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38A" w:rsidRDefault="009F5943" w:rsidP="009F5943">
      <w:pPr>
        <w:pStyle w:val="Heading2"/>
        <w:tabs>
          <w:tab w:val="left" w:pos="598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0E638A" w:rsidRDefault="00F53F6A">
      <w:pPr>
        <w:rPr>
          <w:sz w:val="22"/>
          <w:szCs w:val="2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3514405</wp:posOffset>
            </wp:positionH>
            <wp:positionV relativeFrom="paragraph">
              <wp:posOffset>868045</wp:posOffset>
            </wp:positionV>
            <wp:extent cx="1980565" cy="695246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79"/>
                    <a:stretch/>
                  </pic:blipFill>
                  <pic:spPr bwMode="auto">
                    <a:xfrm>
                      <a:off x="0" y="0"/>
                      <a:ext cx="1980565" cy="69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943">
        <w:rPr>
          <w:noProof/>
          <w:sz w:val="22"/>
          <w:szCs w:val="22"/>
          <w:lang w:val="en-CA" w:eastAsia="en-CA"/>
        </w:rPr>
        <w:drawing>
          <wp:inline distT="0" distB="0" distL="0" distR="0" wp14:anchorId="08F4A9B8" wp14:editId="2D1F9C1C">
            <wp:extent cx="8769350" cy="11637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3439" cy="116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38A" w:rsidRDefault="000E638A"/>
    <w:p w:rsidR="000E638A" w:rsidRDefault="000E638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0E638A" w:rsidTr="00497DD7">
        <w:trPr>
          <w:trHeight w:hRule="exact" w:val="433"/>
        </w:trPr>
        <w:tc>
          <w:tcPr>
            <w:tcW w:w="2016" w:type="dxa"/>
            <w:shd w:val="pct60" w:color="auto" w:fill="FFFFFF"/>
            <w:vAlign w:val="center"/>
          </w:tcPr>
          <w:p w:rsidR="000E638A" w:rsidRPr="005E738D" w:rsidRDefault="005B4A28">
            <w:pPr>
              <w:pStyle w:val="Heading1"/>
              <w:rPr>
                <w:i/>
                <w:color w:val="FFFFFF"/>
              </w:rPr>
            </w:pPr>
            <w:r w:rsidRPr="005E738D">
              <w:rPr>
                <w:i/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0E638A" w:rsidRPr="005E738D" w:rsidRDefault="005B4A28">
            <w:pPr>
              <w:pStyle w:val="Heading1"/>
              <w:rPr>
                <w:i/>
                <w:color w:val="FFFFFF"/>
              </w:rPr>
            </w:pPr>
            <w:r w:rsidRPr="005E738D">
              <w:rPr>
                <w:i/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0E638A" w:rsidRPr="005E738D" w:rsidRDefault="005B4A28">
            <w:pPr>
              <w:jc w:val="center"/>
              <w:rPr>
                <w:i/>
                <w:color w:val="FFFFFF"/>
              </w:rPr>
            </w:pPr>
            <w:r w:rsidRPr="005E738D">
              <w:rPr>
                <w:b/>
                <w:bCs/>
                <w:i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0E638A" w:rsidRPr="005E738D" w:rsidRDefault="005B4A28">
            <w:pPr>
              <w:jc w:val="center"/>
              <w:rPr>
                <w:i/>
                <w:color w:val="FFFFFF"/>
              </w:rPr>
            </w:pPr>
            <w:r w:rsidRPr="005E738D">
              <w:rPr>
                <w:b/>
                <w:bCs/>
                <w:i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0E638A" w:rsidRPr="005E738D" w:rsidRDefault="005B4A28">
            <w:pPr>
              <w:jc w:val="center"/>
              <w:rPr>
                <w:i/>
                <w:color w:val="FFFFFF"/>
              </w:rPr>
            </w:pPr>
            <w:r w:rsidRPr="005E738D">
              <w:rPr>
                <w:b/>
                <w:bCs/>
                <w:i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0E638A" w:rsidRPr="005E738D" w:rsidRDefault="005B4A28">
            <w:pPr>
              <w:jc w:val="center"/>
              <w:rPr>
                <w:i/>
                <w:color w:val="FFFFFF"/>
              </w:rPr>
            </w:pPr>
            <w:r w:rsidRPr="005E738D">
              <w:rPr>
                <w:b/>
                <w:bCs/>
                <w:i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0E638A" w:rsidRPr="005E738D" w:rsidRDefault="005B4A28">
            <w:pPr>
              <w:jc w:val="center"/>
              <w:rPr>
                <w:i/>
                <w:color w:val="FFFFFF"/>
              </w:rPr>
            </w:pPr>
            <w:r w:rsidRPr="005E738D">
              <w:rPr>
                <w:b/>
                <w:bCs/>
                <w:i/>
                <w:color w:val="FFFFFF"/>
                <w:sz w:val="24"/>
                <w:szCs w:val="24"/>
              </w:rPr>
              <w:t>SATURDAY</w:t>
            </w:r>
          </w:p>
        </w:tc>
      </w:tr>
      <w:tr w:rsidR="000E638A" w:rsidTr="00477B73">
        <w:trPr>
          <w:trHeight w:hRule="exact" w:val="1500"/>
        </w:trPr>
        <w:tc>
          <w:tcPr>
            <w:tcW w:w="2016" w:type="dxa"/>
            <w:shd w:val="clear" w:color="auto" w:fill="auto"/>
          </w:tcPr>
          <w:p w:rsidR="003D5846" w:rsidRPr="00477B73" w:rsidRDefault="00203459" w:rsidP="003D5846">
            <w:pPr>
              <w:rPr>
                <w:b/>
              </w:rPr>
            </w:pPr>
            <w:hyperlink r:id="rId7" w:history="1">
              <w:r w:rsidR="003D5846" w:rsidRPr="00477B73">
                <w:rPr>
                  <w:rStyle w:val="Hyperlink"/>
                  <w:b/>
                </w:rPr>
                <w:t>www.scschool.ca</w:t>
              </w:r>
            </w:hyperlink>
          </w:p>
          <w:p w:rsidR="009B6394" w:rsidRPr="0014097F" w:rsidRDefault="003D5846" w:rsidP="003D5846">
            <w:pPr>
              <w:rPr>
                <w:b/>
                <w:noProof/>
                <w:lang w:val="en-CA" w:eastAsia="en-CA"/>
              </w:rPr>
            </w:pPr>
            <w:r w:rsidRPr="00477B73">
              <w:rPr>
                <w:b/>
                <w:noProof/>
                <w:lang w:val="en-CA" w:eastAsia="en-CA"/>
              </w:rPr>
              <w:drawing>
                <wp:anchor distT="0" distB="0" distL="114300" distR="114300" simplePos="0" relativeHeight="251692544" behindDoc="0" locked="0" layoutInCell="1" allowOverlap="1" wp14:anchorId="2EC17FE8" wp14:editId="5054B2F5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204470</wp:posOffset>
                  </wp:positionV>
                  <wp:extent cx="266700" cy="2667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h[1]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77B73">
              <w:rPr>
                <w:b/>
                <w:noProof/>
                <w:lang w:val="en-CA" w:eastAsia="en-CA"/>
              </w:rPr>
              <w:t>follow us</w:t>
            </w:r>
            <w:r>
              <w:rPr>
                <w:b/>
                <w:noProof/>
                <w:lang w:val="en-CA" w:eastAsia="en-CA"/>
              </w:rPr>
              <w:t xml:space="preserve"> on</w:t>
            </w:r>
          </w:p>
        </w:tc>
        <w:tc>
          <w:tcPr>
            <w:tcW w:w="2016" w:type="dxa"/>
          </w:tcPr>
          <w:p w:rsidR="001F4D01" w:rsidRPr="00477B73" w:rsidRDefault="001F4D01" w:rsidP="003D5846">
            <w:pPr>
              <w:rPr>
                <w:b/>
              </w:rPr>
            </w:pPr>
          </w:p>
        </w:tc>
        <w:tc>
          <w:tcPr>
            <w:tcW w:w="2016" w:type="dxa"/>
          </w:tcPr>
          <w:p w:rsidR="007624FE" w:rsidRPr="00477B73" w:rsidRDefault="007624FE" w:rsidP="008A0182">
            <w:pPr>
              <w:rPr>
                <w:b/>
              </w:rPr>
            </w:pPr>
            <w:bookmarkStart w:id="0" w:name="_GoBack"/>
            <w:bookmarkEnd w:id="0"/>
          </w:p>
        </w:tc>
        <w:tc>
          <w:tcPr>
            <w:tcW w:w="2016" w:type="dxa"/>
          </w:tcPr>
          <w:p w:rsidR="008E1E52" w:rsidRPr="00477B73" w:rsidRDefault="008E1E52" w:rsidP="003D5846">
            <w:pPr>
              <w:rPr>
                <w:b/>
              </w:rPr>
            </w:pPr>
          </w:p>
        </w:tc>
        <w:tc>
          <w:tcPr>
            <w:tcW w:w="2016" w:type="dxa"/>
          </w:tcPr>
          <w:p w:rsidR="007A0AFC" w:rsidRPr="00477B73" w:rsidRDefault="007A0AFC" w:rsidP="008A0182">
            <w:pPr>
              <w:rPr>
                <w:b/>
              </w:rPr>
            </w:pPr>
          </w:p>
        </w:tc>
        <w:tc>
          <w:tcPr>
            <w:tcW w:w="2016" w:type="dxa"/>
          </w:tcPr>
          <w:p w:rsidR="0071184F" w:rsidRPr="00477B73" w:rsidRDefault="00EB1AF3" w:rsidP="003D5846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016" w:type="dxa"/>
          </w:tcPr>
          <w:p w:rsidR="008A4B67" w:rsidRDefault="00EB1AF3" w:rsidP="00DC2800">
            <w:pPr>
              <w:rPr>
                <w:b/>
              </w:rPr>
            </w:pPr>
            <w:r>
              <w:rPr>
                <w:b/>
                <w:noProof/>
                <w:lang w:val="en-CA" w:eastAsia="en-CA"/>
              </w:rPr>
              <w:t>2</w:t>
            </w:r>
          </w:p>
          <w:p w:rsidR="00AA331D" w:rsidRPr="00477B73" w:rsidRDefault="00AA331D" w:rsidP="00DC2800">
            <w:pPr>
              <w:rPr>
                <w:b/>
              </w:rPr>
            </w:pPr>
          </w:p>
        </w:tc>
      </w:tr>
      <w:tr w:rsidR="000E638A">
        <w:trPr>
          <w:trHeight w:hRule="exact" w:val="1500"/>
        </w:trPr>
        <w:tc>
          <w:tcPr>
            <w:tcW w:w="2016" w:type="dxa"/>
          </w:tcPr>
          <w:p w:rsidR="008A4B67" w:rsidRPr="008A4B67" w:rsidRDefault="00EB1AF3" w:rsidP="003D5846">
            <w:r>
              <w:t>3</w:t>
            </w:r>
          </w:p>
        </w:tc>
        <w:tc>
          <w:tcPr>
            <w:tcW w:w="2016" w:type="dxa"/>
          </w:tcPr>
          <w:p w:rsidR="00504644" w:rsidRPr="00477B73" w:rsidRDefault="00EB1AF3" w:rsidP="00BE4A70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16" w:type="dxa"/>
          </w:tcPr>
          <w:p w:rsidR="002A7975" w:rsidRPr="00477B73" w:rsidRDefault="00EB1AF3" w:rsidP="00477B73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16" w:type="dxa"/>
          </w:tcPr>
          <w:p w:rsidR="002A7975" w:rsidRPr="00477B73" w:rsidRDefault="00EB1AF3" w:rsidP="0071184F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016" w:type="dxa"/>
          </w:tcPr>
          <w:p w:rsidR="00FD7CED" w:rsidRPr="00477B73" w:rsidRDefault="00EB1AF3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016" w:type="dxa"/>
          </w:tcPr>
          <w:p w:rsidR="003E1BD8" w:rsidRPr="00477B73" w:rsidRDefault="00EB1AF3" w:rsidP="003E1BD8">
            <w:pPr>
              <w:rPr>
                <w:b/>
              </w:rPr>
            </w:pPr>
            <w:r>
              <w:rPr>
                <w:b/>
              </w:rPr>
              <w:t>8</w:t>
            </w:r>
          </w:p>
          <w:p w:rsidR="00FF64D2" w:rsidRPr="00477B73" w:rsidRDefault="00FF64D2" w:rsidP="0071184F">
            <w:pPr>
              <w:rPr>
                <w:b/>
              </w:rPr>
            </w:pPr>
          </w:p>
        </w:tc>
        <w:tc>
          <w:tcPr>
            <w:tcW w:w="2016" w:type="dxa"/>
          </w:tcPr>
          <w:p w:rsidR="000E638A" w:rsidRPr="00477B73" w:rsidRDefault="009C39C3" w:rsidP="00477B73">
            <w:pPr>
              <w:rPr>
                <w:b/>
              </w:rPr>
            </w:pPr>
            <w:r>
              <w:rPr>
                <w:b/>
                <w:noProof/>
                <w:lang w:val="en-CA" w:eastAsia="en-CA"/>
              </w:rPr>
              <w:drawing>
                <wp:anchor distT="0" distB="0" distL="114300" distR="114300" simplePos="0" relativeHeight="251696640" behindDoc="0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93345</wp:posOffset>
                  </wp:positionV>
                  <wp:extent cx="751840" cy="737235"/>
                  <wp:effectExtent l="0" t="38100" r="0" b="4381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nowman-Download-PNG[1]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39178">
                            <a:off x="0" y="0"/>
                            <a:ext cx="751840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1AF3">
              <w:rPr>
                <w:b/>
              </w:rPr>
              <w:t>9</w:t>
            </w:r>
          </w:p>
        </w:tc>
      </w:tr>
      <w:tr w:rsidR="000E638A">
        <w:trPr>
          <w:trHeight w:hRule="exact" w:val="1500"/>
        </w:trPr>
        <w:tc>
          <w:tcPr>
            <w:tcW w:w="2016" w:type="dxa"/>
          </w:tcPr>
          <w:p w:rsidR="00431849" w:rsidRPr="00477B73" w:rsidRDefault="00EB1AF3" w:rsidP="008557F9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016" w:type="dxa"/>
          </w:tcPr>
          <w:p w:rsidR="003B6CC7" w:rsidRPr="0071184F" w:rsidRDefault="00EB1AF3" w:rsidP="00477B73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016" w:type="dxa"/>
          </w:tcPr>
          <w:p w:rsidR="002B2F93" w:rsidRPr="00477B73" w:rsidRDefault="00EB1AF3" w:rsidP="003D5846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016" w:type="dxa"/>
          </w:tcPr>
          <w:p w:rsidR="0071184F" w:rsidRPr="00477B73" w:rsidRDefault="00EB1AF3" w:rsidP="009F5943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016" w:type="dxa"/>
          </w:tcPr>
          <w:p w:rsidR="00AA331D" w:rsidRDefault="00EB1AF3" w:rsidP="0071184F">
            <w:pPr>
              <w:rPr>
                <w:b/>
              </w:rPr>
            </w:pPr>
            <w:r>
              <w:rPr>
                <w:b/>
              </w:rPr>
              <w:t>14</w:t>
            </w:r>
          </w:p>
          <w:p w:rsidR="0071184F" w:rsidRPr="00477B73" w:rsidRDefault="0071184F" w:rsidP="0071184F">
            <w:pPr>
              <w:rPr>
                <w:b/>
              </w:rPr>
            </w:pPr>
          </w:p>
        </w:tc>
        <w:tc>
          <w:tcPr>
            <w:tcW w:w="2016" w:type="dxa"/>
          </w:tcPr>
          <w:p w:rsidR="0071184F" w:rsidRDefault="00EB1AF3" w:rsidP="00AA331D">
            <w:pPr>
              <w:rPr>
                <w:b/>
                <w:noProof/>
                <w:lang w:val="en-CA" w:eastAsia="en-CA"/>
              </w:rPr>
            </w:pPr>
            <w:r>
              <w:rPr>
                <w:b/>
                <w:noProof/>
                <w:lang w:val="en-CA" w:eastAsia="en-CA"/>
              </w:rPr>
              <w:t>15</w:t>
            </w:r>
          </w:p>
          <w:p w:rsidR="00EB1AF3" w:rsidRDefault="00EB1AF3" w:rsidP="00AA331D">
            <w:pPr>
              <w:rPr>
                <w:b/>
                <w:noProof/>
                <w:lang w:val="en-CA" w:eastAsia="en-CA"/>
              </w:rPr>
            </w:pPr>
            <w:r>
              <w:rPr>
                <w:b/>
                <w:noProof/>
                <w:lang w:val="en-CA" w:eastAsia="en-CA"/>
              </w:rPr>
              <w:t>K-3 Skating all day</w:t>
            </w:r>
          </w:p>
          <w:p w:rsidR="00EB1AF3" w:rsidRDefault="009C39C3" w:rsidP="00AA331D">
            <w:pPr>
              <w:rPr>
                <w:b/>
              </w:rPr>
            </w:pPr>
            <w:r>
              <w:rPr>
                <w:b/>
              </w:rPr>
              <w:t>@ Indian Garden’s</w:t>
            </w:r>
          </w:p>
          <w:p w:rsidR="009C39C3" w:rsidRPr="00477B73" w:rsidRDefault="009C39C3" w:rsidP="00AA331D">
            <w:pPr>
              <w:rPr>
                <w:b/>
              </w:rPr>
            </w:pPr>
          </w:p>
        </w:tc>
        <w:tc>
          <w:tcPr>
            <w:tcW w:w="2016" w:type="dxa"/>
          </w:tcPr>
          <w:p w:rsidR="002E1F07" w:rsidRPr="00477B73" w:rsidRDefault="009C39C3" w:rsidP="003D5846">
            <w:pPr>
              <w:rPr>
                <w:b/>
              </w:rPr>
            </w:pPr>
            <w:r>
              <w:rPr>
                <w:b/>
                <w:noProof/>
                <w:lang w:val="en-CA" w:eastAsia="en-CA"/>
              </w:rPr>
              <w:drawing>
                <wp:anchor distT="0" distB="0" distL="114300" distR="114300" simplePos="0" relativeHeight="251697664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160019</wp:posOffset>
                  </wp:positionV>
                  <wp:extent cx="1009015" cy="712477"/>
                  <wp:effectExtent l="0" t="0" r="635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enguin-ice-skating-clipart-13[1]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66" cy="712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1AF3">
              <w:rPr>
                <w:b/>
              </w:rPr>
              <w:t>16</w:t>
            </w:r>
          </w:p>
        </w:tc>
      </w:tr>
      <w:tr w:rsidR="000E638A">
        <w:trPr>
          <w:trHeight w:hRule="exact" w:val="1500"/>
        </w:trPr>
        <w:tc>
          <w:tcPr>
            <w:tcW w:w="2016" w:type="dxa"/>
          </w:tcPr>
          <w:p w:rsidR="00F9527C" w:rsidRPr="00477B73" w:rsidRDefault="00D61DD5" w:rsidP="003D5846">
            <w:pPr>
              <w:rPr>
                <w:b/>
              </w:rPr>
            </w:pPr>
            <w:r>
              <w:rPr>
                <w:b/>
                <w:noProof/>
                <w:lang w:val="en-CA" w:eastAsia="en-CA"/>
              </w:rPr>
              <w:drawing>
                <wp:anchor distT="0" distB="0" distL="114300" distR="114300" simplePos="0" relativeHeight="251700736" behindDoc="0" locked="0" layoutInCell="1" allowOverlap="1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245906</wp:posOffset>
                  </wp:positionV>
                  <wp:extent cx="478632" cy="638175"/>
                  <wp:effectExtent l="133350" t="95250" r="55245" b="8572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624-Free-Clipart-Of-Martin-Luther-King-Jr[1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11078">
                            <a:off x="0" y="0"/>
                            <a:ext cx="478632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1AF3">
              <w:rPr>
                <w:b/>
              </w:rPr>
              <w:t>17</w:t>
            </w:r>
          </w:p>
        </w:tc>
        <w:tc>
          <w:tcPr>
            <w:tcW w:w="2016" w:type="dxa"/>
          </w:tcPr>
          <w:p w:rsidR="002A7975" w:rsidRDefault="00EB1AF3" w:rsidP="0071184F">
            <w:pPr>
              <w:rPr>
                <w:b/>
              </w:rPr>
            </w:pPr>
            <w:r>
              <w:rPr>
                <w:b/>
              </w:rPr>
              <w:t>18</w:t>
            </w:r>
          </w:p>
          <w:p w:rsidR="009C39C3" w:rsidRDefault="009C39C3" w:rsidP="0071184F">
            <w:pPr>
              <w:rPr>
                <w:b/>
              </w:rPr>
            </w:pPr>
            <w:r>
              <w:rPr>
                <w:b/>
              </w:rPr>
              <w:t>Martin Luther King Jr. Day</w:t>
            </w:r>
          </w:p>
          <w:p w:rsidR="009C39C3" w:rsidRPr="002E1F07" w:rsidRDefault="009C39C3" w:rsidP="0071184F">
            <w:pPr>
              <w:rPr>
                <w:b/>
              </w:rPr>
            </w:pPr>
          </w:p>
        </w:tc>
        <w:tc>
          <w:tcPr>
            <w:tcW w:w="2016" w:type="dxa"/>
          </w:tcPr>
          <w:p w:rsidR="000E638A" w:rsidRPr="002E1F07" w:rsidRDefault="00D61DD5">
            <w:pPr>
              <w:rPr>
                <w:b/>
              </w:rPr>
            </w:pPr>
            <w:r>
              <w:rPr>
                <w:b/>
                <w:noProof/>
                <w:lang w:val="en-CA" w:eastAsia="en-CA"/>
              </w:rPr>
              <w:drawing>
                <wp:anchor distT="0" distB="0" distL="114300" distR="114300" simplePos="0" relativeHeight="251701760" behindDoc="0" locked="0" layoutInCell="1" allowOverlap="1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-191554</wp:posOffset>
                  </wp:positionV>
                  <wp:extent cx="489387" cy="952500"/>
                  <wp:effectExtent l="0" t="0" r="635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locked[1].htm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87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1AF3">
              <w:rPr>
                <w:b/>
              </w:rPr>
              <w:t>19</w:t>
            </w:r>
          </w:p>
        </w:tc>
        <w:tc>
          <w:tcPr>
            <w:tcW w:w="2016" w:type="dxa"/>
          </w:tcPr>
          <w:p w:rsidR="00881258" w:rsidRDefault="00EB1AF3" w:rsidP="00477B73">
            <w:pPr>
              <w:rPr>
                <w:b/>
              </w:rPr>
            </w:pPr>
            <w:r>
              <w:rPr>
                <w:b/>
              </w:rPr>
              <w:t>20</w:t>
            </w:r>
          </w:p>
          <w:p w:rsidR="00D61DD5" w:rsidRDefault="00D61DD5" w:rsidP="00477B73">
            <w:pPr>
              <w:rPr>
                <w:b/>
              </w:rPr>
            </w:pPr>
            <w:r>
              <w:rPr>
                <w:b/>
              </w:rPr>
              <w:t xml:space="preserve">Big Little Science Center @ School. </w:t>
            </w:r>
          </w:p>
          <w:p w:rsidR="00D61DD5" w:rsidRPr="00477B73" w:rsidRDefault="00D61DD5" w:rsidP="00477B73">
            <w:pPr>
              <w:rPr>
                <w:b/>
              </w:rPr>
            </w:pPr>
          </w:p>
        </w:tc>
        <w:tc>
          <w:tcPr>
            <w:tcW w:w="2016" w:type="dxa"/>
          </w:tcPr>
          <w:p w:rsidR="00E12593" w:rsidRPr="00477B73" w:rsidRDefault="00EB1AF3" w:rsidP="003D5846">
            <w:pPr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2016" w:type="dxa"/>
          </w:tcPr>
          <w:p w:rsidR="00784F33" w:rsidRDefault="00EB1AF3" w:rsidP="0071184F">
            <w:pPr>
              <w:rPr>
                <w:b/>
              </w:rPr>
            </w:pPr>
            <w:r>
              <w:rPr>
                <w:b/>
              </w:rPr>
              <w:t>22</w:t>
            </w:r>
          </w:p>
          <w:p w:rsidR="00FF64D2" w:rsidRPr="00FF64D2" w:rsidRDefault="00FF64D2" w:rsidP="0071184F">
            <w:pPr>
              <w:rPr>
                <w:b/>
              </w:rPr>
            </w:pPr>
          </w:p>
        </w:tc>
        <w:tc>
          <w:tcPr>
            <w:tcW w:w="2016" w:type="dxa"/>
          </w:tcPr>
          <w:p w:rsidR="00784F33" w:rsidRDefault="00EB1AF3" w:rsidP="0071184F">
            <w:pPr>
              <w:rPr>
                <w:b/>
              </w:rPr>
            </w:pPr>
            <w:r>
              <w:rPr>
                <w:b/>
              </w:rPr>
              <w:t>23</w:t>
            </w:r>
          </w:p>
          <w:p w:rsidR="00DC2800" w:rsidRPr="00477B73" w:rsidRDefault="00DC2800" w:rsidP="0071184F">
            <w:pPr>
              <w:rPr>
                <w:b/>
              </w:rPr>
            </w:pPr>
          </w:p>
        </w:tc>
      </w:tr>
      <w:tr w:rsidR="000E638A">
        <w:trPr>
          <w:trHeight w:hRule="exact" w:val="1500"/>
        </w:trPr>
        <w:tc>
          <w:tcPr>
            <w:tcW w:w="2016" w:type="dxa"/>
          </w:tcPr>
          <w:p w:rsidR="00B15248" w:rsidRPr="00477B73" w:rsidRDefault="00EB1AF3">
            <w:pPr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2016" w:type="dxa"/>
          </w:tcPr>
          <w:p w:rsidR="002A7975" w:rsidRPr="002A7975" w:rsidRDefault="00EB1AF3" w:rsidP="0071184F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2016" w:type="dxa"/>
          </w:tcPr>
          <w:p w:rsidR="00831BA0" w:rsidRPr="00477B73" w:rsidRDefault="00345F95">
            <w:pPr>
              <w:rPr>
                <w:b/>
              </w:rPr>
            </w:pPr>
            <w:r>
              <w:rPr>
                <w:b/>
                <w:noProof/>
                <w:lang w:val="en-CA" w:eastAsia="en-CA"/>
              </w:rPr>
              <w:drawing>
                <wp:anchor distT="0" distB="0" distL="114300" distR="114300" simplePos="0" relativeHeight="251699712" behindDoc="1" locked="0" layoutInCell="1" allowOverlap="1">
                  <wp:simplePos x="0" y="0"/>
                  <wp:positionH relativeFrom="column">
                    <wp:posOffset>727710</wp:posOffset>
                  </wp:positionH>
                  <wp:positionV relativeFrom="paragraph">
                    <wp:posOffset>7124</wp:posOffset>
                  </wp:positionV>
                  <wp:extent cx="530860" cy="819150"/>
                  <wp:effectExtent l="152400" t="76200" r="116840" b="7620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ad-to-me-logo[1]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51988">
                            <a:off x="0" y="0"/>
                            <a:ext cx="53086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9C39C3">
              <w:rPr>
                <w:b/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>
                      <wp:simplePos x="0" y="0"/>
                      <wp:positionH relativeFrom="column">
                        <wp:posOffset>-681355</wp:posOffset>
                      </wp:positionH>
                      <wp:positionV relativeFrom="paragraph">
                        <wp:posOffset>598170</wp:posOffset>
                      </wp:positionV>
                      <wp:extent cx="1095375" cy="209550"/>
                      <wp:effectExtent l="0" t="0" r="28575" b="19050"/>
                      <wp:wrapNone/>
                      <wp:docPr id="15" name="Left Arrow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5375" cy="20955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9387848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15" o:spid="_x0000_s1026" type="#_x0000_t66" style="position:absolute;margin-left:-53.65pt;margin-top:47.1pt;width:86.25pt;height:16.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" adj="2066" fillcolor="#4f81bd [3204]" strokecolor="#243f60 [1604]" strokeweight="2pt"/>
                  </w:pict>
                </mc:Fallback>
              </mc:AlternateContent>
            </w:r>
            <w:r w:rsidR="00EB1AF3">
              <w:rPr>
                <w:b/>
              </w:rPr>
              <w:t>26</w:t>
            </w:r>
          </w:p>
        </w:tc>
        <w:tc>
          <w:tcPr>
            <w:tcW w:w="2016" w:type="dxa"/>
          </w:tcPr>
          <w:p w:rsidR="00504644" w:rsidRDefault="00EB1AF3" w:rsidP="002A7975">
            <w:pPr>
              <w:rPr>
                <w:b/>
              </w:rPr>
            </w:pPr>
            <w:r>
              <w:rPr>
                <w:b/>
              </w:rPr>
              <w:t>27</w:t>
            </w:r>
          </w:p>
          <w:p w:rsidR="009C39C3" w:rsidRPr="00477B73" w:rsidRDefault="00F41DE9" w:rsidP="002A7975">
            <w:pPr>
              <w:rPr>
                <w:b/>
              </w:rPr>
            </w:pPr>
            <w:r>
              <w:rPr>
                <w:b/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>
                      <wp:simplePos x="0" y="0"/>
                      <wp:positionH relativeFrom="column">
                        <wp:posOffset>-2332990</wp:posOffset>
                      </wp:positionH>
                      <wp:positionV relativeFrom="paragraph">
                        <wp:posOffset>452120</wp:posOffset>
                      </wp:positionV>
                      <wp:extent cx="5762625" cy="295275"/>
                      <wp:effectExtent l="0" t="0" r="9525" b="9525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626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C39C3" w:rsidRPr="009C39C3" w:rsidRDefault="009C39C3" w:rsidP="009C39C3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  <w:lang w:val="en-CA"/>
                                    </w:rPr>
                                  </w:pPr>
                                  <w:r w:rsidRPr="009C39C3">
                                    <w:rPr>
                                      <w:b/>
                                      <w:sz w:val="24"/>
                                      <w:szCs w:val="24"/>
                                      <w:lang w:val="en-CA"/>
                                    </w:rPr>
                                    <w:t>PROVINCIAL EXAMS THIS WEEK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6" type="#_x0000_t202" style="position:absolute;margin-left:-183.7pt;margin-top:35.6pt;width:453.75pt;height:23.25pt;z-index: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" fillcolor="white [3201]" stroked="f" strokeweight=".5pt">
                      <v:textbox>
                        <w:txbxContent>
                          <w:p w:rsidR="009C39C3" w:rsidRPr="009C39C3" w:rsidRDefault="009C39C3" w:rsidP="009C39C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9C39C3"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  <w:t>PROVINCIAL EXAMS THIS WEEK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39C3">
              <w:rPr>
                <w:b/>
              </w:rPr>
              <w:t>Family Literacy Day</w:t>
            </w:r>
            <w:r>
              <w:rPr>
                <w:b/>
              </w:rPr>
              <w:t xml:space="preserve">    </w:t>
            </w:r>
          </w:p>
        </w:tc>
        <w:tc>
          <w:tcPr>
            <w:tcW w:w="2016" w:type="dxa"/>
          </w:tcPr>
          <w:p w:rsidR="002E1F07" w:rsidRPr="00477B73" w:rsidRDefault="00345F95" w:rsidP="00477B73">
            <w:pPr>
              <w:rPr>
                <w:b/>
              </w:rPr>
            </w:pPr>
            <w:r>
              <w:rPr>
                <w:b/>
                <w:noProof/>
                <w:lang w:val="en-CA" w:eastAsia="en-CA"/>
              </w:rPr>
              <w:drawing>
                <wp:anchor distT="0" distB="0" distL="114300" distR="114300" simplePos="0" relativeHeight="251698688" behindDoc="1" locked="0" layoutInCell="1" allowOverlap="1">
                  <wp:simplePos x="0" y="0"/>
                  <wp:positionH relativeFrom="column">
                    <wp:posOffset>-315369</wp:posOffset>
                  </wp:positionH>
                  <wp:positionV relativeFrom="paragraph">
                    <wp:posOffset>-138133</wp:posOffset>
                  </wp:positionV>
                  <wp:extent cx="784860" cy="847725"/>
                  <wp:effectExtent l="114300" t="114300" r="110490" b="10477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rtoon-mother-reading-with-his-children-vector-5131041[1]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00"/>
                          <a:stretch/>
                        </pic:blipFill>
                        <pic:spPr bwMode="auto">
                          <a:xfrm rot="1046380">
                            <a:off x="0" y="0"/>
                            <a:ext cx="784860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9C39C3">
              <w:rPr>
                <w:b/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>
                      <wp:simplePos x="0" y="0"/>
                      <wp:positionH relativeFrom="column">
                        <wp:posOffset>577850</wp:posOffset>
                      </wp:positionH>
                      <wp:positionV relativeFrom="paragraph">
                        <wp:posOffset>598170</wp:posOffset>
                      </wp:positionV>
                      <wp:extent cx="1114425" cy="209550"/>
                      <wp:effectExtent l="0" t="19050" r="47625" b="38100"/>
                      <wp:wrapNone/>
                      <wp:docPr id="14" name="Right Arrow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4425" cy="2095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B7C346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4" o:spid="_x0000_s1026" type="#_x0000_t13" style="position:absolute;margin-left:45.5pt;margin-top:47.1pt;width:87.75pt;height:16.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" adj="19569" fillcolor="#4f81bd [3204]" strokecolor="#243f60 [1604]" strokeweight="2pt"/>
                  </w:pict>
                </mc:Fallback>
              </mc:AlternateContent>
            </w:r>
            <w:r w:rsidR="00EB1AF3">
              <w:rPr>
                <w:b/>
              </w:rPr>
              <w:t>28</w:t>
            </w:r>
          </w:p>
        </w:tc>
        <w:tc>
          <w:tcPr>
            <w:tcW w:w="2016" w:type="dxa"/>
          </w:tcPr>
          <w:p w:rsidR="00485F74" w:rsidRDefault="00EB1AF3" w:rsidP="007F12CA">
            <w:pPr>
              <w:rPr>
                <w:b/>
              </w:rPr>
            </w:pPr>
            <w:r>
              <w:rPr>
                <w:b/>
              </w:rPr>
              <w:t>29</w:t>
            </w:r>
          </w:p>
          <w:p w:rsidR="00EB1AF3" w:rsidRPr="00477B73" w:rsidRDefault="00EB1AF3" w:rsidP="007F12CA">
            <w:pPr>
              <w:rPr>
                <w:b/>
              </w:rPr>
            </w:pPr>
          </w:p>
        </w:tc>
        <w:tc>
          <w:tcPr>
            <w:tcW w:w="2016" w:type="dxa"/>
          </w:tcPr>
          <w:p w:rsidR="003D5846" w:rsidRPr="00477B73" w:rsidRDefault="00EB1AF3" w:rsidP="002A7975">
            <w:pPr>
              <w:rPr>
                <w:b/>
              </w:rPr>
            </w:pPr>
            <w:r>
              <w:rPr>
                <w:b/>
                <w:noProof/>
                <w:lang w:val="en-CA" w:eastAsia="en-CA"/>
              </w:rPr>
              <w:t>30</w:t>
            </w:r>
          </w:p>
        </w:tc>
      </w:tr>
    </w:tbl>
    <w:p w:rsidR="000E638A" w:rsidRPr="005E738D" w:rsidRDefault="00E96685" w:rsidP="00225A27">
      <w:pPr>
        <w:rPr>
          <w:b/>
          <w:i/>
        </w:rPr>
      </w:pPr>
      <w:r>
        <w:rPr>
          <w:b/>
          <w:i/>
        </w:rPr>
        <w:t>275</w:t>
      </w:r>
      <w:r w:rsidR="00225A27" w:rsidRPr="005E738D">
        <w:rPr>
          <w:b/>
          <w:i/>
        </w:rPr>
        <w:t xml:space="preserve"> Deadman-Vidette Road</w:t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  <w:t>Phone: 250-373-2420</w:t>
      </w:r>
    </w:p>
    <w:p w:rsidR="00DB252F" w:rsidRPr="005E738D" w:rsidRDefault="00225A27" w:rsidP="00225A27">
      <w:pPr>
        <w:rPr>
          <w:b/>
          <w:i/>
        </w:rPr>
      </w:pPr>
      <w:r w:rsidRPr="005E738D">
        <w:rPr>
          <w:b/>
          <w:i/>
        </w:rPr>
        <w:t>Box 178</w:t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</w:r>
      <w:r w:rsidR="005E738D" w:rsidRPr="005E738D">
        <w:rPr>
          <w:b/>
          <w:i/>
        </w:rPr>
        <w:tab/>
        <w:t>Principal: 250-373-2421</w:t>
      </w:r>
    </w:p>
    <w:p w:rsidR="005E738D" w:rsidRPr="005E738D" w:rsidRDefault="005E738D" w:rsidP="00225A27">
      <w:pPr>
        <w:rPr>
          <w:b/>
          <w:i/>
        </w:rPr>
      </w:pPr>
      <w:r w:rsidRPr="005E738D">
        <w:rPr>
          <w:b/>
          <w:i/>
        </w:rPr>
        <w:t>Savona BC</w:t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  <w:t>Fax: 250-373-2429</w:t>
      </w:r>
    </w:p>
    <w:p w:rsidR="00FC1BA3" w:rsidRPr="005E738D" w:rsidRDefault="005E738D" w:rsidP="00225A27">
      <w:pPr>
        <w:rPr>
          <w:b/>
          <w:i/>
        </w:rPr>
      </w:pPr>
      <w:r w:rsidRPr="005E738D">
        <w:rPr>
          <w:b/>
          <w:i/>
        </w:rPr>
        <w:t>V0K 2J0</w:t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</w:r>
      <w:r w:rsidRPr="005E738D">
        <w:rPr>
          <w:b/>
          <w:i/>
        </w:rPr>
        <w:tab/>
        <w:t xml:space="preserve">E-Mail: </w:t>
      </w:r>
      <w:hyperlink r:id="rId15" w:history="1">
        <w:r w:rsidR="00FC1BA3" w:rsidRPr="00BC3EBF">
          <w:rPr>
            <w:rStyle w:val="Hyperlink"/>
            <w:b/>
            <w:i/>
          </w:rPr>
          <w:t>sibprincipal@skeetchestn.ca</w:t>
        </w:r>
      </w:hyperlink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  <w:r w:rsidR="00FC1BA3">
        <w:rPr>
          <w:b/>
          <w:i/>
        </w:rPr>
        <w:tab/>
      </w:r>
    </w:p>
    <w:sectPr w:rsidR="00FC1BA3" w:rsidRPr="005E738D" w:rsidSect="00DB252F">
      <w:pgSz w:w="15840" w:h="12240" w:orient="landscape" w:code="1"/>
      <w:pgMar w:top="90" w:right="1008" w:bottom="180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021"/>
    <w:rsid w:val="00043737"/>
    <w:rsid w:val="000A6EE1"/>
    <w:rsid w:val="000B0903"/>
    <w:rsid w:val="000E638A"/>
    <w:rsid w:val="000F23A5"/>
    <w:rsid w:val="000F3AEC"/>
    <w:rsid w:val="00110E7B"/>
    <w:rsid w:val="00125E2D"/>
    <w:rsid w:val="0014097F"/>
    <w:rsid w:val="001618B5"/>
    <w:rsid w:val="001806A3"/>
    <w:rsid w:val="00195204"/>
    <w:rsid w:val="001E17D0"/>
    <w:rsid w:val="001E6F6F"/>
    <w:rsid w:val="001F4D01"/>
    <w:rsid w:val="00203459"/>
    <w:rsid w:val="00225A27"/>
    <w:rsid w:val="00267F0B"/>
    <w:rsid w:val="00273BB7"/>
    <w:rsid w:val="00296661"/>
    <w:rsid w:val="002A7975"/>
    <w:rsid w:val="002B2F93"/>
    <w:rsid w:val="002E1F07"/>
    <w:rsid w:val="00302A91"/>
    <w:rsid w:val="00323935"/>
    <w:rsid w:val="00342DD6"/>
    <w:rsid w:val="00345F95"/>
    <w:rsid w:val="00347A41"/>
    <w:rsid w:val="0037540D"/>
    <w:rsid w:val="00397C62"/>
    <w:rsid w:val="003B6CC7"/>
    <w:rsid w:val="003D5846"/>
    <w:rsid w:val="003E1BD8"/>
    <w:rsid w:val="003E2604"/>
    <w:rsid w:val="00420E37"/>
    <w:rsid w:val="00431849"/>
    <w:rsid w:val="004451DC"/>
    <w:rsid w:val="004503ED"/>
    <w:rsid w:val="00453D8B"/>
    <w:rsid w:val="00477B73"/>
    <w:rsid w:val="00485F74"/>
    <w:rsid w:val="00497DD7"/>
    <w:rsid w:val="004C2F08"/>
    <w:rsid w:val="004E1CAA"/>
    <w:rsid w:val="004F64B5"/>
    <w:rsid w:val="00504644"/>
    <w:rsid w:val="00506AC7"/>
    <w:rsid w:val="0053283A"/>
    <w:rsid w:val="005601E6"/>
    <w:rsid w:val="00574F80"/>
    <w:rsid w:val="005857F4"/>
    <w:rsid w:val="0059521F"/>
    <w:rsid w:val="005957C4"/>
    <w:rsid w:val="005B4A28"/>
    <w:rsid w:val="005D0729"/>
    <w:rsid w:val="005E738D"/>
    <w:rsid w:val="00635FCE"/>
    <w:rsid w:val="00650F5B"/>
    <w:rsid w:val="00690363"/>
    <w:rsid w:val="006F2373"/>
    <w:rsid w:val="0071184F"/>
    <w:rsid w:val="00726630"/>
    <w:rsid w:val="007624FE"/>
    <w:rsid w:val="00784F33"/>
    <w:rsid w:val="007A0AFC"/>
    <w:rsid w:val="007E0FFB"/>
    <w:rsid w:val="007F12CA"/>
    <w:rsid w:val="00802C9E"/>
    <w:rsid w:val="00831BA0"/>
    <w:rsid w:val="00845F96"/>
    <w:rsid w:val="008557F9"/>
    <w:rsid w:val="0088009D"/>
    <w:rsid w:val="00881258"/>
    <w:rsid w:val="008A0182"/>
    <w:rsid w:val="008A4B67"/>
    <w:rsid w:val="008A7C86"/>
    <w:rsid w:val="008B3846"/>
    <w:rsid w:val="008C3762"/>
    <w:rsid w:val="008D05D1"/>
    <w:rsid w:val="008E1E52"/>
    <w:rsid w:val="008F5CE4"/>
    <w:rsid w:val="00901A21"/>
    <w:rsid w:val="00902044"/>
    <w:rsid w:val="00906968"/>
    <w:rsid w:val="00931712"/>
    <w:rsid w:val="00936EE1"/>
    <w:rsid w:val="009766B6"/>
    <w:rsid w:val="00983021"/>
    <w:rsid w:val="009B6394"/>
    <w:rsid w:val="009C281B"/>
    <w:rsid w:val="009C39C3"/>
    <w:rsid w:val="009F5943"/>
    <w:rsid w:val="00A06841"/>
    <w:rsid w:val="00A428E4"/>
    <w:rsid w:val="00A430AA"/>
    <w:rsid w:val="00A858CF"/>
    <w:rsid w:val="00AA331D"/>
    <w:rsid w:val="00AB3CCC"/>
    <w:rsid w:val="00AC728C"/>
    <w:rsid w:val="00B0209F"/>
    <w:rsid w:val="00B15248"/>
    <w:rsid w:val="00B26F72"/>
    <w:rsid w:val="00B66AA6"/>
    <w:rsid w:val="00B81C7F"/>
    <w:rsid w:val="00B95086"/>
    <w:rsid w:val="00B97791"/>
    <w:rsid w:val="00BD2EE2"/>
    <w:rsid w:val="00BE4A70"/>
    <w:rsid w:val="00C16867"/>
    <w:rsid w:val="00C327E1"/>
    <w:rsid w:val="00C404FC"/>
    <w:rsid w:val="00C435BC"/>
    <w:rsid w:val="00C74634"/>
    <w:rsid w:val="00CB32BD"/>
    <w:rsid w:val="00CF71DC"/>
    <w:rsid w:val="00D3341D"/>
    <w:rsid w:val="00D421DC"/>
    <w:rsid w:val="00D61DD5"/>
    <w:rsid w:val="00DA0574"/>
    <w:rsid w:val="00DB252F"/>
    <w:rsid w:val="00DB60BF"/>
    <w:rsid w:val="00DC2800"/>
    <w:rsid w:val="00DC705F"/>
    <w:rsid w:val="00DD4651"/>
    <w:rsid w:val="00DF10C2"/>
    <w:rsid w:val="00DF5F61"/>
    <w:rsid w:val="00E12593"/>
    <w:rsid w:val="00E17C99"/>
    <w:rsid w:val="00E64606"/>
    <w:rsid w:val="00E657D7"/>
    <w:rsid w:val="00E77AAC"/>
    <w:rsid w:val="00E9430B"/>
    <w:rsid w:val="00E96685"/>
    <w:rsid w:val="00EB1AF3"/>
    <w:rsid w:val="00EF1BD6"/>
    <w:rsid w:val="00F01105"/>
    <w:rsid w:val="00F22E60"/>
    <w:rsid w:val="00F41DE9"/>
    <w:rsid w:val="00F45F64"/>
    <w:rsid w:val="00F53F6A"/>
    <w:rsid w:val="00F713C4"/>
    <w:rsid w:val="00F9527C"/>
    <w:rsid w:val="00F95C1D"/>
    <w:rsid w:val="00FB76CA"/>
    <w:rsid w:val="00FC1BA3"/>
    <w:rsid w:val="00FC2CEC"/>
    <w:rsid w:val="00FD7CED"/>
    <w:rsid w:val="00FE02A4"/>
    <w:rsid w:val="00FF6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927109"/>
  <w15:docId w15:val="{3C9EAA6E-DE2B-4CFD-9EE9-D0240F028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C1B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3" Type="http://schemas.openxmlformats.org/officeDocument/2006/relationships/settings" Target="settings.xml"/><Relationship Id="rId7" Type="http://schemas.openxmlformats.org/officeDocument/2006/relationships/hyperlink" Target="http://www.scschool.ca" TargetMode="External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5" Type="http://schemas.openxmlformats.org/officeDocument/2006/relationships/image" Target="media/image1.png"/><Relationship Id="rId15" Type="http://schemas.openxmlformats.org/officeDocument/2006/relationships/hyperlink" Target="mailto:sibprincipal@skeetchestn.ca" TargetMode="Externa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udent\AppData\Roaming\Microsoft\Templates\7%20day%20calendar%20gr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0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Student</dc:creator>
  <cp:keywords/>
  <cp:lastModifiedBy>Holly Deneault</cp:lastModifiedBy>
  <cp:revision>2</cp:revision>
  <cp:lastPrinted>2020-10-13T16:05:00Z</cp:lastPrinted>
  <dcterms:created xsi:type="dcterms:W3CDTF">2021-01-04T19:50:00Z</dcterms:created>
  <dcterms:modified xsi:type="dcterms:W3CDTF">2021-01-04T19:50:00Z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