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C4F" w:rsidRDefault="00B946E5">
      <w:pPr>
        <w:sectPr w:rsidR="008E7C4F" w:rsidSect="008E7C4F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48BEFB3B" wp14:editId="61B8DC86">
                <wp:simplePos x="0" y="0"/>
                <wp:positionH relativeFrom="column">
                  <wp:posOffset>-963706</wp:posOffset>
                </wp:positionH>
                <wp:positionV relativeFrom="paragraph">
                  <wp:posOffset>-735106</wp:posOffset>
                </wp:positionV>
                <wp:extent cx="3164541" cy="7439025"/>
                <wp:effectExtent l="0" t="0" r="17145" b="2857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541" cy="743902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/>
                      </wps:spPr>
                      <wps:txbx>
                        <w:txbxContent>
                          <w:p w:rsidR="000307F1" w:rsidRDefault="000307F1" w:rsidP="000307F1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orbel" w:hAnsi="Corbel"/>
                                <w:b/>
                                <w:color w:val="411D0E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CB17E4" w:rsidRPr="00EA4F43" w:rsidRDefault="00CB17E4" w:rsidP="000307F1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DIRECTIONS</w:t>
                            </w:r>
                          </w:p>
                          <w:p w:rsidR="0058630A" w:rsidRPr="00EA4F43" w:rsidRDefault="0058630A" w:rsidP="000307F1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CB17E4" w:rsidRPr="00EA4F43" w:rsidRDefault="000307F1" w:rsidP="003521E6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HIGHWAY 240 TO GEORGE WASHINGTON</w:t>
                            </w:r>
                            <w:r w:rsidR="00492B69"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 xml:space="preserve"> 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WAY</w:t>
                            </w:r>
                          </w:p>
                          <w:p w:rsidR="00CB17E4" w:rsidRPr="00EA4F43" w:rsidRDefault="000307F1" w:rsidP="003521E6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1815 GEORGE WASHINGTON WAY</w:t>
                            </w:r>
                          </w:p>
                          <w:p w:rsidR="00CB17E4" w:rsidRPr="00EA4F43" w:rsidRDefault="000307F1" w:rsidP="003521E6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RICHLAND, WA</w:t>
                            </w:r>
                          </w:p>
                          <w:p w:rsidR="00CB17E4" w:rsidRPr="00EA4F43" w:rsidRDefault="00492B69" w:rsidP="003521E6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(</w:t>
                            </w:r>
                            <w:r w:rsidR="000307F1"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CORNER OF GEORGE WAY/JADWIN AVENUE)</w:t>
                            </w:r>
                          </w:p>
                          <w:p w:rsidR="00CB17E4" w:rsidRPr="00EA4F43" w:rsidRDefault="000307F1" w:rsidP="003521E6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ACROSS FROM RED LION HOTEL</w:t>
                            </w:r>
                          </w:p>
                          <w:p w:rsidR="00CB17E4" w:rsidRPr="00EA4F43" w:rsidRDefault="000307F1" w:rsidP="00CB17E4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*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FOOD/DRINKS/SNACKS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</w:p>
                          <w:p w:rsidR="00CB17E4" w:rsidRPr="00EA4F43" w:rsidRDefault="00AF2F54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FOOD TRUCKS</w:t>
                            </w:r>
                          </w:p>
                          <w:p w:rsidR="00AF2F54" w:rsidRPr="00EA4F43" w:rsidRDefault="00AF2F54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WILL BE ON SITE</w:t>
                            </w:r>
                          </w:p>
                          <w:p w:rsidR="00C73727" w:rsidRPr="00EA4F43" w:rsidRDefault="000307F1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DRINKS</w:t>
                            </w:r>
                          </w:p>
                          <w:p w:rsidR="00CB17E4" w:rsidRPr="00EA4F43" w:rsidRDefault="0058630A" w:rsidP="00CB17E4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*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LOCATION AMMENTIES</w:t>
                            </w:r>
                          </w:p>
                          <w:p w:rsidR="00CB17E4" w:rsidRPr="00EA4F43" w:rsidRDefault="000307F1" w:rsidP="00CB17E4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HANDICAP ACCESSIBILITY</w:t>
                            </w:r>
                          </w:p>
                          <w:p w:rsidR="00CB17E4" w:rsidRPr="00EA4F43" w:rsidRDefault="000307F1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RESTROOMS</w:t>
                            </w:r>
                          </w:p>
                          <w:p w:rsidR="00CB17E4" w:rsidRPr="00EA4F43" w:rsidRDefault="000307F1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BENCHES</w:t>
                            </w:r>
                          </w:p>
                          <w:p w:rsidR="00CB17E4" w:rsidRPr="00EA4F43" w:rsidRDefault="000307F1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lang w:val="en"/>
                              </w:rPr>
                              <w:t>ART PIECES</w:t>
                            </w:r>
                          </w:p>
                          <w:p w:rsidR="0058630A" w:rsidRPr="00EA4F43" w:rsidRDefault="0058630A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</w:p>
                          <w:p w:rsidR="00492B69" w:rsidRPr="00EA4F43" w:rsidRDefault="00492B69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*</w:t>
                            </w:r>
                          </w:p>
                          <w:p w:rsidR="00492B69" w:rsidRPr="00EA4F43" w:rsidRDefault="00492B69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</w:p>
                          <w:p w:rsidR="00CB17E4" w:rsidRPr="000D3EB6" w:rsidRDefault="00CB17E4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0D3EB6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For more information</w:t>
                            </w:r>
                          </w:p>
                          <w:p w:rsidR="000D3EB6" w:rsidRPr="001E71BE" w:rsidRDefault="000D3EB6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C0000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1E71BE">
                              <w:rPr>
                                <w:rFonts w:ascii="Corbel" w:hAnsi="Corbel"/>
                                <w:color w:val="C00000"/>
                                <w:sz w:val="24"/>
                                <w:szCs w:val="24"/>
                                <w:lang w:val="en"/>
                              </w:rPr>
                              <w:t>www.huntandgatherantiquesvintage.com</w:t>
                            </w:r>
                          </w:p>
                          <w:p w:rsidR="000D3EB6" w:rsidRPr="001E71BE" w:rsidRDefault="000D3EB6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color w:val="C0000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1E71BE">
                              <w:rPr>
                                <w:rFonts w:ascii="Corbel" w:hAnsi="Corbel"/>
                                <w:color w:val="C00000"/>
                                <w:sz w:val="24"/>
                                <w:szCs w:val="24"/>
                                <w:lang w:val="en"/>
                              </w:rPr>
                              <w:t>www.countrynesters.com</w:t>
                            </w:r>
                          </w:p>
                          <w:p w:rsidR="00CB17E4" w:rsidRPr="001E71BE" w:rsidRDefault="009B5985" w:rsidP="00CB17E4">
                            <w:pPr>
                              <w:widowControl w:val="0"/>
                              <w:jc w:val="center"/>
                              <w:rPr>
                                <w:rStyle w:val="Hyperlink"/>
                                <w:rFonts w:ascii="Corbel" w:hAnsi="Corbel" w:cs="Arial"/>
                                <w:bCs/>
                                <w:color w:val="C00000"/>
                                <w:sz w:val="22"/>
                                <w:szCs w:val="22"/>
                                <w:lang w:val="en"/>
                              </w:rPr>
                            </w:pPr>
                            <w:hyperlink r:id="rId8" w:history="1">
                              <w:r w:rsidR="009904DC" w:rsidRPr="001E71BE">
                                <w:rPr>
                                  <w:rStyle w:val="Hyperlink"/>
                                  <w:rFonts w:ascii="Corbel" w:hAnsi="Corbel" w:cs="Arial"/>
                                  <w:color w:val="C00000"/>
                                  <w:sz w:val="22"/>
                                  <w:szCs w:val="22"/>
                                  <w:lang w:val="en"/>
                                </w:rPr>
                                <w:t>www.facebook.com/</w:t>
                              </w:r>
                              <w:r w:rsidR="009904DC" w:rsidRPr="001E71BE">
                                <w:rPr>
                                  <w:rStyle w:val="Hyperlink"/>
                                  <w:rFonts w:ascii="Corbel" w:hAnsi="Corbel" w:cs="Arial"/>
                                  <w:bCs/>
                                  <w:color w:val="C00000"/>
                                  <w:sz w:val="22"/>
                                  <w:szCs w:val="22"/>
                                  <w:lang w:val="en"/>
                                </w:rPr>
                                <w:t>HuntGatherAntiquesandVintage</w:t>
                              </w:r>
                            </w:hyperlink>
                          </w:p>
                          <w:p w:rsidR="004D3483" w:rsidRDefault="004D3483" w:rsidP="00CB17E4">
                            <w:pPr>
                              <w:widowControl w:val="0"/>
                              <w:jc w:val="center"/>
                              <w:rPr>
                                <w:rStyle w:val="Hyperlink"/>
                                <w:rFonts w:ascii="Corbel" w:hAnsi="Corbel" w:cs="Arial"/>
                                <w:bCs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4D3483" w:rsidRPr="004D3483" w:rsidRDefault="004D3483" w:rsidP="00CB17E4">
                            <w:pPr>
                              <w:widowControl w:val="0"/>
                              <w:jc w:val="center"/>
                              <w:rPr>
                                <w:rStyle w:val="Hyperlink"/>
                                <w:rFonts w:ascii="Corbel" w:hAnsi="Corbel" w:cs="Arial"/>
                                <w:bCs/>
                                <w:color w:val="C0000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D3483">
                              <w:rPr>
                                <w:rStyle w:val="Hyperlink"/>
                                <w:rFonts w:ascii="Corbel" w:hAnsi="Corbel" w:cs="Arial"/>
                                <w:bCs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Email</w:t>
                            </w:r>
                          </w:p>
                          <w:p w:rsidR="004D3483" w:rsidRPr="001E71BE" w:rsidRDefault="004D3483" w:rsidP="00CB17E4">
                            <w:pPr>
                              <w:widowControl w:val="0"/>
                              <w:jc w:val="center"/>
                              <w:rPr>
                                <w:rStyle w:val="HTMLCite"/>
                                <w:rFonts w:ascii="Corbel" w:hAnsi="Corbel" w:cs="Arial"/>
                                <w:bCs/>
                                <w:i w:val="0"/>
                                <w:color w:val="C0000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1E71BE">
                              <w:rPr>
                                <w:rStyle w:val="Hyperlink"/>
                                <w:rFonts w:ascii="Corbel" w:hAnsi="Corbel" w:cs="Arial"/>
                                <w:bCs/>
                                <w:color w:val="C00000"/>
                                <w:sz w:val="24"/>
                                <w:szCs w:val="24"/>
                                <w:lang w:val="en"/>
                              </w:rPr>
                              <w:t>huntgatherantiquesandvintage@aol.com</w:t>
                            </w:r>
                          </w:p>
                          <w:p w:rsidR="0020042B" w:rsidRPr="0020042B" w:rsidRDefault="0020042B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CB17E4" w:rsidRPr="0058630A" w:rsidRDefault="00CB17E4" w:rsidP="00CB17E4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color w:val="411D0E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EA4F43">
                              <w:rPr>
                                <w:rFonts w:ascii="MS Gothic" w:eastAsia="MS Gothic" w:hAnsi="MS Gothic" w:cs="MS Gothic" w:hint="eastAsia"/>
                                <w:b/>
                                <w:color w:val="auto"/>
                                <w:sz w:val="28"/>
                                <w:szCs w:val="28"/>
                              </w:rPr>
                              <w:t>☎</w:t>
                            </w:r>
                            <w:r w:rsidR="0058630A" w:rsidRPr="00EA4F43">
                              <w:rPr>
                                <w:rFonts w:ascii="Corbel" w:eastAsia="MS Gothic" w:hAnsi="Corbel" w:cs="MS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509-430-21</w:t>
                            </w:r>
                            <w:r w:rsidR="0058630A" w:rsidRPr="0058630A">
                              <w:rPr>
                                <w:rFonts w:ascii="Corbel" w:eastAsia="MS Gothic" w:hAnsi="Corbel" w:cs="MS Gothic"/>
                                <w:b/>
                                <w:color w:val="333333"/>
                                <w:sz w:val="28"/>
                                <w:szCs w:val="2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5.9pt;margin-top:-57.9pt;width:249.2pt;height:585.7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" fillcolor="yellow" strokecolor="black [3213]" strokeweight="1pt">
                <v:fill r:id="rId9" o:title="" color2="white [3212]" type="pattern"/>
                <v:stroke dashstyle="dash"/>
                <v:textbox inset="2.88pt,2.88pt,2.88pt,2.88pt">
                  <w:txbxContent>
                    <w:p w:rsidR="000307F1" w:rsidRDefault="000307F1" w:rsidP="000307F1">
                      <w:pPr>
                        <w:widowControl w:val="0"/>
                        <w:spacing w:line="276" w:lineRule="auto"/>
                        <w:jc w:val="center"/>
                        <w:rPr>
                          <w:rFonts w:ascii="Corbel" w:hAnsi="Corbel"/>
                          <w:b/>
                          <w:color w:val="411D0E"/>
                          <w:sz w:val="24"/>
                          <w:szCs w:val="24"/>
                          <w:lang w:val="en"/>
                        </w:rPr>
                      </w:pPr>
                    </w:p>
                    <w:p w:rsidR="00CB17E4" w:rsidRPr="00EA4F43" w:rsidRDefault="00CB17E4" w:rsidP="000307F1">
                      <w:pPr>
                        <w:widowControl w:val="0"/>
                        <w:spacing w:line="276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DIRECTIONS</w:t>
                      </w:r>
                    </w:p>
                    <w:p w:rsidR="0058630A" w:rsidRPr="00EA4F43" w:rsidRDefault="0058630A" w:rsidP="000307F1">
                      <w:pPr>
                        <w:widowControl w:val="0"/>
                        <w:spacing w:line="276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:rsidR="00CB17E4" w:rsidRPr="00EA4F43" w:rsidRDefault="000307F1" w:rsidP="003521E6">
                      <w:pPr>
                        <w:widowControl w:val="0"/>
                        <w:spacing w:line="276" w:lineRule="auto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HIGHWAY 240 TO GEORGE WASHINGTON</w:t>
                      </w:r>
                      <w:r w:rsidR="00492B69"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 xml:space="preserve"> </w:t>
                      </w: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WAY</w:t>
                      </w:r>
                    </w:p>
                    <w:p w:rsidR="00CB17E4" w:rsidRPr="00EA4F43" w:rsidRDefault="000307F1" w:rsidP="003521E6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1815 GEORGE WASHINGTON WAY</w:t>
                      </w:r>
                    </w:p>
                    <w:p w:rsidR="00CB17E4" w:rsidRPr="00EA4F43" w:rsidRDefault="000307F1" w:rsidP="003521E6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RICHLAND, WA</w:t>
                      </w:r>
                    </w:p>
                    <w:p w:rsidR="00CB17E4" w:rsidRPr="00EA4F43" w:rsidRDefault="00492B69" w:rsidP="003521E6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(</w:t>
                      </w:r>
                      <w:r w:rsidR="000307F1"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CORNER OF GEORGE WAY/JADWIN AVENUE)</w:t>
                      </w:r>
                    </w:p>
                    <w:p w:rsidR="00CB17E4" w:rsidRPr="00EA4F43" w:rsidRDefault="000307F1" w:rsidP="003521E6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ACROSS FROM RED LION HOTEL</w:t>
                      </w:r>
                    </w:p>
                    <w:p w:rsidR="00CB17E4" w:rsidRPr="00EA4F43" w:rsidRDefault="000307F1" w:rsidP="00CB17E4">
                      <w:pPr>
                        <w:widowControl w:val="0"/>
                        <w:spacing w:before="240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*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FOOD/DRINKS/SNACKS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/>
                        <w:jc w:val="center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</w:p>
                    <w:p w:rsidR="00CB17E4" w:rsidRPr="00EA4F43" w:rsidRDefault="00AF2F54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FOOD TRUCKS</w:t>
                      </w:r>
                    </w:p>
                    <w:p w:rsidR="00AF2F54" w:rsidRPr="00EA4F43" w:rsidRDefault="00AF2F54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WILL BE ON SITE</w:t>
                      </w:r>
                    </w:p>
                    <w:p w:rsidR="00C73727" w:rsidRPr="00EA4F43" w:rsidRDefault="000307F1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DRINKS</w:t>
                      </w:r>
                    </w:p>
                    <w:p w:rsidR="00CB17E4" w:rsidRPr="00EA4F43" w:rsidRDefault="0058630A" w:rsidP="00CB17E4">
                      <w:pPr>
                        <w:widowControl w:val="0"/>
                        <w:spacing w:before="240"/>
                        <w:jc w:val="center"/>
                        <w:rPr>
                          <w:rFonts w:ascii="Corbel" w:hAnsi="Corbel"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szCs w:val="22"/>
                          <w:lang w:val="en"/>
                        </w:rPr>
                        <w:t>*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LOCATION AMMENTIES</w:t>
                      </w:r>
                    </w:p>
                    <w:p w:rsidR="00CB17E4" w:rsidRPr="00EA4F43" w:rsidRDefault="000307F1" w:rsidP="00CB17E4">
                      <w:pPr>
                        <w:widowControl w:val="0"/>
                        <w:spacing w:before="24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HANDICAP ACCESSIBILITY</w:t>
                      </w:r>
                    </w:p>
                    <w:p w:rsidR="00CB17E4" w:rsidRPr="00EA4F43" w:rsidRDefault="000307F1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RESTROOMS</w:t>
                      </w:r>
                    </w:p>
                    <w:p w:rsidR="00CB17E4" w:rsidRPr="00EA4F43" w:rsidRDefault="000307F1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BENCHES</w:t>
                      </w:r>
                    </w:p>
                    <w:p w:rsidR="00CB17E4" w:rsidRPr="00EA4F43" w:rsidRDefault="000307F1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lang w:val="en"/>
                        </w:rPr>
                        <w:t>ART PIECES</w:t>
                      </w:r>
                    </w:p>
                    <w:p w:rsidR="0058630A" w:rsidRPr="00EA4F43" w:rsidRDefault="0058630A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</w:p>
                    <w:p w:rsidR="00492B69" w:rsidRPr="00EA4F43" w:rsidRDefault="00492B69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*</w:t>
                      </w:r>
                    </w:p>
                    <w:p w:rsidR="00492B69" w:rsidRPr="00EA4F43" w:rsidRDefault="00492B69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</w:p>
                    <w:p w:rsidR="00CB17E4" w:rsidRPr="000D3EB6" w:rsidRDefault="00CB17E4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0D3EB6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For more information</w:t>
                      </w:r>
                    </w:p>
                    <w:p w:rsidR="000D3EB6" w:rsidRPr="001E71BE" w:rsidRDefault="000D3EB6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C00000"/>
                          <w:sz w:val="24"/>
                          <w:szCs w:val="24"/>
                          <w:lang w:val="en"/>
                        </w:rPr>
                      </w:pPr>
                      <w:r w:rsidRPr="001E71BE">
                        <w:rPr>
                          <w:rFonts w:ascii="Corbel" w:hAnsi="Corbel"/>
                          <w:color w:val="C00000"/>
                          <w:sz w:val="24"/>
                          <w:szCs w:val="24"/>
                          <w:lang w:val="en"/>
                        </w:rPr>
                        <w:t>www.huntandgatherantiquesvintage.com</w:t>
                      </w:r>
                    </w:p>
                    <w:p w:rsidR="000D3EB6" w:rsidRPr="001E71BE" w:rsidRDefault="000D3EB6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color w:val="C00000"/>
                          <w:sz w:val="24"/>
                          <w:szCs w:val="24"/>
                          <w:lang w:val="en"/>
                        </w:rPr>
                      </w:pPr>
                      <w:r w:rsidRPr="001E71BE">
                        <w:rPr>
                          <w:rFonts w:ascii="Corbel" w:hAnsi="Corbel"/>
                          <w:color w:val="C00000"/>
                          <w:sz w:val="24"/>
                          <w:szCs w:val="24"/>
                          <w:lang w:val="en"/>
                        </w:rPr>
                        <w:t>www.countrynesters.com</w:t>
                      </w:r>
                    </w:p>
                    <w:p w:rsidR="00CB17E4" w:rsidRPr="001E71BE" w:rsidRDefault="009B5985" w:rsidP="00CB17E4">
                      <w:pPr>
                        <w:widowControl w:val="0"/>
                        <w:jc w:val="center"/>
                        <w:rPr>
                          <w:rStyle w:val="Hyperlink"/>
                          <w:rFonts w:ascii="Corbel" w:hAnsi="Corbel" w:cs="Arial"/>
                          <w:bCs/>
                          <w:color w:val="C00000"/>
                          <w:sz w:val="22"/>
                          <w:szCs w:val="22"/>
                          <w:lang w:val="en"/>
                        </w:rPr>
                      </w:pPr>
                      <w:hyperlink r:id="rId10" w:history="1">
                        <w:r w:rsidR="009904DC" w:rsidRPr="001E71BE">
                          <w:rPr>
                            <w:rStyle w:val="Hyperlink"/>
                            <w:rFonts w:ascii="Corbel" w:hAnsi="Corbel" w:cs="Arial"/>
                            <w:color w:val="C00000"/>
                            <w:sz w:val="22"/>
                            <w:szCs w:val="22"/>
                            <w:lang w:val="en"/>
                          </w:rPr>
                          <w:t>www.facebook.com/</w:t>
                        </w:r>
                        <w:r w:rsidR="009904DC" w:rsidRPr="001E71BE">
                          <w:rPr>
                            <w:rStyle w:val="Hyperlink"/>
                            <w:rFonts w:ascii="Corbel" w:hAnsi="Corbel" w:cs="Arial"/>
                            <w:bCs/>
                            <w:color w:val="C00000"/>
                            <w:sz w:val="22"/>
                            <w:szCs w:val="22"/>
                            <w:lang w:val="en"/>
                          </w:rPr>
                          <w:t>HuntGatherAntiquesandVintage</w:t>
                        </w:r>
                      </w:hyperlink>
                    </w:p>
                    <w:p w:rsidR="004D3483" w:rsidRDefault="004D3483" w:rsidP="00CB17E4">
                      <w:pPr>
                        <w:widowControl w:val="0"/>
                        <w:jc w:val="center"/>
                        <w:rPr>
                          <w:rStyle w:val="Hyperlink"/>
                          <w:rFonts w:ascii="Corbel" w:hAnsi="Corbel" w:cs="Arial"/>
                          <w:bCs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:rsidR="004D3483" w:rsidRPr="004D3483" w:rsidRDefault="004D3483" w:rsidP="00CB17E4">
                      <w:pPr>
                        <w:widowControl w:val="0"/>
                        <w:jc w:val="center"/>
                        <w:rPr>
                          <w:rStyle w:val="Hyperlink"/>
                          <w:rFonts w:ascii="Corbel" w:hAnsi="Corbel" w:cs="Arial"/>
                          <w:bCs/>
                          <w:color w:val="C00000"/>
                          <w:sz w:val="24"/>
                          <w:szCs w:val="24"/>
                          <w:lang w:val="en"/>
                        </w:rPr>
                      </w:pPr>
                      <w:r w:rsidRPr="004D3483">
                        <w:rPr>
                          <w:rStyle w:val="Hyperlink"/>
                          <w:rFonts w:ascii="Corbel" w:hAnsi="Corbel" w:cs="Arial"/>
                          <w:bCs/>
                          <w:color w:val="auto"/>
                          <w:sz w:val="24"/>
                          <w:szCs w:val="24"/>
                          <w:lang w:val="en"/>
                        </w:rPr>
                        <w:t>Email</w:t>
                      </w:r>
                    </w:p>
                    <w:p w:rsidR="004D3483" w:rsidRPr="001E71BE" w:rsidRDefault="004D3483" w:rsidP="00CB17E4">
                      <w:pPr>
                        <w:widowControl w:val="0"/>
                        <w:jc w:val="center"/>
                        <w:rPr>
                          <w:rStyle w:val="HTMLCite"/>
                          <w:rFonts w:ascii="Corbel" w:hAnsi="Corbel" w:cs="Arial"/>
                          <w:bCs/>
                          <w:i w:val="0"/>
                          <w:color w:val="C00000"/>
                          <w:sz w:val="24"/>
                          <w:szCs w:val="24"/>
                          <w:lang w:val="en"/>
                        </w:rPr>
                      </w:pPr>
                      <w:r w:rsidRPr="001E71BE">
                        <w:rPr>
                          <w:rStyle w:val="Hyperlink"/>
                          <w:rFonts w:ascii="Corbel" w:hAnsi="Corbel" w:cs="Arial"/>
                          <w:bCs/>
                          <w:color w:val="C00000"/>
                          <w:sz w:val="24"/>
                          <w:szCs w:val="24"/>
                          <w:lang w:val="en"/>
                        </w:rPr>
                        <w:t>huntgatherantiquesandvintage@aol.com</w:t>
                      </w:r>
                    </w:p>
                    <w:p w:rsidR="0020042B" w:rsidRPr="0020042B" w:rsidRDefault="0020042B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</w:pPr>
                    </w:p>
                    <w:p w:rsidR="00CB17E4" w:rsidRPr="0058630A" w:rsidRDefault="00CB17E4" w:rsidP="00CB17E4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color w:val="411D0E"/>
                          <w:sz w:val="28"/>
                          <w:szCs w:val="28"/>
                          <w:lang w:val="en"/>
                        </w:rPr>
                      </w:pPr>
                      <w:r w:rsidRPr="00EA4F43">
                        <w:rPr>
                          <w:rFonts w:ascii="MS Gothic" w:eastAsia="MS Gothic" w:hAnsi="MS Gothic" w:cs="MS Gothic" w:hint="eastAsia"/>
                          <w:b/>
                          <w:color w:val="auto"/>
                          <w:sz w:val="28"/>
                          <w:szCs w:val="28"/>
                        </w:rPr>
                        <w:t>☎</w:t>
                      </w:r>
                      <w:r w:rsidR="0058630A" w:rsidRPr="00EA4F43">
                        <w:rPr>
                          <w:rFonts w:ascii="Corbel" w:eastAsia="MS Gothic" w:hAnsi="Corbel" w:cs="MS Gothic"/>
                          <w:b/>
                          <w:color w:val="auto"/>
                          <w:sz w:val="28"/>
                          <w:szCs w:val="28"/>
                        </w:rPr>
                        <w:t xml:space="preserve"> 509-430-21</w:t>
                      </w:r>
                      <w:r w:rsidR="0058630A" w:rsidRPr="0058630A">
                        <w:rPr>
                          <w:rFonts w:ascii="Corbel" w:eastAsia="MS Gothic" w:hAnsi="Corbel" w:cs="MS Gothic"/>
                          <w:b/>
                          <w:color w:val="333333"/>
                          <w:sz w:val="28"/>
                          <w:szCs w:val="28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0BF0F592" wp14:editId="3609A34D">
                <wp:simplePos x="0" y="0"/>
                <wp:positionH relativeFrom="column">
                  <wp:posOffset>2419350</wp:posOffset>
                </wp:positionH>
                <wp:positionV relativeFrom="paragraph">
                  <wp:posOffset>-734060</wp:posOffset>
                </wp:positionV>
                <wp:extent cx="3048000" cy="7439025"/>
                <wp:effectExtent l="0" t="0" r="19050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43902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/>
                      </wps:spPr>
                      <wps:txbx>
                        <w:txbxContent>
                          <w:p w:rsidR="00496D60" w:rsidRPr="008025AF" w:rsidRDefault="00496D60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411D0E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SHOW INFORMATION</w:t>
                            </w:r>
                          </w:p>
                          <w:p w:rsidR="008025AF" w:rsidRPr="00EA4F43" w:rsidRDefault="008025AF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492B69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SETUP TIME</w:t>
                            </w:r>
                          </w:p>
                          <w:p w:rsidR="008025AF" w:rsidRPr="00EA4F43" w:rsidRDefault="008025AF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6:00 - 8:00 am</w:t>
                            </w: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Be ready by 8:45 am</w:t>
                            </w:r>
                          </w:p>
                          <w:p w:rsidR="00DA0BAF" w:rsidRPr="00EA4F43" w:rsidRDefault="00C80278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 xml:space="preserve">* </w:t>
                            </w:r>
                            <w:r w:rsidR="00DA0BAF"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No sale / discount signs</w:t>
                            </w:r>
                          </w:p>
                          <w:p w:rsidR="0058630A" w:rsidRPr="00EA4F43" w:rsidRDefault="0058630A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58630A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*</w:t>
                            </w:r>
                          </w:p>
                          <w:p w:rsidR="0058630A" w:rsidRPr="00EA4F43" w:rsidRDefault="0058630A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492B69" w:rsidP="003C516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</w:rPr>
                              <w:t>PARKING</w:t>
                            </w:r>
                          </w:p>
                          <w:p w:rsidR="008025AF" w:rsidRPr="00EA4F43" w:rsidRDefault="008025AF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Load &amp; Unload on park grounds</w:t>
                            </w:r>
                          </w:p>
                          <w:p w:rsidR="00AB738B" w:rsidRPr="00EA4F43" w:rsidRDefault="003C5167" w:rsidP="00496D60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 xml:space="preserve">* </w:t>
                            </w: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Vehicles </w:t>
                            </w:r>
                            <w:r w:rsidR="00AB738B"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need to be moved off park grounds after unloading</w:t>
                            </w: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 xml:space="preserve"> </w:t>
                            </w:r>
                            <w:r w:rsidR="00AB738B"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*</w:t>
                            </w:r>
                          </w:p>
                          <w:p w:rsidR="0058630A" w:rsidRPr="00EA4F43" w:rsidRDefault="0058630A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58630A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*</w:t>
                            </w:r>
                          </w:p>
                          <w:p w:rsidR="0058630A" w:rsidRPr="00EA4F43" w:rsidRDefault="0058630A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7508DA" w:rsidP="007508DA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</w:rPr>
                              <w:t>SPACE SIZE: 12</w:t>
                            </w:r>
                            <w:r w:rsidR="00FD7322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</w:rPr>
                              <w:t>X 12</w:t>
                            </w:r>
                          </w:p>
                          <w:p w:rsidR="008025AF" w:rsidRPr="00EA4F43" w:rsidRDefault="008025AF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$110.00 Vendor fee</w:t>
                            </w: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(extra space $90.00 more)</w:t>
                            </w:r>
                          </w:p>
                          <w:p w:rsidR="00AB738B" w:rsidRPr="00EA4F43" w:rsidRDefault="00496D60" w:rsidP="00496D60">
                            <w:pPr>
                              <w:widowControl w:val="0"/>
                              <w:ind w:left="36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 xml:space="preserve">* </w:t>
                            </w:r>
                            <w:r w:rsidR="00AB738B"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Location: name posted on space</w:t>
                            </w:r>
                          </w:p>
                          <w:p w:rsidR="00DA0BAF" w:rsidRPr="00EA4F43" w:rsidRDefault="00DA0BAF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DA0BAF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 xml:space="preserve">You are responsible to collect </w:t>
                            </w:r>
                            <w:r w:rsidR="002618EF"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 xml:space="preserve">sales </w:t>
                            </w: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tax</w:t>
                            </w:r>
                          </w:p>
                          <w:p w:rsidR="0058630A" w:rsidRPr="00EA4F43" w:rsidRDefault="0058630A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*</w:t>
                            </w:r>
                          </w:p>
                          <w:p w:rsidR="0058630A" w:rsidRPr="00EA4F43" w:rsidRDefault="0058630A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AB738B" w:rsidRPr="00EA4F43" w:rsidRDefault="00492B69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TABLES</w:t>
                            </w: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Provide your own</w:t>
                            </w: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outside event</w:t>
                            </w:r>
                            <w:r w:rsidR="00E81EA1" w:rsidRPr="00EA4F43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E81EA1" w:rsidRPr="00EA4F43">
                              <w:rPr>
                                <w:rFonts w:ascii="Arial" w:hAnsi="Arial" w:cs="Arial"/>
                                <w:color w:val="auto"/>
                                <w:sz w:val="41"/>
                                <w:szCs w:val="41"/>
                              </w:rPr>
                              <w:t>☼</w:t>
                            </w:r>
                          </w:p>
                          <w:p w:rsidR="00496D60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Highly recommend</w:t>
                            </w:r>
                          </w:p>
                          <w:p w:rsidR="00AB738B" w:rsidRPr="00EA4F43" w:rsidRDefault="00496D60" w:rsidP="007508DA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EA4F43">
                              <w:rPr>
                                <w:rFonts w:ascii="MS Gothic" w:eastAsia="MS Gothic" w:hAnsi="MS Gothic" w:cs="MS Gothic" w:hint="eastAsia"/>
                                <w:bCs/>
                                <w:color w:val="auto"/>
                                <w:sz w:val="44"/>
                                <w:szCs w:val="44"/>
                              </w:rPr>
                              <w:t>☂</w:t>
                            </w:r>
                            <w:r w:rsidRPr="00EA4F43">
                              <w:rPr>
                                <w:rFonts w:ascii="MS Gothic" w:eastAsia="MS Gothic" w:hAnsi="MS Gothic" w:cs="MS Gothic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08DA" w:rsidRPr="00EA4F43">
                              <w:rPr>
                                <w:rFonts w:ascii="Corbel" w:hAnsi="Corbel"/>
                                <w:color w:val="auto"/>
                              </w:rPr>
                              <w:t xml:space="preserve">BRING </w:t>
                            </w:r>
                            <w:r w:rsidR="007508DA" w:rsidRPr="00EA4F43">
                              <w:rPr>
                                <w:rFonts w:ascii="Corbel" w:hAnsi="Corbel"/>
                                <w:color w:val="auto"/>
                                <w:u w:val="single"/>
                              </w:rPr>
                              <w:t>TENT</w:t>
                            </w:r>
                            <w:r w:rsidR="007508DA" w:rsidRPr="00EA4F43">
                              <w:rPr>
                                <w:rFonts w:ascii="Corbel" w:hAnsi="Corbel"/>
                                <w:color w:val="auto"/>
                              </w:rPr>
                              <w:t xml:space="preserve"> OR </w:t>
                            </w:r>
                            <w:r w:rsidR="007508DA" w:rsidRPr="00EA4F43">
                              <w:rPr>
                                <w:rFonts w:ascii="Corbel" w:hAnsi="Corbel"/>
                                <w:color w:val="auto"/>
                                <w:u w:val="single"/>
                              </w:rPr>
                              <w:t>UMBRELLA</w:t>
                            </w:r>
                            <w:r w:rsidR="007508DA" w:rsidRPr="00EA4F43">
                              <w:rPr>
                                <w:color w:val="auto"/>
                              </w:rPr>
                              <w:t xml:space="preserve"> </w:t>
                            </w:r>
                            <w:r w:rsidR="00492B69" w:rsidRPr="00EA4F43">
                              <w:rPr>
                                <w:rFonts w:ascii="MS Gothic" w:eastAsia="MS Gothic" w:hAnsi="MS Gothic" w:cs="MS Gothic" w:hint="eastAsia"/>
                                <w:bCs/>
                                <w:color w:val="auto"/>
                                <w:sz w:val="44"/>
                                <w:szCs w:val="44"/>
                              </w:rPr>
                              <w:t>☂</w:t>
                            </w:r>
                          </w:p>
                          <w:p w:rsidR="00AB738B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</w:p>
                          <w:p w:rsidR="000621C9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 xml:space="preserve">* </w:t>
                            </w:r>
                            <w:r w:rsidR="000621C9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Hunt &amp; Gather Antiques and vintage</w:t>
                            </w:r>
                          </w:p>
                          <w:p w:rsidR="008E7C4F" w:rsidRPr="00EA4F43" w:rsidRDefault="00AB738B" w:rsidP="00AB738B">
                            <w:pPr>
                              <w:widowControl w:val="0"/>
                              <w:jc w:val="center"/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smallCaps/>
                                <w:color w:val="auto"/>
                                <w:sz w:val="24"/>
                                <w:lang w:val="en"/>
                              </w:rPr>
                              <w:t>is not responsible for lost, stolen, broken items or rain *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90.5pt;margin-top:-57.8pt;width:240pt;height:585.7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" fillcolor="yellow" strokecolor="black [3213]" strokeweight="1pt">
                <v:fill r:id="rId9" o:title="" color2="white [3212]" type="pattern"/>
                <v:stroke dashstyle="dash"/>
                <v:textbox inset="2.88pt,2.88pt,2.88pt,2.88pt">
                  <w:txbxContent>
                    <w:p w:rsidR="00496D60" w:rsidRPr="008025AF" w:rsidRDefault="00496D60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411D0E"/>
                          <w:sz w:val="24"/>
                          <w:lang w:val="en"/>
                        </w:rPr>
                      </w:pP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  <w:t>SHOW INFORMATION</w:t>
                      </w:r>
                    </w:p>
                    <w:p w:rsidR="008025AF" w:rsidRPr="00EA4F43" w:rsidRDefault="008025AF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492B69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  <w:t>SETUP TIME</w:t>
                      </w:r>
                    </w:p>
                    <w:p w:rsidR="008025AF" w:rsidRPr="00EA4F43" w:rsidRDefault="008025AF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6:00 - 8:00 am</w:t>
                      </w: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Be ready by 8:45 am</w:t>
                      </w:r>
                    </w:p>
                    <w:p w:rsidR="00DA0BAF" w:rsidRPr="00EA4F43" w:rsidRDefault="00C80278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 xml:space="preserve">* </w:t>
                      </w:r>
                      <w:r w:rsidR="00DA0BAF"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No sale / discount signs</w:t>
                      </w:r>
                    </w:p>
                    <w:p w:rsidR="0058630A" w:rsidRPr="00EA4F43" w:rsidRDefault="0058630A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58630A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*</w:t>
                      </w:r>
                    </w:p>
                    <w:p w:rsidR="0058630A" w:rsidRPr="00EA4F43" w:rsidRDefault="0058630A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492B69" w:rsidP="003C5167">
                      <w:pPr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</w:rPr>
                        <w:t>PARKING</w:t>
                      </w:r>
                    </w:p>
                    <w:p w:rsidR="008025AF" w:rsidRPr="00EA4F43" w:rsidRDefault="008025AF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Load &amp; Unload on park grounds</w:t>
                      </w:r>
                    </w:p>
                    <w:p w:rsidR="00AB738B" w:rsidRPr="00EA4F43" w:rsidRDefault="003C5167" w:rsidP="00496D60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 xml:space="preserve">* </w:t>
                      </w: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szCs w:val="24"/>
                          <w:lang w:val="en"/>
                        </w:rPr>
                        <w:t xml:space="preserve">Vehicles </w:t>
                      </w:r>
                      <w:r w:rsidR="00AB738B"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need to be moved off park grounds after unloading</w:t>
                      </w: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 xml:space="preserve"> </w:t>
                      </w:r>
                      <w:r w:rsidR="00AB738B"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*</w:t>
                      </w:r>
                    </w:p>
                    <w:p w:rsidR="0058630A" w:rsidRPr="00EA4F43" w:rsidRDefault="0058630A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58630A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*</w:t>
                      </w:r>
                    </w:p>
                    <w:p w:rsidR="0058630A" w:rsidRPr="00EA4F43" w:rsidRDefault="0058630A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7508DA" w:rsidP="007508DA">
                      <w:pPr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</w:rPr>
                        <w:t>SPACE SIZE: 12</w:t>
                      </w:r>
                      <w:r w:rsidR="00FD7322"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</w:rPr>
                        <w:t>X 12</w:t>
                      </w:r>
                    </w:p>
                    <w:p w:rsidR="008025AF" w:rsidRPr="00EA4F43" w:rsidRDefault="008025AF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$110.00 Vendor fee</w:t>
                      </w: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(extra space $90.00 more)</w:t>
                      </w:r>
                    </w:p>
                    <w:p w:rsidR="00AB738B" w:rsidRPr="00EA4F43" w:rsidRDefault="00496D60" w:rsidP="00496D60">
                      <w:pPr>
                        <w:widowControl w:val="0"/>
                        <w:ind w:left="36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 xml:space="preserve">* </w:t>
                      </w:r>
                      <w:r w:rsidR="00AB738B"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Location: name posted on space</w:t>
                      </w:r>
                    </w:p>
                    <w:p w:rsidR="00DA0BAF" w:rsidRPr="00EA4F43" w:rsidRDefault="00DA0BAF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DA0BAF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 xml:space="preserve">You are responsible to collect </w:t>
                      </w:r>
                      <w:r w:rsidR="002618EF"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 xml:space="preserve">sales </w:t>
                      </w: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tax</w:t>
                      </w:r>
                    </w:p>
                    <w:p w:rsidR="0058630A" w:rsidRPr="00EA4F43" w:rsidRDefault="0058630A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*</w:t>
                      </w:r>
                    </w:p>
                    <w:p w:rsidR="0058630A" w:rsidRPr="00EA4F43" w:rsidRDefault="0058630A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AB738B" w:rsidRPr="00EA4F43" w:rsidRDefault="00492B69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szCs w:val="24"/>
                          <w:lang w:val="en"/>
                        </w:rPr>
                        <w:t>TABLES</w:t>
                      </w: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  <w:t>Provide your own</w:t>
                      </w: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8"/>
                          <w:szCs w:val="28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smallCaps/>
                          <w:color w:val="auto"/>
                          <w:sz w:val="28"/>
                          <w:szCs w:val="28"/>
                          <w:lang w:val="en"/>
                        </w:rPr>
                        <w:t>outside event</w:t>
                      </w:r>
                      <w:r w:rsidR="00E81EA1" w:rsidRPr="00EA4F43">
                        <w:rPr>
                          <w:rFonts w:ascii="Corbel" w:hAnsi="Corbel"/>
                          <w:b/>
                          <w:smallCaps/>
                          <w:color w:val="auto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="00E81EA1" w:rsidRPr="00EA4F43">
                        <w:rPr>
                          <w:rFonts w:ascii="Arial" w:hAnsi="Arial" w:cs="Arial"/>
                          <w:color w:val="auto"/>
                          <w:sz w:val="41"/>
                          <w:szCs w:val="41"/>
                        </w:rPr>
                        <w:t>☼</w:t>
                      </w:r>
                    </w:p>
                    <w:p w:rsidR="00496D60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smallCaps/>
                          <w:color w:val="auto"/>
                          <w:sz w:val="28"/>
                          <w:szCs w:val="28"/>
                          <w:u w:val="single"/>
                          <w:lang w:val="en"/>
                        </w:rPr>
                        <w:t>Highly recommend</w:t>
                      </w:r>
                    </w:p>
                    <w:p w:rsidR="00AB738B" w:rsidRPr="00EA4F43" w:rsidRDefault="00496D60" w:rsidP="007508DA">
                      <w:pPr>
                        <w:pStyle w:val="Heading4"/>
                        <w:rPr>
                          <w:color w:val="auto"/>
                        </w:rPr>
                      </w:pPr>
                      <w:r w:rsidRPr="00EA4F43">
                        <w:rPr>
                          <w:rFonts w:ascii="MS Gothic" w:eastAsia="MS Gothic" w:hAnsi="MS Gothic" w:cs="MS Gothic" w:hint="eastAsia"/>
                          <w:bCs/>
                          <w:color w:val="auto"/>
                          <w:sz w:val="44"/>
                          <w:szCs w:val="44"/>
                        </w:rPr>
                        <w:t>☂</w:t>
                      </w:r>
                      <w:r w:rsidRPr="00EA4F43">
                        <w:rPr>
                          <w:rFonts w:ascii="MS Gothic" w:eastAsia="MS Gothic" w:hAnsi="MS Gothic" w:cs="MS Gothic"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7508DA" w:rsidRPr="00EA4F43">
                        <w:rPr>
                          <w:rFonts w:ascii="Corbel" w:hAnsi="Corbel"/>
                          <w:color w:val="auto"/>
                        </w:rPr>
                        <w:t xml:space="preserve">BRING </w:t>
                      </w:r>
                      <w:r w:rsidR="007508DA" w:rsidRPr="00EA4F43">
                        <w:rPr>
                          <w:rFonts w:ascii="Corbel" w:hAnsi="Corbel"/>
                          <w:color w:val="auto"/>
                          <w:u w:val="single"/>
                        </w:rPr>
                        <w:t>TENT</w:t>
                      </w:r>
                      <w:r w:rsidR="007508DA" w:rsidRPr="00EA4F43">
                        <w:rPr>
                          <w:rFonts w:ascii="Corbel" w:hAnsi="Corbel"/>
                          <w:color w:val="auto"/>
                        </w:rPr>
                        <w:t xml:space="preserve"> OR </w:t>
                      </w:r>
                      <w:r w:rsidR="007508DA" w:rsidRPr="00EA4F43">
                        <w:rPr>
                          <w:rFonts w:ascii="Corbel" w:hAnsi="Corbel"/>
                          <w:color w:val="auto"/>
                          <w:u w:val="single"/>
                        </w:rPr>
                        <w:t>UMBRELLA</w:t>
                      </w:r>
                      <w:r w:rsidR="007508DA" w:rsidRPr="00EA4F43">
                        <w:rPr>
                          <w:color w:val="auto"/>
                        </w:rPr>
                        <w:t xml:space="preserve"> </w:t>
                      </w:r>
                      <w:r w:rsidR="00492B69" w:rsidRPr="00EA4F43">
                        <w:rPr>
                          <w:rFonts w:ascii="MS Gothic" w:eastAsia="MS Gothic" w:hAnsi="MS Gothic" w:cs="MS Gothic" w:hint="eastAsia"/>
                          <w:bCs/>
                          <w:color w:val="auto"/>
                          <w:sz w:val="44"/>
                          <w:szCs w:val="44"/>
                        </w:rPr>
                        <w:t>☂</w:t>
                      </w:r>
                    </w:p>
                    <w:p w:rsidR="00AB738B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smallCaps/>
                          <w:color w:val="auto"/>
                          <w:sz w:val="24"/>
                          <w:lang w:val="en"/>
                        </w:rPr>
                      </w:pPr>
                    </w:p>
                    <w:p w:rsidR="000621C9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  <w:t xml:space="preserve">* </w:t>
                      </w:r>
                      <w:r w:rsidR="000621C9"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  <w:t>Hunt &amp; Gather Antiques and vintage</w:t>
                      </w:r>
                    </w:p>
                    <w:p w:rsidR="008E7C4F" w:rsidRPr="00EA4F43" w:rsidRDefault="00AB738B" w:rsidP="00AB738B">
                      <w:pPr>
                        <w:widowControl w:val="0"/>
                        <w:jc w:val="center"/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smallCaps/>
                          <w:color w:val="auto"/>
                          <w:sz w:val="24"/>
                          <w:lang w:val="en"/>
                        </w:rPr>
                        <w:t>is not responsible for lost, stolen, broken items or rain *</w:t>
                      </w:r>
                    </w:p>
                  </w:txbxContent>
                </v:textbox>
              </v:shape>
            </w:pict>
          </mc:Fallback>
        </mc:AlternateContent>
      </w:r>
      <w:r w:rsidR="009D2F96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2ACAA2D5" wp14:editId="3AD58166">
                <wp:simplePos x="0" y="0"/>
                <wp:positionH relativeFrom="column">
                  <wp:posOffset>5743575</wp:posOffset>
                </wp:positionH>
                <wp:positionV relativeFrom="paragraph">
                  <wp:posOffset>-733425</wp:posOffset>
                </wp:positionV>
                <wp:extent cx="2933700" cy="7439025"/>
                <wp:effectExtent l="0" t="0" r="19050" b="28575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43902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  <a:extLst/>
                      </wps:spPr>
                      <wps:txbx>
                        <w:txbxContent>
                          <w:p w:rsidR="00CB17E4" w:rsidRPr="00EA4F43" w:rsidRDefault="00CB17E4" w:rsidP="00CB17E4">
                            <w:pPr>
                              <w:widowControl w:val="0"/>
                              <w:spacing w:before="240" w:line="360" w:lineRule="auto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NAME</w:t>
                            </w:r>
                            <w:proofErr w:type="gramStart"/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:_</w:t>
                            </w:r>
                            <w:proofErr w:type="gramEnd"/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____________________________________________________________________________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 w:line="360" w:lineRule="auto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ADDRESS:_____________________________________________EMAIL:______________________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 w:line="360" w:lineRule="auto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CITY:_____________________________STATE:______________ZIP CODE:___________________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 w:line="360" w:lineRule="auto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lang w:val="en"/>
                              </w:rPr>
                              <w:t>WA STATE TAX #</w:t>
                            </w:r>
                            <w:r w:rsidR="004D348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____________________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P</w:t>
                            </w:r>
                            <w:r w:rsidR="004D348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HONE # _________________EMAIL ADDRESS_________________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 xml:space="preserve">SEND PAYMENT TO: </w:t>
                            </w:r>
                            <w:r w:rsidR="00D414D7"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HUNT &amp; GATHER ANTIQUES and VINTAGE, 1350 JADWIN AVE., RICHLAND, WA 99354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/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DEADLINE (</w:t>
                            </w: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lang w:val="en"/>
                              </w:rPr>
                              <w:t>Please Reply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) BY</w:t>
                            </w:r>
                            <w:r w:rsidR="00427B90"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: JUNE</w:t>
                            </w:r>
                            <w:r w:rsidR="003069B7"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 xml:space="preserve"> </w:t>
                            </w:r>
                            <w:r w:rsidR="00F94B9D"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2</w:t>
                            </w:r>
                            <w:r w:rsidR="004E03BD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7</w:t>
                            </w:r>
                            <w:r w:rsidR="00D421A5"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, 201</w:t>
                            </w:r>
                            <w:r w:rsidR="004E03BD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 xml:space="preserve">7   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________________________* Receipt upon request.</w:t>
                            </w:r>
                          </w:p>
                          <w:p w:rsidR="00CB17E4" w:rsidRPr="00EA4F43" w:rsidRDefault="00CB17E4" w:rsidP="00CB17E4">
                            <w:pPr>
                              <w:widowControl w:val="0"/>
                              <w:spacing w:before="240"/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BY SUBMITTING THIS CO</w:t>
                            </w:r>
                            <w:r w:rsidR="00F869B0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>NTRACT FORM, I AGREE</w:t>
                            </w:r>
                            <w:r w:rsidR="004D348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 xml:space="preserve"> TO RELEASE HUNT &amp; GATHER ANTIQUES</w:t>
                            </w:r>
                            <w:r w:rsidR="00F869B0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 xml:space="preserve"> AND VINTAGE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lang w:val="en"/>
                              </w:rPr>
                              <w:t xml:space="preserve">, FROM LIABILITY, FROM 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PERSONAL INJURY, LOSS OR PERSONAL PROPERTY DAMAGE AT THIS EVENT.</w:t>
                            </w:r>
                          </w:p>
                          <w:p w:rsidR="00C33ECC" w:rsidRPr="00EA4F43" w:rsidRDefault="00C33ECC" w:rsidP="00C33ECC">
                            <w:pPr>
                              <w:pStyle w:val="BodyText3"/>
                              <w:spacing w:after="0" w:line="240" w:lineRule="auto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452.25pt;margin-top:-57.75pt;width:231pt;height:585.7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" fillcolor="yellow" strokecolor="#b1a25a [2408]" strokeweight="1pt">
                <v:fill r:id="rId9" o:title="" color2="white [3212]" type="pattern"/>
                <v:stroke dashstyle="dash"/>
                <v:textbox style="layout-flow:vertical" inset="2.88pt,2.88pt,2.88pt,2.88pt">
                  <w:txbxContent>
                    <w:p w:rsidR="00CB17E4" w:rsidRPr="00EA4F43" w:rsidRDefault="00CB17E4" w:rsidP="00CB17E4">
                      <w:pPr>
                        <w:widowControl w:val="0"/>
                        <w:spacing w:before="240" w:line="360" w:lineRule="auto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NAME</w:t>
                      </w:r>
                      <w:proofErr w:type="gramStart"/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:_</w:t>
                      </w:r>
                      <w:proofErr w:type="gramEnd"/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____________________________________________________________________________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 w:line="360" w:lineRule="auto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ADDRESS:_____________________________________________EMAIL:______________________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 w:line="360" w:lineRule="auto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CITY:_____________________________STATE:______________ZIP CODE:___________________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 w:line="360" w:lineRule="auto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lang w:val="en"/>
                        </w:rPr>
                        <w:t>WA STATE TAX #</w:t>
                      </w:r>
                      <w:r w:rsidR="004D348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____________________</w:t>
                      </w: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P</w:t>
                      </w:r>
                      <w:r w:rsidR="004D348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HONE # _________________EMAIL ADDRESS_________________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 xml:space="preserve">SEND PAYMENT TO: </w:t>
                      </w:r>
                      <w:r w:rsidR="00D414D7"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HUNT &amp; GATHER ANTIQUES and VINTAGE, 1350 JADWIN AVE., RICHLAND, WA 99354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/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DEADLINE (</w:t>
                      </w:r>
                      <w:r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lang w:val="en"/>
                        </w:rPr>
                        <w:t>Please Reply</w:t>
                      </w: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) BY</w:t>
                      </w:r>
                      <w:r w:rsidR="00427B90"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: JUNE</w:t>
                      </w:r>
                      <w:r w:rsidR="003069B7"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 xml:space="preserve"> </w:t>
                      </w:r>
                      <w:r w:rsidR="00F94B9D"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2</w:t>
                      </w:r>
                      <w:r w:rsidR="004E03BD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7</w:t>
                      </w:r>
                      <w:r w:rsidR="00D421A5"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, 201</w:t>
                      </w:r>
                      <w:r w:rsidR="004E03BD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 xml:space="preserve">7   </w:t>
                      </w: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________________________* Receipt upon request.</w:t>
                      </w:r>
                    </w:p>
                    <w:p w:rsidR="00CB17E4" w:rsidRPr="00EA4F43" w:rsidRDefault="00CB17E4" w:rsidP="00CB17E4">
                      <w:pPr>
                        <w:widowControl w:val="0"/>
                        <w:spacing w:before="240"/>
                        <w:rPr>
                          <w:rFonts w:ascii="Corbel" w:hAnsi="Corbel"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BY SUBMITTING THIS CO</w:t>
                      </w:r>
                      <w:r w:rsidR="00F869B0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>NTRACT FORM, I AGREE</w:t>
                      </w:r>
                      <w:r w:rsidR="004D348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 xml:space="preserve"> TO RELEASE HUNT &amp; GATHER ANTIQUES</w:t>
                      </w:r>
                      <w:r w:rsidR="00F869B0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 xml:space="preserve"> AND VINTAGE</w:t>
                      </w: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lang w:val="en"/>
                        </w:rPr>
                        <w:t xml:space="preserve">, FROM LIABILITY, FROM </w:t>
                      </w:r>
                      <w:r w:rsidRPr="00EA4F43">
                        <w:rPr>
                          <w:rFonts w:ascii="Corbel" w:hAnsi="Corbel"/>
                          <w:color w:val="auto"/>
                          <w:sz w:val="22"/>
                          <w:szCs w:val="22"/>
                          <w:lang w:val="en"/>
                        </w:rPr>
                        <w:t>PERSONAL INJURY, LOSS OR PERSONAL PROPERTY DAMAGE AT THIS EVENT.</w:t>
                      </w:r>
                    </w:p>
                    <w:p w:rsidR="00C33ECC" w:rsidRPr="00EA4F43" w:rsidRDefault="00C33ECC" w:rsidP="00C33ECC">
                      <w:pPr>
                        <w:pStyle w:val="BodyText3"/>
                        <w:spacing w:after="0" w:line="240" w:lineRule="auto"/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F73">
        <w:rPr>
          <w:noProof/>
        </w:rPr>
        <w:drawing>
          <wp:anchor distT="0" distB="0" distL="114300" distR="114300" simplePos="0" relativeHeight="251666944" behindDoc="1" locked="0" layoutInCell="1" allowOverlap="1" wp14:anchorId="2BD1EC7D" wp14:editId="2F6A475C">
            <wp:simplePos x="0" y="0"/>
            <wp:positionH relativeFrom="column">
              <wp:posOffset>-1155700</wp:posOffset>
            </wp:positionH>
            <wp:positionV relativeFrom="paragraph">
              <wp:posOffset>-914400</wp:posOffset>
            </wp:positionV>
            <wp:extent cx="10058400" cy="7772400"/>
            <wp:effectExtent l="0" t="0" r="0" b="0"/>
            <wp:wrapNone/>
            <wp:docPr id="49" name="Picture 49" descr="fresh_bro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esh_bro_cov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73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47488" behindDoc="0" locked="0" layoutInCell="1" allowOverlap="1" wp14:anchorId="1B4066FF" wp14:editId="10BBFE8F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11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4F" w:rsidRDefault="005C46C1" w:rsidP="008E7C4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1547C0" wp14:editId="026E4D25">
                <wp:simplePos x="0" y="0"/>
                <wp:positionH relativeFrom="column">
                  <wp:posOffset>839057</wp:posOffset>
                </wp:positionH>
                <wp:positionV relativeFrom="paragraph">
                  <wp:posOffset>-297310</wp:posOffset>
                </wp:positionV>
                <wp:extent cx="809625" cy="2765233"/>
                <wp:effectExtent l="19050" t="19050" r="28575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765233"/>
                        </a:xfrm>
                        <a:prstGeom prst="rect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820" w:rsidRDefault="005C46C1">
                            <w:pP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HUNT &amp; GATHER ANTIQUES AND VINTAGE</w:t>
                            </w:r>
                          </w:p>
                          <w:p w:rsidR="005C46C1" w:rsidRDefault="005C46C1">
                            <w:pP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1350 JADWIN AVE</w:t>
                            </w:r>
                          </w:p>
                          <w:p w:rsidR="005C46C1" w:rsidRPr="009F3820" w:rsidRDefault="005C46C1">
                            <w:pP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RICHLAND, WA 99354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66.05pt;margin-top:-23.4pt;width:63.75pt;height:2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" fillcolor="white [3201]" strokecolor="black [3200]" strokeweight="2.25pt">
                <v:stroke dashstyle="1 1"/>
                <v:textbox style="layout-flow:vertical">
                  <w:txbxContent>
                    <w:p w:rsidR="009F3820" w:rsidRDefault="005C46C1">
                      <w:pPr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HUNT &amp; GATHER ANTIQUES AND VINTAGE</w:t>
                      </w:r>
                    </w:p>
                    <w:p w:rsidR="005C46C1" w:rsidRDefault="005C46C1">
                      <w:pPr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1350 JADWIN AVE</w:t>
                      </w:r>
                    </w:p>
                    <w:p w:rsidR="005C46C1" w:rsidRPr="009F3820" w:rsidRDefault="005C46C1">
                      <w:pPr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RICHLAND, WA 99354</w:t>
                      </w:r>
                    </w:p>
                  </w:txbxContent>
                </v:textbox>
              </v:shape>
            </w:pict>
          </mc:Fallback>
        </mc:AlternateContent>
      </w:r>
      <w:r w:rsidR="009D2F96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B564319" wp14:editId="0758BC4D">
                <wp:simplePos x="0" y="0"/>
                <wp:positionH relativeFrom="column">
                  <wp:posOffset>-991235</wp:posOffset>
                </wp:positionH>
                <wp:positionV relativeFrom="paragraph">
                  <wp:posOffset>-752475</wp:posOffset>
                </wp:positionV>
                <wp:extent cx="3000375" cy="7477125"/>
                <wp:effectExtent l="0" t="0" r="28575" b="28575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747712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/>
                      </wps:spPr>
                      <wps:txbx>
                        <w:txbxContent>
                          <w:p w:rsidR="008E7C4F" w:rsidRPr="004C6CEC" w:rsidRDefault="009B5985" w:rsidP="008E7C4F">
                            <w:pPr>
                              <w:jc w:val="center"/>
                              <w:rPr>
                                <w:color w:val="411D0E"/>
                              </w:rPr>
                            </w:pP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-78.05pt;margin-top:-59.25pt;width:236.25pt;height:588.7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" fillcolor="yellow" strokecolor="black [3213]" strokeweight="1pt">
                <v:fill r:id="rId9" o:title="" color2="white [3212]" type="pattern"/>
                <v:stroke dashstyle="dash"/>
                <v:textbox style="layout-flow:vertical" inset="2.88pt,2.88pt,2.88pt,2.88pt">
                  <w:txbxContent>
                    <w:p w:rsidR="008E7C4F" w:rsidRPr="004C6CEC" w:rsidRDefault="009B5985" w:rsidP="008E7C4F">
                      <w:pPr>
                        <w:jc w:val="center"/>
                        <w:rPr>
                          <w:color w:val="411D0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F96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723C7B82" wp14:editId="155B2A82">
                <wp:simplePos x="0" y="0"/>
                <wp:positionH relativeFrom="column">
                  <wp:posOffset>2342515</wp:posOffset>
                </wp:positionH>
                <wp:positionV relativeFrom="paragraph">
                  <wp:posOffset>-752475</wp:posOffset>
                </wp:positionV>
                <wp:extent cx="2943225" cy="7477125"/>
                <wp:effectExtent l="0" t="0" r="28575" b="2857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747712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/>
                      </wps:spPr>
                      <wps:txbx id="6">
                        <w:txbxContent>
                          <w:p w:rsidR="00DD439C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57576F" w:rsidRPr="00EA4F43" w:rsidRDefault="0057576F" w:rsidP="00DD439C">
                            <w:pPr>
                              <w:spacing w:line="360" w:lineRule="auto"/>
                              <w:jc w:val="center"/>
                              <w:rPr>
                                <w:rFonts w:ascii="Tekton Pro" w:hAnsi="Tekton Pro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EA4F43" w:rsidRDefault="00EA4F43" w:rsidP="008E486C">
                            <w:pPr>
                              <w:spacing w:line="360" w:lineRule="auto"/>
                              <w:jc w:val="center"/>
                              <w:rPr>
                                <w:rFonts w:ascii="Tekton Pro" w:hAnsi="Tekton Pro"/>
                                <w:b/>
                                <w:color w:val="auto"/>
                                <w:sz w:val="44"/>
                                <w:szCs w:val="44"/>
                                <w:lang w:val="en"/>
                              </w:rPr>
                            </w:pPr>
                          </w:p>
                          <w:p w:rsidR="007B758B" w:rsidRPr="00DA2A74" w:rsidRDefault="00AB3F4D" w:rsidP="008E486C">
                            <w:pPr>
                              <w:spacing w:line="360" w:lineRule="auto"/>
                              <w:jc w:val="center"/>
                              <w:rPr>
                                <w:rFonts w:ascii="Lucida Handwriting" w:hAnsi="Lucida Handwriting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DA2A74">
                              <w:rPr>
                                <w:rFonts w:ascii="Lucida Handwriting" w:hAnsi="Lucida Handwriting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HAPPY</w:t>
                            </w:r>
                          </w:p>
                          <w:p w:rsidR="00B87783" w:rsidRPr="004D3483" w:rsidRDefault="00B87783" w:rsidP="00C44864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4D3483">
                              <w:rPr>
                                <w:rFonts w:ascii="Tekton Pro" w:hAnsi="Tekton Pro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  <w:t xml:space="preserve">Join us </w:t>
                            </w:r>
                          </w:p>
                          <w:p w:rsidR="00DD439C" w:rsidRPr="00EA4F43" w:rsidRDefault="004E03BD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18</w:t>
                            </w:r>
                            <w:r w:rsidR="00DD439C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th Annual</w:t>
                            </w:r>
                          </w:p>
                          <w:p w:rsidR="00EA4F43" w:rsidRDefault="00707157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“</w:t>
                            </w:r>
                            <w:r w:rsidR="00D414D7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HUNT &amp; GATHER </w:t>
                            </w:r>
                          </w:p>
                          <w:p w:rsidR="00DD439C" w:rsidRPr="00EA4F43" w:rsidRDefault="00EA4F43" w:rsidP="00EA4F43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VINTAGE</w:t>
                            </w:r>
                            <w:r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IN</w:t>
                            </w:r>
                            <w:r w:rsidR="00DD439C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 THE PARK </w:t>
                            </w:r>
                            <w:r w:rsidR="00707157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SHOW”</w:t>
                            </w:r>
                          </w:p>
                          <w:p w:rsidR="00DD439C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www.</w:t>
                            </w:r>
                            <w:r w:rsidR="00B87783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huntgatherantiquesvintage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.com</w:t>
                            </w:r>
                          </w:p>
                          <w:p w:rsidR="00DD439C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DD439C" w:rsidRPr="00EA4F43" w:rsidRDefault="00A24EEF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SATURDAY, JULY </w:t>
                            </w:r>
                            <w:r w:rsidR="004E03BD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29, 2017</w:t>
                            </w:r>
                          </w:p>
                          <w:p w:rsidR="00DD439C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9:00 - 4:00 pm</w:t>
                            </w:r>
                          </w:p>
                          <w:p w:rsidR="00DD439C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John Dam Plaza </w:t>
                            </w:r>
                            <w:r w:rsidR="004D348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(P</w:t>
                            </w: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ark)</w:t>
                            </w:r>
                          </w:p>
                          <w:p w:rsidR="00DD439C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Richland</w:t>
                            </w:r>
                            <w:r w:rsidR="006E7358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(Tri-Cities)</w:t>
                            </w: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, WA</w:t>
                            </w:r>
                          </w:p>
                          <w:p w:rsidR="008D2742" w:rsidRPr="00EA4F43" w:rsidRDefault="008D2742" w:rsidP="00DD439C">
                            <w:pPr>
                              <w:spacing w:line="360" w:lineRule="auto"/>
                              <w:jc w:val="center"/>
                              <w:rPr>
                                <w:rFonts w:ascii="MS Gothic" w:eastAsia="MS Gothic" w:hAnsi="MS Gothic" w:cs="MS Gothic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A4F43">
                              <w:rPr>
                                <w:rFonts w:ascii="MS Gothic" w:eastAsia="MS Gothic" w:hAnsi="MS Gothic" w:cs="MS Gothic" w:hint="eastAsia"/>
                                <w:color w:val="auto"/>
                                <w:sz w:val="24"/>
                                <w:szCs w:val="24"/>
                              </w:rPr>
                              <w:t>╰☆╮</w:t>
                            </w:r>
                          </w:p>
                          <w:p w:rsidR="00DD439C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Short </w:t>
                            </w:r>
                            <w:r w:rsidR="00D47E80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w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alking distance from</w:t>
                            </w:r>
                          </w:p>
                          <w:p w:rsidR="00324F60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6</w:t>
                            </w:r>
                            <w:r w:rsidR="004E03BD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7</w:t>
                            </w:r>
                            <w:r w:rsidR="005C46C1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th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Annual</w:t>
                            </w:r>
                            <w:r w:rsidR="008D2742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DD439C" w:rsidRPr="00EA4F43" w:rsidRDefault="00324F60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Allied </w:t>
                            </w:r>
                            <w:r w:rsidR="00DD439C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Arts in the Park Show</w:t>
                            </w:r>
                          </w:p>
                          <w:p w:rsidR="002243B8" w:rsidRPr="00EA4F43" w:rsidRDefault="00DD439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held</w:t>
                            </w:r>
                            <w:proofErr w:type="gramEnd"/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the same day</w:t>
                            </w:r>
                            <w:r w:rsidR="002243B8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  <w:p w:rsidR="003419CA" w:rsidRPr="00EA4F43" w:rsidRDefault="002243B8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Both shows bring an over flow of foot traffic with</w:t>
                            </w:r>
                            <w:r w:rsidR="00300B44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F15A6B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very happy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customers</w:t>
                            </w:r>
                            <w:r w:rsidR="003419CA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  <w:p w:rsidR="00927C55" w:rsidRPr="00EA4F43" w:rsidRDefault="00927C55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FD1E95" w:rsidRPr="00EA4F43" w:rsidRDefault="00954C1C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This is</w:t>
                            </w:r>
                            <w:r w:rsidR="00FD1E95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one of the biggest</w:t>
                            </w:r>
                          </w:p>
                          <w:p w:rsidR="006E7358" w:rsidRPr="00EA4F43" w:rsidRDefault="006E7358" w:rsidP="00DD439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weekend</w:t>
                            </w:r>
                            <w:proofErr w:type="gramEnd"/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in the Tri-Cities!</w:t>
                            </w:r>
                          </w:p>
                          <w:p w:rsidR="009D2F96" w:rsidRPr="00EA4F43" w:rsidRDefault="009D2F96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EA4F43" w:rsidRDefault="00D414D7" w:rsidP="00E1080A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“HUNT &amp; GATHER </w:t>
                            </w:r>
                          </w:p>
                          <w:p w:rsidR="00D414D7" w:rsidRPr="00EA4F43" w:rsidRDefault="00EA4F43" w:rsidP="00EA4F43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VINTAGE</w:t>
                            </w:r>
                            <w:r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IN</w:t>
                            </w:r>
                            <w:r w:rsidR="00D414D7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 THE PARK SHOW”</w:t>
                            </w:r>
                          </w:p>
                          <w:p w:rsidR="00123A4C" w:rsidRPr="00EA4F43" w:rsidRDefault="007B758B" w:rsidP="00E81EA1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OVER THE TOP!</w:t>
                            </w:r>
                          </w:p>
                          <w:p w:rsidR="00707157" w:rsidRPr="00EA4F43" w:rsidRDefault="00E81EA1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*</w:t>
                            </w:r>
                          </w:p>
                          <w:p w:rsidR="005F568B" w:rsidRDefault="00123A4C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This show's success which is entering its</w:t>
                            </w:r>
                          </w:p>
                          <w:p w:rsidR="007775EA" w:rsidRPr="00EA4F43" w:rsidRDefault="00123A4C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1</w:t>
                            </w:r>
                            <w:r w:rsidR="004E03BD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8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th year</w:t>
                            </w:r>
                            <w:r w:rsidR="00CA0578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and growing</w:t>
                            </w:r>
                            <w:r w:rsidR="00817CAC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707157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has to do with our </w:t>
                            </w:r>
                            <w:r w:rsidR="007E030A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wonderful </w:t>
                            </w:r>
                            <w:r w:rsidR="00C43CB2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vendors and the quality of an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tiques, vintage delights,</w:t>
                            </w:r>
                            <w:r w:rsidR="000D3C9E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123A4C" w:rsidRPr="00EA4F43" w:rsidRDefault="00684CF8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amazing</w:t>
                            </w:r>
                            <w:proofErr w:type="gramEnd"/>
                            <w:r w:rsidR="00123A4C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treasures</w:t>
                            </w:r>
                            <w:r w:rsidR="000D3C9E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, and </w:t>
                            </w:r>
                            <w:r w:rsidR="00B90779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cool </w:t>
                            </w:r>
                            <w:r w:rsidR="005F568B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funky </w:t>
                            </w:r>
                            <w:r w:rsidR="000D3C9E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junk</w:t>
                            </w:r>
                            <w:r w:rsidR="00123A4C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they sell as well as the </w:t>
                            </w:r>
                            <w:r w:rsidR="00DA1160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f</w:t>
                            </w:r>
                            <w:r w:rsidR="00E81EA1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abulous</w:t>
                            </w:r>
                            <w:r w:rsidR="00123A4C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location. </w:t>
                            </w:r>
                          </w:p>
                          <w:p w:rsidR="00707157" w:rsidRPr="00EA4F43" w:rsidRDefault="00E81EA1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*</w:t>
                            </w:r>
                          </w:p>
                          <w:p w:rsidR="007775EA" w:rsidRPr="00EA4F43" w:rsidRDefault="007E030A" w:rsidP="007B758B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Our location </w:t>
                            </w:r>
                            <w:r w:rsidR="002871EC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is incredibly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successful for our vendors and</w:t>
                            </w:r>
                            <w:r w:rsidR="009F3820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7B758B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attracting repeat </w:t>
                            </w:r>
                          </w:p>
                          <w:p w:rsidR="007E030A" w:rsidRPr="00EA4F43" w:rsidRDefault="004E03BD" w:rsidP="007B758B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Customers</w:t>
                            </w:r>
                            <w:r w:rsidR="007B758B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as well as antique and vintage seekers from all over.</w:t>
                            </w:r>
                            <w:proofErr w:type="gramEnd"/>
                          </w:p>
                          <w:p w:rsidR="007E030A" w:rsidRPr="00EA4F43" w:rsidRDefault="007E030A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*</w:t>
                            </w:r>
                          </w:p>
                          <w:p w:rsidR="00D47E80" w:rsidRPr="00EA4F43" w:rsidRDefault="00123A4C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We look forward to having you join us at this reminiscent, fun</w:t>
                            </w:r>
                            <w:r w:rsidR="00D47E80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D47E80" w:rsidRPr="00EA4F43" w:rsidRDefault="00123A4C" w:rsidP="00123A4C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one-day</w:t>
                            </w:r>
                            <w:proofErr w:type="gramEnd"/>
                            <w:r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outdoor</w:t>
                            </w:r>
                            <w:r w:rsidR="00D47E80" w:rsidRPr="00EA4F43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8E486C" w:rsidRPr="00EA4F43" w:rsidRDefault="00ED23EF" w:rsidP="00D47E80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“</w:t>
                            </w:r>
                            <w:r w:rsidR="008E486C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Hunt &amp; Gather</w:t>
                            </w:r>
                          </w:p>
                          <w:p w:rsidR="00123A4C" w:rsidRPr="00EA4F43" w:rsidRDefault="00ED23EF" w:rsidP="00D47E80">
                            <w:pPr>
                              <w:spacing w:line="360" w:lineRule="auto"/>
                              <w:jc w:val="center"/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Vintage</w:t>
                            </w:r>
                            <w:r w:rsidR="00123A4C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F80463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in the</w:t>
                            </w:r>
                            <w:r w:rsidR="00D47E80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 xml:space="preserve"> P</w:t>
                            </w:r>
                            <w:r w:rsidR="00F80463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ark</w:t>
                            </w:r>
                            <w:r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 xml:space="preserve"> Show</w:t>
                            </w:r>
                            <w:r w:rsidR="002871EC" w:rsidRPr="00EA4F43">
                              <w:rPr>
                                <w:rFonts w:ascii="Corbel" w:hAnsi="Corbel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”</w:t>
                            </w:r>
                          </w:p>
                          <w:p w:rsidR="008E7C4F" w:rsidRPr="00EA4F43" w:rsidRDefault="00CE3AEB" w:rsidP="001D6041">
                            <w:pPr>
                              <w:spacing w:line="360" w:lineRule="auto"/>
                              <w:jc w:val="center"/>
                              <w:rPr>
                                <w:color w:val="auto"/>
                                <w:sz w:val="22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87176" wp14:editId="3365BD45">
                                  <wp:extent cx="950259" cy="599335"/>
                                  <wp:effectExtent l="0" t="0" r="0" b="0"/>
                                  <wp:docPr id="7" name="Picture 7" descr="http://denvergraphicdesigns.files.wordpress.com/2012/11/bee_logo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denvergraphicdesigns.files.wordpress.com/2012/11/bee_logo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9868" cy="605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AEB" w:rsidRPr="00EA4F43" w:rsidRDefault="00CE3AEB" w:rsidP="00CE3AEB">
                            <w:pPr>
                              <w:spacing w:line="360" w:lineRule="auto"/>
                              <w:jc w:val="center"/>
                              <w:rPr>
                                <w:rFonts w:ascii="Segoe Print" w:hAnsi="Segoe Print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A4F43">
                              <w:rPr>
                                <w:rFonts w:ascii="Segoe Print" w:hAnsi="Segoe Print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Cheryl &amp;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Paul</w:t>
                            </w:r>
                            <w:r w:rsidRPr="00EA4F43">
                              <w:rPr>
                                <w:rFonts w:ascii="Segoe Print" w:hAnsi="Segoe Print"/>
                                <w:b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8E7C4F" w:rsidRPr="00EA4F43" w:rsidRDefault="009B5985" w:rsidP="008E7C4F">
                            <w:pPr>
                              <w:spacing w:line="360" w:lineRule="auto"/>
                              <w:rPr>
                                <w:color w:val="auto"/>
                                <w:lang w:val="en"/>
                              </w:rPr>
                            </w:pPr>
                          </w:p>
                          <w:p w:rsidR="008E7C4F" w:rsidRPr="00EA4F43" w:rsidRDefault="009B5985" w:rsidP="008E7C4F">
                            <w:pPr>
                              <w:widowControl w:val="0"/>
                              <w:spacing w:line="360" w:lineRule="auto"/>
                              <w:rPr>
                                <w:color w:val="auto"/>
                                <w:sz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184.45pt;margin-top:-59.25pt;width:231.75pt;height:588.7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" fillcolor="yellow" strokecolor="black [3213]" strokeweight="1pt">
                <v:fill r:id="rId9" o:title="" color2="white [3212]" type="pattern"/>
                <v:stroke dashstyle="dash"/>
                <v:textbox style="mso-next-textbox:#Text Box 28" inset="2.88pt,2.88pt,2.88pt,2.88pt">
                  <w:txbxContent>
                    <w:p w:rsidR="00DD439C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:rsidR="0057576F" w:rsidRPr="00EA4F43" w:rsidRDefault="0057576F" w:rsidP="00DD439C">
                      <w:pPr>
                        <w:spacing w:line="360" w:lineRule="auto"/>
                        <w:jc w:val="center"/>
                        <w:rPr>
                          <w:rFonts w:ascii="Tekton Pro" w:hAnsi="Tekton Pro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</w:pPr>
                    </w:p>
                    <w:p w:rsidR="00EA4F43" w:rsidRDefault="00EA4F43" w:rsidP="008E486C">
                      <w:pPr>
                        <w:spacing w:line="360" w:lineRule="auto"/>
                        <w:jc w:val="center"/>
                        <w:rPr>
                          <w:rFonts w:ascii="Tekton Pro" w:hAnsi="Tekton Pro"/>
                          <w:b/>
                          <w:color w:val="auto"/>
                          <w:sz w:val="44"/>
                          <w:szCs w:val="44"/>
                          <w:lang w:val="en"/>
                        </w:rPr>
                      </w:pPr>
                    </w:p>
                    <w:p w:rsidR="007B758B" w:rsidRPr="00DA2A74" w:rsidRDefault="00AB3F4D" w:rsidP="008E486C">
                      <w:pPr>
                        <w:spacing w:line="360" w:lineRule="auto"/>
                        <w:jc w:val="center"/>
                        <w:rPr>
                          <w:rFonts w:ascii="Lucida Handwriting" w:hAnsi="Lucida Handwriting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DA2A74">
                        <w:rPr>
                          <w:rFonts w:ascii="Lucida Handwriting" w:hAnsi="Lucida Handwriting"/>
                          <w:color w:val="auto"/>
                          <w:sz w:val="32"/>
                          <w:szCs w:val="32"/>
                          <w:lang w:val="en"/>
                        </w:rPr>
                        <w:t>HAPPY</w:t>
                      </w:r>
                    </w:p>
                    <w:p w:rsidR="00B87783" w:rsidRPr="004D3483" w:rsidRDefault="00B87783" w:rsidP="00C44864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</w:pPr>
                      <w:r w:rsidRPr="004D3483">
                        <w:rPr>
                          <w:rFonts w:ascii="Tekton Pro" w:hAnsi="Tekton Pro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  <w:t xml:space="preserve">Join us </w:t>
                      </w:r>
                    </w:p>
                    <w:p w:rsidR="00DD439C" w:rsidRPr="00EA4F43" w:rsidRDefault="004E03BD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18</w:t>
                      </w:r>
                      <w:r w:rsidR="00DD439C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th Annual</w:t>
                      </w:r>
                    </w:p>
                    <w:p w:rsidR="00EA4F43" w:rsidRDefault="00707157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>“</w:t>
                      </w:r>
                      <w:r w:rsidR="00D414D7"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 xml:space="preserve">HUNT &amp; GATHER </w:t>
                      </w:r>
                    </w:p>
                    <w:p w:rsidR="00DD439C" w:rsidRPr="00EA4F43" w:rsidRDefault="00EA4F43" w:rsidP="00EA4F43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>VINTAGE</w:t>
                      </w:r>
                      <w:r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>IN</w:t>
                      </w:r>
                      <w:r w:rsidR="00DD439C"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 xml:space="preserve"> THE PARK </w:t>
                      </w:r>
                      <w:r w:rsidR="00707157"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>SHOW”</w:t>
                      </w:r>
                    </w:p>
                    <w:p w:rsidR="00DD439C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www.</w:t>
                      </w:r>
                      <w:r w:rsidR="00B87783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huntgatherantiquesvintage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.com</w:t>
                      </w:r>
                    </w:p>
                    <w:p w:rsidR="00DD439C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:rsidR="00DD439C" w:rsidRPr="00EA4F43" w:rsidRDefault="00A24EEF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 xml:space="preserve">SATURDAY, JULY </w:t>
                      </w:r>
                      <w:r w:rsidR="004E03BD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29, 2017</w:t>
                      </w:r>
                    </w:p>
                    <w:p w:rsidR="00DD439C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9:00 - 4:00 pm</w:t>
                      </w:r>
                    </w:p>
                    <w:p w:rsidR="00DD439C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 xml:space="preserve">John Dam Plaza </w:t>
                      </w:r>
                      <w:r w:rsidR="004D348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(P</w:t>
                      </w: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ark)</w:t>
                      </w:r>
                    </w:p>
                    <w:p w:rsidR="00DD439C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Richland</w:t>
                      </w:r>
                      <w:r w:rsidR="006E7358"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 xml:space="preserve"> (Tri-Cities)</w:t>
                      </w:r>
                      <w:r w:rsidRPr="00EA4F43"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, WA</w:t>
                      </w:r>
                    </w:p>
                    <w:p w:rsidR="008D2742" w:rsidRPr="00EA4F43" w:rsidRDefault="008D2742" w:rsidP="00DD439C">
                      <w:pPr>
                        <w:spacing w:line="360" w:lineRule="auto"/>
                        <w:jc w:val="center"/>
                        <w:rPr>
                          <w:rFonts w:ascii="MS Gothic" w:eastAsia="MS Gothic" w:hAnsi="MS Gothic" w:cs="MS Gothic"/>
                          <w:color w:val="auto"/>
                          <w:sz w:val="24"/>
                          <w:szCs w:val="24"/>
                        </w:rPr>
                      </w:pPr>
                      <w:r w:rsidRPr="00EA4F43">
                        <w:rPr>
                          <w:rFonts w:ascii="MS Gothic" w:eastAsia="MS Gothic" w:hAnsi="MS Gothic" w:cs="MS Gothic" w:hint="eastAsia"/>
                          <w:color w:val="auto"/>
                          <w:sz w:val="24"/>
                          <w:szCs w:val="24"/>
                        </w:rPr>
                        <w:t>╰☆╮</w:t>
                      </w:r>
                    </w:p>
                    <w:p w:rsidR="00DD439C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Short </w:t>
                      </w:r>
                      <w:r w:rsidR="00D47E80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w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alking distance from</w:t>
                      </w:r>
                    </w:p>
                    <w:p w:rsidR="00324F60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6</w:t>
                      </w:r>
                      <w:r w:rsidR="004E03BD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7</w:t>
                      </w:r>
                      <w:r w:rsidR="005C46C1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th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Annual</w:t>
                      </w:r>
                      <w:r w:rsidR="008D2742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,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:rsidR="00DD439C" w:rsidRPr="00EA4F43" w:rsidRDefault="00324F60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Allied </w:t>
                      </w:r>
                      <w:r w:rsidR="00DD439C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Arts in the Park Show</w:t>
                      </w:r>
                    </w:p>
                    <w:p w:rsidR="002243B8" w:rsidRPr="00EA4F43" w:rsidRDefault="00DD439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held</w:t>
                      </w:r>
                      <w:proofErr w:type="gramEnd"/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the same day</w:t>
                      </w:r>
                      <w:r w:rsidR="002243B8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.</w:t>
                      </w:r>
                    </w:p>
                    <w:p w:rsidR="003419CA" w:rsidRPr="00EA4F43" w:rsidRDefault="002243B8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Both shows bring an over flow of foot traffic with</w:t>
                      </w:r>
                      <w:r w:rsidR="00300B44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F15A6B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very happy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customers</w:t>
                      </w:r>
                      <w:r w:rsidR="003419CA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.</w:t>
                      </w:r>
                    </w:p>
                    <w:p w:rsidR="00927C55" w:rsidRPr="00EA4F43" w:rsidRDefault="00927C55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:rsidR="00FD1E95" w:rsidRPr="00EA4F43" w:rsidRDefault="00954C1C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This is</w:t>
                      </w:r>
                      <w:r w:rsidR="00FD1E95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one of the biggest</w:t>
                      </w:r>
                    </w:p>
                    <w:p w:rsidR="006E7358" w:rsidRPr="00EA4F43" w:rsidRDefault="006E7358" w:rsidP="00DD439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weekend</w:t>
                      </w:r>
                      <w:proofErr w:type="gramEnd"/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in the Tri-Cities!</w:t>
                      </w:r>
                    </w:p>
                    <w:p w:rsidR="009D2F96" w:rsidRPr="00EA4F43" w:rsidRDefault="009D2F96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:rsidR="00EA4F43" w:rsidRDefault="00D414D7" w:rsidP="00E1080A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 xml:space="preserve">“HUNT &amp; GATHER </w:t>
                      </w:r>
                    </w:p>
                    <w:p w:rsidR="00D414D7" w:rsidRPr="00EA4F43" w:rsidRDefault="00EA4F43" w:rsidP="00EA4F43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>VINTAGE</w:t>
                      </w:r>
                      <w:r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>IN</w:t>
                      </w:r>
                      <w:r w:rsidR="00D414D7" w:rsidRPr="00EA4F43">
                        <w:rPr>
                          <w:rFonts w:ascii="Corbel" w:hAnsi="Corbel"/>
                          <w:b/>
                          <w:color w:val="auto"/>
                          <w:sz w:val="22"/>
                          <w:szCs w:val="22"/>
                          <w:lang w:val="en"/>
                        </w:rPr>
                        <w:t xml:space="preserve"> THE PARK SHOW”</w:t>
                      </w:r>
                    </w:p>
                    <w:p w:rsidR="00123A4C" w:rsidRPr="00EA4F43" w:rsidRDefault="007B758B" w:rsidP="00E81EA1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OVER THE TOP!</w:t>
                      </w:r>
                    </w:p>
                    <w:p w:rsidR="00707157" w:rsidRPr="00EA4F43" w:rsidRDefault="00E81EA1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*</w:t>
                      </w:r>
                    </w:p>
                    <w:p w:rsidR="005F568B" w:rsidRDefault="00123A4C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This show's success which is entering its</w:t>
                      </w:r>
                    </w:p>
                    <w:p w:rsidR="007775EA" w:rsidRPr="00EA4F43" w:rsidRDefault="00123A4C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1</w:t>
                      </w:r>
                      <w:r w:rsidR="004E03BD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8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th year</w:t>
                      </w:r>
                      <w:r w:rsidR="00CA0578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,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and growing</w:t>
                      </w:r>
                      <w:r w:rsidR="00817CAC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,</w:t>
                      </w:r>
                      <w:r w:rsidR="00707157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has to do with our </w:t>
                      </w:r>
                      <w:r w:rsidR="007E030A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wonderful </w:t>
                      </w:r>
                      <w:r w:rsidR="00C43CB2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vendors and the quality of an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tiques, vintage delights,</w:t>
                      </w:r>
                      <w:r w:rsidR="000D3C9E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:rsidR="00123A4C" w:rsidRPr="00EA4F43" w:rsidRDefault="00684CF8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amazing</w:t>
                      </w:r>
                      <w:proofErr w:type="gramEnd"/>
                      <w:r w:rsidR="00123A4C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treasures</w:t>
                      </w:r>
                      <w:r w:rsidR="000D3C9E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, and </w:t>
                      </w:r>
                      <w:r w:rsidR="00B90779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cool </w:t>
                      </w:r>
                      <w:r w:rsidR="005F568B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funky </w:t>
                      </w:r>
                      <w:r w:rsidR="000D3C9E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junk</w:t>
                      </w:r>
                      <w:r w:rsidR="00123A4C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they sell as well as the </w:t>
                      </w:r>
                      <w:r w:rsidR="00DA1160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f</w:t>
                      </w:r>
                      <w:r w:rsidR="00E81EA1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abulous</w:t>
                      </w:r>
                      <w:r w:rsidR="00123A4C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location. </w:t>
                      </w:r>
                    </w:p>
                    <w:p w:rsidR="00707157" w:rsidRPr="00EA4F43" w:rsidRDefault="00E81EA1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*</w:t>
                      </w:r>
                    </w:p>
                    <w:p w:rsidR="007775EA" w:rsidRPr="00EA4F43" w:rsidRDefault="007E030A" w:rsidP="007B758B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Our location </w:t>
                      </w:r>
                      <w:r w:rsidR="002871EC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is incredibly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successful for our vendors and</w:t>
                      </w:r>
                      <w:r w:rsidR="009F3820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7B758B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attracting repeat </w:t>
                      </w:r>
                    </w:p>
                    <w:p w:rsidR="007E030A" w:rsidRPr="00EA4F43" w:rsidRDefault="004E03BD" w:rsidP="007B758B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Customers</w:t>
                      </w:r>
                      <w:r w:rsidR="007B758B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as well as antique and vintage seekers from all over.</w:t>
                      </w:r>
                      <w:proofErr w:type="gramEnd"/>
                    </w:p>
                    <w:p w:rsidR="007E030A" w:rsidRPr="00EA4F43" w:rsidRDefault="007E030A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*</w:t>
                      </w:r>
                    </w:p>
                    <w:p w:rsidR="00D47E80" w:rsidRPr="00EA4F43" w:rsidRDefault="00123A4C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We look forward to having you join us at this reminiscent, fun</w:t>
                      </w:r>
                      <w:r w:rsidR="00D47E80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,</w:t>
                      </w:r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:rsidR="00D47E80" w:rsidRPr="00EA4F43" w:rsidRDefault="00123A4C" w:rsidP="00123A4C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>one-day</w:t>
                      </w:r>
                      <w:proofErr w:type="gramEnd"/>
                      <w:r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outdoor</w:t>
                      </w:r>
                      <w:r w:rsidR="00D47E80" w:rsidRPr="00EA4F43">
                        <w:rPr>
                          <w:rFonts w:ascii="Corbel" w:hAnsi="Corbel"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:rsidR="008E486C" w:rsidRPr="00EA4F43" w:rsidRDefault="00ED23EF" w:rsidP="00D47E80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>“</w:t>
                      </w:r>
                      <w:r w:rsidR="008E486C"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>Hunt &amp; Gather</w:t>
                      </w:r>
                    </w:p>
                    <w:p w:rsidR="00123A4C" w:rsidRPr="00EA4F43" w:rsidRDefault="00ED23EF" w:rsidP="00D47E80">
                      <w:pPr>
                        <w:spacing w:line="360" w:lineRule="auto"/>
                        <w:jc w:val="center"/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</w:pPr>
                      <w:r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>Vintage</w:t>
                      </w:r>
                      <w:r w:rsidR="00123A4C"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="00F80463"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>in the</w:t>
                      </w:r>
                      <w:r w:rsidR="00D47E80"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 xml:space="preserve"> P</w:t>
                      </w:r>
                      <w:r w:rsidR="00F80463"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>ark</w:t>
                      </w:r>
                      <w:r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 xml:space="preserve"> Show</w:t>
                      </w:r>
                      <w:r w:rsidR="002871EC" w:rsidRPr="00EA4F43">
                        <w:rPr>
                          <w:rFonts w:ascii="Corbel" w:hAnsi="Corbel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  <w:t>”</w:t>
                      </w:r>
                    </w:p>
                    <w:p w:rsidR="008E7C4F" w:rsidRPr="00EA4F43" w:rsidRDefault="00CE3AEB" w:rsidP="001D6041">
                      <w:pPr>
                        <w:spacing w:line="360" w:lineRule="auto"/>
                        <w:jc w:val="center"/>
                        <w:rPr>
                          <w:color w:val="auto"/>
                          <w:sz w:val="22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387176" wp14:editId="3365BD45">
                            <wp:extent cx="950259" cy="599335"/>
                            <wp:effectExtent l="0" t="0" r="0" b="0"/>
                            <wp:docPr id="7" name="Picture 7" descr="http://denvergraphicdesigns.files.wordpress.com/2012/11/bee_logo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denvergraphicdesigns.files.wordpress.com/2012/11/bee_logo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9868" cy="605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AEB" w:rsidRPr="00EA4F43" w:rsidRDefault="00CE3AEB" w:rsidP="00CE3AEB">
                      <w:pPr>
                        <w:spacing w:line="360" w:lineRule="auto"/>
                        <w:jc w:val="center"/>
                        <w:rPr>
                          <w:rFonts w:ascii="Segoe Print" w:hAnsi="Segoe Print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 w:rsidRPr="00EA4F43">
                        <w:rPr>
                          <w:rFonts w:ascii="Segoe Print" w:hAnsi="Segoe Print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>Cheryl &amp;</w:t>
                      </w:r>
                      <w:r>
                        <w:rPr>
                          <w:rFonts w:ascii="Segoe Print" w:hAnsi="Segoe Print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 xml:space="preserve"> Paul</w:t>
                      </w:r>
                      <w:r w:rsidRPr="00EA4F43">
                        <w:rPr>
                          <w:rFonts w:ascii="Segoe Print" w:hAnsi="Segoe Print"/>
                          <w:b/>
                          <w:color w:val="auto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:rsidR="008E7C4F" w:rsidRPr="00EA4F43" w:rsidRDefault="009B5985" w:rsidP="008E7C4F">
                      <w:pPr>
                        <w:spacing w:line="360" w:lineRule="auto"/>
                        <w:rPr>
                          <w:color w:val="auto"/>
                          <w:lang w:val="en"/>
                        </w:rPr>
                      </w:pPr>
                    </w:p>
                    <w:p w:rsidR="008E7C4F" w:rsidRPr="00EA4F43" w:rsidRDefault="009B5985" w:rsidP="008E7C4F">
                      <w:pPr>
                        <w:widowControl w:val="0"/>
                        <w:spacing w:line="360" w:lineRule="auto"/>
                        <w:rPr>
                          <w:color w:val="auto"/>
                          <w:sz w:val="22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F96"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657A6F80" wp14:editId="25147D22">
                <wp:simplePos x="0" y="0"/>
                <wp:positionH relativeFrom="column">
                  <wp:posOffset>5742940</wp:posOffset>
                </wp:positionH>
                <wp:positionV relativeFrom="paragraph">
                  <wp:posOffset>-752475</wp:posOffset>
                </wp:positionV>
                <wp:extent cx="2981325" cy="7477125"/>
                <wp:effectExtent l="0" t="0" r="28575" b="28575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747712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/>
                      </wps:spPr>
                      <wps:linkedTxbx id="6" seq="1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452.2pt;margin-top:-59.25pt;width:234.75pt;height:588.7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" fillcolor="yellow" strokecolor="black [3213]" strokeweight="1pt">
                <v:fill r:id="rId15" o:title="" color2="white [3212]" type="pattern"/>
                <v:stroke dashstyle="dash"/>
                <v:textbox inset="2.88pt,2.88pt,2.88pt,2.88pt">
                  <w:txbxContent/>
                </v:textbox>
              </v:shape>
            </w:pict>
          </mc:Fallback>
        </mc:AlternateContent>
      </w:r>
      <w:r w:rsidR="009D2F96">
        <w:rPr>
          <w:noProof/>
        </w:rPr>
        <w:drawing>
          <wp:anchor distT="0" distB="0" distL="114300" distR="114300" simplePos="0" relativeHeight="251667968" behindDoc="1" locked="0" layoutInCell="1" allowOverlap="1" wp14:anchorId="1E114FF4" wp14:editId="19350BE0">
            <wp:simplePos x="0" y="0"/>
            <wp:positionH relativeFrom="column">
              <wp:posOffset>-1190625</wp:posOffset>
            </wp:positionH>
            <wp:positionV relativeFrom="paragraph">
              <wp:posOffset>-942975</wp:posOffset>
            </wp:positionV>
            <wp:extent cx="10058400" cy="7772400"/>
            <wp:effectExtent l="0" t="0" r="0" b="0"/>
            <wp:wrapNone/>
            <wp:docPr id="50" name="Picture 50" descr="fresh_bro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sh_bro_insi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820">
        <w:rPr>
          <w:noProof/>
        </w:rPr>
        <w:drawing>
          <wp:inline distT="0" distB="0" distL="0" distR="0" wp14:anchorId="5EA67016" wp14:editId="3226D947">
            <wp:extent cx="914400" cy="2105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F73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52608" behindDoc="0" locked="0" layoutInCell="1" allowOverlap="1" wp14:anchorId="1A35C0B7" wp14:editId="1B2EFCCE">
            <wp:simplePos x="0" y="0"/>
            <wp:positionH relativeFrom="column">
              <wp:posOffset>2160905</wp:posOffset>
            </wp:positionH>
            <wp:positionV relativeFrom="paragraph">
              <wp:posOffset>3875405</wp:posOffset>
            </wp:positionV>
            <wp:extent cx="1026160" cy="960755"/>
            <wp:effectExtent l="0" t="0" r="0" b="0"/>
            <wp:wrapNone/>
            <wp:docPr id="15" name="Picture 15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7C4F" w:rsidSect="008E7C4F">
      <w:pgSz w:w="15840" w:h="12240" w:orient="landscape"/>
      <w:pgMar w:top="1440" w:right="1800" w:bottom="1440" w:left="18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985" w:rsidRDefault="009B5985">
      <w:r>
        <w:separator/>
      </w:r>
    </w:p>
  </w:endnote>
  <w:endnote w:type="continuationSeparator" w:id="0">
    <w:p w:rsidR="009B5985" w:rsidRDefault="009B5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ekton Pro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985" w:rsidRDefault="009B5985">
      <w:r>
        <w:separator/>
      </w:r>
    </w:p>
  </w:footnote>
  <w:footnote w:type="continuationSeparator" w:id="0">
    <w:p w:rsidR="009B5985" w:rsidRDefault="009B5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4563E"/>
    <w:multiLevelType w:val="hybridMultilevel"/>
    <w:tmpl w:val="7B82A21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65A1F"/>
    <w:multiLevelType w:val="hybridMultilevel"/>
    <w:tmpl w:val="9FBA17A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A02C12"/>
    <w:multiLevelType w:val="hybridMultilevel"/>
    <w:tmpl w:val="23B661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2C5"/>
    <w:rsid w:val="00022B15"/>
    <w:rsid w:val="000307F1"/>
    <w:rsid w:val="00031CD5"/>
    <w:rsid w:val="00035E0C"/>
    <w:rsid w:val="0005345C"/>
    <w:rsid w:val="000570A1"/>
    <w:rsid w:val="000621C9"/>
    <w:rsid w:val="000D14AF"/>
    <w:rsid w:val="000D3C9E"/>
    <w:rsid w:val="000D3EB6"/>
    <w:rsid w:val="000E5A5C"/>
    <w:rsid w:val="001142A2"/>
    <w:rsid w:val="00123A4C"/>
    <w:rsid w:val="00171997"/>
    <w:rsid w:val="00192B68"/>
    <w:rsid w:val="001A3CB3"/>
    <w:rsid w:val="001B752D"/>
    <w:rsid w:val="001D6041"/>
    <w:rsid w:val="001E71BE"/>
    <w:rsid w:val="0020042B"/>
    <w:rsid w:val="0020772D"/>
    <w:rsid w:val="002243B8"/>
    <w:rsid w:val="002618EF"/>
    <w:rsid w:val="00262223"/>
    <w:rsid w:val="002871EC"/>
    <w:rsid w:val="002D20CF"/>
    <w:rsid w:val="00300B44"/>
    <w:rsid w:val="003069B7"/>
    <w:rsid w:val="00315F73"/>
    <w:rsid w:val="00324F60"/>
    <w:rsid w:val="003419CA"/>
    <w:rsid w:val="003521E6"/>
    <w:rsid w:val="00373BD5"/>
    <w:rsid w:val="003C0450"/>
    <w:rsid w:val="003C4883"/>
    <w:rsid w:val="003C5167"/>
    <w:rsid w:val="00427B90"/>
    <w:rsid w:val="0046278A"/>
    <w:rsid w:val="00492B69"/>
    <w:rsid w:val="00494D23"/>
    <w:rsid w:val="00496D60"/>
    <w:rsid w:val="004D116B"/>
    <w:rsid w:val="004D21D3"/>
    <w:rsid w:val="004D3483"/>
    <w:rsid w:val="004D4E67"/>
    <w:rsid w:val="004E03BD"/>
    <w:rsid w:val="004E4F38"/>
    <w:rsid w:val="004F572B"/>
    <w:rsid w:val="0057576F"/>
    <w:rsid w:val="00576A7C"/>
    <w:rsid w:val="0058630A"/>
    <w:rsid w:val="005C46C1"/>
    <w:rsid w:val="005D09BD"/>
    <w:rsid w:val="005F568B"/>
    <w:rsid w:val="0060221C"/>
    <w:rsid w:val="00626A74"/>
    <w:rsid w:val="00630E69"/>
    <w:rsid w:val="00635E71"/>
    <w:rsid w:val="006601F3"/>
    <w:rsid w:val="00684CF8"/>
    <w:rsid w:val="006B56C2"/>
    <w:rsid w:val="006E3DD8"/>
    <w:rsid w:val="006E7358"/>
    <w:rsid w:val="00707157"/>
    <w:rsid w:val="00714F18"/>
    <w:rsid w:val="00744B25"/>
    <w:rsid w:val="007508DA"/>
    <w:rsid w:val="007775EA"/>
    <w:rsid w:val="007B73F4"/>
    <w:rsid w:val="007B758B"/>
    <w:rsid w:val="007E030A"/>
    <w:rsid w:val="007E1190"/>
    <w:rsid w:val="008025AF"/>
    <w:rsid w:val="00804B70"/>
    <w:rsid w:val="00817CAC"/>
    <w:rsid w:val="00834B18"/>
    <w:rsid w:val="0083510C"/>
    <w:rsid w:val="008454D3"/>
    <w:rsid w:val="008D2742"/>
    <w:rsid w:val="008E486C"/>
    <w:rsid w:val="008F2167"/>
    <w:rsid w:val="00927C55"/>
    <w:rsid w:val="009432C5"/>
    <w:rsid w:val="00954C1C"/>
    <w:rsid w:val="009904DC"/>
    <w:rsid w:val="009B5985"/>
    <w:rsid w:val="009D2F96"/>
    <w:rsid w:val="009D4988"/>
    <w:rsid w:val="009E6C6C"/>
    <w:rsid w:val="009F3820"/>
    <w:rsid w:val="00A24EEF"/>
    <w:rsid w:val="00A7696D"/>
    <w:rsid w:val="00A83444"/>
    <w:rsid w:val="00A87783"/>
    <w:rsid w:val="00AA78B1"/>
    <w:rsid w:val="00AB3F4D"/>
    <w:rsid w:val="00AB738B"/>
    <w:rsid w:val="00AD53AD"/>
    <w:rsid w:val="00AF2F54"/>
    <w:rsid w:val="00B423CD"/>
    <w:rsid w:val="00B66FF3"/>
    <w:rsid w:val="00B82A48"/>
    <w:rsid w:val="00B87783"/>
    <w:rsid w:val="00B90779"/>
    <w:rsid w:val="00B946E5"/>
    <w:rsid w:val="00BE61A2"/>
    <w:rsid w:val="00C21FF9"/>
    <w:rsid w:val="00C33ECC"/>
    <w:rsid w:val="00C3511E"/>
    <w:rsid w:val="00C43CB2"/>
    <w:rsid w:val="00C44864"/>
    <w:rsid w:val="00C63473"/>
    <w:rsid w:val="00C73727"/>
    <w:rsid w:val="00C74C67"/>
    <w:rsid w:val="00C80278"/>
    <w:rsid w:val="00C833E9"/>
    <w:rsid w:val="00C951CB"/>
    <w:rsid w:val="00CA0578"/>
    <w:rsid w:val="00CB17E4"/>
    <w:rsid w:val="00CC0351"/>
    <w:rsid w:val="00CC2C33"/>
    <w:rsid w:val="00CE3AEB"/>
    <w:rsid w:val="00D02BFD"/>
    <w:rsid w:val="00D23D12"/>
    <w:rsid w:val="00D2729A"/>
    <w:rsid w:val="00D414D7"/>
    <w:rsid w:val="00D421A5"/>
    <w:rsid w:val="00D47E80"/>
    <w:rsid w:val="00D82A69"/>
    <w:rsid w:val="00D83DF8"/>
    <w:rsid w:val="00DA0BAF"/>
    <w:rsid w:val="00DA1160"/>
    <w:rsid w:val="00DA2A74"/>
    <w:rsid w:val="00DD439C"/>
    <w:rsid w:val="00DD5761"/>
    <w:rsid w:val="00DF5C71"/>
    <w:rsid w:val="00E1080A"/>
    <w:rsid w:val="00E35BAE"/>
    <w:rsid w:val="00E63BE9"/>
    <w:rsid w:val="00E81EA1"/>
    <w:rsid w:val="00EA4F43"/>
    <w:rsid w:val="00ED23EF"/>
    <w:rsid w:val="00F15A6B"/>
    <w:rsid w:val="00F53E34"/>
    <w:rsid w:val="00F70AA3"/>
    <w:rsid w:val="00F80463"/>
    <w:rsid w:val="00F8572E"/>
    <w:rsid w:val="00F869B0"/>
    <w:rsid w:val="00F939D7"/>
    <w:rsid w:val="00F94B9D"/>
    <w:rsid w:val="00FA3D53"/>
    <w:rsid w:val="00FD1E95"/>
    <w:rsid w:val="00FD2C04"/>
    <w:rsid w:val="00FD6FC9"/>
    <w:rsid w:val="00FD7322"/>
    <w:rsid w:val="00FE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color w:val="800000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spacing w:before="240" w:line="244" w:lineRule="auto"/>
    </w:pPr>
    <w:rPr>
      <w:rFonts w:ascii="Adobe Jenson Pro" w:hAnsi="Adobe Jenson Pro"/>
      <w:b/>
      <w:color w:val="64412F"/>
      <w:sz w:val="22"/>
      <w:lang w:val="en"/>
    </w:rPr>
  </w:style>
  <w:style w:type="paragraph" w:styleId="BodyText2">
    <w:name w:val="Body Text 2"/>
    <w:basedOn w:val="Normal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3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9C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96D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ECC"/>
    <w:rPr>
      <w:color w:val="DB5353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E4F3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0042B"/>
    <w:rPr>
      <w:color w:val="903638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color w:val="800000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spacing w:before="240" w:line="244" w:lineRule="auto"/>
    </w:pPr>
    <w:rPr>
      <w:rFonts w:ascii="Adobe Jenson Pro" w:hAnsi="Adobe Jenson Pro"/>
      <w:b/>
      <w:color w:val="64412F"/>
      <w:sz w:val="22"/>
      <w:lang w:val="en"/>
    </w:rPr>
  </w:style>
  <w:style w:type="paragraph" w:styleId="BodyText2">
    <w:name w:val="Body Text 2"/>
    <w:basedOn w:val="Normal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3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9C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96D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ECC"/>
    <w:rPr>
      <w:color w:val="DB5353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E4F3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0042B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HuntGatherAntiquesandVintag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10" Type="http://schemas.openxmlformats.org/officeDocument/2006/relationships/hyperlink" Target="http://www.facebook.com/HuntGatherAntiquesandVintag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\AppData\Local\Microsoft\Windows\Temporary%20Internet%20Files\Content.IE5\G7431W98\health_modern_Brochure.do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Foundry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health_modern_Brochure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Base/>
  <HLinks>
    <vt:vector size="12" baseType="variant">
      <vt:variant>
        <vt:i4>65657</vt:i4>
      </vt:variant>
      <vt:variant>
        <vt:i4>-1</vt:i4>
      </vt:variant>
      <vt:variant>
        <vt:i4>1073</vt:i4>
      </vt:variant>
      <vt:variant>
        <vt:i4>1</vt:i4>
      </vt:variant>
      <vt:variant>
        <vt:lpwstr>fresh_bro_cover</vt:lpwstr>
      </vt:variant>
      <vt:variant>
        <vt:lpwstr/>
      </vt:variant>
      <vt:variant>
        <vt:i4>1572881</vt:i4>
      </vt:variant>
      <vt:variant>
        <vt:i4>-1</vt:i4>
      </vt:variant>
      <vt:variant>
        <vt:i4>1074</vt:i4>
      </vt:variant>
      <vt:variant>
        <vt:i4>1</vt:i4>
      </vt:variant>
      <vt:variant>
        <vt:lpwstr>fresh_bro_inside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</dc:creator>
  <cp:lastModifiedBy>cher</cp:lastModifiedBy>
  <cp:revision>2</cp:revision>
  <cp:lastPrinted>2016-04-12T00:53:00Z</cp:lastPrinted>
  <dcterms:created xsi:type="dcterms:W3CDTF">2017-03-09T16:04:00Z</dcterms:created>
  <dcterms:modified xsi:type="dcterms:W3CDTF">2017-03-09T16:04:00Z</dcterms:modified>
</cp:coreProperties>
</file>