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638A" w:rsidRDefault="009F5943" w:rsidP="009F5943">
      <w:pPr>
        <w:pStyle w:val="Heading2"/>
        <w:tabs>
          <w:tab w:val="left" w:pos="5985"/>
        </w:tabs>
        <w:rPr>
          <w:sz w:val="22"/>
          <w:szCs w:val="22"/>
        </w:rPr>
      </w:pPr>
      <w:r>
        <w:rPr>
          <w:sz w:val="22"/>
          <w:szCs w:val="22"/>
        </w:rPr>
        <w:tab/>
      </w:r>
    </w:p>
    <w:p w:rsidR="000E638A" w:rsidRDefault="009F5943">
      <w:pPr>
        <w:rPr>
          <w:sz w:val="22"/>
          <w:szCs w:val="22"/>
        </w:rPr>
      </w:pPr>
      <w:r>
        <w:rPr>
          <w:noProof/>
          <w:sz w:val="22"/>
          <w:szCs w:val="22"/>
          <w:lang w:val="en-CA" w:eastAsia="en-CA"/>
        </w:rPr>
        <w:drawing>
          <wp:inline distT="0" distB="0" distL="0" distR="0" wp14:anchorId="08F4A9B8" wp14:editId="2D1F9C1C">
            <wp:extent cx="8769350" cy="116378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ew 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3439" cy="116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38A" w:rsidRDefault="000E638A"/>
    <w:p w:rsidR="000E638A" w:rsidRDefault="000E638A"/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6"/>
        <w:gridCol w:w="2016"/>
        <w:gridCol w:w="2016"/>
        <w:gridCol w:w="2016"/>
        <w:gridCol w:w="2016"/>
        <w:gridCol w:w="2016"/>
        <w:gridCol w:w="2016"/>
      </w:tblGrid>
      <w:tr w:rsidR="000E638A" w:rsidTr="00E309D3">
        <w:trPr>
          <w:trHeight w:hRule="exact" w:val="433"/>
        </w:trPr>
        <w:tc>
          <w:tcPr>
            <w:tcW w:w="2016" w:type="dxa"/>
            <w:shd w:val="pct60" w:color="auto" w:fill="FFFFFF"/>
            <w:vAlign w:val="center"/>
          </w:tcPr>
          <w:p w:rsidR="000E638A" w:rsidRPr="005E738D" w:rsidRDefault="005B4A28">
            <w:pPr>
              <w:pStyle w:val="Heading1"/>
              <w:rPr>
                <w:i/>
                <w:color w:val="FFFFFF"/>
              </w:rPr>
            </w:pPr>
            <w:r w:rsidRPr="005E738D">
              <w:rPr>
                <w:i/>
                <w:color w:val="FFFFFF"/>
              </w:rPr>
              <w:t>SUNDAY</w:t>
            </w:r>
            <w:bookmarkStart w:id="0" w:name="_GoBack"/>
            <w:bookmarkEnd w:id="0"/>
          </w:p>
        </w:tc>
        <w:tc>
          <w:tcPr>
            <w:tcW w:w="2016" w:type="dxa"/>
            <w:shd w:val="pct60" w:color="auto" w:fill="FFFFFF"/>
            <w:vAlign w:val="center"/>
          </w:tcPr>
          <w:p w:rsidR="000E638A" w:rsidRPr="005E738D" w:rsidRDefault="005B4A28">
            <w:pPr>
              <w:pStyle w:val="Heading1"/>
              <w:rPr>
                <w:i/>
                <w:color w:val="FFFFFF"/>
              </w:rPr>
            </w:pPr>
            <w:r w:rsidRPr="005E738D">
              <w:rPr>
                <w:i/>
                <w:color w:val="FFFFFF"/>
              </w:rPr>
              <w:t>MONDAY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0E638A" w:rsidRPr="005E738D" w:rsidRDefault="005B4A28">
            <w:pPr>
              <w:jc w:val="center"/>
              <w:rPr>
                <w:i/>
                <w:color w:val="FFFFFF"/>
              </w:rPr>
            </w:pPr>
            <w:r w:rsidRPr="005E738D">
              <w:rPr>
                <w:b/>
                <w:bCs/>
                <w:i/>
                <w:color w:val="FFFFFF"/>
                <w:sz w:val="24"/>
                <w:szCs w:val="24"/>
              </w:rPr>
              <w:t>TUESDAY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0E638A" w:rsidRPr="005E738D" w:rsidRDefault="005B4A28">
            <w:pPr>
              <w:jc w:val="center"/>
              <w:rPr>
                <w:i/>
                <w:color w:val="FFFFFF"/>
              </w:rPr>
            </w:pPr>
            <w:r w:rsidRPr="005E738D">
              <w:rPr>
                <w:b/>
                <w:bCs/>
                <w:i/>
                <w:color w:val="FFFFFF"/>
                <w:sz w:val="24"/>
                <w:szCs w:val="24"/>
              </w:rPr>
              <w:t>WEDNESDAY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0E638A" w:rsidRPr="005E738D" w:rsidRDefault="005B4A28">
            <w:pPr>
              <w:jc w:val="center"/>
              <w:rPr>
                <w:i/>
                <w:color w:val="FFFFFF"/>
              </w:rPr>
            </w:pPr>
            <w:r w:rsidRPr="005E738D">
              <w:rPr>
                <w:b/>
                <w:bCs/>
                <w:i/>
                <w:color w:val="FFFFFF"/>
                <w:sz w:val="24"/>
                <w:szCs w:val="24"/>
              </w:rPr>
              <w:t>THURSDAY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0E638A" w:rsidRPr="005E738D" w:rsidRDefault="005B4A28">
            <w:pPr>
              <w:jc w:val="center"/>
              <w:rPr>
                <w:i/>
                <w:color w:val="FFFFFF"/>
              </w:rPr>
            </w:pPr>
            <w:r w:rsidRPr="005E738D">
              <w:rPr>
                <w:b/>
                <w:bCs/>
                <w:i/>
                <w:color w:val="FFFFFF"/>
                <w:sz w:val="24"/>
                <w:szCs w:val="24"/>
              </w:rPr>
              <w:t>FRIDAY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0E638A" w:rsidRPr="005E738D" w:rsidRDefault="005B4A28">
            <w:pPr>
              <w:jc w:val="center"/>
              <w:rPr>
                <w:i/>
                <w:color w:val="FFFFFF"/>
              </w:rPr>
            </w:pPr>
            <w:r w:rsidRPr="005E738D">
              <w:rPr>
                <w:b/>
                <w:bCs/>
                <w:i/>
                <w:color w:val="FFFFFF"/>
                <w:sz w:val="24"/>
                <w:szCs w:val="24"/>
              </w:rPr>
              <w:t>SATURDAY</w:t>
            </w:r>
          </w:p>
        </w:tc>
      </w:tr>
      <w:tr w:rsidR="000E638A" w:rsidTr="00E309D3">
        <w:trPr>
          <w:trHeight w:hRule="exact" w:val="1500"/>
        </w:trPr>
        <w:tc>
          <w:tcPr>
            <w:tcW w:w="2016" w:type="dxa"/>
            <w:shd w:val="clear" w:color="auto" w:fill="auto"/>
          </w:tcPr>
          <w:p w:rsidR="003D5846" w:rsidRPr="00477B73" w:rsidRDefault="00AB227E" w:rsidP="003D5846">
            <w:pPr>
              <w:rPr>
                <w:b/>
              </w:rPr>
            </w:pPr>
            <w:hyperlink r:id="rId6" w:history="1">
              <w:r w:rsidR="003D5846" w:rsidRPr="00477B73">
                <w:rPr>
                  <w:rStyle w:val="Hyperlink"/>
                  <w:b/>
                </w:rPr>
                <w:t>www.scschool.ca</w:t>
              </w:r>
            </w:hyperlink>
          </w:p>
          <w:p w:rsidR="009B6394" w:rsidRPr="0014097F" w:rsidRDefault="003D5846" w:rsidP="003D5846">
            <w:pPr>
              <w:rPr>
                <w:b/>
                <w:noProof/>
                <w:lang w:val="en-CA" w:eastAsia="en-CA"/>
              </w:rPr>
            </w:pPr>
            <w:r w:rsidRPr="00477B73">
              <w:rPr>
                <w:b/>
                <w:noProof/>
                <w:lang w:val="en-CA" w:eastAsia="en-CA"/>
              </w:rPr>
              <w:drawing>
                <wp:anchor distT="0" distB="0" distL="114300" distR="114300" simplePos="0" relativeHeight="251692544" behindDoc="0" locked="0" layoutInCell="1" allowOverlap="1" wp14:anchorId="2EC17FE8" wp14:editId="5054B2F5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204470</wp:posOffset>
                  </wp:positionV>
                  <wp:extent cx="266700" cy="266700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th[1]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77B73">
              <w:rPr>
                <w:b/>
                <w:noProof/>
                <w:lang w:val="en-CA" w:eastAsia="en-CA"/>
              </w:rPr>
              <w:t>follow us</w:t>
            </w:r>
            <w:r>
              <w:rPr>
                <w:b/>
                <w:noProof/>
                <w:lang w:val="en-CA" w:eastAsia="en-CA"/>
              </w:rPr>
              <w:t xml:space="preserve"> on</w:t>
            </w:r>
          </w:p>
        </w:tc>
        <w:tc>
          <w:tcPr>
            <w:tcW w:w="2016" w:type="dxa"/>
          </w:tcPr>
          <w:p w:rsidR="001F4D01" w:rsidRPr="00477B73" w:rsidRDefault="00DC36DD" w:rsidP="003D5846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016" w:type="dxa"/>
          </w:tcPr>
          <w:p w:rsidR="007624FE" w:rsidRDefault="00DC36DD" w:rsidP="008A0182">
            <w:pPr>
              <w:rPr>
                <w:b/>
              </w:rPr>
            </w:pPr>
            <w:r>
              <w:rPr>
                <w:b/>
              </w:rPr>
              <w:t>4</w:t>
            </w:r>
          </w:p>
          <w:p w:rsidR="00DC36DD" w:rsidRDefault="001C54FF" w:rsidP="008A0182">
            <w:pPr>
              <w:rPr>
                <w:rFonts w:ascii="Comic Sans MS" w:hAnsi="Comic Sans MS"/>
                <w:i/>
                <w:color w:val="FF0000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C54FF">
              <w:rPr>
                <w:rFonts w:ascii="Comic Sans MS" w:hAnsi="Comic Sans MS"/>
                <w:i/>
                <w:color w:val="FF0000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School:</w:t>
            </w:r>
            <w:r w:rsidR="00DC36DD" w:rsidRPr="001C54FF">
              <w:rPr>
                <w:rFonts w:ascii="Comic Sans MS" w:hAnsi="Comic Sans MS"/>
                <w:i/>
                <w:color w:val="FF0000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back in session!</w:t>
            </w:r>
          </w:p>
          <w:p w:rsidR="00FC6463" w:rsidRDefault="00FC6463" w:rsidP="008A0182">
            <w:pPr>
              <w:rPr>
                <w:sz w:val="16"/>
              </w:rPr>
            </w:pPr>
          </w:p>
          <w:p w:rsidR="00FC6463" w:rsidRPr="00FC6463" w:rsidRDefault="00FC6463" w:rsidP="008A0182">
            <w:r w:rsidRPr="00FC6463">
              <w:rPr>
                <w:sz w:val="16"/>
              </w:rPr>
              <w:t>National Spaghetti Day</w:t>
            </w:r>
          </w:p>
        </w:tc>
        <w:tc>
          <w:tcPr>
            <w:tcW w:w="2016" w:type="dxa"/>
          </w:tcPr>
          <w:p w:rsidR="008E1E52" w:rsidRPr="00477B73" w:rsidRDefault="00DC36DD" w:rsidP="003D5846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016" w:type="dxa"/>
          </w:tcPr>
          <w:p w:rsidR="007A0AFC" w:rsidRPr="00477B73" w:rsidRDefault="00DC36DD" w:rsidP="008A0182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016" w:type="dxa"/>
          </w:tcPr>
          <w:p w:rsidR="0071184F" w:rsidRDefault="00DC36DD" w:rsidP="003D5846">
            <w:pPr>
              <w:rPr>
                <w:b/>
              </w:rPr>
            </w:pPr>
            <w:r>
              <w:rPr>
                <w:b/>
              </w:rPr>
              <w:t>7</w:t>
            </w:r>
          </w:p>
          <w:p w:rsidR="00E9286B" w:rsidRPr="00666A06" w:rsidRDefault="00E9286B" w:rsidP="003D5846">
            <w:r w:rsidRPr="00666A06">
              <w:t>Old Rock Day</w:t>
            </w:r>
          </w:p>
          <w:p w:rsidR="00E9286B" w:rsidRDefault="00E9286B" w:rsidP="003D5846"/>
          <w:p w:rsidR="00E9286B" w:rsidRDefault="00E9286B" w:rsidP="003D5846"/>
          <w:p w:rsidR="00E9286B" w:rsidRPr="00E9286B" w:rsidRDefault="00E9286B" w:rsidP="003D5846">
            <w:r>
              <w:rPr>
                <w:noProof/>
                <w:lang w:eastAsia="en-CA"/>
              </w:rPr>
              <w:drawing>
                <wp:inline distT="0" distB="0" distL="0" distR="0" wp14:anchorId="04723773" wp14:editId="2CC5E42F">
                  <wp:extent cx="285750" cy="308741"/>
                  <wp:effectExtent l="0" t="0" r="0" b="0"/>
                  <wp:docPr id="4" name="Picture 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07" t="13282" r="15625" b="13280"/>
                          <a:stretch/>
                        </pic:blipFill>
                        <pic:spPr bwMode="auto">
                          <a:xfrm>
                            <a:off x="0" y="0"/>
                            <a:ext cx="300326" cy="324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</w:t>
            </w:r>
            <w:r>
              <w:rPr>
                <w:noProof/>
                <w:lang w:eastAsia="en-CA"/>
              </w:rPr>
              <w:drawing>
                <wp:inline distT="0" distB="0" distL="0" distR="0" wp14:anchorId="3D84E900" wp14:editId="2EEB770C">
                  <wp:extent cx="324390" cy="311150"/>
                  <wp:effectExtent l="0" t="0" r="0" b="0"/>
                  <wp:docPr id="16" name="Picture 1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00" t="11667" r="8332" b="10000"/>
                          <a:stretch/>
                        </pic:blipFill>
                        <pic:spPr bwMode="auto">
                          <a:xfrm>
                            <a:off x="0" y="0"/>
                            <a:ext cx="392879" cy="376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AA331D" w:rsidRPr="00477B73" w:rsidRDefault="00DC36DD" w:rsidP="00E309D3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0E638A" w:rsidTr="00DE3D59">
        <w:trPr>
          <w:trHeight w:hRule="exact" w:val="1500"/>
        </w:trPr>
        <w:tc>
          <w:tcPr>
            <w:tcW w:w="2016" w:type="dxa"/>
          </w:tcPr>
          <w:p w:rsidR="008A4B67" w:rsidRPr="008A4B67" w:rsidRDefault="00DC36DD" w:rsidP="003D5846">
            <w:r>
              <w:t>9</w:t>
            </w:r>
          </w:p>
        </w:tc>
        <w:tc>
          <w:tcPr>
            <w:tcW w:w="2016" w:type="dxa"/>
          </w:tcPr>
          <w:p w:rsidR="00FC6463" w:rsidRDefault="00DC36DD" w:rsidP="00BE4A70">
            <w:pPr>
              <w:rPr>
                <w:b/>
              </w:rPr>
            </w:pPr>
            <w:r>
              <w:rPr>
                <w:b/>
              </w:rPr>
              <w:t>10</w:t>
            </w:r>
          </w:p>
          <w:p w:rsidR="00FC6463" w:rsidRPr="00666A06" w:rsidRDefault="00FC6463" w:rsidP="00BE4A70">
            <w:r w:rsidRPr="00666A06">
              <w:t>Houseplant Appreciation Day</w:t>
            </w:r>
          </w:p>
          <w:p w:rsidR="00FC6463" w:rsidRDefault="00FC6463" w:rsidP="00BE4A70">
            <w:pPr>
              <w:rPr>
                <w:sz w:val="16"/>
              </w:rPr>
            </w:pPr>
          </w:p>
          <w:p w:rsidR="00FC6463" w:rsidRPr="00FC6463" w:rsidRDefault="00FC6463" w:rsidP="00BE4A70">
            <w:pPr>
              <w:rPr>
                <w:sz w:val="16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5AFC4824" wp14:editId="1B6860A0">
                  <wp:extent cx="428625" cy="400297"/>
                  <wp:effectExtent l="0" t="0" r="0" b="0"/>
                  <wp:docPr id="1" name="Picture 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73" t="3922" r="39053" b="57516"/>
                          <a:stretch/>
                        </pic:blipFill>
                        <pic:spPr bwMode="auto">
                          <a:xfrm>
                            <a:off x="0" y="0"/>
                            <a:ext cx="457395" cy="427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2A7975" w:rsidRPr="00477B73" w:rsidRDefault="00DC36DD" w:rsidP="00477B73">
            <w:pPr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2016" w:type="dxa"/>
          </w:tcPr>
          <w:p w:rsidR="002A7975" w:rsidRPr="00477B73" w:rsidRDefault="00DC36DD" w:rsidP="0071184F">
            <w:pPr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2016" w:type="dxa"/>
            <w:shd w:val="clear" w:color="auto" w:fill="auto"/>
          </w:tcPr>
          <w:p w:rsidR="00FD7CED" w:rsidRDefault="00DC36DD">
            <w:pPr>
              <w:rPr>
                <w:b/>
              </w:rPr>
            </w:pPr>
            <w:r>
              <w:rPr>
                <w:b/>
              </w:rPr>
              <w:t>13</w:t>
            </w:r>
          </w:p>
          <w:p w:rsidR="00AD65E3" w:rsidRDefault="00DE3D59">
            <w:pPr>
              <w:rPr>
                <w:shd w:val="clear" w:color="auto" w:fill="92D050"/>
              </w:rPr>
            </w:pPr>
            <w:r>
              <w:rPr>
                <w:shd w:val="clear" w:color="auto" w:fill="92D050"/>
              </w:rPr>
              <w:t xml:space="preserve"> </w:t>
            </w:r>
            <w:r w:rsidR="00AD65E3" w:rsidRPr="00AD65E3">
              <w:rPr>
                <w:color w:val="FFFFFF" w:themeColor="background1"/>
                <w:sz w:val="22"/>
                <w:shd w:val="clear" w:color="auto" w:fill="92D050"/>
              </w:rPr>
              <w:t xml:space="preserve">Happy Birthday </w:t>
            </w:r>
            <w:r w:rsidRPr="00AD65E3">
              <w:rPr>
                <w:color w:val="FFFFFF" w:themeColor="background1"/>
                <w:sz w:val="22"/>
                <w:shd w:val="clear" w:color="auto" w:fill="92D050"/>
              </w:rPr>
              <w:t xml:space="preserve">Teniye! </w:t>
            </w:r>
          </w:p>
          <w:p w:rsidR="00AD65E3" w:rsidRDefault="00AD65E3">
            <w:pPr>
              <w:rPr>
                <w:shd w:val="clear" w:color="auto" w:fill="92D050"/>
              </w:rPr>
            </w:pPr>
          </w:p>
          <w:p w:rsidR="00DE3D59" w:rsidRPr="00AD65E3" w:rsidRDefault="00AD65E3">
            <w:pPr>
              <w:rPr>
                <w:shd w:val="clear" w:color="auto" w:fill="92D050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77BFEB26" wp14:editId="18AD0626">
                  <wp:extent cx="342900" cy="331432"/>
                  <wp:effectExtent l="0" t="0" r="0" b="0"/>
                  <wp:docPr id="24" name="Picture 2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8" t="5000" r="3125" b="4687"/>
                          <a:stretch/>
                        </pic:blipFill>
                        <pic:spPr bwMode="auto">
                          <a:xfrm>
                            <a:off x="0" y="0"/>
                            <a:ext cx="391643" cy="378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D65E3">
              <w:t xml:space="preserve">       </w:t>
            </w:r>
            <w:r>
              <w:rPr>
                <w:noProof/>
                <w:lang w:eastAsia="en-CA"/>
              </w:rPr>
              <w:drawing>
                <wp:inline distT="0" distB="0" distL="0" distR="0" wp14:anchorId="71FC198F" wp14:editId="6F6D8147">
                  <wp:extent cx="342900" cy="330835"/>
                  <wp:effectExtent l="0" t="0" r="0" b="0"/>
                  <wp:docPr id="25" name="Picture 2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8" t="5000" r="3125" b="4687"/>
                          <a:stretch/>
                        </pic:blipFill>
                        <pic:spPr bwMode="auto">
                          <a:xfrm flipH="1">
                            <a:off x="0" y="0"/>
                            <a:ext cx="409150" cy="394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FF64D2" w:rsidRDefault="00DC36DD" w:rsidP="00E309D3">
            <w:pPr>
              <w:rPr>
                <w:b/>
              </w:rPr>
            </w:pPr>
            <w:r>
              <w:rPr>
                <w:b/>
              </w:rPr>
              <w:t>14</w:t>
            </w:r>
          </w:p>
          <w:p w:rsidR="00453011" w:rsidRPr="00453011" w:rsidRDefault="00453011" w:rsidP="00E309D3">
            <w:pPr>
              <w:rPr>
                <w:b/>
                <w:sz w:val="22"/>
              </w:rPr>
            </w:pPr>
            <w:r w:rsidRPr="00666A06">
              <w:rPr>
                <w:b/>
                <w:i/>
                <w:color w:val="C00000"/>
                <w:sz w:val="22"/>
              </w:rPr>
              <w:t>D</w:t>
            </w:r>
            <w:r w:rsidRPr="00666A06">
              <w:rPr>
                <w:b/>
                <w:i/>
                <w:color w:val="0070C0"/>
                <w:sz w:val="22"/>
              </w:rPr>
              <w:t>r</w:t>
            </w:r>
            <w:r w:rsidRPr="00666A06">
              <w:rPr>
                <w:b/>
                <w:i/>
                <w:color w:val="00B050"/>
                <w:sz w:val="22"/>
              </w:rPr>
              <w:t>e</w:t>
            </w:r>
            <w:r w:rsidRPr="00666A06">
              <w:rPr>
                <w:b/>
                <w:i/>
                <w:color w:val="7030A0"/>
                <w:sz w:val="22"/>
              </w:rPr>
              <w:t>s</w:t>
            </w:r>
            <w:r w:rsidRPr="00666A06">
              <w:rPr>
                <w:b/>
                <w:i/>
                <w:color w:val="EEB500"/>
                <w:sz w:val="22"/>
              </w:rPr>
              <w:t>s</w:t>
            </w:r>
            <w:r w:rsidRPr="00666A06">
              <w:rPr>
                <w:b/>
                <w:i/>
                <w:sz w:val="22"/>
              </w:rPr>
              <w:t xml:space="preserve"> </w:t>
            </w:r>
            <w:r w:rsidRPr="00666A06">
              <w:rPr>
                <w:b/>
                <w:i/>
                <w:color w:val="17365D" w:themeColor="text2" w:themeShade="BF"/>
                <w:sz w:val="22"/>
              </w:rPr>
              <w:t>T</w:t>
            </w:r>
            <w:r w:rsidRPr="00666A06">
              <w:rPr>
                <w:b/>
                <w:i/>
                <w:color w:val="76923C" w:themeColor="accent3" w:themeShade="BF"/>
                <w:sz w:val="22"/>
              </w:rPr>
              <w:t>o</w:t>
            </w:r>
            <w:r>
              <w:rPr>
                <w:b/>
                <w:sz w:val="22"/>
              </w:rPr>
              <w:t xml:space="preserve">     </w:t>
            </w:r>
            <w:r>
              <w:rPr>
                <w:sz w:val="22"/>
              </w:rPr>
              <w:t>u</w:t>
            </w:r>
            <w:r w:rsidRPr="00453011">
              <w:rPr>
                <w:sz w:val="22"/>
              </w:rPr>
              <w:t>n</w:t>
            </w:r>
            <w:r>
              <w:rPr>
                <w:sz w:val="22"/>
              </w:rPr>
              <w:t>-i</w:t>
            </w:r>
            <w:r w:rsidRPr="00453011">
              <w:rPr>
                <w:sz w:val="22"/>
              </w:rPr>
              <w:t>mpress</w:t>
            </w:r>
          </w:p>
        </w:tc>
        <w:tc>
          <w:tcPr>
            <w:tcW w:w="2016" w:type="dxa"/>
          </w:tcPr>
          <w:p w:rsidR="000E638A" w:rsidRDefault="00DC36DD" w:rsidP="00477B73">
            <w:pPr>
              <w:rPr>
                <w:b/>
                <w:noProof/>
                <w:lang w:val="en-CA" w:eastAsia="en-CA"/>
              </w:rPr>
            </w:pPr>
            <w:r>
              <w:rPr>
                <w:b/>
                <w:noProof/>
                <w:lang w:val="en-CA" w:eastAsia="en-CA"/>
              </w:rPr>
              <w:t>15</w:t>
            </w:r>
          </w:p>
          <w:p w:rsidR="00D95917" w:rsidRPr="00477B73" w:rsidRDefault="00D95917" w:rsidP="00477B73">
            <w:pPr>
              <w:rPr>
                <w:b/>
              </w:rPr>
            </w:pPr>
          </w:p>
        </w:tc>
      </w:tr>
      <w:tr w:rsidR="000E638A" w:rsidTr="00E309D3">
        <w:trPr>
          <w:trHeight w:hRule="exact" w:val="1500"/>
        </w:trPr>
        <w:tc>
          <w:tcPr>
            <w:tcW w:w="2016" w:type="dxa"/>
          </w:tcPr>
          <w:p w:rsidR="00431849" w:rsidRPr="00477B73" w:rsidRDefault="00DC36DD" w:rsidP="008557F9">
            <w:pPr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2016" w:type="dxa"/>
          </w:tcPr>
          <w:p w:rsidR="00FC6463" w:rsidRDefault="0079036F" w:rsidP="00FC6463">
            <w:pPr>
              <w:rPr>
                <w:b/>
              </w:rPr>
            </w:pPr>
            <w:r w:rsidRPr="0079036F">
              <w:rPr>
                <w:rFonts w:ascii="Times New Roman" w:hAnsi="Times New Roman" w:cs="Times New Roman"/>
                <w:b/>
                <w:noProof/>
                <w:lang w:val="en-CA" w:eastAsia="en-CA"/>
              </w:rPr>
              <mc:AlternateContent>
                <mc:Choice Requires="wps">
                  <w:drawing>
                    <wp:anchor distT="45720" distB="45720" distL="114300" distR="114300" simplePos="0" relativeHeight="251694592" behindDoc="1" locked="0" layoutInCell="1" allowOverlap="1">
                      <wp:simplePos x="0" y="0"/>
                      <wp:positionH relativeFrom="column">
                        <wp:posOffset>-77470</wp:posOffset>
                      </wp:positionH>
                      <wp:positionV relativeFrom="page">
                        <wp:posOffset>7621</wp:posOffset>
                      </wp:positionV>
                      <wp:extent cx="1276350" cy="933450"/>
                      <wp:effectExtent l="0" t="0" r="19050" b="1905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6350" cy="933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C6463" w:rsidRDefault="00FC6463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lang w:val="en-CA"/>
                                    </w:rPr>
                                  </w:pPr>
                                </w:p>
                                <w:p w:rsidR="0079036F" w:rsidRPr="0079036F" w:rsidRDefault="0079036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lang w:val="en-CA"/>
                                    </w:rPr>
                                  </w:pPr>
                                  <w:r w:rsidRPr="0079036F">
                                    <w:rPr>
                                      <w:rFonts w:ascii="Times New Roman" w:hAnsi="Times New Roman" w:cs="Times New Roman"/>
                                      <w:b/>
                                      <w:lang w:val="en-CA"/>
                                    </w:rPr>
                                    <w:t>Martin Luther King Jr. Day</w:t>
                                  </w:r>
                                  <w:r w:rsidR="00FC6463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lang w:val="en-CA" w:eastAsia="en-CA"/>
                                    </w:rPr>
                                    <w:drawing>
                                      <wp:inline distT="0" distB="0" distL="0" distR="0" wp14:anchorId="68A5CC62" wp14:editId="3B9EC0CA">
                                        <wp:extent cx="497840" cy="495300"/>
                                        <wp:effectExtent l="0" t="0" r="0" b="0"/>
                                        <wp:docPr id="10" name="Pictur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08735" cy="5061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6.1pt;margin-top:.6pt;width:100.5pt;height:73.5pt;z-index:-251621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">
                      <v:textbox>
                        <w:txbxContent>
                          <w:p w:rsidR="00FC6463" w:rsidRDefault="00FC6463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CA"/>
                              </w:rPr>
                            </w:pPr>
                          </w:p>
                          <w:p w:rsidR="0079036F" w:rsidRPr="0079036F" w:rsidRDefault="0079036F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CA"/>
                              </w:rPr>
                            </w:pPr>
                            <w:r w:rsidRPr="0079036F">
                              <w:rPr>
                                <w:rFonts w:ascii="Times New Roman" w:hAnsi="Times New Roman" w:cs="Times New Roman"/>
                                <w:b/>
                                <w:lang w:val="en-CA"/>
                              </w:rPr>
                              <w:t>Martin Luther King Jr. Day</w:t>
                            </w:r>
                            <w:r w:rsidR="00FC646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68A5CC62" wp14:editId="3B9EC0CA">
                                  <wp:extent cx="497840" cy="495300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8735" cy="5061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DC36DD">
              <w:rPr>
                <w:b/>
              </w:rPr>
              <w:t>17</w:t>
            </w:r>
          </w:p>
          <w:p w:rsidR="00FC6463" w:rsidRDefault="00FC6463" w:rsidP="00FC6463">
            <w:pPr>
              <w:rPr>
                <w:b/>
              </w:rPr>
            </w:pPr>
            <w:r>
              <w:rPr>
                <w:b/>
              </w:rPr>
              <w:tab/>
            </w:r>
          </w:p>
          <w:p w:rsidR="0079036F" w:rsidRPr="001C54FF" w:rsidRDefault="00FC6463" w:rsidP="0079036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2016" w:type="dxa"/>
          </w:tcPr>
          <w:p w:rsidR="002B2F93" w:rsidRPr="00477B73" w:rsidRDefault="00DC36DD" w:rsidP="003D5846">
            <w:pPr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016" w:type="dxa"/>
          </w:tcPr>
          <w:p w:rsidR="0071184F" w:rsidRPr="00477B73" w:rsidRDefault="00DC36DD" w:rsidP="009F5943">
            <w:pPr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2016" w:type="dxa"/>
          </w:tcPr>
          <w:p w:rsidR="0071184F" w:rsidRDefault="00DC36DD" w:rsidP="00E309D3">
            <w:pPr>
              <w:rPr>
                <w:b/>
              </w:rPr>
            </w:pPr>
            <w:r>
              <w:rPr>
                <w:b/>
              </w:rPr>
              <w:t>20</w:t>
            </w:r>
          </w:p>
          <w:p w:rsidR="00453011" w:rsidRPr="00666A06" w:rsidRDefault="00453011" w:rsidP="00E309D3">
            <w:r w:rsidRPr="00666A06">
              <w:t>Penguin Awareness Day</w:t>
            </w:r>
          </w:p>
          <w:p w:rsidR="00453011" w:rsidRDefault="00453011" w:rsidP="00E309D3">
            <w:pPr>
              <w:rPr>
                <w:sz w:val="16"/>
              </w:rPr>
            </w:pPr>
          </w:p>
          <w:p w:rsidR="00453011" w:rsidRPr="00453011" w:rsidRDefault="00453011" w:rsidP="00E309D3">
            <w:pPr>
              <w:rPr>
                <w:sz w:val="16"/>
              </w:rPr>
            </w:pPr>
            <w:r>
              <w:rPr>
                <w:sz w:val="16"/>
              </w:rPr>
              <w:t xml:space="preserve">               </w:t>
            </w:r>
            <w:r>
              <w:rPr>
                <w:noProof/>
                <w:lang w:eastAsia="en-CA"/>
              </w:rPr>
              <w:drawing>
                <wp:inline distT="0" distB="0" distL="0" distR="0" wp14:anchorId="2A1658AE" wp14:editId="3654CFC5">
                  <wp:extent cx="333375" cy="471307"/>
                  <wp:effectExtent l="0" t="0" r="0" b="5080"/>
                  <wp:docPr id="2" name="Picture 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872" cy="48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9C39C3" w:rsidRDefault="00DC36DD" w:rsidP="00E309D3">
            <w:pPr>
              <w:rPr>
                <w:b/>
              </w:rPr>
            </w:pPr>
            <w:r>
              <w:rPr>
                <w:b/>
              </w:rPr>
              <w:t>21</w:t>
            </w:r>
          </w:p>
          <w:p w:rsidR="002D7F0B" w:rsidRPr="00477B73" w:rsidRDefault="002D7F0B" w:rsidP="00E309D3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2016" w:type="dxa"/>
          </w:tcPr>
          <w:p w:rsidR="002E1F07" w:rsidRPr="00477B73" w:rsidRDefault="00DC36DD" w:rsidP="003D5846">
            <w:pPr>
              <w:rPr>
                <w:b/>
              </w:rPr>
            </w:pPr>
            <w:r>
              <w:rPr>
                <w:b/>
              </w:rPr>
              <w:t>22</w:t>
            </w:r>
          </w:p>
        </w:tc>
      </w:tr>
      <w:tr w:rsidR="000E638A" w:rsidTr="00E309D3">
        <w:trPr>
          <w:trHeight w:hRule="exact" w:val="1500"/>
        </w:trPr>
        <w:tc>
          <w:tcPr>
            <w:tcW w:w="2016" w:type="dxa"/>
          </w:tcPr>
          <w:p w:rsidR="00F9527C" w:rsidRPr="00DC36DD" w:rsidRDefault="00DC36DD" w:rsidP="003D5846">
            <w:pPr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2016" w:type="dxa"/>
          </w:tcPr>
          <w:p w:rsidR="00EC02ED" w:rsidRDefault="00DC36DD" w:rsidP="00E309D3">
            <w:pPr>
              <w:rPr>
                <w:b/>
              </w:rPr>
            </w:pPr>
            <w:r>
              <w:rPr>
                <w:b/>
              </w:rPr>
              <w:t>24</w:t>
            </w:r>
          </w:p>
          <w:p w:rsidR="00D63688" w:rsidRPr="00666A06" w:rsidRDefault="00D63688" w:rsidP="00E309D3">
            <w:pPr>
              <w:rPr>
                <w:rFonts w:asciiTheme="majorHAnsi" w:hAnsiTheme="majorHAnsi"/>
                <w:b/>
                <w:i/>
                <w:sz w:val="24"/>
              </w:rPr>
            </w:pPr>
            <w:r w:rsidRPr="00666A06">
              <w:rPr>
                <w:rFonts w:asciiTheme="majorHAnsi" w:hAnsiTheme="majorHAnsi"/>
                <w:b/>
                <w:i/>
                <w:sz w:val="24"/>
              </w:rPr>
              <w:t>Compliment Day</w:t>
            </w:r>
          </w:p>
          <w:p w:rsidR="00882CAF" w:rsidRDefault="00882CAF" w:rsidP="00E309D3">
            <w:pPr>
              <w:rPr>
                <w:rFonts w:ascii="Harrington" w:hAnsi="Harrington"/>
                <w:i/>
                <w:sz w:val="24"/>
              </w:rPr>
            </w:pPr>
          </w:p>
          <w:p w:rsidR="00D63688" w:rsidRPr="00D63688" w:rsidRDefault="00882CAF" w:rsidP="00E309D3">
            <w:pPr>
              <w:rPr>
                <w:rFonts w:ascii="Harrington" w:hAnsi="Harrington"/>
                <w:sz w:val="24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5B6CF646" wp14:editId="7E30CAD8">
                  <wp:extent cx="1142563" cy="349885"/>
                  <wp:effectExtent l="0" t="0" r="635" b="0"/>
                  <wp:docPr id="6" name="Picture 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6" t="16027" r="3841" b="16433"/>
                          <a:stretch/>
                        </pic:blipFill>
                        <pic:spPr bwMode="auto">
                          <a:xfrm>
                            <a:off x="0" y="0"/>
                            <a:ext cx="1268163" cy="388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0E638A" w:rsidRDefault="00DC36DD">
            <w:pPr>
              <w:rPr>
                <w:b/>
              </w:rPr>
            </w:pPr>
            <w:r>
              <w:rPr>
                <w:b/>
              </w:rPr>
              <w:t>25</w:t>
            </w:r>
          </w:p>
          <w:p w:rsidR="00EC02ED" w:rsidRPr="00EC02ED" w:rsidRDefault="00EC02ED">
            <w:pPr>
              <w:rPr>
                <w:b/>
                <w:sz w:val="96"/>
                <w:szCs w:val="96"/>
              </w:rPr>
            </w:pPr>
          </w:p>
        </w:tc>
        <w:tc>
          <w:tcPr>
            <w:tcW w:w="2016" w:type="dxa"/>
          </w:tcPr>
          <w:p w:rsidR="00D61DD5" w:rsidRDefault="00DC36DD" w:rsidP="00E309D3">
            <w:pPr>
              <w:rPr>
                <w:b/>
              </w:rPr>
            </w:pPr>
            <w:r>
              <w:rPr>
                <w:b/>
              </w:rPr>
              <w:t>26</w:t>
            </w:r>
          </w:p>
          <w:p w:rsidR="00EC02ED" w:rsidRPr="00EC02ED" w:rsidRDefault="00EC02ED" w:rsidP="00E309D3">
            <w:pPr>
              <w:rPr>
                <w:b/>
                <w:sz w:val="96"/>
                <w:szCs w:val="96"/>
              </w:rPr>
            </w:pPr>
          </w:p>
        </w:tc>
        <w:tc>
          <w:tcPr>
            <w:tcW w:w="2016" w:type="dxa"/>
          </w:tcPr>
          <w:p w:rsidR="00E12593" w:rsidRDefault="00DC36DD" w:rsidP="003D5846">
            <w:pPr>
              <w:rPr>
                <w:b/>
              </w:rPr>
            </w:pPr>
            <w:r>
              <w:rPr>
                <w:b/>
              </w:rPr>
              <w:t>27</w:t>
            </w:r>
          </w:p>
          <w:p w:rsidR="00EC02ED" w:rsidRPr="00EC02ED" w:rsidRDefault="00EC02ED" w:rsidP="003D5846">
            <w:pPr>
              <w:rPr>
                <w:b/>
                <w:sz w:val="96"/>
                <w:szCs w:val="96"/>
              </w:rPr>
            </w:pPr>
          </w:p>
        </w:tc>
        <w:tc>
          <w:tcPr>
            <w:tcW w:w="2016" w:type="dxa"/>
          </w:tcPr>
          <w:p w:rsidR="00FF64D2" w:rsidRDefault="00DC36DD" w:rsidP="00E309D3">
            <w:pPr>
              <w:rPr>
                <w:b/>
              </w:rPr>
            </w:pPr>
            <w:r>
              <w:rPr>
                <w:b/>
              </w:rPr>
              <w:t>28</w:t>
            </w:r>
          </w:p>
          <w:p w:rsidR="00D63688" w:rsidRDefault="00D63688" w:rsidP="00E309D3">
            <w:pPr>
              <w:rPr>
                <w:rFonts w:ascii="Times New Roman" w:hAnsi="Times New Roman" w:cs="Times New Roman"/>
                <w:b/>
                <w:color w:val="1F497D" w:themeColor="text2"/>
                <w:sz w:val="22"/>
              </w:rPr>
            </w:pPr>
            <w:r w:rsidRPr="00D63688">
              <w:rPr>
                <w:rFonts w:ascii="Times New Roman" w:hAnsi="Times New Roman" w:cs="Times New Roman"/>
                <w:b/>
                <w:color w:val="1F497D" w:themeColor="text2"/>
                <w:sz w:val="22"/>
              </w:rPr>
              <w:t xml:space="preserve">HS </w:t>
            </w:r>
            <w:r>
              <w:rPr>
                <w:rFonts w:ascii="Times New Roman" w:hAnsi="Times New Roman" w:cs="Times New Roman"/>
                <w:b/>
                <w:color w:val="1F497D" w:themeColor="text2"/>
                <w:sz w:val="22"/>
              </w:rPr>
              <w:t>Report Cards 2 Home</w:t>
            </w:r>
          </w:p>
          <w:p w:rsidR="00EC02ED" w:rsidRPr="00D63688" w:rsidRDefault="00D63688" w:rsidP="00E309D3">
            <w:pPr>
              <w:rPr>
                <w:rFonts w:ascii="Times New Roman" w:hAnsi="Times New Roman" w:cs="Times New Roman"/>
                <w:b/>
                <w:color w:val="1F497D" w:themeColor="text2"/>
                <w:sz w:val="22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2"/>
              </w:rPr>
              <w:t xml:space="preserve">       </w:t>
            </w:r>
            <w:r>
              <w:rPr>
                <w:noProof/>
                <w:lang w:eastAsia="en-CA"/>
              </w:rPr>
              <w:drawing>
                <wp:inline distT="0" distB="0" distL="0" distR="0" wp14:anchorId="15F800F1" wp14:editId="6648E362">
                  <wp:extent cx="591353" cy="647591"/>
                  <wp:effectExtent l="0" t="0" r="0" b="635"/>
                  <wp:docPr id="15" name="Picture 1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58" t="18955" r="21243" b="18954"/>
                          <a:stretch/>
                        </pic:blipFill>
                        <pic:spPr bwMode="auto">
                          <a:xfrm>
                            <a:off x="0" y="0"/>
                            <a:ext cx="662574" cy="72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DC2800" w:rsidRDefault="00DC36DD" w:rsidP="00E309D3">
            <w:pPr>
              <w:rPr>
                <w:b/>
              </w:rPr>
            </w:pPr>
            <w:r>
              <w:rPr>
                <w:b/>
              </w:rPr>
              <w:t>29</w:t>
            </w:r>
          </w:p>
          <w:p w:rsidR="00EC02ED" w:rsidRPr="00EC02ED" w:rsidRDefault="00EC02ED" w:rsidP="00E309D3">
            <w:pPr>
              <w:rPr>
                <w:b/>
                <w:sz w:val="96"/>
                <w:szCs w:val="96"/>
              </w:rPr>
            </w:pPr>
          </w:p>
        </w:tc>
      </w:tr>
      <w:tr w:rsidR="000E638A" w:rsidTr="00E309D3">
        <w:trPr>
          <w:trHeight w:hRule="exact" w:val="1500"/>
        </w:trPr>
        <w:tc>
          <w:tcPr>
            <w:tcW w:w="2016" w:type="dxa"/>
          </w:tcPr>
          <w:p w:rsidR="00B15248" w:rsidRPr="00477B73" w:rsidRDefault="00DC36DD">
            <w:pPr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2016" w:type="dxa"/>
          </w:tcPr>
          <w:p w:rsidR="002A7975" w:rsidRDefault="00DC36DD" w:rsidP="0071184F">
            <w:pPr>
              <w:rPr>
                <w:b/>
              </w:rPr>
            </w:pPr>
            <w:r>
              <w:rPr>
                <w:b/>
              </w:rPr>
              <w:t>31</w:t>
            </w:r>
          </w:p>
          <w:p w:rsidR="00EC02ED" w:rsidRPr="00D95917" w:rsidRDefault="00EC02ED" w:rsidP="0071184F">
            <w:pPr>
              <w:rPr>
                <w:b/>
                <w:sz w:val="96"/>
                <w:szCs w:val="96"/>
              </w:rPr>
            </w:pPr>
          </w:p>
        </w:tc>
        <w:tc>
          <w:tcPr>
            <w:tcW w:w="2016" w:type="dxa"/>
          </w:tcPr>
          <w:p w:rsidR="00EC02ED" w:rsidRPr="00D95917" w:rsidRDefault="00882CAF">
            <w:pPr>
              <w:rPr>
                <w:b/>
                <w:sz w:val="96"/>
                <w:szCs w:val="96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49E06067" wp14:editId="3FDF2F67">
                  <wp:extent cx="881267" cy="1161753"/>
                  <wp:effectExtent l="0" t="6985" r="7620" b="7620"/>
                  <wp:docPr id="8" name="Picture 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6057"/>
                          <a:stretch/>
                        </pic:blipFill>
                        <pic:spPr bwMode="auto">
                          <a:xfrm rot="5400000">
                            <a:off x="0" y="0"/>
                            <a:ext cx="929135" cy="1224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EC02ED" w:rsidRPr="00D95917" w:rsidRDefault="00882CAF" w:rsidP="002A7975">
            <w:pPr>
              <w:rPr>
                <w:b/>
                <w:sz w:val="96"/>
                <w:szCs w:val="96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159C4A98" wp14:editId="27E667B6">
                  <wp:extent cx="881267" cy="1161753"/>
                  <wp:effectExtent l="0" t="6985" r="7620" b="7620"/>
                  <wp:docPr id="17" name="Picture 1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6057"/>
                          <a:stretch/>
                        </pic:blipFill>
                        <pic:spPr bwMode="auto">
                          <a:xfrm rot="16200000">
                            <a:off x="0" y="0"/>
                            <a:ext cx="929135" cy="1224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EC02ED" w:rsidRPr="00D95917" w:rsidRDefault="00882CAF" w:rsidP="00477B73">
            <w:pPr>
              <w:rPr>
                <w:b/>
                <w:sz w:val="96"/>
                <w:szCs w:val="96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159C4A98" wp14:editId="27E667B6">
                  <wp:extent cx="881267" cy="1161753"/>
                  <wp:effectExtent l="0" t="6985" r="7620" b="7620"/>
                  <wp:docPr id="19" name="Picture 1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6057"/>
                          <a:stretch/>
                        </pic:blipFill>
                        <pic:spPr bwMode="auto">
                          <a:xfrm rot="5400000">
                            <a:off x="0" y="0"/>
                            <a:ext cx="929135" cy="1224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EC02ED" w:rsidRPr="00D95917" w:rsidRDefault="00882CAF" w:rsidP="00E309D3">
            <w:pPr>
              <w:rPr>
                <w:b/>
                <w:sz w:val="96"/>
                <w:szCs w:val="96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159C4A98" wp14:editId="27E667B6">
                  <wp:extent cx="881267" cy="1161753"/>
                  <wp:effectExtent l="0" t="6985" r="7620" b="7620"/>
                  <wp:docPr id="20" name="Picture 2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6057"/>
                          <a:stretch/>
                        </pic:blipFill>
                        <pic:spPr bwMode="auto">
                          <a:xfrm rot="16200000">
                            <a:off x="0" y="0"/>
                            <a:ext cx="929135" cy="1224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3D5846" w:rsidRPr="00477B73" w:rsidRDefault="00882CAF" w:rsidP="002A7975">
            <w:pPr>
              <w:rPr>
                <w:b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159C4A98" wp14:editId="27E667B6">
                  <wp:extent cx="881267" cy="1161753"/>
                  <wp:effectExtent l="0" t="6985" r="7620" b="7620"/>
                  <wp:docPr id="21" name="Picture 2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6057"/>
                          <a:stretch/>
                        </pic:blipFill>
                        <pic:spPr bwMode="auto">
                          <a:xfrm rot="5400000">
                            <a:off x="0" y="0"/>
                            <a:ext cx="929135" cy="1224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638A" w:rsidRPr="005E738D" w:rsidRDefault="00E96685" w:rsidP="00225A27">
      <w:pPr>
        <w:rPr>
          <w:b/>
          <w:i/>
        </w:rPr>
      </w:pPr>
      <w:proofErr w:type="gramStart"/>
      <w:r>
        <w:rPr>
          <w:b/>
          <w:i/>
        </w:rPr>
        <w:t>275</w:t>
      </w:r>
      <w:proofErr w:type="gramEnd"/>
      <w:r w:rsidR="00225A27" w:rsidRPr="005E738D">
        <w:rPr>
          <w:b/>
          <w:i/>
        </w:rPr>
        <w:t xml:space="preserve"> Deadman-Vidette Road</w:t>
      </w:r>
      <w:r w:rsidR="005E738D" w:rsidRPr="005E738D">
        <w:rPr>
          <w:b/>
          <w:i/>
        </w:rPr>
        <w:tab/>
      </w:r>
      <w:r w:rsidR="005E738D" w:rsidRPr="005E738D">
        <w:rPr>
          <w:b/>
          <w:i/>
        </w:rPr>
        <w:tab/>
      </w:r>
      <w:r w:rsidR="005E738D" w:rsidRPr="005E738D">
        <w:rPr>
          <w:b/>
          <w:i/>
        </w:rPr>
        <w:tab/>
      </w:r>
      <w:r w:rsidR="005E738D" w:rsidRPr="005E738D">
        <w:rPr>
          <w:b/>
          <w:i/>
        </w:rPr>
        <w:tab/>
      </w:r>
      <w:r w:rsidR="005E738D" w:rsidRPr="005E738D">
        <w:rPr>
          <w:b/>
          <w:i/>
        </w:rPr>
        <w:tab/>
      </w:r>
      <w:r w:rsidR="005E738D" w:rsidRPr="005E738D">
        <w:rPr>
          <w:b/>
          <w:i/>
        </w:rPr>
        <w:tab/>
      </w:r>
      <w:r w:rsidR="005E738D" w:rsidRPr="005E738D">
        <w:rPr>
          <w:b/>
          <w:i/>
        </w:rPr>
        <w:tab/>
      </w:r>
      <w:r w:rsidR="005E738D" w:rsidRPr="005E738D">
        <w:rPr>
          <w:b/>
          <w:i/>
        </w:rPr>
        <w:tab/>
      </w:r>
      <w:r w:rsidR="005E738D" w:rsidRPr="005E738D">
        <w:rPr>
          <w:b/>
          <w:i/>
        </w:rPr>
        <w:tab/>
      </w:r>
      <w:r w:rsidR="005E738D" w:rsidRPr="005E738D">
        <w:rPr>
          <w:b/>
          <w:i/>
        </w:rPr>
        <w:tab/>
      </w:r>
      <w:r w:rsidR="005E738D" w:rsidRPr="005E738D">
        <w:rPr>
          <w:b/>
          <w:i/>
        </w:rPr>
        <w:tab/>
        <w:t>Phone: 250-373-2420</w:t>
      </w:r>
    </w:p>
    <w:p w:rsidR="00DB252F" w:rsidRPr="005E738D" w:rsidRDefault="00225A27" w:rsidP="00225A27">
      <w:pPr>
        <w:rPr>
          <w:b/>
          <w:i/>
        </w:rPr>
      </w:pPr>
      <w:r w:rsidRPr="005E738D">
        <w:rPr>
          <w:b/>
          <w:i/>
        </w:rPr>
        <w:t>Box 178</w:t>
      </w:r>
      <w:r w:rsidR="005E738D" w:rsidRPr="005E738D">
        <w:rPr>
          <w:b/>
          <w:i/>
        </w:rPr>
        <w:tab/>
      </w:r>
      <w:r w:rsidR="005E738D" w:rsidRPr="005E738D">
        <w:rPr>
          <w:b/>
          <w:i/>
        </w:rPr>
        <w:tab/>
      </w:r>
      <w:r w:rsidR="005E738D" w:rsidRPr="005E738D">
        <w:rPr>
          <w:b/>
          <w:i/>
        </w:rPr>
        <w:tab/>
      </w:r>
      <w:r w:rsidR="005E738D" w:rsidRPr="005E738D">
        <w:rPr>
          <w:b/>
          <w:i/>
        </w:rPr>
        <w:tab/>
      </w:r>
      <w:r w:rsidR="005E738D" w:rsidRPr="005E738D">
        <w:rPr>
          <w:b/>
          <w:i/>
        </w:rPr>
        <w:tab/>
      </w:r>
      <w:r w:rsidR="005E738D" w:rsidRPr="005E738D">
        <w:rPr>
          <w:b/>
          <w:i/>
        </w:rPr>
        <w:tab/>
      </w:r>
      <w:r w:rsidR="005E738D" w:rsidRPr="005E738D">
        <w:rPr>
          <w:b/>
          <w:i/>
        </w:rPr>
        <w:tab/>
      </w:r>
      <w:r w:rsidR="005E738D" w:rsidRPr="005E738D">
        <w:rPr>
          <w:b/>
          <w:i/>
        </w:rPr>
        <w:tab/>
      </w:r>
      <w:r w:rsidR="005E738D" w:rsidRPr="005E738D">
        <w:rPr>
          <w:b/>
          <w:i/>
        </w:rPr>
        <w:tab/>
      </w:r>
      <w:r w:rsidR="005E738D" w:rsidRPr="005E738D">
        <w:rPr>
          <w:b/>
          <w:i/>
        </w:rPr>
        <w:tab/>
      </w:r>
      <w:r w:rsidR="005E738D" w:rsidRPr="005E738D">
        <w:rPr>
          <w:b/>
          <w:i/>
        </w:rPr>
        <w:tab/>
      </w:r>
      <w:r w:rsidR="005E738D" w:rsidRPr="005E738D">
        <w:rPr>
          <w:b/>
          <w:i/>
        </w:rPr>
        <w:tab/>
      </w:r>
      <w:r w:rsidR="005E738D" w:rsidRPr="005E738D">
        <w:rPr>
          <w:b/>
          <w:i/>
        </w:rPr>
        <w:tab/>
        <w:t>Principal: 250-373-2421</w:t>
      </w:r>
    </w:p>
    <w:p w:rsidR="005E738D" w:rsidRPr="005E738D" w:rsidRDefault="005E738D" w:rsidP="00225A27">
      <w:pPr>
        <w:rPr>
          <w:b/>
          <w:i/>
        </w:rPr>
      </w:pPr>
      <w:r w:rsidRPr="005E738D">
        <w:rPr>
          <w:b/>
          <w:i/>
        </w:rPr>
        <w:t>Savona BC</w:t>
      </w:r>
      <w:r w:rsidRPr="005E738D">
        <w:rPr>
          <w:b/>
          <w:i/>
        </w:rPr>
        <w:tab/>
      </w:r>
      <w:r w:rsidRPr="005E738D">
        <w:rPr>
          <w:b/>
          <w:i/>
        </w:rPr>
        <w:tab/>
      </w:r>
      <w:r w:rsidRPr="005E738D">
        <w:rPr>
          <w:b/>
          <w:i/>
        </w:rPr>
        <w:tab/>
      </w:r>
      <w:r w:rsidRPr="005E738D">
        <w:rPr>
          <w:b/>
          <w:i/>
        </w:rPr>
        <w:tab/>
      </w:r>
      <w:r w:rsidRPr="005E738D">
        <w:rPr>
          <w:b/>
          <w:i/>
        </w:rPr>
        <w:tab/>
      </w:r>
      <w:r w:rsidRPr="005E738D">
        <w:rPr>
          <w:b/>
          <w:i/>
        </w:rPr>
        <w:tab/>
      </w:r>
      <w:r w:rsidRPr="005E738D">
        <w:rPr>
          <w:b/>
          <w:i/>
        </w:rPr>
        <w:tab/>
      </w:r>
      <w:r w:rsidRPr="005E738D">
        <w:rPr>
          <w:b/>
          <w:i/>
        </w:rPr>
        <w:tab/>
      </w:r>
      <w:r w:rsidRPr="005E738D">
        <w:rPr>
          <w:b/>
          <w:i/>
        </w:rPr>
        <w:tab/>
      </w:r>
      <w:r w:rsidRPr="005E738D">
        <w:rPr>
          <w:b/>
          <w:i/>
        </w:rPr>
        <w:tab/>
      </w:r>
      <w:r w:rsidRPr="005E738D">
        <w:rPr>
          <w:b/>
          <w:i/>
        </w:rPr>
        <w:tab/>
      </w:r>
      <w:r w:rsidRPr="005E738D">
        <w:rPr>
          <w:b/>
          <w:i/>
        </w:rPr>
        <w:tab/>
      </w:r>
      <w:r w:rsidRPr="005E738D">
        <w:rPr>
          <w:b/>
          <w:i/>
        </w:rPr>
        <w:tab/>
        <w:t>Fax: 250-373-2429</w:t>
      </w:r>
    </w:p>
    <w:p w:rsidR="00FC1BA3" w:rsidRPr="005E738D" w:rsidRDefault="005E738D" w:rsidP="00225A27">
      <w:pPr>
        <w:rPr>
          <w:b/>
          <w:i/>
        </w:rPr>
      </w:pPr>
      <w:r w:rsidRPr="005E738D">
        <w:rPr>
          <w:b/>
          <w:i/>
        </w:rPr>
        <w:t>V0K 2J0</w:t>
      </w:r>
      <w:r w:rsidRPr="005E738D">
        <w:rPr>
          <w:b/>
          <w:i/>
        </w:rPr>
        <w:tab/>
      </w:r>
      <w:r w:rsidRPr="005E738D">
        <w:rPr>
          <w:b/>
          <w:i/>
        </w:rPr>
        <w:tab/>
      </w:r>
      <w:r w:rsidRPr="005E738D">
        <w:rPr>
          <w:b/>
          <w:i/>
        </w:rPr>
        <w:tab/>
      </w:r>
      <w:r w:rsidRPr="005E738D">
        <w:rPr>
          <w:b/>
          <w:i/>
        </w:rPr>
        <w:tab/>
      </w:r>
      <w:r w:rsidRPr="005E738D">
        <w:rPr>
          <w:b/>
          <w:i/>
        </w:rPr>
        <w:tab/>
      </w:r>
      <w:r w:rsidRPr="005E738D">
        <w:rPr>
          <w:b/>
          <w:i/>
        </w:rPr>
        <w:tab/>
      </w:r>
      <w:r w:rsidRPr="005E738D">
        <w:rPr>
          <w:b/>
          <w:i/>
        </w:rPr>
        <w:tab/>
      </w:r>
      <w:r w:rsidRPr="005E738D">
        <w:rPr>
          <w:b/>
          <w:i/>
        </w:rPr>
        <w:tab/>
      </w:r>
      <w:r w:rsidRPr="005E738D">
        <w:rPr>
          <w:b/>
          <w:i/>
        </w:rPr>
        <w:tab/>
      </w:r>
      <w:r w:rsidRPr="005E738D">
        <w:rPr>
          <w:b/>
          <w:i/>
        </w:rPr>
        <w:tab/>
      </w:r>
      <w:r w:rsidRPr="005E738D">
        <w:rPr>
          <w:b/>
          <w:i/>
        </w:rPr>
        <w:tab/>
      </w:r>
      <w:r w:rsidRPr="005E738D">
        <w:rPr>
          <w:b/>
          <w:i/>
        </w:rPr>
        <w:tab/>
      </w:r>
      <w:r w:rsidRPr="005E738D">
        <w:rPr>
          <w:b/>
          <w:i/>
        </w:rPr>
        <w:tab/>
        <w:t xml:space="preserve">E-Mail: </w:t>
      </w:r>
      <w:hyperlink r:id="rId17" w:history="1">
        <w:r w:rsidR="00FC1BA3" w:rsidRPr="00BC3EBF">
          <w:rPr>
            <w:rStyle w:val="Hyperlink"/>
            <w:b/>
            <w:i/>
          </w:rPr>
          <w:t>sibprincipal@skeetchestn.ca</w:t>
        </w:r>
      </w:hyperlink>
      <w:r w:rsidR="00FC1BA3">
        <w:rPr>
          <w:b/>
          <w:i/>
        </w:rPr>
        <w:tab/>
      </w:r>
      <w:r w:rsidR="00FC1BA3">
        <w:rPr>
          <w:b/>
          <w:i/>
        </w:rPr>
        <w:tab/>
      </w:r>
      <w:r w:rsidR="00FC1BA3">
        <w:rPr>
          <w:b/>
          <w:i/>
        </w:rPr>
        <w:tab/>
      </w:r>
      <w:r w:rsidR="00FC1BA3">
        <w:rPr>
          <w:b/>
          <w:i/>
        </w:rPr>
        <w:tab/>
      </w:r>
      <w:r w:rsidR="00FC1BA3">
        <w:rPr>
          <w:b/>
          <w:i/>
        </w:rPr>
        <w:tab/>
      </w:r>
      <w:r w:rsidR="00FC1BA3">
        <w:rPr>
          <w:b/>
          <w:i/>
        </w:rPr>
        <w:tab/>
      </w:r>
      <w:r w:rsidR="00FC1BA3">
        <w:rPr>
          <w:b/>
          <w:i/>
        </w:rPr>
        <w:tab/>
      </w:r>
      <w:r w:rsidR="00FC1BA3">
        <w:rPr>
          <w:b/>
          <w:i/>
        </w:rPr>
        <w:tab/>
      </w:r>
      <w:r w:rsidR="00FC1BA3">
        <w:rPr>
          <w:b/>
          <w:i/>
        </w:rPr>
        <w:tab/>
      </w:r>
      <w:r w:rsidR="00FC1BA3">
        <w:rPr>
          <w:b/>
          <w:i/>
        </w:rPr>
        <w:tab/>
      </w:r>
      <w:r w:rsidR="00FC1BA3">
        <w:rPr>
          <w:b/>
          <w:i/>
        </w:rPr>
        <w:tab/>
      </w:r>
      <w:r w:rsidR="00FC1BA3">
        <w:rPr>
          <w:b/>
          <w:i/>
        </w:rPr>
        <w:tab/>
      </w:r>
      <w:r w:rsidR="00FC1BA3">
        <w:rPr>
          <w:b/>
          <w:i/>
        </w:rPr>
        <w:tab/>
      </w:r>
    </w:p>
    <w:sectPr w:rsidR="00FC1BA3" w:rsidRPr="005E738D" w:rsidSect="00DB252F">
      <w:pgSz w:w="15840" w:h="12240" w:orient="landscape" w:code="1"/>
      <w:pgMar w:top="90" w:right="1008" w:bottom="180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021"/>
    <w:rsid w:val="00043737"/>
    <w:rsid w:val="000A6EE1"/>
    <w:rsid w:val="000B0903"/>
    <w:rsid w:val="000E638A"/>
    <w:rsid w:val="000F23A5"/>
    <w:rsid w:val="000F3AEC"/>
    <w:rsid w:val="00110E7B"/>
    <w:rsid w:val="00125E2D"/>
    <w:rsid w:val="0014097F"/>
    <w:rsid w:val="00147AE5"/>
    <w:rsid w:val="001618B5"/>
    <w:rsid w:val="001806A3"/>
    <w:rsid w:val="00195204"/>
    <w:rsid w:val="001C54FF"/>
    <w:rsid w:val="001E17D0"/>
    <w:rsid w:val="001E6F6F"/>
    <w:rsid w:val="001F4D01"/>
    <w:rsid w:val="00225A27"/>
    <w:rsid w:val="00267F0B"/>
    <w:rsid w:val="00273BB7"/>
    <w:rsid w:val="00296661"/>
    <w:rsid w:val="002A7975"/>
    <w:rsid w:val="002B2F93"/>
    <w:rsid w:val="002D7F0B"/>
    <w:rsid w:val="002E1F07"/>
    <w:rsid w:val="00302A91"/>
    <w:rsid w:val="00323935"/>
    <w:rsid w:val="00342DD6"/>
    <w:rsid w:val="00345F95"/>
    <w:rsid w:val="00347A41"/>
    <w:rsid w:val="0037540D"/>
    <w:rsid w:val="00397C62"/>
    <w:rsid w:val="003B6CC7"/>
    <w:rsid w:val="003D5846"/>
    <w:rsid w:val="003E1BD8"/>
    <w:rsid w:val="003E2604"/>
    <w:rsid w:val="00420E37"/>
    <w:rsid w:val="00431849"/>
    <w:rsid w:val="004451DC"/>
    <w:rsid w:val="004503ED"/>
    <w:rsid w:val="00453011"/>
    <w:rsid w:val="00453D8B"/>
    <w:rsid w:val="00477B73"/>
    <w:rsid w:val="00485F74"/>
    <w:rsid w:val="00497DD7"/>
    <w:rsid w:val="004C2F08"/>
    <w:rsid w:val="004E1CAA"/>
    <w:rsid w:val="004F64B5"/>
    <w:rsid w:val="00504644"/>
    <w:rsid w:val="00506AC7"/>
    <w:rsid w:val="0053283A"/>
    <w:rsid w:val="005601E6"/>
    <w:rsid w:val="00574F80"/>
    <w:rsid w:val="005857F4"/>
    <w:rsid w:val="0059521F"/>
    <w:rsid w:val="005957C4"/>
    <w:rsid w:val="005B4A28"/>
    <w:rsid w:val="005D0729"/>
    <w:rsid w:val="005E738D"/>
    <w:rsid w:val="00635FCE"/>
    <w:rsid w:val="00650F5B"/>
    <w:rsid w:val="00666A06"/>
    <w:rsid w:val="00690363"/>
    <w:rsid w:val="006F2373"/>
    <w:rsid w:val="0071184F"/>
    <w:rsid w:val="00713965"/>
    <w:rsid w:val="00726630"/>
    <w:rsid w:val="007624FE"/>
    <w:rsid w:val="00784F33"/>
    <w:rsid w:val="0079036F"/>
    <w:rsid w:val="007A0AFC"/>
    <w:rsid w:val="007E0FFB"/>
    <w:rsid w:val="007F12CA"/>
    <w:rsid w:val="00802C9E"/>
    <w:rsid w:val="00831BA0"/>
    <w:rsid w:val="00845F96"/>
    <w:rsid w:val="008557F9"/>
    <w:rsid w:val="0088009D"/>
    <w:rsid w:val="00881258"/>
    <w:rsid w:val="00882CAF"/>
    <w:rsid w:val="008A0182"/>
    <w:rsid w:val="008A4B67"/>
    <w:rsid w:val="008A7C86"/>
    <w:rsid w:val="008B3846"/>
    <w:rsid w:val="008C3762"/>
    <w:rsid w:val="008D05D1"/>
    <w:rsid w:val="008E1E52"/>
    <w:rsid w:val="008F5CE4"/>
    <w:rsid w:val="00901A21"/>
    <w:rsid w:val="00902044"/>
    <w:rsid w:val="00906968"/>
    <w:rsid w:val="00931712"/>
    <w:rsid w:val="00936EE1"/>
    <w:rsid w:val="009766B6"/>
    <w:rsid w:val="00983021"/>
    <w:rsid w:val="009B6394"/>
    <w:rsid w:val="009C281B"/>
    <w:rsid w:val="009C39C3"/>
    <w:rsid w:val="009F5943"/>
    <w:rsid w:val="00A06841"/>
    <w:rsid w:val="00A428E4"/>
    <w:rsid w:val="00A430AA"/>
    <w:rsid w:val="00A858CF"/>
    <w:rsid w:val="00AA331D"/>
    <w:rsid w:val="00AB227E"/>
    <w:rsid w:val="00AB3CCC"/>
    <w:rsid w:val="00AC728C"/>
    <w:rsid w:val="00AD65E3"/>
    <w:rsid w:val="00B0209F"/>
    <w:rsid w:val="00B15248"/>
    <w:rsid w:val="00B26F72"/>
    <w:rsid w:val="00B66AA6"/>
    <w:rsid w:val="00B81C7F"/>
    <w:rsid w:val="00B95086"/>
    <w:rsid w:val="00B97791"/>
    <w:rsid w:val="00BD2EE2"/>
    <w:rsid w:val="00BE4A70"/>
    <w:rsid w:val="00C16867"/>
    <w:rsid w:val="00C327E1"/>
    <w:rsid w:val="00C404FC"/>
    <w:rsid w:val="00C435BC"/>
    <w:rsid w:val="00C74634"/>
    <w:rsid w:val="00CB32BD"/>
    <w:rsid w:val="00CF71DC"/>
    <w:rsid w:val="00D3341D"/>
    <w:rsid w:val="00D421DC"/>
    <w:rsid w:val="00D61DD5"/>
    <w:rsid w:val="00D63688"/>
    <w:rsid w:val="00D95917"/>
    <w:rsid w:val="00DA0574"/>
    <w:rsid w:val="00DB252F"/>
    <w:rsid w:val="00DB60BF"/>
    <w:rsid w:val="00DC2800"/>
    <w:rsid w:val="00DC36DD"/>
    <w:rsid w:val="00DC4E65"/>
    <w:rsid w:val="00DC705F"/>
    <w:rsid w:val="00DD4651"/>
    <w:rsid w:val="00DE3D59"/>
    <w:rsid w:val="00DF10C2"/>
    <w:rsid w:val="00DF5F61"/>
    <w:rsid w:val="00E12593"/>
    <w:rsid w:val="00E17C99"/>
    <w:rsid w:val="00E309D3"/>
    <w:rsid w:val="00E64606"/>
    <w:rsid w:val="00E657D7"/>
    <w:rsid w:val="00E77AAC"/>
    <w:rsid w:val="00E9286B"/>
    <w:rsid w:val="00E9430B"/>
    <w:rsid w:val="00E96685"/>
    <w:rsid w:val="00EB1AF3"/>
    <w:rsid w:val="00EC02ED"/>
    <w:rsid w:val="00EF1BD6"/>
    <w:rsid w:val="00F01105"/>
    <w:rsid w:val="00F22E60"/>
    <w:rsid w:val="00F41DE9"/>
    <w:rsid w:val="00F45F64"/>
    <w:rsid w:val="00F53F6A"/>
    <w:rsid w:val="00F713C4"/>
    <w:rsid w:val="00F9527C"/>
    <w:rsid w:val="00F95C1D"/>
    <w:rsid w:val="00FB76CA"/>
    <w:rsid w:val="00FC1BA3"/>
    <w:rsid w:val="00FC2CEC"/>
    <w:rsid w:val="00FC6463"/>
    <w:rsid w:val="00FD7CED"/>
    <w:rsid w:val="00FE02A4"/>
    <w:rsid w:val="00FF6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AC0258A"/>
  <w15:docId w15:val="{3C9EAA6E-DE2B-4CFD-9EE9-D0240F028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A2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B4A28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FC1BA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mailto:sibprincipal@skeetchestn.ca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hyperlink" Target="http://www.scschool.ca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jp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udent\AppData\Roaming\Microsoft\Templates\7%20day%20calendar%20gri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EA760FC7-F2C8-44E6-BF1B-AA53DBBAE53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 day calendar grid.dotx</Template>
  <TotalTime>156</TotalTime>
  <Pages>1</Pages>
  <Words>112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SUNDAY</vt:lpstr>
    </vt:vector>
  </TitlesOfParts>
  <Company/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creator>Student</dc:creator>
  <cp:keywords/>
  <cp:lastModifiedBy>Holly Deneault</cp:lastModifiedBy>
  <cp:revision>7</cp:revision>
  <cp:lastPrinted>2020-10-13T16:05:00Z</cp:lastPrinted>
  <dcterms:created xsi:type="dcterms:W3CDTF">2021-12-16T17:09:00Z</dcterms:created>
  <dcterms:modified xsi:type="dcterms:W3CDTF">2021-12-16T21:57:00Z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TC018858549991</vt:lpwstr>
  </property>
</Properties>
</file>