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D6BCC" w14:textId="77777777" w:rsidR="00370DAF" w:rsidRPr="00AA2C31" w:rsidRDefault="00752496">
      <w:pPr>
        <w:pStyle w:val="Title"/>
        <w:rPr>
          <w:rFonts w:ascii="Californian FB" w:hAnsi="Californian FB"/>
          <w:sz w:val="96"/>
          <w:szCs w:val="96"/>
        </w:rPr>
      </w:pPr>
      <w:r w:rsidRPr="00AA2C31">
        <w:rPr>
          <w:rFonts w:ascii="Californian FB" w:hAnsi="Californian FB"/>
          <w:sz w:val="96"/>
          <w:szCs w:val="96"/>
        </w:rPr>
        <w:t>Moncure PTA News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978"/>
        <w:gridCol w:w="1867"/>
        <w:gridCol w:w="2072"/>
        <w:gridCol w:w="3977"/>
      </w:tblGrid>
      <w:tr w:rsidR="002D2945" w14:paraId="53988EE4" w14:textId="77777777" w:rsidTr="00B44AE4">
        <w:trPr>
          <w:trHeight w:val="432"/>
        </w:trPr>
        <w:tc>
          <w:tcPr>
            <w:tcW w:w="5000" w:type="pct"/>
            <w:gridSpan w:val="4"/>
            <w:shd w:val="clear" w:color="auto" w:fill="3E92CC" w:themeFill="accent1"/>
          </w:tcPr>
          <w:p w14:paraId="4B5D4122" w14:textId="77777777" w:rsidR="002D2945" w:rsidRDefault="004219C9" w:rsidP="004219C9">
            <w:pPr>
              <w:tabs>
                <w:tab w:val="left" w:pos="9695"/>
              </w:tabs>
            </w:pPr>
            <w:r>
              <w:tab/>
            </w:r>
          </w:p>
        </w:tc>
      </w:tr>
      <w:tr w:rsidR="002D2945" w14:paraId="2BC97FC9" w14:textId="77777777" w:rsidTr="00AA2C31">
        <w:trPr>
          <w:trHeight w:val="4140"/>
        </w:trPr>
        <w:tc>
          <w:tcPr>
            <w:tcW w:w="5000" w:type="pct"/>
            <w:gridSpan w:val="4"/>
            <w:shd w:val="clear" w:color="auto" w:fill="3E92CC" w:themeFill="accent1"/>
          </w:tcPr>
          <w:p w14:paraId="1EAE9CFE" w14:textId="77777777" w:rsidR="002D2945" w:rsidRDefault="002D2945" w:rsidP="00AA2C31">
            <w:pPr>
              <w:jc w:val="center"/>
            </w:pPr>
            <w:r>
              <w:rPr>
                <w:noProof/>
              </w:rPr>
              <w:drawing>
                <wp:inline distT="0" distB="0" distL="0" distR="0" wp14:anchorId="649D0EC9" wp14:editId="784D251C">
                  <wp:extent cx="5933440"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97906-edited.jpg"/>
                          <pic:cNvPicPr/>
                        </pic:nvPicPr>
                        <pic:blipFill>
                          <a:blip r:embed="rId6"/>
                          <a:stretch>
                            <a:fillRect/>
                          </a:stretch>
                        </pic:blipFill>
                        <pic:spPr>
                          <a:xfrm>
                            <a:off x="0" y="0"/>
                            <a:ext cx="5943488" cy="2347118"/>
                          </a:xfrm>
                          <a:prstGeom prst="rect">
                            <a:avLst/>
                          </a:prstGeom>
                        </pic:spPr>
                      </pic:pic>
                    </a:graphicData>
                  </a:graphic>
                </wp:inline>
              </w:drawing>
            </w:r>
          </w:p>
        </w:tc>
      </w:tr>
      <w:tr w:rsidR="00B44AE4" w14:paraId="4E35B348" w14:textId="77777777" w:rsidTr="00F1005A">
        <w:trPr>
          <w:trHeight w:val="342"/>
        </w:trPr>
        <w:tc>
          <w:tcPr>
            <w:tcW w:w="1672" w:type="pct"/>
          </w:tcPr>
          <w:p w14:paraId="6C380EBE" w14:textId="77777777" w:rsidR="00B44AE4" w:rsidRPr="00B44AE4" w:rsidRDefault="00B44AE4" w:rsidP="00FB4F85">
            <w:pPr>
              <w:rPr>
                <w:noProof/>
              </w:rPr>
            </w:pPr>
          </w:p>
        </w:tc>
        <w:tc>
          <w:tcPr>
            <w:tcW w:w="1656" w:type="pct"/>
            <w:gridSpan w:val="2"/>
            <w:tcMar>
              <w:left w:w="288" w:type="dxa"/>
              <w:right w:w="0" w:type="dxa"/>
            </w:tcMar>
          </w:tcPr>
          <w:p w14:paraId="3D9A8F3A" w14:textId="77777777" w:rsidR="00B44AE4" w:rsidRPr="00B44AE4" w:rsidRDefault="00B44AE4" w:rsidP="00984BB5">
            <w:pPr>
              <w:ind w:left="-294"/>
              <w:rPr>
                <w:noProof/>
              </w:rPr>
            </w:pPr>
          </w:p>
        </w:tc>
        <w:tc>
          <w:tcPr>
            <w:tcW w:w="1672" w:type="pct"/>
          </w:tcPr>
          <w:p w14:paraId="6D7575D1" w14:textId="77777777" w:rsidR="00B44AE4" w:rsidRPr="00B44AE4" w:rsidRDefault="00B44AE4" w:rsidP="00FB4F85">
            <w:pPr>
              <w:rPr>
                <w:noProof/>
              </w:rPr>
            </w:pPr>
          </w:p>
        </w:tc>
      </w:tr>
      <w:tr w:rsidR="00A5487A" w14:paraId="3470C7F7" w14:textId="77777777" w:rsidTr="00F1005A">
        <w:trPr>
          <w:trHeight w:val="3132"/>
        </w:trPr>
        <w:tc>
          <w:tcPr>
            <w:tcW w:w="1672" w:type="pct"/>
            <w:tcBorders>
              <w:right w:val="single" w:sz="24" w:space="0" w:color="23316B" w:themeColor="text2"/>
            </w:tcBorders>
          </w:tcPr>
          <w:p w14:paraId="7D2BC1C5" w14:textId="77777777" w:rsidR="00FB4F85" w:rsidRDefault="00FB4F85" w:rsidP="00FB4F85">
            <w:r>
              <w:rPr>
                <w:noProof/>
              </w:rPr>
              <mc:AlternateContent>
                <mc:Choice Requires="wps">
                  <w:drawing>
                    <wp:inline distT="0" distB="0" distL="0" distR="0" wp14:anchorId="4295992F" wp14:editId="251C8B6A">
                      <wp:extent cx="2279561" cy="32766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276600"/>
                              </a:xfrm>
                              <a:prstGeom prst="rect">
                                <a:avLst/>
                              </a:prstGeom>
                              <a:noFill/>
                              <a:ln w="9525">
                                <a:noFill/>
                                <a:miter lim="800000"/>
                                <a:headEnd/>
                                <a:tailEnd/>
                              </a:ln>
                            </wps:spPr>
                            <wps:txbx>
                              <w:txbxContent>
                                <w:p w14:paraId="35F0A708" w14:textId="7A7411C3" w:rsidR="00117C1E" w:rsidRPr="00F1005A" w:rsidRDefault="00390E94" w:rsidP="00B43864">
                                  <w:pPr>
                                    <w:pStyle w:val="Heading8"/>
                                    <w:rPr>
                                      <w:rFonts w:ascii="Californian FB" w:hAnsi="Californian FB"/>
                                      <w:color w:val="23316B" w:themeColor="text2"/>
                                      <w:sz w:val="20"/>
                                      <w:szCs w:val="20"/>
                                    </w:rPr>
                                  </w:pPr>
                                  <w:r>
                                    <w:rPr>
                                      <w:rFonts w:ascii="Californian FB" w:hAnsi="Californian FB"/>
                                      <w:color w:val="23316B" w:themeColor="text2"/>
                                      <w:sz w:val="20"/>
                                      <w:szCs w:val="20"/>
                                    </w:rPr>
                                    <w:t xml:space="preserve">Upcoming </w:t>
                                  </w:r>
                                  <w:r w:rsidR="00117C1E" w:rsidRPr="00F1005A">
                                    <w:rPr>
                                      <w:rFonts w:ascii="Californian FB" w:hAnsi="Californian FB"/>
                                      <w:color w:val="23316B" w:themeColor="text2"/>
                                      <w:sz w:val="20"/>
                                      <w:szCs w:val="20"/>
                                    </w:rPr>
                                    <w:t>Meeting:</w:t>
                                  </w:r>
                                </w:p>
                                <w:p w14:paraId="6C44AE9A" w14:textId="77777777" w:rsidR="007E7B51" w:rsidRDefault="007E7B51" w:rsidP="00B43864">
                                  <w:pPr>
                                    <w:pStyle w:val="Heading3"/>
                                    <w:rPr>
                                      <w:rFonts w:ascii="Californian FB" w:hAnsi="Californian FB"/>
                                      <w:sz w:val="20"/>
                                      <w:szCs w:val="20"/>
                                    </w:rPr>
                                  </w:pPr>
                                </w:p>
                                <w:p w14:paraId="21EB3BD7" w14:textId="59B638CE" w:rsidR="00117C1E" w:rsidRPr="00D36AB9" w:rsidRDefault="00390E94" w:rsidP="00B43864">
                                  <w:pPr>
                                    <w:pStyle w:val="Heading3"/>
                                    <w:rPr>
                                      <w:rFonts w:ascii="Californian FB" w:hAnsi="Californian FB"/>
                                      <w:b/>
                                      <w:sz w:val="20"/>
                                      <w:szCs w:val="20"/>
                                    </w:rPr>
                                  </w:pPr>
                                  <w:r>
                                    <w:rPr>
                                      <w:rFonts w:ascii="Californian FB" w:hAnsi="Californian FB"/>
                                      <w:b/>
                                      <w:sz w:val="20"/>
                                      <w:szCs w:val="20"/>
                                    </w:rPr>
                                    <w:t>Thurs. April 12</w:t>
                                  </w:r>
                                  <w:proofErr w:type="gramStart"/>
                                  <w:r w:rsidRPr="00390E94">
                                    <w:rPr>
                                      <w:rFonts w:ascii="Californian FB" w:hAnsi="Californian FB"/>
                                      <w:b/>
                                      <w:sz w:val="20"/>
                                      <w:szCs w:val="20"/>
                                      <w:vertAlign w:val="superscript"/>
                                    </w:rPr>
                                    <w:t>th</w:t>
                                  </w:r>
                                  <w:r>
                                    <w:rPr>
                                      <w:rFonts w:ascii="Californian FB" w:hAnsi="Californian FB"/>
                                      <w:b/>
                                      <w:sz w:val="20"/>
                                      <w:szCs w:val="20"/>
                                    </w:rPr>
                                    <w:t xml:space="preserve"> </w:t>
                                  </w:r>
                                  <w:r w:rsidR="00117C1E" w:rsidRPr="00D36AB9">
                                    <w:rPr>
                                      <w:rFonts w:ascii="Californian FB" w:hAnsi="Californian FB"/>
                                      <w:b/>
                                      <w:sz w:val="20"/>
                                      <w:szCs w:val="20"/>
                                    </w:rPr>
                                    <w:t xml:space="preserve"> –</w:t>
                                  </w:r>
                                  <w:proofErr w:type="gramEnd"/>
                                  <w:r w:rsidR="00117C1E" w:rsidRPr="00D36AB9">
                                    <w:rPr>
                                      <w:rFonts w:ascii="Californian FB" w:hAnsi="Californian FB"/>
                                      <w:b/>
                                      <w:sz w:val="20"/>
                                      <w:szCs w:val="20"/>
                                    </w:rPr>
                                    <w:t xml:space="preserve"> 6pm General Mtg.</w:t>
                                  </w:r>
                                </w:p>
                                <w:bookmarkStart w:id="0" w:name="_Hlk511028892" w:displacedByCustomXml="next"/>
                                <w:sdt>
                                  <w:sdtPr>
                                    <w:rPr>
                                      <w:rFonts w:ascii="Californian FB" w:hAnsi="Californian FB"/>
                                    </w:rPr>
                                    <w:id w:val="773443596"/>
                                    <w:placeholder>
                                      <w:docPart w:val="B1244DB5E85D42729D9AB7649B6C8419"/>
                                    </w:placeholder>
                                    <w15:appearance w15:val="hidden"/>
                                  </w:sdtPr>
                                  <w:sdtEndPr>
                                    <w:rPr>
                                      <w:rFonts w:asciiTheme="minorHAnsi" w:hAnsiTheme="minorHAnsi"/>
                                    </w:rPr>
                                  </w:sdtEndPr>
                                  <w:sdtContent>
                                    <w:bookmarkEnd w:id="0" w:displacedByCustomXml="prev"/>
                                    <w:p w14:paraId="09EA43FE" w14:textId="5E402A73" w:rsidR="007B69F1" w:rsidRDefault="00CA7F0C" w:rsidP="00F1005A">
                                      <w:pPr>
                                        <w:rPr>
                                          <w:rFonts w:ascii="Californian FB" w:hAnsi="Californian FB"/>
                                          <w:sz w:val="20"/>
                                          <w:szCs w:val="20"/>
                                        </w:rPr>
                                      </w:pPr>
                                      <w:r>
                                        <w:rPr>
                                          <w:rFonts w:ascii="Californian FB" w:hAnsi="Californian FB"/>
                                          <w:sz w:val="20"/>
                                          <w:szCs w:val="20"/>
                                        </w:rPr>
                                        <w:t>Agenda to include s</w:t>
                                      </w:r>
                                      <w:r w:rsidR="00390E94">
                                        <w:rPr>
                                          <w:rFonts w:ascii="Californian FB" w:hAnsi="Californian FB"/>
                                          <w:sz w:val="20"/>
                                          <w:szCs w:val="20"/>
                                        </w:rPr>
                                        <w:t xml:space="preserve">ummary of </w:t>
                                      </w:r>
                                      <w:r w:rsidR="00117C1E" w:rsidRPr="00F1005A">
                                        <w:rPr>
                                          <w:rFonts w:ascii="Californian FB" w:hAnsi="Californian FB"/>
                                          <w:sz w:val="20"/>
                                          <w:szCs w:val="20"/>
                                        </w:rPr>
                                        <w:t xml:space="preserve">past events </w:t>
                                      </w:r>
                                      <w:r w:rsidR="00390E94">
                                        <w:rPr>
                                          <w:rFonts w:ascii="Californian FB" w:hAnsi="Californian FB"/>
                                          <w:sz w:val="20"/>
                                          <w:szCs w:val="20"/>
                                        </w:rPr>
                                        <w:t>as well as future events</w:t>
                                      </w:r>
                                      <w:r w:rsidR="00D36AB9">
                                        <w:rPr>
                                          <w:rFonts w:ascii="Californian FB" w:hAnsi="Californian FB"/>
                                          <w:sz w:val="20"/>
                                          <w:szCs w:val="20"/>
                                        </w:rPr>
                                        <w:t xml:space="preserve">: </w:t>
                                      </w:r>
                                      <w:r w:rsidR="00390E94">
                                        <w:rPr>
                                          <w:rFonts w:ascii="Californian FB" w:hAnsi="Californian FB"/>
                                          <w:sz w:val="20"/>
                                          <w:szCs w:val="20"/>
                                        </w:rPr>
                                        <w:t>Daddy-Daughter Dance, Mother-Son Cornhole Tournament</w:t>
                                      </w:r>
                                      <w:r>
                                        <w:rPr>
                                          <w:rFonts w:ascii="Californian FB" w:hAnsi="Californian FB"/>
                                          <w:sz w:val="20"/>
                                          <w:szCs w:val="20"/>
                                        </w:rPr>
                                        <w:t xml:space="preserve"> </w:t>
                                      </w:r>
                                      <w:r w:rsidRPr="00CA7F0C">
                                        <w:rPr>
                                          <w:rFonts w:ascii="Californian FB" w:hAnsi="Californian FB"/>
                                          <w:i/>
                                          <w:sz w:val="22"/>
                                          <w:szCs w:val="22"/>
                                        </w:rPr>
                                        <w:t>(big congratulations to Stickney’s and Henry’s!!)</w:t>
                                      </w:r>
                                      <w:r w:rsidR="00390E94">
                                        <w:rPr>
                                          <w:rFonts w:ascii="Californian FB" w:hAnsi="Californian FB"/>
                                          <w:sz w:val="20"/>
                                          <w:szCs w:val="20"/>
                                        </w:rPr>
                                        <w:t xml:space="preserve">, Kwame Alexander author visit &amp; book signing, </w:t>
                                      </w:r>
                                      <w:r>
                                        <w:rPr>
                                          <w:rFonts w:ascii="Californian FB" w:hAnsi="Californian FB"/>
                                          <w:sz w:val="20"/>
                                          <w:szCs w:val="20"/>
                                        </w:rPr>
                                        <w:t xml:space="preserve">Teacher Appreciation Week, </w:t>
                                      </w:r>
                                      <w:r w:rsidR="00390E94">
                                        <w:rPr>
                                          <w:rFonts w:ascii="Californian FB" w:hAnsi="Californian FB"/>
                                          <w:sz w:val="20"/>
                                          <w:szCs w:val="20"/>
                                        </w:rPr>
                                        <w:t xml:space="preserve">Panther Prowl 5K, </w:t>
                                      </w:r>
                                      <w:r w:rsidR="007B69F1">
                                        <w:rPr>
                                          <w:rFonts w:ascii="Californian FB" w:hAnsi="Californian FB"/>
                                          <w:sz w:val="20"/>
                                          <w:szCs w:val="20"/>
                                        </w:rPr>
                                        <w:t xml:space="preserve">and the </w:t>
                                      </w:r>
                                      <w:r w:rsidR="00390E94">
                                        <w:rPr>
                                          <w:rFonts w:ascii="Californian FB" w:hAnsi="Californian FB"/>
                                          <w:sz w:val="20"/>
                                          <w:szCs w:val="20"/>
                                        </w:rPr>
                                        <w:t>8</w:t>
                                      </w:r>
                                      <w:r w:rsidR="00390E94" w:rsidRPr="00390E94">
                                        <w:rPr>
                                          <w:rFonts w:ascii="Californian FB" w:hAnsi="Californian FB"/>
                                          <w:sz w:val="20"/>
                                          <w:szCs w:val="20"/>
                                          <w:vertAlign w:val="superscript"/>
                                        </w:rPr>
                                        <w:t>th</w:t>
                                      </w:r>
                                      <w:r w:rsidR="00390E94">
                                        <w:rPr>
                                          <w:rFonts w:ascii="Californian FB" w:hAnsi="Californian FB"/>
                                          <w:sz w:val="20"/>
                                          <w:szCs w:val="20"/>
                                        </w:rPr>
                                        <w:t xml:space="preserve"> grade social.</w:t>
                                      </w:r>
                                      <w:r w:rsidR="00117C1E" w:rsidRPr="00F1005A">
                                        <w:rPr>
                                          <w:rFonts w:ascii="Californian FB" w:hAnsi="Californian FB"/>
                                          <w:sz w:val="20"/>
                                          <w:szCs w:val="20"/>
                                        </w:rPr>
                                        <w:t xml:space="preserve"> </w:t>
                                      </w:r>
                                      <w:r w:rsidR="007E7B51">
                                        <w:rPr>
                                          <w:rFonts w:ascii="Californian FB" w:hAnsi="Californian FB"/>
                                          <w:sz w:val="20"/>
                                          <w:szCs w:val="20"/>
                                        </w:rPr>
                                        <w:t xml:space="preserve"> </w:t>
                                      </w:r>
                                      <w:r w:rsidR="007B69F1">
                                        <w:rPr>
                                          <w:rFonts w:ascii="Californian FB" w:hAnsi="Californian FB"/>
                                          <w:sz w:val="20"/>
                                          <w:szCs w:val="20"/>
                                        </w:rPr>
                                        <w:t>R</w:t>
                                      </w:r>
                                      <w:r w:rsidR="00390E94" w:rsidRPr="00F1005A">
                                        <w:rPr>
                                          <w:rFonts w:ascii="Californian FB" w:hAnsi="Californian FB"/>
                                          <w:sz w:val="20"/>
                                          <w:szCs w:val="20"/>
                                        </w:rPr>
                                        <w:t xml:space="preserve">eport on </w:t>
                                      </w:r>
                                      <w:r w:rsidR="00390E94">
                                        <w:rPr>
                                          <w:rFonts w:ascii="Californian FB" w:hAnsi="Californian FB"/>
                                          <w:sz w:val="20"/>
                                          <w:szCs w:val="20"/>
                                        </w:rPr>
                                        <w:t xml:space="preserve">our </w:t>
                                      </w:r>
                                      <w:r w:rsidR="00390E94" w:rsidRPr="00F1005A">
                                        <w:rPr>
                                          <w:rFonts w:ascii="Californian FB" w:hAnsi="Californian FB"/>
                                          <w:sz w:val="20"/>
                                          <w:szCs w:val="20"/>
                                        </w:rPr>
                                        <w:t xml:space="preserve">current </w:t>
                                      </w:r>
                                      <w:r w:rsidR="00390E94">
                                        <w:rPr>
                                          <w:rFonts w:ascii="Californian FB" w:hAnsi="Californian FB"/>
                                          <w:sz w:val="20"/>
                                          <w:szCs w:val="20"/>
                                        </w:rPr>
                                        <w:t xml:space="preserve">account </w:t>
                                      </w:r>
                                      <w:r w:rsidR="00390E94" w:rsidRPr="00F1005A">
                                        <w:rPr>
                                          <w:rFonts w:ascii="Californian FB" w:hAnsi="Californian FB"/>
                                          <w:sz w:val="20"/>
                                          <w:szCs w:val="20"/>
                                        </w:rPr>
                                        <w:t xml:space="preserve">balance, </w:t>
                                      </w:r>
                                      <w:r w:rsidR="00390E94">
                                        <w:rPr>
                                          <w:rFonts w:ascii="Californian FB" w:hAnsi="Californian FB"/>
                                          <w:sz w:val="20"/>
                                          <w:szCs w:val="20"/>
                                        </w:rPr>
                                        <w:t xml:space="preserve">and </w:t>
                                      </w:r>
                                      <w:r w:rsidR="00390E94">
                                        <w:rPr>
                                          <w:rFonts w:ascii="Californian FB" w:hAnsi="Californian FB"/>
                                          <w:sz w:val="20"/>
                                          <w:szCs w:val="20"/>
                                        </w:rPr>
                                        <w:t xml:space="preserve">student </w:t>
                                      </w:r>
                                      <w:r w:rsidR="00390E94" w:rsidRPr="00F1005A">
                                        <w:rPr>
                                          <w:rFonts w:ascii="Californian FB" w:hAnsi="Californian FB"/>
                                          <w:sz w:val="20"/>
                                          <w:szCs w:val="20"/>
                                        </w:rPr>
                                        <w:t>hours earned</w:t>
                                      </w:r>
                                      <w:r w:rsidR="00390E94">
                                        <w:rPr>
                                          <w:rFonts w:ascii="Californian FB" w:hAnsi="Californian FB"/>
                                          <w:sz w:val="20"/>
                                          <w:szCs w:val="20"/>
                                        </w:rPr>
                                        <w:t>/needed</w:t>
                                      </w:r>
                                      <w:r w:rsidR="00390E94" w:rsidRPr="00F1005A">
                                        <w:rPr>
                                          <w:rFonts w:ascii="Californian FB" w:hAnsi="Californian FB"/>
                                          <w:sz w:val="20"/>
                                          <w:szCs w:val="20"/>
                                        </w:rPr>
                                        <w:t xml:space="preserve"> at </w:t>
                                      </w:r>
                                      <w:r w:rsidR="00390E94">
                                        <w:rPr>
                                          <w:rFonts w:ascii="Californian FB" w:hAnsi="Californian FB"/>
                                          <w:sz w:val="20"/>
                                          <w:szCs w:val="20"/>
                                        </w:rPr>
                                        <w:t xml:space="preserve">the PTA </w:t>
                                      </w:r>
                                      <w:r w:rsidR="00390E94" w:rsidRPr="00F1005A">
                                        <w:rPr>
                                          <w:rFonts w:ascii="Californian FB" w:hAnsi="Californian FB"/>
                                          <w:sz w:val="20"/>
                                          <w:szCs w:val="20"/>
                                        </w:rPr>
                                        <w:t>Thrift Store</w:t>
                                      </w:r>
                                      <w:r w:rsidR="007B69F1">
                                        <w:rPr>
                                          <w:rFonts w:ascii="Californian FB" w:hAnsi="Californian FB"/>
                                          <w:sz w:val="20"/>
                                          <w:szCs w:val="20"/>
                                        </w:rPr>
                                        <w:t xml:space="preserve"> as well</w:t>
                                      </w:r>
                                      <w:r w:rsidR="00390E94" w:rsidRPr="00F1005A">
                                        <w:rPr>
                                          <w:rFonts w:ascii="Californian FB" w:hAnsi="Californian FB"/>
                                          <w:sz w:val="20"/>
                                          <w:szCs w:val="20"/>
                                        </w:rPr>
                                        <w:t xml:space="preserve">. </w:t>
                                      </w:r>
                                      <w:r w:rsidR="00390E94">
                                        <w:rPr>
                                          <w:rFonts w:ascii="Californian FB" w:hAnsi="Californian FB"/>
                                          <w:sz w:val="20"/>
                                          <w:szCs w:val="20"/>
                                        </w:rPr>
                                        <w:t xml:space="preserve"> </w:t>
                                      </w:r>
                                    </w:p>
                                    <w:p w14:paraId="58635E2D" w14:textId="5EA95E95" w:rsidR="00117C1E" w:rsidRPr="00390E94" w:rsidRDefault="00390E94" w:rsidP="00F1005A">
                                      <w:pPr>
                                        <w:rPr>
                                          <w:rFonts w:ascii="Californian FB" w:hAnsi="Californian FB"/>
                                          <w:sz w:val="20"/>
                                          <w:szCs w:val="20"/>
                                        </w:rPr>
                                      </w:pPr>
                                      <w:r>
                                        <w:rPr>
                                          <w:rFonts w:ascii="Californian FB" w:hAnsi="Californian FB"/>
                                          <w:sz w:val="20"/>
                                          <w:szCs w:val="20"/>
                                        </w:rPr>
                                        <w:t>Officers for the 2018-2019 year are much needed!  If you have ever considered volunteering in a way that highly impacts the entire school</w:t>
                                      </w:r>
                                      <w:r w:rsidR="00CA7F0C">
                                        <w:rPr>
                                          <w:rFonts w:ascii="Californian FB" w:hAnsi="Californian FB"/>
                                          <w:sz w:val="20"/>
                                          <w:szCs w:val="20"/>
                                        </w:rPr>
                                        <w:t>, then this is your moment!</w:t>
                                      </w:r>
                                      <w:r w:rsidR="007B69F1">
                                        <w:rPr>
                                          <w:rFonts w:ascii="Californian FB" w:hAnsi="Californian FB"/>
                                          <w:sz w:val="20"/>
                                          <w:szCs w:val="20"/>
                                        </w:rPr>
                                        <w:t>!</w:t>
                                      </w:r>
                                      <w:r w:rsidR="00CA7F0C">
                                        <w:rPr>
                                          <w:rFonts w:ascii="Californian FB" w:hAnsi="Californian FB"/>
                                          <w:sz w:val="20"/>
                                          <w:szCs w:val="20"/>
                                        </w:rPr>
                                        <w:t xml:space="preserve">  </w:t>
                                      </w:r>
                                    </w:p>
                                  </w:sdtContent>
                                </w:sdt>
                              </w:txbxContent>
                            </wps:txbx>
                            <wps:bodyPr rot="0" vert="horz" wrap="square" lIns="91440" tIns="91440" rIns="91440" bIns="45720" anchor="t" anchorCtr="0">
                              <a:noAutofit/>
                            </wps:bodyPr>
                          </wps:wsp>
                        </a:graphicData>
                      </a:graphic>
                    </wp:inline>
                  </w:drawing>
                </mc:Choice>
                <mc:Fallback>
                  <w:pict>
                    <v:shapetype w14:anchorId="4295992F" id="_x0000_t202" coordsize="21600,21600" o:spt="202" path="m,l,21600r21600,l21600,xe">
                      <v:stroke joinstyle="miter"/>
                      <v:path gradientshapeok="t" o:connecttype="rect"/>
                    </v:shapetype>
                    <v:shape id="Text Box 2" o:spid="_x0000_s1026" type="#_x0000_t202" style="width:179.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" filled="f" stroked="f">
                      <v:textbox inset=",7.2pt">
                        <w:txbxContent>
                          <w:p w14:paraId="35F0A708" w14:textId="7A7411C3" w:rsidR="00117C1E" w:rsidRPr="00F1005A" w:rsidRDefault="00390E94" w:rsidP="00B43864">
                            <w:pPr>
                              <w:pStyle w:val="Heading8"/>
                              <w:rPr>
                                <w:rFonts w:ascii="Californian FB" w:hAnsi="Californian FB"/>
                                <w:color w:val="23316B" w:themeColor="text2"/>
                                <w:sz w:val="20"/>
                                <w:szCs w:val="20"/>
                              </w:rPr>
                            </w:pPr>
                            <w:r>
                              <w:rPr>
                                <w:rFonts w:ascii="Californian FB" w:hAnsi="Californian FB"/>
                                <w:color w:val="23316B" w:themeColor="text2"/>
                                <w:sz w:val="20"/>
                                <w:szCs w:val="20"/>
                              </w:rPr>
                              <w:t xml:space="preserve">Upcoming </w:t>
                            </w:r>
                            <w:r w:rsidR="00117C1E" w:rsidRPr="00F1005A">
                              <w:rPr>
                                <w:rFonts w:ascii="Californian FB" w:hAnsi="Californian FB"/>
                                <w:color w:val="23316B" w:themeColor="text2"/>
                                <w:sz w:val="20"/>
                                <w:szCs w:val="20"/>
                              </w:rPr>
                              <w:t>Meeting:</w:t>
                            </w:r>
                          </w:p>
                          <w:p w14:paraId="6C44AE9A" w14:textId="77777777" w:rsidR="007E7B51" w:rsidRDefault="007E7B51" w:rsidP="00B43864">
                            <w:pPr>
                              <w:pStyle w:val="Heading3"/>
                              <w:rPr>
                                <w:rFonts w:ascii="Californian FB" w:hAnsi="Californian FB"/>
                                <w:sz w:val="20"/>
                                <w:szCs w:val="20"/>
                              </w:rPr>
                            </w:pPr>
                          </w:p>
                          <w:p w14:paraId="21EB3BD7" w14:textId="59B638CE" w:rsidR="00117C1E" w:rsidRPr="00D36AB9" w:rsidRDefault="00390E94" w:rsidP="00B43864">
                            <w:pPr>
                              <w:pStyle w:val="Heading3"/>
                              <w:rPr>
                                <w:rFonts w:ascii="Californian FB" w:hAnsi="Californian FB"/>
                                <w:b/>
                                <w:sz w:val="20"/>
                                <w:szCs w:val="20"/>
                              </w:rPr>
                            </w:pPr>
                            <w:r>
                              <w:rPr>
                                <w:rFonts w:ascii="Californian FB" w:hAnsi="Californian FB"/>
                                <w:b/>
                                <w:sz w:val="20"/>
                                <w:szCs w:val="20"/>
                              </w:rPr>
                              <w:t>Thurs. April 12</w:t>
                            </w:r>
                            <w:proofErr w:type="gramStart"/>
                            <w:r w:rsidRPr="00390E94">
                              <w:rPr>
                                <w:rFonts w:ascii="Californian FB" w:hAnsi="Californian FB"/>
                                <w:b/>
                                <w:sz w:val="20"/>
                                <w:szCs w:val="20"/>
                                <w:vertAlign w:val="superscript"/>
                              </w:rPr>
                              <w:t>th</w:t>
                            </w:r>
                            <w:r>
                              <w:rPr>
                                <w:rFonts w:ascii="Californian FB" w:hAnsi="Californian FB"/>
                                <w:b/>
                                <w:sz w:val="20"/>
                                <w:szCs w:val="20"/>
                              </w:rPr>
                              <w:t xml:space="preserve"> </w:t>
                            </w:r>
                            <w:r w:rsidR="00117C1E" w:rsidRPr="00D36AB9">
                              <w:rPr>
                                <w:rFonts w:ascii="Californian FB" w:hAnsi="Californian FB"/>
                                <w:b/>
                                <w:sz w:val="20"/>
                                <w:szCs w:val="20"/>
                              </w:rPr>
                              <w:t xml:space="preserve"> –</w:t>
                            </w:r>
                            <w:proofErr w:type="gramEnd"/>
                            <w:r w:rsidR="00117C1E" w:rsidRPr="00D36AB9">
                              <w:rPr>
                                <w:rFonts w:ascii="Californian FB" w:hAnsi="Californian FB"/>
                                <w:b/>
                                <w:sz w:val="20"/>
                                <w:szCs w:val="20"/>
                              </w:rPr>
                              <w:t xml:space="preserve"> 6pm General Mtg.</w:t>
                            </w:r>
                          </w:p>
                          <w:bookmarkStart w:id="1" w:name="_Hlk511028892" w:displacedByCustomXml="next"/>
                          <w:sdt>
                            <w:sdtPr>
                              <w:rPr>
                                <w:rFonts w:ascii="Californian FB" w:hAnsi="Californian FB"/>
                              </w:rPr>
                              <w:id w:val="773443596"/>
                              <w:placeholder>
                                <w:docPart w:val="B1244DB5E85D42729D9AB7649B6C8419"/>
                              </w:placeholder>
                              <w15:appearance w15:val="hidden"/>
                            </w:sdtPr>
                            <w:sdtEndPr>
                              <w:rPr>
                                <w:rFonts w:asciiTheme="minorHAnsi" w:hAnsiTheme="minorHAnsi"/>
                              </w:rPr>
                            </w:sdtEndPr>
                            <w:sdtContent>
                              <w:bookmarkEnd w:id="1" w:displacedByCustomXml="prev"/>
                              <w:p w14:paraId="09EA43FE" w14:textId="5E402A73" w:rsidR="007B69F1" w:rsidRDefault="00CA7F0C" w:rsidP="00F1005A">
                                <w:pPr>
                                  <w:rPr>
                                    <w:rFonts w:ascii="Californian FB" w:hAnsi="Californian FB"/>
                                    <w:sz w:val="20"/>
                                    <w:szCs w:val="20"/>
                                  </w:rPr>
                                </w:pPr>
                                <w:r>
                                  <w:rPr>
                                    <w:rFonts w:ascii="Californian FB" w:hAnsi="Californian FB"/>
                                    <w:sz w:val="20"/>
                                    <w:szCs w:val="20"/>
                                  </w:rPr>
                                  <w:t>Agenda to include s</w:t>
                                </w:r>
                                <w:r w:rsidR="00390E94">
                                  <w:rPr>
                                    <w:rFonts w:ascii="Californian FB" w:hAnsi="Californian FB"/>
                                    <w:sz w:val="20"/>
                                    <w:szCs w:val="20"/>
                                  </w:rPr>
                                  <w:t xml:space="preserve">ummary of </w:t>
                                </w:r>
                                <w:r w:rsidR="00117C1E" w:rsidRPr="00F1005A">
                                  <w:rPr>
                                    <w:rFonts w:ascii="Californian FB" w:hAnsi="Californian FB"/>
                                    <w:sz w:val="20"/>
                                    <w:szCs w:val="20"/>
                                  </w:rPr>
                                  <w:t xml:space="preserve">past events </w:t>
                                </w:r>
                                <w:r w:rsidR="00390E94">
                                  <w:rPr>
                                    <w:rFonts w:ascii="Californian FB" w:hAnsi="Californian FB"/>
                                    <w:sz w:val="20"/>
                                    <w:szCs w:val="20"/>
                                  </w:rPr>
                                  <w:t>as well as future events</w:t>
                                </w:r>
                                <w:r w:rsidR="00D36AB9">
                                  <w:rPr>
                                    <w:rFonts w:ascii="Californian FB" w:hAnsi="Californian FB"/>
                                    <w:sz w:val="20"/>
                                    <w:szCs w:val="20"/>
                                  </w:rPr>
                                  <w:t xml:space="preserve">: </w:t>
                                </w:r>
                                <w:r w:rsidR="00390E94">
                                  <w:rPr>
                                    <w:rFonts w:ascii="Californian FB" w:hAnsi="Californian FB"/>
                                    <w:sz w:val="20"/>
                                    <w:szCs w:val="20"/>
                                  </w:rPr>
                                  <w:t>Daddy-Daughter Dance, Mother-Son Cornhole Tournament</w:t>
                                </w:r>
                                <w:r>
                                  <w:rPr>
                                    <w:rFonts w:ascii="Californian FB" w:hAnsi="Californian FB"/>
                                    <w:sz w:val="20"/>
                                    <w:szCs w:val="20"/>
                                  </w:rPr>
                                  <w:t xml:space="preserve"> </w:t>
                                </w:r>
                                <w:r w:rsidRPr="00CA7F0C">
                                  <w:rPr>
                                    <w:rFonts w:ascii="Californian FB" w:hAnsi="Californian FB"/>
                                    <w:i/>
                                    <w:sz w:val="22"/>
                                    <w:szCs w:val="22"/>
                                  </w:rPr>
                                  <w:t>(big congratulations to Stickney’s and Henry’s!!)</w:t>
                                </w:r>
                                <w:r w:rsidR="00390E94">
                                  <w:rPr>
                                    <w:rFonts w:ascii="Californian FB" w:hAnsi="Californian FB"/>
                                    <w:sz w:val="20"/>
                                    <w:szCs w:val="20"/>
                                  </w:rPr>
                                  <w:t xml:space="preserve">, Kwame Alexander author visit &amp; book signing, </w:t>
                                </w:r>
                                <w:r>
                                  <w:rPr>
                                    <w:rFonts w:ascii="Californian FB" w:hAnsi="Californian FB"/>
                                    <w:sz w:val="20"/>
                                    <w:szCs w:val="20"/>
                                  </w:rPr>
                                  <w:t xml:space="preserve">Teacher Appreciation Week, </w:t>
                                </w:r>
                                <w:r w:rsidR="00390E94">
                                  <w:rPr>
                                    <w:rFonts w:ascii="Californian FB" w:hAnsi="Californian FB"/>
                                    <w:sz w:val="20"/>
                                    <w:szCs w:val="20"/>
                                  </w:rPr>
                                  <w:t xml:space="preserve">Panther Prowl 5K, </w:t>
                                </w:r>
                                <w:r w:rsidR="007B69F1">
                                  <w:rPr>
                                    <w:rFonts w:ascii="Californian FB" w:hAnsi="Californian FB"/>
                                    <w:sz w:val="20"/>
                                    <w:szCs w:val="20"/>
                                  </w:rPr>
                                  <w:t xml:space="preserve">and the </w:t>
                                </w:r>
                                <w:r w:rsidR="00390E94">
                                  <w:rPr>
                                    <w:rFonts w:ascii="Californian FB" w:hAnsi="Californian FB"/>
                                    <w:sz w:val="20"/>
                                    <w:szCs w:val="20"/>
                                  </w:rPr>
                                  <w:t>8</w:t>
                                </w:r>
                                <w:r w:rsidR="00390E94" w:rsidRPr="00390E94">
                                  <w:rPr>
                                    <w:rFonts w:ascii="Californian FB" w:hAnsi="Californian FB"/>
                                    <w:sz w:val="20"/>
                                    <w:szCs w:val="20"/>
                                    <w:vertAlign w:val="superscript"/>
                                  </w:rPr>
                                  <w:t>th</w:t>
                                </w:r>
                                <w:r w:rsidR="00390E94">
                                  <w:rPr>
                                    <w:rFonts w:ascii="Californian FB" w:hAnsi="Californian FB"/>
                                    <w:sz w:val="20"/>
                                    <w:szCs w:val="20"/>
                                  </w:rPr>
                                  <w:t xml:space="preserve"> grade social.</w:t>
                                </w:r>
                                <w:r w:rsidR="00117C1E" w:rsidRPr="00F1005A">
                                  <w:rPr>
                                    <w:rFonts w:ascii="Californian FB" w:hAnsi="Californian FB"/>
                                    <w:sz w:val="20"/>
                                    <w:szCs w:val="20"/>
                                  </w:rPr>
                                  <w:t xml:space="preserve"> </w:t>
                                </w:r>
                                <w:r w:rsidR="007E7B51">
                                  <w:rPr>
                                    <w:rFonts w:ascii="Californian FB" w:hAnsi="Californian FB"/>
                                    <w:sz w:val="20"/>
                                    <w:szCs w:val="20"/>
                                  </w:rPr>
                                  <w:t xml:space="preserve"> </w:t>
                                </w:r>
                                <w:r w:rsidR="007B69F1">
                                  <w:rPr>
                                    <w:rFonts w:ascii="Californian FB" w:hAnsi="Californian FB"/>
                                    <w:sz w:val="20"/>
                                    <w:szCs w:val="20"/>
                                  </w:rPr>
                                  <w:t>R</w:t>
                                </w:r>
                                <w:r w:rsidR="00390E94" w:rsidRPr="00F1005A">
                                  <w:rPr>
                                    <w:rFonts w:ascii="Californian FB" w:hAnsi="Californian FB"/>
                                    <w:sz w:val="20"/>
                                    <w:szCs w:val="20"/>
                                  </w:rPr>
                                  <w:t xml:space="preserve">eport on </w:t>
                                </w:r>
                                <w:r w:rsidR="00390E94">
                                  <w:rPr>
                                    <w:rFonts w:ascii="Californian FB" w:hAnsi="Californian FB"/>
                                    <w:sz w:val="20"/>
                                    <w:szCs w:val="20"/>
                                  </w:rPr>
                                  <w:t xml:space="preserve">our </w:t>
                                </w:r>
                                <w:r w:rsidR="00390E94" w:rsidRPr="00F1005A">
                                  <w:rPr>
                                    <w:rFonts w:ascii="Californian FB" w:hAnsi="Californian FB"/>
                                    <w:sz w:val="20"/>
                                    <w:szCs w:val="20"/>
                                  </w:rPr>
                                  <w:t xml:space="preserve">current </w:t>
                                </w:r>
                                <w:r w:rsidR="00390E94">
                                  <w:rPr>
                                    <w:rFonts w:ascii="Californian FB" w:hAnsi="Californian FB"/>
                                    <w:sz w:val="20"/>
                                    <w:szCs w:val="20"/>
                                  </w:rPr>
                                  <w:t xml:space="preserve">account </w:t>
                                </w:r>
                                <w:r w:rsidR="00390E94" w:rsidRPr="00F1005A">
                                  <w:rPr>
                                    <w:rFonts w:ascii="Californian FB" w:hAnsi="Californian FB"/>
                                    <w:sz w:val="20"/>
                                    <w:szCs w:val="20"/>
                                  </w:rPr>
                                  <w:t xml:space="preserve">balance, </w:t>
                                </w:r>
                                <w:r w:rsidR="00390E94">
                                  <w:rPr>
                                    <w:rFonts w:ascii="Californian FB" w:hAnsi="Californian FB"/>
                                    <w:sz w:val="20"/>
                                    <w:szCs w:val="20"/>
                                  </w:rPr>
                                  <w:t xml:space="preserve">and </w:t>
                                </w:r>
                                <w:r w:rsidR="00390E94">
                                  <w:rPr>
                                    <w:rFonts w:ascii="Californian FB" w:hAnsi="Californian FB"/>
                                    <w:sz w:val="20"/>
                                    <w:szCs w:val="20"/>
                                  </w:rPr>
                                  <w:t xml:space="preserve">student </w:t>
                                </w:r>
                                <w:r w:rsidR="00390E94" w:rsidRPr="00F1005A">
                                  <w:rPr>
                                    <w:rFonts w:ascii="Californian FB" w:hAnsi="Californian FB"/>
                                    <w:sz w:val="20"/>
                                    <w:szCs w:val="20"/>
                                  </w:rPr>
                                  <w:t>hours earned</w:t>
                                </w:r>
                                <w:r w:rsidR="00390E94">
                                  <w:rPr>
                                    <w:rFonts w:ascii="Californian FB" w:hAnsi="Californian FB"/>
                                    <w:sz w:val="20"/>
                                    <w:szCs w:val="20"/>
                                  </w:rPr>
                                  <w:t>/needed</w:t>
                                </w:r>
                                <w:r w:rsidR="00390E94" w:rsidRPr="00F1005A">
                                  <w:rPr>
                                    <w:rFonts w:ascii="Californian FB" w:hAnsi="Californian FB"/>
                                    <w:sz w:val="20"/>
                                    <w:szCs w:val="20"/>
                                  </w:rPr>
                                  <w:t xml:space="preserve"> at </w:t>
                                </w:r>
                                <w:r w:rsidR="00390E94">
                                  <w:rPr>
                                    <w:rFonts w:ascii="Californian FB" w:hAnsi="Californian FB"/>
                                    <w:sz w:val="20"/>
                                    <w:szCs w:val="20"/>
                                  </w:rPr>
                                  <w:t xml:space="preserve">the PTA </w:t>
                                </w:r>
                                <w:r w:rsidR="00390E94" w:rsidRPr="00F1005A">
                                  <w:rPr>
                                    <w:rFonts w:ascii="Californian FB" w:hAnsi="Californian FB"/>
                                    <w:sz w:val="20"/>
                                    <w:szCs w:val="20"/>
                                  </w:rPr>
                                  <w:t>Thrift Store</w:t>
                                </w:r>
                                <w:r w:rsidR="007B69F1">
                                  <w:rPr>
                                    <w:rFonts w:ascii="Californian FB" w:hAnsi="Californian FB"/>
                                    <w:sz w:val="20"/>
                                    <w:szCs w:val="20"/>
                                  </w:rPr>
                                  <w:t xml:space="preserve"> as well</w:t>
                                </w:r>
                                <w:r w:rsidR="00390E94" w:rsidRPr="00F1005A">
                                  <w:rPr>
                                    <w:rFonts w:ascii="Californian FB" w:hAnsi="Californian FB"/>
                                    <w:sz w:val="20"/>
                                    <w:szCs w:val="20"/>
                                  </w:rPr>
                                  <w:t xml:space="preserve">. </w:t>
                                </w:r>
                                <w:r w:rsidR="00390E94">
                                  <w:rPr>
                                    <w:rFonts w:ascii="Californian FB" w:hAnsi="Californian FB"/>
                                    <w:sz w:val="20"/>
                                    <w:szCs w:val="20"/>
                                  </w:rPr>
                                  <w:t xml:space="preserve"> </w:t>
                                </w:r>
                              </w:p>
                              <w:p w14:paraId="58635E2D" w14:textId="5EA95E95" w:rsidR="00117C1E" w:rsidRPr="00390E94" w:rsidRDefault="00390E94" w:rsidP="00F1005A">
                                <w:pPr>
                                  <w:rPr>
                                    <w:rFonts w:ascii="Californian FB" w:hAnsi="Californian FB"/>
                                    <w:sz w:val="20"/>
                                    <w:szCs w:val="20"/>
                                  </w:rPr>
                                </w:pPr>
                                <w:r>
                                  <w:rPr>
                                    <w:rFonts w:ascii="Californian FB" w:hAnsi="Californian FB"/>
                                    <w:sz w:val="20"/>
                                    <w:szCs w:val="20"/>
                                  </w:rPr>
                                  <w:t>Officers for the 2018-2019 year are much needed!  If you have ever considered volunteering in a way that highly impacts the entire school</w:t>
                                </w:r>
                                <w:r w:rsidR="00CA7F0C">
                                  <w:rPr>
                                    <w:rFonts w:ascii="Californian FB" w:hAnsi="Californian FB"/>
                                    <w:sz w:val="20"/>
                                    <w:szCs w:val="20"/>
                                  </w:rPr>
                                  <w:t>, then this is your moment!</w:t>
                                </w:r>
                                <w:r w:rsidR="007B69F1">
                                  <w:rPr>
                                    <w:rFonts w:ascii="Californian FB" w:hAnsi="Californian FB"/>
                                    <w:sz w:val="20"/>
                                    <w:szCs w:val="20"/>
                                  </w:rPr>
                                  <w:t>!</w:t>
                                </w:r>
                                <w:r w:rsidR="00CA7F0C">
                                  <w:rPr>
                                    <w:rFonts w:ascii="Californian FB" w:hAnsi="Californian FB"/>
                                    <w:sz w:val="20"/>
                                    <w:szCs w:val="20"/>
                                  </w:rPr>
                                  <w:t xml:space="preserve">  </w:t>
                                </w:r>
                              </w:p>
                            </w:sdtContent>
                          </w:sdt>
                        </w:txbxContent>
                      </v:textbox>
                      <w10:anchorlock/>
                    </v:shape>
                  </w:pict>
                </mc:Fallback>
              </mc:AlternateContent>
            </w:r>
          </w:p>
        </w:tc>
        <w:tc>
          <w:tcPr>
            <w:tcW w:w="1656" w:type="pct"/>
            <w:gridSpan w:val="2"/>
            <w:tcBorders>
              <w:left w:val="single" w:sz="24" w:space="0" w:color="23316B" w:themeColor="text2"/>
              <w:right w:val="single" w:sz="24" w:space="0" w:color="23316B" w:themeColor="text2"/>
            </w:tcBorders>
            <w:tcMar>
              <w:left w:w="288" w:type="dxa"/>
              <w:right w:w="0" w:type="dxa"/>
            </w:tcMar>
          </w:tcPr>
          <w:p w14:paraId="12B5A2FF" w14:textId="77777777" w:rsidR="00FB4F85" w:rsidRPr="00984BB5" w:rsidRDefault="00984BB5" w:rsidP="00984BB5">
            <w:pPr>
              <w:ind w:left="-294"/>
            </w:pPr>
            <w:r>
              <w:rPr>
                <w:noProof/>
              </w:rPr>
              <mc:AlternateContent>
                <mc:Choice Requires="wps">
                  <w:drawing>
                    <wp:inline distT="0" distB="0" distL="0" distR="0" wp14:anchorId="462A51FD" wp14:editId="60983ACA">
                      <wp:extent cx="2279561" cy="3343275"/>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343275"/>
                              </a:xfrm>
                              <a:prstGeom prst="rect">
                                <a:avLst/>
                              </a:prstGeom>
                              <a:noFill/>
                              <a:ln w="9525">
                                <a:noFill/>
                                <a:miter lim="800000"/>
                                <a:headEnd/>
                                <a:tailEnd/>
                              </a:ln>
                            </wps:spPr>
                            <wps:txbx>
                              <w:txbxContent>
                                <w:p w14:paraId="4115879D" w14:textId="77777777" w:rsidR="00117C1E" w:rsidRPr="00F1005A" w:rsidRDefault="00117C1E" w:rsidP="00B43864">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Upcoming Events:</w:t>
                                  </w:r>
                                </w:p>
                                <w:p w14:paraId="72007251" w14:textId="77777777" w:rsidR="007E7B51" w:rsidRDefault="007E7B51" w:rsidP="00EC3183">
                                  <w:pPr>
                                    <w:pStyle w:val="Heading3"/>
                                    <w:rPr>
                                      <w:rFonts w:ascii="Californian FB" w:hAnsi="Californian FB"/>
                                      <w:sz w:val="20"/>
                                      <w:szCs w:val="20"/>
                                    </w:rPr>
                                  </w:pPr>
                                </w:p>
                                <w:p w14:paraId="162E76ED" w14:textId="6798EBC5" w:rsidR="00117C1E" w:rsidRPr="00D36AB9" w:rsidRDefault="00CA7F0C" w:rsidP="00EC3183">
                                  <w:pPr>
                                    <w:pStyle w:val="Heading3"/>
                                    <w:rPr>
                                      <w:rFonts w:ascii="Californian FB" w:hAnsi="Californian FB"/>
                                      <w:b/>
                                      <w:sz w:val="20"/>
                                      <w:szCs w:val="20"/>
                                    </w:rPr>
                                  </w:pPr>
                                  <w:r>
                                    <w:rPr>
                                      <w:rFonts w:ascii="Californian FB" w:hAnsi="Californian FB"/>
                                      <w:b/>
                                      <w:sz w:val="20"/>
                                      <w:szCs w:val="20"/>
                                    </w:rPr>
                                    <w:t>Kwame Alexander – April 26</w:t>
                                  </w:r>
                                </w:p>
                                <w:p w14:paraId="5853AC3A" w14:textId="760BC342" w:rsidR="00CA7F0C" w:rsidRPr="00CA7F0C" w:rsidRDefault="00CA7F0C" w:rsidP="00EC3183">
                                  <w:pPr>
                                    <w:rPr>
                                      <w:rFonts w:ascii="Californian FB" w:hAnsi="Californian FB"/>
                                      <w:color w:val="auto"/>
                                      <w:sz w:val="20"/>
                                      <w:szCs w:val="20"/>
                                    </w:rPr>
                                  </w:pPr>
                                  <w:r w:rsidRPr="00CA7F0C">
                                    <w:rPr>
                                      <w:rFonts w:ascii="Californian FB" w:hAnsi="Californian FB"/>
                                      <w:color w:val="auto"/>
                                      <w:sz w:val="20"/>
                                      <w:szCs w:val="20"/>
                                    </w:rPr>
                                    <w:t xml:space="preserve">Ms. </w:t>
                                  </w:r>
                                  <w:proofErr w:type="spellStart"/>
                                  <w:r w:rsidRPr="00CA7F0C">
                                    <w:rPr>
                                      <w:rFonts w:ascii="Californian FB" w:hAnsi="Californian FB"/>
                                      <w:color w:val="auto"/>
                                      <w:sz w:val="20"/>
                                      <w:szCs w:val="20"/>
                                    </w:rPr>
                                    <w:t>Shoup</w:t>
                                  </w:r>
                                  <w:proofErr w:type="spellEnd"/>
                                  <w:r w:rsidRPr="00CA7F0C">
                                    <w:rPr>
                                      <w:rFonts w:ascii="Californian FB" w:hAnsi="Californian FB"/>
                                      <w:color w:val="auto"/>
                                      <w:sz w:val="20"/>
                                      <w:szCs w:val="20"/>
                                    </w:rPr>
                                    <w:t xml:space="preserve"> has </w:t>
                                  </w:r>
                                  <w:proofErr w:type="gramStart"/>
                                  <w:r w:rsidRPr="00CA7F0C">
                                    <w:rPr>
                                      <w:rFonts w:ascii="Californian FB" w:hAnsi="Californian FB"/>
                                      <w:color w:val="auto"/>
                                      <w:sz w:val="20"/>
                                      <w:szCs w:val="20"/>
                                    </w:rPr>
                                    <w:t>made arrangements</w:t>
                                  </w:r>
                                  <w:proofErr w:type="gramEnd"/>
                                  <w:r w:rsidRPr="00CA7F0C">
                                    <w:rPr>
                                      <w:rFonts w:ascii="Californian FB" w:hAnsi="Californian FB"/>
                                      <w:color w:val="auto"/>
                                      <w:sz w:val="20"/>
                                      <w:szCs w:val="20"/>
                                    </w:rPr>
                                    <w:t xml:space="preserve"> for a very exciting opportunity for our students!  With the </w:t>
                                  </w:r>
                                  <w:r>
                                    <w:rPr>
                                      <w:rFonts w:ascii="Californian FB" w:hAnsi="Californian FB"/>
                                      <w:color w:val="auto"/>
                                      <w:sz w:val="20"/>
                                      <w:szCs w:val="20"/>
                                    </w:rPr>
                                    <w:t xml:space="preserve">upcoming </w:t>
                                  </w:r>
                                  <w:r w:rsidRPr="00CA7F0C">
                                    <w:rPr>
                                      <w:rFonts w:ascii="Californian FB" w:hAnsi="Californian FB"/>
                                      <w:color w:val="auto"/>
                                      <w:sz w:val="20"/>
                                      <w:szCs w:val="20"/>
                                    </w:rPr>
                                    <w:t xml:space="preserve">release of his newest book, </w:t>
                                  </w:r>
                                  <w:r>
                                    <w:rPr>
                                      <w:rFonts w:ascii="Californian FB" w:hAnsi="Californian FB"/>
                                      <w:color w:val="auto"/>
                                      <w:sz w:val="20"/>
                                      <w:szCs w:val="20"/>
                                    </w:rPr>
                                    <w:t xml:space="preserve">Kwame Alexander (a Newberry Award winning author) will be reading an excerpt as well as giving autographs to students!  Please email </w:t>
                                  </w:r>
                                  <w:hyperlink r:id="rId7" w:history="1">
                                    <w:r w:rsidRPr="00FE7F29">
                                      <w:rPr>
                                        <w:rStyle w:val="Hyperlink"/>
                                        <w:rFonts w:ascii="Californian FB" w:hAnsi="Californian FB"/>
                                        <w:sz w:val="20"/>
                                        <w:szCs w:val="20"/>
                                      </w:rPr>
                                      <w:t>akakins@chatham.k12.nc.us</w:t>
                                    </w:r>
                                  </w:hyperlink>
                                  <w:r>
                                    <w:rPr>
                                      <w:rFonts w:ascii="Californian FB" w:hAnsi="Californian FB"/>
                                      <w:color w:val="auto"/>
                                      <w:sz w:val="20"/>
                                      <w:szCs w:val="20"/>
                                    </w:rPr>
                                    <w:t xml:space="preserve"> if interested in purchasing books! </w:t>
                                  </w:r>
                                </w:p>
                                <w:p w14:paraId="69B94869" w14:textId="6CDCDAD4" w:rsidR="00D36AB9" w:rsidRPr="007E7B51" w:rsidRDefault="00CA7F0C" w:rsidP="00EC3183">
                                  <w:pPr>
                                    <w:rPr>
                                      <w:rFonts w:ascii="Californian FB" w:hAnsi="Californian FB"/>
                                      <w:sz w:val="20"/>
                                      <w:szCs w:val="20"/>
                                    </w:rPr>
                                  </w:pPr>
                                  <w:r>
                                    <w:rPr>
                                      <w:rFonts w:ascii="Californian FB" w:hAnsi="Californian FB"/>
                                      <w:b/>
                                      <w:color w:val="3E92CC" w:themeColor="accent4"/>
                                      <w:sz w:val="20"/>
                                      <w:szCs w:val="20"/>
                                    </w:rPr>
                                    <w:t xml:space="preserve">Panther Prowl 5K &amp; </w:t>
                                  </w:r>
                                  <w:proofErr w:type="spellStart"/>
                                  <w:r>
                                    <w:rPr>
                                      <w:rFonts w:ascii="Californian FB" w:hAnsi="Californian FB"/>
                                      <w:b/>
                                      <w:color w:val="3E92CC" w:themeColor="accent4"/>
                                      <w:sz w:val="20"/>
                                      <w:szCs w:val="20"/>
                                    </w:rPr>
                                    <w:t>FunRun</w:t>
                                  </w:r>
                                  <w:proofErr w:type="spellEnd"/>
                                  <w:r>
                                    <w:rPr>
                                      <w:rFonts w:ascii="Californian FB" w:hAnsi="Californian FB"/>
                                      <w:b/>
                                      <w:color w:val="3E92CC" w:themeColor="accent4"/>
                                      <w:sz w:val="20"/>
                                      <w:szCs w:val="20"/>
                                    </w:rPr>
                                    <w:t xml:space="preserve"> – May 6</w:t>
                                  </w:r>
                                  <w:r w:rsidR="00D36AB9" w:rsidRPr="00D36AB9">
                                    <w:rPr>
                                      <w:rFonts w:ascii="Californian FB" w:hAnsi="Californian FB"/>
                                      <w:color w:val="3E92CC" w:themeColor="accent4"/>
                                      <w:sz w:val="20"/>
                                      <w:szCs w:val="20"/>
                                    </w:rPr>
                                    <w:t xml:space="preserve">               </w:t>
                                  </w:r>
                                  <w:r>
                                    <w:rPr>
                                      <w:rFonts w:ascii="Californian FB" w:hAnsi="Californian FB"/>
                                      <w:sz w:val="20"/>
                                      <w:szCs w:val="20"/>
                                    </w:rPr>
                                    <w:t>Sunday, May 6</w:t>
                                  </w:r>
                                  <w:r w:rsidRPr="00CA7F0C">
                                    <w:rPr>
                                      <w:rFonts w:ascii="Californian FB" w:hAnsi="Californian FB"/>
                                      <w:sz w:val="20"/>
                                      <w:szCs w:val="20"/>
                                      <w:vertAlign w:val="superscript"/>
                                    </w:rPr>
                                    <w:t>th</w:t>
                                  </w:r>
                                  <w:r>
                                    <w:rPr>
                                      <w:rFonts w:ascii="Californian FB" w:hAnsi="Californian FB"/>
                                      <w:sz w:val="20"/>
                                      <w:szCs w:val="20"/>
                                    </w:rPr>
                                    <w:t xml:space="preserve"> at 3:00 pm will be our annual Panther Prowl 5K and Fun Run!  Please mark your calendars and plan to be at Moncure School to support our students and staff in this event that brings together our local community!</w:t>
                                  </w:r>
                                </w:p>
                              </w:txbxContent>
                            </wps:txbx>
                            <wps:bodyPr rot="0" vert="horz" wrap="square" lIns="91440" tIns="91440" rIns="91440" bIns="45720" anchor="t" anchorCtr="0">
                              <a:noAutofit/>
                            </wps:bodyPr>
                          </wps:wsp>
                        </a:graphicData>
                      </a:graphic>
                    </wp:inline>
                  </w:drawing>
                </mc:Choice>
                <mc:Fallback>
                  <w:pict>
                    <v:shape w14:anchorId="462A51FD" id="_x0000_s1027" type="#_x0000_t202" style="width:179.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" filled="f" stroked="f">
                      <v:textbox inset=",7.2pt">
                        <w:txbxContent>
                          <w:p w14:paraId="4115879D" w14:textId="77777777" w:rsidR="00117C1E" w:rsidRPr="00F1005A" w:rsidRDefault="00117C1E" w:rsidP="00B43864">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Upcoming Events:</w:t>
                            </w:r>
                          </w:p>
                          <w:p w14:paraId="72007251" w14:textId="77777777" w:rsidR="007E7B51" w:rsidRDefault="007E7B51" w:rsidP="00EC3183">
                            <w:pPr>
                              <w:pStyle w:val="Heading3"/>
                              <w:rPr>
                                <w:rFonts w:ascii="Californian FB" w:hAnsi="Californian FB"/>
                                <w:sz w:val="20"/>
                                <w:szCs w:val="20"/>
                              </w:rPr>
                            </w:pPr>
                          </w:p>
                          <w:p w14:paraId="162E76ED" w14:textId="6798EBC5" w:rsidR="00117C1E" w:rsidRPr="00D36AB9" w:rsidRDefault="00CA7F0C" w:rsidP="00EC3183">
                            <w:pPr>
                              <w:pStyle w:val="Heading3"/>
                              <w:rPr>
                                <w:rFonts w:ascii="Californian FB" w:hAnsi="Californian FB"/>
                                <w:b/>
                                <w:sz w:val="20"/>
                                <w:szCs w:val="20"/>
                              </w:rPr>
                            </w:pPr>
                            <w:r>
                              <w:rPr>
                                <w:rFonts w:ascii="Californian FB" w:hAnsi="Californian FB"/>
                                <w:b/>
                                <w:sz w:val="20"/>
                                <w:szCs w:val="20"/>
                              </w:rPr>
                              <w:t>Kwame Alexander – April 26</w:t>
                            </w:r>
                          </w:p>
                          <w:p w14:paraId="5853AC3A" w14:textId="760BC342" w:rsidR="00CA7F0C" w:rsidRPr="00CA7F0C" w:rsidRDefault="00CA7F0C" w:rsidP="00EC3183">
                            <w:pPr>
                              <w:rPr>
                                <w:rFonts w:ascii="Californian FB" w:hAnsi="Californian FB"/>
                                <w:color w:val="auto"/>
                                <w:sz w:val="20"/>
                                <w:szCs w:val="20"/>
                              </w:rPr>
                            </w:pPr>
                            <w:r w:rsidRPr="00CA7F0C">
                              <w:rPr>
                                <w:rFonts w:ascii="Californian FB" w:hAnsi="Californian FB"/>
                                <w:color w:val="auto"/>
                                <w:sz w:val="20"/>
                                <w:szCs w:val="20"/>
                              </w:rPr>
                              <w:t xml:space="preserve">Ms. </w:t>
                            </w:r>
                            <w:proofErr w:type="spellStart"/>
                            <w:r w:rsidRPr="00CA7F0C">
                              <w:rPr>
                                <w:rFonts w:ascii="Californian FB" w:hAnsi="Californian FB"/>
                                <w:color w:val="auto"/>
                                <w:sz w:val="20"/>
                                <w:szCs w:val="20"/>
                              </w:rPr>
                              <w:t>Shoup</w:t>
                            </w:r>
                            <w:proofErr w:type="spellEnd"/>
                            <w:r w:rsidRPr="00CA7F0C">
                              <w:rPr>
                                <w:rFonts w:ascii="Californian FB" w:hAnsi="Californian FB"/>
                                <w:color w:val="auto"/>
                                <w:sz w:val="20"/>
                                <w:szCs w:val="20"/>
                              </w:rPr>
                              <w:t xml:space="preserve"> has </w:t>
                            </w:r>
                            <w:proofErr w:type="gramStart"/>
                            <w:r w:rsidRPr="00CA7F0C">
                              <w:rPr>
                                <w:rFonts w:ascii="Californian FB" w:hAnsi="Californian FB"/>
                                <w:color w:val="auto"/>
                                <w:sz w:val="20"/>
                                <w:szCs w:val="20"/>
                              </w:rPr>
                              <w:t>made arrangements</w:t>
                            </w:r>
                            <w:proofErr w:type="gramEnd"/>
                            <w:r w:rsidRPr="00CA7F0C">
                              <w:rPr>
                                <w:rFonts w:ascii="Californian FB" w:hAnsi="Californian FB"/>
                                <w:color w:val="auto"/>
                                <w:sz w:val="20"/>
                                <w:szCs w:val="20"/>
                              </w:rPr>
                              <w:t xml:space="preserve"> for a very exciting opportunity for our students!  With the </w:t>
                            </w:r>
                            <w:r>
                              <w:rPr>
                                <w:rFonts w:ascii="Californian FB" w:hAnsi="Californian FB"/>
                                <w:color w:val="auto"/>
                                <w:sz w:val="20"/>
                                <w:szCs w:val="20"/>
                              </w:rPr>
                              <w:t xml:space="preserve">upcoming </w:t>
                            </w:r>
                            <w:r w:rsidRPr="00CA7F0C">
                              <w:rPr>
                                <w:rFonts w:ascii="Californian FB" w:hAnsi="Californian FB"/>
                                <w:color w:val="auto"/>
                                <w:sz w:val="20"/>
                                <w:szCs w:val="20"/>
                              </w:rPr>
                              <w:t xml:space="preserve">release of his newest book, </w:t>
                            </w:r>
                            <w:r>
                              <w:rPr>
                                <w:rFonts w:ascii="Californian FB" w:hAnsi="Californian FB"/>
                                <w:color w:val="auto"/>
                                <w:sz w:val="20"/>
                                <w:szCs w:val="20"/>
                              </w:rPr>
                              <w:t xml:space="preserve">Kwame Alexander (a Newberry Award winning author) will be reading an excerpt as well as giving autographs to students!  Please email </w:t>
                            </w:r>
                            <w:hyperlink r:id="rId8" w:history="1">
                              <w:r w:rsidRPr="00FE7F29">
                                <w:rPr>
                                  <w:rStyle w:val="Hyperlink"/>
                                  <w:rFonts w:ascii="Californian FB" w:hAnsi="Californian FB"/>
                                  <w:sz w:val="20"/>
                                  <w:szCs w:val="20"/>
                                </w:rPr>
                                <w:t>akakins@chatham.k12.nc.us</w:t>
                              </w:r>
                            </w:hyperlink>
                            <w:r>
                              <w:rPr>
                                <w:rFonts w:ascii="Californian FB" w:hAnsi="Californian FB"/>
                                <w:color w:val="auto"/>
                                <w:sz w:val="20"/>
                                <w:szCs w:val="20"/>
                              </w:rPr>
                              <w:t xml:space="preserve"> if interested in purchasing books! </w:t>
                            </w:r>
                          </w:p>
                          <w:p w14:paraId="69B94869" w14:textId="6CDCDAD4" w:rsidR="00D36AB9" w:rsidRPr="007E7B51" w:rsidRDefault="00CA7F0C" w:rsidP="00EC3183">
                            <w:pPr>
                              <w:rPr>
                                <w:rFonts w:ascii="Californian FB" w:hAnsi="Californian FB"/>
                                <w:sz w:val="20"/>
                                <w:szCs w:val="20"/>
                              </w:rPr>
                            </w:pPr>
                            <w:r>
                              <w:rPr>
                                <w:rFonts w:ascii="Californian FB" w:hAnsi="Californian FB"/>
                                <w:b/>
                                <w:color w:val="3E92CC" w:themeColor="accent4"/>
                                <w:sz w:val="20"/>
                                <w:szCs w:val="20"/>
                              </w:rPr>
                              <w:t xml:space="preserve">Panther Prowl 5K &amp; </w:t>
                            </w:r>
                            <w:proofErr w:type="spellStart"/>
                            <w:r>
                              <w:rPr>
                                <w:rFonts w:ascii="Californian FB" w:hAnsi="Californian FB"/>
                                <w:b/>
                                <w:color w:val="3E92CC" w:themeColor="accent4"/>
                                <w:sz w:val="20"/>
                                <w:szCs w:val="20"/>
                              </w:rPr>
                              <w:t>FunRun</w:t>
                            </w:r>
                            <w:proofErr w:type="spellEnd"/>
                            <w:r>
                              <w:rPr>
                                <w:rFonts w:ascii="Californian FB" w:hAnsi="Californian FB"/>
                                <w:b/>
                                <w:color w:val="3E92CC" w:themeColor="accent4"/>
                                <w:sz w:val="20"/>
                                <w:szCs w:val="20"/>
                              </w:rPr>
                              <w:t xml:space="preserve"> – May 6</w:t>
                            </w:r>
                            <w:r w:rsidR="00D36AB9" w:rsidRPr="00D36AB9">
                              <w:rPr>
                                <w:rFonts w:ascii="Californian FB" w:hAnsi="Californian FB"/>
                                <w:color w:val="3E92CC" w:themeColor="accent4"/>
                                <w:sz w:val="20"/>
                                <w:szCs w:val="20"/>
                              </w:rPr>
                              <w:t xml:space="preserve">               </w:t>
                            </w:r>
                            <w:r>
                              <w:rPr>
                                <w:rFonts w:ascii="Californian FB" w:hAnsi="Californian FB"/>
                                <w:sz w:val="20"/>
                                <w:szCs w:val="20"/>
                              </w:rPr>
                              <w:t>Sunday, May 6</w:t>
                            </w:r>
                            <w:r w:rsidRPr="00CA7F0C">
                              <w:rPr>
                                <w:rFonts w:ascii="Californian FB" w:hAnsi="Californian FB"/>
                                <w:sz w:val="20"/>
                                <w:szCs w:val="20"/>
                                <w:vertAlign w:val="superscript"/>
                              </w:rPr>
                              <w:t>th</w:t>
                            </w:r>
                            <w:r>
                              <w:rPr>
                                <w:rFonts w:ascii="Californian FB" w:hAnsi="Californian FB"/>
                                <w:sz w:val="20"/>
                                <w:szCs w:val="20"/>
                              </w:rPr>
                              <w:t xml:space="preserve"> at 3:00 pm will be our annual Panther Prowl 5K and Fun Run!  Please mark your calendars and plan to be at Moncure School to support our students and staff in this event that brings together our local community!</w:t>
                            </w:r>
                          </w:p>
                        </w:txbxContent>
                      </v:textbox>
                      <w10:anchorlock/>
                    </v:shape>
                  </w:pict>
                </mc:Fallback>
              </mc:AlternateContent>
            </w:r>
          </w:p>
        </w:tc>
        <w:tc>
          <w:tcPr>
            <w:tcW w:w="1672" w:type="pct"/>
            <w:tcBorders>
              <w:left w:val="single" w:sz="24" w:space="0" w:color="23316B" w:themeColor="text2"/>
            </w:tcBorders>
          </w:tcPr>
          <w:p w14:paraId="5D3AD100" w14:textId="77777777" w:rsidR="00FB4F85" w:rsidRDefault="00984BB5" w:rsidP="00FB4F85">
            <w:r>
              <w:rPr>
                <w:noProof/>
              </w:rPr>
              <mc:AlternateContent>
                <mc:Choice Requires="wps">
                  <w:drawing>
                    <wp:inline distT="0" distB="0" distL="0" distR="0" wp14:anchorId="4B14447A" wp14:editId="6393E824">
                      <wp:extent cx="2279561" cy="331470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314700"/>
                              </a:xfrm>
                              <a:prstGeom prst="rect">
                                <a:avLst/>
                              </a:prstGeom>
                              <a:noFill/>
                              <a:ln w="9525">
                                <a:noFill/>
                                <a:miter lim="800000"/>
                                <a:headEnd/>
                                <a:tailEnd/>
                              </a:ln>
                            </wps:spPr>
                            <wps:txbx>
                              <w:txbxContent>
                                <w:p w14:paraId="3B92CD56" w14:textId="77777777" w:rsidR="00117C1E" w:rsidRPr="00F1005A" w:rsidRDefault="00117C1E" w:rsidP="007E7B51">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Calendar Dates:</w:t>
                                  </w:r>
                                </w:p>
                                <w:p w14:paraId="09DC1E68" w14:textId="77777777" w:rsidR="007E7B51" w:rsidRDefault="007E7B51" w:rsidP="00B43864">
                                  <w:pPr>
                                    <w:pStyle w:val="Heading3"/>
                                    <w:rPr>
                                      <w:rFonts w:ascii="Californian FB" w:hAnsi="Californian FB"/>
                                      <w:sz w:val="20"/>
                                      <w:szCs w:val="20"/>
                                    </w:rPr>
                                  </w:pPr>
                                </w:p>
                                <w:p w14:paraId="5C873E2B" w14:textId="3AF6846D" w:rsidR="00117C1E" w:rsidRPr="00556D90" w:rsidRDefault="00CA7F0C" w:rsidP="00B43864">
                                  <w:pPr>
                                    <w:pStyle w:val="Heading3"/>
                                    <w:rPr>
                                      <w:rFonts w:ascii="Californian FB" w:hAnsi="Californian FB"/>
                                      <w:b/>
                                      <w:sz w:val="20"/>
                                      <w:szCs w:val="20"/>
                                    </w:rPr>
                                  </w:pPr>
                                  <w:r>
                                    <w:rPr>
                                      <w:rFonts w:ascii="Californian FB" w:hAnsi="Californian FB"/>
                                      <w:b/>
                                      <w:sz w:val="20"/>
                                      <w:szCs w:val="20"/>
                                    </w:rPr>
                                    <w:t>April</w:t>
                                  </w:r>
                                  <w:r w:rsidR="00117C1E" w:rsidRPr="00556D90">
                                    <w:rPr>
                                      <w:rFonts w:ascii="Californian FB" w:hAnsi="Californian FB"/>
                                      <w:b/>
                                      <w:sz w:val="20"/>
                                      <w:szCs w:val="20"/>
                                    </w:rPr>
                                    <w:t xml:space="preserve"> </w:t>
                                  </w:r>
                                  <w:r w:rsidR="00F1005A" w:rsidRPr="00556D90">
                                    <w:rPr>
                                      <w:rFonts w:ascii="Californian FB" w:hAnsi="Californian FB"/>
                                      <w:b/>
                                      <w:sz w:val="20"/>
                                      <w:szCs w:val="20"/>
                                    </w:rPr>
                                    <w:t>to</w:t>
                                  </w:r>
                                  <w:r w:rsidR="00117C1E" w:rsidRPr="00556D90">
                                    <w:rPr>
                                      <w:rFonts w:ascii="Californian FB" w:hAnsi="Californian FB"/>
                                      <w:b/>
                                      <w:sz w:val="20"/>
                                      <w:szCs w:val="20"/>
                                    </w:rPr>
                                    <w:t xml:space="preserve"> </w:t>
                                  </w:r>
                                  <w:r>
                                    <w:rPr>
                                      <w:rFonts w:ascii="Californian FB" w:hAnsi="Californian FB"/>
                                      <w:b/>
                                      <w:sz w:val="20"/>
                                      <w:szCs w:val="20"/>
                                    </w:rPr>
                                    <w:t>June</w:t>
                                  </w:r>
                                  <w:r w:rsidR="00117C1E" w:rsidRPr="00556D90">
                                    <w:rPr>
                                      <w:rFonts w:ascii="Californian FB" w:hAnsi="Californian FB"/>
                                      <w:b/>
                                      <w:sz w:val="20"/>
                                      <w:szCs w:val="20"/>
                                    </w:rPr>
                                    <w:t xml:space="preserve"> 2018</w:t>
                                  </w:r>
                                  <w:r>
                                    <w:rPr>
                                      <w:rFonts w:ascii="Californian FB" w:hAnsi="Californian FB"/>
                                      <w:b/>
                                      <w:sz w:val="20"/>
                                      <w:szCs w:val="20"/>
                                    </w:rPr>
                                    <w:t xml:space="preserve"> - </w:t>
                                  </w:r>
                                </w:p>
                                <w:p w14:paraId="2E57E002" w14:textId="77777777" w:rsidR="00CA7F0C" w:rsidRDefault="00117C1E" w:rsidP="00B43864">
                                  <w:pPr>
                                    <w:spacing w:before="100" w:after="0"/>
                                    <w:rPr>
                                      <w:rFonts w:ascii="Californian FB" w:hAnsi="Californian FB"/>
                                      <w:sz w:val="20"/>
                                      <w:szCs w:val="20"/>
                                    </w:rPr>
                                  </w:pPr>
                                  <w:r w:rsidRPr="007E7B51">
                                    <w:rPr>
                                      <w:rFonts w:ascii="Californian FB" w:hAnsi="Californian FB"/>
                                      <w:sz w:val="20"/>
                                      <w:szCs w:val="20"/>
                                    </w:rPr>
                                    <w:t>April 23-27 – Teacher Appreciation</w:t>
                                  </w:r>
                                </w:p>
                                <w:p w14:paraId="5D75103D" w14:textId="2B11A5DB" w:rsidR="00117C1E" w:rsidRPr="007E7B51" w:rsidRDefault="00CA7F0C" w:rsidP="00B43864">
                                  <w:pPr>
                                    <w:spacing w:before="100" w:after="0"/>
                                    <w:rPr>
                                      <w:rFonts w:ascii="Californian FB" w:hAnsi="Californian FB"/>
                                      <w:sz w:val="20"/>
                                      <w:szCs w:val="20"/>
                                    </w:rPr>
                                  </w:pPr>
                                  <w:r>
                                    <w:rPr>
                                      <w:rFonts w:ascii="Californian FB" w:hAnsi="Californian FB"/>
                                      <w:sz w:val="20"/>
                                      <w:szCs w:val="20"/>
                                    </w:rPr>
                                    <w:t>April 26 – Kwame Alexander visit</w:t>
                                  </w:r>
                                  <w:r w:rsidR="00117C1E" w:rsidRPr="007E7B51">
                                    <w:rPr>
                                      <w:rFonts w:ascii="Californian FB" w:hAnsi="Californian FB"/>
                                      <w:sz w:val="20"/>
                                      <w:szCs w:val="20"/>
                                    </w:rPr>
                                    <w:t xml:space="preserve">      </w:t>
                                  </w:r>
                                </w:p>
                                <w:p w14:paraId="310391CB" w14:textId="6BCCDC94" w:rsidR="00CA7F0C" w:rsidRDefault="00117C1E" w:rsidP="00B43864">
                                  <w:pPr>
                                    <w:spacing w:before="100" w:after="0"/>
                                    <w:rPr>
                                      <w:rFonts w:ascii="Californian FB" w:hAnsi="Californian FB"/>
                                      <w:sz w:val="20"/>
                                      <w:szCs w:val="20"/>
                                    </w:rPr>
                                  </w:pPr>
                                  <w:r w:rsidRPr="007E7B51">
                                    <w:rPr>
                                      <w:rFonts w:ascii="Californian FB" w:hAnsi="Californian FB"/>
                                      <w:sz w:val="20"/>
                                      <w:szCs w:val="20"/>
                                    </w:rPr>
                                    <w:t>May 6 – Panther Prowl 5K</w:t>
                                  </w:r>
                                </w:p>
                                <w:p w14:paraId="2D371D44" w14:textId="7DD0AE4C" w:rsidR="00CA7F0C" w:rsidRDefault="00CA7F0C" w:rsidP="00B43864">
                                  <w:pPr>
                                    <w:spacing w:before="100" w:after="0"/>
                                    <w:rPr>
                                      <w:rFonts w:ascii="Californian FB" w:hAnsi="Californian FB"/>
                                      <w:sz w:val="20"/>
                                      <w:szCs w:val="20"/>
                                    </w:rPr>
                                  </w:pPr>
                                  <w:r>
                                    <w:rPr>
                                      <w:rFonts w:ascii="Californian FB" w:hAnsi="Californian FB"/>
                                      <w:sz w:val="20"/>
                                      <w:szCs w:val="20"/>
                                    </w:rPr>
                                    <w:t>May 11 – 8</w:t>
                                  </w:r>
                                  <w:r w:rsidRPr="00CA7F0C">
                                    <w:rPr>
                                      <w:rFonts w:ascii="Californian FB" w:hAnsi="Californian FB"/>
                                      <w:sz w:val="20"/>
                                      <w:szCs w:val="20"/>
                                      <w:vertAlign w:val="superscript"/>
                                    </w:rPr>
                                    <w:t>th</w:t>
                                  </w:r>
                                  <w:r>
                                    <w:rPr>
                                      <w:rFonts w:ascii="Californian FB" w:hAnsi="Californian FB"/>
                                      <w:sz w:val="20"/>
                                      <w:szCs w:val="20"/>
                                    </w:rPr>
                                    <w:t xml:space="preserve"> Grade Social</w:t>
                                  </w:r>
                                </w:p>
                                <w:p w14:paraId="49BB95C4" w14:textId="740BF6BB" w:rsidR="00CA7F0C" w:rsidRDefault="00CA7F0C" w:rsidP="00B43864">
                                  <w:pPr>
                                    <w:spacing w:before="100" w:after="0"/>
                                    <w:rPr>
                                      <w:rFonts w:ascii="Californian FB" w:hAnsi="Californian FB"/>
                                      <w:sz w:val="20"/>
                                      <w:szCs w:val="20"/>
                                    </w:rPr>
                                  </w:pPr>
                                  <w:r>
                                    <w:rPr>
                                      <w:rFonts w:ascii="Californian FB" w:hAnsi="Californian FB"/>
                                      <w:sz w:val="20"/>
                                      <w:szCs w:val="20"/>
                                    </w:rPr>
                                    <w:t>May 28 – Holiday, Memorial Day</w:t>
                                  </w:r>
                                </w:p>
                                <w:p w14:paraId="0A05571A" w14:textId="5D33798D" w:rsidR="00CA7F0C" w:rsidRDefault="00CA7F0C" w:rsidP="00B43864">
                                  <w:pPr>
                                    <w:spacing w:before="100" w:after="0"/>
                                    <w:rPr>
                                      <w:rFonts w:ascii="Californian FB" w:hAnsi="Californian FB"/>
                                      <w:sz w:val="20"/>
                                      <w:szCs w:val="20"/>
                                    </w:rPr>
                                  </w:pPr>
                                  <w:r>
                                    <w:rPr>
                                      <w:rFonts w:ascii="Californian FB" w:hAnsi="Californian FB"/>
                                      <w:sz w:val="20"/>
                                      <w:szCs w:val="20"/>
                                    </w:rPr>
                                    <w:t>June 8 – Early Release, Last school day</w:t>
                                  </w:r>
                                </w:p>
                                <w:p w14:paraId="6EFCDC02" w14:textId="5F148372" w:rsidR="00556D90" w:rsidRDefault="00271195" w:rsidP="00B43864">
                                  <w:pPr>
                                    <w:spacing w:before="100" w:after="0"/>
                                    <w:rPr>
                                      <w:rFonts w:ascii="Californian FB" w:hAnsi="Californian FB"/>
                                      <w:sz w:val="20"/>
                                      <w:szCs w:val="20"/>
                                    </w:rPr>
                                  </w:pPr>
                                  <w:r>
                                    <w:rPr>
                                      <w:rFonts w:ascii="Californian FB" w:hAnsi="Californian FB"/>
                                      <w:sz w:val="20"/>
                                      <w:szCs w:val="20"/>
                                    </w:rPr>
                                    <w:t xml:space="preserve">       </w:t>
                                  </w:r>
                                </w:p>
                                <w:p w14:paraId="75912F7C" w14:textId="77777777" w:rsidR="00556D90" w:rsidRDefault="00F1005A" w:rsidP="00B43864">
                                  <w:pPr>
                                    <w:spacing w:before="100" w:after="0"/>
                                    <w:rPr>
                                      <w:rFonts w:ascii="Californian FB" w:hAnsi="Californian FB"/>
                                      <w:sz w:val="20"/>
                                      <w:szCs w:val="20"/>
                                    </w:rPr>
                                  </w:pPr>
                                  <w:r w:rsidRPr="007E7B51">
                                    <w:rPr>
                                      <w:rFonts w:ascii="Californian FB" w:hAnsi="Californian FB"/>
                                      <w:sz w:val="20"/>
                                      <w:szCs w:val="20"/>
                                    </w:rPr>
                                    <w:t xml:space="preserve">Email </w:t>
                                  </w:r>
                                  <w:hyperlink r:id="rId9" w:history="1">
                                    <w:r w:rsidRPr="007E7B51">
                                      <w:rPr>
                                        <w:rStyle w:val="Hyperlink"/>
                                        <w:rFonts w:ascii="Californian FB" w:hAnsi="Californian FB"/>
                                        <w:sz w:val="20"/>
                                        <w:szCs w:val="20"/>
                                      </w:rPr>
                                      <w:t>info@moncurepta.com</w:t>
                                    </w:r>
                                  </w:hyperlink>
                                  <w:r w:rsidRPr="007E7B51">
                                    <w:rPr>
                                      <w:rFonts w:ascii="Californian FB" w:hAnsi="Californian FB"/>
                                      <w:sz w:val="20"/>
                                      <w:szCs w:val="20"/>
                                    </w:rPr>
                                    <w:t xml:space="preserve"> with questions. </w:t>
                                  </w:r>
                                  <w:r w:rsidR="0069712C">
                                    <w:rPr>
                                      <w:rFonts w:ascii="Californian FB" w:hAnsi="Californian FB"/>
                                      <w:sz w:val="20"/>
                                      <w:szCs w:val="20"/>
                                    </w:rPr>
                                    <w:t xml:space="preserve"> Also c</w:t>
                                  </w:r>
                                  <w:r w:rsidR="00117C1E" w:rsidRPr="007E7B51">
                                    <w:rPr>
                                      <w:rFonts w:ascii="Californian FB" w:hAnsi="Californian FB"/>
                                      <w:sz w:val="20"/>
                                      <w:szCs w:val="20"/>
                                    </w:rPr>
                                    <w:t xml:space="preserve">heck </w:t>
                                  </w:r>
                                  <w:r w:rsidRPr="007E7B51">
                                    <w:rPr>
                                      <w:rFonts w:ascii="Californian FB" w:hAnsi="Californian FB"/>
                                      <w:sz w:val="20"/>
                                      <w:szCs w:val="20"/>
                                    </w:rPr>
                                    <w:t xml:space="preserve">our website </w:t>
                                  </w:r>
                                  <w:hyperlink r:id="rId10" w:history="1">
                                    <w:r w:rsidRPr="007E7B51">
                                      <w:rPr>
                                        <w:rStyle w:val="Hyperlink"/>
                                        <w:rFonts w:ascii="Californian FB" w:hAnsi="Californian FB"/>
                                        <w:sz w:val="20"/>
                                        <w:szCs w:val="20"/>
                                      </w:rPr>
                                      <w:t>www.moncurepta.com</w:t>
                                    </w:r>
                                  </w:hyperlink>
                                  <w:r w:rsidR="0069712C">
                                    <w:rPr>
                                      <w:rFonts w:ascii="Californian FB" w:hAnsi="Californian FB"/>
                                      <w:sz w:val="20"/>
                                      <w:szCs w:val="20"/>
                                    </w:rPr>
                                    <w:t xml:space="preserve"> for </w:t>
                                  </w:r>
                                  <w:r w:rsidR="00271195">
                                    <w:rPr>
                                      <w:rFonts w:ascii="Californian FB" w:hAnsi="Californian FB"/>
                                      <w:sz w:val="20"/>
                                      <w:szCs w:val="20"/>
                                    </w:rPr>
                                    <w:t>more info</w:t>
                                  </w:r>
                                  <w:r w:rsidR="0069712C">
                                    <w:rPr>
                                      <w:rFonts w:ascii="Californian FB" w:hAnsi="Californian FB"/>
                                      <w:sz w:val="20"/>
                                      <w:szCs w:val="20"/>
                                    </w:rPr>
                                    <w:t>!</w:t>
                                  </w:r>
                                  <w:r w:rsidR="00556D90">
                                    <w:rPr>
                                      <w:rFonts w:ascii="Californian FB" w:hAnsi="Californian FB"/>
                                      <w:sz w:val="20"/>
                                      <w:szCs w:val="20"/>
                                    </w:rPr>
                                    <w:t xml:space="preserve">    </w:t>
                                  </w:r>
                                </w:p>
                                <w:p w14:paraId="5DD7A480" w14:textId="35B74CDA" w:rsidR="00556D90" w:rsidRDefault="007B69F1" w:rsidP="00B43864">
                                  <w:pPr>
                                    <w:spacing w:before="100" w:after="0"/>
                                    <w:rPr>
                                      <w:rFonts w:ascii="Californian FB" w:hAnsi="Californian FB"/>
                                      <w:sz w:val="20"/>
                                      <w:szCs w:val="20"/>
                                      <w:u w:val="single"/>
                                    </w:rPr>
                                  </w:pPr>
                                  <w:r>
                                    <w:rPr>
                                      <w:rFonts w:ascii="Californian FB" w:hAnsi="Californian FB"/>
                                      <w:sz w:val="20"/>
                                      <w:szCs w:val="20"/>
                                    </w:rPr>
                                    <w:t>The PTA sponsors countless events and items for students and staff</w:t>
                                  </w:r>
                                  <w:r>
                                    <w:rPr>
                                      <w:rFonts w:ascii="Californian FB" w:hAnsi="Californian FB"/>
                                      <w:sz w:val="20"/>
                                      <w:szCs w:val="20"/>
                                    </w:rPr>
                                    <w:t xml:space="preserve"> throughout the entire year</w:t>
                                  </w:r>
                                  <w:r>
                                    <w:rPr>
                                      <w:rFonts w:ascii="Californian FB" w:hAnsi="Californian FB"/>
                                      <w:sz w:val="20"/>
                                      <w:szCs w:val="20"/>
                                    </w:rPr>
                                    <w:t>.  Please help and serve!</w:t>
                                  </w:r>
                                </w:p>
                              </w:txbxContent>
                            </wps:txbx>
                            <wps:bodyPr rot="0" vert="horz" wrap="square" lIns="91440" tIns="91440" rIns="91440" bIns="45720" anchor="t" anchorCtr="0">
                              <a:noAutofit/>
                            </wps:bodyPr>
                          </wps:wsp>
                        </a:graphicData>
                      </a:graphic>
                    </wp:inline>
                  </w:drawing>
                </mc:Choice>
                <mc:Fallback>
                  <w:pict>
                    <v:shape w14:anchorId="4B14447A" id="_x0000_s1028" type="#_x0000_t202" style="width:179.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" filled="f" stroked="f">
                      <v:textbox inset=",7.2pt">
                        <w:txbxContent>
                          <w:p w14:paraId="3B92CD56" w14:textId="77777777" w:rsidR="00117C1E" w:rsidRPr="00F1005A" w:rsidRDefault="00117C1E" w:rsidP="007E7B51">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Calendar Dates:</w:t>
                            </w:r>
                          </w:p>
                          <w:p w14:paraId="09DC1E68" w14:textId="77777777" w:rsidR="007E7B51" w:rsidRDefault="007E7B51" w:rsidP="00B43864">
                            <w:pPr>
                              <w:pStyle w:val="Heading3"/>
                              <w:rPr>
                                <w:rFonts w:ascii="Californian FB" w:hAnsi="Californian FB"/>
                                <w:sz w:val="20"/>
                                <w:szCs w:val="20"/>
                              </w:rPr>
                            </w:pPr>
                          </w:p>
                          <w:p w14:paraId="5C873E2B" w14:textId="3AF6846D" w:rsidR="00117C1E" w:rsidRPr="00556D90" w:rsidRDefault="00CA7F0C" w:rsidP="00B43864">
                            <w:pPr>
                              <w:pStyle w:val="Heading3"/>
                              <w:rPr>
                                <w:rFonts w:ascii="Californian FB" w:hAnsi="Californian FB"/>
                                <w:b/>
                                <w:sz w:val="20"/>
                                <w:szCs w:val="20"/>
                              </w:rPr>
                            </w:pPr>
                            <w:r>
                              <w:rPr>
                                <w:rFonts w:ascii="Californian FB" w:hAnsi="Californian FB"/>
                                <w:b/>
                                <w:sz w:val="20"/>
                                <w:szCs w:val="20"/>
                              </w:rPr>
                              <w:t>April</w:t>
                            </w:r>
                            <w:r w:rsidR="00117C1E" w:rsidRPr="00556D90">
                              <w:rPr>
                                <w:rFonts w:ascii="Californian FB" w:hAnsi="Californian FB"/>
                                <w:b/>
                                <w:sz w:val="20"/>
                                <w:szCs w:val="20"/>
                              </w:rPr>
                              <w:t xml:space="preserve"> </w:t>
                            </w:r>
                            <w:r w:rsidR="00F1005A" w:rsidRPr="00556D90">
                              <w:rPr>
                                <w:rFonts w:ascii="Californian FB" w:hAnsi="Californian FB"/>
                                <w:b/>
                                <w:sz w:val="20"/>
                                <w:szCs w:val="20"/>
                              </w:rPr>
                              <w:t>to</w:t>
                            </w:r>
                            <w:r w:rsidR="00117C1E" w:rsidRPr="00556D90">
                              <w:rPr>
                                <w:rFonts w:ascii="Californian FB" w:hAnsi="Californian FB"/>
                                <w:b/>
                                <w:sz w:val="20"/>
                                <w:szCs w:val="20"/>
                              </w:rPr>
                              <w:t xml:space="preserve"> </w:t>
                            </w:r>
                            <w:r>
                              <w:rPr>
                                <w:rFonts w:ascii="Californian FB" w:hAnsi="Californian FB"/>
                                <w:b/>
                                <w:sz w:val="20"/>
                                <w:szCs w:val="20"/>
                              </w:rPr>
                              <w:t>June</w:t>
                            </w:r>
                            <w:r w:rsidR="00117C1E" w:rsidRPr="00556D90">
                              <w:rPr>
                                <w:rFonts w:ascii="Californian FB" w:hAnsi="Californian FB"/>
                                <w:b/>
                                <w:sz w:val="20"/>
                                <w:szCs w:val="20"/>
                              </w:rPr>
                              <w:t xml:space="preserve"> 2018</w:t>
                            </w:r>
                            <w:r>
                              <w:rPr>
                                <w:rFonts w:ascii="Californian FB" w:hAnsi="Californian FB"/>
                                <w:b/>
                                <w:sz w:val="20"/>
                                <w:szCs w:val="20"/>
                              </w:rPr>
                              <w:t xml:space="preserve"> - </w:t>
                            </w:r>
                          </w:p>
                          <w:p w14:paraId="2E57E002" w14:textId="77777777" w:rsidR="00CA7F0C" w:rsidRDefault="00117C1E" w:rsidP="00B43864">
                            <w:pPr>
                              <w:spacing w:before="100" w:after="0"/>
                              <w:rPr>
                                <w:rFonts w:ascii="Californian FB" w:hAnsi="Californian FB"/>
                                <w:sz w:val="20"/>
                                <w:szCs w:val="20"/>
                              </w:rPr>
                            </w:pPr>
                            <w:r w:rsidRPr="007E7B51">
                              <w:rPr>
                                <w:rFonts w:ascii="Californian FB" w:hAnsi="Californian FB"/>
                                <w:sz w:val="20"/>
                                <w:szCs w:val="20"/>
                              </w:rPr>
                              <w:t>April 23-27 – Teacher Appreciation</w:t>
                            </w:r>
                          </w:p>
                          <w:p w14:paraId="5D75103D" w14:textId="2B11A5DB" w:rsidR="00117C1E" w:rsidRPr="007E7B51" w:rsidRDefault="00CA7F0C" w:rsidP="00B43864">
                            <w:pPr>
                              <w:spacing w:before="100" w:after="0"/>
                              <w:rPr>
                                <w:rFonts w:ascii="Californian FB" w:hAnsi="Californian FB"/>
                                <w:sz w:val="20"/>
                                <w:szCs w:val="20"/>
                              </w:rPr>
                            </w:pPr>
                            <w:r>
                              <w:rPr>
                                <w:rFonts w:ascii="Californian FB" w:hAnsi="Californian FB"/>
                                <w:sz w:val="20"/>
                                <w:szCs w:val="20"/>
                              </w:rPr>
                              <w:t>April 26 – Kwame Alexander visit</w:t>
                            </w:r>
                            <w:r w:rsidR="00117C1E" w:rsidRPr="007E7B51">
                              <w:rPr>
                                <w:rFonts w:ascii="Californian FB" w:hAnsi="Californian FB"/>
                                <w:sz w:val="20"/>
                                <w:szCs w:val="20"/>
                              </w:rPr>
                              <w:t xml:space="preserve">      </w:t>
                            </w:r>
                          </w:p>
                          <w:p w14:paraId="310391CB" w14:textId="6BCCDC94" w:rsidR="00CA7F0C" w:rsidRDefault="00117C1E" w:rsidP="00B43864">
                            <w:pPr>
                              <w:spacing w:before="100" w:after="0"/>
                              <w:rPr>
                                <w:rFonts w:ascii="Californian FB" w:hAnsi="Californian FB"/>
                                <w:sz w:val="20"/>
                                <w:szCs w:val="20"/>
                              </w:rPr>
                            </w:pPr>
                            <w:r w:rsidRPr="007E7B51">
                              <w:rPr>
                                <w:rFonts w:ascii="Californian FB" w:hAnsi="Californian FB"/>
                                <w:sz w:val="20"/>
                                <w:szCs w:val="20"/>
                              </w:rPr>
                              <w:t>May 6 – Panther Prowl 5K</w:t>
                            </w:r>
                          </w:p>
                          <w:p w14:paraId="2D371D44" w14:textId="7DD0AE4C" w:rsidR="00CA7F0C" w:rsidRDefault="00CA7F0C" w:rsidP="00B43864">
                            <w:pPr>
                              <w:spacing w:before="100" w:after="0"/>
                              <w:rPr>
                                <w:rFonts w:ascii="Californian FB" w:hAnsi="Californian FB"/>
                                <w:sz w:val="20"/>
                                <w:szCs w:val="20"/>
                              </w:rPr>
                            </w:pPr>
                            <w:r>
                              <w:rPr>
                                <w:rFonts w:ascii="Californian FB" w:hAnsi="Californian FB"/>
                                <w:sz w:val="20"/>
                                <w:szCs w:val="20"/>
                              </w:rPr>
                              <w:t>May 11 – 8</w:t>
                            </w:r>
                            <w:r w:rsidRPr="00CA7F0C">
                              <w:rPr>
                                <w:rFonts w:ascii="Californian FB" w:hAnsi="Californian FB"/>
                                <w:sz w:val="20"/>
                                <w:szCs w:val="20"/>
                                <w:vertAlign w:val="superscript"/>
                              </w:rPr>
                              <w:t>th</w:t>
                            </w:r>
                            <w:r>
                              <w:rPr>
                                <w:rFonts w:ascii="Californian FB" w:hAnsi="Californian FB"/>
                                <w:sz w:val="20"/>
                                <w:szCs w:val="20"/>
                              </w:rPr>
                              <w:t xml:space="preserve"> Grade Social</w:t>
                            </w:r>
                          </w:p>
                          <w:p w14:paraId="49BB95C4" w14:textId="740BF6BB" w:rsidR="00CA7F0C" w:rsidRDefault="00CA7F0C" w:rsidP="00B43864">
                            <w:pPr>
                              <w:spacing w:before="100" w:after="0"/>
                              <w:rPr>
                                <w:rFonts w:ascii="Californian FB" w:hAnsi="Californian FB"/>
                                <w:sz w:val="20"/>
                                <w:szCs w:val="20"/>
                              </w:rPr>
                            </w:pPr>
                            <w:r>
                              <w:rPr>
                                <w:rFonts w:ascii="Californian FB" w:hAnsi="Californian FB"/>
                                <w:sz w:val="20"/>
                                <w:szCs w:val="20"/>
                              </w:rPr>
                              <w:t>May 28 – Holiday, Memorial Day</w:t>
                            </w:r>
                          </w:p>
                          <w:p w14:paraId="0A05571A" w14:textId="5D33798D" w:rsidR="00CA7F0C" w:rsidRDefault="00CA7F0C" w:rsidP="00B43864">
                            <w:pPr>
                              <w:spacing w:before="100" w:after="0"/>
                              <w:rPr>
                                <w:rFonts w:ascii="Californian FB" w:hAnsi="Californian FB"/>
                                <w:sz w:val="20"/>
                                <w:szCs w:val="20"/>
                              </w:rPr>
                            </w:pPr>
                            <w:r>
                              <w:rPr>
                                <w:rFonts w:ascii="Californian FB" w:hAnsi="Californian FB"/>
                                <w:sz w:val="20"/>
                                <w:szCs w:val="20"/>
                              </w:rPr>
                              <w:t>June 8 – Early Release, Last school day</w:t>
                            </w:r>
                          </w:p>
                          <w:p w14:paraId="6EFCDC02" w14:textId="5F148372" w:rsidR="00556D90" w:rsidRDefault="00271195" w:rsidP="00B43864">
                            <w:pPr>
                              <w:spacing w:before="100" w:after="0"/>
                              <w:rPr>
                                <w:rFonts w:ascii="Californian FB" w:hAnsi="Californian FB"/>
                                <w:sz w:val="20"/>
                                <w:szCs w:val="20"/>
                              </w:rPr>
                            </w:pPr>
                            <w:r>
                              <w:rPr>
                                <w:rFonts w:ascii="Californian FB" w:hAnsi="Californian FB"/>
                                <w:sz w:val="20"/>
                                <w:szCs w:val="20"/>
                              </w:rPr>
                              <w:t xml:space="preserve">       </w:t>
                            </w:r>
                          </w:p>
                          <w:p w14:paraId="75912F7C" w14:textId="77777777" w:rsidR="00556D90" w:rsidRDefault="00F1005A" w:rsidP="00B43864">
                            <w:pPr>
                              <w:spacing w:before="100" w:after="0"/>
                              <w:rPr>
                                <w:rFonts w:ascii="Californian FB" w:hAnsi="Californian FB"/>
                                <w:sz w:val="20"/>
                                <w:szCs w:val="20"/>
                              </w:rPr>
                            </w:pPr>
                            <w:r w:rsidRPr="007E7B51">
                              <w:rPr>
                                <w:rFonts w:ascii="Californian FB" w:hAnsi="Californian FB"/>
                                <w:sz w:val="20"/>
                                <w:szCs w:val="20"/>
                              </w:rPr>
                              <w:t xml:space="preserve">Email </w:t>
                            </w:r>
                            <w:hyperlink r:id="rId11" w:history="1">
                              <w:r w:rsidRPr="007E7B51">
                                <w:rPr>
                                  <w:rStyle w:val="Hyperlink"/>
                                  <w:rFonts w:ascii="Californian FB" w:hAnsi="Californian FB"/>
                                  <w:sz w:val="20"/>
                                  <w:szCs w:val="20"/>
                                </w:rPr>
                                <w:t>info@moncurepta.com</w:t>
                              </w:r>
                            </w:hyperlink>
                            <w:r w:rsidRPr="007E7B51">
                              <w:rPr>
                                <w:rFonts w:ascii="Californian FB" w:hAnsi="Californian FB"/>
                                <w:sz w:val="20"/>
                                <w:szCs w:val="20"/>
                              </w:rPr>
                              <w:t xml:space="preserve"> with questions. </w:t>
                            </w:r>
                            <w:r w:rsidR="0069712C">
                              <w:rPr>
                                <w:rFonts w:ascii="Californian FB" w:hAnsi="Californian FB"/>
                                <w:sz w:val="20"/>
                                <w:szCs w:val="20"/>
                              </w:rPr>
                              <w:t xml:space="preserve"> Also c</w:t>
                            </w:r>
                            <w:r w:rsidR="00117C1E" w:rsidRPr="007E7B51">
                              <w:rPr>
                                <w:rFonts w:ascii="Californian FB" w:hAnsi="Californian FB"/>
                                <w:sz w:val="20"/>
                                <w:szCs w:val="20"/>
                              </w:rPr>
                              <w:t xml:space="preserve">heck </w:t>
                            </w:r>
                            <w:r w:rsidRPr="007E7B51">
                              <w:rPr>
                                <w:rFonts w:ascii="Californian FB" w:hAnsi="Californian FB"/>
                                <w:sz w:val="20"/>
                                <w:szCs w:val="20"/>
                              </w:rPr>
                              <w:t xml:space="preserve">our website </w:t>
                            </w:r>
                            <w:hyperlink r:id="rId12" w:history="1">
                              <w:r w:rsidRPr="007E7B51">
                                <w:rPr>
                                  <w:rStyle w:val="Hyperlink"/>
                                  <w:rFonts w:ascii="Californian FB" w:hAnsi="Californian FB"/>
                                  <w:sz w:val="20"/>
                                  <w:szCs w:val="20"/>
                                </w:rPr>
                                <w:t>www.moncurepta.com</w:t>
                              </w:r>
                            </w:hyperlink>
                            <w:r w:rsidR="0069712C">
                              <w:rPr>
                                <w:rFonts w:ascii="Californian FB" w:hAnsi="Californian FB"/>
                                <w:sz w:val="20"/>
                                <w:szCs w:val="20"/>
                              </w:rPr>
                              <w:t xml:space="preserve"> for </w:t>
                            </w:r>
                            <w:r w:rsidR="00271195">
                              <w:rPr>
                                <w:rFonts w:ascii="Californian FB" w:hAnsi="Californian FB"/>
                                <w:sz w:val="20"/>
                                <w:szCs w:val="20"/>
                              </w:rPr>
                              <w:t>more info</w:t>
                            </w:r>
                            <w:r w:rsidR="0069712C">
                              <w:rPr>
                                <w:rFonts w:ascii="Californian FB" w:hAnsi="Californian FB"/>
                                <w:sz w:val="20"/>
                                <w:szCs w:val="20"/>
                              </w:rPr>
                              <w:t>!</w:t>
                            </w:r>
                            <w:r w:rsidR="00556D90">
                              <w:rPr>
                                <w:rFonts w:ascii="Californian FB" w:hAnsi="Californian FB"/>
                                <w:sz w:val="20"/>
                                <w:szCs w:val="20"/>
                              </w:rPr>
                              <w:t xml:space="preserve">    </w:t>
                            </w:r>
                          </w:p>
                          <w:p w14:paraId="5DD7A480" w14:textId="35B74CDA" w:rsidR="00556D90" w:rsidRDefault="007B69F1" w:rsidP="00B43864">
                            <w:pPr>
                              <w:spacing w:before="100" w:after="0"/>
                              <w:rPr>
                                <w:rFonts w:ascii="Californian FB" w:hAnsi="Californian FB"/>
                                <w:sz w:val="20"/>
                                <w:szCs w:val="20"/>
                                <w:u w:val="single"/>
                              </w:rPr>
                            </w:pPr>
                            <w:r>
                              <w:rPr>
                                <w:rFonts w:ascii="Californian FB" w:hAnsi="Californian FB"/>
                                <w:sz w:val="20"/>
                                <w:szCs w:val="20"/>
                              </w:rPr>
                              <w:t>The PTA sponsors countless events and items for students and staff</w:t>
                            </w:r>
                            <w:r>
                              <w:rPr>
                                <w:rFonts w:ascii="Californian FB" w:hAnsi="Californian FB"/>
                                <w:sz w:val="20"/>
                                <w:szCs w:val="20"/>
                              </w:rPr>
                              <w:t xml:space="preserve"> throughout the entire year</w:t>
                            </w:r>
                            <w:r>
                              <w:rPr>
                                <w:rFonts w:ascii="Californian FB" w:hAnsi="Californian FB"/>
                                <w:sz w:val="20"/>
                                <w:szCs w:val="20"/>
                              </w:rPr>
                              <w:t>.  Please help and serve!</w:t>
                            </w:r>
                          </w:p>
                        </w:txbxContent>
                      </v:textbox>
                      <w10:anchorlock/>
                    </v:shape>
                  </w:pict>
                </mc:Fallback>
              </mc:AlternateContent>
            </w:r>
          </w:p>
        </w:tc>
      </w:tr>
      <w:tr w:rsidR="00B44AE4" w14:paraId="2233C3C3" w14:textId="77777777" w:rsidTr="00F1005A">
        <w:trPr>
          <w:trHeight w:val="360"/>
        </w:trPr>
        <w:tc>
          <w:tcPr>
            <w:tcW w:w="1672" w:type="pct"/>
          </w:tcPr>
          <w:p w14:paraId="65B415D6" w14:textId="77777777" w:rsidR="00B44AE4" w:rsidRDefault="00B44AE4" w:rsidP="00FB4F85">
            <w:pPr>
              <w:rPr>
                <w:noProof/>
              </w:rPr>
            </w:pPr>
          </w:p>
        </w:tc>
        <w:tc>
          <w:tcPr>
            <w:tcW w:w="1656" w:type="pct"/>
            <w:gridSpan w:val="2"/>
            <w:tcMar>
              <w:left w:w="288" w:type="dxa"/>
              <w:right w:w="0" w:type="dxa"/>
            </w:tcMar>
          </w:tcPr>
          <w:p w14:paraId="48B69B0B" w14:textId="77777777" w:rsidR="00B44AE4" w:rsidRDefault="00B44AE4" w:rsidP="00984BB5">
            <w:pPr>
              <w:ind w:left="-294"/>
              <w:rPr>
                <w:noProof/>
              </w:rPr>
            </w:pPr>
          </w:p>
        </w:tc>
        <w:tc>
          <w:tcPr>
            <w:tcW w:w="1672" w:type="pct"/>
          </w:tcPr>
          <w:p w14:paraId="2066C8D8" w14:textId="77777777" w:rsidR="00B44AE4" w:rsidRDefault="00B44AE4" w:rsidP="00FB4F85">
            <w:pPr>
              <w:rPr>
                <w:noProof/>
              </w:rPr>
            </w:pPr>
          </w:p>
        </w:tc>
      </w:tr>
      <w:tr w:rsidR="00B44AE4" w14:paraId="34F7F7E4" w14:textId="77777777" w:rsidTr="00556D90">
        <w:trPr>
          <w:trHeight w:val="2590"/>
        </w:trPr>
        <w:tc>
          <w:tcPr>
            <w:tcW w:w="2457" w:type="pct"/>
            <w:gridSpan w:val="2"/>
            <w:shd w:val="clear" w:color="auto" w:fill="23316B" w:themeFill="text2"/>
          </w:tcPr>
          <w:p w14:paraId="36E9D9A5" w14:textId="77777777" w:rsidR="00B44AE4" w:rsidRDefault="00A5487A" w:rsidP="00A5487A">
            <w:pPr>
              <w:rPr>
                <w:noProof/>
              </w:rPr>
            </w:pPr>
            <w:bookmarkStart w:id="2" w:name="_GoBack"/>
            <w:r>
              <w:rPr>
                <w:noProof/>
              </w:rPr>
              <w:drawing>
                <wp:inline distT="0" distB="0" distL="0" distR="0" wp14:anchorId="3C3D9587" wp14:editId="219E3DD4">
                  <wp:extent cx="3309871" cy="1681992"/>
                  <wp:effectExtent l="0" t="0" r="5080" b="0"/>
                  <wp:docPr id="9" name="Picture 9" descr="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xels-photo-260907-edited.jpg"/>
                          <pic:cNvPicPr/>
                        </pic:nvPicPr>
                        <pic:blipFill>
                          <a:blip r:embed="rId13"/>
                          <a:stretch>
                            <a:fillRect/>
                          </a:stretch>
                        </pic:blipFill>
                        <pic:spPr>
                          <a:xfrm>
                            <a:off x="0" y="0"/>
                            <a:ext cx="3334821" cy="1694671"/>
                          </a:xfrm>
                          <a:prstGeom prst="rect">
                            <a:avLst/>
                          </a:prstGeom>
                        </pic:spPr>
                      </pic:pic>
                    </a:graphicData>
                  </a:graphic>
                </wp:inline>
              </w:drawing>
            </w:r>
            <w:bookmarkEnd w:id="2"/>
          </w:p>
        </w:tc>
        <w:tc>
          <w:tcPr>
            <w:tcW w:w="2543" w:type="pct"/>
            <w:gridSpan w:val="2"/>
            <w:shd w:val="clear" w:color="auto" w:fill="23316B" w:themeFill="text2"/>
          </w:tcPr>
          <w:p w14:paraId="444F658F" w14:textId="77777777" w:rsidR="00B44AE4" w:rsidRDefault="00A5487A" w:rsidP="00FB4F85">
            <w:pPr>
              <w:rPr>
                <w:noProof/>
              </w:rPr>
            </w:pPr>
            <w:r>
              <w:rPr>
                <w:noProof/>
              </w:rPr>
              <mc:AlternateContent>
                <mc:Choice Requires="wps">
                  <w:drawing>
                    <wp:inline distT="0" distB="0" distL="0" distR="0" wp14:anchorId="4EB6A310" wp14:editId="4F9A8DBB">
                      <wp:extent cx="3496614" cy="1609859"/>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614" cy="1609859"/>
                              </a:xfrm>
                              <a:prstGeom prst="rect">
                                <a:avLst/>
                              </a:prstGeom>
                              <a:noFill/>
                              <a:ln w="9525">
                                <a:noFill/>
                                <a:miter lim="800000"/>
                                <a:headEnd/>
                                <a:tailEnd/>
                              </a:ln>
                            </wps:spPr>
                            <wps:txbx>
                              <w:txbxContent>
                                <w:p w14:paraId="1CF4449B" w14:textId="77777777" w:rsidR="00117C1E" w:rsidRPr="00117C1E" w:rsidRDefault="00117C1E" w:rsidP="00A5487A">
                                  <w:pPr>
                                    <w:pStyle w:val="Heading2"/>
                                    <w:spacing w:before="100"/>
                                    <w:rPr>
                                      <w:b/>
                                      <w:color w:val="C3DEEF" w:themeColor="accent6" w:themeTint="99"/>
                                    </w:rPr>
                                  </w:pPr>
                                  <w:r w:rsidRPr="00117C1E">
                                    <w:rPr>
                                      <w:b/>
                                      <w:color w:val="C3DEEF" w:themeColor="accent6" w:themeTint="99"/>
                                    </w:rPr>
                                    <w:t>calling all family &amp; friends:</w:t>
                                  </w:r>
                                </w:p>
                                <w:p w14:paraId="61F8AAC6" w14:textId="77777777" w:rsidR="00117C1E" w:rsidRPr="00A5487A" w:rsidRDefault="0095211E" w:rsidP="00A5487A">
                                  <w:pPr>
                                    <w:spacing w:before="200" w:after="0"/>
                                    <w:rPr>
                                      <w:color w:val="FFFFFF" w:themeColor="background1"/>
                                    </w:rPr>
                                  </w:pPr>
                                  <w:sdt>
                                    <w:sdtPr>
                                      <w:rPr>
                                        <w:color w:val="FFFFFF" w:themeColor="background1"/>
                                      </w:rPr>
                                      <w:id w:val="58368089"/>
                                      <w15:appearance w15:val="hidden"/>
                                    </w:sdtPr>
                                    <w:sdtEndPr/>
                                    <w:sdtContent>
                                      <w:r w:rsidR="00117C1E">
                                        <w:rPr>
                                          <w:color w:val="FFFFFF" w:themeColor="background1"/>
                                        </w:rPr>
                                        <w:t xml:space="preserve">We need more </w:t>
                                      </w:r>
                                      <w:proofErr w:type="gramStart"/>
                                      <w:r w:rsidR="00117C1E">
                                        <w:rPr>
                                          <w:color w:val="FFFFFF" w:themeColor="background1"/>
                                        </w:rPr>
                                        <w:t>hands on</w:t>
                                      </w:r>
                                      <w:proofErr w:type="gramEnd"/>
                                      <w:r w:rsidR="00117C1E">
                                        <w:rPr>
                                          <w:color w:val="FFFFFF" w:themeColor="background1"/>
                                        </w:rPr>
                                        <w:t xml:space="preserve"> deck!!  We </w:t>
                                      </w:r>
                                      <w:r w:rsidR="00117C1E" w:rsidRPr="00117C1E">
                                        <w:rPr>
                                          <w:color w:val="FFFFFF" w:themeColor="background1"/>
                                        </w:rPr>
                                        <w:t>really</w:t>
                                      </w:r>
                                      <w:r w:rsidR="00117C1E">
                                        <w:rPr>
                                          <w:color w:val="FFFFFF" w:themeColor="background1"/>
                                        </w:rPr>
                                        <w:t xml:space="preserve"> need and want you at the events, as well as the meetings!  If possible, please find a way to participate and </w:t>
                                      </w:r>
                                      <w:proofErr w:type="gramStart"/>
                                      <w:r w:rsidR="00117C1E">
                                        <w:rPr>
                                          <w:color w:val="FFFFFF" w:themeColor="background1"/>
                                        </w:rPr>
                                        <w:t>help out</w:t>
                                      </w:r>
                                      <w:proofErr w:type="gramEnd"/>
                                      <w:r w:rsidR="00117C1E">
                                        <w:rPr>
                                          <w:color w:val="FFFFFF" w:themeColor="background1"/>
                                        </w:rPr>
                                        <w:t xml:space="preserve">.  </w:t>
                                      </w:r>
                                    </w:sdtContent>
                                  </w:sdt>
                                  <w:r w:rsidR="00117C1E">
                                    <w:rPr>
                                      <w:color w:val="FFFFFF" w:themeColor="background1"/>
                                    </w:rPr>
                                    <w:t>There are so many ways to show you care</w:t>
                                  </w:r>
                                  <w:r w:rsidR="00D36AB9">
                                    <w:rPr>
                                      <w:color w:val="FFFFFF" w:themeColor="background1"/>
                                    </w:rPr>
                                    <w:t>,</w:t>
                                  </w:r>
                                  <w:r w:rsidR="00117C1E">
                                    <w:rPr>
                                      <w:color w:val="FFFFFF" w:themeColor="background1"/>
                                    </w:rPr>
                                    <w:t xml:space="preserve"> and we know you do!!</w:t>
                                  </w:r>
                                </w:p>
                              </w:txbxContent>
                            </wps:txbx>
                            <wps:bodyPr rot="0" vert="horz" wrap="square" lIns="182880" tIns="91440" rIns="182880" bIns="45720" anchor="t" anchorCtr="0">
                              <a:noAutofit/>
                            </wps:bodyPr>
                          </wps:wsp>
                        </a:graphicData>
                      </a:graphic>
                    </wp:inline>
                  </w:drawing>
                </mc:Choice>
                <mc:Fallback>
                  <w:pict>
                    <v:shape w14:anchorId="4EB6A310" id="_x0000_s1029" type="#_x0000_t202" style="width:275.3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" filled="f" stroked="f">
                      <v:textbox inset="14.4pt,7.2pt,14.4pt">
                        <w:txbxContent>
                          <w:p w14:paraId="1CF4449B" w14:textId="77777777" w:rsidR="00117C1E" w:rsidRPr="00117C1E" w:rsidRDefault="00117C1E" w:rsidP="00A5487A">
                            <w:pPr>
                              <w:pStyle w:val="Heading2"/>
                              <w:spacing w:before="100"/>
                              <w:rPr>
                                <w:b/>
                                <w:color w:val="C3DEEF" w:themeColor="accent6" w:themeTint="99"/>
                              </w:rPr>
                            </w:pPr>
                            <w:r w:rsidRPr="00117C1E">
                              <w:rPr>
                                <w:b/>
                                <w:color w:val="C3DEEF" w:themeColor="accent6" w:themeTint="99"/>
                              </w:rPr>
                              <w:t>calling all family &amp; friends:</w:t>
                            </w:r>
                          </w:p>
                          <w:p w14:paraId="61F8AAC6" w14:textId="77777777" w:rsidR="00117C1E" w:rsidRPr="00A5487A" w:rsidRDefault="0095211E" w:rsidP="00A5487A">
                            <w:pPr>
                              <w:spacing w:before="200" w:after="0"/>
                              <w:rPr>
                                <w:color w:val="FFFFFF" w:themeColor="background1"/>
                              </w:rPr>
                            </w:pPr>
                            <w:sdt>
                              <w:sdtPr>
                                <w:rPr>
                                  <w:color w:val="FFFFFF" w:themeColor="background1"/>
                                </w:rPr>
                                <w:id w:val="58368089"/>
                                <w15:appearance w15:val="hidden"/>
                              </w:sdtPr>
                              <w:sdtEndPr/>
                              <w:sdtContent>
                                <w:r w:rsidR="00117C1E">
                                  <w:rPr>
                                    <w:color w:val="FFFFFF" w:themeColor="background1"/>
                                  </w:rPr>
                                  <w:t xml:space="preserve">We need more </w:t>
                                </w:r>
                                <w:proofErr w:type="gramStart"/>
                                <w:r w:rsidR="00117C1E">
                                  <w:rPr>
                                    <w:color w:val="FFFFFF" w:themeColor="background1"/>
                                  </w:rPr>
                                  <w:t>hands on</w:t>
                                </w:r>
                                <w:proofErr w:type="gramEnd"/>
                                <w:r w:rsidR="00117C1E">
                                  <w:rPr>
                                    <w:color w:val="FFFFFF" w:themeColor="background1"/>
                                  </w:rPr>
                                  <w:t xml:space="preserve"> deck!!  We </w:t>
                                </w:r>
                                <w:r w:rsidR="00117C1E" w:rsidRPr="00117C1E">
                                  <w:rPr>
                                    <w:color w:val="FFFFFF" w:themeColor="background1"/>
                                  </w:rPr>
                                  <w:t>really</w:t>
                                </w:r>
                                <w:r w:rsidR="00117C1E">
                                  <w:rPr>
                                    <w:color w:val="FFFFFF" w:themeColor="background1"/>
                                  </w:rPr>
                                  <w:t xml:space="preserve"> need and want you at the events, as well as the meetings!  If possible, please find a way to participate and </w:t>
                                </w:r>
                                <w:proofErr w:type="gramStart"/>
                                <w:r w:rsidR="00117C1E">
                                  <w:rPr>
                                    <w:color w:val="FFFFFF" w:themeColor="background1"/>
                                  </w:rPr>
                                  <w:t>help out</w:t>
                                </w:r>
                                <w:proofErr w:type="gramEnd"/>
                                <w:r w:rsidR="00117C1E">
                                  <w:rPr>
                                    <w:color w:val="FFFFFF" w:themeColor="background1"/>
                                  </w:rPr>
                                  <w:t xml:space="preserve">.  </w:t>
                                </w:r>
                              </w:sdtContent>
                            </w:sdt>
                            <w:r w:rsidR="00117C1E">
                              <w:rPr>
                                <w:color w:val="FFFFFF" w:themeColor="background1"/>
                              </w:rPr>
                              <w:t>There are so many ways to show you care</w:t>
                            </w:r>
                            <w:r w:rsidR="00D36AB9">
                              <w:rPr>
                                <w:color w:val="FFFFFF" w:themeColor="background1"/>
                              </w:rPr>
                              <w:t>,</w:t>
                            </w:r>
                            <w:r w:rsidR="00117C1E">
                              <w:rPr>
                                <w:color w:val="FFFFFF" w:themeColor="background1"/>
                              </w:rPr>
                              <w:t xml:space="preserve"> and we know you do!!</w:t>
                            </w:r>
                          </w:p>
                        </w:txbxContent>
                      </v:textbox>
                      <w10:anchorlock/>
                    </v:shape>
                  </w:pict>
                </mc:Fallback>
              </mc:AlternateContent>
            </w:r>
          </w:p>
        </w:tc>
      </w:tr>
    </w:tbl>
    <w:p w14:paraId="27EDB09C" w14:textId="77777777" w:rsidR="00370DAF" w:rsidRPr="0069712C" w:rsidRDefault="00370DAF" w:rsidP="007B69F1">
      <w:pPr>
        <w:tabs>
          <w:tab w:val="left" w:pos="900"/>
        </w:tabs>
      </w:pPr>
    </w:p>
    <w:sectPr w:rsidR="00370DAF" w:rsidRPr="0069712C" w:rsidSect="00F36EEF">
      <w:headerReference w:type="default" r:id="rId14"/>
      <w:footerReference w:type="default" r:id="rId15"/>
      <w:headerReference w:type="first" r:id="rId16"/>
      <w:footerReference w:type="first" r:id="rId17"/>
      <w:type w:val="continuous"/>
      <w:pgSz w:w="12240" w:h="15840"/>
      <w:pgMar w:top="173" w:right="173" w:bottom="173" w:left="173"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42CCD" w14:textId="77777777" w:rsidR="0095211E" w:rsidRDefault="0095211E">
      <w:pPr>
        <w:spacing w:after="0" w:line="240" w:lineRule="auto"/>
      </w:pPr>
      <w:r>
        <w:separator/>
      </w:r>
    </w:p>
  </w:endnote>
  <w:endnote w:type="continuationSeparator" w:id="0">
    <w:p w14:paraId="60B1CE90" w14:textId="77777777" w:rsidR="0095211E" w:rsidRDefault="0095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72E1B" w14:textId="77777777" w:rsidR="00117C1E" w:rsidRPr="00A5487A" w:rsidRDefault="00117C1E"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FB975" w14:textId="77777777" w:rsidR="00117C1E" w:rsidRPr="00E40B3A" w:rsidRDefault="00117C1E"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463FE" w14:textId="77777777" w:rsidR="0095211E" w:rsidRDefault="0095211E">
      <w:pPr>
        <w:spacing w:after="0" w:line="240" w:lineRule="auto"/>
      </w:pPr>
      <w:r>
        <w:separator/>
      </w:r>
    </w:p>
  </w:footnote>
  <w:footnote w:type="continuationSeparator" w:id="0">
    <w:p w14:paraId="60358F18" w14:textId="77777777" w:rsidR="0095211E" w:rsidRDefault="00952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947"/>
      <w:gridCol w:w="5947"/>
    </w:tblGrid>
    <w:tr w:rsidR="00117C1E" w:rsidRPr="00E40B3A" w14:paraId="2D3FAA01" w14:textId="77777777" w:rsidTr="00117C1E">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27F12ECD" w14:textId="77777777" w:rsidR="00117C1E" w:rsidRPr="00984BB5" w:rsidRDefault="00117C1E" w:rsidP="00B44AE4">
              <w:pPr>
                <w:pStyle w:val="Heading3"/>
                <w:outlineLvl w:val="2"/>
                <w:rPr>
                  <w:color w:val="FFFFFF" w:themeColor="background1"/>
                </w:rPr>
              </w:pPr>
              <w:r>
                <w:rPr>
                  <w:color w:val="FFFFFF" w:themeColor="background1"/>
                </w:rPr>
                <w:t>Moncure School PTA</w:t>
              </w:r>
            </w:p>
          </w:tc>
        </w:sdtContent>
      </w:sdt>
      <w:tc>
        <w:tcPr>
          <w:tcW w:w="2500" w:type="pct"/>
          <w:shd w:val="clear" w:color="auto" w:fill="3E92CC" w:themeFill="accent1"/>
          <w:vAlign w:val="center"/>
        </w:tcPr>
        <w:p w14:paraId="6A9D3D25" w14:textId="77777777" w:rsidR="00117C1E" w:rsidRPr="00984BB5" w:rsidRDefault="009541D0" w:rsidP="00B44AE4">
          <w:pPr>
            <w:pStyle w:val="Heading3"/>
            <w:jc w:val="right"/>
            <w:outlineLvl w:val="2"/>
            <w:rPr>
              <w:color w:val="FFFFFF" w:themeColor="background1"/>
            </w:rPr>
          </w:pPr>
          <w:r>
            <w:rPr>
              <w:color w:val="FFFFFF" w:themeColor="background1"/>
            </w:rPr>
            <w:t>January 22, 2018</w:t>
          </w:r>
        </w:p>
      </w:tc>
    </w:tr>
  </w:tbl>
  <w:p w14:paraId="7E69C1F9" w14:textId="77777777" w:rsidR="00117C1E" w:rsidRDefault="00117C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947"/>
      <w:gridCol w:w="5947"/>
    </w:tblGrid>
    <w:tr w:rsidR="00117C1E" w:rsidRPr="00E40B3A" w14:paraId="5C57D63A" w14:textId="77777777" w:rsidTr="00E40B3A">
      <w:trPr>
        <w:trHeight w:val="630"/>
      </w:trPr>
      <w:sdt>
        <w:sdtPr>
          <w:rPr>
            <w:color w:val="FFFFFF" w:themeColor="background1"/>
          </w:rPr>
          <w:alias w:val="Company"/>
          <w:tag w:val=""/>
          <w:id w:val="-2074503377"/>
          <w:placeholder>
            <w:docPart w:val="89A3A513616145C89A54230C668FF253"/>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7CB2AAEE" w14:textId="77777777" w:rsidR="00117C1E" w:rsidRPr="00984BB5" w:rsidRDefault="00117C1E" w:rsidP="00984BB5">
              <w:pPr>
                <w:pStyle w:val="Heading3"/>
                <w:outlineLvl w:val="2"/>
                <w:rPr>
                  <w:color w:val="FFFFFF" w:themeColor="background1"/>
                </w:rPr>
              </w:pPr>
              <w:r>
                <w:rPr>
                  <w:color w:val="FFFFFF" w:themeColor="background1"/>
                </w:rPr>
                <w:t>Moncure School PTA</w:t>
              </w:r>
            </w:p>
          </w:tc>
        </w:sdtContent>
      </w:sdt>
      <w:tc>
        <w:tcPr>
          <w:tcW w:w="2500" w:type="pct"/>
          <w:shd w:val="clear" w:color="auto" w:fill="3E92CC" w:themeFill="accent1"/>
          <w:vAlign w:val="center"/>
        </w:tcPr>
        <w:p w14:paraId="6D5476A0" w14:textId="6CDC741D" w:rsidR="00117C1E" w:rsidRPr="00984BB5" w:rsidRDefault="00390E94" w:rsidP="00984BB5">
          <w:pPr>
            <w:pStyle w:val="Heading3"/>
            <w:jc w:val="right"/>
            <w:outlineLvl w:val="2"/>
            <w:rPr>
              <w:color w:val="FFFFFF" w:themeColor="background1"/>
            </w:rPr>
          </w:pPr>
          <w:r>
            <w:rPr>
              <w:color w:val="FFFFFF" w:themeColor="background1"/>
            </w:rPr>
            <w:t>April 9</w:t>
          </w:r>
          <w:r w:rsidR="009541D0">
            <w:rPr>
              <w:color w:val="FFFFFF" w:themeColor="background1"/>
            </w:rPr>
            <w:t>, 2018</w:t>
          </w:r>
        </w:p>
      </w:tc>
    </w:tr>
  </w:tbl>
  <w:p w14:paraId="30C263E3" w14:textId="77777777" w:rsidR="00117C1E" w:rsidRPr="00AB3054" w:rsidRDefault="00117C1E" w:rsidP="00AB30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496"/>
    <w:rsid w:val="000B7DB6"/>
    <w:rsid w:val="00117C1E"/>
    <w:rsid w:val="00271195"/>
    <w:rsid w:val="002A20F5"/>
    <w:rsid w:val="002D2945"/>
    <w:rsid w:val="0033156F"/>
    <w:rsid w:val="00370DAF"/>
    <w:rsid w:val="00385FC5"/>
    <w:rsid w:val="00390E94"/>
    <w:rsid w:val="003E0362"/>
    <w:rsid w:val="004219C9"/>
    <w:rsid w:val="00442D2E"/>
    <w:rsid w:val="00455B26"/>
    <w:rsid w:val="004766A7"/>
    <w:rsid w:val="004F181F"/>
    <w:rsid w:val="00556D90"/>
    <w:rsid w:val="0069712C"/>
    <w:rsid w:val="00752496"/>
    <w:rsid w:val="00771380"/>
    <w:rsid w:val="007B69F1"/>
    <w:rsid w:val="007E7B51"/>
    <w:rsid w:val="007E7E91"/>
    <w:rsid w:val="008550E7"/>
    <w:rsid w:val="0095211E"/>
    <w:rsid w:val="009541D0"/>
    <w:rsid w:val="00984BB5"/>
    <w:rsid w:val="009D1449"/>
    <w:rsid w:val="009E13A4"/>
    <w:rsid w:val="00A4351E"/>
    <w:rsid w:val="00A441F1"/>
    <w:rsid w:val="00A5487A"/>
    <w:rsid w:val="00A831D9"/>
    <w:rsid w:val="00AA1EEA"/>
    <w:rsid w:val="00AA2C31"/>
    <w:rsid w:val="00AB3054"/>
    <w:rsid w:val="00B43864"/>
    <w:rsid w:val="00B44AE4"/>
    <w:rsid w:val="00BC2E14"/>
    <w:rsid w:val="00C70286"/>
    <w:rsid w:val="00CA7F0C"/>
    <w:rsid w:val="00CE0CA7"/>
    <w:rsid w:val="00D36AB9"/>
    <w:rsid w:val="00E40B3A"/>
    <w:rsid w:val="00E77AC0"/>
    <w:rsid w:val="00EB2BB8"/>
    <w:rsid w:val="00EC3183"/>
    <w:rsid w:val="00F1005A"/>
    <w:rsid w:val="00F36EEF"/>
    <w:rsid w:val="00F81F47"/>
    <w:rsid w:val="00FB2537"/>
    <w:rsid w:val="00FB4F85"/>
    <w:rsid w:val="00FC4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6D3713"/>
  <w15:chartTrackingRefBased/>
  <w15:docId w15:val="{4DFF20AD-7160-465F-8022-F870A3ED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EC3183"/>
    <w:rPr>
      <w:color w:val="6DAEDA" w:themeColor="hyperlink"/>
      <w:u w:val="single"/>
    </w:rPr>
  </w:style>
  <w:style w:type="character" w:styleId="UnresolvedMention">
    <w:name w:val="Unresolved Mention"/>
    <w:basedOn w:val="DefaultParagraphFont"/>
    <w:uiPriority w:val="99"/>
    <w:semiHidden/>
    <w:unhideWhenUsed/>
    <w:rsid w:val="00EC31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akins@chatham.k12.nc.us" TargetMode="Externa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kakins@chatham.k12.nc.us" TargetMode="External"/><Relationship Id="rId12" Type="http://schemas.openxmlformats.org/officeDocument/2006/relationships/hyperlink" Target="http://www.moncurepta.com"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info@moncurepta.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moncurepta.com" TargetMode="External"/><Relationship Id="rId19"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hyperlink" Target="mailto:info@moncurepta.com"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ney\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9A3A513616145C89A54230C668FF253"/>
        <w:category>
          <w:name w:val="General"/>
          <w:gallery w:val="placeholder"/>
        </w:category>
        <w:types>
          <w:type w:val="bbPlcHdr"/>
        </w:types>
        <w:behaviors>
          <w:behavior w:val="content"/>
        </w:behaviors>
        <w:guid w:val="{72818E7D-45E4-49B3-97F5-45992DEA5139}"/>
      </w:docPartPr>
      <w:docPartBody>
        <w:p w:rsidR="00FE205A" w:rsidRDefault="001D6E8F">
          <w:pPr>
            <w:pStyle w:val="89A3A513616145C89A54230C668FF253"/>
          </w:pPr>
          <w:r w:rsidRPr="00E77AC0">
            <w:t>HEADING 8</w:t>
          </w:r>
        </w:p>
      </w:docPartBody>
    </w:docPart>
    <w:docPart>
      <w:docPartPr>
        <w:name w:val="B1244DB5E85D42729D9AB7649B6C8419"/>
        <w:category>
          <w:name w:val="General"/>
          <w:gallery w:val="placeholder"/>
        </w:category>
        <w:types>
          <w:type w:val="bbPlcHdr"/>
        </w:types>
        <w:behaviors>
          <w:behavior w:val="content"/>
        </w:behaviors>
        <w:guid w:val="{89D6328C-21DB-4CCA-831D-8BD6CB2A7471}"/>
      </w:docPartPr>
      <w:docPartBody>
        <w:p w:rsidR="00FE205A" w:rsidRDefault="001D6E8F">
          <w:pPr>
            <w:pStyle w:val="B1244DB5E85D42729D9AB7649B6C8419"/>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E8F"/>
    <w:rsid w:val="001D6E8F"/>
    <w:rsid w:val="006A334A"/>
    <w:rsid w:val="00FE2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53536AF6F848BC8970868C88BF4FEF">
    <w:name w:val="9153536AF6F848BC8970868C88BF4FEF"/>
  </w:style>
  <w:style w:type="paragraph" w:customStyle="1" w:styleId="F13AB089376B44188FC842958B45B5E7">
    <w:name w:val="F13AB089376B44188FC842958B45B5E7"/>
  </w:style>
  <w:style w:type="paragraph" w:customStyle="1" w:styleId="89A3A513616145C89A54230C668FF253">
    <w:name w:val="89A3A513616145C89A54230C668FF253"/>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93FD6004092A4BC4B1F93656D3E4B7DC">
    <w:name w:val="93FD6004092A4BC4B1F93656D3E4B7DC"/>
  </w:style>
  <w:style w:type="paragraph" w:customStyle="1" w:styleId="B1244DB5E85D42729D9AB7649B6C8419">
    <w:name w:val="B1244DB5E85D42729D9AB7649B6C84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with headings</Template>
  <TotalTime>42</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Moncure School PTA</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Perkins</dc:creator>
  <cp:keywords/>
  <dc:description/>
  <cp:lastModifiedBy>Lindsay Perkins</cp:lastModifiedBy>
  <cp:revision>4</cp:revision>
  <dcterms:created xsi:type="dcterms:W3CDTF">2018-01-20T20:50:00Z</dcterms:created>
  <dcterms:modified xsi:type="dcterms:W3CDTF">2018-04-09T13:54:00Z</dcterms:modified>
</cp:coreProperties>
</file>