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dTable1Light"/>
        <w:tblW w:w="507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481"/>
        <w:gridCol w:w="3487"/>
      </w:tblGrid>
      <w:tr w:rsidR="00875E24" w:rsidRPr="00875E24" w14:paraId="5F6C373C" w14:textId="77777777" w:rsidTr="00D46D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7394"/>
        </w:trPr>
        <w:tc>
          <w:tcPr>
            <w:tcW w:w="7481" w:type="dxa"/>
            <w:tcMar>
              <w:right w:w="288" w:type="dxa"/>
            </w:tcMar>
          </w:tcPr>
          <w:p w14:paraId="1627A6A0" w14:textId="77777777" w:rsidR="005C61E4" w:rsidRPr="00AA4794" w:rsidRDefault="009C4258" w:rsidP="005C61E4">
            <w:pPr>
              <w:spacing w:after="160" w:line="312" w:lineRule="auto"/>
            </w:pPr>
            <w:r>
              <w:t xml:space="preserve"> </w:t>
            </w:r>
            <w:r w:rsidR="00673FCF">
              <w:rPr>
                <w:noProof/>
                <w:lang w:eastAsia="en-US"/>
              </w:rPr>
              <w:drawing>
                <wp:inline distT="0" distB="0" distL="0" distR="0" wp14:anchorId="6F8D8471" wp14:editId="231EE74D">
                  <wp:extent cx="2305050" cy="22098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hM8C4T1PZ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206" cy="2211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F05F82">
              <w:rPr>
                <w:noProof/>
                <w:lang w:eastAsia="en-US"/>
              </w:rPr>
              <w:drawing>
                <wp:inline distT="0" distB="0" distL="0" distR="0" wp14:anchorId="739C3F60" wp14:editId="4C382DE0">
                  <wp:extent cx="2110105" cy="2114550"/>
                  <wp:effectExtent l="0" t="0" r="444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arris's Hero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105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2FFD2E" w14:textId="77777777" w:rsidR="005C61E4" w:rsidRPr="00A05282" w:rsidRDefault="00673FCF" w:rsidP="000A7D44">
            <w:pPr>
              <w:pStyle w:val="Title"/>
              <w:rPr>
                <w:b/>
                <w:caps w:val="0"/>
                <w:color w:val="FF0000"/>
                <w:sz w:val="52"/>
                <w:szCs w:val="5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</w:rPr>
            </w:pPr>
            <w:r w:rsidRPr="00A05282">
              <w:rPr>
                <w:b/>
                <w:caps w:val="0"/>
                <w:color w:val="FF0000"/>
                <w:sz w:val="52"/>
                <w:szCs w:val="5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</w:rPr>
              <w:t>St.</w:t>
            </w:r>
            <w:r w:rsidR="0091130A">
              <w:rPr>
                <w:b/>
                <w:caps w:val="0"/>
                <w:color w:val="FF0000"/>
                <w:sz w:val="52"/>
                <w:szCs w:val="5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</w:rPr>
              <w:t xml:space="preserve"> </w:t>
            </w:r>
            <w:r w:rsidRPr="00A05282">
              <w:rPr>
                <w:b/>
                <w:caps w:val="0"/>
                <w:color w:val="FF0000"/>
                <w:sz w:val="52"/>
                <w:szCs w:val="5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</w:rPr>
              <w:t>John’s Summer Classic Car Show</w:t>
            </w:r>
          </w:p>
          <w:p w14:paraId="6E1071E6" w14:textId="6E7E1533" w:rsidR="000A7D44" w:rsidRDefault="00F05F82" w:rsidP="000A7D44">
            <w:r>
              <w:t xml:space="preserve">Rain Date: </w:t>
            </w:r>
            <w:r w:rsidR="00196A04">
              <w:t>November 6th</w:t>
            </w:r>
          </w:p>
          <w:p w14:paraId="07EE7A7F" w14:textId="77777777" w:rsidR="000A7D44" w:rsidRPr="000A7D44" w:rsidRDefault="000A7D44" w:rsidP="000A7D44">
            <w:r>
              <w:t>Show Hours 8am-3pm-Registration until Noon</w:t>
            </w:r>
          </w:p>
          <w:p w14:paraId="62DE0A04" w14:textId="77777777" w:rsidR="005C61E4" w:rsidRPr="009275A3" w:rsidRDefault="008350A3" w:rsidP="009275A3">
            <w:pPr>
              <w:spacing w:after="160"/>
              <w:rPr>
                <w:b/>
                <w:sz w:val="22"/>
                <w:szCs w:val="22"/>
              </w:rPr>
            </w:pPr>
            <w:r>
              <w:rPr>
                <w:b/>
              </w:rPr>
              <w:t>$20.00 Registration at gate/</w:t>
            </w:r>
            <w:r w:rsidR="000A7D44" w:rsidRPr="009275A3">
              <w:rPr>
                <w:b/>
              </w:rPr>
              <w:t>$15.00 Early Registration</w:t>
            </w:r>
            <w:r w:rsidR="009275A3" w:rsidRPr="009275A3">
              <w:rPr>
                <w:b/>
              </w:rPr>
              <w:t xml:space="preserve">  – Make Checks payable to Knights of Columbu</w:t>
            </w:r>
            <w:r w:rsidR="0091130A">
              <w:rPr>
                <w:b/>
              </w:rPr>
              <w:t>s and mail to Bill Cameron,23980</w:t>
            </w:r>
            <w:r w:rsidR="009275A3" w:rsidRPr="009275A3">
              <w:rPr>
                <w:b/>
              </w:rPr>
              <w:t xml:space="preserve"> Rustic Way ,Hollywood,</w:t>
            </w:r>
            <w:r w:rsidR="0091130A">
              <w:rPr>
                <w:b/>
              </w:rPr>
              <w:t xml:space="preserve"> </w:t>
            </w:r>
            <w:r w:rsidR="009275A3" w:rsidRPr="009275A3">
              <w:rPr>
                <w:b/>
              </w:rPr>
              <w:t>MD 20636</w:t>
            </w:r>
            <w:r w:rsidR="000A7D44" w:rsidRPr="009275A3">
              <w:rPr>
                <w:b/>
              </w:rPr>
              <w:t xml:space="preserve"> ( Must be received </w:t>
            </w:r>
            <w:r w:rsidR="00F05F82">
              <w:rPr>
                <w:b/>
              </w:rPr>
              <w:t>by</w:t>
            </w:r>
            <w:r w:rsidR="00B65493">
              <w:rPr>
                <w:b/>
              </w:rPr>
              <w:t xml:space="preserve"> Sept. 17 2021</w:t>
            </w:r>
            <w:r w:rsidR="00F05F82">
              <w:rPr>
                <w:b/>
              </w:rPr>
              <w:t xml:space="preserve"> </w:t>
            </w:r>
            <w:r w:rsidR="005A75A9">
              <w:rPr>
                <w:b/>
              </w:rPr>
              <w:t xml:space="preserve">  </w:t>
            </w:r>
            <w:r>
              <w:rPr>
                <w:b/>
              </w:rPr>
              <w:t>)</w:t>
            </w:r>
            <w:r w:rsidR="000A7D44" w:rsidRPr="009275A3">
              <w:rPr>
                <w:b/>
              </w:rPr>
              <w:t xml:space="preserve">Spectator Fee </w:t>
            </w:r>
            <w:r>
              <w:rPr>
                <w:b/>
              </w:rPr>
              <w:t>$3.00 each</w:t>
            </w:r>
            <w:r w:rsidR="000A7D44" w:rsidRPr="009275A3">
              <w:rPr>
                <w:b/>
              </w:rPr>
              <w:t xml:space="preserve">/Children under 12 </w:t>
            </w:r>
            <w:r w:rsidR="000A7D44" w:rsidRPr="009275A3">
              <w:rPr>
                <w:b/>
                <w:sz w:val="22"/>
                <w:szCs w:val="22"/>
              </w:rPr>
              <w:t>Free</w:t>
            </w:r>
          </w:p>
          <w:p w14:paraId="7B3317E9" w14:textId="77777777" w:rsidR="00EA6561" w:rsidRDefault="000A7D44" w:rsidP="00D57B57">
            <w:pPr>
              <w:spacing w:after="160"/>
              <w:rPr>
                <w:b/>
              </w:rPr>
            </w:pPr>
            <w:r w:rsidRPr="00D57B57">
              <w:rPr>
                <w:b/>
              </w:rPr>
              <w:t xml:space="preserve">           </w:t>
            </w:r>
            <w:r w:rsidR="00EA6561">
              <w:rPr>
                <w:b/>
              </w:rPr>
              <w:t xml:space="preserve">       </w:t>
            </w:r>
            <w:r w:rsidRPr="00D57B57">
              <w:rPr>
                <w:b/>
              </w:rPr>
              <w:t>Event is Peer Judged</w:t>
            </w:r>
            <w:r w:rsidR="00D57B57" w:rsidRPr="00D57B57">
              <w:rPr>
                <w:b/>
              </w:rPr>
              <w:t xml:space="preserve"> </w:t>
            </w:r>
          </w:p>
          <w:p w14:paraId="72294B64" w14:textId="77777777" w:rsidR="00EA6561" w:rsidRDefault="00EA6561" w:rsidP="00D57B57">
            <w:pPr>
              <w:spacing w:after="160"/>
              <w:rPr>
                <w:b/>
              </w:rPr>
            </w:pPr>
            <w:r>
              <w:rPr>
                <w:b/>
              </w:rPr>
              <w:t xml:space="preserve">     </w:t>
            </w:r>
            <w:r>
              <w:rPr>
                <w:b/>
                <w:sz w:val="28"/>
                <w:szCs w:val="28"/>
              </w:rPr>
              <w:t>OPEN TO ALL YEARS AND MAKES</w:t>
            </w:r>
            <w:r>
              <w:rPr>
                <w:b/>
              </w:rPr>
              <w:t xml:space="preserve">  </w:t>
            </w:r>
            <w:r w:rsidR="00D57B57" w:rsidRPr="00D57B57">
              <w:rPr>
                <w:b/>
              </w:rPr>
              <w:t xml:space="preserve"> </w:t>
            </w:r>
          </w:p>
          <w:p w14:paraId="353E1E02" w14:textId="77777777" w:rsidR="009E130F" w:rsidRPr="009E130F" w:rsidRDefault="009E130F" w:rsidP="00D57B57">
            <w:pPr>
              <w:spacing w:after="160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For more information call: Bill Cameron 240-434-1647</w:t>
            </w:r>
          </w:p>
          <w:p w14:paraId="2B12151C" w14:textId="77777777" w:rsidR="00D57B57" w:rsidRDefault="00EA6561" w:rsidP="00EA6561">
            <w:pPr>
              <w:spacing w:after="160"/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       </w:t>
            </w:r>
          </w:p>
          <w:p w14:paraId="6FC0999A" w14:textId="77777777" w:rsidR="000A7D44" w:rsidRPr="00D17523" w:rsidRDefault="00D57B57" w:rsidP="00D17523">
            <w:pPr>
              <w:spacing w:after="160" w:line="312" w:lineRule="auto"/>
              <w:rPr>
                <w:b/>
                <w:sz w:val="32"/>
                <w:szCs w:val="32"/>
              </w:rPr>
            </w:pPr>
            <w:r w:rsidRPr="00D57B57">
              <w:rPr>
                <w:b/>
                <w:color w:val="FF0000"/>
              </w:rPr>
              <w:t>For more info call: Bill Cameron 240-434-1647</w:t>
            </w:r>
          </w:p>
          <w:p w14:paraId="4AD19F42" w14:textId="77777777" w:rsidR="000A7D44" w:rsidRPr="000C0077" w:rsidRDefault="00D57B57" w:rsidP="00D17523">
            <w:pPr>
              <w:spacing w:after="160"/>
              <w:rPr>
                <w:b/>
                <w:color w:val="auto"/>
              </w:rPr>
            </w:pPr>
            <w:r w:rsidRPr="000C0077">
              <w:rPr>
                <w:b/>
                <w:color w:val="auto"/>
              </w:rPr>
              <w:t>Name____________ Club _______________</w:t>
            </w:r>
          </w:p>
          <w:p w14:paraId="66D7799F" w14:textId="77777777" w:rsidR="00D17523" w:rsidRPr="000C0077" w:rsidRDefault="00D17523" w:rsidP="00D17523">
            <w:pPr>
              <w:spacing w:after="160"/>
              <w:rPr>
                <w:b/>
                <w:color w:val="auto"/>
              </w:rPr>
            </w:pPr>
            <w:r w:rsidRPr="000C0077">
              <w:rPr>
                <w:b/>
                <w:color w:val="auto"/>
              </w:rPr>
              <w:t>Address__________  Make______________</w:t>
            </w:r>
          </w:p>
          <w:p w14:paraId="7361B003" w14:textId="77777777" w:rsidR="00D17523" w:rsidRPr="000C0077" w:rsidRDefault="00D17523" w:rsidP="00D17523">
            <w:pPr>
              <w:spacing w:after="160"/>
              <w:rPr>
                <w:b/>
                <w:color w:val="auto"/>
              </w:rPr>
            </w:pPr>
            <w:r w:rsidRPr="000C0077">
              <w:rPr>
                <w:b/>
                <w:color w:val="auto"/>
              </w:rPr>
              <w:t>City_____________  Model______________</w:t>
            </w:r>
          </w:p>
          <w:p w14:paraId="05AA4879" w14:textId="77777777" w:rsidR="00D17523" w:rsidRPr="000C0077" w:rsidRDefault="00D17523" w:rsidP="00D17523">
            <w:pPr>
              <w:spacing w:after="160"/>
              <w:rPr>
                <w:b/>
                <w:color w:val="auto"/>
              </w:rPr>
            </w:pPr>
            <w:r w:rsidRPr="000C0077">
              <w:rPr>
                <w:b/>
                <w:color w:val="auto"/>
              </w:rPr>
              <w:t>Zip_____________   Year_______________</w:t>
            </w:r>
          </w:p>
          <w:p w14:paraId="70AAF44A" w14:textId="77777777" w:rsidR="00D17523" w:rsidRPr="000C0077" w:rsidRDefault="00D17523" w:rsidP="00D17523">
            <w:pPr>
              <w:spacing w:after="160"/>
              <w:rPr>
                <w:b/>
                <w:color w:val="auto"/>
              </w:rPr>
            </w:pPr>
            <w:r w:rsidRPr="000C0077">
              <w:rPr>
                <w:b/>
                <w:color w:val="auto"/>
              </w:rPr>
              <w:t xml:space="preserve">Phone#__________ Email_______________ </w:t>
            </w:r>
          </w:p>
          <w:p w14:paraId="696AACC6" w14:textId="77777777" w:rsidR="00D17523" w:rsidRDefault="00D17523" w:rsidP="00D17523">
            <w:pPr>
              <w:spacing w:after="160"/>
              <w:rPr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8"/>
                <w:szCs w:val="28"/>
              </w:rPr>
              <w:t xml:space="preserve">Liability: </w:t>
            </w:r>
            <w:r>
              <w:rPr>
                <w:color w:val="auto"/>
                <w:sz w:val="22"/>
                <w:szCs w:val="22"/>
              </w:rPr>
              <w:t xml:space="preserve">In acceptance of the </w:t>
            </w:r>
            <w:r w:rsidR="00BE22D7">
              <w:rPr>
                <w:color w:val="auto"/>
                <w:sz w:val="22"/>
                <w:szCs w:val="22"/>
              </w:rPr>
              <w:t>right to participate. I hear</w:t>
            </w:r>
            <w:r w:rsidR="001538CC">
              <w:rPr>
                <w:color w:val="auto"/>
                <w:sz w:val="22"/>
                <w:szCs w:val="22"/>
              </w:rPr>
              <w:t xml:space="preserve"> </w:t>
            </w:r>
            <w:r w:rsidR="00BE22D7">
              <w:rPr>
                <w:color w:val="auto"/>
                <w:sz w:val="22"/>
                <w:szCs w:val="22"/>
              </w:rPr>
              <w:t>by release St.</w:t>
            </w:r>
            <w:r w:rsidR="00EA6561">
              <w:rPr>
                <w:color w:val="auto"/>
                <w:sz w:val="22"/>
                <w:szCs w:val="22"/>
              </w:rPr>
              <w:t xml:space="preserve">  </w:t>
            </w:r>
            <w:r w:rsidR="00BE22D7">
              <w:rPr>
                <w:color w:val="auto"/>
                <w:sz w:val="22"/>
                <w:szCs w:val="22"/>
              </w:rPr>
              <w:t>John Francis Regis Parish/ Church /School</w:t>
            </w:r>
            <w:r>
              <w:rPr>
                <w:b/>
                <w:color w:val="auto"/>
                <w:sz w:val="28"/>
                <w:szCs w:val="28"/>
              </w:rPr>
              <w:t xml:space="preserve"> </w:t>
            </w:r>
            <w:r w:rsidR="00BE22D7" w:rsidRPr="00BE22D7">
              <w:rPr>
                <w:color w:val="auto"/>
                <w:sz w:val="22"/>
                <w:szCs w:val="22"/>
              </w:rPr>
              <w:t>and everyone</w:t>
            </w:r>
            <w:r w:rsidR="00BE22D7" w:rsidRPr="00BE22D7">
              <w:rPr>
                <w:b/>
                <w:color w:val="auto"/>
                <w:sz w:val="22"/>
                <w:szCs w:val="22"/>
              </w:rPr>
              <w:t xml:space="preserve"> </w:t>
            </w:r>
            <w:r w:rsidR="00BE22D7" w:rsidRPr="00BE22D7">
              <w:rPr>
                <w:color w:val="auto"/>
                <w:sz w:val="22"/>
                <w:szCs w:val="22"/>
              </w:rPr>
              <w:t>connected with management or presentation</w:t>
            </w:r>
            <w:r w:rsidRPr="00BE22D7">
              <w:rPr>
                <w:b/>
                <w:color w:val="auto"/>
                <w:sz w:val="22"/>
                <w:szCs w:val="22"/>
              </w:rPr>
              <w:t xml:space="preserve"> </w:t>
            </w:r>
            <w:r w:rsidR="00BE22D7">
              <w:rPr>
                <w:color w:val="auto"/>
                <w:sz w:val="22"/>
                <w:szCs w:val="22"/>
              </w:rPr>
              <w:t>from any and all known and unknown liabilities that may be suffered by my party</w:t>
            </w:r>
            <w:r w:rsidR="00CD1012">
              <w:rPr>
                <w:color w:val="auto"/>
                <w:sz w:val="22"/>
                <w:szCs w:val="22"/>
              </w:rPr>
              <w:t xml:space="preserve"> </w:t>
            </w:r>
            <w:r w:rsidR="00BE22D7">
              <w:rPr>
                <w:color w:val="auto"/>
                <w:sz w:val="22"/>
                <w:szCs w:val="22"/>
              </w:rPr>
              <w:t>(</w:t>
            </w:r>
            <w:proofErr w:type="gramStart"/>
            <w:r w:rsidR="00BE22D7">
              <w:rPr>
                <w:color w:val="auto"/>
                <w:sz w:val="22"/>
                <w:szCs w:val="22"/>
              </w:rPr>
              <w:t>myself</w:t>
            </w:r>
            <w:proofErr w:type="gramEnd"/>
            <w:r w:rsidR="00BE22D7">
              <w:rPr>
                <w:color w:val="auto"/>
                <w:sz w:val="22"/>
                <w:szCs w:val="22"/>
              </w:rPr>
              <w:t>,</w:t>
            </w:r>
            <w:r w:rsidR="00EA6561">
              <w:rPr>
                <w:color w:val="auto"/>
                <w:sz w:val="22"/>
                <w:szCs w:val="22"/>
              </w:rPr>
              <w:t xml:space="preserve"> </w:t>
            </w:r>
            <w:r w:rsidR="00BE22D7">
              <w:rPr>
                <w:color w:val="auto"/>
                <w:sz w:val="22"/>
                <w:szCs w:val="22"/>
              </w:rPr>
              <w:t>my property,</w:t>
            </w:r>
            <w:r w:rsidR="00EA6561">
              <w:rPr>
                <w:color w:val="auto"/>
                <w:sz w:val="22"/>
                <w:szCs w:val="22"/>
              </w:rPr>
              <w:t xml:space="preserve"> </w:t>
            </w:r>
            <w:r w:rsidR="00BE22D7">
              <w:rPr>
                <w:color w:val="auto"/>
                <w:sz w:val="22"/>
                <w:szCs w:val="22"/>
              </w:rPr>
              <w:t>and those persons accompanying me to this event.)I further will ensure that my party will observe and obey all</w:t>
            </w:r>
            <w:r w:rsidR="000C0077">
              <w:rPr>
                <w:color w:val="auto"/>
                <w:sz w:val="22"/>
                <w:szCs w:val="22"/>
              </w:rPr>
              <w:t xml:space="preserve"> safety and traffic regulations, fire ordinances, and will maintain conduct</w:t>
            </w:r>
            <w:r w:rsidR="00BE22D7">
              <w:rPr>
                <w:color w:val="auto"/>
                <w:sz w:val="22"/>
                <w:szCs w:val="22"/>
              </w:rPr>
              <w:t xml:space="preserve"> </w:t>
            </w:r>
            <w:r w:rsidR="000C0077">
              <w:rPr>
                <w:color w:val="auto"/>
                <w:sz w:val="22"/>
                <w:szCs w:val="22"/>
              </w:rPr>
              <w:t>befitting a representative of the Street Rodding/Classic Car Sport. I am aware that said management will do all in its power to safeguard the persons and property involved in this event and cooperate with participants /spectators to ensure a successful event.</w:t>
            </w:r>
          </w:p>
          <w:p w14:paraId="3C73055E" w14:textId="77777777" w:rsidR="000C0077" w:rsidRDefault="000C0077" w:rsidP="000C0077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Signature:_______________________________________</w:t>
            </w:r>
          </w:p>
          <w:p w14:paraId="23A1AE08" w14:textId="77777777" w:rsidR="000C0077" w:rsidRPr="00BE22D7" w:rsidRDefault="000C0077" w:rsidP="00D17523">
            <w:pPr>
              <w:spacing w:after="160"/>
              <w:rPr>
                <w:color w:val="auto"/>
                <w:sz w:val="22"/>
                <w:szCs w:val="22"/>
              </w:rPr>
            </w:pPr>
          </w:p>
          <w:p w14:paraId="0C9E3C4E" w14:textId="77777777" w:rsidR="00D17523" w:rsidRDefault="00D17523" w:rsidP="005C61E4">
            <w:pPr>
              <w:spacing w:after="160" w:line="312" w:lineRule="auto"/>
              <w:rPr>
                <w:b/>
                <w:color w:val="auto"/>
                <w:sz w:val="28"/>
                <w:szCs w:val="28"/>
              </w:rPr>
            </w:pPr>
          </w:p>
          <w:p w14:paraId="2D7C362F" w14:textId="77777777" w:rsidR="00D57B57" w:rsidRPr="00D57B57" w:rsidRDefault="00D57B57" w:rsidP="00D57B57">
            <w:pPr>
              <w:spacing w:after="160"/>
              <w:rPr>
                <w:b/>
                <w:color w:val="auto"/>
                <w:sz w:val="28"/>
                <w:szCs w:val="28"/>
              </w:rPr>
            </w:pPr>
          </w:p>
          <w:p w14:paraId="1137653F" w14:textId="77777777" w:rsidR="00880783" w:rsidRPr="00AA4794" w:rsidRDefault="005C61E4" w:rsidP="00AA4794">
            <w:pPr>
              <w:spacing w:after="160" w:line="312" w:lineRule="auto"/>
            </w:pPr>
            <w:r w:rsidRPr="00AA4794">
              <w:rPr>
                <w:noProof/>
                <w:lang w:eastAsia="en-US"/>
              </w:rPr>
              <w:drawing>
                <wp:inline distT="0" distB="0" distL="0" distR="0" wp14:anchorId="2244C8B6" wp14:editId="43D4BBE5">
                  <wp:extent cx="914400" cy="460800"/>
                  <wp:effectExtent l="0" t="0" r="0" b="0"/>
                  <wp:docPr id="3" name="Picture 3" descr="Logo placeho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 ms.png"/>
                          <pic:cNvPicPr/>
                        </pic:nvPicPr>
                        <pic:blipFill>
                          <a:blip r:embed="rId10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46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1533CFE5" w14:textId="5FBDA7F4" w:rsidR="009275A3" w:rsidRPr="00F05F82" w:rsidRDefault="009C4258" w:rsidP="009C4258">
            <w:pPr>
              <w:pStyle w:val="Heading2"/>
              <w:ind w:left="0"/>
              <w:jc w:val="left"/>
              <w:outlineLvl w:val="1"/>
              <w:rPr>
                <w:rFonts w:ascii="Calibri" w:hAnsi="Calibri" w:cs="Calibri"/>
                <w:b/>
                <w:sz w:val="40"/>
                <w:szCs w:val="40"/>
              </w:rPr>
            </w:pPr>
            <w:r w:rsidRPr="00F05F82">
              <w:rPr>
                <w:rFonts w:ascii="Calibri" w:hAnsi="Calibri" w:cs="Calibri"/>
                <w:b/>
                <w:sz w:val="40"/>
                <w:szCs w:val="40"/>
              </w:rPr>
              <w:t xml:space="preserve">       </w:t>
            </w:r>
            <w:r w:rsidR="00D17523" w:rsidRPr="00F05F82">
              <w:rPr>
                <w:rFonts w:ascii="Calibri" w:hAnsi="Calibri" w:cs="Calibri"/>
                <w:b/>
                <w:sz w:val="40"/>
                <w:szCs w:val="40"/>
              </w:rPr>
              <w:t xml:space="preserve"> </w:t>
            </w:r>
            <w:r w:rsidR="00B12230">
              <w:rPr>
                <w:rFonts w:ascii="Calibri" w:hAnsi="Calibri" w:cs="Calibri"/>
                <w:b/>
                <w:sz w:val="40"/>
                <w:szCs w:val="40"/>
              </w:rPr>
              <w:t>OCT 30,</w:t>
            </w:r>
            <w:r w:rsidRPr="00F05F82">
              <w:rPr>
                <w:rFonts w:ascii="Calibri" w:hAnsi="Calibri" w:cs="Calibri"/>
                <w:b/>
                <w:sz w:val="40"/>
                <w:szCs w:val="40"/>
              </w:rPr>
              <w:t xml:space="preserve"> 2021</w:t>
            </w:r>
            <w:r w:rsidR="009275A3" w:rsidRPr="00F05F82">
              <w:rPr>
                <w:rFonts w:ascii="Calibri" w:hAnsi="Calibri" w:cs="Calibri"/>
                <w:b/>
                <w:sz w:val="40"/>
                <w:szCs w:val="40"/>
              </w:rPr>
              <w:t xml:space="preserve">                   </w:t>
            </w:r>
          </w:p>
          <w:p w14:paraId="7FBB4BE5" w14:textId="77777777" w:rsidR="009C4258" w:rsidRDefault="00875E24" w:rsidP="009C4258">
            <w:pPr>
              <w:pStyle w:val="Heading2"/>
              <w:spacing w:line="240" w:lineRule="auto"/>
              <w:jc w:val="left"/>
              <w:outlineLvl w:val="1"/>
              <w:rPr>
                <w:rFonts w:ascii="Calibri" w:hAnsi="Calibri" w:cs="Calibri"/>
                <w:b/>
                <w:sz w:val="22"/>
                <w:szCs w:val="22"/>
              </w:rPr>
            </w:pPr>
            <w:r w:rsidRPr="00875E24">
              <w:rPr>
                <w:rFonts w:ascii="Calibri" w:hAnsi="Calibri" w:cs="Calibri"/>
                <w:b/>
                <w:sz w:val="22"/>
                <w:szCs w:val="22"/>
              </w:rPr>
              <w:t xml:space="preserve">   *   </w:t>
            </w:r>
            <w:r w:rsidR="00CC670D">
              <w:rPr>
                <w:rFonts w:ascii="Calibri" w:hAnsi="Calibri" w:cs="Calibri"/>
                <w:b/>
                <w:sz w:val="22"/>
                <w:szCs w:val="22"/>
              </w:rPr>
              <w:t>Trophies to Top 20</w:t>
            </w:r>
            <w:r w:rsidR="009C4258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004408" w:rsidRPr="00875E24">
              <w:rPr>
                <w:rFonts w:ascii="Calibri" w:hAnsi="Calibri" w:cs="Calibri"/>
                <w:b/>
                <w:sz w:val="22"/>
                <w:szCs w:val="22"/>
              </w:rPr>
              <w:t xml:space="preserve">  </w:t>
            </w:r>
            <w:r w:rsidRPr="00875E24">
              <w:rPr>
                <w:rFonts w:ascii="Calibri" w:hAnsi="Calibri" w:cs="Calibri"/>
                <w:b/>
                <w:sz w:val="22"/>
                <w:szCs w:val="22"/>
              </w:rPr>
              <w:t xml:space="preserve">  </w:t>
            </w:r>
            <w:r w:rsidR="00004408" w:rsidRPr="00875E2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9C4258">
              <w:rPr>
                <w:rFonts w:ascii="Calibri" w:hAnsi="Calibri" w:cs="Calibri"/>
                <w:b/>
                <w:sz w:val="22"/>
                <w:szCs w:val="22"/>
              </w:rPr>
              <w:t xml:space="preserve">  </w:t>
            </w:r>
          </w:p>
          <w:p w14:paraId="4F5B89E0" w14:textId="77777777" w:rsidR="009C4258" w:rsidRDefault="009C4258" w:rsidP="009C4258">
            <w:pPr>
              <w:pStyle w:val="Heading2"/>
              <w:spacing w:line="240" w:lineRule="auto"/>
              <w:jc w:val="left"/>
              <w:outlineLvl w:val="1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  *  </w:t>
            </w:r>
            <w:r w:rsidR="0046744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004408" w:rsidRPr="00875E24">
              <w:rPr>
                <w:rFonts w:ascii="Calibri" w:hAnsi="Calibri" w:cs="Calibri"/>
                <w:b/>
                <w:sz w:val="22"/>
                <w:szCs w:val="22"/>
              </w:rPr>
              <w:t>Best in Show</w:t>
            </w:r>
            <w:r w:rsidR="00EA6561" w:rsidRPr="00875E2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</w:p>
          <w:p w14:paraId="05C52F9E" w14:textId="77777777" w:rsidR="009C4258" w:rsidRDefault="009C4258" w:rsidP="009C4258">
            <w:pPr>
              <w:pStyle w:val="Heading2"/>
              <w:spacing w:line="240" w:lineRule="auto"/>
              <w:jc w:val="left"/>
              <w:outlineLvl w:val="1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   </w:t>
            </w:r>
            <w:proofErr w:type="gramStart"/>
            <w:r>
              <w:rPr>
                <w:rFonts w:ascii="Calibri" w:hAnsi="Calibri" w:cs="Calibri"/>
                <w:b/>
                <w:sz w:val="22"/>
                <w:szCs w:val="22"/>
              </w:rPr>
              <w:t>*</w:t>
            </w:r>
            <w:r w:rsidR="0046744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Grand</w:t>
            </w:r>
            <w:proofErr w:type="gramEnd"/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Knights Choice</w:t>
            </w:r>
          </w:p>
          <w:p w14:paraId="78C080AF" w14:textId="77777777" w:rsidR="009C4258" w:rsidRDefault="009C4258" w:rsidP="009C4258">
            <w:pPr>
              <w:pStyle w:val="Heading2"/>
              <w:spacing w:line="240" w:lineRule="auto"/>
              <w:jc w:val="left"/>
              <w:outlineLvl w:val="1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                        </w:t>
            </w:r>
            <w:r w:rsidR="00875E24" w:rsidRPr="00875E2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                            </w:t>
            </w:r>
            <w:r w:rsidR="00004408" w:rsidRPr="00875E2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  </w:t>
            </w:r>
            <w:r w:rsidR="00F05F82">
              <w:rPr>
                <w:rFonts w:ascii="Calibri" w:hAnsi="Calibri" w:cs="Calibri"/>
                <w:b/>
                <w:sz w:val="22"/>
                <w:szCs w:val="22"/>
              </w:rPr>
              <w:t xml:space="preserve">   No Alcohol / No Burnouts</w:t>
            </w:r>
          </w:p>
          <w:p w14:paraId="0C15B3F0" w14:textId="77777777" w:rsidR="00247532" w:rsidRPr="00875E24" w:rsidRDefault="00004408" w:rsidP="00F05F82">
            <w:pPr>
              <w:pStyle w:val="Heading2"/>
              <w:spacing w:line="240" w:lineRule="auto"/>
              <w:jc w:val="left"/>
              <w:outlineLvl w:val="1"/>
              <w:rPr>
                <w:rFonts w:ascii="Calibri" w:hAnsi="Calibri" w:cs="Calibri"/>
                <w:b/>
                <w:sz w:val="22"/>
                <w:szCs w:val="22"/>
              </w:rPr>
            </w:pPr>
            <w:r w:rsidRPr="00875E24">
              <w:rPr>
                <w:rFonts w:ascii="Calibri" w:hAnsi="Calibri" w:cs="Calibri"/>
                <w:b/>
                <w:sz w:val="22"/>
                <w:szCs w:val="22"/>
              </w:rPr>
              <w:t xml:space="preserve">    </w:t>
            </w:r>
            <w:r w:rsidR="00F05F82">
              <w:rPr>
                <w:rFonts w:ascii="Calibri" w:hAnsi="Calibri" w:cs="Calibri"/>
                <w:b/>
                <w:sz w:val="22"/>
                <w:szCs w:val="22"/>
              </w:rPr>
              <w:t xml:space="preserve">     </w:t>
            </w:r>
            <w:r w:rsidR="009C4258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875E2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247532" w:rsidRPr="00875E24">
              <w:rPr>
                <w:rFonts w:ascii="Calibri" w:hAnsi="Calibri" w:cs="Calibri"/>
                <w:b/>
                <w:sz w:val="22"/>
                <w:szCs w:val="22"/>
              </w:rPr>
              <w:t>St.</w:t>
            </w:r>
            <w:r w:rsidR="000A7D44" w:rsidRPr="00875E2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247532" w:rsidRPr="00875E24">
              <w:rPr>
                <w:rFonts w:ascii="Calibri" w:hAnsi="Calibri" w:cs="Calibri"/>
                <w:b/>
                <w:sz w:val="22"/>
                <w:szCs w:val="22"/>
              </w:rPr>
              <w:t>Johns Church</w:t>
            </w:r>
          </w:p>
          <w:p w14:paraId="37A4A321" w14:textId="77777777" w:rsidR="00875E24" w:rsidRPr="00875E24" w:rsidRDefault="000A7D44" w:rsidP="00875E24">
            <w:pPr>
              <w:pStyle w:val="Heading2"/>
              <w:spacing w:line="240" w:lineRule="auto"/>
              <w:jc w:val="left"/>
              <w:outlineLvl w:val="1"/>
              <w:rPr>
                <w:rFonts w:ascii="Calibri" w:hAnsi="Calibri" w:cs="Calibri"/>
                <w:b/>
                <w:sz w:val="22"/>
                <w:szCs w:val="22"/>
              </w:rPr>
            </w:pPr>
            <w:r w:rsidRPr="00875E24">
              <w:rPr>
                <w:rFonts w:ascii="Calibri" w:hAnsi="Calibri" w:cs="Calibri"/>
                <w:b/>
                <w:sz w:val="22"/>
                <w:szCs w:val="22"/>
              </w:rPr>
              <w:t xml:space="preserve">  </w:t>
            </w:r>
            <w:r w:rsidR="009C4258">
              <w:rPr>
                <w:rFonts w:ascii="Calibri" w:hAnsi="Calibri" w:cs="Calibri"/>
                <w:b/>
                <w:sz w:val="22"/>
                <w:szCs w:val="22"/>
              </w:rPr>
              <w:t xml:space="preserve">    </w:t>
            </w:r>
            <w:r w:rsidR="00004408" w:rsidRPr="00875E2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F05F82">
              <w:rPr>
                <w:rFonts w:ascii="Calibri" w:hAnsi="Calibri" w:cs="Calibri"/>
                <w:b/>
                <w:sz w:val="22"/>
                <w:szCs w:val="22"/>
              </w:rPr>
              <w:t xml:space="preserve">   </w:t>
            </w:r>
            <w:proofErr w:type="gramStart"/>
            <w:r w:rsidR="00F05F82">
              <w:rPr>
                <w:rFonts w:ascii="Calibri" w:hAnsi="Calibri" w:cs="Calibri"/>
                <w:b/>
                <w:sz w:val="22"/>
                <w:szCs w:val="22"/>
              </w:rPr>
              <w:t xml:space="preserve">43950  </w:t>
            </w:r>
            <w:r w:rsidR="00004408" w:rsidRPr="00875E24">
              <w:rPr>
                <w:rFonts w:ascii="Calibri" w:hAnsi="Calibri" w:cs="Calibri"/>
                <w:b/>
                <w:sz w:val="22"/>
                <w:szCs w:val="22"/>
              </w:rPr>
              <w:t>St</w:t>
            </w:r>
            <w:proofErr w:type="gramEnd"/>
            <w:r w:rsidR="00004408" w:rsidRPr="00875E24">
              <w:rPr>
                <w:rFonts w:ascii="Calibri" w:hAnsi="Calibri" w:cs="Calibri"/>
                <w:b/>
                <w:sz w:val="22"/>
                <w:szCs w:val="22"/>
              </w:rPr>
              <w:t>.</w:t>
            </w:r>
            <w:r w:rsidR="00CC670D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004408" w:rsidRPr="00875E24">
              <w:rPr>
                <w:rFonts w:ascii="Calibri" w:hAnsi="Calibri" w:cs="Calibri"/>
                <w:b/>
                <w:sz w:val="22"/>
                <w:szCs w:val="22"/>
              </w:rPr>
              <w:t xml:space="preserve">Johns Rd. </w:t>
            </w:r>
            <w:r w:rsidR="00875E24" w:rsidRPr="00875E24">
              <w:rPr>
                <w:rFonts w:ascii="Calibri" w:hAnsi="Calibri" w:cs="Calibri"/>
                <w:b/>
                <w:sz w:val="22"/>
                <w:szCs w:val="22"/>
              </w:rPr>
              <w:t xml:space="preserve">  </w:t>
            </w:r>
          </w:p>
          <w:p w14:paraId="4212F185" w14:textId="77777777" w:rsidR="00004408" w:rsidRPr="00875E24" w:rsidRDefault="00875E24" w:rsidP="00875E24">
            <w:pPr>
              <w:pStyle w:val="Heading2"/>
              <w:spacing w:line="240" w:lineRule="auto"/>
              <w:jc w:val="left"/>
              <w:outlineLvl w:val="1"/>
              <w:rPr>
                <w:rFonts w:ascii="Calibri" w:hAnsi="Calibri" w:cs="Calibri"/>
                <w:b/>
                <w:sz w:val="22"/>
                <w:szCs w:val="22"/>
              </w:rPr>
            </w:pPr>
            <w:r w:rsidRPr="00875E24">
              <w:rPr>
                <w:rFonts w:ascii="Calibri" w:hAnsi="Calibri" w:cs="Calibri"/>
                <w:b/>
                <w:sz w:val="22"/>
                <w:szCs w:val="22"/>
              </w:rPr>
              <w:t xml:space="preserve">   </w:t>
            </w:r>
            <w:r w:rsidR="009C4258">
              <w:rPr>
                <w:rFonts w:ascii="Calibri" w:hAnsi="Calibri" w:cs="Calibri"/>
                <w:b/>
                <w:sz w:val="22"/>
                <w:szCs w:val="22"/>
              </w:rPr>
              <w:t xml:space="preserve">   </w:t>
            </w:r>
            <w:r w:rsidR="00F05F82">
              <w:rPr>
                <w:rFonts w:ascii="Calibri" w:hAnsi="Calibri" w:cs="Calibri"/>
                <w:b/>
                <w:sz w:val="22"/>
                <w:szCs w:val="22"/>
              </w:rPr>
              <w:t xml:space="preserve">   </w:t>
            </w:r>
            <w:r w:rsidR="009C4258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875E24">
              <w:rPr>
                <w:rFonts w:ascii="Calibri" w:hAnsi="Calibri" w:cs="Calibri"/>
                <w:b/>
                <w:sz w:val="22"/>
                <w:szCs w:val="22"/>
              </w:rPr>
              <w:t>Hollywood, MD.</w:t>
            </w:r>
            <w:r w:rsidR="00004408" w:rsidRPr="00875E24">
              <w:rPr>
                <w:rFonts w:ascii="Calibri" w:hAnsi="Calibri" w:cs="Calibri"/>
                <w:b/>
                <w:sz w:val="22"/>
                <w:szCs w:val="22"/>
              </w:rPr>
              <w:t xml:space="preserve">       </w:t>
            </w:r>
          </w:p>
          <w:p w14:paraId="6BC84E8F" w14:textId="77777777" w:rsidR="00247532" w:rsidRPr="00875E24" w:rsidRDefault="00247532" w:rsidP="00875E24">
            <w:pPr>
              <w:pStyle w:val="Heading2"/>
              <w:spacing w:line="240" w:lineRule="auto"/>
              <w:jc w:val="left"/>
              <w:outlineLvl w:val="1"/>
              <w:rPr>
                <w:rFonts w:ascii="Calibri" w:hAnsi="Calibri" w:cs="Calibri"/>
                <w:b/>
                <w:sz w:val="22"/>
                <w:szCs w:val="22"/>
              </w:rPr>
            </w:pPr>
            <w:r w:rsidRPr="00875E24">
              <w:rPr>
                <w:rFonts w:ascii="Calibri" w:hAnsi="Calibri" w:cs="Calibri"/>
                <w:b/>
                <w:sz w:val="22"/>
                <w:szCs w:val="22"/>
              </w:rPr>
              <w:t xml:space="preserve">      </w:t>
            </w:r>
            <w:r w:rsidR="000A7D44" w:rsidRPr="00875E2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F05F82">
              <w:rPr>
                <w:rFonts w:ascii="Calibri" w:hAnsi="Calibri" w:cs="Calibri"/>
                <w:b/>
                <w:sz w:val="22"/>
                <w:szCs w:val="22"/>
              </w:rPr>
              <w:t xml:space="preserve">          </w:t>
            </w:r>
            <w:r w:rsidR="000A7D44" w:rsidRPr="00875E24">
              <w:rPr>
                <w:rFonts w:ascii="Calibri" w:hAnsi="Calibri" w:cs="Calibri"/>
                <w:b/>
                <w:sz w:val="22"/>
                <w:szCs w:val="22"/>
              </w:rPr>
              <w:t>20636</w:t>
            </w:r>
          </w:p>
          <w:p w14:paraId="7E7ABC95" w14:textId="77777777" w:rsidR="000A7D44" w:rsidRPr="00875E24" w:rsidRDefault="000A7D44" w:rsidP="00247532">
            <w:pPr>
              <w:pStyle w:val="Heading2"/>
              <w:spacing w:line="276" w:lineRule="auto"/>
              <w:jc w:val="left"/>
              <w:outlineLvl w:val="1"/>
            </w:pPr>
          </w:p>
          <w:p w14:paraId="45A18B0D" w14:textId="77777777" w:rsidR="000A7D44" w:rsidRPr="00875E24" w:rsidRDefault="000A7D44" w:rsidP="00247532">
            <w:pPr>
              <w:pStyle w:val="Heading2"/>
              <w:spacing w:line="276" w:lineRule="auto"/>
              <w:jc w:val="left"/>
              <w:outlineLvl w:val="1"/>
            </w:pPr>
          </w:p>
          <w:p w14:paraId="6160535A" w14:textId="77777777" w:rsidR="00247532" w:rsidRPr="00875E24" w:rsidRDefault="00247532" w:rsidP="00247532">
            <w:pPr>
              <w:pStyle w:val="Heading2"/>
              <w:pBdr>
                <w:bottom w:val="single" w:sz="6" w:space="1" w:color="auto"/>
              </w:pBdr>
              <w:spacing w:line="240" w:lineRule="auto"/>
              <w:jc w:val="left"/>
              <w:outlineLvl w:val="1"/>
            </w:pPr>
          </w:p>
          <w:p w14:paraId="476A9789" w14:textId="77777777" w:rsidR="00247532" w:rsidRPr="00875E24" w:rsidRDefault="00247532" w:rsidP="00247532">
            <w:pPr>
              <w:pStyle w:val="Heading2"/>
              <w:pBdr>
                <w:top w:val="none" w:sz="0" w:space="0" w:color="auto"/>
              </w:pBdr>
              <w:spacing w:line="240" w:lineRule="auto"/>
              <w:ind w:left="0"/>
              <w:jc w:val="left"/>
              <w:outlineLvl w:val="1"/>
            </w:pPr>
          </w:p>
          <w:p w14:paraId="5F443590" w14:textId="77777777" w:rsidR="00247532" w:rsidRPr="00875E24" w:rsidRDefault="00247532" w:rsidP="00247532">
            <w:pPr>
              <w:pStyle w:val="Heading2"/>
              <w:pBdr>
                <w:bottom w:val="single" w:sz="6" w:space="1" w:color="auto"/>
              </w:pBdr>
              <w:spacing w:line="240" w:lineRule="auto"/>
              <w:jc w:val="left"/>
              <w:outlineLvl w:val="1"/>
            </w:pPr>
          </w:p>
          <w:p w14:paraId="56C7CA80" w14:textId="77777777" w:rsidR="00247532" w:rsidRPr="00875E24" w:rsidRDefault="00247532" w:rsidP="00247532">
            <w:pPr>
              <w:pStyle w:val="Heading2"/>
              <w:pBdr>
                <w:top w:val="none" w:sz="0" w:space="0" w:color="auto"/>
              </w:pBdr>
              <w:spacing w:line="240" w:lineRule="auto"/>
              <w:jc w:val="left"/>
              <w:outlineLvl w:val="1"/>
            </w:pPr>
          </w:p>
          <w:p w14:paraId="49B06DA3" w14:textId="77777777" w:rsidR="001B7872" w:rsidRPr="00875E24" w:rsidRDefault="001B7872" w:rsidP="001B7872">
            <w:pPr>
              <w:pStyle w:val="Heading2"/>
              <w:jc w:val="left"/>
              <w:outlineLvl w:val="1"/>
            </w:pPr>
            <w:r w:rsidRPr="00875E24">
              <w:t xml:space="preserve">       </w:t>
            </w:r>
            <w:r w:rsidR="00247532" w:rsidRPr="00875E24">
              <w:t xml:space="preserve">  </w:t>
            </w:r>
            <w:r w:rsidRPr="00875E24">
              <w:t xml:space="preserve"> </w:t>
            </w:r>
          </w:p>
          <w:p w14:paraId="106AD797" w14:textId="77777777" w:rsidR="001B7872" w:rsidRPr="00875E24" w:rsidRDefault="001B7872" w:rsidP="001B7872">
            <w:pPr>
              <w:pStyle w:val="Heading2"/>
              <w:jc w:val="left"/>
              <w:outlineLvl w:val="1"/>
            </w:pPr>
          </w:p>
          <w:p w14:paraId="6DDD795E" w14:textId="77777777" w:rsidR="001B7872" w:rsidRPr="00875E24" w:rsidRDefault="001B7872" w:rsidP="001B7872">
            <w:pPr>
              <w:pStyle w:val="Heading2"/>
              <w:jc w:val="left"/>
              <w:outlineLvl w:val="1"/>
            </w:pPr>
            <w:r w:rsidRPr="00875E24">
              <w:t xml:space="preserve">              </w:t>
            </w:r>
          </w:p>
          <w:p w14:paraId="64861038" w14:textId="77777777" w:rsidR="001B7872" w:rsidRPr="00875E24" w:rsidRDefault="001B7872" w:rsidP="005C61E4">
            <w:pPr>
              <w:pStyle w:val="Heading2"/>
              <w:outlineLvl w:val="1"/>
            </w:pPr>
          </w:p>
          <w:p w14:paraId="062924F7" w14:textId="77777777" w:rsidR="001B7872" w:rsidRPr="00875E24" w:rsidRDefault="001B7872" w:rsidP="001B7872">
            <w:pPr>
              <w:pStyle w:val="Heading2"/>
              <w:ind w:left="0"/>
              <w:jc w:val="left"/>
              <w:outlineLvl w:val="1"/>
            </w:pPr>
          </w:p>
          <w:p w14:paraId="737BCB6E" w14:textId="77777777" w:rsidR="005C61E4" w:rsidRPr="00875E24" w:rsidRDefault="00DE2F35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193575528"/>
                <w:placeholder>
                  <w:docPart w:val="650D2084DF75403A9EBF947BCF2BA095"/>
                </w:placeholder>
                <w:temporary/>
                <w:showingPlcHdr/>
                <w:text/>
              </w:sdtPr>
              <w:sdtEndPr/>
              <w:sdtContent>
                <w:r w:rsidR="005C61E4" w:rsidRPr="00875E24">
                  <w:t>────</w:t>
                </w:r>
              </w:sdtContent>
            </w:sdt>
          </w:p>
          <w:p w14:paraId="6F382189" w14:textId="77777777" w:rsidR="005C61E4" w:rsidRPr="00875E24" w:rsidRDefault="00DE2F35" w:rsidP="005C61E4">
            <w:pPr>
              <w:pStyle w:val="Heading2"/>
              <w:outlineLvl w:val="1"/>
            </w:pPr>
            <w:sdt>
              <w:sdtPr>
                <w:alias w:val="Enter Heading 2:"/>
                <w:tag w:val="Enter Heading 2:"/>
                <w:id w:val="-273402092"/>
                <w:placeholder>
                  <w:docPart w:val="ACC26FD730AE431FBE93B6E9C99DD406"/>
                </w:placeholder>
                <w:temporary/>
                <w:showingPlcHdr/>
                <w:text/>
              </w:sdtPr>
              <w:sdtEndPr/>
              <w:sdtContent>
                <w:r w:rsidR="005C61E4" w:rsidRPr="00875E24">
                  <w:t>One More Point Here!</w:t>
                </w:r>
              </w:sdtContent>
            </w:sdt>
          </w:p>
          <w:p w14:paraId="576B783C" w14:textId="77777777" w:rsidR="005C61E4" w:rsidRPr="00875E24" w:rsidRDefault="00DE2F35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59171642"/>
                <w:placeholder>
                  <w:docPart w:val="CCF5CDF83D6B4DED8130AFA6751B163E"/>
                </w:placeholder>
                <w:temporary/>
                <w:showingPlcHdr/>
                <w:text/>
              </w:sdtPr>
              <w:sdtEndPr/>
              <w:sdtContent>
                <w:r w:rsidR="005C61E4" w:rsidRPr="00875E24">
                  <w:t>────</w:t>
                </w:r>
              </w:sdtContent>
            </w:sdt>
          </w:p>
          <w:p w14:paraId="50F06C30" w14:textId="77777777" w:rsidR="005C61E4" w:rsidRPr="00875E24" w:rsidRDefault="00DE2F35" w:rsidP="005C61E4">
            <w:pPr>
              <w:pStyle w:val="Heading2"/>
              <w:outlineLvl w:val="1"/>
            </w:pPr>
            <w:sdt>
              <w:sdtPr>
                <w:alias w:val="Enter Heading 2:"/>
                <w:tag w:val="Enter Heading 2:"/>
                <w:id w:val="-1987855617"/>
                <w:placeholder>
                  <w:docPart w:val="4023FA17178E4BE69622D7CD2CFC0768"/>
                </w:placeholder>
                <w:temporary/>
                <w:showingPlcHdr/>
                <w:text/>
              </w:sdtPr>
              <w:sdtEndPr/>
              <w:sdtContent>
                <w:r w:rsidR="005C61E4" w:rsidRPr="00875E24">
                  <w:t>Add More Great Info Here!</w:t>
                </w:r>
              </w:sdtContent>
            </w:sdt>
          </w:p>
          <w:p w14:paraId="327357D6" w14:textId="77777777" w:rsidR="005C61E4" w:rsidRPr="00875E24" w:rsidRDefault="00DE2F35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319850249"/>
                <w:placeholder>
                  <w:docPart w:val="9AD4EFA21AEF4DBCB8A5EDC5FFD47DC0"/>
                </w:placeholder>
                <w:temporary/>
                <w:showingPlcHdr/>
                <w:text/>
              </w:sdtPr>
              <w:sdtEndPr/>
              <w:sdtContent>
                <w:r w:rsidR="005C61E4" w:rsidRPr="00875E24">
                  <w:t>────</w:t>
                </w:r>
              </w:sdtContent>
            </w:sdt>
          </w:p>
          <w:p w14:paraId="0DFD83E3" w14:textId="77777777" w:rsidR="00AA4794" w:rsidRPr="00875E24" w:rsidRDefault="00DE2F35" w:rsidP="005C61E4">
            <w:pPr>
              <w:pStyle w:val="Heading2"/>
              <w:outlineLvl w:val="1"/>
            </w:pPr>
            <w:sdt>
              <w:sdtPr>
                <w:alias w:val="Enter Heading 2:"/>
                <w:tag w:val="Enter Heading 2:"/>
                <w:id w:val="-1271386467"/>
                <w:placeholder>
                  <w:docPart w:val="954E56D6F79543B591A7C7F35F09D478"/>
                </w:placeholder>
                <w:temporary/>
                <w:showingPlcHdr/>
                <w:text/>
              </w:sdtPr>
              <w:sdtEndPr/>
              <w:sdtContent>
                <w:r w:rsidR="00AA4794" w:rsidRPr="00875E24">
                  <w:t>You Have Room for Another One Here!</w:t>
                </w:r>
              </w:sdtContent>
            </w:sdt>
          </w:p>
          <w:p w14:paraId="51B95875" w14:textId="77777777" w:rsidR="005C61E4" w:rsidRPr="00875E24" w:rsidRDefault="00DE2F35" w:rsidP="005C61E4">
            <w:pPr>
              <w:pStyle w:val="Heading3"/>
              <w:outlineLvl w:val="2"/>
            </w:pPr>
            <w:sdt>
              <w:sdtPr>
                <w:alias w:val="Enter company name:"/>
                <w:tag w:val="Enter company name:"/>
                <w:id w:val="2037618065"/>
                <w:placeholder>
                  <w:docPart w:val="8971A53F6D1344A18413AC1ADC552C1D"/>
                </w:placeholder>
                <w:temporary/>
                <w:showingPlcHdr/>
                <w:text/>
              </w:sdtPr>
              <w:sdtEndPr/>
              <w:sdtContent>
                <w:r w:rsidR="005C61E4" w:rsidRPr="00875E24">
                  <w:t>Company Name</w:t>
                </w:r>
              </w:sdtContent>
            </w:sdt>
          </w:p>
          <w:p w14:paraId="4E8354CC" w14:textId="77777777" w:rsidR="005C61E4" w:rsidRPr="00875E24" w:rsidRDefault="00DE2F35" w:rsidP="00AA4794">
            <w:pPr>
              <w:pStyle w:val="ContactInfo"/>
              <w:spacing w:line="312" w:lineRule="auto"/>
            </w:pPr>
            <w:sdt>
              <w:sdtPr>
                <w:alias w:val="Enter street address, city, st zip code:"/>
                <w:tag w:val="Enter street address, city, st zip code:"/>
                <w:id w:val="857003158"/>
                <w:placeholder>
                  <w:docPart w:val="B66DDCC7276242FBA92BF3DB107EEBA4"/>
                </w:placeholder>
                <w:showingPlcHdr/>
                <w:text w:multiLine="1"/>
              </w:sdtPr>
              <w:sdtEndPr/>
              <w:sdtContent>
                <w:r w:rsidR="005C61E4" w:rsidRPr="00875E24">
                  <w:t>Street Address</w:t>
                </w:r>
                <w:r w:rsidR="005C61E4" w:rsidRPr="00875E24">
                  <w:br/>
                  <w:t>City, ST ZIP Code</w:t>
                </w:r>
              </w:sdtContent>
            </w:sdt>
          </w:p>
          <w:p w14:paraId="1F58FD37" w14:textId="77777777" w:rsidR="005C61E4" w:rsidRPr="00875E24" w:rsidRDefault="00DE2F35" w:rsidP="00AA4794">
            <w:pPr>
              <w:pStyle w:val="ContactInfo"/>
              <w:spacing w:line="312" w:lineRule="auto"/>
            </w:pPr>
            <w:sdt>
              <w:sdtPr>
                <w:alias w:val="Enter telephone:"/>
                <w:tag w:val="Enter telephone:"/>
                <w:id w:val="-1673945644"/>
                <w:placeholder>
                  <w:docPart w:val="B4D39CE37E35411EB06D9D2093134126"/>
                </w:placeholder>
                <w:temporary/>
                <w:showingPlcHdr/>
              </w:sdtPr>
              <w:sdtEndPr/>
              <w:sdtContent>
                <w:r w:rsidR="005C61E4" w:rsidRPr="00875E24">
                  <w:t>Telephone</w:t>
                </w:r>
              </w:sdtContent>
            </w:sdt>
          </w:p>
          <w:p w14:paraId="33F6D80F" w14:textId="77777777" w:rsidR="005C61E4" w:rsidRPr="00875E24" w:rsidRDefault="00DE2F35" w:rsidP="00AA4794">
            <w:pPr>
              <w:pStyle w:val="ContactInfo"/>
              <w:spacing w:line="312" w:lineRule="auto"/>
            </w:pPr>
            <w:sdt>
              <w:sdtPr>
                <w:alias w:val="Enter web address:"/>
                <w:tag w:val="Enter web address:"/>
                <w:id w:val="-1267527076"/>
                <w:placeholder>
                  <w:docPart w:val="C372046077494EDBBAA5995316EC0928"/>
                </w:placeholder>
                <w:temporary/>
                <w:showingPlcHdr/>
                <w:text w:multiLine="1"/>
              </w:sdtPr>
              <w:sdtEndPr/>
              <w:sdtContent>
                <w:r w:rsidR="005C61E4" w:rsidRPr="00875E24">
                  <w:t>Web Address</w:t>
                </w:r>
              </w:sdtContent>
            </w:sdt>
          </w:p>
          <w:p w14:paraId="1FCB9051" w14:textId="77777777" w:rsidR="005C61E4" w:rsidRPr="00875E24" w:rsidRDefault="00DE2F35" w:rsidP="00AA4794">
            <w:pPr>
              <w:pStyle w:val="ContactInfo"/>
              <w:spacing w:line="312" w:lineRule="auto"/>
            </w:pPr>
            <w:sdt>
              <w:sdtPr>
                <w:alias w:val="Enter dates and times:"/>
                <w:tag w:val="Enter dates and times:"/>
                <w:id w:val="1558429644"/>
                <w:placeholder>
                  <w:docPart w:val="D2A668296A53492FAF4B99D08308412A"/>
                </w:placeholder>
                <w:temporary/>
                <w:showingPlcHdr/>
                <w:text w:multiLine="1"/>
              </w:sdtPr>
              <w:sdtEndPr/>
              <w:sdtContent>
                <w:r w:rsidR="005C61E4" w:rsidRPr="00875E24">
                  <w:t>Dates and Times</w:t>
                </w:r>
              </w:sdtContent>
            </w:sdt>
          </w:p>
        </w:tc>
      </w:tr>
    </w:tbl>
    <w:p w14:paraId="558FE165" w14:textId="77777777" w:rsidR="000561C4" w:rsidRDefault="00D46DE5" w:rsidP="00AA4794">
      <w:pPr>
        <w:pStyle w:val="NoSpacing"/>
      </w:pPr>
      <w:r>
        <w:t xml:space="preserve">                                                                                                                                                                                            </w:t>
      </w:r>
    </w:p>
    <w:p w14:paraId="0BC6CF6A" w14:textId="77777777" w:rsidR="000561C4" w:rsidRDefault="000561C4" w:rsidP="00AA4794">
      <w:pPr>
        <w:pStyle w:val="NoSpacing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Name______________________________ Club______________________________________</w:t>
      </w:r>
    </w:p>
    <w:p w14:paraId="650FC250" w14:textId="77777777" w:rsidR="005C61E4" w:rsidRDefault="00D46DE5" w:rsidP="00AA4794">
      <w:pPr>
        <w:pStyle w:val="NoSpacing"/>
      </w:pPr>
      <w:r>
        <w:t xml:space="preserve"> </w:t>
      </w:r>
    </w:p>
    <w:p w14:paraId="289E68BB" w14:textId="77777777" w:rsidR="000561C4" w:rsidRDefault="000561C4" w:rsidP="00AA4794">
      <w:pPr>
        <w:pStyle w:val="NoSpacing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Address___________________________</w:t>
      </w:r>
      <w:proofErr w:type="gramStart"/>
      <w:r>
        <w:rPr>
          <w:rFonts w:ascii="Calibri" w:hAnsi="Calibri" w:cs="Calibri"/>
          <w:b/>
          <w:sz w:val="28"/>
          <w:szCs w:val="28"/>
        </w:rPr>
        <w:t>_  City</w:t>
      </w:r>
      <w:proofErr w:type="gramEnd"/>
      <w:r>
        <w:rPr>
          <w:rFonts w:ascii="Calibri" w:hAnsi="Calibri" w:cs="Calibri"/>
          <w:b/>
          <w:sz w:val="28"/>
          <w:szCs w:val="28"/>
        </w:rPr>
        <w:t>___________________________ Zip________</w:t>
      </w:r>
    </w:p>
    <w:p w14:paraId="60249676" w14:textId="77777777" w:rsidR="000561C4" w:rsidRDefault="000561C4" w:rsidP="00AA4794">
      <w:pPr>
        <w:pStyle w:val="NoSpacing"/>
        <w:rPr>
          <w:rFonts w:ascii="Calibri" w:hAnsi="Calibri" w:cs="Calibri"/>
          <w:b/>
          <w:sz w:val="28"/>
          <w:szCs w:val="28"/>
        </w:rPr>
      </w:pPr>
    </w:p>
    <w:p w14:paraId="76AD2679" w14:textId="77777777" w:rsidR="000561C4" w:rsidRDefault="000561C4" w:rsidP="00AA4794">
      <w:pPr>
        <w:pStyle w:val="NoSpacing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Phone_____________________________ E-mail_____________________________________</w:t>
      </w:r>
    </w:p>
    <w:p w14:paraId="6BA9E897" w14:textId="77777777" w:rsidR="000561C4" w:rsidRDefault="000561C4" w:rsidP="00AA4794">
      <w:pPr>
        <w:pStyle w:val="NoSpacing"/>
        <w:rPr>
          <w:rFonts w:ascii="Calibri" w:hAnsi="Calibri" w:cs="Calibri"/>
          <w:b/>
          <w:sz w:val="28"/>
          <w:szCs w:val="28"/>
        </w:rPr>
      </w:pPr>
    </w:p>
    <w:p w14:paraId="704CD3C7" w14:textId="77777777" w:rsidR="000561C4" w:rsidRDefault="000561C4" w:rsidP="00AA4794">
      <w:pPr>
        <w:pStyle w:val="NoSpacing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Make_____________________ Model _________________________ Year________________</w:t>
      </w:r>
    </w:p>
    <w:p w14:paraId="4E655AED" w14:textId="77777777" w:rsidR="000561C4" w:rsidRDefault="000561C4" w:rsidP="00AA4794">
      <w:pPr>
        <w:pStyle w:val="NoSpacing"/>
        <w:rPr>
          <w:rFonts w:ascii="Calibri" w:hAnsi="Calibri" w:cs="Calibri"/>
          <w:b/>
          <w:sz w:val="28"/>
          <w:szCs w:val="28"/>
        </w:rPr>
      </w:pPr>
    </w:p>
    <w:p w14:paraId="215E03A7" w14:textId="77777777" w:rsidR="000561C4" w:rsidRDefault="00F05F82" w:rsidP="00AA4794">
      <w:pPr>
        <w:pStyle w:val="NoSpacing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Liability</w:t>
      </w:r>
      <w:r w:rsidR="000561C4">
        <w:rPr>
          <w:rFonts w:ascii="Calibri" w:hAnsi="Calibri" w:cs="Calibri"/>
          <w:b/>
          <w:sz w:val="28"/>
          <w:szCs w:val="28"/>
        </w:rPr>
        <w:t>:</w:t>
      </w:r>
      <w:r w:rsidR="000561C4">
        <w:rPr>
          <w:rFonts w:ascii="Calibri" w:hAnsi="Calibri" w:cs="Calibri"/>
          <w:sz w:val="28"/>
          <w:szCs w:val="28"/>
        </w:rPr>
        <w:t xml:space="preserve"> In acceptance of the right to participate, I hear</w:t>
      </w:r>
      <w:r w:rsidR="009C4258">
        <w:rPr>
          <w:rFonts w:ascii="Calibri" w:hAnsi="Calibri" w:cs="Calibri"/>
          <w:sz w:val="28"/>
          <w:szCs w:val="28"/>
        </w:rPr>
        <w:t xml:space="preserve"> </w:t>
      </w:r>
      <w:r w:rsidR="000561C4">
        <w:rPr>
          <w:rFonts w:ascii="Calibri" w:hAnsi="Calibri" w:cs="Calibri"/>
          <w:sz w:val="28"/>
          <w:szCs w:val="28"/>
        </w:rPr>
        <w:t>by release St. John Francis Regis Parish/Church/School and everyone connected with management or presentation from</w:t>
      </w:r>
    </w:p>
    <w:p w14:paraId="2EBED112" w14:textId="77777777" w:rsidR="000561C4" w:rsidRDefault="00D44D77" w:rsidP="00AA4794">
      <w:pPr>
        <w:pStyle w:val="NoSpacing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</w:t>
      </w:r>
      <w:r w:rsidR="000561C4">
        <w:rPr>
          <w:rFonts w:ascii="Calibri" w:hAnsi="Calibri" w:cs="Calibri"/>
          <w:sz w:val="28"/>
          <w:szCs w:val="28"/>
        </w:rPr>
        <w:t xml:space="preserve">ny and all </w:t>
      </w:r>
      <w:r>
        <w:rPr>
          <w:rFonts w:ascii="Calibri" w:hAnsi="Calibri" w:cs="Calibri"/>
          <w:sz w:val="28"/>
          <w:szCs w:val="28"/>
        </w:rPr>
        <w:t xml:space="preserve">known and unknown liabilities that may be suffered by my party ( myself, my property, and those persons accompanying me to this event. ) I further will ensure that my party will observe and obey all safety and traffic regulations, fire ordinances and will maintain conduct befitting a representative of the Street Rodding/Classic Car Sport. I am aware that said management will do all in its </w:t>
      </w:r>
      <w:r w:rsidR="003577F1">
        <w:rPr>
          <w:rFonts w:ascii="Calibri" w:hAnsi="Calibri" w:cs="Calibri"/>
          <w:sz w:val="28"/>
          <w:szCs w:val="28"/>
        </w:rPr>
        <w:t>power to safeguard the persons and property involved in this event and cooperate with participants/spectators to ensure a successful event.</w:t>
      </w:r>
    </w:p>
    <w:p w14:paraId="69676A3E" w14:textId="77777777" w:rsidR="003577F1" w:rsidRDefault="003577F1" w:rsidP="00AA4794">
      <w:pPr>
        <w:pStyle w:val="NoSpacing"/>
        <w:rPr>
          <w:rFonts w:ascii="Calibri" w:hAnsi="Calibri" w:cs="Calibri"/>
          <w:sz w:val="28"/>
          <w:szCs w:val="28"/>
        </w:rPr>
      </w:pPr>
    </w:p>
    <w:p w14:paraId="3F63AA09" w14:textId="77777777" w:rsidR="003577F1" w:rsidRPr="003577F1" w:rsidRDefault="003577F1" w:rsidP="00AA4794">
      <w:pPr>
        <w:pStyle w:val="NoSpacing"/>
        <w:rPr>
          <w:rFonts w:ascii="Calibri" w:hAnsi="Calibri" w:cs="Calibri"/>
          <w:b/>
          <w:sz w:val="36"/>
          <w:szCs w:val="36"/>
        </w:rPr>
      </w:pPr>
      <w:r>
        <w:rPr>
          <w:rFonts w:ascii="Calibri" w:hAnsi="Calibri" w:cs="Calibri"/>
          <w:b/>
          <w:sz w:val="36"/>
          <w:szCs w:val="36"/>
        </w:rPr>
        <w:t>Signature______________________________________________</w:t>
      </w:r>
    </w:p>
    <w:p w14:paraId="6D7EE91E" w14:textId="77777777" w:rsidR="000561C4" w:rsidRDefault="000561C4" w:rsidP="00AA4794">
      <w:pPr>
        <w:pStyle w:val="NoSpacing"/>
        <w:rPr>
          <w:rFonts w:ascii="Calibri" w:hAnsi="Calibri" w:cs="Calibri"/>
          <w:b/>
          <w:sz w:val="28"/>
          <w:szCs w:val="28"/>
        </w:rPr>
      </w:pPr>
    </w:p>
    <w:p w14:paraId="38C21989" w14:textId="77777777" w:rsidR="000561C4" w:rsidRPr="000561C4" w:rsidRDefault="000561C4" w:rsidP="00AA4794">
      <w:pPr>
        <w:pStyle w:val="NoSpacing"/>
        <w:rPr>
          <w:rFonts w:ascii="Calibri" w:hAnsi="Calibri" w:cs="Calibri"/>
          <w:b/>
          <w:sz w:val="28"/>
          <w:szCs w:val="28"/>
        </w:rPr>
      </w:pPr>
      <w:bookmarkStart w:id="0" w:name="_GoBack"/>
      <w:bookmarkEnd w:id="0"/>
    </w:p>
    <w:sectPr w:rsidR="000561C4" w:rsidRPr="000561C4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7B056F" w14:textId="77777777" w:rsidR="00DE2F35" w:rsidRDefault="00DE2F35" w:rsidP="005F5D5F">
      <w:pPr>
        <w:spacing w:after="0" w:line="240" w:lineRule="auto"/>
      </w:pPr>
      <w:r>
        <w:separator/>
      </w:r>
    </w:p>
  </w:endnote>
  <w:endnote w:type="continuationSeparator" w:id="0">
    <w:p w14:paraId="5FB983A7" w14:textId="77777777" w:rsidR="00DE2F35" w:rsidRDefault="00DE2F35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9BC404" w14:textId="77777777" w:rsidR="00DE2F35" w:rsidRDefault="00DE2F35" w:rsidP="005F5D5F">
      <w:pPr>
        <w:spacing w:after="0" w:line="240" w:lineRule="auto"/>
      </w:pPr>
      <w:r>
        <w:separator/>
      </w:r>
    </w:p>
  </w:footnote>
  <w:footnote w:type="continuationSeparator" w:id="0">
    <w:p w14:paraId="3CE85B9A" w14:textId="77777777" w:rsidR="00DE2F35" w:rsidRDefault="00DE2F35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BAC1D7C"/>
    <w:multiLevelType w:val="hybridMultilevel"/>
    <w:tmpl w:val="6DD61D30"/>
    <w:lvl w:ilvl="0" w:tplc="CF6A96AA">
      <w:numFmt w:val="bullet"/>
      <w:lvlText w:val="-"/>
      <w:lvlJc w:val="left"/>
      <w:pPr>
        <w:ind w:left="963" w:hanging="360"/>
      </w:pPr>
      <w:rPr>
        <w:rFonts w:ascii="Arial Black" w:eastAsiaTheme="majorEastAsia" w:hAnsi="Arial Black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6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FCF"/>
    <w:rsid w:val="00004408"/>
    <w:rsid w:val="000168C0"/>
    <w:rsid w:val="000427C6"/>
    <w:rsid w:val="00053F42"/>
    <w:rsid w:val="000561C4"/>
    <w:rsid w:val="00076F31"/>
    <w:rsid w:val="000A7D44"/>
    <w:rsid w:val="000B4C91"/>
    <w:rsid w:val="000C0077"/>
    <w:rsid w:val="000F6A7B"/>
    <w:rsid w:val="001538CC"/>
    <w:rsid w:val="00171CDD"/>
    <w:rsid w:val="00175521"/>
    <w:rsid w:val="00181FB9"/>
    <w:rsid w:val="0019314F"/>
    <w:rsid w:val="00196A04"/>
    <w:rsid w:val="001A4633"/>
    <w:rsid w:val="001B7872"/>
    <w:rsid w:val="00247532"/>
    <w:rsid w:val="00251739"/>
    <w:rsid w:val="00261A78"/>
    <w:rsid w:val="002E48FC"/>
    <w:rsid w:val="002F345D"/>
    <w:rsid w:val="00342087"/>
    <w:rsid w:val="003577F1"/>
    <w:rsid w:val="00396DE4"/>
    <w:rsid w:val="003B6A17"/>
    <w:rsid w:val="00411532"/>
    <w:rsid w:val="00467444"/>
    <w:rsid w:val="00472D40"/>
    <w:rsid w:val="004A0E45"/>
    <w:rsid w:val="005222EE"/>
    <w:rsid w:val="00541BB3"/>
    <w:rsid w:val="00544732"/>
    <w:rsid w:val="00546690"/>
    <w:rsid w:val="00552258"/>
    <w:rsid w:val="005A75A9"/>
    <w:rsid w:val="005C61E4"/>
    <w:rsid w:val="005C765D"/>
    <w:rsid w:val="005F5D5F"/>
    <w:rsid w:val="00642BD8"/>
    <w:rsid w:val="00665EA1"/>
    <w:rsid w:val="00673FCF"/>
    <w:rsid w:val="006E5B0F"/>
    <w:rsid w:val="00721F53"/>
    <w:rsid w:val="0079199F"/>
    <w:rsid w:val="007B2DAC"/>
    <w:rsid w:val="007B5354"/>
    <w:rsid w:val="007C643E"/>
    <w:rsid w:val="00807406"/>
    <w:rsid w:val="008350A3"/>
    <w:rsid w:val="00837654"/>
    <w:rsid w:val="00865986"/>
    <w:rsid w:val="00875E24"/>
    <w:rsid w:val="00880783"/>
    <w:rsid w:val="008848C8"/>
    <w:rsid w:val="00891406"/>
    <w:rsid w:val="008B5772"/>
    <w:rsid w:val="008C031F"/>
    <w:rsid w:val="008C1756"/>
    <w:rsid w:val="008C2F63"/>
    <w:rsid w:val="008C7938"/>
    <w:rsid w:val="008D17FF"/>
    <w:rsid w:val="008F6C52"/>
    <w:rsid w:val="0091130A"/>
    <w:rsid w:val="009141C6"/>
    <w:rsid w:val="009275A3"/>
    <w:rsid w:val="009665E9"/>
    <w:rsid w:val="009C4258"/>
    <w:rsid w:val="009E130F"/>
    <w:rsid w:val="00A03450"/>
    <w:rsid w:val="00A05282"/>
    <w:rsid w:val="00A9035F"/>
    <w:rsid w:val="00A97785"/>
    <w:rsid w:val="00A97C88"/>
    <w:rsid w:val="00AA4794"/>
    <w:rsid w:val="00AB3068"/>
    <w:rsid w:val="00AB58F4"/>
    <w:rsid w:val="00AF32DC"/>
    <w:rsid w:val="00B12230"/>
    <w:rsid w:val="00B46A60"/>
    <w:rsid w:val="00B65493"/>
    <w:rsid w:val="00BC6ED1"/>
    <w:rsid w:val="00BE22D7"/>
    <w:rsid w:val="00C57F20"/>
    <w:rsid w:val="00C74669"/>
    <w:rsid w:val="00CC670D"/>
    <w:rsid w:val="00CC700C"/>
    <w:rsid w:val="00CD1012"/>
    <w:rsid w:val="00D16845"/>
    <w:rsid w:val="00D17523"/>
    <w:rsid w:val="00D2659A"/>
    <w:rsid w:val="00D44D77"/>
    <w:rsid w:val="00D46DE5"/>
    <w:rsid w:val="00D56FBE"/>
    <w:rsid w:val="00D57B57"/>
    <w:rsid w:val="00D65B91"/>
    <w:rsid w:val="00D751DD"/>
    <w:rsid w:val="00DE2F35"/>
    <w:rsid w:val="00E3564F"/>
    <w:rsid w:val="00EA2C26"/>
    <w:rsid w:val="00EA6561"/>
    <w:rsid w:val="00EA7E13"/>
    <w:rsid w:val="00EC1838"/>
    <w:rsid w:val="00F05F82"/>
    <w:rsid w:val="00F2548A"/>
    <w:rsid w:val="00F817E5"/>
    <w:rsid w:val="00FA21D4"/>
    <w:rsid w:val="00FB2003"/>
    <w:rsid w:val="00FE3D11"/>
    <w:rsid w:val="00FE798B"/>
    <w:rsid w:val="00FF4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336E3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uiPriority="11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9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customStyle="1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customStyle="1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uiPriority="11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9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customStyle="1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customStyle="1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iwmj\AppData\Roaming\Microsoft\Templates\Seasonal%20event%20flyer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50D2084DF75403A9EBF947BCF2BA0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DF52D1-C9B9-48C2-BA59-3878E89B937F}"/>
      </w:docPartPr>
      <w:docPartBody>
        <w:p w:rsidR="006817D2" w:rsidRDefault="009C7B52">
          <w:pPr>
            <w:pStyle w:val="650D2084DF75403A9EBF947BCF2BA095"/>
          </w:pPr>
          <w:r w:rsidRPr="00AA4794">
            <w:t>────</w:t>
          </w:r>
        </w:p>
      </w:docPartBody>
    </w:docPart>
    <w:docPart>
      <w:docPartPr>
        <w:name w:val="ACC26FD730AE431FBE93B6E9C99DD4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7F84D4-869F-419A-A1C2-E2567AB0F729}"/>
      </w:docPartPr>
      <w:docPartBody>
        <w:p w:rsidR="006817D2" w:rsidRDefault="009C7B52">
          <w:pPr>
            <w:pStyle w:val="ACC26FD730AE431FBE93B6E9C99DD406"/>
          </w:pPr>
          <w:r w:rsidRPr="00AA4794">
            <w:t>One More Point Here!</w:t>
          </w:r>
        </w:p>
      </w:docPartBody>
    </w:docPart>
    <w:docPart>
      <w:docPartPr>
        <w:name w:val="CCF5CDF83D6B4DED8130AFA6751B16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E109FD-8B4C-4788-848F-19FC89C14B32}"/>
      </w:docPartPr>
      <w:docPartBody>
        <w:p w:rsidR="006817D2" w:rsidRDefault="009C7B52">
          <w:pPr>
            <w:pStyle w:val="CCF5CDF83D6B4DED8130AFA6751B163E"/>
          </w:pPr>
          <w:r w:rsidRPr="00AA4794">
            <w:t>────</w:t>
          </w:r>
        </w:p>
      </w:docPartBody>
    </w:docPart>
    <w:docPart>
      <w:docPartPr>
        <w:name w:val="4023FA17178E4BE69622D7CD2CFC07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336D22-9B1F-48D1-B6F3-49F5B13B3E33}"/>
      </w:docPartPr>
      <w:docPartBody>
        <w:p w:rsidR="006817D2" w:rsidRDefault="009C7B52">
          <w:pPr>
            <w:pStyle w:val="4023FA17178E4BE69622D7CD2CFC0768"/>
          </w:pPr>
          <w:r w:rsidRPr="00AA4794">
            <w:t>Add More Great Info Here!</w:t>
          </w:r>
        </w:p>
      </w:docPartBody>
    </w:docPart>
    <w:docPart>
      <w:docPartPr>
        <w:name w:val="9AD4EFA21AEF4DBCB8A5EDC5FFD47D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86851-499C-4873-A026-6BED772523B6}"/>
      </w:docPartPr>
      <w:docPartBody>
        <w:p w:rsidR="006817D2" w:rsidRDefault="009C7B52">
          <w:pPr>
            <w:pStyle w:val="9AD4EFA21AEF4DBCB8A5EDC5FFD47DC0"/>
          </w:pPr>
          <w:r w:rsidRPr="00AA4794">
            <w:t>────</w:t>
          </w:r>
        </w:p>
      </w:docPartBody>
    </w:docPart>
    <w:docPart>
      <w:docPartPr>
        <w:name w:val="954E56D6F79543B591A7C7F35F09D4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2BE75C-8988-4F82-BC4E-E7FE8E60A5D9}"/>
      </w:docPartPr>
      <w:docPartBody>
        <w:p w:rsidR="006817D2" w:rsidRDefault="009C7B52">
          <w:pPr>
            <w:pStyle w:val="954E56D6F79543B591A7C7F35F09D478"/>
          </w:pPr>
          <w:r w:rsidRPr="00AA4794">
            <w:t>You Have Room for Another One Here!</w:t>
          </w:r>
        </w:p>
      </w:docPartBody>
    </w:docPart>
    <w:docPart>
      <w:docPartPr>
        <w:name w:val="8971A53F6D1344A18413AC1ADC552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B77174-472D-440E-BB90-CAB27D7B3648}"/>
      </w:docPartPr>
      <w:docPartBody>
        <w:p w:rsidR="006817D2" w:rsidRDefault="009C7B52">
          <w:pPr>
            <w:pStyle w:val="8971A53F6D1344A18413AC1ADC552C1D"/>
          </w:pPr>
          <w:r w:rsidRPr="00AA4794">
            <w:t>Company Name</w:t>
          </w:r>
        </w:p>
      </w:docPartBody>
    </w:docPart>
    <w:docPart>
      <w:docPartPr>
        <w:name w:val="B66DDCC7276242FBA92BF3DB107EEB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80595-5CB3-48EB-B632-493289AF6CD2}"/>
      </w:docPartPr>
      <w:docPartBody>
        <w:p w:rsidR="006817D2" w:rsidRDefault="009C7B52">
          <w:pPr>
            <w:pStyle w:val="B66DDCC7276242FBA92BF3DB107EEBA4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  <w:docPart>
      <w:docPartPr>
        <w:name w:val="B4D39CE37E35411EB06D9D20931341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339016-F088-4ED6-B4B4-9E6D3E2B4D1B}"/>
      </w:docPartPr>
      <w:docPartBody>
        <w:p w:rsidR="006817D2" w:rsidRDefault="009C7B52">
          <w:pPr>
            <w:pStyle w:val="B4D39CE37E35411EB06D9D2093134126"/>
          </w:pPr>
          <w:r w:rsidRPr="00AA4794">
            <w:t>Telephone</w:t>
          </w:r>
        </w:p>
      </w:docPartBody>
    </w:docPart>
    <w:docPart>
      <w:docPartPr>
        <w:name w:val="C372046077494EDBBAA5995316EC0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CE4E1A-124F-4C08-B0E1-60A2CE1ADB67}"/>
      </w:docPartPr>
      <w:docPartBody>
        <w:p w:rsidR="006817D2" w:rsidRDefault="009C7B52">
          <w:pPr>
            <w:pStyle w:val="C372046077494EDBBAA5995316EC0928"/>
          </w:pPr>
          <w:r w:rsidRPr="00AA4794">
            <w:t>Web Address</w:t>
          </w:r>
        </w:p>
      </w:docPartBody>
    </w:docPart>
    <w:docPart>
      <w:docPartPr>
        <w:name w:val="D2A668296A53492FAF4B99D083084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D88369-390B-47A1-A84D-07377509FB87}"/>
      </w:docPartPr>
      <w:docPartBody>
        <w:p w:rsidR="006817D2" w:rsidRDefault="009C7B52">
          <w:pPr>
            <w:pStyle w:val="D2A668296A53492FAF4B99D08308412A"/>
          </w:pPr>
          <w:r w:rsidRPr="00AA4794">
            <w:t>Dates and Times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B52"/>
    <w:rsid w:val="00347357"/>
    <w:rsid w:val="003E20ED"/>
    <w:rsid w:val="00422A67"/>
    <w:rsid w:val="004663EA"/>
    <w:rsid w:val="005C69F9"/>
    <w:rsid w:val="006817D2"/>
    <w:rsid w:val="00732534"/>
    <w:rsid w:val="008104AA"/>
    <w:rsid w:val="008C6B8C"/>
    <w:rsid w:val="008D2055"/>
    <w:rsid w:val="008D7F34"/>
    <w:rsid w:val="0090159B"/>
    <w:rsid w:val="00973F3A"/>
    <w:rsid w:val="009C7B52"/>
    <w:rsid w:val="00C1630B"/>
    <w:rsid w:val="00C27A6B"/>
    <w:rsid w:val="00D26289"/>
    <w:rsid w:val="00DD33B7"/>
    <w:rsid w:val="00DD50EE"/>
    <w:rsid w:val="00E35E85"/>
    <w:rsid w:val="00E52B71"/>
    <w:rsid w:val="00E92A3C"/>
    <w:rsid w:val="00F50EF1"/>
    <w:rsid w:val="00F862A6"/>
    <w:rsid w:val="00FB7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50D2084DF75403A9EBF947BCF2BA095">
    <w:name w:val="650D2084DF75403A9EBF947BCF2BA095"/>
  </w:style>
  <w:style w:type="paragraph" w:customStyle="1" w:styleId="ACC26FD730AE431FBE93B6E9C99DD406">
    <w:name w:val="ACC26FD730AE431FBE93B6E9C99DD406"/>
  </w:style>
  <w:style w:type="paragraph" w:customStyle="1" w:styleId="CCF5CDF83D6B4DED8130AFA6751B163E">
    <w:name w:val="CCF5CDF83D6B4DED8130AFA6751B163E"/>
  </w:style>
  <w:style w:type="paragraph" w:customStyle="1" w:styleId="4023FA17178E4BE69622D7CD2CFC0768">
    <w:name w:val="4023FA17178E4BE69622D7CD2CFC0768"/>
  </w:style>
  <w:style w:type="paragraph" w:customStyle="1" w:styleId="9AD4EFA21AEF4DBCB8A5EDC5FFD47DC0">
    <w:name w:val="9AD4EFA21AEF4DBCB8A5EDC5FFD47DC0"/>
  </w:style>
  <w:style w:type="paragraph" w:customStyle="1" w:styleId="954E56D6F79543B591A7C7F35F09D478">
    <w:name w:val="954E56D6F79543B591A7C7F35F09D478"/>
  </w:style>
  <w:style w:type="paragraph" w:customStyle="1" w:styleId="8971A53F6D1344A18413AC1ADC552C1D">
    <w:name w:val="8971A53F6D1344A18413AC1ADC552C1D"/>
  </w:style>
  <w:style w:type="paragraph" w:customStyle="1" w:styleId="B66DDCC7276242FBA92BF3DB107EEBA4">
    <w:name w:val="B66DDCC7276242FBA92BF3DB107EEBA4"/>
  </w:style>
  <w:style w:type="paragraph" w:customStyle="1" w:styleId="B4D39CE37E35411EB06D9D2093134126">
    <w:name w:val="B4D39CE37E35411EB06D9D2093134126"/>
  </w:style>
  <w:style w:type="paragraph" w:customStyle="1" w:styleId="C372046077494EDBBAA5995316EC0928">
    <w:name w:val="C372046077494EDBBAA5995316EC0928"/>
  </w:style>
  <w:style w:type="paragraph" w:customStyle="1" w:styleId="D2A668296A53492FAF4B99D08308412A">
    <w:name w:val="D2A668296A53492FAF4B99D08308412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50D2084DF75403A9EBF947BCF2BA095">
    <w:name w:val="650D2084DF75403A9EBF947BCF2BA095"/>
  </w:style>
  <w:style w:type="paragraph" w:customStyle="1" w:styleId="ACC26FD730AE431FBE93B6E9C99DD406">
    <w:name w:val="ACC26FD730AE431FBE93B6E9C99DD406"/>
  </w:style>
  <w:style w:type="paragraph" w:customStyle="1" w:styleId="CCF5CDF83D6B4DED8130AFA6751B163E">
    <w:name w:val="CCF5CDF83D6B4DED8130AFA6751B163E"/>
  </w:style>
  <w:style w:type="paragraph" w:customStyle="1" w:styleId="4023FA17178E4BE69622D7CD2CFC0768">
    <w:name w:val="4023FA17178E4BE69622D7CD2CFC0768"/>
  </w:style>
  <w:style w:type="paragraph" w:customStyle="1" w:styleId="9AD4EFA21AEF4DBCB8A5EDC5FFD47DC0">
    <w:name w:val="9AD4EFA21AEF4DBCB8A5EDC5FFD47DC0"/>
  </w:style>
  <w:style w:type="paragraph" w:customStyle="1" w:styleId="954E56D6F79543B591A7C7F35F09D478">
    <w:name w:val="954E56D6F79543B591A7C7F35F09D478"/>
  </w:style>
  <w:style w:type="paragraph" w:customStyle="1" w:styleId="8971A53F6D1344A18413AC1ADC552C1D">
    <w:name w:val="8971A53F6D1344A18413AC1ADC552C1D"/>
  </w:style>
  <w:style w:type="paragraph" w:customStyle="1" w:styleId="B66DDCC7276242FBA92BF3DB107EEBA4">
    <w:name w:val="B66DDCC7276242FBA92BF3DB107EEBA4"/>
  </w:style>
  <w:style w:type="paragraph" w:customStyle="1" w:styleId="B4D39CE37E35411EB06D9D2093134126">
    <w:name w:val="B4D39CE37E35411EB06D9D2093134126"/>
  </w:style>
  <w:style w:type="paragraph" w:customStyle="1" w:styleId="C372046077494EDBBAA5995316EC0928">
    <w:name w:val="C372046077494EDBBAA5995316EC0928"/>
  </w:style>
  <w:style w:type="paragraph" w:customStyle="1" w:styleId="D2A668296A53492FAF4B99D08308412A">
    <w:name w:val="D2A668296A53492FAF4B99D08308412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flyer(2).dotx</Template>
  <TotalTime>1</TotalTime>
  <Pages>1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</dc:creator>
  <cp:lastModifiedBy>Rick</cp:lastModifiedBy>
  <cp:revision>2</cp:revision>
  <cp:lastPrinted>2021-08-10T20:29:00Z</cp:lastPrinted>
  <dcterms:created xsi:type="dcterms:W3CDTF">2021-10-30T01:23:00Z</dcterms:created>
  <dcterms:modified xsi:type="dcterms:W3CDTF">2021-10-30T01:23:00Z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