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8BFAA7" w14:textId="77777777" w:rsidR="00474057" w:rsidRDefault="002D24CE">
      <w:pPr>
        <w:spacing w:line="360" w:lineRule="auto"/>
      </w:pPr>
      <w:r>
        <w:t>Slide 1</w:t>
      </w:r>
    </w:p>
    <w:p w14:paraId="5D1BD426" w14:textId="77777777" w:rsidR="00474057" w:rsidRDefault="00474057">
      <w:pPr>
        <w:spacing w:line="360" w:lineRule="auto"/>
      </w:pPr>
    </w:p>
    <w:p w14:paraId="0FA69CD6" w14:textId="77777777" w:rsidR="00474057" w:rsidRDefault="002D24CE">
      <w:pPr>
        <w:spacing w:line="360" w:lineRule="auto"/>
        <w:jc w:val="center"/>
      </w:pPr>
      <w:r>
        <w:object w:dxaOrig="5385" w:dyaOrig="4035" w14:anchorId="669A3B4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ject 1" o:spid="_x0000_i1025" type="#_x0000_t75" style="width:269.25pt;height:201.75pt;visibility:visible;mso-wrap-style:square" o:ole="">
            <v:imagedata r:id="rId6" o:title=""/>
          </v:shape>
          <o:OLEObject Type="Embed" ProgID="PowerPoint.Slide.12" ShapeID="Object 1" DrawAspect="Content" ObjectID="_1623051205" r:id="rId7"/>
        </w:object>
      </w:r>
    </w:p>
    <w:p w14:paraId="05DB67DB" w14:textId="77777777" w:rsidR="00474057" w:rsidRDefault="00474057">
      <w:pPr>
        <w:spacing w:line="360" w:lineRule="auto"/>
        <w:jc w:val="center"/>
      </w:pPr>
    </w:p>
    <w:p w14:paraId="2A1D1583" w14:textId="77777777" w:rsidR="00474057" w:rsidRDefault="00474057">
      <w:pPr>
        <w:spacing w:line="360" w:lineRule="auto"/>
      </w:pPr>
    </w:p>
    <w:p w14:paraId="38CF0859" w14:textId="0C2BFA42" w:rsidR="00474057" w:rsidRDefault="00474057">
      <w:pPr>
        <w:spacing w:line="360" w:lineRule="auto"/>
        <w:jc w:val="center"/>
      </w:pPr>
    </w:p>
    <w:p w14:paraId="51F57074" w14:textId="77777777" w:rsidR="00474057" w:rsidRDefault="002D24CE">
      <w:pPr>
        <w:spacing w:line="360" w:lineRule="auto"/>
        <w:jc w:val="center"/>
      </w:pPr>
      <w:r>
        <w:object w:dxaOrig="5385" w:dyaOrig="4035" w14:anchorId="1CD0759C">
          <v:shape id="Object 4" o:spid="_x0000_i1072" type="#_x0000_t75" style="width:269.25pt;height:201.75pt;visibility:visible;mso-wrap-style:square" o:ole="">
            <v:imagedata r:id="rId8" o:title=""/>
          </v:shape>
          <o:OLEObject Type="Embed" ProgID="PowerPoint.Slide.12" ShapeID="Object 4" DrawAspect="Content" ObjectID="_1623051206" r:id="rId9"/>
        </w:object>
      </w:r>
    </w:p>
    <w:p w14:paraId="4FE7F139" w14:textId="77777777" w:rsidR="00474057" w:rsidRDefault="00474057">
      <w:pPr>
        <w:pageBreakBefore/>
      </w:pPr>
    </w:p>
    <w:p w14:paraId="6AAB184B" w14:textId="77777777" w:rsidR="00474057" w:rsidRDefault="00474057">
      <w:pPr>
        <w:spacing w:line="360" w:lineRule="auto"/>
      </w:pPr>
    </w:p>
    <w:p w14:paraId="40CFDDB2" w14:textId="77777777" w:rsidR="00474057" w:rsidRDefault="002D24CE">
      <w:pPr>
        <w:spacing w:line="360" w:lineRule="auto"/>
        <w:jc w:val="center"/>
      </w:pPr>
      <w:r>
        <w:object w:dxaOrig="5385" w:dyaOrig="4035" w14:anchorId="043CB2D3">
          <v:shape id="Object 5" o:spid="_x0000_i1029" type="#_x0000_t75" style="width:269.25pt;height:201.75pt;visibility:visible;mso-wrap-style:square" o:ole="">
            <v:imagedata r:id="rId10" o:title=""/>
          </v:shape>
          <o:OLEObject Type="Embed" ProgID="PowerPoint.Slide.12" ShapeID="Object 5" DrawAspect="Content" ObjectID="_1623051207" r:id="rId11"/>
        </w:object>
      </w:r>
    </w:p>
    <w:p w14:paraId="0178D773" w14:textId="77777777" w:rsidR="00474057" w:rsidRDefault="00474057">
      <w:pPr>
        <w:spacing w:line="360" w:lineRule="auto"/>
        <w:jc w:val="center"/>
      </w:pPr>
    </w:p>
    <w:p w14:paraId="2E488E92" w14:textId="77777777" w:rsidR="00474057" w:rsidRDefault="00474057">
      <w:pPr>
        <w:spacing w:line="360" w:lineRule="auto"/>
      </w:pPr>
    </w:p>
    <w:p w14:paraId="3092521E" w14:textId="77777777" w:rsidR="00474057" w:rsidRDefault="002D24CE">
      <w:pPr>
        <w:spacing w:line="360" w:lineRule="auto"/>
        <w:jc w:val="center"/>
      </w:pPr>
      <w:r>
        <w:object w:dxaOrig="5385" w:dyaOrig="4035" w14:anchorId="27A4F144">
          <v:shape id="Object 6" o:spid="_x0000_i1030" type="#_x0000_t75" style="width:269.25pt;height:201.75pt;visibility:visible;mso-wrap-style:square" o:ole="">
            <v:imagedata r:id="rId12" o:title=""/>
          </v:shape>
          <o:OLEObject Type="Embed" ProgID="PowerPoint.Slide.12" ShapeID="Object 6" DrawAspect="Content" ObjectID="_1623051208" r:id="rId13"/>
        </w:object>
      </w:r>
    </w:p>
    <w:p w14:paraId="78650746" w14:textId="77777777" w:rsidR="00474057" w:rsidRDefault="00474057">
      <w:pPr>
        <w:pageBreakBefore/>
      </w:pPr>
    </w:p>
    <w:p w14:paraId="4416C361" w14:textId="77777777" w:rsidR="00474057" w:rsidRDefault="00474057">
      <w:pPr>
        <w:spacing w:line="360" w:lineRule="auto"/>
      </w:pPr>
    </w:p>
    <w:p w14:paraId="38522EEA" w14:textId="77777777" w:rsidR="00474057" w:rsidRDefault="002D24CE">
      <w:pPr>
        <w:spacing w:line="360" w:lineRule="auto"/>
        <w:jc w:val="center"/>
      </w:pPr>
      <w:r>
        <w:object w:dxaOrig="5385" w:dyaOrig="4035" w14:anchorId="7DC88269">
          <v:shape id="Object 7" o:spid="_x0000_i1031" type="#_x0000_t75" style="width:269.25pt;height:201.75pt;visibility:visible;mso-wrap-style:square" o:ole="">
            <v:imagedata r:id="rId14" o:title=""/>
          </v:shape>
          <o:OLEObject Type="Embed" ProgID="PowerPoint.Slide.12" ShapeID="Object 7" DrawAspect="Content" ObjectID="_1623051209" r:id="rId15"/>
        </w:object>
      </w:r>
      <w:r>
        <w:t>Slide 8</w:t>
      </w:r>
    </w:p>
    <w:p w14:paraId="43DE9635" w14:textId="77777777" w:rsidR="00474057" w:rsidRDefault="00474057">
      <w:pPr>
        <w:spacing w:line="360" w:lineRule="auto"/>
      </w:pPr>
    </w:p>
    <w:p w14:paraId="4D3548DE" w14:textId="77777777" w:rsidR="00474057" w:rsidRDefault="002D24CE">
      <w:pPr>
        <w:spacing w:line="360" w:lineRule="auto"/>
        <w:jc w:val="center"/>
      </w:pPr>
      <w:r>
        <w:object w:dxaOrig="5385" w:dyaOrig="4035" w14:anchorId="103FE5A4">
          <v:shape id="Object 8" o:spid="_x0000_i1032" type="#_x0000_t75" style="width:269.25pt;height:201.75pt;visibility:visible;mso-wrap-style:square" o:ole="">
            <v:imagedata r:id="rId16" o:title=""/>
          </v:shape>
          <o:OLEObject Type="Embed" ProgID="PowerPoint.Slide.12" ShapeID="Object 8" DrawAspect="Content" ObjectID="_1623051210" r:id="rId17"/>
        </w:object>
      </w:r>
    </w:p>
    <w:p w14:paraId="10394FC8" w14:textId="77777777" w:rsidR="00474057" w:rsidRDefault="00474057">
      <w:pPr>
        <w:pageBreakBefore/>
      </w:pPr>
    </w:p>
    <w:p w14:paraId="4E357876" w14:textId="77777777" w:rsidR="00474057" w:rsidRDefault="00474057">
      <w:pPr>
        <w:spacing w:line="360" w:lineRule="auto"/>
      </w:pPr>
    </w:p>
    <w:p w14:paraId="745B1D2F" w14:textId="77777777" w:rsidR="00474057" w:rsidRDefault="002D24CE">
      <w:pPr>
        <w:spacing w:line="360" w:lineRule="auto"/>
        <w:jc w:val="center"/>
      </w:pPr>
      <w:r>
        <w:object w:dxaOrig="5385" w:dyaOrig="4035" w14:anchorId="7E5982D7">
          <v:shape id="Object 9" o:spid="_x0000_i1033" type="#_x0000_t75" style="width:269.25pt;height:201.75pt;visibility:visible;mso-wrap-style:square" o:ole="">
            <v:imagedata r:id="rId18" o:title=""/>
          </v:shape>
          <o:OLEObject Type="Embed" ProgID="PowerPoint.Slide.12" ShapeID="Object 9" DrawAspect="Content" ObjectID="_1623051211" r:id="rId19"/>
        </w:object>
      </w:r>
    </w:p>
    <w:p w14:paraId="2D16E393" w14:textId="77777777" w:rsidR="00474057" w:rsidRDefault="00474057">
      <w:pPr>
        <w:spacing w:line="360" w:lineRule="auto"/>
      </w:pPr>
    </w:p>
    <w:p w14:paraId="622549C7" w14:textId="77777777" w:rsidR="00474057" w:rsidRDefault="002D24CE">
      <w:pPr>
        <w:spacing w:line="360" w:lineRule="auto"/>
        <w:jc w:val="center"/>
      </w:pPr>
      <w:r>
        <w:object w:dxaOrig="5385" w:dyaOrig="4035" w14:anchorId="4AFD7022">
          <v:shape id="Object 10" o:spid="_x0000_i1034" type="#_x0000_t75" style="width:269.25pt;height:201.75pt;visibility:visible;mso-wrap-style:square" o:ole="">
            <v:imagedata r:id="rId20" o:title=""/>
          </v:shape>
          <o:OLEObject Type="Embed" ProgID="PowerPoint.Slide.12" ShapeID="Object 10" DrawAspect="Content" ObjectID="_1623051212" r:id="rId21"/>
        </w:object>
      </w:r>
    </w:p>
    <w:p w14:paraId="4B8C4D28" w14:textId="77777777" w:rsidR="00474057" w:rsidRDefault="00474057">
      <w:pPr>
        <w:pageBreakBefore/>
      </w:pPr>
    </w:p>
    <w:p w14:paraId="1469EDAE" w14:textId="77777777" w:rsidR="00474057" w:rsidRDefault="00474057">
      <w:pPr>
        <w:spacing w:line="360" w:lineRule="auto"/>
      </w:pPr>
    </w:p>
    <w:p w14:paraId="3ECFED19" w14:textId="77777777" w:rsidR="00474057" w:rsidRDefault="002D24CE">
      <w:pPr>
        <w:spacing w:line="360" w:lineRule="auto"/>
        <w:jc w:val="center"/>
      </w:pPr>
      <w:r>
        <w:object w:dxaOrig="5385" w:dyaOrig="4035" w14:anchorId="77C3B645">
          <v:shape id="Object 11" o:spid="_x0000_i1035" type="#_x0000_t75" style="width:269.25pt;height:201.75pt;visibility:visible;mso-wrap-style:square" o:ole="">
            <v:imagedata r:id="rId22" o:title=""/>
          </v:shape>
          <o:OLEObject Type="Embed" ProgID="PowerPoint.Slide.12" ShapeID="Object 11" DrawAspect="Content" ObjectID="_1623051213" r:id="rId23"/>
        </w:object>
      </w:r>
      <w:r>
        <w:t>Slide 12</w:t>
      </w:r>
    </w:p>
    <w:p w14:paraId="49C7BD76" w14:textId="77777777" w:rsidR="00474057" w:rsidRDefault="00474057">
      <w:pPr>
        <w:spacing w:line="360" w:lineRule="auto"/>
      </w:pPr>
    </w:p>
    <w:p w14:paraId="0EBC287E" w14:textId="77777777" w:rsidR="00474057" w:rsidRDefault="002D24CE">
      <w:pPr>
        <w:spacing w:line="360" w:lineRule="auto"/>
        <w:jc w:val="center"/>
      </w:pPr>
      <w:r>
        <w:object w:dxaOrig="5385" w:dyaOrig="4035" w14:anchorId="2A3460D1">
          <v:shape id="Object 12" o:spid="_x0000_i1036" type="#_x0000_t75" style="width:269.25pt;height:201.75pt;visibility:visible;mso-wrap-style:square" o:ole="">
            <v:imagedata r:id="rId24" o:title=""/>
          </v:shape>
          <o:OLEObject Type="Embed" ProgID="PowerPoint.Slide.12" ShapeID="Object 12" DrawAspect="Content" ObjectID="_1623051214" r:id="rId25"/>
        </w:object>
      </w:r>
    </w:p>
    <w:p w14:paraId="636A2E55" w14:textId="77777777" w:rsidR="00474057" w:rsidRDefault="00474057">
      <w:pPr>
        <w:spacing w:line="360" w:lineRule="auto"/>
        <w:jc w:val="center"/>
      </w:pPr>
    </w:p>
    <w:p w14:paraId="7B80546F" w14:textId="77777777" w:rsidR="00474057" w:rsidRDefault="00474057">
      <w:pPr>
        <w:pageBreakBefore/>
      </w:pPr>
    </w:p>
    <w:p w14:paraId="39D13C28" w14:textId="77777777" w:rsidR="00474057" w:rsidRDefault="00474057">
      <w:pPr>
        <w:spacing w:line="360" w:lineRule="auto"/>
      </w:pPr>
    </w:p>
    <w:p w14:paraId="2AFD9FF3" w14:textId="77777777" w:rsidR="00474057" w:rsidRDefault="002D24CE">
      <w:pPr>
        <w:spacing w:line="360" w:lineRule="auto"/>
        <w:jc w:val="center"/>
      </w:pPr>
      <w:r>
        <w:object w:dxaOrig="5385" w:dyaOrig="4035" w14:anchorId="3672ED32">
          <v:shape id="Object 13" o:spid="_x0000_i1037" type="#_x0000_t75" style="width:269.25pt;height:201.75pt;visibility:visible;mso-wrap-style:square" o:ole="">
            <v:imagedata r:id="rId26" o:title=""/>
          </v:shape>
          <o:OLEObject Type="Embed" ProgID="PowerPoint.Slide.12" ShapeID="Object 13" DrawAspect="Content" ObjectID="_1623051215" r:id="rId27"/>
        </w:object>
      </w:r>
    </w:p>
    <w:p w14:paraId="6CFB56EA" w14:textId="77777777" w:rsidR="00474057" w:rsidRDefault="00474057">
      <w:pPr>
        <w:spacing w:line="360" w:lineRule="auto"/>
      </w:pPr>
    </w:p>
    <w:p w14:paraId="01422D7F" w14:textId="77777777" w:rsidR="00474057" w:rsidRDefault="002D24CE">
      <w:pPr>
        <w:spacing w:line="360" w:lineRule="auto"/>
        <w:jc w:val="center"/>
      </w:pPr>
      <w:r>
        <w:object w:dxaOrig="5385" w:dyaOrig="4035" w14:anchorId="720264A3">
          <v:shape id="Object 14" o:spid="_x0000_i1038" type="#_x0000_t75" style="width:269.25pt;height:201.75pt;visibility:visible;mso-wrap-style:square" o:ole="">
            <v:imagedata r:id="rId28" o:title=""/>
          </v:shape>
          <o:OLEObject Type="Embed" ProgID="PowerPoint.Slide.12" ShapeID="Object 14" DrawAspect="Content" ObjectID="_1623051216" r:id="rId29"/>
        </w:object>
      </w:r>
    </w:p>
    <w:p w14:paraId="62D8168F" w14:textId="77777777" w:rsidR="00474057" w:rsidRDefault="00474057">
      <w:pPr>
        <w:spacing w:line="360" w:lineRule="auto"/>
        <w:jc w:val="center"/>
      </w:pPr>
    </w:p>
    <w:p w14:paraId="16E65959" w14:textId="77777777" w:rsidR="00474057" w:rsidRDefault="00474057">
      <w:pPr>
        <w:pageBreakBefore/>
      </w:pPr>
    </w:p>
    <w:p w14:paraId="455F3C27" w14:textId="77777777" w:rsidR="00474057" w:rsidRDefault="00474057">
      <w:pPr>
        <w:spacing w:line="360" w:lineRule="auto"/>
      </w:pPr>
    </w:p>
    <w:p w14:paraId="719376BC" w14:textId="77777777" w:rsidR="00474057" w:rsidRDefault="002D24CE">
      <w:pPr>
        <w:spacing w:line="360" w:lineRule="auto"/>
        <w:jc w:val="center"/>
      </w:pPr>
      <w:r>
        <w:object w:dxaOrig="5385" w:dyaOrig="4035" w14:anchorId="60DBBA5F">
          <v:shape id="Object 15" o:spid="_x0000_i1039" type="#_x0000_t75" style="width:269.25pt;height:201.75pt;visibility:visible;mso-wrap-style:square" o:ole="">
            <v:imagedata r:id="rId30" o:title=""/>
          </v:shape>
          <o:OLEObject Type="Embed" ProgID="PowerPoint.Slide.12" ShapeID="Object 15" DrawAspect="Content" ObjectID="_1623051217" r:id="rId31"/>
        </w:object>
      </w:r>
    </w:p>
    <w:p w14:paraId="413F10F1" w14:textId="77777777" w:rsidR="00474057" w:rsidRDefault="00474057">
      <w:pPr>
        <w:spacing w:line="360" w:lineRule="auto"/>
        <w:jc w:val="center"/>
      </w:pPr>
    </w:p>
    <w:p w14:paraId="7C3EBDD7" w14:textId="77777777" w:rsidR="00474057" w:rsidRDefault="00474057">
      <w:pPr>
        <w:spacing w:line="360" w:lineRule="auto"/>
      </w:pPr>
    </w:p>
    <w:p w14:paraId="0E05CB6F" w14:textId="77777777" w:rsidR="00474057" w:rsidRDefault="002D24CE">
      <w:pPr>
        <w:spacing w:line="360" w:lineRule="auto"/>
        <w:jc w:val="center"/>
      </w:pPr>
      <w:r>
        <w:object w:dxaOrig="5385" w:dyaOrig="4035" w14:anchorId="6889C3C6">
          <v:shape id="Object 16" o:spid="_x0000_i1040" type="#_x0000_t75" style="width:269.25pt;height:201.75pt;visibility:visible;mso-wrap-style:square" o:ole="">
            <v:imagedata r:id="rId32" o:title=""/>
          </v:shape>
          <o:OLEObject Type="Embed" ProgID="PowerPoint.Slide.12" ShapeID="Object 16" DrawAspect="Content" ObjectID="_1623051218" r:id="rId33"/>
        </w:object>
      </w:r>
    </w:p>
    <w:p w14:paraId="0F5A0B36" w14:textId="77777777" w:rsidR="00474057" w:rsidRDefault="00474057">
      <w:pPr>
        <w:spacing w:line="360" w:lineRule="auto"/>
        <w:jc w:val="center"/>
      </w:pPr>
    </w:p>
    <w:p w14:paraId="0C6CDEB4" w14:textId="77777777" w:rsidR="00474057" w:rsidRDefault="00474057">
      <w:pPr>
        <w:pageBreakBefore/>
      </w:pPr>
    </w:p>
    <w:p w14:paraId="1DFEB1A7" w14:textId="77777777" w:rsidR="00474057" w:rsidRDefault="00474057">
      <w:pPr>
        <w:spacing w:line="360" w:lineRule="auto"/>
      </w:pPr>
    </w:p>
    <w:p w14:paraId="4EF215D4" w14:textId="77777777" w:rsidR="00474057" w:rsidRDefault="002D24CE">
      <w:pPr>
        <w:spacing w:line="360" w:lineRule="auto"/>
        <w:jc w:val="center"/>
      </w:pPr>
      <w:r>
        <w:object w:dxaOrig="5385" w:dyaOrig="4035" w14:anchorId="0828670A">
          <v:shape id="Object 17" o:spid="_x0000_i1041" type="#_x0000_t75" style="width:269.25pt;height:201.75pt;visibility:visible;mso-wrap-style:square" o:ole="">
            <v:imagedata r:id="rId34" o:title=""/>
          </v:shape>
          <o:OLEObject Type="Embed" ProgID="PowerPoint.Slide.12" ShapeID="Object 17" DrawAspect="Content" ObjectID="_1623051219" r:id="rId35"/>
        </w:object>
      </w:r>
    </w:p>
    <w:p w14:paraId="7CA68C7E" w14:textId="77777777" w:rsidR="00474057" w:rsidRDefault="00474057">
      <w:pPr>
        <w:spacing w:line="360" w:lineRule="auto"/>
      </w:pPr>
    </w:p>
    <w:p w14:paraId="1C68AF11" w14:textId="77777777" w:rsidR="00474057" w:rsidRDefault="002D24CE">
      <w:pPr>
        <w:spacing w:line="360" w:lineRule="auto"/>
        <w:jc w:val="center"/>
      </w:pPr>
      <w:r>
        <w:object w:dxaOrig="5385" w:dyaOrig="4035" w14:anchorId="11059186">
          <v:shape id="Object 18" o:spid="_x0000_i1042" type="#_x0000_t75" style="width:269.25pt;height:201.75pt;visibility:visible;mso-wrap-style:square" o:ole="">
            <v:imagedata r:id="rId36" o:title=""/>
          </v:shape>
          <o:OLEObject Type="Embed" ProgID="PowerPoint.Slide.12" ShapeID="Object 18" DrawAspect="Content" ObjectID="_1623051220" r:id="rId37"/>
        </w:object>
      </w:r>
    </w:p>
    <w:p w14:paraId="7710EB3A" w14:textId="77777777" w:rsidR="00474057" w:rsidRDefault="00474057">
      <w:pPr>
        <w:spacing w:line="360" w:lineRule="auto"/>
        <w:jc w:val="center"/>
      </w:pPr>
    </w:p>
    <w:p w14:paraId="5F1CF7EB" w14:textId="77777777" w:rsidR="00474057" w:rsidRDefault="00474057">
      <w:pPr>
        <w:pageBreakBefore/>
      </w:pPr>
    </w:p>
    <w:p w14:paraId="7B85531B" w14:textId="77777777" w:rsidR="00474057" w:rsidRDefault="00474057">
      <w:pPr>
        <w:spacing w:line="360" w:lineRule="auto"/>
      </w:pPr>
    </w:p>
    <w:p w14:paraId="44D23F00" w14:textId="77777777" w:rsidR="00474057" w:rsidRDefault="002D24CE">
      <w:pPr>
        <w:spacing w:line="360" w:lineRule="auto"/>
        <w:jc w:val="center"/>
      </w:pPr>
      <w:r>
        <w:object w:dxaOrig="5385" w:dyaOrig="4035" w14:anchorId="1DAC7F93">
          <v:shape id="Object 19" o:spid="_x0000_i1043" type="#_x0000_t75" style="width:269.25pt;height:201.75pt;visibility:visible;mso-wrap-style:square" o:ole="">
            <v:imagedata r:id="rId38" o:title=""/>
          </v:shape>
          <o:OLEObject Type="Embed" ProgID="PowerPoint.Slide.12" ShapeID="Object 19" DrawAspect="Content" ObjectID="_1623051221" r:id="rId39"/>
        </w:object>
      </w:r>
    </w:p>
    <w:p w14:paraId="50C7B725" w14:textId="77777777" w:rsidR="00474057" w:rsidRDefault="00474057">
      <w:pPr>
        <w:spacing w:line="360" w:lineRule="auto"/>
        <w:jc w:val="center"/>
      </w:pPr>
    </w:p>
    <w:p w14:paraId="13941CFF" w14:textId="77777777" w:rsidR="00474057" w:rsidRDefault="00474057">
      <w:pPr>
        <w:spacing w:line="360" w:lineRule="auto"/>
      </w:pPr>
    </w:p>
    <w:p w14:paraId="34291464" w14:textId="77777777" w:rsidR="00474057" w:rsidRDefault="002D24CE">
      <w:pPr>
        <w:spacing w:line="360" w:lineRule="auto"/>
        <w:jc w:val="center"/>
      </w:pPr>
      <w:r>
        <w:object w:dxaOrig="5385" w:dyaOrig="4035" w14:anchorId="7DA6DF39">
          <v:shape id="Object 20" o:spid="_x0000_i1044" type="#_x0000_t75" style="width:269.25pt;height:201.75pt;visibility:visible;mso-wrap-style:square" o:ole="">
            <v:imagedata r:id="rId40" o:title=""/>
          </v:shape>
          <o:OLEObject Type="Embed" ProgID="PowerPoint.Slide.12" ShapeID="Object 20" DrawAspect="Content" ObjectID="_1623051222" r:id="rId41"/>
        </w:object>
      </w:r>
    </w:p>
    <w:p w14:paraId="27000B2F" w14:textId="77777777" w:rsidR="00474057" w:rsidRDefault="00474057">
      <w:pPr>
        <w:spacing w:line="360" w:lineRule="auto"/>
        <w:jc w:val="center"/>
      </w:pPr>
    </w:p>
    <w:p w14:paraId="47B9CF28" w14:textId="77777777" w:rsidR="00474057" w:rsidRDefault="00474057">
      <w:pPr>
        <w:pageBreakBefore/>
      </w:pPr>
    </w:p>
    <w:p w14:paraId="2F71ADE3" w14:textId="77777777" w:rsidR="00474057" w:rsidRDefault="00474057">
      <w:pPr>
        <w:spacing w:line="360" w:lineRule="auto"/>
      </w:pPr>
    </w:p>
    <w:p w14:paraId="3728B701" w14:textId="77777777" w:rsidR="00474057" w:rsidRDefault="002D24CE">
      <w:pPr>
        <w:spacing w:line="360" w:lineRule="auto"/>
        <w:jc w:val="center"/>
      </w:pPr>
      <w:r>
        <w:object w:dxaOrig="5385" w:dyaOrig="4035" w14:anchorId="05CE9016">
          <v:shape id="Object 21" o:spid="_x0000_i1045" type="#_x0000_t75" style="width:269.25pt;height:201.75pt;visibility:visible;mso-wrap-style:square" o:ole="">
            <v:imagedata r:id="rId42" o:title=""/>
          </v:shape>
          <o:OLEObject Type="Embed" ProgID="PowerPoint.Slide.12" ShapeID="Object 21" DrawAspect="Content" ObjectID="_1623051223" r:id="rId43"/>
        </w:object>
      </w:r>
    </w:p>
    <w:p w14:paraId="4439678E" w14:textId="77777777" w:rsidR="00474057" w:rsidRDefault="00474057">
      <w:pPr>
        <w:spacing w:line="360" w:lineRule="auto"/>
      </w:pPr>
    </w:p>
    <w:p w14:paraId="69467F4F" w14:textId="77777777" w:rsidR="00474057" w:rsidRDefault="002D24CE">
      <w:pPr>
        <w:spacing w:line="360" w:lineRule="auto"/>
        <w:jc w:val="center"/>
      </w:pPr>
      <w:r>
        <w:object w:dxaOrig="5385" w:dyaOrig="4035" w14:anchorId="607A5190">
          <v:shape id="Object 22" o:spid="_x0000_i1046" type="#_x0000_t75" style="width:269.25pt;height:201.75pt;visibility:visible;mso-wrap-style:square" o:ole="">
            <v:imagedata r:id="rId44" o:title=""/>
          </v:shape>
          <o:OLEObject Type="Embed" ProgID="PowerPoint.Slide.12" ShapeID="Object 22" DrawAspect="Content" ObjectID="_1623051224" r:id="rId45"/>
        </w:object>
      </w:r>
    </w:p>
    <w:p w14:paraId="508EF9E7" w14:textId="77777777" w:rsidR="00474057" w:rsidRDefault="00474057">
      <w:pPr>
        <w:spacing w:line="360" w:lineRule="auto"/>
        <w:jc w:val="center"/>
      </w:pPr>
    </w:p>
    <w:p w14:paraId="1815E498" w14:textId="77777777" w:rsidR="00474057" w:rsidRDefault="00474057">
      <w:pPr>
        <w:pageBreakBefore/>
      </w:pPr>
    </w:p>
    <w:p w14:paraId="6999951C" w14:textId="77777777" w:rsidR="00474057" w:rsidRDefault="00474057">
      <w:pPr>
        <w:spacing w:line="360" w:lineRule="auto"/>
      </w:pPr>
    </w:p>
    <w:p w14:paraId="43FA454A" w14:textId="77777777" w:rsidR="00474057" w:rsidRDefault="002D24CE">
      <w:pPr>
        <w:spacing w:line="360" w:lineRule="auto"/>
        <w:jc w:val="center"/>
      </w:pPr>
      <w:r>
        <w:object w:dxaOrig="5385" w:dyaOrig="4035" w14:anchorId="4F97FCA5">
          <v:shape id="Object 23" o:spid="_x0000_i1047" type="#_x0000_t75" style="width:269.25pt;height:201.75pt;visibility:visible;mso-wrap-style:square" o:ole="">
            <v:imagedata r:id="rId46" o:title=""/>
          </v:shape>
          <o:OLEObject Type="Embed" ProgID="PowerPoint.Slide.12" ShapeID="Object 23" DrawAspect="Content" ObjectID="_1623051225" r:id="rId47"/>
        </w:object>
      </w:r>
    </w:p>
    <w:p w14:paraId="1DD81FCE" w14:textId="77777777" w:rsidR="00474057" w:rsidRDefault="00474057">
      <w:pPr>
        <w:spacing w:line="360" w:lineRule="auto"/>
      </w:pPr>
    </w:p>
    <w:p w14:paraId="0748F66F" w14:textId="77777777" w:rsidR="00474057" w:rsidRDefault="002D24CE">
      <w:pPr>
        <w:spacing w:line="360" w:lineRule="auto"/>
        <w:jc w:val="center"/>
      </w:pPr>
      <w:r>
        <w:object w:dxaOrig="5385" w:dyaOrig="4035" w14:anchorId="14C41F09">
          <v:shape id="Object 24" o:spid="_x0000_i1048" type="#_x0000_t75" style="width:269.25pt;height:201.75pt;visibility:visible;mso-wrap-style:square" o:ole="">
            <v:imagedata r:id="rId48" o:title=""/>
          </v:shape>
          <o:OLEObject Type="Embed" ProgID="PowerPoint.Slide.12" ShapeID="Object 24" DrawAspect="Content" ObjectID="_1623051226" r:id="rId49"/>
        </w:object>
      </w:r>
    </w:p>
    <w:p w14:paraId="1522B693" w14:textId="77777777" w:rsidR="00474057" w:rsidRDefault="00474057">
      <w:pPr>
        <w:spacing w:line="360" w:lineRule="auto"/>
        <w:jc w:val="center"/>
      </w:pPr>
    </w:p>
    <w:p w14:paraId="6FC2EC5B" w14:textId="77777777" w:rsidR="00474057" w:rsidRDefault="00474057">
      <w:pPr>
        <w:pageBreakBefore/>
      </w:pPr>
    </w:p>
    <w:p w14:paraId="65657474" w14:textId="77777777" w:rsidR="00474057" w:rsidRDefault="002D24CE">
      <w:pPr>
        <w:spacing w:line="360" w:lineRule="auto"/>
        <w:jc w:val="center"/>
      </w:pPr>
      <w:r>
        <w:object w:dxaOrig="5385" w:dyaOrig="4035" w14:anchorId="42E74E9F">
          <v:shape id="Object 25" o:spid="_x0000_i1049" type="#_x0000_t75" style="width:269.25pt;height:201.75pt;visibility:visible;mso-wrap-style:square" o:ole="">
            <v:imagedata r:id="rId50" o:title=""/>
          </v:shape>
          <o:OLEObject Type="Embed" ProgID="PowerPoint.Slide.12" ShapeID="Object 25" DrawAspect="Content" ObjectID="_1623051227" r:id="rId51"/>
        </w:object>
      </w:r>
    </w:p>
    <w:p w14:paraId="0031751D" w14:textId="77777777" w:rsidR="00474057" w:rsidRDefault="00474057">
      <w:pPr>
        <w:spacing w:line="360" w:lineRule="auto"/>
        <w:jc w:val="center"/>
      </w:pPr>
    </w:p>
    <w:p w14:paraId="6D4ADD1D" w14:textId="77777777" w:rsidR="00474057" w:rsidRDefault="00474057">
      <w:pPr>
        <w:spacing w:line="360" w:lineRule="auto"/>
      </w:pPr>
    </w:p>
    <w:p w14:paraId="6C119B0D" w14:textId="77777777" w:rsidR="00474057" w:rsidRDefault="002D24CE">
      <w:pPr>
        <w:spacing w:line="360" w:lineRule="auto"/>
        <w:jc w:val="center"/>
      </w:pPr>
      <w:r>
        <w:object w:dxaOrig="5385" w:dyaOrig="4035" w14:anchorId="3EC00600">
          <v:shape id="Object 26" o:spid="_x0000_i1050" type="#_x0000_t75" style="width:269.25pt;height:201.75pt;visibility:visible;mso-wrap-style:square" o:ole="">
            <v:imagedata r:id="rId52" o:title=""/>
          </v:shape>
          <o:OLEObject Type="Embed" ProgID="PowerPoint.Slide.12" ShapeID="Object 26" DrawAspect="Content" ObjectID="_1623051228" r:id="rId53"/>
        </w:object>
      </w:r>
    </w:p>
    <w:p w14:paraId="7A7642F9" w14:textId="77777777" w:rsidR="00474057" w:rsidRDefault="00474057">
      <w:pPr>
        <w:pageBreakBefore/>
      </w:pPr>
    </w:p>
    <w:p w14:paraId="2409F35F" w14:textId="77777777" w:rsidR="00474057" w:rsidRDefault="00474057">
      <w:pPr>
        <w:spacing w:line="360" w:lineRule="auto"/>
      </w:pPr>
    </w:p>
    <w:p w14:paraId="2CCA59D5" w14:textId="77777777" w:rsidR="00474057" w:rsidRDefault="002D24CE">
      <w:pPr>
        <w:spacing w:line="360" w:lineRule="auto"/>
        <w:jc w:val="center"/>
      </w:pPr>
      <w:r>
        <w:object w:dxaOrig="5385" w:dyaOrig="4035" w14:anchorId="67B2F87A">
          <v:shape id="Object 27" o:spid="_x0000_i1051" type="#_x0000_t75" style="width:269.25pt;height:201.75pt;visibility:visible;mso-wrap-style:square" o:ole="">
            <v:imagedata r:id="rId54" o:title=""/>
          </v:shape>
          <o:OLEObject Type="Embed" ProgID="PowerPoint.Slide.12" ShapeID="Object 27" DrawAspect="Content" ObjectID="_1623051229" r:id="rId55"/>
        </w:object>
      </w:r>
    </w:p>
    <w:p w14:paraId="10DBD9AE" w14:textId="77777777" w:rsidR="00474057" w:rsidRDefault="00474057">
      <w:pPr>
        <w:spacing w:line="360" w:lineRule="auto"/>
      </w:pPr>
    </w:p>
    <w:p w14:paraId="5D3AA4D4" w14:textId="77777777" w:rsidR="00474057" w:rsidRDefault="002D24CE">
      <w:pPr>
        <w:spacing w:line="360" w:lineRule="auto"/>
        <w:jc w:val="center"/>
      </w:pPr>
      <w:r>
        <w:object w:dxaOrig="5385" w:dyaOrig="4035" w14:anchorId="57F34F4A">
          <v:shape id="Object 28" o:spid="_x0000_i1052" type="#_x0000_t75" style="width:269.25pt;height:201.75pt;visibility:visible;mso-wrap-style:square" o:ole="">
            <v:imagedata r:id="rId56" o:title=""/>
          </v:shape>
          <o:OLEObject Type="Embed" ProgID="PowerPoint.Slide.12" ShapeID="Object 28" DrawAspect="Content" ObjectID="_1623051230" r:id="rId57"/>
        </w:object>
      </w:r>
    </w:p>
    <w:p w14:paraId="2DD230D5" w14:textId="77777777" w:rsidR="00474057" w:rsidRDefault="00474057">
      <w:pPr>
        <w:spacing w:line="360" w:lineRule="auto"/>
        <w:jc w:val="center"/>
      </w:pPr>
    </w:p>
    <w:p w14:paraId="73A830B8" w14:textId="77777777" w:rsidR="00474057" w:rsidRDefault="00474057">
      <w:pPr>
        <w:pageBreakBefore/>
      </w:pPr>
    </w:p>
    <w:p w14:paraId="3954F945" w14:textId="77777777" w:rsidR="00474057" w:rsidRDefault="002D24CE">
      <w:pPr>
        <w:spacing w:line="360" w:lineRule="auto"/>
        <w:jc w:val="center"/>
      </w:pPr>
      <w:r>
        <w:object w:dxaOrig="5385" w:dyaOrig="4035" w14:anchorId="2C35A419">
          <v:shape id="Object 29" o:spid="_x0000_i1053" type="#_x0000_t75" style="width:269.25pt;height:201.75pt;visibility:visible;mso-wrap-style:square" o:ole="">
            <v:imagedata r:id="rId58" o:title=""/>
          </v:shape>
          <o:OLEObject Type="Embed" ProgID="PowerPoint.Slide.12" ShapeID="Object 29" DrawAspect="Content" ObjectID="_1623051231" r:id="rId59"/>
        </w:object>
      </w:r>
    </w:p>
    <w:p w14:paraId="0BEBA310" w14:textId="77777777" w:rsidR="00474057" w:rsidRDefault="00474057">
      <w:pPr>
        <w:spacing w:line="360" w:lineRule="auto"/>
        <w:jc w:val="center"/>
      </w:pPr>
    </w:p>
    <w:p w14:paraId="1CFA6030" w14:textId="77777777" w:rsidR="00474057" w:rsidRDefault="00474057">
      <w:pPr>
        <w:spacing w:line="360" w:lineRule="auto"/>
      </w:pPr>
    </w:p>
    <w:p w14:paraId="4C48D16D" w14:textId="77777777" w:rsidR="00474057" w:rsidRDefault="002D24CE">
      <w:pPr>
        <w:spacing w:line="360" w:lineRule="auto"/>
        <w:jc w:val="center"/>
      </w:pPr>
      <w:r>
        <w:object w:dxaOrig="5385" w:dyaOrig="4035" w14:anchorId="20E5213C">
          <v:shape id="Object 30" o:spid="_x0000_i1054" type="#_x0000_t75" style="width:269.25pt;height:201.75pt;visibility:visible;mso-wrap-style:square" o:ole="">
            <v:imagedata r:id="rId60" o:title=""/>
          </v:shape>
          <o:OLEObject Type="Embed" ProgID="PowerPoint.Slide.12" ShapeID="Object 30" DrawAspect="Content" ObjectID="_1623051232" r:id="rId61"/>
        </w:object>
      </w:r>
    </w:p>
    <w:p w14:paraId="20972116" w14:textId="77777777" w:rsidR="00474057" w:rsidRDefault="00474057">
      <w:pPr>
        <w:pageBreakBefore/>
      </w:pPr>
    </w:p>
    <w:p w14:paraId="0423B65D" w14:textId="77777777" w:rsidR="00474057" w:rsidRDefault="002D24CE">
      <w:pPr>
        <w:spacing w:line="360" w:lineRule="auto"/>
        <w:jc w:val="center"/>
      </w:pPr>
      <w:r>
        <w:object w:dxaOrig="5385" w:dyaOrig="4035" w14:anchorId="1138BF96">
          <v:shape id="Object 31" o:spid="_x0000_i1055" type="#_x0000_t75" style="width:269.25pt;height:201.75pt;visibility:visible;mso-wrap-style:square" o:ole="">
            <v:imagedata r:id="rId62" o:title=""/>
          </v:shape>
          <o:OLEObject Type="Embed" ProgID="PowerPoint.Slide.12" ShapeID="Object 31" DrawAspect="Content" ObjectID="_1623051233" r:id="rId63"/>
        </w:object>
      </w:r>
    </w:p>
    <w:p w14:paraId="4F07BCE4" w14:textId="77777777" w:rsidR="00474057" w:rsidRDefault="00474057">
      <w:pPr>
        <w:spacing w:line="360" w:lineRule="auto"/>
      </w:pPr>
    </w:p>
    <w:p w14:paraId="76E658C2" w14:textId="77777777" w:rsidR="00474057" w:rsidRDefault="002D24CE">
      <w:pPr>
        <w:spacing w:line="360" w:lineRule="auto"/>
        <w:jc w:val="center"/>
      </w:pPr>
      <w:r>
        <w:object w:dxaOrig="5385" w:dyaOrig="4035" w14:anchorId="491A873A">
          <v:shape id="Object 32" o:spid="_x0000_i1056" type="#_x0000_t75" style="width:269.25pt;height:201.75pt;visibility:visible;mso-wrap-style:square" o:ole="">
            <v:imagedata r:id="rId64" o:title=""/>
          </v:shape>
          <o:OLEObject Type="Embed" ProgID="PowerPoint.Slide.12" ShapeID="Object 32" DrawAspect="Content" ObjectID="_1623051234" r:id="rId65"/>
        </w:object>
      </w:r>
    </w:p>
    <w:p w14:paraId="7DE7F3D3" w14:textId="77777777" w:rsidR="00474057" w:rsidRDefault="00474057">
      <w:pPr>
        <w:spacing w:line="360" w:lineRule="auto"/>
        <w:jc w:val="center"/>
      </w:pPr>
    </w:p>
    <w:p w14:paraId="4681CE7A" w14:textId="77777777" w:rsidR="00474057" w:rsidRDefault="00474057">
      <w:pPr>
        <w:pageBreakBefore/>
      </w:pPr>
    </w:p>
    <w:p w14:paraId="530F7BA7" w14:textId="77777777" w:rsidR="00474057" w:rsidRDefault="002D24CE">
      <w:pPr>
        <w:spacing w:line="360" w:lineRule="auto"/>
        <w:jc w:val="center"/>
      </w:pPr>
      <w:r>
        <w:object w:dxaOrig="5385" w:dyaOrig="4035" w14:anchorId="19C29C95">
          <v:shape id="Object 33" o:spid="_x0000_i1057" type="#_x0000_t75" style="width:269.25pt;height:201.75pt;visibility:visible;mso-wrap-style:square" o:ole="">
            <v:imagedata r:id="rId66" o:title=""/>
          </v:shape>
          <o:OLEObject Type="Embed" ProgID="PowerPoint.Slide.12" ShapeID="Object 33" DrawAspect="Content" ObjectID="_1623051235" r:id="rId67"/>
        </w:object>
      </w:r>
    </w:p>
    <w:p w14:paraId="1407A863" w14:textId="77777777" w:rsidR="00474057" w:rsidRDefault="00474057">
      <w:pPr>
        <w:spacing w:line="360" w:lineRule="auto"/>
        <w:jc w:val="center"/>
      </w:pPr>
    </w:p>
    <w:p w14:paraId="440687A5" w14:textId="77777777" w:rsidR="00474057" w:rsidRDefault="00474057">
      <w:pPr>
        <w:spacing w:line="360" w:lineRule="auto"/>
      </w:pPr>
    </w:p>
    <w:p w14:paraId="498E9C75" w14:textId="77777777" w:rsidR="00474057" w:rsidRDefault="002D24CE">
      <w:pPr>
        <w:spacing w:line="360" w:lineRule="auto"/>
        <w:jc w:val="center"/>
      </w:pPr>
      <w:r>
        <w:object w:dxaOrig="5385" w:dyaOrig="4035" w14:anchorId="59FDB1CE">
          <v:shape id="Object 34" o:spid="_x0000_i1058" type="#_x0000_t75" style="width:269.25pt;height:201.75pt;visibility:visible;mso-wrap-style:square" o:ole="">
            <v:imagedata r:id="rId68" o:title=""/>
          </v:shape>
          <o:OLEObject Type="Embed" ProgID="PowerPoint.Slide.12" ShapeID="Object 34" DrawAspect="Content" ObjectID="_1623051236" r:id="rId69"/>
        </w:object>
      </w:r>
    </w:p>
    <w:p w14:paraId="7F151455" w14:textId="77777777" w:rsidR="00474057" w:rsidRDefault="00474057">
      <w:pPr>
        <w:spacing w:line="360" w:lineRule="auto"/>
        <w:jc w:val="center"/>
      </w:pPr>
    </w:p>
    <w:p w14:paraId="66BA0D4B" w14:textId="77777777" w:rsidR="00474057" w:rsidRDefault="00474057">
      <w:pPr>
        <w:pageBreakBefore/>
      </w:pPr>
    </w:p>
    <w:p w14:paraId="7F1A8DD7" w14:textId="77777777" w:rsidR="00474057" w:rsidRDefault="002D24CE">
      <w:pPr>
        <w:spacing w:line="360" w:lineRule="auto"/>
        <w:jc w:val="center"/>
      </w:pPr>
      <w:r>
        <w:object w:dxaOrig="5385" w:dyaOrig="4035" w14:anchorId="749B1615">
          <v:shape id="Object 35" o:spid="_x0000_i1059" type="#_x0000_t75" style="width:269.25pt;height:201.75pt;visibility:visible;mso-wrap-style:square" o:ole="">
            <v:imagedata r:id="rId70" o:title=""/>
          </v:shape>
          <o:OLEObject Type="Embed" ProgID="PowerPoint.Slide.12" ShapeID="Object 35" DrawAspect="Content" ObjectID="_1623051237" r:id="rId71"/>
        </w:object>
      </w:r>
    </w:p>
    <w:p w14:paraId="38C06565" w14:textId="77777777" w:rsidR="00474057" w:rsidRDefault="00474057">
      <w:pPr>
        <w:spacing w:line="360" w:lineRule="auto"/>
        <w:jc w:val="center"/>
      </w:pPr>
    </w:p>
    <w:p w14:paraId="0FCA124A" w14:textId="77777777" w:rsidR="00474057" w:rsidRDefault="00474057">
      <w:pPr>
        <w:spacing w:line="360" w:lineRule="auto"/>
      </w:pPr>
    </w:p>
    <w:p w14:paraId="562C59E7" w14:textId="77777777" w:rsidR="00474057" w:rsidRDefault="002D24CE">
      <w:pPr>
        <w:spacing w:line="360" w:lineRule="auto"/>
        <w:jc w:val="center"/>
      </w:pPr>
      <w:r>
        <w:object w:dxaOrig="5385" w:dyaOrig="4035" w14:anchorId="7CAB1332">
          <v:shape id="Object 36" o:spid="_x0000_i1060" type="#_x0000_t75" style="width:269.25pt;height:201.75pt;visibility:visible;mso-wrap-style:square" o:ole="">
            <v:imagedata r:id="rId72" o:title=""/>
          </v:shape>
          <o:OLEObject Type="Embed" ProgID="PowerPoint.Slide.12" ShapeID="Object 36" DrawAspect="Content" ObjectID="_1623051238" r:id="rId73"/>
        </w:object>
      </w:r>
    </w:p>
    <w:p w14:paraId="7E81D585" w14:textId="77777777" w:rsidR="00474057" w:rsidRDefault="00474057">
      <w:pPr>
        <w:spacing w:line="360" w:lineRule="auto"/>
        <w:jc w:val="center"/>
      </w:pPr>
    </w:p>
    <w:p w14:paraId="55E95104" w14:textId="77777777" w:rsidR="00474057" w:rsidRDefault="00474057">
      <w:pPr>
        <w:pageBreakBefore/>
      </w:pPr>
    </w:p>
    <w:p w14:paraId="40B75F4B" w14:textId="77777777" w:rsidR="00474057" w:rsidRDefault="002D24CE">
      <w:pPr>
        <w:spacing w:line="360" w:lineRule="auto"/>
        <w:jc w:val="center"/>
      </w:pPr>
      <w:r>
        <w:object w:dxaOrig="5385" w:dyaOrig="4035" w14:anchorId="4A0C50D6">
          <v:shape id="Object 37" o:spid="_x0000_i1061" type="#_x0000_t75" style="width:269.25pt;height:201.75pt;visibility:visible;mso-wrap-style:square" o:ole="">
            <v:imagedata r:id="rId74" o:title=""/>
          </v:shape>
          <o:OLEObject Type="Embed" ProgID="PowerPoint.Slide.12" ShapeID="Object 37" DrawAspect="Content" ObjectID="_1623051239" r:id="rId75"/>
        </w:object>
      </w:r>
    </w:p>
    <w:p w14:paraId="55CFA09A" w14:textId="77777777" w:rsidR="00474057" w:rsidRDefault="00474057">
      <w:pPr>
        <w:spacing w:line="360" w:lineRule="auto"/>
        <w:jc w:val="center"/>
      </w:pPr>
    </w:p>
    <w:p w14:paraId="58EEC2A2" w14:textId="77777777" w:rsidR="00474057" w:rsidRDefault="00474057">
      <w:pPr>
        <w:spacing w:line="360" w:lineRule="auto"/>
      </w:pPr>
    </w:p>
    <w:p w14:paraId="5AADAFAB" w14:textId="77777777" w:rsidR="00474057" w:rsidRDefault="002D24CE">
      <w:pPr>
        <w:spacing w:line="360" w:lineRule="auto"/>
        <w:jc w:val="center"/>
      </w:pPr>
      <w:r>
        <w:object w:dxaOrig="5385" w:dyaOrig="4035" w14:anchorId="5585FC54">
          <v:shape id="Object 38" o:spid="_x0000_i1062" type="#_x0000_t75" style="width:269.25pt;height:201.75pt;visibility:visible;mso-wrap-style:square" o:ole="">
            <v:imagedata r:id="rId76" o:title=""/>
          </v:shape>
          <o:OLEObject Type="Embed" ProgID="PowerPoint.Slide.12" ShapeID="Object 38" DrawAspect="Content" ObjectID="_1623051240" r:id="rId77"/>
        </w:object>
      </w:r>
    </w:p>
    <w:p w14:paraId="543925C3" w14:textId="77777777" w:rsidR="00474057" w:rsidRDefault="00474057">
      <w:pPr>
        <w:spacing w:line="360" w:lineRule="auto"/>
        <w:jc w:val="center"/>
      </w:pPr>
    </w:p>
    <w:p w14:paraId="2F6A803C" w14:textId="77777777" w:rsidR="00474057" w:rsidRDefault="00474057">
      <w:pPr>
        <w:pageBreakBefore/>
      </w:pPr>
    </w:p>
    <w:p w14:paraId="12D554AD" w14:textId="77777777" w:rsidR="00474057" w:rsidRDefault="002D24CE">
      <w:pPr>
        <w:spacing w:line="360" w:lineRule="auto"/>
        <w:jc w:val="center"/>
      </w:pPr>
      <w:r>
        <w:object w:dxaOrig="5385" w:dyaOrig="4035" w14:anchorId="102E1383">
          <v:shape id="Object 39" o:spid="_x0000_i1063" type="#_x0000_t75" style="width:269.25pt;height:201.75pt;visibility:visible;mso-wrap-style:square" o:ole="">
            <v:imagedata r:id="rId78" o:title=""/>
          </v:shape>
          <o:OLEObject Type="Embed" ProgID="PowerPoint.Slide.12" ShapeID="Object 39" DrawAspect="Content" ObjectID="_1623051241" r:id="rId79"/>
        </w:object>
      </w:r>
    </w:p>
    <w:p w14:paraId="1D1E1EC8" w14:textId="77777777" w:rsidR="00474057" w:rsidRDefault="00474057">
      <w:pPr>
        <w:spacing w:line="360" w:lineRule="auto"/>
        <w:jc w:val="center"/>
      </w:pPr>
    </w:p>
    <w:p w14:paraId="4BE2BD22" w14:textId="77777777" w:rsidR="00474057" w:rsidRDefault="00474057">
      <w:pPr>
        <w:spacing w:line="360" w:lineRule="auto"/>
      </w:pPr>
    </w:p>
    <w:p w14:paraId="547E9A37" w14:textId="77777777" w:rsidR="00474057" w:rsidRDefault="002D24CE">
      <w:pPr>
        <w:spacing w:line="360" w:lineRule="auto"/>
        <w:jc w:val="center"/>
      </w:pPr>
      <w:r>
        <w:object w:dxaOrig="5385" w:dyaOrig="4035" w14:anchorId="52AF38C5">
          <v:shape id="Object 40" o:spid="_x0000_i1064" type="#_x0000_t75" style="width:269.25pt;height:201.75pt;visibility:visible;mso-wrap-style:square" o:ole="">
            <v:imagedata r:id="rId80" o:title=""/>
          </v:shape>
          <o:OLEObject Type="Embed" ProgID="PowerPoint.Slide.12" ShapeID="Object 40" DrawAspect="Content" ObjectID="_1623051242" r:id="rId81"/>
        </w:object>
      </w:r>
    </w:p>
    <w:p w14:paraId="17EF1A28" w14:textId="77777777" w:rsidR="00474057" w:rsidRDefault="00474057">
      <w:pPr>
        <w:spacing w:line="360" w:lineRule="auto"/>
        <w:jc w:val="center"/>
      </w:pPr>
    </w:p>
    <w:p w14:paraId="4ACB32C4" w14:textId="77777777" w:rsidR="00474057" w:rsidRDefault="00474057">
      <w:pPr>
        <w:pageBreakBefore/>
      </w:pPr>
    </w:p>
    <w:p w14:paraId="4FA637BC" w14:textId="77777777" w:rsidR="00474057" w:rsidRDefault="002D24CE">
      <w:pPr>
        <w:spacing w:line="360" w:lineRule="auto"/>
        <w:jc w:val="center"/>
      </w:pPr>
      <w:r>
        <w:object w:dxaOrig="5385" w:dyaOrig="4035" w14:anchorId="2721AF8A">
          <v:shape id="Object 41" o:spid="_x0000_i1065" type="#_x0000_t75" style="width:269.25pt;height:201.75pt;visibility:visible;mso-wrap-style:square" o:ole="">
            <v:imagedata r:id="rId82" o:title=""/>
          </v:shape>
          <o:OLEObject Type="Embed" ProgID="PowerPoint.Slide.12" ShapeID="Object 41" DrawAspect="Content" ObjectID="_1623051243" r:id="rId83"/>
        </w:object>
      </w:r>
    </w:p>
    <w:p w14:paraId="36B4FDC4" w14:textId="77777777" w:rsidR="00474057" w:rsidRDefault="00474057">
      <w:pPr>
        <w:spacing w:line="360" w:lineRule="auto"/>
        <w:jc w:val="center"/>
      </w:pPr>
    </w:p>
    <w:p w14:paraId="1185AB47" w14:textId="77777777" w:rsidR="00474057" w:rsidRDefault="00474057">
      <w:pPr>
        <w:spacing w:line="360" w:lineRule="auto"/>
      </w:pPr>
    </w:p>
    <w:p w14:paraId="50088029" w14:textId="77777777" w:rsidR="00474057" w:rsidRDefault="002D24CE">
      <w:pPr>
        <w:spacing w:line="360" w:lineRule="auto"/>
        <w:jc w:val="center"/>
      </w:pPr>
      <w:r>
        <w:object w:dxaOrig="5385" w:dyaOrig="4035" w14:anchorId="52581008">
          <v:shape id="Object 42" o:spid="_x0000_i1066" type="#_x0000_t75" style="width:269.25pt;height:201.75pt;visibility:visible;mso-wrap-style:square" o:ole="">
            <v:imagedata r:id="rId84" o:title=""/>
          </v:shape>
          <o:OLEObject Type="Embed" ProgID="PowerPoint.Slide.12" ShapeID="Object 42" DrawAspect="Content" ObjectID="_1623051244" r:id="rId85"/>
        </w:object>
      </w:r>
    </w:p>
    <w:p w14:paraId="712975AA" w14:textId="77777777" w:rsidR="00474057" w:rsidRDefault="00474057">
      <w:pPr>
        <w:pageBreakBefore/>
      </w:pPr>
    </w:p>
    <w:bookmarkStart w:id="0" w:name="_GoBack"/>
    <w:bookmarkEnd w:id="0"/>
    <w:p w14:paraId="2CE48C9C" w14:textId="77777777" w:rsidR="00474057" w:rsidRDefault="002D24CE">
      <w:pPr>
        <w:spacing w:line="360" w:lineRule="auto"/>
        <w:jc w:val="center"/>
      </w:pPr>
      <w:r>
        <w:object w:dxaOrig="5385" w:dyaOrig="4035" w14:anchorId="176BE703">
          <v:shape id="Object 43" o:spid="_x0000_i1067" type="#_x0000_t75" style="width:269.25pt;height:201.75pt;visibility:visible;mso-wrap-style:square" o:ole="">
            <v:imagedata r:id="rId86" o:title=""/>
          </v:shape>
          <o:OLEObject Type="Embed" ProgID="PowerPoint.Slide.12" ShapeID="Object 43" DrawAspect="Content" ObjectID="_1623051245" r:id="rId87"/>
        </w:object>
      </w:r>
    </w:p>
    <w:p w14:paraId="56F3086C" w14:textId="77777777" w:rsidR="00474057" w:rsidRDefault="00474057"/>
    <w:p w14:paraId="44970993" w14:textId="77777777" w:rsidR="00474057" w:rsidRDefault="00474057">
      <w:pPr>
        <w:spacing w:line="360" w:lineRule="auto"/>
      </w:pPr>
    </w:p>
    <w:p w14:paraId="71572D48" w14:textId="77777777" w:rsidR="00474057" w:rsidRDefault="00474057">
      <w:pPr>
        <w:spacing w:line="360" w:lineRule="auto"/>
        <w:jc w:val="center"/>
      </w:pPr>
    </w:p>
    <w:p w14:paraId="38711E0A" w14:textId="77777777" w:rsidR="00474057" w:rsidRDefault="00474057">
      <w:pPr>
        <w:spacing w:line="360" w:lineRule="auto"/>
      </w:pPr>
    </w:p>
    <w:sectPr w:rsidR="00474057"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8E8AA03" w14:textId="77777777" w:rsidR="002D24CE" w:rsidRDefault="002D24CE">
      <w:pPr>
        <w:spacing w:after="0" w:line="240" w:lineRule="auto"/>
      </w:pPr>
      <w:r>
        <w:separator/>
      </w:r>
    </w:p>
  </w:endnote>
  <w:endnote w:type="continuationSeparator" w:id="0">
    <w:p w14:paraId="1082A8E6" w14:textId="77777777" w:rsidR="002D24CE" w:rsidRDefault="002D24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7BE593D" w14:textId="77777777" w:rsidR="002D24CE" w:rsidRDefault="002D24CE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14:paraId="69C16ED7" w14:textId="77777777" w:rsidR="002D24CE" w:rsidRDefault="002D24C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ttachedTemplate r:id="rId1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useWord2013TrackBottomHyphenation" w:uri="http://schemas.microsoft.com/office/word" w:val="1"/>
  </w:compat>
  <w:rsids>
    <w:rsidRoot w:val="00474057"/>
    <w:rsid w:val="002D24CE"/>
    <w:rsid w:val="003E4AB3"/>
    <w:rsid w:val="00474057"/>
    <w:rsid w:val="00C349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08BC92"/>
  <w15:docId w15:val="{45987767-9388-42EC-BB55-4587F9DCE8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>
      <w:pPr>
        <w:autoSpaceDN w:val="0"/>
        <w:spacing w:after="200" w:line="276" w:lineRule="auto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3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Microsoft_PowerPoint_Slide16.sldx"/><Relationship Id="rId21" Type="http://schemas.openxmlformats.org/officeDocument/2006/relationships/package" Target="embeddings/Microsoft_PowerPoint_Slide7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Microsoft_PowerPoint_Slide20.sldx"/><Relationship Id="rId50" Type="http://schemas.openxmlformats.org/officeDocument/2006/relationships/image" Target="media/image23.emf"/><Relationship Id="rId55" Type="http://schemas.openxmlformats.org/officeDocument/2006/relationships/package" Target="embeddings/Microsoft_PowerPoint_Slide24.sldx"/><Relationship Id="rId63" Type="http://schemas.openxmlformats.org/officeDocument/2006/relationships/package" Target="embeddings/Microsoft_PowerPoint_Slide28.sldx"/><Relationship Id="rId68" Type="http://schemas.openxmlformats.org/officeDocument/2006/relationships/image" Target="media/image32.emf"/><Relationship Id="rId76" Type="http://schemas.openxmlformats.org/officeDocument/2006/relationships/image" Target="media/image36.emf"/><Relationship Id="rId84" Type="http://schemas.openxmlformats.org/officeDocument/2006/relationships/image" Target="media/image40.emf"/><Relationship Id="rId89" Type="http://schemas.openxmlformats.org/officeDocument/2006/relationships/theme" Target="theme/theme1.xml"/><Relationship Id="rId7" Type="http://schemas.openxmlformats.org/officeDocument/2006/relationships/package" Target="embeddings/Microsoft_PowerPoint_Slide.sldx"/><Relationship Id="rId71" Type="http://schemas.openxmlformats.org/officeDocument/2006/relationships/package" Target="embeddings/Microsoft_PowerPoint_Slide32.sldx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9" Type="http://schemas.openxmlformats.org/officeDocument/2006/relationships/package" Target="embeddings/Microsoft_PowerPoint_Slide11.sldx"/><Relationship Id="rId11" Type="http://schemas.openxmlformats.org/officeDocument/2006/relationships/package" Target="embeddings/Microsoft_PowerPoint_Slide2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PowerPoint_Slide15.sldx"/><Relationship Id="rId40" Type="http://schemas.openxmlformats.org/officeDocument/2006/relationships/image" Target="media/image18.emf"/><Relationship Id="rId45" Type="http://schemas.openxmlformats.org/officeDocument/2006/relationships/package" Target="embeddings/Microsoft_PowerPoint_Slide19.sldx"/><Relationship Id="rId53" Type="http://schemas.openxmlformats.org/officeDocument/2006/relationships/package" Target="embeddings/Microsoft_PowerPoint_Slide23.sldx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74" Type="http://schemas.openxmlformats.org/officeDocument/2006/relationships/image" Target="media/image35.emf"/><Relationship Id="rId79" Type="http://schemas.openxmlformats.org/officeDocument/2006/relationships/package" Target="embeddings/Microsoft_PowerPoint_Slide36.sldx"/><Relationship Id="rId87" Type="http://schemas.openxmlformats.org/officeDocument/2006/relationships/package" Target="embeddings/Microsoft_PowerPoint_Slide40.sldx"/><Relationship Id="rId5" Type="http://schemas.openxmlformats.org/officeDocument/2006/relationships/endnotes" Target="endnotes.xml"/><Relationship Id="rId61" Type="http://schemas.openxmlformats.org/officeDocument/2006/relationships/package" Target="embeddings/Microsoft_PowerPoint_Slide27.sldx"/><Relationship Id="rId82" Type="http://schemas.openxmlformats.org/officeDocument/2006/relationships/image" Target="media/image39.emf"/><Relationship Id="rId19" Type="http://schemas.openxmlformats.org/officeDocument/2006/relationships/package" Target="embeddings/Microsoft_PowerPoint_Slide6.sldx"/><Relationship Id="rId4" Type="http://schemas.openxmlformats.org/officeDocument/2006/relationships/footnotes" Target="footnotes.xml"/><Relationship Id="rId9" Type="http://schemas.openxmlformats.org/officeDocument/2006/relationships/package" Target="embeddings/Microsoft_PowerPoint_Slide1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10.sldx"/><Relationship Id="rId30" Type="http://schemas.openxmlformats.org/officeDocument/2006/relationships/image" Target="media/image13.emf"/><Relationship Id="rId35" Type="http://schemas.openxmlformats.org/officeDocument/2006/relationships/package" Target="embeddings/Microsoft_PowerPoint_Slide14.sldx"/><Relationship Id="rId43" Type="http://schemas.openxmlformats.org/officeDocument/2006/relationships/package" Target="embeddings/Microsoft_PowerPoint_Slide18.sldx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package" Target="embeddings/Microsoft_PowerPoint_Slide31.sldx"/><Relationship Id="rId77" Type="http://schemas.openxmlformats.org/officeDocument/2006/relationships/package" Target="embeddings/Microsoft_PowerPoint_Slide35.sldx"/><Relationship Id="rId8" Type="http://schemas.openxmlformats.org/officeDocument/2006/relationships/image" Target="media/image2.emf"/><Relationship Id="rId51" Type="http://schemas.openxmlformats.org/officeDocument/2006/relationships/package" Target="embeddings/Microsoft_PowerPoint_Slide22.sldx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package" Target="embeddings/Microsoft_PowerPoint_Slide39.sldx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5.sldx"/><Relationship Id="rId25" Type="http://schemas.openxmlformats.org/officeDocument/2006/relationships/package" Target="embeddings/Microsoft_PowerPoint_Slide9.sldx"/><Relationship Id="rId33" Type="http://schemas.openxmlformats.org/officeDocument/2006/relationships/package" Target="embeddings/Microsoft_PowerPoint_Slide13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Microsoft_PowerPoint_Slide26.sldx"/><Relationship Id="rId67" Type="http://schemas.openxmlformats.org/officeDocument/2006/relationships/package" Target="embeddings/Microsoft_PowerPoint_Slide30.sldx"/><Relationship Id="rId20" Type="http://schemas.openxmlformats.org/officeDocument/2006/relationships/image" Target="media/image8.emf"/><Relationship Id="rId41" Type="http://schemas.openxmlformats.org/officeDocument/2006/relationships/package" Target="embeddings/Microsoft_PowerPoint_Slide17.sldx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package" Target="embeddings/Microsoft_PowerPoint_Slide34.sldx"/><Relationship Id="rId83" Type="http://schemas.openxmlformats.org/officeDocument/2006/relationships/package" Target="embeddings/Microsoft_PowerPoint_Slide38.sldx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package" Target="embeddings/Microsoft_PowerPoint_Slide4.sldx"/><Relationship Id="rId23" Type="http://schemas.openxmlformats.org/officeDocument/2006/relationships/package" Target="embeddings/Microsoft_PowerPoint_Slide8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PowerPoint_Slide21.sldx"/><Relationship Id="rId57" Type="http://schemas.openxmlformats.org/officeDocument/2006/relationships/package" Target="embeddings/Microsoft_PowerPoint_Slide25.sldx"/><Relationship Id="rId10" Type="http://schemas.openxmlformats.org/officeDocument/2006/relationships/image" Target="media/image3.emf"/><Relationship Id="rId31" Type="http://schemas.openxmlformats.org/officeDocument/2006/relationships/package" Target="embeddings/Microsoft_PowerPoint_Slide12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package" Target="embeddings/Microsoft_PowerPoint_Slide29.sldx"/><Relationship Id="rId73" Type="http://schemas.openxmlformats.org/officeDocument/2006/relationships/package" Target="embeddings/Microsoft_PowerPoint_Slide33.sldx"/><Relationship Id="rId78" Type="http://schemas.openxmlformats.org/officeDocument/2006/relationships/image" Target="media/image37.emf"/><Relationship Id="rId81" Type="http://schemas.openxmlformats.org/officeDocument/2006/relationships/package" Target="embeddings/Microsoft_PowerPoint_Slide37.sldx"/><Relationship Id="rId86" Type="http://schemas.openxmlformats.org/officeDocument/2006/relationships/image" Target="media/image41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211</Words>
  <Characters>1205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dc:description/>
  <cp:lastModifiedBy>Bryan Hawley</cp:lastModifiedBy>
  <cp:revision>4</cp:revision>
  <cp:lastPrinted>2016-02-16T22:58:00Z</cp:lastPrinted>
  <dcterms:created xsi:type="dcterms:W3CDTF">2019-06-26T15:42:00Z</dcterms:created>
  <dcterms:modified xsi:type="dcterms:W3CDTF">2019-06-26T15:45:00Z</dcterms:modified>
</cp:coreProperties>
</file>