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06" w:lineRule="exact"/>
        <w:ind w:left="407" w:right="-94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231F20"/>
          <w:spacing w:val="0"/>
          <w:w w:val="100"/>
          <w:position w:val="-1"/>
        </w:rPr>
        <w:t>2015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1098" w:lineRule="exact"/>
        <w:ind w:left="222" w:right="936"/>
        <w:jc w:val="center"/>
        <w:rPr>
          <w:rFonts w:ascii="Humanst521 BT" w:hAnsi="Humanst521 BT" w:cs="Humanst521 BT" w:eastAsia="Humanst521 BT"/>
          <w:sz w:val="96"/>
          <w:szCs w:val="96"/>
        </w:rPr>
      </w:pPr>
      <w:rPr/>
      <w:r>
        <w:rPr/>
        <w:br w:type="column"/>
      </w:r>
      <w:r>
        <w:rPr>
          <w:rFonts w:ascii="Humanst521 BT" w:hAnsi="Humanst521 BT" w:cs="Humanst521 BT" w:eastAsia="Humanst521 BT"/>
          <w:sz w:val="96"/>
          <w:szCs w:val="96"/>
          <w:color w:val="FFFFFF"/>
          <w:spacing w:val="0"/>
          <w:w w:val="111"/>
          <w:position w:val="1"/>
        </w:rPr>
        <w:t>H</w:t>
      </w:r>
      <w:r>
        <w:rPr>
          <w:rFonts w:ascii="Humanst521 BT" w:hAnsi="Humanst521 BT" w:cs="Humanst521 BT" w:eastAsia="Humanst521 BT"/>
          <w:sz w:val="96"/>
          <w:szCs w:val="96"/>
          <w:color w:val="FFFFFF"/>
          <w:spacing w:val="0"/>
          <w:w w:val="111"/>
          <w:position w:val="1"/>
        </w:rPr>
        <w:t>un</w:t>
      </w:r>
      <w:r>
        <w:rPr>
          <w:rFonts w:ascii="Humanst521 BT" w:hAnsi="Humanst521 BT" w:cs="Humanst521 BT" w:eastAsia="Humanst521 BT"/>
          <w:sz w:val="96"/>
          <w:szCs w:val="96"/>
          <w:color w:val="FFFFFF"/>
          <w:spacing w:val="0"/>
          <w:w w:val="111"/>
          <w:position w:val="1"/>
        </w:rPr>
        <w:t>t</w:t>
      </w:r>
      <w:r>
        <w:rPr>
          <w:rFonts w:ascii="Humanst521 BT" w:hAnsi="Humanst521 BT" w:cs="Humanst521 BT" w:eastAsia="Humanst521 BT"/>
          <w:sz w:val="96"/>
          <w:szCs w:val="96"/>
          <w:color w:val="FFFFFF"/>
          <w:spacing w:val="0"/>
          <w:w w:val="111"/>
          <w:position w:val="1"/>
        </w:rPr>
        <w:t>e</w:t>
      </w:r>
      <w:r>
        <w:rPr>
          <w:rFonts w:ascii="Humanst521 BT" w:hAnsi="Humanst521 BT" w:cs="Humanst521 BT" w:eastAsia="Humanst521 BT"/>
          <w:sz w:val="96"/>
          <w:szCs w:val="96"/>
          <w:color w:val="FFFFFF"/>
          <w:spacing w:val="0"/>
          <w:w w:val="111"/>
          <w:position w:val="1"/>
        </w:rPr>
        <w:t>r</w:t>
      </w:r>
      <w:r>
        <w:rPr>
          <w:rFonts w:ascii="Times New Roman" w:hAnsi="Times New Roman" w:cs="Times New Roman" w:eastAsia="Times New Roman"/>
          <w:sz w:val="96"/>
          <w:szCs w:val="96"/>
          <w:color w:val="FFFFFF"/>
          <w:spacing w:val="44"/>
          <w:w w:val="111"/>
          <w:position w:val="1"/>
        </w:rPr>
        <w:t> </w:t>
      </w:r>
      <w:r>
        <w:rPr>
          <w:rFonts w:ascii="Humanst521 BT" w:hAnsi="Humanst521 BT" w:cs="Humanst521 BT" w:eastAsia="Humanst521 BT"/>
          <w:sz w:val="96"/>
          <w:szCs w:val="96"/>
          <w:color w:val="FFFFFF"/>
          <w:spacing w:val="0"/>
          <w:w w:val="105"/>
          <w:position w:val="1"/>
        </w:rPr>
        <w:t>E</w:t>
      </w:r>
      <w:r>
        <w:rPr>
          <w:rFonts w:ascii="Humanst521 BT" w:hAnsi="Humanst521 BT" w:cs="Humanst521 BT" w:eastAsia="Humanst521 BT"/>
          <w:sz w:val="96"/>
          <w:szCs w:val="96"/>
          <w:color w:val="FFFFFF"/>
          <w:spacing w:val="0"/>
          <w:w w:val="110"/>
          <w:position w:val="1"/>
        </w:rPr>
        <w:t>d</w:t>
      </w:r>
      <w:r>
        <w:rPr>
          <w:rFonts w:ascii="Humanst521 BT" w:hAnsi="Humanst521 BT" w:cs="Humanst521 BT" w:eastAsia="Humanst521 BT"/>
          <w:sz w:val="96"/>
          <w:szCs w:val="96"/>
          <w:color w:val="FFFFFF"/>
          <w:spacing w:val="0"/>
          <w:w w:val="113"/>
          <w:position w:val="1"/>
        </w:rPr>
        <w:t>u</w:t>
      </w:r>
      <w:r>
        <w:rPr>
          <w:rFonts w:ascii="Humanst521 BT" w:hAnsi="Humanst521 BT" w:cs="Humanst521 BT" w:eastAsia="Humanst521 BT"/>
          <w:sz w:val="96"/>
          <w:szCs w:val="96"/>
          <w:color w:val="FFFFFF"/>
          <w:spacing w:val="0"/>
          <w:w w:val="107"/>
          <w:position w:val="1"/>
        </w:rPr>
        <w:t>c</w:t>
      </w:r>
      <w:r>
        <w:rPr>
          <w:rFonts w:ascii="Humanst521 BT" w:hAnsi="Humanst521 BT" w:cs="Humanst521 BT" w:eastAsia="Humanst521 BT"/>
          <w:sz w:val="96"/>
          <w:szCs w:val="96"/>
          <w:color w:val="FFFFFF"/>
          <w:spacing w:val="0"/>
          <w:w w:val="119"/>
          <w:position w:val="1"/>
        </w:rPr>
        <w:t>a</w:t>
      </w:r>
      <w:r>
        <w:rPr>
          <w:rFonts w:ascii="Humanst521 BT" w:hAnsi="Humanst521 BT" w:cs="Humanst521 BT" w:eastAsia="Humanst521 BT"/>
          <w:sz w:val="96"/>
          <w:szCs w:val="96"/>
          <w:color w:val="FFFFFF"/>
          <w:spacing w:val="0"/>
          <w:w w:val="123"/>
          <w:position w:val="1"/>
        </w:rPr>
        <w:t>t</w:t>
      </w:r>
      <w:r>
        <w:rPr>
          <w:rFonts w:ascii="Humanst521 BT" w:hAnsi="Humanst521 BT" w:cs="Humanst521 BT" w:eastAsia="Humanst521 BT"/>
          <w:sz w:val="96"/>
          <w:szCs w:val="96"/>
          <w:color w:val="FFFFFF"/>
          <w:spacing w:val="0"/>
          <w:w w:val="119"/>
          <w:position w:val="1"/>
        </w:rPr>
        <w:t>i</w:t>
      </w:r>
      <w:r>
        <w:rPr>
          <w:rFonts w:ascii="Humanst521 BT" w:hAnsi="Humanst521 BT" w:cs="Humanst521 BT" w:eastAsia="Humanst521 BT"/>
          <w:sz w:val="96"/>
          <w:szCs w:val="96"/>
          <w:color w:val="FFFFFF"/>
          <w:spacing w:val="0"/>
          <w:w w:val="104"/>
          <w:position w:val="1"/>
        </w:rPr>
        <w:t>o</w:t>
      </w:r>
      <w:r>
        <w:rPr>
          <w:rFonts w:ascii="Humanst521 BT" w:hAnsi="Humanst521 BT" w:cs="Humanst521 BT" w:eastAsia="Humanst521 BT"/>
          <w:sz w:val="96"/>
          <w:szCs w:val="96"/>
          <w:color w:val="FFFFFF"/>
          <w:spacing w:val="0"/>
          <w:w w:val="113"/>
          <w:position w:val="1"/>
        </w:rPr>
        <w:t>n</w:t>
      </w:r>
      <w:r>
        <w:rPr>
          <w:rFonts w:ascii="Humanst521 BT" w:hAnsi="Humanst521 BT" w:cs="Humanst521 BT" w:eastAsia="Humanst521 BT"/>
          <w:sz w:val="96"/>
          <w:szCs w:val="96"/>
          <w:color w:val="000000"/>
          <w:spacing w:val="0"/>
          <w:w w:val="100"/>
          <w:position w:val="0"/>
        </w:rPr>
      </w:r>
    </w:p>
    <w:p>
      <w:pPr>
        <w:spacing w:before="0" w:after="0" w:line="734" w:lineRule="exact"/>
        <w:ind w:left="-71" w:right="642"/>
        <w:jc w:val="center"/>
        <w:rPr>
          <w:rFonts w:ascii="Humanst521 BT" w:hAnsi="Humanst521 BT" w:cs="Humanst521 BT" w:eastAsia="Humanst521 BT"/>
          <w:sz w:val="68"/>
          <w:szCs w:val="68"/>
        </w:rPr>
      </w:pPr>
      <w:rPr/>
      <w:r>
        <w:rPr>
          <w:rFonts w:ascii="Humanst521 BT" w:hAnsi="Humanst521 BT" w:cs="Humanst521 BT" w:eastAsia="Humanst521 BT"/>
          <w:sz w:val="68"/>
          <w:szCs w:val="68"/>
          <w:color w:val="FFFFFF"/>
          <w:spacing w:val="-12"/>
          <w:w w:val="100"/>
          <w:position w:val="1"/>
        </w:rPr>
        <w:t>K</w:t>
      </w:r>
      <w:r>
        <w:rPr>
          <w:rFonts w:ascii="Humanst521 BT" w:hAnsi="Humanst521 BT" w:cs="Humanst521 BT" w:eastAsia="Humanst521 BT"/>
          <w:sz w:val="68"/>
          <w:szCs w:val="68"/>
          <w:color w:val="FFFFFF"/>
          <w:spacing w:val="0"/>
          <w:w w:val="100"/>
          <w:position w:val="1"/>
        </w:rPr>
        <w:t>e</w:t>
      </w:r>
      <w:r>
        <w:rPr>
          <w:rFonts w:ascii="Humanst521 BT" w:hAnsi="Humanst521 BT" w:cs="Humanst521 BT" w:eastAsia="Humanst521 BT"/>
          <w:sz w:val="68"/>
          <w:szCs w:val="68"/>
          <w:color w:val="FFFFFF"/>
          <w:spacing w:val="0"/>
          <w:w w:val="100"/>
          <w:position w:val="1"/>
        </w:rPr>
        <w:t>r</w:t>
      </w:r>
      <w:r>
        <w:rPr>
          <w:rFonts w:ascii="Humanst521 BT" w:hAnsi="Humanst521 BT" w:cs="Humanst521 BT" w:eastAsia="Humanst521 BT"/>
          <w:sz w:val="68"/>
          <w:szCs w:val="68"/>
          <w:color w:val="FFFFFF"/>
          <w:spacing w:val="0"/>
          <w:w w:val="100"/>
          <w:position w:val="1"/>
        </w:rPr>
        <w:t>n</w:t>
      </w:r>
      <w:r>
        <w:rPr>
          <w:rFonts w:ascii="Times New Roman" w:hAnsi="Times New Roman" w:cs="Times New Roman" w:eastAsia="Times New Roman"/>
          <w:sz w:val="68"/>
          <w:szCs w:val="68"/>
          <w:color w:val="FFFFFF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68"/>
          <w:szCs w:val="68"/>
          <w:color w:val="FFFFFF"/>
          <w:spacing w:val="28"/>
          <w:w w:val="100"/>
          <w:position w:val="1"/>
        </w:rPr>
        <w:t> </w:t>
      </w:r>
      <w:r>
        <w:rPr>
          <w:rFonts w:ascii="Humanst521 BT" w:hAnsi="Humanst521 BT" w:cs="Humanst521 BT" w:eastAsia="Humanst521 BT"/>
          <w:sz w:val="68"/>
          <w:szCs w:val="68"/>
          <w:color w:val="FFFFFF"/>
          <w:spacing w:val="0"/>
          <w:w w:val="100"/>
          <w:position w:val="1"/>
        </w:rPr>
        <w:t>C</w:t>
      </w:r>
      <w:r>
        <w:rPr>
          <w:rFonts w:ascii="Humanst521 BT" w:hAnsi="Humanst521 BT" w:cs="Humanst521 BT" w:eastAsia="Humanst521 BT"/>
          <w:sz w:val="68"/>
          <w:szCs w:val="68"/>
          <w:color w:val="FFFFFF"/>
          <w:spacing w:val="0"/>
          <w:w w:val="100"/>
          <w:position w:val="1"/>
        </w:rPr>
        <w:t>o</w:t>
      </w:r>
      <w:r>
        <w:rPr>
          <w:rFonts w:ascii="Humanst521 BT" w:hAnsi="Humanst521 BT" w:cs="Humanst521 BT" w:eastAsia="Humanst521 BT"/>
          <w:sz w:val="68"/>
          <w:szCs w:val="68"/>
          <w:color w:val="FFFFFF"/>
          <w:spacing w:val="0"/>
          <w:w w:val="100"/>
          <w:position w:val="1"/>
        </w:rPr>
        <w:t>un</w:t>
      </w:r>
      <w:r>
        <w:rPr>
          <w:rFonts w:ascii="Humanst521 BT" w:hAnsi="Humanst521 BT" w:cs="Humanst521 BT" w:eastAsia="Humanst521 BT"/>
          <w:sz w:val="68"/>
          <w:szCs w:val="68"/>
          <w:color w:val="FFFFFF"/>
          <w:spacing w:val="0"/>
          <w:w w:val="100"/>
          <w:position w:val="1"/>
        </w:rPr>
        <w:t>t</w:t>
      </w:r>
      <w:r>
        <w:rPr>
          <w:rFonts w:ascii="Humanst521 BT" w:hAnsi="Humanst521 BT" w:cs="Humanst521 BT" w:eastAsia="Humanst521 BT"/>
          <w:sz w:val="68"/>
          <w:szCs w:val="68"/>
          <w:color w:val="FFFFFF"/>
          <w:spacing w:val="0"/>
          <w:w w:val="100"/>
          <w:position w:val="1"/>
        </w:rPr>
        <w:t>y</w:t>
      </w:r>
      <w:r>
        <w:rPr>
          <w:rFonts w:ascii="Times New Roman" w:hAnsi="Times New Roman" w:cs="Times New Roman" w:eastAsia="Times New Roman"/>
          <w:sz w:val="68"/>
          <w:szCs w:val="68"/>
          <w:color w:val="FFFFFF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68"/>
          <w:szCs w:val="68"/>
          <w:color w:val="FFFFFF"/>
          <w:spacing w:val="38"/>
          <w:w w:val="100"/>
          <w:position w:val="1"/>
        </w:rPr>
        <w:t> </w:t>
      </w:r>
      <w:r>
        <w:rPr>
          <w:rFonts w:ascii="Humanst521 BT" w:hAnsi="Humanst521 BT" w:cs="Humanst521 BT" w:eastAsia="Humanst521 BT"/>
          <w:sz w:val="68"/>
          <w:szCs w:val="68"/>
          <w:color w:val="FFFFFF"/>
          <w:spacing w:val="0"/>
          <w:w w:val="100"/>
          <w:position w:val="1"/>
        </w:rPr>
        <w:t>-</w:t>
      </w:r>
      <w:r>
        <w:rPr>
          <w:rFonts w:ascii="Times New Roman" w:hAnsi="Times New Roman" w:cs="Times New Roman" w:eastAsia="Times New Roman"/>
          <w:sz w:val="68"/>
          <w:szCs w:val="68"/>
          <w:color w:val="FFFFFF"/>
          <w:spacing w:val="36"/>
          <w:w w:val="100"/>
          <w:position w:val="1"/>
        </w:rPr>
        <w:t> </w:t>
      </w:r>
      <w:r>
        <w:rPr>
          <w:rFonts w:ascii="Humanst521 BT" w:hAnsi="Humanst521 BT" w:cs="Humanst521 BT" w:eastAsia="Humanst521 BT"/>
          <w:sz w:val="68"/>
          <w:szCs w:val="68"/>
          <w:color w:val="FFFFFF"/>
          <w:spacing w:val="-13"/>
          <w:w w:val="112"/>
          <w:position w:val="1"/>
        </w:rPr>
        <w:t>F</w:t>
      </w:r>
      <w:r>
        <w:rPr>
          <w:rFonts w:ascii="Humanst521 BT" w:hAnsi="Humanst521 BT" w:cs="Humanst521 BT" w:eastAsia="Humanst521 BT"/>
          <w:sz w:val="68"/>
          <w:szCs w:val="68"/>
          <w:color w:val="FFFFFF"/>
          <w:spacing w:val="0"/>
          <w:w w:val="112"/>
          <w:position w:val="1"/>
        </w:rPr>
        <w:t>r</w:t>
      </w:r>
      <w:r>
        <w:rPr>
          <w:rFonts w:ascii="Humanst521 BT" w:hAnsi="Humanst521 BT" w:cs="Humanst521 BT" w:eastAsia="Humanst521 BT"/>
          <w:sz w:val="68"/>
          <w:szCs w:val="68"/>
          <w:color w:val="FFFFFF"/>
          <w:spacing w:val="0"/>
          <w:w w:val="112"/>
          <w:position w:val="1"/>
        </w:rPr>
        <w:t>a</w:t>
      </w:r>
      <w:r>
        <w:rPr>
          <w:rFonts w:ascii="Humanst521 BT" w:hAnsi="Humanst521 BT" w:cs="Humanst521 BT" w:eastAsia="Humanst521 BT"/>
          <w:sz w:val="68"/>
          <w:szCs w:val="68"/>
          <w:color w:val="FFFFFF"/>
          <w:spacing w:val="0"/>
          <w:w w:val="112"/>
          <w:position w:val="1"/>
        </w:rPr>
        <w:t>z</w:t>
      </w:r>
      <w:r>
        <w:rPr>
          <w:rFonts w:ascii="Humanst521 BT" w:hAnsi="Humanst521 BT" w:cs="Humanst521 BT" w:eastAsia="Humanst521 BT"/>
          <w:sz w:val="68"/>
          <w:szCs w:val="68"/>
          <w:color w:val="FFFFFF"/>
          <w:spacing w:val="0"/>
          <w:w w:val="112"/>
          <w:position w:val="1"/>
        </w:rPr>
        <w:t>i</w:t>
      </w:r>
      <w:r>
        <w:rPr>
          <w:rFonts w:ascii="Humanst521 BT" w:hAnsi="Humanst521 BT" w:cs="Humanst521 BT" w:eastAsia="Humanst521 BT"/>
          <w:sz w:val="68"/>
          <w:szCs w:val="68"/>
          <w:color w:val="FFFFFF"/>
          <w:spacing w:val="0"/>
          <w:w w:val="112"/>
          <w:position w:val="1"/>
        </w:rPr>
        <w:t>e</w:t>
      </w:r>
      <w:r>
        <w:rPr>
          <w:rFonts w:ascii="Humanst521 BT" w:hAnsi="Humanst521 BT" w:cs="Humanst521 BT" w:eastAsia="Humanst521 BT"/>
          <w:sz w:val="68"/>
          <w:szCs w:val="68"/>
          <w:color w:val="FFFFFF"/>
          <w:spacing w:val="0"/>
          <w:w w:val="112"/>
          <w:position w:val="1"/>
        </w:rPr>
        <w:t>r</w:t>
      </w:r>
      <w:r>
        <w:rPr>
          <w:rFonts w:ascii="Times New Roman" w:hAnsi="Times New Roman" w:cs="Times New Roman" w:eastAsia="Times New Roman"/>
          <w:sz w:val="68"/>
          <w:szCs w:val="68"/>
          <w:color w:val="FFFFFF"/>
          <w:spacing w:val="32"/>
          <w:w w:val="112"/>
          <w:position w:val="1"/>
        </w:rPr>
        <w:t> </w:t>
      </w:r>
      <w:r>
        <w:rPr>
          <w:rFonts w:ascii="Humanst521 BT" w:hAnsi="Humanst521 BT" w:cs="Humanst521 BT" w:eastAsia="Humanst521 BT"/>
          <w:sz w:val="68"/>
          <w:szCs w:val="68"/>
          <w:color w:val="FFFFFF"/>
          <w:spacing w:val="-24"/>
          <w:w w:val="114"/>
          <w:position w:val="1"/>
        </w:rPr>
        <w:t>P</w:t>
      </w:r>
      <w:r>
        <w:rPr>
          <w:rFonts w:ascii="Humanst521 BT" w:hAnsi="Humanst521 BT" w:cs="Humanst521 BT" w:eastAsia="Humanst521 BT"/>
          <w:sz w:val="68"/>
          <w:szCs w:val="68"/>
          <w:color w:val="FFFFFF"/>
          <w:spacing w:val="0"/>
          <w:w w:val="119"/>
          <w:position w:val="1"/>
        </w:rPr>
        <w:t>a</w:t>
      </w:r>
      <w:r>
        <w:rPr>
          <w:rFonts w:ascii="Humanst521 BT" w:hAnsi="Humanst521 BT" w:cs="Humanst521 BT" w:eastAsia="Humanst521 BT"/>
          <w:sz w:val="68"/>
          <w:szCs w:val="68"/>
          <w:color w:val="FFFFFF"/>
          <w:spacing w:val="0"/>
          <w:w w:val="114"/>
          <w:position w:val="1"/>
        </w:rPr>
        <w:t>rk</w:t>
      </w:r>
      <w:r>
        <w:rPr>
          <w:rFonts w:ascii="Humanst521 BT" w:hAnsi="Humanst521 BT" w:cs="Humanst521 BT" w:eastAsia="Humanst521 BT"/>
          <w:sz w:val="68"/>
          <w:szCs w:val="68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2240" w:h="15840"/>
          <w:pgMar w:top="440" w:bottom="280" w:left="460" w:right="440"/>
          <w:cols w:num="2" w:equalWidth="0">
            <w:col w:w="1208" w:space="1055"/>
            <w:col w:w="9077"/>
          </w:cols>
        </w:sectPr>
      </w:pPr>
      <w:rPr/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240" w:lineRule="auto"/>
        <w:ind w:left="124" w:right="194"/>
        <w:jc w:val="center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un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6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8"/>
        </w:rPr>
        <w:t>E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8"/>
        </w:rPr>
        <w:t>du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8"/>
        </w:rPr>
        <w:t>c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8"/>
        </w:rPr>
        <w:t>a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8"/>
        </w:rPr>
        <w:t>t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8"/>
        </w:rPr>
        <w:t>i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8"/>
        </w:rPr>
        <w:t>on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-1"/>
          <w:w w:val="108"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4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Me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-5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4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-21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no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4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6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ff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99"/>
        </w:rPr>
        <w:t>T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9"/>
        </w:rPr>
        <w:t>h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25"/>
        </w:rPr>
        <w:t>i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11"/>
        </w:rPr>
        <w:t>s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38" w:after="0" w:line="240" w:lineRule="auto"/>
        <w:ind w:left="124" w:right="194"/>
        <w:jc w:val="center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1-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5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ou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6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-4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6"/>
          <w:u w:val="single" w:color="231F20"/>
        </w:rPr>
        <w:t>C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6"/>
          <w:u w:val="single" w:color="231F20"/>
        </w:rPr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6"/>
          <w:u w:val="single" w:color="231F20"/>
        </w:rPr>
        <w:t>h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6"/>
          <w:u w:val="single" w:color="231F20"/>
        </w:rPr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6"/>
          <w:u w:val="single" w:color="231F20"/>
        </w:rPr>
        <w:t>u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6"/>
          <w:u w:val="single" w:color="231F20"/>
        </w:rPr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6"/>
          <w:u w:val="single" w:color="231F20"/>
        </w:rPr>
        <w:t>c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6"/>
          <w:u w:val="single" w:color="231F20"/>
        </w:rPr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6"/>
          <w:u w:val="single" w:color="231F20"/>
        </w:rPr>
        <w:t>h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6"/>
          <w:u w:val="single" w:color="231F20"/>
        </w:rPr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6"/>
          <w:u w:val="single" w:color="231F20"/>
        </w:rPr>
        <w:t>u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6"/>
          <w:u w:val="single" w:color="231F20"/>
        </w:rPr>
      </w:r>
      <w:r>
        <w:rPr>
          <w:rFonts w:ascii="Arial" w:hAnsi="Arial" w:cs="Arial" w:eastAsia="Arial"/>
          <w:sz w:val="28"/>
          <w:szCs w:val="28"/>
          <w:color w:val="231F20"/>
          <w:spacing w:val="-8"/>
          <w:w w:val="106"/>
          <w:u w:val="single" w:color="231F20"/>
        </w:rPr>
        <w:t>p</w:t>
      </w:r>
      <w:r>
        <w:rPr>
          <w:rFonts w:ascii="Arial" w:hAnsi="Arial" w:cs="Arial" w:eastAsia="Arial"/>
          <w:sz w:val="28"/>
          <w:szCs w:val="28"/>
          <w:color w:val="231F20"/>
          <w:spacing w:val="-8"/>
          <w:w w:val="106"/>
          <w:u w:val="single" w:color="231F20"/>
        </w:rPr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6"/>
          <w:u w:val="single" w:color="231F20"/>
        </w:rPr>
        <w:t>a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6"/>
          <w:u w:val="single" w:color="231F20"/>
        </w:rPr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6"/>
          <w:u w:val="single" w:color="231F20"/>
        </w:rPr>
        <w:t>t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6"/>
          <w:u w:val="single" w:color="231F20"/>
        </w:rPr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6"/>
          <w:u w:val="single" w:color="231F20"/>
        </w:rPr>
        <w:t>e</w:t>
      </w:r>
      <w:r>
        <w:rPr>
          <w:rFonts w:ascii="Arial" w:hAnsi="Arial" w:cs="Arial" w:eastAsia="Arial"/>
          <w:sz w:val="28"/>
          <w:szCs w:val="28"/>
          <w:color w:val="231F20"/>
          <w:spacing w:val="-35"/>
          <w:w w:val="106"/>
          <w:u w:val="single" w:color="231F20"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99"/>
          <w:u w:val="single" w:color="231F20"/>
        </w:rPr>
        <w:t>F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99"/>
          <w:u w:val="single" w:color="231F20"/>
        </w:rPr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99"/>
          <w:u w:val="single" w:color="231F20"/>
        </w:rPr>
        <w:t>S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99"/>
          <w:u w:val="single" w:color="231F20"/>
        </w:rPr>
      </w:r>
      <w:r>
        <w:rPr>
          <w:rFonts w:ascii="Arial" w:hAnsi="Arial" w:cs="Arial" w:eastAsia="Arial"/>
          <w:sz w:val="28"/>
          <w:szCs w:val="28"/>
          <w:color w:val="231F20"/>
          <w:spacing w:val="-40"/>
          <w:w w:val="100"/>
          <w:u w:val="single" w:color="231F20"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-40"/>
          <w:w w:val="100"/>
          <w:u w:val="single" w:color="231F20"/>
        </w:rPr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  <w:u w:val="single" w:color="231F20"/>
        </w:rPr>
        <w:t>R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  <w:u w:val="single" w:color="231F20"/>
        </w:rPr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  <w:u w:val="single" w:color="231F20"/>
        </w:rPr>
        <w:t>a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  <w:u w:val="single" w:color="231F20"/>
        </w:rPr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  <w:u w:val="single" w:color="231F20"/>
        </w:rPr>
        <w:t>n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  <w:u w:val="single" w:color="231F20"/>
        </w:rPr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  <w:u w:val="single" w:color="231F20"/>
        </w:rPr>
        <w:t>g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  <w:u w:val="single" w:color="231F20"/>
        </w:rPr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  <w:u w:val="single" w:color="231F20"/>
        </w:rPr>
        <w:t>e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  <w:u w:val="single" w:color="231F20"/>
        </w:rPr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  <w:u w:val="single" w:color="231F20"/>
        </w:rPr>
        <w:t>r</w:t>
      </w:r>
      <w:r>
        <w:rPr>
          <w:rFonts w:ascii="Arial" w:hAnsi="Arial" w:cs="Arial" w:eastAsia="Arial"/>
          <w:sz w:val="28"/>
          <w:szCs w:val="28"/>
          <w:color w:val="231F20"/>
          <w:spacing w:val="3"/>
          <w:w w:val="100"/>
          <w:u w:val="single" w:color="231F20"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-5"/>
          <w:w w:val="100"/>
          <w:u w:val="single" w:color="231F20"/>
        </w:rPr>
        <w:t>S</w:t>
      </w:r>
      <w:r>
        <w:rPr>
          <w:rFonts w:ascii="Arial" w:hAnsi="Arial" w:cs="Arial" w:eastAsia="Arial"/>
          <w:sz w:val="28"/>
          <w:szCs w:val="28"/>
          <w:color w:val="231F20"/>
          <w:spacing w:val="-5"/>
          <w:w w:val="100"/>
          <w:u w:val="single" w:color="231F20"/>
        </w:rPr>
      </w:r>
      <w:r>
        <w:rPr>
          <w:rFonts w:ascii="Arial" w:hAnsi="Arial" w:cs="Arial" w:eastAsia="Arial"/>
          <w:sz w:val="28"/>
          <w:szCs w:val="28"/>
          <w:color w:val="231F20"/>
          <w:spacing w:val="-8"/>
          <w:w w:val="100"/>
          <w:u w:val="single" w:color="231F20"/>
        </w:rPr>
        <w:t>t</w:t>
      </w:r>
      <w:r>
        <w:rPr>
          <w:rFonts w:ascii="Arial" w:hAnsi="Arial" w:cs="Arial" w:eastAsia="Arial"/>
          <w:sz w:val="28"/>
          <w:szCs w:val="28"/>
          <w:color w:val="231F20"/>
          <w:spacing w:val="-8"/>
          <w:w w:val="100"/>
          <w:u w:val="single" w:color="231F20"/>
        </w:rPr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  <w:u w:val="single" w:color="231F20"/>
        </w:rPr>
        <w:t>a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  <w:u w:val="single" w:color="231F20"/>
        </w:rPr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  <w:u w:val="single" w:color="231F20"/>
        </w:rPr>
        <w:t>t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  <w:u w:val="single" w:color="231F20"/>
        </w:rPr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  <w:u w:val="single" w:color="231F20"/>
        </w:rPr>
        <w:t>i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  <w:u w:val="single" w:color="231F20"/>
        </w:rPr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  <w:u w:val="single" w:color="231F20"/>
        </w:rPr>
        <w:t>o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  <w:u w:val="single" w:color="231F20"/>
        </w:rPr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  <w:u w:val="single" w:color="231F20"/>
        </w:rPr>
        <w:t>n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5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az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31F20"/>
          <w:spacing w:val="66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99"/>
        </w:rPr>
        <w:t>P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16"/>
        </w:rPr>
        <w:t>r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111"/>
        </w:rPr>
        <w:t>k</w:t>
      </w:r>
      <w:r>
        <w:rPr>
          <w:rFonts w:ascii="Arial" w:hAnsi="Arial" w:cs="Arial" w:eastAsia="Arial"/>
          <w:sz w:val="28"/>
          <w:szCs w:val="28"/>
          <w:color w:val="231F20"/>
          <w:spacing w:val="0"/>
          <w:w w:val="99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9" w:after="0" w:line="240" w:lineRule="auto"/>
        <w:ind w:left="1926" w:right="1997"/>
        <w:jc w:val="center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231F20"/>
          <w:spacing w:val="0"/>
          <w:w w:val="100"/>
        </w:rPr>
        <w:t>34580</w:t>
      </w:r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31F20"/>
          <w:spacing w:val="0"/>
          <w:w w:val="109"/>
        </w:rPr>
        <w:t>Lo</w:t>
      </w:r>
      <w:r>
        <w:rPr>
          <w:rFonts w:ascii="Arial" w:hAnsi="Arial" w:cs="Arial" w:eastAsia="Arial"/>
          <w:sz w:val="30"/>
          <w:szCs w:val="30"/>
          <w:color w:val="231F20"/>
          <w:spacing w:val="0"/>
          <w:w w:val="109"/>
        </w:rPr>
        <w:t>ck</w:t>
      </w:r>
      <w:r>
        <w:rPr>
          <w:rFonts w:ascii="Arial" w:hAnsi="Arial" w:cs="Arial" w:eastAsia="Arial"/>
          <w:sz w:val="30"/>
          <w:szCs w:val="30"/>
          <w:color w:val="231F20"/>
          <w:spacing w:val="0"/>
          <w:w w:val="109"/>
        </w:rPr>
        <w:t>w</w:t>
      </w:r>
      <w:r>
        <w:rPr>
          <w:rFonts w:ascii="Arial" w:hAnsi="Arial" w:cs="Arial" w:eastAsia="Arial"/>
          <w:sz w:val="30"/>
          <w:szCs w:val="30"/>
          <w:color w:val="231F20"/>
          <w:spacing w:val="0"/>
          <w:w w:val="109"/>
        </w:rPr>
        <w:t>ood</w:t>
      </w:r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12"/>
          <w:w w:val="109"/>
        </w:rPr>
        <w:t> </w:t>
      </w:r>
      <w:r>
        <w:rPr>
          <w:rFonts w:ascii="Arial" w:hAnsi="Arial" w:cs="Arial" w:eastAsia="Arial"/>
          <w:sz w:val="30"/>
          <w:szCs w:val="30"/>
          <w:color w:val="231F20"/>
          <w:spacing w:val="-17"/>
          <w:w w:val="100"/>
        </w:rPr>
        <w:t>V</w:t>
      </w:r>
      <w:r>
        <w:rPr>
          <w:rFonts w:ascii="Arial" w:hAnsi="Arial" w:cs="Arial" w:eastAsia="Arial"/>
          <w:sz w:val="30"/>
          <w:szCs w:val="3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30"/>
          <w:szCs w:val="30"/>
          <w:color w:val="231F20"/>
          <w:spacing w:val="0"/>
          <w:w w:val="100"/>
        </w:rPr>
        <w:t>ll</w:t>
      </w:r>
      <w:r>
        <w:rPr>
          <w:rFonts w:ascii="Arial" w:hAnsi="Arial" w:cs="Arial" w:eastAsia="Arial"/>
          <w:sz w:val="30"/>
          <w:szCs w:val="3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30"/>
          <w:szCs w:val="30"/>
          <w:color w:val="231F2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65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30"/>
          <w:szCs w:val="30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30"/>
          <w:szCs w:val="30"/>
          <w:color w:val="231F20"/>
          <w:spacing w:val="0"/>
          <w:w w:val="100"/>
        </w:rPr>
        <w:t>.,</w:t>
      </w:r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30"/>
          <w:szCs w:val="3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30"/>
          <w:szCs w:val="30"/>
          <w:color w:val="231F20"/>
          <w:spacing w:val="0"/>
          <w:w w:val="100"/>
        </w:rPr>
        <w:t>az</w:t>
      </w:r>
      <w:r>
        <w:rPr>
          <w:rFonts w:ascii="Arial" w:hAnsi="Arial" w:cs="Arial" w:eastAsia="Arial"/>
          <w:sz w:val="30"/>
          <w:szCs w:val="30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30"/>
          <w:szCs w:val="3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30"/>
          <w:szCs w:val="3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64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30"/>
          <w:szCs w:val="3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30"/>
          <w:szCs w:val="3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30"/>
          <w:szCs w:val="30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sz w:val="30"/>
          <w:szCs w:val="3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47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31F20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30"/>
          <w:szCs w:val="30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31F20"/>
          <w:spacing w:val="0"/>
          <w:w w:val="100"/>
        </w:rPr>
        <w:t>93225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793" w:right="823"/>
        <w:jc w:val="center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FFFFFF"/>
          <w:spacing w:val="0"/>
          <w:w w:val="100"/>
        </w:rPr>
        <w:t>C</w:t>
      </w:r>
      <w:r>
        <w:rPr>
          <w:rFonts w:ascii="Arial" w:hAnsi="Arial" w:cs="Arial" w:eastAsia="Arial"/>
          <w:sz w:val="30"/>
          <w:szCs w:val="30"/>
          <w:color w:val="FFFFFF"/>
          <w:spacing w:val="0"/>
          <w:w w:val="100"/>
        </w:rPr>
        <w:t>l</w:t>
      </w:r>
      <w:r>
        <w:rPr>
          <w:rFonts w:ascii="Arial" w:hAnsi="Arial" w:cs="Arial" w:eastAsia="Arial"/>
          <w:sz w:val="30"/>
          <w:szCs w:val="30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30"/>
          <w:szCs w:val="30"/>
          <w:color w:val="FFFFFF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67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FFFFFF"/>
          <w:spacing w:val="0"/>
          <w:w w:val="100"/>
        </w:rPr>
        <w:t>c</w:t>
      </w:r>
      <w:r>
        <w:rPr>
          <w:rFonts w:ascii="Arial" w:hAnsi="Arial" w:cs="Arial" w:eastAsia="Arial"/>
          <w:sz w:val="30"/>
          <w:szCs w:val="30"/>
          <w:color w:val="FFFFFF"/>
          <w:spacing w:val="0"/>
          <w:w w:val="100"/>
        </w:rPr>
        <w:t>o</w:t>
      </w:r>
      <w:r>
        <w:rPr>
          <w:rFonts w:ascii="Arial" w:hAnsi="Arial" w:cs="Arial" w:eastAsia="Arial"/>
          <w:sz w:val="30"/>
          <w:szCs w:val="30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30"/>
          <w:szCs w:val="30"/>
          <w:color w:val="FFFFFF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6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FFFFFF"/>
          <w:spacing w:val="0"/>
          <w:w w:val="100"/>
        </w:rPr>
        <w:t>$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7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FFFFFF"/>
          <w:spacing w:val="0"/>
          <w:w w:val="100"/>
        </w:rPr>
        <w:t>20</w:t>
      </w:r>
      <w:r>
        <w:rPr>
          <w:rFonts w:ascii="Arial" w:hAnsi="Arial" w:cs="Arial" w:eastAsia="Arial"/>
          <w:sz w:val="30"/>
          <w:szCs w:val="30"/>
          <w:color w:val="FFFFFF"/>
          <w:spacing w:val="0"/>
          <w:w w:val="100"/>
        </w:rPr>
        <w:t>.</w:t>
      </w:r>
      <w:r>
        <w:rPr>
          <w:rFonts w:ascii="Arial" w:hAnsi="Arial" w:cs="Arial" w:eastAsia="Arial"/>
          <w:sz w:val="30"/>
          <w:szCs w:val="30"/>
          <w:color w:val="FFFFFF"/>
          <w:spacing w:val="0"/>
          <w:w w:val="100"/>
        </w:rPr>
        <w:t>00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6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FFFFFF"/>
          <w:spacing w:val="0"/>
          <w:w w:val="100"/>
        </w:rPr>
        <w:t>p</w:t>
      </w:r>
      <w:r>
        <w:rPr>
          <w:rFonts w:ascii="Arial" w:hAnsi="Arial" w:cs="Arial" w:eastAsia="Arial"/>
          <w:sz w:val="30"/>
          <w:szCs w:val="30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30"/>
          <w:szCs w:val="30"/>
          <w:color w:val="FFFFFF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48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FFFFFF"/>
          <w:spacing w:val="0"/>
          <w:w w:val="107"/>
        </w:rPr>
        <w:t>s</w:t>
      </w:r>
      <w:r>
        <w:rPr>
          <w:rFonts w:ascii="Arial" w:hAnsi="Arial" w:cs="Arial" w:eastAsia="Arial"/>
          <w:sz w:val="30"/>
          <w:szCs w:val="30"/>
          <w:color w:val="FFFFFF"/>
          <w:spacing w:val="0"/>
          <w:w w:val="107"/>
        </w:rPr>
        <w:t>t</w:t>
      </w:r>
      <w:r>
        <w:rPr>
          <w:rFonts w:ascii="Arial" w:hAnsi="Arial" w:cs="Arial" w:eastAsia="Arial"/>
          <w:sz w:val="30"/>
          <w:szCs w:val="30"/>
          <w:color w:val="FFFFFF"/>
          <w:spacing w:val="0"/>
          <w:w w:val="107"/>
        </w:rPr>
        <w:t>ud</w:t>
      </w:r>
      <w:r>
        <w:rPr>
          <w:rFonts w:ascii="Arial" w:hAnsi="Arial" w:cs="Arial" w:eastAsia="Arial"/>
          <w:sz w:val="30"/>
          <w:szCs w:val="30"/>
          <w:color w:val="FFFFFF"/>
          <w:spacing w:val="0"/>
          <w:w w:val="107"/>
        </w:rPr>
        <w:t>e</w:t>
      </w:r>
      <w:r>
        <w:rPr>
          <w:rFonts w:ascii="Arial" w:hAnsi="Arial" w:cs="Arial" w:eastAsia="Arial"/>
          <w:sz w:val="30"/>
          <w:szCs w:val="30"/>
          <w:color w:val="FFFFFF"/>
          <w:spacing w:val="0"/>
          <w:w w:val="107"/>
        </w:rPr>
        <w:t>n</w:t>
      </w:r>
      <w:r>
        <w:rPr>
          <w:rFonts w:ascii="Arial" w:hAnsi="Arial" w:cs="Arial" w:eastAsia="Arial"/>
          <w:sz w:val="30"/>
          <w:szCs w:val="30"/>
          <w:color w:val="FFFFFF"/>
          <w:spacing w:val="0"/>
          <w:w w:val="107"/>
        </w:rPr>
        <w:t>t</w:t>
      </w:r>
      <w:r>
        <w:rPr>
          <w:rFonts w:ascii="Arial" w:hAnsi="Arial" w:cs="Arial" w:eastAsia="Arial"/>
          <w:sz w:val="30"/>
          <w:szCs w:val="30"/>
          <w:color w:val="FFFFFF"/>
          <w:spacing w:val="0"/>
          <w:w w:val="107"/>
        </w:rPr>
        <w:t>.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29"/>
          <w:w w:val="107"/>
        </w:rPr>
        <w:t> </w:t>
      </w:r>
      <w:r>
        <w:rPr>
          <w:rFonts w:ascii="Arial" w:hAnsi="Arial" w:cs="Arial" w:eastAsia="Arial"/>
          <w:sz w:val="30"/>
          <w:szCs w:val="30"/>
          <w:color w:val="FFFFFF"/>
          <w:spacing w:val="0"/>
          <w:w w:val="107"/>
        </w:rPr>
        <w:t>M</w:t>
      </w:r>
      <w:r>
        <w:rPr>
          <w:rFonts w:ascii="Arial" w:hAnsi="Arial" w:cs="Arial" w:eastAsia="Arial"/>
          <w:sz w:val="30"/>
          <w:szCs w:val="30"/>
          <w:color w:val="FFFFFF"/>
          <w:spacing w:val="0"/>
          <w:w w:val="107"/>
        </w:rPr>
        <w:t>i</w:t>
      </w:r>
      <w:r>
        <w:rPr>
          <w:rFonts w:ascii="Arial" w:hAnsi="Arial" w:cs="Arial" w:eastAsia="Arial"/>
          <w:sz w:val="30"/>
          <w:szCs w:val="30"/>
          <w:color w:val="FFFFFF"/>
          <w:spacing w:val="0"/>
          <w:w w:val="107"/>
        </w:rPr>
        <w:t>n</w:t>
      </w:r>
      <w:r>
        <w:rPr>
          <w:rFonts w:ascii="Arial" w:hAnsi="Arial" w:cs="Arial" w:eastAsia="Arial"/>
          <w:sz w:val="30"/>
          <w:szCs w:val="30"/>
          <w:color w:val="FFFFFF"/>
          <w:spacing w:val="0"/>
          <w:w w:val="107"/>
        </w:rPr>
        <w:t>i</w:t>
      </w:r>
      <w:r>
        <w:rPr>
          <w:rFonts w:ascii="Arial" w:hAnsi="Arial" w:cs="Arial" w:eastAsia="Arial"/>
          <w:sz w:val="30"/>
          <w:szCs w:val="30"/>
          <w:color w:val="FFFFFF"/>
          <w:spacing w:val="0"/>
          <w:w w:val="107"/>
        </w:rPr>
        <w:t>m</w:t>
      </w:r>
      <w:r>
        <w:rPr>
          <w:rFonts w:ascii="Arial" w:hAnsi="Arial" w:cs="Arial" w:eastAsia="Arial"/>
          <w:sz w:val="30"/>
          <w:szCs w:val="30"/>
          <w:color w:val="FFFFFF"/>
          <w:spacing w:val="0"/>
          <w:w w:val="107"/>
        </w:rPr>
        <w:t>u</w:t>
      </w:r>
      <w:r>
        <w:rPr>
          <w:rFonts w:ascii="Arial" w:hAnsi="Arial" w:cs="Arial" w:eastAsia="Arial"/>
          <w:sz w:val="30"/>
          <w:szCs w:val="30"/>
          <w:color w:val="FFFFFF"/>
          <w:spacing w:val="0"/>
          <w:w w:val="107"/>
        </w:rPr>
        <w:t>m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20"/>
          <w:w w:val="107"/>
        </w:rPr>
        <w:t> </w:t>
      </w:r>
      <w:r>
        <w:rPr>
          <w:rFonts w:ascii="Arial" w:hAnsi="Arial" w:cs="Arial" w:eastAsia="Arial"/>
          <w:sz w:val="30"/>
          <w:szCs w:val="30"/>
          <w:color w:val="FFFFFF"/>
          <w:spacing w:val="0"/>
          <w:w w:val="100"/>
        </w:rPr>
        <w:t>10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7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FFFFFF"/>
          <w:spacing w:val="0"/>
          <w:w w:val="109"/>
        </w:rPr>
        <w:t>s</w:t>
      </w:r>
      <w:r>
        <w:rPr>
          <w:rFonts w:ascii="Arial" w:hAnsi="Arial" w:cs="Arial" w:eastAsia="Arial"/>
          <w:sz w:val="30"/>
          <w:szCs w:val="30"/>
          <w:color w:val="FFFFFF"/>
          <w:spacing w:val="0"/>
          <w:w w:val="109"/>
        </w:rPr>
        <w:t>t</w:t>
      </w:r>
      <w:r>
        <w:rPr>
          <w:rFonts w:ascii="Arial" w:hAnsi="Arial" w:cs="Arial" w:eastAsia="Arial"/>
          <w:sz w:val="30"/>
          <w:szCs w:val="30"/>
          <w:color w:val="FFFFFF"/>
          <w:spacing w:val="0"/>
          <w:w w:val="109"/>
        </w:rPr>
        <w:t>ud</w:t>
      </w:r>
      <w:r>
        <w:rPr>
          <w:rFonts w:ascii="Arial" w:hAnsi="Arial" w:cs="Arial" w:eastAsia="Arial"/>
          <w:sz w:val="30"/>
          <w:szCs w:val="30"/>
          <w:color w:val="FFFFFF"/>
          <w:spacing w:val="0"/>
          <w:w w:val="109"/>
        </w:rPr>
        <w:t>e</w:t>
      </w:r>
      <w:r>
        <w:rPr>
          <w:rFonts w:ascii="Arial" w:hAnsi="Arial" w:cs="Arial" w:eastAsia="Arial"/>
          <w:sz w:val="30"/>
          <w:szCs w:val="30"/>
          <w:color w:val="FFFFFF"/>
          <w:spacing w:val="0"/>
          <w:w w:val="109"/>
        </w:rPr>
        <w:t>n</w:t>
      </w:r>
      <w:r>
        <w:rPr>
          <w:rFonts w:ascii="Arial" w:hAnsi="Arial" w:cs="Arial" w:eastAsia="Arial"/>
          <w:sz w:val="30"/>
          <w:szCs w:val="30"/>
          <w:color w:val="FFFFFF"/>
          <w:spacing w:val="-9"/>
          <w:w w:val="109"/>
        </w:rPr>
        <w:t>t</w:t>
      </w:r>
      <w:r>
        <w:rPr>
          <w:rFonts w:ascii="Arial" w:hAnsi="Arial" w:cs="Arial" w:eastAsia="Arial"/>
          <w:sz w:val="30"/>
          <w:szCs w:val="30"/>
          <w:color w:val="FFFFFF"/>
          <w:spacing w:val="0"/>
          <w:w w:val="109"/>
        </w:rPr>
        <w:t>s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19"/>
          <w:w w:val="109"/>
        </w:rPr>
        <w:t> </w:t>
      </w:r>
      <w:r>
        <w:rPr>
          <w:rFonts w:ascii="Arial" w:hAnsi="Arial" w:cs="Arial" w:eastAsia="Arial"/>
          <w:sz w:val="30"/>
          <w:szCs w:val="30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sz w:val="30"/>
          <w:szCs w:val="30"/>
          <w:color w:val="FFFFFF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48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FFFFFF"/>
          <w:spacing w:val="0"/>
          <w:w w:val="100"/>
        </w:rPr>
        <w:t>ho</w:t>
      </w:r>
      <w:r>
        <w:rPr>
          <w:rFonts w:ascii="Arial" w:hAnsi="Arial" w:cs="Arial" w:eastAsia="Arial"/>
          <w:sz w:val="30"/>
          <w:szCs w:val="30"/>
          <w:color w:val="FFFFFF"/>
          <w:spacing w:val="0"/>
          <w:w w:val="100"/>
        </w:rPr>
        <w:t>l</w:t>
      </w:r>
      <w:r>
        <w:rPr>
          <w:rFonts w:ascii="Arial" w:hAnsi="Arial" w:cs="Arial" w:eastAsia="Arial"/>
          <w:sz w:val="30"/>
          <w:szCs w:val="30"/>
          <w:color w:val="FFFFF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FFFFFF"/>
          <w:spacing w:val="4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FFFFFF"/>
          <w:spacing w:val="0"/>
          <w:w w:val="111"/>
        </w:rPr>
        <w:t>c</w:t>
      </w:r>
      <w:r>
        <w:rPr>
          <w:rFonts w:ascii="Arial" w:hAnsi="Arial" w:cs="Arial" w:eastAsia="Arial"/>
          <w:sz w:val="30"/>
          <w:szCs w:val="30"/>
          <w:color w:val="FFFFFF"/>
          <w:spacing w:val="0"/>
          <w:w w:val="125"/>
        </w:rPr>
        <w:t>l</w:t>
      </w:r>
      <w:r>
        <w:rPr>
          <w:rFonts w:ascii="Arial" w:hAnsi="Arial" w:cs="Arial" w:eastAsia="Arial"/>
          <w:sz w:val="30"/>
          <w:szCs w:val="30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sz w:val="30"/>
          <w:szCs w:val="30"/>
          <w:color w:val="FFFFFF"/>
          <w:spacing w:val="0"/>
          <w:w w:val="111"/>
        </w:rPr>
        <w:t>ss</w:t>
      </w:r>
      <w:r>
        <w:rPr>
          <w:rFonts w:ascii="Arial" w:hAnsi="Arial" w:cs="Arial" w:eastAsia="Arial"/>
          <w:sz w:val="30"/>
          <w:szCs w:val="30"/>
          <w:color w:val="FFFFFF"/>
          <w:spacing w:val="0"/>
          <w:w w:val="99"/>
        </w:rPr>
        <w:t>.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677" w:lineRule="exact"/>
        <w:ind w:left="5344" w:right="3828"/>
        <w:jc w:val="center"/>
        <w:rPr>
          <w:rFonts w:ascii="Arial" w:hAnsi="Arial" w:cs="Arial" w:eastAsia="Arial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color w:val="231F20"/>
          <w:spacing w:val="0"/>
          <w:w w:val="100"/>
          <w:position w:val="-2"/>
        </w:rPr>
        <w:t>J</w:t>
      </w:r>
      <w:r>
        <w:rPr>
          <w:rFonts w:ascii="Arial" w:hAnsi="Arial" w:cs="Arial" w:eastAsia="Arial"/>
          <w:sz w:val="60"/>
          <w:szCs w:val="60"/>
          <w:color w:val="231F20"/>
          <w:spacing w:val="0"/>
          <w:w w:val="100"/>
          <w:position w:val="-2"/>
        </w:rPr>
        <w:t>u</w:t>
      </w:r>
      <w:r>
        <w:rPr>
          <w:rFonts w:ascii="Arial" w:hAnsi="Arial" w:cs="Arial" w:eastAsia="Arial"/>
          <w:sz w:val="60"/>
          <w:szCs w:val="60"/>
          <w:color w:val="231F20"/>
          <w:spacing w:val="0"/>
          <w:w w:val="100"/>
          <w:position w:val="-2"/>
        </w:rPr>
        <w:t>l</w:t>
      </w:r>
      <w:r>
        <w:rPr>
          <w:rFonts w:ascii="Arial" w:hAnsi="Arial" w:cs="Arial" w:eastAsia="Arial"/>
          <w:sz w:val="60"/>
          <w:szCs w:val="60"/>
          <w:color w:val="231F20"/>
          <w:spacing w:val="0"/>
          <w:w w:val="100"/>
          <w:position w:val="-2"/>
        </w:rPr>
        <w:t>y</w:t>
      </w:r>
      <w:r>
        <w:rPr>
          <w:rFonts w:ascii="Times New Roman" w:hAnsi="Times New Roman" w:cs="Times New Roman" w:eastAsia="Times New Roman"/>
          <w:sz w:val="60"/>
          <w:szCs w:val="60"/>
          <w:color w:val="231F20"/>
          <w:spacing w:val="0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231F20"/>
          <w:spacing w:val="12"/>
          <w:w w:val="100"/>
          <w:position w:val="-2"/>
        </w:rPr>
        <w:t> </w:t>
      </w:r>
      <w:r>
        <w:rPr>
          <w:rFonts w:ascii="Arial" w:hAnsi="Arial" w:cs="Arial" w:eastAsia="Arial"/>
          <w:sz w:val="60"/>
          <w:szCs w:val="60"/>
          <w:color w:val="231F20"/>
          <w:spacing w:val="-33"/>
          <w:w w:val="100"/>
          <w:position w:val="-2"/>
        </w:rPr>
        <w:t>1</w:t>
      </w:r>
      <w:r>
        <w:rPr>
          <w:rFonts w:ascii="Arial" w:hAnsi="Arial" w:cs="Arial" w:eastAsia="Arial"/>
          <w:sz w:val="60"/>
          <w:szCs w:val="60"/>
          <w:color w:val="231F20"/>
          <w:spacing w:val="0"/>
          <w:w w:val="100"/>
          <w:position w:val="-2"/>
        </w:rPr>
        <w:t>1</w:t>
      </w:r>
      <w:r>
        <w:rPr>
          <w:rFonts w:ascii="Arial" w:hAnsi="Arial" w:cs="Arial" w:eastAsia="Arial"/>
          <w:sz w:val="60"/>
          <w:szCs w:val="60"/>
          <w:color w:val="000000"/>
          <w:spacing w:val="0"/>
          <w:w w:val="100"/>
          <w:position w:val="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37" w:after="0" w:line="240" w:lineRule="auto"/>
        <w:ind w:left="5081" w:right="5106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25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6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25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1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3" w:lineRule="exact"/>
        <w:ind w:left="72" w:right="96"/>
        <w:jc w:val="center"/>
        <w:tabs>
          <w:tab w:pos="7780" w:val="left"/>
          <w:tab w:pos="1114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-3"/>
          <w:w w:val="99"/>
          <w:position w:val="-1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  <w:position w:val="-1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  <w:position w:val="-1"/>
        </w:rPr>
        <w:t>ud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  <w:position w:val="-1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19"/>
          <w:position w:val="-1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1"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Na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6"/>
          <w:position w:val="-1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  <w:position w:val="-1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  <w:position w:val="-1"/>
        </w:rPr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u w:val="single" w:color="221E1F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u w:val="single" w:color="221E1F"/>
          <w:position w:val="-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u w:val="single" w:color="221E1F"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-1"/>
        </w:rPr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Da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  <w:position w:val="-1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  <w:position w:val="-1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  <w:position w:val="-1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  <w:position w:val="-1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25"/>
          <w:position w:val="-1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6"/>
          <w:position w:val="-1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  <w:position w:val="-1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  <w:position w:val="-1"/>
        </w:rPr>
        <w:t>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  <w:position w:val="-1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9"/>
          <w:w w:val="100"/>
          <w:position w:val="-1"/>
        </w:rPr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u w:val="single" w:color="221E1F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u w:val="single" w:color="221E1F"/>
          <w:position w:val="-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u w:val="single" w:color="221E1F"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37" w:after="0" w:line="203" w:lineRule="exact"/>
        <w:ind w:left="105" w:right="-20"/>
        <w:jc w:val="left"/>
        <w:tabs>
          <w:tab w:pos="4640" w:val="left"/>
          <w:tab w:pos="9140" w:val="left"/>
          <w:tab w:pos="1118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w w:val="108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231F20"/>
          <w:w w:val="109"/>
          <w:position w:val="-1"/>
        </w:rPr>
        <w:t>dd</w:t>
      </w:r>
      <w:r>
        <w:rPr>
          <w:rFonts w:ascii="Arial" w:hAnsi="Arial" w:cs="Arial" w:eastAsia="Arial"/>
          <w:sz w:val="18"/>
          <w:szCs w:val="18"/>
          <w:color w:val="231F20"/>
          <w:w w:val="116"/>
          <w:position w:val="-1"/>
        </w:rPr>
        <w:t>r</w:t>
      </w:r>
      <w:r>
        <w:rPr>
          <w:rFonts w:ascii="Arial" w:hAnsi="Arial" w:cs="Arial" w:eastAsia="Arial"/>
          <w:sz w:val="18"/>
          <w:szCs w:val="18"/>
          <w:color w:val="231F20"/>
          <w:w w:val="100"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231F20"/>
          <w:w w:val="111"/>
          <w:position w:val="-1"/>
        </w:rPr>
        <w:t>ss</w:t>
      </w:r>
      <w:r>
        <w:rPr>
          <w:rFonts w:ascii="Arial" w:hAnsi="Arial" w:cs="Arial" w:eastAsia="Arial"/>
          <w:sz w:val="18"/>
          <w:szCs w:val="18"/>
          <w:color w:val="231F20"/>
          <w:w w:val="119"/>
          <w:position w:val="-1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  <w:position w:val="-1"/>
        </w:rPr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u w:val="single" w:color="221E1F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u w:val="single" w:color="221E1F"/>
          <w:position w:val="-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u w:val="single" w:color="221E1F"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-1"/>
        </w:rPr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25"/>
          <w:position w:val="-1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  <w:position w:val="-1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1"/>
          <w:position w:val="-1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  <w:position w:val="-1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  <w:position w:val="-1"/>
        </w:rPr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u w:val="single" w:color="221E1F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u w:val="single" w:color="221E1F"/>
          <w:position w:val="-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u w:val="single" w:color="221E1F"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-1"/>
        </w:rPr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9"/>
          <w:position w:val="-1"/>
        </w:rPr>
        <w:t>Z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25"/>
          <w:position w:val="-1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  <w:position w:val="-1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  <w:position w:val="-1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8"/>
          <w:w w:val="100"/>
          <w:position w:val="-1"/>
        </w:rPr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u w:val="single" w:color="221E1F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u w:val="single" w:color="221E1F"/>
          <w:position w:val="-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u w:val="single" w:color="221E1F"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37" w:after="0" w:line="203" w:lineRule="exact"/>
        <w:ind w:left="105" w:right="-20"/>
        <w:jc w:val="left"/>
        <w:tabs>
          <w:tab w:pos="5100" w:val="left"/>
          <w:tab w:pos="1118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w w:val="99"/>
          <w:position w:val="-1"/>
        </w:rPr>
        <w:t>P</w:t>
      </w:r>
      <w:r>
        <w:rPr>
          <w:rFonts w:ascii="Arial" w:hAnsi="Arial" w:cs="Arial" w:eastAsia="Arial"/>
          <w:sz w:val="18"/>
          <w:szCs w:val="18"/>
          <w:color w:val="231F20"/>
          <w:w w:val="109"/>
          <w:position w:val="-1"/>
        </w:rPr>
        <w:t>hon</w:t>
      </w:r>
      <w:r>
        <w:rPr>
          <w:rFonts w:ascii="Arial" w:hAnsi="Arial" w:cs="Arial" w:eastAsia="Arial"/>
          <w:sz w:val="18"/>
          <w:szCs w:val="18"/>
          <w:color w:val="231F20"/>
          <w:w w:val="100"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231F20"/>
          <w:w w:val="119"/>
          <w:position w:val="-1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  <w:position w:val="-1"/>
        </w:rPr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u w:val="single" w:color="221E1F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u w:val="single" w:color="221E1F"/>
          <w:position w:val="-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u w:val="single" w:color="221E1F"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9"/>
          <w:position w:val="-1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  <w:position w:val="-1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6"/>
          <w:position w:val="-1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1"/>
          <w:position w:val="-1"/>
        </w:rPr>
        <w:t>k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  <w:position w:val="-1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4"/>
          <w:w w:val="100"/>
          <w:position w:val="-1"/>
        </w:rPr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u w:val="single" w:color="221E1F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u w:val="single" w:color="221E1F"/>
          <w:position w:val="-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u w:val="single" w:color="221E1F"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37" w:after="0" w:line="203" w:lineRule="exact"/>
        <w:ind w:left="105" w:right="-20"/>
        <w:jc w:val="left"/>
        <w:tabs>
          <w:tab w:pos="1118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w w:val="99"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231F20"/>
          <w:w w:val="106"/>
          <w:position w:val="-1"/>
        </w:rPr>
        <w:t>m</w:t>
      </w:r>
      <w:r>
        <w:rPr>
          <w:rFonts w:ascii="Arial" w:hAnsi="Arial" w:cs="Arial" w:eastAsia="Arial"/>
          <w:sz w:val="18"/>
          <w:szCs w:val="18"/>
          <w:color w:val="231F20"/>
          <w:w w:val="100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231F20"/>
          <w:w w:val="125"/>
          <w:position w:val="-1"/>
        </w:rPr>
        <w:t>il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  <w:position w:val="-1"/>
        </w:rPr>
        <w:t>dd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6"/>
          <w:position w:val="-1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1"/>
          <w:position w:val="-1"/>
        </w:rPr>
        <w:t>ss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  <w:position w:val="-1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5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5"/>
          <w:w w:val="100"/>
          <w:position w:val="-1"/>
        </w:rPr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u w:val="single" w:color="221E1F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u w:val="single" w:color="221E1F"/>
          <w:position w:val="-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u w:val="single" w:color="221E1F"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37" w:after="0" w:line="203" w:lineRule="exact"/>
        <w:ind w:left="105" w:right="-20"/>
        <w:jc w:val="left"/>
        <w:tabs>
          <w:tab w:pos="1118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position w:val="-1"/>
        </w:rPr>
        <w:t>D</w:t>
      </w:r>
      <w:r>
        <w:rPr>
          <w:rFonts w:ascii="Arial" w:hAnsi="Arial" w:cs="Arial" w:eastAsia="Arial"/>
          <w:sz w:val="18"/>
          <w:szCs w:val="18"/>
          <w:color w:val="231F20"/>
          <w:w w:val="125"/>
          <w:position w:val="-1"/>
        </w:rPr>
        <w:t>i</w:t>
      </w:r>
      <w:r>
        <w:rPr>
          <w:rFonts w:ascii="Arial" w:hAnsi="Arial" w:cs="Arial" w:eastAsia="Arial"/>
          <w:sz w:val="18"/>
          <w:szCs w:val="18"/>
          <w:color w:val="231F20"/>
          <w:w w:val="111"/>
          <w:position w:val="-1"/>
        </w:rPr>
        <w:t>s</w:t>
      </w:r>
      <w:r>
        <w:rPr>
          <w:rFonts w:ascii="Arial" w:hAnsi="Arial" w:cs="Arial" w:eastAsia="Arial"/>
          <w:sz w:val="18"/>
          <w:szCs w:val="18"/>
          <w:color w:val="231F20"/>
          <w:w w:val="100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231F20"/>
          <w:w w:val="109"/>
          <w:position w:val="-1"/>
        </w:rPr>
        <w:t>b</w:t>
      </w:r>
      <w:r>
        <w:rPr>
          <w:rFonts w:ascii="Arial" w:hAnsi="Arial" w:cs="Arial" w:eastAsia="Arial"/>
          <w:sz w:val="18"/>
          <w:szCs w:val="18"/>
          <w:color w:val="231F20"/>
          <w:w w:val="125"/>
          <w:position w:val="-1"/>
        </w:rPr>
        <w:t>ili</w:t>
      </w:r>
      <w:r>
        <w:rPr>
          <w:rFonts w:ascii="Arial" w:hAnsi="Arial" w:cs="Arial" w:eastAsia="Arial"/>
          <w:sz w:val="18"/>
          <w:szCs w:val="18"/>
          <w:color w:val="231F20"/>
          <w:w w:val="119"/>
          <w:position w:val="-1"/>
        </w:rPr>
        <w:t>t</w:t>
      </w:r>
      <w:r>
        <w:rPr>
          <w:rFonts w:ascii="Arial" w:hAnsi="Arial" w:cs="Arial" w:eastAsia="Arial"/>
          <w:sz w:val="18"/>
          <w:szCs w:val="18"/>
          <w:color w:val="231F20"/>
          <w:w w:val="125"/>
          <w:position w:val="-1"/>
        </w:rPr>
        <w:t>i</w:t>
      </w:r>
      <w:r>
        <w:rPr>
          <w:rFonts w:ascii="Arial" w:hAnsi="Arial" w:cs="Arial" w:eastAsia="Arial"/>
          <w:sz w:val="18"/>
          <w:szCs w:val="18"/>
          <w:color w:val="231F20"/>
          <w:w w:val="100"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231F20"/>
          <w:w w:val="111"/>
          <w:position w:val="-1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  <w:position w:val="-1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6"/>
          <w:position w:val="-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99"/>
          <w:position w:val="-1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  <w:position w:val="-1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1"/>
          <w:position w:val="-1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25"/>
          <w:position w:val="-1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25"/>
          <w:position w:val="-1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Nee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  <w:position w:val="-1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1"/>
          <w:position w:val="-1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  <w:position w:val="-1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10"/>
          <w:w w:val="100"/>
          <w:position w:val="-1"/>
        </w:rPr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u w:val="single" w:color="221E1F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u w:val="single" w:color="221E1F"/>
          <w:position w:val="-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u w:val="single" w:color="221E1F"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12240" w:h="15840"/>
          <w:pgMar w:top="440" w:bottom="280" w:left="460" w:right="440"/>
        </w:sectPr>
      </w:pPr>
      <w:rPr/>
    </w:p>
    <w:p>
      <w:pPr>
        <w:spacing w:before="29" w:after="0" w:line="240" w:lineRule="auto"/>
        <w:ind w:left="956" w:right="-7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(no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.O.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s)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1" w:after="0" w:line="271" w:lineRule="exact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position w:val="-1"/>
        </w:rPr>
        <w:t>CH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position w:val="-1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position w:val="-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color w:val="231F20"/>
          <w:spacing w:val="24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(make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3"/>
          <w:w w:val="100"/>
          <w:position w:val="-1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ayable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-H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un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9"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  <w:position w:val="-1"/>
        </w:rPr>
        <w:t>du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1"/>
          <w:position w:val="-1"/>
        </w:rPr>
        <w:t>c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  <w:position w:val="-1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25"/>
          <w:position w:val="-1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  <w:position w:val="-1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  <w:position w:val="-1"/>
        </w:rPr>
        <w:t>)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440" w:bottom="280" w:left="460" w:right="440"/>
          <w:cols w:num="2" w:equalWidth="0">
            <w:col w:w="2712" w:space="1036"/>
            <w:col w:w="7592"/>
          </w:cols>
        </w:sectPr>
      </w:pPr>
      <w:rPr/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/>
        <w:pict>
          <v:group style="position:absolute;margin-left:18pt;margin-top:18pt;width:576.001pt;height:756pt;mso-position-horizontal-relative:page;mso-position-vertical-relative:page;z-index:-180" coordorigin="360,360" coordsize="11520,15120">
            <v:group style="position:absolute;left:380;top:380;width:11480;height:15080" coordorigin="380,380" coordsize="11480,15080">
              <v:shape style="position:absolute;left:380;top:380;width:11480;height:15080" coordorigin="380,380" coordsize="11480,15080" path="m380,15460l11860,15460,11860,380,380,380,380,15460xe" filled="f" stroked="t" strokeweight="2pt" strokecolor="#231F20">
                <v:path arrowok="t"/>
              </v:shape>
            </v:group>
            <v:group style="position:absolute;left:538;top:12437;width:7905;height:1619" coordorigin="538,12437" coordsize="7905,1619">
              <v:shape style="position:absolute;left:538;top:12437;width:7905;height:1619" coordorigin="538,12437" coordsize="7905,1619" path="m538,14056l8443,14056,8443,12437,538,12437,538,14056e" filled="t" fillcolor="#FFFFFF" stroked="f">
                <v:path arrowok="t"/>
                <v:fill/>
              </v:shape>
            </v:group>
            <v:group style="position:absolute;left:538;top:12437;width:7905;height:1619" coordorigin="538,12437" coordsize="7905,1619">
              <v:shape style="position:absolute;left:538;top:12437;width:7905;height:1619" coordorigin="538,12437" coordsize="7905,1619" path="m538,14056l8443,14056,8443,12437,538,12437,538,14056xe" filled="f" stroked="t" strokeweight="1.0pt" strokecolor="#231F20">
                <v:path arrowok="t"/>
              </v:shape>
            </v:group>
            <v:group style="position:absolute;left:1365;top:11780;width:792;height:432" coordorigin="1365,11780" coordsize="792,432">
              <v:shape style="position:absolute;left:1365;top:11780;width:792;height:432" coordorigin="1365,11780" coordsize="792,432" path="m1365,12212l2157,12212,2157,11780,1365,11780,1365,12212e" filled="t" fillcolor="#FFFFFF" stroked="f">
                <v:path arrowok="t"/>
                <v:fill/>
              </v:shape>
              <v:shape style="position:absolute;left:1365;top:11780;width:792;height:432" type="#_x0000_t75">
                <v:imagedata r:id="rId5" o:title=""/>
              </v:shape>
            </v:group>
            <v:group style="position:absolute;left:2918;top:11783;width:792;height:432" coordorigin="2918,11783" coordsize="792,432">
              <v:shape style="position:absolute;left:2918;top:11783;width:792;height:432" coordorigin="2918,11783" coordsize="792,432" path="m2918,12215l3710,12215,3710,11783,2918,11783,2918,12215e" filled="t" fillcolor="#FFFFFF" stroked="f">
                <v:path arrowok="t"/>
                <v:fill/>
              </v:shape>
              <v:shape style="position:absolute;left:2918;top:11783;width:792;height:432" type="#_x0000_t75">
                <v:imagedata r:id="rId6" o:title=""/>
              </v:shape>
            </v:group>
            <v:group style="position:absolute;left:835;top:11855;width:340;height:340" coordorigin="835,11855" coordsize="340,340">
              <v:shape style="position:absolute;left:835;top:11855;width:340;height:340" coordorigin="835,11855" coordsize="340,340" path="m835,12195l1175,12195,1175,11855,835,11855,835,12195e" filled="t" fillcolor="#FFFFFF" stroked="f">
                <v:path arrowok="t"/>
                <v:fill/>
              </v:shape>
            </v:group>
            <v:group style="position:absolute;left:835;top:11855;width:340;height:340" coordorigin="835,11855" coordsize="340,340">
              <v:shape style="position:absolute;left:835;top:11855;width:340;height:340" coordorigin="835,11855" coordsize="340,340" path="m835,12195l1175,12195,1175,11855,835,11855,835,12195xe" filled="f" stroked="t" strokeweight="1pt" strokecolor="#231F20">
                <v:path arrowok="t"/>
              </v:shape>
            </v:group>
            <v:group style="position:absolute;left:2400;top:11859;width:340;height:340" coordorigin="2400,11859" coordsize="340,340">
              <v:shape style="position:absolute;left:2400;top:11859;width:340;height:340" coordorigin="2400,11859" coordsize="340,340" path="m2400,12199l2740,12199,2740,11859,2400,11859,2400,12199e" filled="t" fillcolor="#FFFFFF" stroked="f">
                <v:path arrowok="t"/>
                <v:fill/>
              </v:shape>
            </v:group>
            <v:group style="position:absolute;left:2400;top:11859;width:340;height:340" coordorigin="2400,11859" coordsize="340,340">
              <v:shape style="position:absolute;left:2400;top:11859;width:340;height:340" coordorigin="2400,11859" coordsize="340,340" path="m2400,12199l2740,12199,2740,11859,2400,11859,2400,12199xe" filled="f" stroked="t" strokeweight="1pt" strokecolor="#231F20">
                <v:path arrowok="t"/>
              </v:shape>
            </v:group>
            <v:group style="position:absolute;left:3645;top:11311;width:340;height:340" coordorigin="3645,11311" coordsize="340,340">
              <v:shape style="position:absolute;left:3645;top:11311;width:340;height:340" coordorigin="3645,11311" coordsize="340,340" path="m3645,11651l3985,11651,3985,11311,3645,11311,3645,11651e" filled="t" fillcolor="#FFFFFF" stroked="f">
                <v:path arrowok="t"/>
                <v:fill/>
              </v:shape>
            </v:group>
            <v:group style="position:absolute;left:3645;top:11311;width:340;height:340" coordorigin="3645,11311" coordsize="340,340">
              <v:shape style="position:absolute;left:3645;top:11311;width:340;height:340" coordorigin="3645,11311" coordsize="340,340" path="m3645,11651l3985,11651,3985,11311,3645,11311,3645,11651xe" filled="f" stroked="t" strokeweight="1pt" strokecolor="#231F20">
                <v:path arrowok="t"/>
              </v:shape>
            </v:group>
            <v:group style="position:absolute;left:4188;top:11373;width:4285;height:270" coordorigin="4188,11373" coordsize="4285,270">
              <v:shape style="position:absolute;left:4188;top:11373;width:4285;height:270" coordorigin="4188,11373" coordsize="4285,270" path="m4188,11644l8473,11644,8473,11373,4188,11373,4188,11644e" filled="t" fillcolor="#FFFFFF" stroked="f">
                <v:path arrowok="t"/>
                <v:fill/>
              </v:shape>
            </v:group>
            <v:group style="position:absolute;left:535;top:8710;width:11145;height:2460" coordorigin="535,8710" coordsize="11145,2460">
              <v:shape style="position:absolute;left:535;top:8710;width:11145;height:2460" coordorigin="535,8710" coordsize="11145,2460" path="m535,11170l11680,11170,11680,8710,535,8710,535,11170e" filled="t" fillcolor="#FFFFFF" stroked="f">
                <v:path arrowok="t"/>
                <v:fill/>
              </v:shape>
            </v:group>
            <v:group style="position:absolute;left:535;top:8710;width:11145;height:2460" coordorigin="535,8710" coordsize="11145,2460">
              <v:shape style="position:absolute;left:535;top:8710;width:11145;height:2460" coordorigin="535,8710" coordsize="11145,2460" path="m535,11170l11680,11170,11680,8710,535,8710,535,11170xe" filled="f" stroked="t" strokeweight="1pt" strokecolor="#231F20">
                <v:path arrowok="t"/>
              </v:shape>
            </v:group>
            <v:group style="position:absolute;left:650;top:2480;width:5360;height:3560" coordorigin="650,2480" coordsize="5360,3560">
              <v:shape style="position:absolute;left:650;top:2480;width:5360;height:3560" coordorigin="650,2480" coordsize="5360,3560" path="m650,6040l6010,6040,6010,2480,650,2480,650,6040e" filled="t" fillcolor="#FFFFFF" stroked="f">
                <v:path arrowok="t"/>
                <v:fill/>
              </v:shape>
              <v:shape style="position:absolute;left:658;top:2480;width:5320;height:3560" type="#_x0000_t75">
                <v:imagedata r:id="rId7" o:title=""/>
              </v:shape>
            </v:group>
            <v:group style="position:absolute;left:650;top:2480;width:5360;height:3560" coordorigin="650,2480" coordsize="5360,3560">
              <v:shape style="position:absolute;left:650;top:2480;width:5360;height:3560" coordorigin="650,2480" coordsize="5360,3560" path="m650,6040l6010,6040,6010,2480,650,2480,650,6040xe" filled="f" stroked="t" strokeweight="2pt" strokecolor="#231F20">
                <v:path arrowok="t"/>
              </v:shape>
            </v:group>
            <v:group style="position:absolute;left:6185;top:2475;width:5360;height:3560" coordorigin="6185,2475" coordsize="5360,3560">
              <v:shape style="position:absolute;left:6185;top:2475;width:5360;height:3560" coordorigin="6185,2475" coordsize="5360,3560" path="m6185,6035l11545,6035,11545,2475,6185,2475,6185,6035e" filled="t" fillcolor="#FFFFFF" stroked="f">
                <v:path arrowok="t"/>
                <v:fill/>
              </v:shape>
              <v:shape style="position:absolute;left:6205;top:2509;width:5320;height:3487" type="#_x0000_t75">
                <v:imagedata r:id="rId8" o:title=""/>
              </v:shape>
            </v:group>
            <v:group style="position:absolute;left:6185;top:2475;width:5360;height:3560" coordorigin="6185,2475" coordsize="5360,3560">
              <v:shape style="position:absolute;left:6185;top:2475;width:5360;height:3560" coordorigin="6185,2475" coordsize="5360,3560" path="m6185,6035l11545,6035,11545,2475,6185,2475,6185,6035xe" filled="f" stroked="t" strokeweight="2pt" strokecolor="#231F20">
                <v:path arrowok="t"/>
              </v:shape>
            </v:group>
            <v:group style="position:absolute;left:8666;top:11324;width:1560;height:686" coordorigin="8666,11324" coordsize="1560,686">
              <v:shape style="position:absolute;left:8666;top:11324;width:1560;height:686" coordorigin="8666,11324" coordsize="1560,686" path="m8666,12010l10226,12010,10226,11324,8666,11324,8666,12010e" filled="t" fillcolor="#FFFFFF" stroked="f">
                <v:path arrowok="t"/>
                <v:fill/>
              </v:shape>
            </v:group>
            <v:group style="position:absolute;left:8666;top:12010;width:1560;height:676" coordorigin="8666,12010" coordsize="1560,676">
              <v:shape style="position:absolute;left:8666;top:12010;width:1560;height:676" coordorigin="8666,12010" coordsize="1560,676" path="m8666,12686l10226,12686,10226,12010,8666,12010,8666,12686e" filled="t" fillcolor="#FFFFFF" stroked="f">
                <v:path arrowok="t"/>
                <v:fill/>
              </v:shape>
            </v:group>
            <v:group style="position:absolute;left:8666;top:12686;width:1560;height:676" coordorigin="8666,12686" coordsize="1560,676">
              <v:shape style="position:absolute;left:8666;top:12686;width:1560;height:676" coordorigin="8666,12686" coordsize="1560,676" path="m8666,13363l10226,13363,10226,12686,8666,12686,8666,13363e" filled="t" fillcolor="#FFFFFF" stroked="f">
                <v:path arrowok="t"/>
                <v:fill/>
              </v:shape>
            </v:group>
            <v:group style="position:absolute;left:8666;top:13363;width:1560;height:686" coordorigin="8666,13363" coordsize="1560,686">
              <v:shape style="position:absolute;left:8666;top:13363;width:1560;height:686" coordorigin="8666,13363" coordsize="1560,686" path="m8666,14049l10226,14049,10226,13363,8666,13363,8666,14049e" filled="t" fillcolor="#FFFFFF" stroked="f">
                <v:path arrowok="t"/>
                <v:fill/>
              </v:shape>
            </v:group>
            <v:group style="position:absolute;left:10201;top:11325;width:1490;height:686" coordorigin="10201,11325" coordsize="1490,686">
              <v:shape style="position:absolute;left:10201;top:11325;width:1490;height:686" coordorigin="10201,11325" coordsize="1490,686" path="m10201,12011l11691,12011,11691,11325,10201,11325,10201,12011e" filled="t" fillcolor="#FFFFFF" stroked="f">
                <v:path arrowok="t"/>
                <v:fill/>
              </v:shape>
            </v:group>
            <v:group style="position:absolute;left:10201;top:12011;width:1490;height:676" coordorigin="10201,12011" coordsize="1490,676">
              <v:shape style="position:absolute;left:10201;top:12011;width:1490;height:676" coordorigin="10201,12011" coordsize="1490,676" path="m10201,12687l11691,12687,11691,12011,10201,12011,10201,12687e" filled="t" fillcolor="#FFFFFF" stroked="f">
                <v:path arrowok="t"/>
                <v:fill/>
              </v:shape>
            </v:group>
            <v:group style="position:absolute;left:10201;top:12687;width:1490;height:676" coordorigin="10201,12687" coordsize="1490,676">
              <v:shape style="position:absolute;left:10201;top:12687;width:1490;height:676" coordorigin="10201,12687" coordsize="1490,676" path="m10201,13363l11691,13363,11691,12687,10201,12687,10201,13363e" filled="t" fillcolor="#FFFFFF" stroked="f">
                <v:path arrowok="t"/>
                <v:fill/>
              </v:shape>
            </v:group>
            <v:group style="position:absolute;left:10201;top:13363;width:1490;height:686" coordorigin="10201,13363" coordsize="1490,686">
              <v:shape style="position:absolute;left:10201;top:13363;width:1490;height:686" coordorigin="10201,13363" coordsize="1490,686" path="m10201,14049l11691,14049,11691,13363,10201,13363,10201,14049e" filled="t" fillcolor="#FFFFFF" stroked="f">
                <v:path arrowok="t"/>
                <v:fill/>
              </v:shape>
            </v:group>
            <v:group style="position:absolute;left:605;top:6150;width:10960;height:1065" coordorigin="605,6150" coordsize="10960,1065">
              <v:shape style="position:absolute;left:605;top:6150;width:10960;height:1065" coordorigin="605,6150" coordsize="10960,1065" path="m605,7215l11565,7215,11565,6150,605,6150,605,7215e" filled="t" fillcolor="#FFFFFF" stroked="f">
                <v:path arrowok="t"/>
                <v:fill/>
              </v:shape>
            </v:group>
            <v:group style="position:absolute;left:1250;top:7300;width:9710;height:380" coordorigin="1250,7300" coordsize="9710,380">
              <v:shape style="position:absolute;left:1250;top:7300;width:9710;height:380" coordorigin="1250,7300" coordsize="9710,380" path="m1250,7680l10960,7680,10960,7300,1250,7300,1250,7680e" filled="t" fillcolor="#231F20" stroked="f">
                <v:path arrowok="t"/>
                <v:fill/>
              </v:shape>
            </v:group>
            <v:group style="position:absolute;left:835;top:11310;width:340;height:340" coordorigin="835,11310" coordsize="340,340">
              <v:shape style="position:absolute;left:835;top:11310;width:340;height:340" coordorigin="835,11310" coordsize="340,340" path="m835,11650l1175,11650,1175,11310,835,11310,835,11650e" filled="t" fillcolor="#FFFFFF" stroked="f">
                <v:path arrowok="t"/>
                <v:fill/>
              </v:shape>
            </v:group>
            <v:group style="position:absolute;left:835;top:11310;width:340;height:340" coordorigin="835,11310" coordsize="340,340">
              <v:shape style="position:absolute;left:835;top:11310;width:340;height:340" coordorigin="835,11310" coordsize="340,340" path="m835,11650l1175,11650,1175,11310,835,11310,835,11650xe" filled="f" stroked="t" strokeweight="1pt" strokecolor="#231F20">
                <v:path arrowok="t"/>
              </v:shape>
            </v:group>
            <v:group style="position:absolute;left:1368;top:11362;width:1852;height:279" coordorigin="1368,11362" coordsize="1852,279">
              <v:shape style="position:absolute;left:1368;top:11362;width:1852;height:279" coordorigin="1368,11362" coordsize="1852,279" path="m1368,11641l3220,11641,3220,11362,1368,11362,1368,11641e" filled="t" fillcolor="#FFFFFF" stroked="f">
                <v:path arrowok="t"/>
                <v:fill/>
              </v:shape>
            </v:group>
            <v:group style="position:absolute;left:700;top:458;width:1140;height:1500" coordorigin="700,458" coordsize="1140,1500">
              <v:shape style="position:absolute;left:700;top:458;width:1140;height:1500" coordorigin="700,458" coordsize="1140,1500" path="m700,1958l1840,1958,1840,458,700,458,700,1958e" filled="t" fillcolor="#E6E7E8" stroked="f">
                <v:path arrowok="t"/>
                <v:fill/>
              </v:shape>
              <v:shape style="position:absolute;left:700;top:458;width:1140;height:1500" type="#_x0000_t75">
                <v:imagedata r:id="rId9" o:title=""/>
              </v:shape>
            </v:group>
            <v:group style="position:absolute;left:2110;top:523;width:9570;height:1850" coordorigin="2110,523" coordsize="9570,1850">
              <v:shape style="position:absolute;left:2110;top:523;width:9570;height:1850" coordorigin="2110,523" coordsize="9570,1850" path="m2110,2373l11680,2373,11680,523,2110,523,2110,2373e" filled="t" fillcolor="#231F20" stroked="f">
                <v:path arrowok="t"/>
                <v:fill/>
              </v:shape>
            </v:group>
            <v:group style="position:absolute;left:570;top:1983;width:1395;height:430" coordorigin="570,1983" coordsize="1395,430">
              <v:shape style="position:absolute;left:570;top:1983;width:1395;height:430" coordorigin="570,1983" coordsize="1395,430" path="m570,2413l1965,2413,1965,1983,570,1983,570,2413e" filled="t" fillcolor="#FFFFFF" stroked="f">
                <v:path arrowok="t"/>
                <v:fill/>
              </v:shape>
            </v:group>
            <v:group style="position:absolute;left:536;top:14205;width:11175;height:1184" coordorigin="536,14205" coordsize="11175,1184">
              <v:shape style="position:absolute;left:536;top:14205;width:11175;height:1184" coordorigin="536,14205" coordsize="11175,1184" path="m536,15389l11711,15389,11711,14205,536,14205,536,15389e" filled="t" fillcolor="#FFFFFF" stroked="f">
                <v:path arrowok="t"/>
                <v:fill/>
              </v:shape>
            </v:group>
            <v:group style="position:absolute;left:3940;top:11864;width:340;height:340" coordorigin="3940,11864" coordsize="340,340">
              <v:shape style="position:absolute;left:3940;top:11864;width:340;height:340" coordorigin="3940,11864" coordsize="340,340" path="m3940,12204l4280,12204,4280,11864,3940,11864,3940,12204e" filled="t" fillcolor="#FFFFFF" stroked="f">
                <v:path arrowok="t"/>
                <v:fill/>
              </v:shape>
            </v:group>
            <v:group style="position:absolute;left:3940;top:11864;width:340;height:340" coordorigin="3940,11864" coordsize="340,340">
              <v:shape style="position:absolute;left:3940;top:11864;width:340;height:340" coordorigin="3940,11864" coordsize="340,340" path="m3940,12204l4280,12204,4280,11864,3940,11864,3940,12204xe" filled="f" stroked="t" strokeweight="1pt" strokecolor="#231F20">
                <v:path arrowok="t"/>
              </v:shape>
            </v:group>
            <v:group style="position:absolute;left:4364;top:11836;width:926;height:396" coordorigin="4364,11836" coordsize="926,396">
              <v:shape style="position:absolute;left:4364;top:11836;width:926;height:396" coordorigin="4364,11836" coordsize="926,396" path="m4364,12232l5290,12232,5290,11836,4364,11836,4364,12232e" filled="t" fillcolor="#FFFFFF" stroked="f">
                <v:path arrowok="t"/>
                <v:fill/>
              </v:shape>
              <v:shape style="position:absolute;left:4364;top:11901;width:926;height:266" type="#_x0000_t75">
                <v:imagedata r:id="rId10" o:title=""/>
              </v:shape>
            </v:group>
            <v:group style="position:absolute;left:5280;top:12040;width:2;height:90" coordorigin="5280,12040" coordsize="2,90">
              <v:shape style="position:absolute;left:5280;top:12040;width:2;height:90" coordorigin="5280,12040" coordsize="0,90" path="m5280,12040l5280,12130e" filled="f" stroked="t" strokeweight="3.1pt" strokecolor="#FFFFFF">
                <v:path arrowok="t"/>
              </v:shape>
            </v:group>
            <v:group style="position:absolute;left:5364;top:11946;width:3250;height:270" coordorigin="5364,11946" coordsize="3250,270">
              <v:shape style="position:absolute;left:5364;top:11946;width:3250;height:270" coordorigin="5364,11946" coordsize="3250,270" path="m5364,12216l8614,12216,8614,11946,5364,11946,5364,12216e" filled="t" fillcolor="#FFFFFF" stroked="f">
                <v:path arrowok="t"/>
                <v:fill/>
              </v:shape>
            </v:group>
            <v:group style="position:absolute;left:4515;top:7835;width:700;height:700" coordorigin="4515,7835" coordsize="700,700">
              <v:shape style="position:absolute;left:4515;top:7835;width:700;height:700" coordorigin="4515,7835" coordsize="700,700" path="m4515,8535l5215,8535,5215,7835,4515,7835,4515,8535e" filled="t" fillcolor="#FFFFFF" stroked="f">
                <v:path arrowok="t"/>
                <v:fill/>
              </v:shape>
            </v:group>
            <v:group style="position:absolute;left:4515;top:7835;width:700;height:700" coordorigin="4515,7835" coordsize="700,700">
              <v:shape style="position:absolute;left:4515;top:7835;width:700;height:700" coordorigin="4515,7835" coordsize="700,700" path="m4515,8535l5215,8535,5215,7835,4515,7835,4515,8535xe" filled="f" stroked="t" strokeweight="1pt" strokecolor="#231F20">
                <v:path arrowok="t"/>
              </v:shape>
            </v:group>
            <v:group style="position:absolute;left:5566;top:7810;width:2624;height:750" coordorigin="5566,7810" coordsize="2624,750">
              <v:shape style="position:absolute;left:5566;top:7810;width:2624;height:750" coordorigin="5566,7810" coordsize="2624,750" path="m5566,8560l8190,8560,8190,7810,5566,7810,5566,8560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sz w:val="26"/>
          <w:szCs w:val="26"/>
        </w:rPr>
      </w:r>
    </w:p>
    <w:p>
      <w:pPr>
        <w:spacing w:before="37" w:after="0" w:line="203" w:lineRule="exact"/>
        <w:ind w:left="4924" w:right="-20"/>
        <w:jc w:val="left"/>
        <w:rPr>
          <w:rFonts w:ascii="Arial" w:hAnsi="Arial" w:cs="Arial" w:eastAsia="Arial"/>
          <w:sz w:val="18"/>
          <w:szCs w:val="18"/>
        </w:rPr>
      </w:pPr>
      <w:rPr/>
      <w:hyperlink r:id="rId11">
        <w:r>
          <w:rPr>
            <w:rFonts w:ascii="Arial" w:hAnsi="Arial" w:cs="Arial" w:eastAsia="Arial"/>
            <w:sz w:val="18"/>
            <w:szCs w:val="18"/>
            <w:color w:val="231F20"/>
            <w:position w:val="-1"/>
          </w:rPr>
          <w:t>H</w:t>
        </w:r>
        <w:r>
          <w:rPr>
            <w:rFonts w:ascii="Arial" w:hAnsi="Arial" w:cs="Arial" w:eastAsia="Arial"/>
            <w:sz w:val="18"/>
            <w:szCs w:val="18"/>
            <w:color w:val="231F20"/>
            <w:w w:val="109"/>
            <w:position w:val="-1"/>
          </w:rPr>
          <w:t>un</w:t>
        </w:r>
        <w:r>
          <w:rPr>
            <w:rFonts w:ascii="Arial" w:hAnsi="Arial" w:cs="Arial" w:eastAsia="Arial"/>
            <w:sz w:val="18"/>
            <w:szCs w:val="18"/>
            <w:color w:val="231F20"/>
            <w:w w:val="119"/>
            <w:position w:val="-1"/>
          </w:rPr>
          <w:t>t</w:t>
        </w:r>
        <w:r>
          <w:rPr>
            <w:rFonts w:ascii="Arial" w:hAnsi="Arial" w:cs="Arial" w:eastAsia="Arial"/>
            <w:sz w:val="18"/>
            <w:szCs w:val="18"/>
            <w:color w:val="231F20"/>
            <w:w w:val="100"/>
            <w:position w:val="-1"/>
          </w:rPr>
          <w:t>e</w:t>
        </w:r>
        <w:r>
          <w:rPr>
            <w:rFonts w:ascii="Arial" w:hAnsi="Arial" w:cs="Arial" w:eastAsia="Arial"/>
            <w:sz w:val="18"/>
            <w:szCs w:val="18"/>
            <w:color w:val="231F20"/>
            <w:w w:val="116"/>
            <w:position w:val="-1"/>
          </w:rPr>
          <w:t>r</w:t>
        </w:r>
        <w:r>
          <w:rPr>
            <w:rFonts w:ascii="Arial" w:hAnsi="Arial" w:cs="Arial" w:eastAsia="Arial"/>
            <w:sz w:val="18"/>
            <w:szCs w:val="18"/>
            <w:color w:val="231F20"/>
            <w:w w:val="99"/>
            <w:position w:val="-1"/>
          </w:rPr>
          <w:t>E</w:t>
        </w:r>
        <w:r>
          <w:rPr>
            <w:rFonts w:ascii="Arial" w:hAnsi="Arial" w:cs="Arial" w:eastAsia="Arial"/>
            <w:sz w:val="18"/>
            <w:szCs w:val="18"/>
            <w:color w:val="231F20"/>
            <w:w w:val="109"/>
            <w:position w:val="-1"/>
          </w:rPr>
          <w:t>d</w:t>
        </w:r>
        <w:r>
          <w:rPr>
            <w:rFonts w:ascii="Arial" w:hAnsi="Arial" w:cs="Arial" w:eastAsia="Arial"/>
            <w:sz w:val="18"/>
            <w:szCs w:val="18"/>
            <w:color w:val="231F20"/>
            <w:w w:val="100"/>
            <w:position w:val="-1"/>
          </w:rPr>
          <w:t>C</w:t>
        </w:r>
        <w:r>
          <w:rPr>
            <w:rFonts w:ascii="Arial" w:hAnsi="Arial" w:cs="Arial" w:eastAsia="Arial"/>
            <w:sz w:val="18"/>
            <w:szCs w:val="18"/>
            <w:color w:val="231F20"/>
            <w:w w:val="125"/>
            <w:position w:val="-1"/>
          </w:rPr>
          <w:t>l</w:t>
        </w:r>
        <w:r>
          <w:rPr>
            <w:rFonts w:ascii="Arial" w:hAnsi="Arial" w:cs="Arial" w:eastAsia="Arial"/>
            <w:sz w:val="18"/>
            <w:szCs w:val="18"/>
            <w:color w:val="231F20"/>
            <w:w w:val="100"/>
            <w:position w:val="-1"/>
          </w:rPr>
          <w:t>a</w:t>
        </w:r>
        <w:r>
          <w:rPr>
            <w:rFonts w:ascii="Arial" w:hAnsi="Arial" w:cs="Arial" w:eastAsia="Arial"/>
            <w:sz w:val="18"/>
            <w:szCs w:val="18"/>
            <w:color w:val="231F20"/>
            <w:w w:val="111"/>
            <w:position w:val="-1"/>
          </w:rPr>
          <w:t>ss</w:t>
        </w:r>
        <w:r>
          <w:rPr>
            <w:rFonts w:ascii="Arial" w:hAnsi="Arial" w:cs="Arial" w:eastAsia="Arial"/>
            <w:sz w:val="18"/>
            <w:szCs w:val="18"/>
            <w:color w:val="231F20"/>
            <w:w w:val="96"/>
            <w:position w:val="-1"/>
          </w:rPr>
          <w:t>@</w:t>
        </w:r>
        <w:r>
          <w:rPr>
            <w:rFonts w:ascii="Arial" w:hAnsi="Arial" w:cs="Arial" w:eastAsia="Arial"/>
            <w:sz w:val="18"/>
            <w:szCs w:val="18"/>
            <w:color w:val="231F20"/>
            <w:w w:val="100"/>
            <w:position w:val="-1"/>
          </w:rPr>
          <w:t>H</w:t>
        </w:r>
        <w:r>
          <w:rPr>
            <w:rFonts w:ascii="Arial" w:hAnsi="Arial" w:cs="Arial" w:eastAsia="Arial"/>
            <w:sz w:val="18"/>
            <w:szCs w:val="18"/>
            <w:color w:val="231F20"/>
            <w:w w:val="109"/>
            <w:position w:val="-1"/>
          </w:rPr>
          <w:t>un</w:t>
        </w:r>
        <w:r>
          <w:rPr>
            <w:rFonts w:ascii="Arial" w:hAnsi="Arial" w:cs="Arial" w:eastAsia="Arial"/>
            <w:sz w:val="18"/>
            <w:szCs w:val="18"/>
            <w:color w:val="231F20"/>
            <w:w w:val="119"/>
            <w:position w:val="-1"/>
          </w:rPr>
          <w:t>t</w:t>
        </w:r>
        <w:r>
          <w:rPr>
            <w:rFonts w:ascii="Arial" w:hAnsi="Arial" w:cs="Arial" w:eastAsia="Arial"/>
            <w:sz w:val="18"/>
            <w:szCs w:val="18"/>
            <w:color w:val="231F20"/>
            <w:w w:val="100"/>
            <w:position w:val="-1"/>
          </w:rPr>
          <w:t>e</w:t>
        </w:r>
        <w:r>
          <w:rPr>
            <w:rFonts w:ascii="Arial" w:hAnsi="Arial" w:cs="Arial" w:eastAsia="Arial"/>
            <w:sz w:val="18"/>
            <w:szCs w:val="18"/>
            <w:color w:val="231F20"/>
            <w:w w:val="116"/>
            <w:position w:val="-1"/>
          </w:rPr>
          <w:t>r</w:t>
        </w:r>
        <w:r>
          <w:rPr>
            <w:rFonts w:ascii="Arial" w:hAnsi="Arial" w:cs="Arial" w:eastAsia="Arial"/>
            <w:sz w:val="18"/>
            <w:szCs w:val="18"/>
            <w:color w:val="231F20"/>
            <w:w w:val="99"/>
            <w:position w:val="-1"/>
          </w:rPr>
          <w:t>E</w:t>
        </w:r>
        <w:r>
          <w:rPr>
            <w:rFonts w:ascii="Arial" w:hAnsi="Arial" w:cs="Arial" w:eastAsia="Arial"/>
            <w:sz w:val="18"/>
            <w:szCs w:val="18"/>
            <w:color w:val="231F20"/>
            <w:w w:val="109"/>
            <w:position w:val="-1"/>
          </w:rPr>
          <w:t>d</w:t>
        </w:r>
        <w:r>
          <w:rPr>
            <w:rFonts w:ascii="Arial" w:hAnsi="Arial" w:cs="Arial" w:eastAsia="Arial"/>
            <w:sz w:val="18"/>
            <w:szCs w:val="18"/>
            <w:color w:val="231F20"/>
            <w:w w:val="100"/>
            <w:position w:val="-1"/>
          </w:rPr>
          <w:t>C</w:t>
        </w:r>
        <w:r>
          <w:rPr>
            <w:rFonts w:ascii="Arial" w:hAnsi="Arial" w:cs="Arial" w:eastAsia="Arial"/>
            <w:sz w:val="18"/>
            <w:szCs w:val="18"/>
            <w:color w:val="231F20"/>
            <w:w w:val="125"/>
            <w:position w:val="-1"/>
          </w:rPr>
          <w:t>l</w:t>
        </w:r>
        <w:r>
          <w:rPr>
            <w:rFonts w:ascii="Arial" w:hAnsi="Arial" w:cs="Arial" w:eastAsia="Arial"/>
            <w:sz w:val="18"/>
            <w:szCs w:val="18"/>
            <w:color w:val="231F20"/>
            <w:w w:val="100"/>
            <w:position w:val="-1"/>
          </w:rPr>
          <w:t>a</w:t>
        </w:r>
        <w:r>
          <w:rPr>
            <w:rFonts w:ascii="Arial" w:hAnsi="Arial" w:cs="Arial" w:eastAsia="Arial"/>
            <w:sz w:val="18"/>
            <w:szCs w:val="18"/>
            <w:color w:val="231F20"/>
            <w:w w:val="111"/>
            <w:position w:val="-1"/>
          </w:rPr>
          <w:t>ss</w:t>
        </w:r>
        <w:r>
          <w:rPr>
            <w:rFonts w:ascii="Arial" w:hAnsi="Arial" w:cs="Arial" w:eastAsia="Arial"/>
            <w:sz w:val="18"/>
            <w:szCs w:val="18"/>
            <w:color w:val="231F20"/>
            <w:w w:val="99"/>
            <w:position w:val="-1"/>
          </w:rPr>
          <w:t>.</w:t>
        </w:r>
        <w:r>
          <w:rPr>
            <w:rFonts w:ascii="Arial" w:hAnsi="Arial" w:cs="Arial" w:eastAsia="Arial"/>
            <w:sz w:val="18"/>
            <w:szCs w:val="18"/>
            <w:color w:val="231F20"/>
            <w:w w:val="111"/>
            <w:position w:val="-1"/>
          </w:rPr>
          <w:t>c</w:t>
        </w:r>
        <w:r>
          <w:rPr>
            <w:rFonts w:ascii="Arial" w:hAnsi="Arial" w:cs="Arial" w:eastAsia="Arial"/>
            <w:sz w:val="18"/>
            <w:szCs w:val="18"/>
            <w:color w:val="231F20"/>
            <w:w w:val="109"/>
            <w:position w:val="-1"/>
          </w:rPr>
          <w:t>o</w:t>
        </w:r>
        <w:r>
          <w:rPr>
            <w:rFonts w:ascii="Arial" w:hAnsi="Arial" w:cs="Arial" w:eastAsia="Arial"/>
            <w:sz w:val="18"/>
            <w:szCs w:val="18"/>
            <w:color w:val="231F20"/>
            <w:w w:val="106"/>
            <w:position w:val="-1"/>
          </w:rPr>
          <w:t>m</w:t>
        </w:r>
        <w:r>
          <w:rPr>
            <w:rFonts w:ascii="Arial" w:hAnsi="Arial" w:cs="Arial" w:eastAsia="Arial"/>
            <w:sz w:val="18"/>
            <w:szCs w:val="18"/>
            <w:color w:val="000000"/>
            <w:w w:val="100"/>
            <w:position w:val="0"/>
          </w:rPr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362" w:lineRule="auto"/>
        <w:ind w:left="108" w:right="3332"/>
        <w:jc w:val="left"/>
        <w:tabs>
          <w:tab w:pos="5060" w:val="left"/>
          <w:tab w:pos="6280" w:val="left"/>
          <w:tab w:pos="794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Humanst521 BT" w:hAnsi="Humanst521 BT" w:cs="Humanst521 BT" w:eastAsia="Humanst521 BT"/>
          <w:sz w:val="20"/>
          <w:szCs w:val="20"/>
          <w:color w:val="231F20"/>
          <w:spacing w:val="0"/>
          <w:w w:val="100"/>
        </w:rPr>
        <w:t>CRE</w:t>
      </w:r>
      <w:r>
        <w:rPr>
          <w:rFonts w:ascii="Humanst521 BT" w:hAnsi="Humanst521 BT" w:cs="Humanst521 BT" w:eastAsia="Humanst521 BT"/>
          <w:sz w:val="20"/>
          <w:szCs w:val="20"/>
          <w:color w:val="231F20"/>
          <w:spacing w:val="0"/>
          <w:w w:val="100"/>
        </w:rPr>
        <w:t>DI</w:t>
      </w:r>
      <w:r>
        <w:rPr>
          <w:rFonts w:ascii="Humanst521 BT" w:hAnsi="Humanst521 BT" w:cs="Humanst521 BT" w:eastAsia="Humanst521 BT"/>
          <w:sz w:val="20"/>
          <w:szCs w:val="20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Humanst521 BT" w:hAnsi="Humanst521 BT" w:cs="Humanst521 BT" w:eastAsia="Humanst521 BT"/>
          <w:sz w:val="20"/>
          <w:szCs w:val="20"/>
          <w:color w:val="231F20"/>
          <w:spacing w:val="0"/>
          <w:w w:val="100"/>
        </w:rPr>
        <w:t>C</w:t>
      </w:r>
      <w:r>
        <w:rPr>
          <w:rFonts w:ascii="Humanst521 BT" w:hAnsi="Humanst521 BT" w:cs="Humanst521 BT" w:eastAsia="Humanst521 BT"/>
          <w:sz w:val="20"/>
          <w:szCs w:val="20"/>
          <w:color w:val="231F20"/>
          <w:spacing w:val="0"/>
          <w:w w:val="100"/>
        </w:rPr>
        <w:t>A</w:t>
      </w:r>
      <w:r>
        <w:rPr>
          <w:rFonts w:ascii="Humanst521 BT" w:hAnsi="Humanst521 BT" w:cs="Humanst521 BT" w:eastAsia="Humanst521 BT"/>
          <w:sz w:val="20"/>
          <w:szCs w:val="20"/>
          <w:color w:val="231F20"/>
          <w:spacing w:val="0"/>
          <w:w w:val="100"/>
        </w:rPr>
        <w:t>R</w:t>
      </w:r>
      <w:r>
        <w:rPr>
          <w:rFonts w:ascii="Humanst521 BT" w:hAnsi="Humanst521 BT" w:cs="Humanst521 BT" w:eastAsia="Humanst521 BT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3"/>
          <w:w w:val="100"/>
        </w:rPr>
        <w:t> </w:t>
      </w:r>
      <w:r>
        <w:rPr>
          <w:rFonts w:ascii="Humanst521 BT" w:hAnsi="Humanst521 BT" w:cs="Humanst521 BT" w:eastAsia="Humanst521 BT"/>
          <w:sz w:val="20"/>
          <w:szCs w:val="20"/>
          <w:color w:val="231F20"/>
          <w:spacing w:val="0"/>
          <w:w w:val="100"/>
        </w:rPr>
        <w:t>N</w:t>
      </w:r>
      <w:r>
        <w:rPr>
          <w:rFonts w:ascii="Humanst521 BT" w:hAnsi="Humanst521 BT" w:cs="Humanst521 BT" w:eastAsia="Humanst521 BT"/>
          <w:sz w:val="20"/>
          <w:szCs w:val="20"/>
          <w:color w:val="231F20"/>
          <w:spacing w:val="0"/>
          <w:w w:val="100"/>
        </w:rPr>
        <w:t>UMB</w:t>
      </w:r>
      <w:r>
        <w:rPr>
          <w:rFonts w:ascii="Humanst521 BT" w:hAnsi="Humanst521 BT" w:cs="Humanst521 BT" w:eastAsia="Humanst521 BT"/>
          <w:sz w:val="20"/>
          <w:szCs w:val="20"/>
          <w:color w:val="231F20"/>
          <w:spacing w:val="0"/>
          <w:w w:val="100"/>
        </w:rPr>
        <w:t>ER:</w:t>
      </w:r>
      <w:r>
        <w:rPr>
          <w:rFonts w:ascii="Humanst521 BT" w:hAnsi="Humanst521 BT" w:cs="Humanst521 BT" w:eastAsia="Humanst521 BT"/>
          <w:sz w:val="20"/>
          <w:szCs w:val="20"/>
          <w:color w:val="231F20"/>
          <w:spacing w:val="-4"/>
          <w:w w:val="100"/>
          <w:u w:val="single" w:color="221E1F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47"/>
          <w:w w:val="100"/>
          <w:u w:val="single" w:color="221E1F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u w:val="single" w:color="221E1F"/>
        </w:rPr>
        <w:tab/>
        <w:tab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u w:val="single" w:color="221E1F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</w:r>
      <w:r>
        <w:rPr>
          <w:rFonts w:ascii="Humanst521 BT" w:hAnsi="Humanst521 BT" w:cs="Humanst521 BT" w:eastAsia="Humanst521 BT"/>
          <w:sz w:val="20"/>
          <w:szCs w:val="20"/>
          <w:color w:val="231F20"/>
          <w:spacing w:val="0"/>
          <w:w w:val="100"/>
        </w:rPr>
        <w:t>EX</w:t>
      </w:r>
      <w:r>
        <w:rPr>
          <w:rFonts w:ascii="Humanst521 BT" w:hAnsi="Humanst521 BT" w:cs="Humanst521 BT" w:eastAsia="Humanst521 BT"/>
          <w:sz w:val="20"/>
          <w:szCs w:val="20"/>
          <w:color w:val="231F20"/>
          <w:spacing w:val="-48"/>
          <w:w w:val="100"/>
        </w:rPr>
        <w:t>P</w:t>
      </w:r>
      <w:r>
        <w:rPr>
          <w:rFonts w:ascii="Humanst521 BT" w:hAnsi="Humanst521 BT" w:cs="Humanst521 BT" w:eastAsia="Humanst521 BT"/>
          <w:sz w:val="20"/>
          <w:szCs w:val="20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0"/>
        </w:rPr>
        <w:t> </w:t>
      </w:r>
      <w:r>
        <w:rPr>
          <w:rFonts w:ascii="Humanst521 BT" w:hAnsi="Humanst521 BT" w:cs="Humanst521 BT" w:eastAsia="Humanst521 BT"/>
          <w:sz w:val="20"/>
          <w:szCs w:val="20"/>
          <w:color w:val="231F20"/>
          <w:spacing w:val="-4"/>
          <w:w w:val="100"/>
        </w:rPr>
        <w:t>D</w:t>
      </w:r>
      <w:r>
        <w:rPr>
          <w:rFonts w:ascii="Humanst521 BT" w:hAnsi="Humanst521 BT" w:cs="Humanst521 BT" w:eastAsia="Humanst521 BT"/>
          <w:sz w:val="20"/>
          <w:szCs w:val="20"/>
          <w:color w:val="231F20"/>
          <w:spacing w:val="-15"/>
          <w:w w:val="100"/>
        </w:rPr>
        <w:t>A</w:t>
      </w:r>
      <w:r>
        <w:rPr>
          <w:rFonts w:ascii="Humanst521 BT" w:hAnsi="Humanst521 BT" w:cs="Humanst521 BT" w:eastAsia="Humanst521 BT"/>
          <w:sz w:val="20"/>
          <w:szCs w:val="20"/>
          <w:color w:val="231F20"/>
          <w:spacing w:val="0"/>
          <w:w w:val="100"/>
        </w:rPr>
        <w:t>TE:</w:t>
      </w:r>
      <w:r>
        <w:rPr>
          <w:rFonts w:ascii="Humanst521 BT" w:hAnsi="Humanst521 BT" w:cs="Humanst521 BT" w:eastAsia="Humanst521 BT"/>
          <w:sz w:val="20"/>
          <w:szCs w:val="20"/>
          <w:color w:val="231F20"/>
          <w:spacing w:val="0"/>
          <w:w w:val="100"/>
          <w:u w:val="single" w:color="221E1F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u w:val="single" w:color="221E1F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u w:val="single" w:color="221E1F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Humanst521 BT" w:hAnsi="Humanst521 BT" w:cs="Humanst521 BT" w:eastAsia="Humanst521 BT"/>
          <w:sz w:val="20"/>
          <w:szCs w:val="20"/>
          <w:color w:val="231F20"/>
          <w:spacing w:val="0"/>
          <w:w w:val="99"/>
        </w:rPr>
        <w:t>C</w:t>
      </w:r>
      <w:r>
        <w:rPr>
          <w:rFonts w:ascii="Humanst521 BT" w:hAnsi="Humanst521 BT" w:cs="Humanst521 BT" w:eastAsia="Humanst521 BT"/>
          <w:sz w:val="20"/>
          <w:szCs w:val="20"/>
          <w:color w:val="231F20"/>
          <w:spacing w:val="0"/>
          <w:w w:val="100"/>
        </w:rPr>
        <w:t>A</w:t>
      </w:r>
      <w:r>
        <w:rPr>
          <w:rFonts w:ascii="Humanst521 BT" w:hAnsi="Humanst521 BT" w:cs="Humanst521 BT" w:eastAsia="Humanst521 BT"/>
          <w:sz w:val="20"/>
          <w:szCs w:val="20"/>
          <w:color w:val="231F20"/>
          <w:spacing w:val="0"/>
          <w:w w:val="99"/>
        </w:rPr>
        <w:t>R</w:t>
      </w:r>
      <w:r>
        <w:rPr>
          <w:rFonts w:ascii="Humanst521 BT" w:hAnsi="Humanst521 BT" w:cs="Humanst521 BT" w:eastAsia="Humanst521 BT"/>
          <w:sz w:val="20"/>
          <w:szCs w:val="20"/>
          <w:color w:val="231F20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Humanst521 BT" w:hAnsi="Humanst521 BT" w:cs="Humanst521 BT" w:eastAsia="Humanst521 BT"/>
          <w:sz w:val="20"/>
          <w:szCs w:val="20"/>
          <w:color w:val="231F20"/>
          <w:spacing w:val="0"/>
          <w:w w:val="99"/>
        </w:rPr>
        <w:t>HOL</w:t>
      </w:r>
      <w:r>
        <w:rPr>
          <w:rFonts w:ascii="Humanst521 BT" w:hAnsi="Humanst521 BT" w:cs="Humanst521 BT" w:eastAsia="Humanst521 BT"/>
          <w:sz w:val="20"/>
          <w:szCs w:val="20"/>
          <w:color w:val="231F20"/>
          <w:spacing w:val="0"/>
          <w:w w:val="100"/>
        </w:rPr>
        <w:t>D</w:t>
      </w:r>
      <w:r>
        <w:rPr>
          <w:rFonts w:ascii="Humanst521 BT" w:hAnsi="Humanst521 BT" w:cs="Humanst521 BT" w:eastAsia="Humanst521 BT"/>
          <w:sz w:val="20"/>
          <w:szCs w:val="20"/>
          <w:color w:val="231F20"/>
          <w:spacing w:val="0"/>
          <w:w w:val="99"/>
        </w:rPr>
        <w:t>ER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Humanst521 BT" w:hAnsi="Humanst521 BT" w:cs="Humanst521 BT" w:eastAsia="Humanst521 BT"/>
          <w:sz w:val="20"/>
          <w:szCs w:val="20"/>
          <w:color w:val="231F20"/>
          <w:spacing w:val="0"/>
          <w:w w:val="99"/>
        </w:rPr>
        <w:t>N</w:t>
      </w:r>
      <w:r>
        <w:rPr>
          <w:rFonts w:ascii="Humanst521 BT" w:hAnsi="Humanst521 BT" w:cs="Humanst521 BT" w:eastAsia="Humanst521 BT"/>
          <w:sz w:val="20"/>
          <w:szCs w:val="20"/>
          <w:color w:val="231F20"/>
          <w:spacing w:val="0"/>
          <w:w w:val="100"/>
        </w:rPr>
        <w:t>AM</w:t>
      </w:r>
      <w:r>
        <w:rPr>
          <w:rFonts w:ascii="Humanst521 BT" w:hAnsi="Humanst521 BT" w:cs="Humanst521 BT" w:eastAsia="Humanst521 BT"/>
          <w:sz w:val="20"/>
          <w:szCs w:val="20"/>
          <w:color w:val="231F20"/>
          <w:spacing w:val="0"/>
          <w:w w:val="99"/>
        </w:rPr>
        <w:t>E:</w:t>
      </w:r>
      <w:r>
        <w:rPr>
          <w:rFonts w:ascii="Humanst521 BT" w:hAnsi="Humanst521 BT" w:cs="Humanst521 BT" w:eastAsia="Humanst521 BT"/>
          <w:sz w:val="20"/>
          <w:szCs w:val="20"/>
          <w:color w:val="231F20"/>
          <w:spacing w:val="0"/>
          <w:w w:val="99"/>
          <w:u w:val="single" w:color="221E1F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u w:val="single" w:color="221E1F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u w:val="single" w:color="221E1F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</w:r>
      <w:r>
        <w:rPr>
          <w:rFonts w:ascii="Humanst521 BT" w:hAnsi="Humanst521 BT" w:cs="Humanst521 BT" w:eastAsia="Humanst521 BT"/>
          <w:sz w:val="20"/>
          <w:szCs w:val="20"/>
          <w:color w:val="231F20"/>
          <w:spacing w:val="0"/>
          <w:w w:val="99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Humanst521 BT" w:hAnsi="Humanst521 BT" w:cs="Humanst521 BT" w:eastAsia="Humanst521 BT"/>
          <w:sz w:val="20"/>
          <w:szCs w:val="20"/>
          <w:color w:val="231F20"/>
          <w:spacing w:val="0"/>
          <w:w w:val="100"/>
        </w:rPr>
        <w:t>d</w:t>
      </w:r>
      <w:r>
        <w:rPr>
          <w:rFonts w:ascii="Humanst521 BT" w:hAnsi="Humanst521 BT" w:cs="Humanst521 BT" w:eastAsia="Humanst521 BT"/>
          <w:sz w:val="20"/>
          <w:szCs w:val="20"/>
          <w:color w:val="231F20"/>
          <w:spacing w:val="0"/>
          <w:w w:val="99"/>
        </w:rPr>
        <w:t>igit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Humanst521 BT" w:hAnsi="Humanst521 BT" w:cs="Humanst521 BT" w:eastAsia="Humanst521 BT"/>
          <w:sz w:val="20"/>
          <w:szCs w:val="20"/>
          <w:color w:val="231F20"/>
          <w:spacing w:val="0"/>
          <w:w w:val="99"/>
        </w:rPr>
        <w:t>c</w:t>
      </w:r>
      <w:r>
        <w:rPr>
          <w:rFonts w:ascii="Humanst521 BT" w:hAnsi="Humanst521 BT" w:cs="Humanst521 BT" w:eastAsia="Humanst521 BT"/>
          <w:sz w:val="20"/>
          <w:szCs w:val="20"/>
          <w:color w:val="231F20"/>
          <w:spacing w:val="0"/>
          <w:w w:val="100"/>
        </w:rPr>
        <w:t>od</w:t>
      </w:r>
      <w:r>
        <w:rPr>
          <w:rFonts w:ascii="Humanst521 BT" w:hAnsi="Humanst521 BT" w:cs="Humanst521 BT" w:eastAsia="Humanst521 BT"/>
          <w:sz w:val="20"/>
          <w:szCs w:val="20"/>
          <w:color w:val="231F20"/>
          <w:spacing w:val="0"/>
          <w:w w:val="99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Humanst521 BT" w:hAnsi="Humanst521 BT" w:cs="Humanst521 BT" w:eastAsia="Humanst521 BT"/>
          <w:sz w:val="20"/>
          <w:szCs w:val="20"/>
          <w:color w:val="231F20"/>
          <w:spacing w:val="0"/>
          <w:w w:val="99"/>
        </w:rPr>
        <w:t>(</w:t>
      </w:r>
      <w:r>
        <w:rPr>
          <w:rFonts w:ascii="Humanst521 BT" w:hAnsi="Humanst521 BT" w:cs="Humanst521 BT" w:eastAsia="Humanst521 BT"/>
          <w:sz w:val="20"/>
          <w:szCs w:val="20"/>
          <w:color w:val="231F20"/>
          <w:spacing w:val="0"/>
          <w:w w:val="100"/>
        </w:rPr>
        <w:t>ba</w:t>
      </w:r>
      <w:r>
        <w:rPr>
          <w:rFonts w:ascii="Humanst521 BT" w:hAnsi="Humanst521 BT" w:cs="Humanst521 BT" w:eastAsia="Humanst521 BT"/>
          <w:sz w:val="20"/>
          <w:szCs w:val="20"/>
          <w:color w:val="231F20"/>
          <w:spacing w:val="0"/>
          <w:w w:val="99"/>
        </w:rPr>
        <w:t>ck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Humanst521 BT" w:hAnsi="Humanst521 BT" w:cs="Humanst521 BT" w:eastAsia="Humanst521 BT"/>
          <w:sz w:val="20"/>
          <w:szCs w:val="20"/>
          <w:color w:val="231F20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8"/>
          <w:w w:val="100"/>
        </w:rPr>
        <w:t> </w:t>
      </w:r>
      <w:r>
        <w:rPr>
          <w:rFonts w:ascii="Humanst521 BT" w:hAnsi="Humanst521 BT" w:cs="Humanst521 BT" w:eastAsia="Humanst521 BT"/>
          <w:sz w:val="20"/>
          <w:szCs w:val="20"/>
          <w:color w:val="231F20"/>
          <w:spacing w:val="0"/>
          <w:w w:val="99"/>
        </w:rPr>
        <w:t>c</w:t>
      </w:r>
      <w:r>
        <w:rPr>
          <w:rFonts w:ascii="Humanst521 BT" w:hAnsi="Humanst521 BT" w:cs="Humanst521 BT" w:eastAsia="Humanst521 BT"/>
          <w:sz w:val="20"/>
          <w:szCs w:val="20"/>
          <w:color w:val="231F20"/>
          <w:spacing w:val="0"/>
          <w:w w:val="100"/>
        </w:rPr>
        <w:t>ard</w:t>
      </w:r>
      <w:r>
        <w:rPr>
          <w:rFonts w:ascii="Humanst521 BT" w:hAnsi="Humanst521 BT" w:cs="Humanst521 BT" w:eastAsia="Humanst521 BT"/>
          <w:sz w:val="20"/>
          <w:szCs w:val="20"/>
          <w:color w:val="231F20"/>
          <w:spacing w:val="0"/>
          <w:w w:val="99"/>
        </w:rPr>
        <w:t>)</w:t>
      </w:r>
      <w:r>
        <w:rPr>
          <w:rFonts w:ascii="Humanst521 BT" w:hAnsi="Humanst521 BT" w:cs="Humanst521 BT" w:eastAsia="Humanst521 BT"/>
          <w:sz w:val="20"/>
          <w:szCs w:val="20"/>
          <w:color w:val="231F20"/>
          <w:spacing w:val="0"/>
          <w:w w:val="99"/>
          <w:u w:val="single" w:color="221E1F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u w:val="single" w:color="221E1F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u w:val="single" w:color="221E1F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231" w:lineRule="exact"/>
        <w:ind w:left="108" w:right="-20"/>
        <w:jc w:val="left"/>
        <w:tabs>
          <w:tab w:pos="794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Humanst521 BT" w:hAnsi="Humanst521 BT" w:cs="Humanst521 BT" w:eastAsia="Humanst521 BT"/>
          <w:sz w:val="20"/>
          <w:szCs w:val="20"/>
          <w:color w:val="231F20"/>
          <w:position w:val="-1"/>
        </w:rPr>
        <w:t>B</w:t>
      </w:r>
      <w:r>
        <w:rPr>
          <w:rFonts w:ascii="Humanst521 BT" w:hAnsi="Humanst521 BT" w:cs="Humanst521 BT" w:eastAsia="Humanst521 BT"/>
          <w:sz w:val="20"/>
          <w:szCs w:val="20"/>
          <w:color w:val="231F20"/>
          <w:w w:val="99"/>
          <w:position w:val="-1"/>
        </w:rPr>
        <w:t>illi</w:t>
      </w:r>
      <w:r>
        <w:rPr>
          <w:rFonts w:ascii="Humanst521 BT" w:hAnsi="Humanst521 BT" w:cs="Humanst521 BT" w:eastAsia="Humanst521 BT"/>
          <w:sz w:val="20"/>
          <w:szCs w:val="20"/>
          <w:color w:val="231F20"/>
          <w:w w:val="100"/>
          <w:position w:val="-1"/>
        </w:rPr>
        <w:t>n</w:t>
      </w:r>
      <w:r>
        <w:rPr>
          <w:rFonts w:ascii="Humanst521 BT" w:hAnsi="Humanst521 BT" w:cs="Humanst521 BT" w:eastAsia="Humanst521 BT"/>
          <w:sz w:val="20"/>
          <w:szCs w:val="20"/>
          <w:color w:val="231F20"/>
          <w:w w:val="99"/>
          <w:position w:val="-1"/>
        </w:rPr>
        <w:t>g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-14"/>
          <w:w w:val="100"/>
          <w:position w:val="-1"/>
        </w:rPr>
        <w:t> </w:t>
      </w:r>
      <w:r>
        <w:rPr>
          <w:rFonts w:ascii="Humanst521 BT" w:hAnsi="Humanst521 BT" w:cs="Humanst521 BT" w:eastAsia="Humanst521 BT"/>
          <w:sz w:val="20"/>
          <w:szCs w:val="20"/>
          <w:color w:val="231F20"/>
          <w:spacing w:val="0"/>
          <w:w w:val="100"/>
          <w:position w:val="-1"/>
        </w:rPr>
        <w:t>Addr</w:t>
      </w:r>
      <w:r>
        <w:rPr>
          <w:rFonts w:ascii="Humanst521 BT" w:hAnsi="Humanst521 BT" w:cs="Humanst521 BT" w:eastAsia="Humanst521 BT"/>
          <w:sz w:val="20"/>
          <w:szCs w:val="20"/>
          <w:color w:val="231F20"/>
          <w:spacing w:val="0"/>
          <w:w w:val="99"/>
          <w:position w:val="-1"/>
        </w:rPr>
        <w:t>ess:</w:t>
      </w:r>
      <w:r>
        <w:rPr>
          <w:rFonts w:ascii="Humanst521 BT" w:hAnsi="Humanst521 BT" w:cs="Humanst521 BT" w:eastAsia="Humanst521 BT"/>
          <w:sz w:val="20"/>
          <w:szCs w:val="20"/>
          <w:color w:val="231F20"/>
          <w:spacing w:val="0"/>
          <w:w w:val="99"/>
          <w:u w:val="single" w:color="221E1F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u w:val="single" w:color="221E1F"/>
          <w:position w:val="-1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u w:val="single" w:color="221E1F"/>
          <w:position w:val="-1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9" w:after="0" w:line="231" w:lineRule="exact"/>
        <w:ind w:left="108" w:right="-20"/>
        <w:jc w:val="left"/>
        <w:tabs>
          <w:tab w:pos="790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Humanst521 BT" w:hAnsi="Humanst521 BT" w:cs="Humanst521 BT" w:eastAsia="Humanst521 BT"/>
          <w:sz w:val="20"/>
          <w:szCs w:val="20"/>
          <w:color w:val="231F20"/>
          <w:w w:val="99"/>
          <w:position w:val="-1"/>
        </w:rPr>
        <w:t>Sig</w:t>
      </w:r>
      <w:r>
        <w:rPr>
          <w:rFonts w:ascii="Humanst521 BT" w:hAnsi="Humanst521 BT" w:cs="Humanst521 BT" w:eastAsia="Humanst521 BT"/>
          <w:sz w:val="20"/>
          <w:szCs w:val="20"/>
          <w:color w:val="231F20"/>
          <w:w w:val="100"/>
          <w:position w:val="-1"/>
        </w:rPr>
        <w:t>na</w:t>
      </w:r>
      <w:r>
        <w:rPr>
          <w:rFonts w:ascii="Humanst521 BT" w:hAnsi="Humanst521 BT" w:cs="Humanst521 BT" w:eastAsia="Humanst521 BT"/>
          <w:sz w:val="20"/>
          <w:szCs w:val="20"/>
          <w:color w:val="231F20"/>
          <w:w w:val="99"/>
          <w:position w:val="-1"/>
        </w:rPr>
        <w:t>t</w:t>
      </w:r>
      <w:r>
        <w:rPr>
          <w:rFonts w:ascii="Humanst521 BT" w:hAnsi="Humanst521 BT" w:cs="Humanst521 BT" w:eastAsia="Humanst521 BT"/>
          <w:sz w:val="20"/>
          <w:szCs w:val="20"/>
          <w:color w:val="231F20"/>
          <w:w w:val="100"/>
          <w:position w:val="-1"/>
        </w:rPr>
        <w:t>ur</w:t>
      </w:r>
      <w:r>
        <w:rPr>
          <w:rFonts w:ascii="Humanst521 BT" w:hAnsi="Humanst521 BT" w:cs="Humanst521 BT" w:eastAsia="Humanst521 BT"/>
          <w:sz w:val="20"/>
          <w:szCs w:val="20"/>
          <w:color w:val="231F20"/>
          <w:w w:val="99"/>
          <w:position w:val="-1"/>
        </w:rPr>
        <w:t>e:</w:t>
      </w:r>
      <w:r>
        <w:rPr>
          <w:rFonts w:ascii="Humanst521 BT" w:hAnsi="Humanst521 BT" w:cs="Humanst521 BT" w:eastAsia="Humanst521 BT"/>
          <w:sz w:val="20"/>
          <w:szCs w:val="20"/>
          <w:color w:val="231F20"/>
          <w:w w:val="99"/>
          <w:u w:val="single" w:color="221E1F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w w:val="100"/>
          <w:u w:val="single" w:color="221E1F"/>
          <w:position w:val="-1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231F20"/>
          <w:w w:val="100"/>
          <w:u w:val="single" w:color="221E1F"/>
          <w:position w:val="-1"/>
        </w:rPr>
      </w:r>
      <w:r>
        <w:rPr>
          <w:rFonts w:ascii="Times New Roman" w:hAnsi="Times New Roman" w:cs="Times New Roman" w:eastAsia="Times New Roman"/>
          <w:sz w:val="20"/>
          <w:szCs w:val="20"/>
          <w:color w:val="231F20"/>
          <w:w w:val="100"/>
          <w:position w:val="-1"/>
        </w:rPr>
      </w:r>
      <w:r>
        <w:rPr>
          <w:rFonts w:ascii="Times New Roman" w:hAnsi="Times New Roman" w:cs="Times New Roman" w:eastAsia="Times New Roman"/>
          <w:sz w:val="20"/>
          <w:szCs w:val="20"/>
          <w:color w:val="000000"/>
          <w:w w:val="100"/>
          <w:position w:val="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34" w:after="0" w:line="240" w:lineRule="auto"/>
        <w:ind w:left="301" w:right="293"/>
        <w:jc w:val="center"/>
        <w:rPr>
          <w:rFonts w:ascii="Arial" w:hAnsi="Arial" w:cs="Arial" w:eastAsia="Arial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2.81601pt;margin-top:-141.79332pt;width:152.742pt;height:137.3025pt;mso-position-horizontal-relative:page;mso-position-vertical-relative:paragraph;z-index:-179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676" w:hRule="exact"/>
                    </w:trPr>
                    <w:tc>
                      <w:tcPr>
                        <w:tcW w:w="1537" w:type="dxa"/>
                        <w:tcBorders>
                          <w:top w:val="single" w:sz="8.496" w:space="0" w:color="231F20"/>
                          <w:bottom w:val="single" w:sz="8.376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>
                          <w:spacing w:before="17" w:after="0" w:line="220" w:lineRule="exact"/>
                          <w:jc w:val="left"/>
                          <w:rPr>
                            <w:sz w:val="22"/>
                            <w:szCs w:val="22"/>
                          </w:rPr>
                        </w:pPr>
                        <w:rPr/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10" w:right="-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231F20"/>
                            <w:spacing w:val="0"/>
                            <w:w w:val="100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231F20"/>
                            <w:spacing w:val="0"/>
                            <w:w w:val="10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231F20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231F20"/>
                            <w:spacing w:val="0"/>
                            <w:w w:val="100"/>
                          </w:rPr>
                          <w:t>SS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  <w:color w:val="231F20"/>
                            <w:spacing w:val="29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231F20"/>
                            <w:spacing w:val="0"/>
                            <w:w w:val="100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231F20"/>
                            <w:spacing w:val="0"/>
                            <w:w w:val="100"/>
                          </w:rPr>
                          <w:t>OST</w:t>
                        </w:r>
                        <w:r>
                          <w:rPr>
                            <w:rFonts w:ascii="Arial" w:hAnsi="Arial" w:cs="Arial" w:eastAsia="Arial"/>
                            <w:sz w:val="20"/>
                            <w:szCs w:val="20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468" w:type="dxa"/>
                        <w:tcBorders>
                          <w:top w:val="single" w:sz="8.496" w:space="0" w:color="231F20"/>
                          <w:bottom w:val="single" w:sz="8.376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>
                          <w:spacing w:before="4" w:after="0" w:line="100" w:lineRule="exact"/>
                          <w:jc w:val="left"/>
                          <w:rPr>
                            <w:sz w:val="10"/>
                            <w:szCs w:val="10"/>
                          </w:rPr>
                        </w:pPr>
                        <w:rPr/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17" w:right="-20"/>
                          <w:jc w:val="left"/>
                          <w:rPr>
                            <w:rFonts w:ascii="Arial" w:hAnsi="Arial" w:cs="Arial" w:eastAsia="Arial"/>
                            <w:sz w:val="36"/>
                            <w:szCs w:val="3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36"/>
                            <w:szCs w:val="36"/>
                            <w:color w:val="231F20"/>
                            <w:spacing w:val="0"/>
                            <w:w w:val="100"/>
                          </w:rPr>
                          <w:t>$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36"/>
                            <w:szCs w:val="36"/>
                            <w:color w:val="231F20"/>
                            <w:spacing w:val="20"/>
                            <w:w w:val="10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sz w:val="36"/>
                            <w:szCs w:val="36"/>
                            <w:color w:val="231F20"/>
                            <w:spacing w:val="0"/>
                            <w:w w:val="100"/>
                          </w:rPr>
                          <w:t>20</w:t>
                        </w:r>
                        <w:r>
                          <w:rPr>
                            <w:rFonts w:ascii="Arial" w:hAnsi="Arial" w:cs="Arial" w:eastAsia="Arial"/>
                            <w:sz w:val="36"/>
                            <w:szCs w:val="36"/>
                            <w:color w:val="231F20"/>
                            <w:spacing w:val="0"/>
                            <w:w w:val="100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sz w:val="36"/>
                            <w:szCs w:val="36"/>
                            <w:color w:val="231F20"/>
                            <w:spacing w:val="0"/>
                            <w:w w:val="100"/>
                          </w:rPr>
                          <w:t>00</w:t>
                        </w:r>
                        <w:r>
                          <w:rPr>
                            <w:rFonts w:ascii="Arial" w:hAnsi="Arial" w:cs="Arial" w:eastAsia="Arial"/>
                            <w:sz w:val="36"/>
                            <w:szCs w:val="3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676" w:hRule="exact"/>
                    </w:trPr>
                    <w:tc>
                      <w:tcPr>
                        <w:tcW w:w="1537" w:type="dxa"/>
                        <w:tcBorders>
                          <w:top w:val="single" w:sz="8.376" w:space="0" w:color="231F20"/>
                          <w:bottom w:val="single" w:sz="8.256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468" w:type="dxa"/>
                        <w:tcBorders>
                          <w:top w:val="single" w:sz="8.376" w:space="0" w:color="231F20"/>
                          <w:bottom w:val="single" w:sz="8.256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676" w:hRule="exact"/>
                    </w:trPr>
                    <w:tc>
                      <w:tcPr>
                        <w:tcW w:w="1537" w:type="dxa"/>
                        <w:tcBorders>
                          <w:top w:val="single" w:sz="8.256" w:space="0" w:color="231F20"/>
                          <w:bottom w:val="single" w:sz="8.136000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1468" w:type="dxa"/>
                        <w:tcBorders>
                          <w:top w:val="single" w:sz="8.256" w:space="0" w:color="231F20"/>
                          <w:bottom w:val="single" w:sz="8.136000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676" w:hRule="exact"/>
                    </w:trPr>
                    <w:tc>
                      <w:tcPr>
                        <w:tcW w:w="1537" w:type="dxa"/>
                        <w:tcBorders>
                          <w:top w:val="single" w:sz="8.136000" w:space="0" w:color="231F20"/>
                          <w:bottom w:val="single" w:sz="8.040000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>
                          <w:spacing w:before="36" w:after="0" w:line="240" w:lineRule="auto"/>
                          <w:ind w:left="174" w:right="-20"/>
                          <w:jc w:val="left"/>
                          <w:rPr>
                            <w:rFonts w:ascii="Arial" w:hAnsi="Arial" w:cs="Arial" w:eastAsia="Arial"/>
                            <w:sz w:val="36"/>
                            <w:szCs w:val="36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36"/>
                            <w:szCs w:val="36"/>
                            <w:color w:val="231F20"/>
                            <w:spacing w:val="-7"/>
                            <w:w w:val="99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36"/>
                            <w:szCs w:val="36"/>
                            <w:color w:val="231F20"/>
                            <w:spacing w:val="0"/>
                            <w:w w:val="99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sz w:val="36"/>
                            <w:szCs w:val="36"/>
                            <w:color w:val="231F20"/>
                            <w:spacing w:val="-27"/>
                            <w:w w:val="99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sz w:val="36"/>
                            <w:szCs w:val="36"/>
                            <w:color w:val="231F20"/>
                            <w:spacing w:val="0"/>
                            <w:w w:val="108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sz w:val="36"/>
                            <w:szCs w:val="36"/>
                            <w:color w:val="231F20"/>
                            <w:spacing w:val="0"/>
                            <w:w w:val="109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sz w:val="36"/>
                            <w:szCs w:val="36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1468" w:type="dxa"/>
                        <w:tcBorders>
                          <w:top w:val="single" w:sz="8.136000" w:space="0" w:color="231F20"/>
                          <w:bottom w:val="single" w:sz="8.040000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  <w:rPr/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9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9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(661)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297-0876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hyperlink r:id="rId12"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05"/>
          </w:rPr>
          <w:t>H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05"/>
          </w:rPr>
          <w:t>un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05"/>
          </w:rPr>
          <w:t>t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05"/>
          </w:rPr>
          <w:t>e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05"/>
          </w:rPr>
          <w:t>r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05"/>
          </w:rPr>
          <w:t>E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05"/>
          </w:rPr>
          <w:t>d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05"/>
          </w:rPr>
          <w:t>C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05"/>
          </w:rPr>
          <w:t>l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05"/>
          </w:rPr>
          <w:t>a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05"/>
          </w:rPr>
          <w:t>ss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05"/>
          </w:rPr>
          <w:t>@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05"/>
          </w:rPr>
          <w:t>H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05"/>
          </w:rPr>
          <w:t>un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05"/>
          </w:rPr>
          <w:t>t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05"/>
          </w:rPr>
          <w:t>e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05"/>
          </w:rPr>
          <w:t>r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05"/>
          </w:rPr>
          <w:t>E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05"/>
          </w:rPr>
          <w:t>d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05"/>
          </w:rPr>
          <w:t>C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05"/>
          </w:rPr>
          <w:t>l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05"/>
          </w:rPr>
          <w:t>a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05"/>
          </w:rPr>
          <w:t>ss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05"/>
          </w:rPr>
          <w:t>.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05"/>
          </w:rPr>
          <w:t>c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05"/>
          </w:rPr>
          <w:t>o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05"/>
          </w:rPr>
          <w:t>m</w:t>
        </w:r>
        <w:r>
          <w:rPr>
            <w:rFonts w:ascii="Times New Roman" w:hAnsi="Times New Roman" w:cs="Times New Roman" w:eastAsia="Times New Roman"/>
            <w:sz w:val="20"/>
            <w:szCs w:val="20"/>
            <w:color w:val="231F20"/>
            <w:spacing w:val="31"/>
            <w:w w:val="105"/>
          </w:rPr>
          <w:t> </w:t>
        </w:r>
      </w:hyperlink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1"/>
          <w:w w:val="100"/>
        </w:rPr>
        <w:t> </w:t>
      </w:r>
      <w:hyperlink r:id="rId13"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07"/>
          </w:rPr>
          <w:t>ww</w:t>
        </w:r>
        <w:r>
          <w:rPr>
            <w:rFonts w:ascii="Arial" w:hAnsi="Arial" w:cs="Arial" w:eastAsia="Arial"/>
            <w:sz w:val="20"/>
            <w:szCs w:val="20"/>
            <w:color w:val="231F20"/>
            <w:spacing w:val="-7"/>
            <w:w w:val="107"/>
          </w:rPr>
          <w:t>w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99"/>
          </w:rPr>
          <w:t>.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00"/>
          </w:rPr>
          <w:t>H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09"/>
          </w:rPr>
          <w:t>un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19"/>
          </w:rPr>
          <w:t>t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00"/>
          </w:rPr>
          <w:t>e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16"/>
          </w:rPr>
          <w:t>r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99"/>
          </w:rPr>
          <w:t>E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09"/>
          </w:rPr>
          <w:t>d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00"/>
          </w:rPr>
          <w:t>C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25"/>
          </w:rPr>
          <w:t>l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00"/>
          </w:rPr>
          <w:t>a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11"/>
          </w:rPr>
          <w:t>ss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99"/>
          </w:rPr>
          <w:t>.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11"/>
          </w:rPr>
          <w:t>c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09"/>
          </w:rPr>
          <w:t>o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06"/>
          </w:rPr>
          <w:t>m</w:t>
        </w:r>
        <w:r>
          <w:rPr>
            <w:rFonts w:ascii="Arial" w:hAnsi="Arial" w:cs="Arial" w:eastAsia="Arial"/>
            <w:sz w:val="20"/>
            <w:szCs w:val="20"/>
            <w:color w:val="000000"/>
            <w:spacing w:val="0"/>
            <w:w w:val="100"/>
          </w:rPr>
        </w:r>
      </w:hyperlink>
    </w:p>
    <w:p>
      <w:pPr>
        <w:spacing w:before="10" w:after="0" w:line="240" w:lineRule="auto"/>
        <w:ind w:left="362" w:right="354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Re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De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po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9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du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on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7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2"/>
          <w:w w:val="107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26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.O.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x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802738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-6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Ca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li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n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4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91380-2738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39" w:after="0" w:line="240" w:lineRule="auto"/>
        <w:ind w:left="2494" w:right="2486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Re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g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s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a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i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8"/>
        </w:rPr>
        <w:t>on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17"/>
          <w:w w:val="108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231F20"/>
          <w:spacing w:val="-15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231F20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color w:val="231F20"/>
          <w:spacing w:val="30"/>
          <w:w w:val="100"/>
        </w:rPr>
        <w:t> </w:t>
      </w:r>
      <w:hyperlink r:id="rId14"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00"/>
          </w:rPr>
          <w:t>H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09"/>
          </w:rPr>
          <w:t>un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19"/>
          </w:rPr>
          <w:t>t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00"/>
          </w:rPr>
          <w:t>e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16"/>
          </w:rPr>
          <w:t>r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99"/>
          </w:rPr>
          <w:t>E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09"/>
          </w:rPr>
          <w:t>d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00"/>
          </w:rPr>
          <w:t>C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25"/>
          </w:rPr>
          <w:t>l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00"/>
          </w:rPr>
          <w:t>a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11"/>
          </w:rPr>
          <w:t>ss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96"/>
          </w:rPr>
          <w:t>@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00"/>
          </w:rPr>
          <w:t>H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09"/>
          </w:rPr>
          <w:t>un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19"/>
          </w:rPr>
          <w:t>t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00"/>
          </w:rPr>
          <w:t>e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16"/>
          </w:rPr>
          <w:t>r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99"/>
          </w:rPr>
          <w:t>E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09"/>
          </w:rPr>
          <w:t>d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00"/>
          </w:rPr>
          <w:t>C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25"/>
          </w:rPr>
          <w:t>l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00"/>
          </w:rPr>
          <w:t>a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11"/>
          </w:rPr>
          <w:t>ss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99"/>
          </w:rPr>
          <w:t>.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11"/>
          </w:rPr>
          <w:t>c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09"/>
          </w:rPr>
          <w:t>o</w:t>
        </w:r>
        <w:r>
          <w:rPr>
            <w:rFonts w:ascii="Arial" w:hAnsi="Arial" w:cs="Arial" w:eastAsia="Arial"/>
            <w:sz w:val="20"/>
            <w:szCs w:val="20"/>
            <w:color w:val="231F20"/>
            <w:spacing w:val="0"/>
            <w:w w:val="106"/>
          </w:rPr>
          <w:t>m</w:t>
        </w:r>
        <w:r>
          <w:rPr>
            <w:rFonts w:ascii="Arial" w:hAnsi="Arial" w:cs="Arial" w:eastAsia="Arial"/>
            <w:sz w:val="20"/>
            <w:szCs w:val="20"/>
            <w:color w:val="000000"/>
            <w:spacing w:val="0"/>
            <w:w w:val="100"/>
          </w:rPr>
        </w:r>
      </w:hyperlink>
    </w:p>
    <w:p>
      <w:pPr>
        <w:spacing w:before="33" w:after="0" w:line="240" w:lineRule="auto"/>
        <w:ind w:left="357" w:right="349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2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$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10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00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qu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0"/>
          <w:w w:val="108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g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2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-5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ll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OT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r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und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b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l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7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12"/>
          <w:w w:val="107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231F20"/>
          <w:spacing w:val="3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non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-a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9"/>
        </w:rPr>
        <w:t>tt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9"/>
        </w:rPr>
        <w:t>nd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00"/>
        </w:rPr>
        <w:t>ee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111"/>
        </w:rPr>
        <w:t>s</w:t>
      </w:r>
      <w:r>
        <w:rPr>
          <w:rFonts w:ascii="Arial" w:hAnsi="Arial" w:cs="Arial" w:eastAsia="Arial"/>
          <w:sz w:val="18"/>
          <w:szCs w:val="18"/>
          <w:color w:val="231F20"/>
          <w:spacing w:val="0"/>
          <w:w w:val="99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1" w:after="0" w:line="240" w:lineRule="auto"/>
        <w:ind w:left="108" w:right="100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31F20"/>
          <w:w w:val="112"/>
        </w:rPr>
      </w:r>
      <w:r>
        <w:rPr>
          <w:rFonts w:ascii="Arial" w:hAnsi="Arial" w:cs="Arial" w:eastAsia="Arial"/>
          <w:sz w:val="14"/>
          <w:szCs w:val="14"/>
          <w:color w:val="231F20"/>
          <w:w w:val="112"/>
          <w:u w:val="single" w:color="231F20"/>
        </w:rPr>
        <w:t>A</w:t>
      </w:r>
      <w:r>
        <w:rPr>
          <w:rFonts w:ascii="Arial" w:hAnsi="Arial" w:cs="Arial" w:eastAsia="Arial"/>
          <w:sz w:val="14"/>
          <w:szCs w:val="14"/>
          <w:color w:val="231F20"/>
          <w:w w:val="112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-66"/>
          <w:w w:val="103"/>
          <w:u w:val="single" w:color="231F2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66"/>
          <w:w w:val="10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  <w:t>$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-60"/>
          <w:w w:val="103"/>
          <w:u w:val="single" w:color="231F2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60"/>
          <w:w w:val="10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  <w:t>2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  <w:t>5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  <w:t>.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  <w:t>0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  <w:t>0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-60"/>
          <w:w w:val="103"/>
          <w:u w:val="single" w:color="231F2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60"/>
          <w:w w:val="10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u w:val="single" w:color="231F20"/>
        </w:rPr>
        <w:t>c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u w:val="single" w:color="231F20"/>
        </w:rPr>
        <w:t>h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u w:val="single" w:color="231F20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u w:val="single" w:color="231F2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u w:val="single" w:color="231F20"/>
        </w:rPr>
        <w:t>g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u w:val="single" w:color="231F20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6"/>
          <w:w w:val="100"/>
          <w:u w:val="single" w:color="231F2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1"/>
          <w:u w:val="single" w:color="231F20"/>
        </w:rPr>
        <w:t>w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1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9"/>
          <w:u w:val="single" w:color="231F20"/>
        </w:rPr>
        <w:t>i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9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9"/>
          <w:u w:val="single" w:color="231F20"/>
        </w:rPr>
        <w:t>l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9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9"/>
          <w:u w:val="single" w:color="231F20"/>
        </w:rPr>
        <w:t>l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9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-60"/>
          <w:w w:val="103"/>
          <w:u w:val="single" w:color="231F2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60"/>
          <w:w w:val="10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3"/>
          <w:u w:val="single" w:color="231F20"/>
        </w:rPr>
        <w:t>b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-60"/>
          <w:w w:val="103"/>
          <w:u w:val="single" w:color="231F2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60"/>
          <w:w w:val="10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u w:val="single" w:color="231F20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u w:val="single" w:color="231F20"/>
        </w:rPr>
        <w:t>d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u w:val="single" w:color="231F20"/>
        </w:rPr>
        <w:t>d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u w:val="single" w:color="231F20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u w:val="single" w:color="231F20"/>
        </w:rPr>
        <w:t>d</w:t>
      </w:r>
      <w:r>
        <w:rPr>
          <w:rFonts w:ascii="Arial" w:hAnsi="Arial" w:cs="Arial" w:eastAsia="Arial"/>
          <w:sz w:val="14"/>
          <w:szCs w:val="14"/>
          <w:color w:val="231F20"/>
          <w:spacing w:val="-4"/>
          <w:w w:val="100"/>
          <w:u w:val="single" w:color="231F2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4"/>
          <w:u w:val="single" w:color="231F20"/>
        </w:rPr>
        <w:t>t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4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3"/>
          <w:u w:val="single" w:color="231F20"/>
        </w:rPr>
        <w:t>o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-60"/>
          <w:w w:val="103"/>
          <w:u w:val="single" w:color="231F2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60"/>
          <w:w w:val="10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3"/>
          <w:u w:val="single" w:color="231F20"/>
        </w:rPr>
        <w:t>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5"/>
          <w:u w:val="single" w:color="231F20"/>
        </w:rPr>
        <w:t>y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5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-60"/>
          <w:w w:val="103"/>
          <w:u w:val="single" w:color="231F2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60"/>
          <w:w w:val="10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1"/>
          <w:u w:val="single" w:color="231F2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1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4"/>
          <w:u w:val="single" w:color="231F20"/>
        </w:rPr>
        <w:t>t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4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3"/>
          <w:u w:val="single" w:color="231F20"/>
        </w:rPr>
        <w:t>u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1"/>
          <w:u w:val="single" w:color="231F2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1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3"/>
          <w:u w:val="single" w:color="231F20"/>
        </w:rPr>
        <w:t>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3"/>
          <w:u w:val="single" w:color="231F20"/>
        </w:rPr>
        <w:t>d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-60"/>
          <w:w w:val="103"/>
          <w:u w:val="single" w:color="231F2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60"/>
          <w:w w:val="10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  <w:t>C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3"/>
          <w:u w:val="single" w:color="231F20"/>
        </w:rPr>
        <w:t>h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5"/>
          <w:u w:val="single" w:color="231F20"/>
        </w:rPr>
        <w:t>c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5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5"/>
          <w:u w:val="single" w:color="231F20"/>
        </w:rPr>
        <w:t>k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5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5"/>
          <w:u w:val="single" w:color="231F20"/>
        </w:rPr>
        <w:t>s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5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-60"/>
          <w:w w:val="103"/>
          <w:u w:val="single" w:color="231F2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60"/>
          <w:w w:val="10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3"/>
          <w:u w:val="single" w:color="231F20"/>
        </w:rPr>
        <w:t>o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1"/>
          <w:u w:val="single" w:color="231F2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1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-60"/>
          <w:w w:val="103"/>
          <w:u w:val="single" w:color="231F2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60"/>
          <w:w w:val="10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5"/>
          <w:u w:val="single" w:color="231F20"/>
        </w:rPr>
        <w:t>c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5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3"/>
          <w:u w:val="single" w:color="231F20"/>
        </w:rPr>
        <w:t>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5"/>
          <w:u w:val="single" w:color="231F20"/>
        </w:rPr>
        <w:t>c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5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9"/>
          <w:u w:val="single" w:color="231F20"/>
        </w:rPr>
        <w:t>l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9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9"/>
          <w:u w:val="single" w:color="231F20"/>
        </w:rPr>
        <w:t>l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9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3"/>
          <w:u w:val="single" w:color="231F20"/>
        </w:rPr>
        <w:t>d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-60"/>
          <w:w w:val="103"/>
          <w:u w:val="single" w:color="231F2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60"/>
          <w:w w:val="10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  <w:t>C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1"/>
          <w:u w:val="single" w:color="231F2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1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3"/>
          <w:u w:val="single" w:color="231F20"/>
        </w:rPr>
        <w:t>d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9"/>
          <w:u w:val="single" w:color="231F20"/>
        </w:rPr>
        <w:t>i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9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4"/>
          <w:u w:val="single" w:color="231F20"/>
        </w:rPr>
        <w:t>t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4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-60"/>
          <w:w w:val="103"/>
          <w:u w:val="single" w:color="231F2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60"/>
          <w:w w:val="10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u w:val="single" w:color="231F20"/>
        </w:rPr>
        <w:t>C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u w:val="single" w:color="231F20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u w:val="single" w:color="231F2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u w:val="single" w:color="231F20"/>
        </w:rPr>
        <w:t>d</w:t>
      </w:r>
      <w:r>
        <w:rPr>
          <w:rFonts w:ascii="Arial" w:hAnsi="Arial" w:cs="Arial" w:eastAsia="Arial"/>
          <w:sz w:val="14"/>
          <w:szCs w:val="14"/>
          <w:color w:val="231F20"/>
          <w:spacing w:val="-14"/>
          <w:w w:val="100"/>
          <w:u w:val="single" w:color="231F2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u w:val="single" w:color="231F20"/>
        </w:rPr>
        <w:t>P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u w:val="single" w:color="231F20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5"/>
          <w:u w:val="single" w:color="231F20"/>
        </w:rPr>
        <w:t>y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5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0"/>
          <w:u w:val="single" w:color="231F20"/>
        </w:rPr>
        <w:t>m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0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3"/>
          <w:u w:val="single" w:color="231F20"/>
        </w:rPr>
        <w:t>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-4"/>
          <w:w w:val="124"/>
          <w:u w:val="single" w:color="231F20"/>
        </w:rPr>
        <w:t>t</w:t>
      </w:r>
      <w:r>
        <w:rPr>
          <w:rFonts w:ascii="Arial" w:hAnsi="Arial" w:cs="Arial" w:eastAsia="Arial"/>
          <w:sz w:val="14"/>
          <w:szCs w:val="14"/>
          <w:color w:val="231F20"/>
          <w:spacing w:val="-4"/>
          <w:w w:val="124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5"/>
          <w:u w:val="single" w:color="231F20"/>
        </w:rPr>
        <w:t>s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5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-60"/>
          <w:w w:val="103"/>
          <w:u w:val="single" w:color="231F2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60"/>
          <w:w w:val="10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3"/>
          <w:u w:val="single" w:color="231F20"/>
        </w:rPr>
        <w:t>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3"/>
          <w:u w:val="single" w:color="231F20"/>
        </w:rPr>
        <w:t>d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-60"/>
          <w:w w:val="103"/>
          <w:u w:val="single" w:color="231F2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60"/>
          <w:w w:val="10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u w:val="single" w:color="231F20"/>
        </w:rPr>
        <w:t>H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u w:val="single" w:color="231F20"/>
        </w:rPr>
        <w:t>u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u w:val="single" w:color="231F20"/>
        </w:rPr>
        <w:t>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u w:val="single" w:color="231F20"/>
        </w:rPr>
        <w:t>t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u w:val="single" w:color="231F20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u w:val="single" w:color="231F2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6"/>
          <w:w w:val="100"/>
          <w:u w:val="single" w:color="231F2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u w:val="single" w:color="231F20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3"/>
          <w:u w:val="single" w:color="231F20"/>
        </w:rPr>
        <w:t>d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3"/>
          <w:u w:val="single" w:color="231F20"/>
        </w:rPr>
        <w:t>u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5"/>
          <w:u w:val="single" w:color="231F20"/>
        </w:rPr>
        <w:t>c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5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4"/>
          <w:u w:val="single" w:color="231F20"/>
        </w:rPr>
        <w:t>t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4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9"/>
          <w:u w:val="single" w:color="231F20"/>
        </w:rPr>
        <w:t>i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9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3"/>
          <w:u w:val="single" w:color="231F20"/>
        </w:rPr>
        <w:t>o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3"/>
          <w:u w:val="single" w:color="231F20"/>
        </w:rPr>
        <w:t>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-60"/>
          <w:w w:val="103"/>
          <w:u w:val="single" w:color="231F2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60"/>
          <w:w w:val="10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  <w:t>C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1"/>
          <w:u w:val="single" w:color="231F20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1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4"/>
          <w:u w:val="single" w:color="231F20"/>
        </w:rPr>
        <w:t>t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4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9"/>
          <w:u w:val="single" w:color="231F20"/>
        </w:rPr>
        <w:t>i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9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4"/>
          <w:u w:val="single" w:color="231F20"/>
        </w:rPr>
        <w:t>f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4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9"/>
          <w:u w:val="single" w:color="231F20"/>
        </w:rPr>
        <w:t>i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9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5"/>
          <w:u w:val="single" w:color="231F20"/>
        </w:rPr>
        <w:t>c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5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4"/>
          <w:u w:val="single" w:color="231F20"/>
        </w:rPr>
        <w:t>t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4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5"/>
          <w:u w:val="single" w:color="231F20"/>
        </w:rPr>
        <w:t>s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5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-60"/>
          <w:w w:val="103"/>
          <w:u w:val="single" w:color="231F2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60"/>
          <w:w w:val="10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1"/>
          <w:u w:val="single" w:color="231F20"/>
        </w:rPr>
        <w:t>w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1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9"/>
          <w:u w:val="single" w:color="231F20"/>
        </w:rPr>
        <w:t>i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9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9"/>
          <w:u w:val="single" w:color="231F20"/>
        </w:rPr>
        <w:t>l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9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9"/>
          <w:u w:val="single" w:color="231F20"/>
        </w:rPr>
        <w:t>l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9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-60"/>
          <w:w w:val="103"/>
          <w:u w:val="single" w:color="231F2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60"/>
          <w:w w:val="10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3"/>
          <w:u w:val="single" w:color="231F20"/>
        </w:rPr>
        <w:t>b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-60"/>
          <w:w w:val="103"/>
          <w:u w:val="single" w:color="231F2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60"/>
          <w:w w:val="10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  <w:t>V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  <w:t>O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  <w:t>I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  <w:t>D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  <w:t>D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-60"/>
          <w:w w:val="103"/>
          <w:u w:val="single" w:color="231F2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60"/>
          <w:w w:val="10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9"/>
          <w:u w:val="single" w:color="231F20"/>
        </w:rPr>
        <w:t>i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9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3"/>
          <w:u w:val="single" w:color="231F20"/>
        </w:rPr>
        <w:t>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-60"/>
          <w:w w:val="103"/>
          <w:u w:val="single" w:color="231F2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60"/>
          <w:w w:val="10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9"/>
          <w:u w:val="single" w:color="231F20"/>
        </w:rPr>
        <w:t>l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9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9"/>
          <w:u w:val="single" w:color="231F20"/>
        </w:rPr>
        <w:t>i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9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3"/>
          <w:u w:val="single" w:color="231F20"/>
        </w:rPr>
        <w:t>u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-60"/>
          <w:w w:val="103"/>
          <w:u w:val="single" w:color="231F2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60"/>
          <w:w w:val="10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3"/>
          <w:u w:val="single" w:color="231F20"/>
        </w:rPr>
        <w:t>o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4"/>
          <w:u w:val="single" w:color="231F20"/>
        </w:rPr>
        <w:t>f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4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-60"/>
          <w:w w:val="103"/>
          <w:u w:val="single" w:color="231F20"/>
        </w:rPr>
        <w:t> </w:t>
      </w:r>
      <w:r>
        <w:rPr>
          <w:rFonts w:ascii="Arial" w:hAnsi="Arial" w:cs="Arial" w:eastAsia="Arial"/>
          <w:sz w:val="14"/>
          <w:szCs w:val="14"/>
          <w:color w:val="231F20"/>
          <w:spacing w:val="-60"/>
          <w:w w:val="10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-4"/>
          <w:w w:val="113"/>
          <w:u w:val="single" w:color="231F20"/>
        </w:rPr>
        <w:t>p</w:t>
      </w:r>
      <w:r>
        <w:rPr>
          <w:rFonts w:ascii="Arial" w:hAnsi="Arial" w:cs="Arial" w:eastAsia="Arial"/>
          <w:sz w:val="14"/>
          <w:szCs w:val="14"/>
          <w:color w:val="231F20"/>
          <w:spacing w:val="-4"/>
          <w:w w:val="11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5"/>
          <w:u w:val="single" w:color="231F20"/>
        </w:rPr>
        <w:t>y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5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0"/>
          <w:u w:val="single" w:color="231F20"/>
        </w:rPr>
        <w:t>m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0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  <w:t>e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3"/>
          <w:u w:val="single" w:color="231F20"/>
        </w:rPr>
        <w:t>n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13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4"/>
          <w:u w:val="single" w:color="231F20"/>
        </w:rPr>
        <w:t>t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24"/>
          <w:u w:val="single" w:color="231F20"/>
        </w:rPr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  <w:u w:val="single" w:color="231F20"/>
        </w:rPr>
        <w:t>.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3"/>
        </w:rPr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sectPr>
      <w:type w:val="continuous"/>
      <w:pgSz w:w="12240" w:h="15840"/>
      <w:pgMar w:top="44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Humanst521 BT">
    <w:altName w:val="Humanst521 BT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HunterEdClass@HunterEdClass.com" TargetMode="External"/><Relationship Id="rId12" Type="http://schemas.openxmlformats.org/officeDocument/2006/relationships/hyperlink" Target="mailto:HunterEdClass@HunterEdClass.com" TargetMode="External"/><Relationship Id="rId13" Type="http://schemas.openxmlformats.org/officeDocument/2006/relationships/hyperlink" Target="http://www.HunterEdClass.com/" TargetMode="External"/><Relationship Id="rId14" Type="http://schemas.openxmlformats.org/officeDocument/2006/relationships/hyperlink" Target="mailto:HunterEdClass@HunterEdClass.com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HunterEdFormOakTree2014-2.qxd</dc:title>
  <dcterms:created xsi:type="dcterms:W3CDTF">2015-02-25T09:32:38Z</dcterms:created>
  <dcterms:modified xsi:type="dcterms:W3CDTF">2015-02-25T09:32:38Z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2015-02-25T00:00:00Z</vt:filetime>
  </property>
  <property fmtid="{D5CDD505-2E9C-101B-9397-08002B2CF9AE}" pid="3" name="LastSaved">
    <vt:filetime>2015-02-25T00:00:00Z</vt:filetime>
  </property>
</Properties>
</file>