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C2D3E" w14:textId="5F57747D" w:rsidR="00BD0FE9" w:rsidRDefault="002A52FE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5568" behindDoc="0" locked="0" layoutInCell="1" allowOverlap="1" wp14:anchorId="34A82663" wp14:editId="53240FF1">
                <wp:simplePos x="0" y="0"/>
                <wp:positionH relativeFrom="column">
                  <wp:posOffset>2514600</wp:posOffset>
                </wp:positionH>
                <wp:positionV relativeFrom="page">
                  <wp:posOffset>142240</wp:posOffset>
                </wp:positionV>
                <wp:extent cx="0" cy="1997075"/>
                <wp:effectExtent l="12700" t="10795" r="6350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7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2D964" id="Line 174" o:spid="_x0000_s1026" style="position:absolute;z-index:251565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pt,11.2pt" to="198pt,1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5AE6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533823" behindDoc="0" locked="0" layoutInCell="1" allowOverlap="1" wp14:anchorId="0888C4E9" wp14:editId="29072577">
            <wp:simplePos x="0" y="0"/>
            <wp:positionH relativeFrom="margin">
              <wp:align>right</wp:align>
            </wp:positionH>
            <wp:positionV relativeFrom="paragraph">
              <wp:posOffset>12777</wp:posOffset>
            </wp:positionV>
            <wp:extent cx="4651554" cy="19881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2" b="3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54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C4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4D8EECF" wp14:editId="5B16D8A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62555" cy="2000250"/>
                <wp:effectExtent l="0" t="0" r="4445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555" cy="20002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2BD73" id="Rectangle 8" o:spid="_x0000_s1026" style="position:absolute;margin-left:0;margin-top:0;width:209.65pt;height:157.5pt;z-index:251595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69121C0" wp14:editId="68C8A5E1">
                <wp:simplePos x="0" y="0"/>
                <wp:positionH relativeFrom="column">
                  <wp:posOffset>6508115</wp:posOffset>
                </wp:positionH>
                <wp:positionV relativeFrom="paragraph">
                  <wp:posOffset>184785</wp:posOffset>
                </wp:positionV>
                <wp:extent cx="685800" cy="414655"/>
                <wp:effectExtent l="0" t="0" r="0" b="4445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85535C" w14:textId="4F397687" w:rsidR="006F4C6E" w:rsidRDefault="00F72A3E" w:rsidP="006F4C6E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4"/>
                                <w:szCs w:val="54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9121C0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512.45pt;margin-top:14.55pt;width:54pt;height:32.6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" filled="f" fillcolor="#fffffe" stroked="f" strokecolor="#212120" insetpen="t">
                <v:textbox inset="2.88pt,2.88pt,2.88pt,2.88pt">
                  <w:txbxContent>
                    <w:p w14:paraId="2485535C" w14:textId="4F397687" w:rsidR="006F4C6E" w:rsidRDefault="00F72A3E" w:rsidP="006F4C6E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4"/>
                          <w:szCs w:val="5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4"/>
                          <w:szCs w:val="54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4908E7D" wp14:editId="68B744DF">
                <wp:simplePos x="0" y="0"/>
                <wp:positionH relativeFrom="column">
                  <wp:posOffset>6508115</wp:posOffset>
                </wp:positionH>
                <wp:positionV relativeFrom="paragraph">
                  <wp:posOffset>-32385</wp:posOffset>
                </wp:positionV>
                <wp:extent cx="514350" cy="285750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2AA6AD" w14:textId="5E5C82DE" w:rsidR="006F4C6E" w:rsidRDefault="00F72A3E" w:rsidP="006F4C6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08E7D" id="Text Box 24" o:spid="_x0000_s1027" type="#_x0000_t202" style="position:absolute;margin-left:512.45pt;margin-top:-2.55pt;width:40.5pt;height:22.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6F2AA6AD" w14:textId="5E5C82DE" w:rsidR="006F4C6E" w:rsidRDefault="00F72A3E" w:rsidP="006F4C6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  <w:t>April</w:t>
                      </w:r>
                    </w:p>
                  </w:txbxContent>
                </v:textbox>
              </v:shape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9DA1BC4" wp14:editId="1F68189B">
                <wp:simplePos x="0" y="0"/>
                <wp:positionH relativeFrom="column">
                  <wp:posOffset>6399848</wp:posOffset>
                </wp:positionH>
                <wp:positionV relativeFrom="paragraph">
                  <wp:posOffset>0</wp:posOffset>
                </wp:positionV>
                <wp:extent cx="914400" cy="579755"/>
                <wp:effectExtent l="0" t="0" r="0" b="0"/>
                <wp:wrapNone/>
                <wp:docPr id="2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9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72625" id="Rectangle 23" o:spid="_x0000_s1026" style="position:absolute;margin-left:503.95pt;margin-top:0;width:1in;height:45.6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784A315" wp14:editId="36716659">
                <wp:simplePos x="0" y="0"/>
                <wp:positionH relativeFrom="column">
                  <wp:posOffset>435430</wp:posOffset>
                </wp:positionH>
                <wp:positionV relativeFrom="paragraph">
                  <wp:posOffset>2438400</wp:posOffset>
                </wp:positionV>
                <wp:extent cx="5987142" cy="1331595"/>
                <wp:effectExtent l="0" t="0" r="0" b="190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7142" cy="133159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54711A" id="Rectangle 7" o:spid="_x0000_s1026" style="position:absolute;margin-left:34.3pt;margin-top:192pt;width:471.45pt;height:104.85pt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A3E320E" wp14:editId="48835AD1">
                <wp:simplePos x="0" y="0"/>
                <wp:positionH relativeFrom="column">
                  <wp:posOffset>2873828</wp:posOffset>
                </wp:positionH>
                <wp:positionV relativeFrom="paragraph">
                  <wp:posOffset>3918857</wp:posOffset>
                </wp:positionV>
                <wp:extent cx="3853815" cy="676910"/>
                <wp:effectExtent l="0" t="0" r="0" b="889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BC8979" w14:textId="77777777" w:rsidR="006F4C6E" w:rsidRPr="00807931" w:rsidRDefault="006F4C6E" w:rsidP="006F4C6E">
                            <w:pPr>
                              <w:widowControl w:val="0"/>
                              <w:spacing w:line="7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833C0B" w:themeColor="accent2" w:themeShade="80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807931">
                              <w:rPr>
                                <w:rFonts w:ascii="Arial" w:hAnsi="Arial" w:cs="Arial"/>
                                <w:i/>
                                <w:iCs/>
                                <w:color w:val="833C0B" w:themeColor="accent2" w:themeShade="80"/>
                                <w:w w:val="80"/>
                                <w:sz w:val="72"/>
                                <w:szCs w:val="72"/>
                              </w:rPr>
                              <w:t>Creating Curb Appeal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E320E" id="Text Box 26" o:spid="_x0000_s1028" type="#_x0000_t202" style="position:absolute;margin-left:226.3pt;margin-top:308.55pt;width:303.45pt;height:53.3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59BC8979" w14:textId="77777777" w:rsidR="006F4C6E" w:rsidRPr="00807931" w:rsidRDefault="006F4C6E" w:rsidP="006F4C6E">
                      <w:pPr>
                        <w:widowControl w:val="0"/>
                        <w:spacing w:line="780" w:lineRule="exact"/>
                        <w:rPr>
                          <w:rFonts w:ascii="Arial" w:hAnsi="Arial" w:cs="Arial"/>
                          <w:i/>
                          <w:iCs/>
                          <w:color w:val="833C0B" w:themeColor="accent2" w:themeShade="80"/>
                          <w:w w:val="80"/>
                          <w:sz w:val="72"/>
                          <w:szCs w:val="72"/>
                        </w:rPr>
                      </w:pPr>
                      <w:r w:rsidRPr="00807931">
                        <w:rPr>
                          <w:rFonts w:ascii="Arial" w:hAnsi="Arial" w:cs="Arial"/>
                          <w:i/>
                          <w:iCs/>
                          <w:color w:val="833C0B" w:themeColor="accent2" w:themeShade="80"/>
                          <w:w w:val="80"/>
                          <w:sz w:val="72"/>
                          <w:szCs w:val="72"/>
                        </w:rPr>
                        <w:t>Creating Curb Appeal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5266AAA8" wp14:editId="26DF6BC9">
                <wp:simplePos x="0" y="0"/>
                <wp:positionH relativeFrom="column">
                  <wp:posOffset>0</wp:posOffset>
                </wp:positionH>
                <wp:positionV relativeFrom="paragraph">
                  <wp:posOffset>2438400</wp:posOffset>
                </wp:positionV>
                <wp:extent cx="443865" cy="1331595"/>
                <wp:effectExtent l="0" t="0" r="32385" b="1905"/>
                <wp:wrapNone/>
                <wp:docPr id="15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331595"/>
                          <a:chOff x="1097280" y="1072134"/>
                          <a:chExt cx="4572" cy="13716"/>
                        </a:xfrm>
                      </wpg:grpSpPr>
                      <wps:wsp>
                        <wps:cNvPr id="159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213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9AE4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4420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73624A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6706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E78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2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8992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E5DEC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1278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A97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356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4948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4420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6706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8992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1278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3564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D66630" id="Group 160" o:spid="_x0000_s1026" style="position:absolute;margin-left:0;margin-top:192pt;width:34.95pt;height:104.85pt;z-index:251607552" coordorigin="10972,10721" coordsize="4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">
                <v:rect id="Rectangle 161" o:spid="_x0000_s1027" style="position:absolute;left:10972;top:10721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" fillcolor="#b9ae4c" stroked="f" strokecolor="#212120" insetpen="t">
                  <v:shadow color="#dcd6d4"/>
                  <v:textbox inset="2.88pt,2.88pt,2.88pt,2.88pt"/>
                </v:rect>
                <v:rect id="Rectangle 162" o:spid="_x0000_s1028" style="position:absolute;left:10972;top:10744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" fillcolor="#73624a" stroked="f" strokecolor="#212120" insetpen="t">
                  <v:shadow color="#dcd6d4"/>
                  <v:textbox inset="2.88pt,2.88pt,2.88pt,2.88pt"/>
                </v:rect>
                <v:rect id="Rectangle 163" o:spid="_x0000_s1029" style="position:absolute;left:10972;top:10767;width:4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" fillcolor="#be783b" stroked="f" strokecolor="#212120" insetpen="t">
                  <v:shadow color="#dcd6d4"/>
                  <v:textbox inset="2.88pt,2.88pt,2.88pt,2.88pt"/>
                </v:rect>
                <v:rect id="Rectangle 164" o:spid="_x0000_s1030" style="position:absolute;left:10972;top:10789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" fillcolor="#e5dece" stroked="f" strokecolor="#212120" insetpen="t">
                  <v:shadow color="#dcd6d4"/>
                  <v:textbox inset="2.88pt,2.88pt,2.88pt,2.88pt"/>
                </v:rect>
                <v:rect id="Rectangle 165" o:spid="_x0000_s1031" style="position:absolute;left:10972;top:10812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" fillcolor="#aa973b" stroked="f" strokecolor="#212120" insetpen="t">
                  <v:shadow color="#dcd6d4"/>
                  <v:textbox inset="2.88pt,2.88pt,2.88pt,2.88pt"/>
                </v:rect>
                <v:rect id="Rectangle 166" o:spid="_x0000_s1032" style="position:absolute;left:10972;top:10835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" fillcolor="#a49481" stroked="f" strokecolor="#212120" insetpen="t">
                  <v:shadow color="#dcd6d4"/>
                  <v:textbox inset="2.88pt,2.88pt,2.88pt,2.88pt"/>
                </v:rect>
                <v:line id="Line 167" o:spid="_x0000_s1033" style="position:absolute;visibility:visible;mso-wrap-style:square" from="10972,10744" to="11018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" strokecolor="#fffffe" strokeweight="1pt">
                  <v:shadow color="#dcd6d4"/>
                </v:line>
                <v:line id="Line 168" o:spid="_x0000_s1034" style="position:absolute;visibility:visible;mso-wrap-style:square" from="10972,10767" to="11018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" strokecolor="#fffffe" strokeweight="1pt">
                  <v:shadow color="#dcd6d4"/>
                </v:line>
                <v:line id="Line 169" o:spid="_x0000_s1035" style="position:absolute;visibility:visible;mso-wrap-style:square" from="10972,10789" to="11018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" strokecolor="#fffffe" strokeweight="1pt">
                  <v:shadow color="#dcd6d4"/>
                </v:line>
                <v:line id="Line 170" o:spid="_x0000_s1036" style="position:absolute;visibility:visible;mso-wrap-style:square" from="10972,10812" to="11018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" strokecolor="#fffffe" strokeweight="1pt">
                  <v:shadow color="#dcd6d4"/>
                </v:line>
                <v:line id="Line 171" o:spid="_x0000_s1037" style="position:absolute;visibility:visible;mso-wrap-style:square" from="10972,10835" to="11018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" strokecolor="#fffffe" strokeweight="1pt">
                  <v:shadow color="#dcd6d4"/>
                </v:line>
              </v:group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0F46533" wp14:editId="6ADB3F66">
                <wp:simplePos x="0" y="0"/>
                <wp:positionH relativeFrom="column">
                  <wp:posOffset>174171</wp:posOffset>
                </wp:positionH>
                <wp:positionV relativeFrom="paragraph">
                  <wp:posOffset>4310743</wp:posOffset>
                </wp:positionV>
                <wp:extent cx="2343150" cy="1017270"/>
                <wp:effectExtent l="0" t="0" r="0" b="0"/>
                <wp:wrapNone/>
                <wp:docPr id="17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AB849B" w14:textId="77777777" w:rsidR="00D50146" w:rsidRPr="00807931" w:rsidRDefault="00D50146" w:rsidP="00D50146">
                            <w:pPr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the City of Duluth Police will check on your home when you’re on vacation?</w:t>
                            </w:r>
                          </w:p>
                          <w:p w14:paraId="56F09B60" w14:textId="59F308F5" w:rsidR="006F4C6E" w:rsidRPr="00807931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833C0B" w:themeColor="accent2" w:themeShade="80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46533" id="Text Box 179" o:spid="_x0000_s1030" type="#_x0000_t202" style="position:absolute;margin-left:13.7pt;margin-top:339.45pt;width:184.5pt;height:80.1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5BAB849B" w14:textId="77777777" w:rsidR="00D50146" w:rsidRPr="00807931" w:rsidRDefault="00D50146" w:rsidP="00D50146">
                      <w:pPr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</w:rPr>
                        <w:t>the City of Duluth Police will check on your home when you’re on vacation?</w:t>
                      </w:r>
                    </w:p>
                    <w:p w14:paraId="56F09B60" w14:textId="59F308F5" w:rsidR="006F4C6E" w:rsidRPr="00807931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833C0B" w:themeColor="accent2" w:themeShade="80"/>
                          <w:w w:val="8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81C1F37" wp14:editId="69E68839">
                <wp:simplePos x="0" y="0"/>
                <wp:positionH relativeFrom="column">
                  <wp:posOffset>2873828</wp:posOffset>
                </wp:positionH>
                <wp:positionV relativeFrom="paragraph">
                  <wp:posOffset>4452257</wp:posOffset>
                </wp:positionV>
                <wp:extent cx="3714750" cy="445770"/>
                <wp:effectExtent l="0" t="0" r="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7346FC" w14:textId="77777777" w:rsidR="006F4C6E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AA973B"/>
                                <w:w w:val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AA973B"/>
                                <w:w w:val="80"/>
                                <w:sz w:val="42"/>
                                <w:szCs w:val="42"/>
                              </w:rPr>
                              <w:t>Making a good first impression counts!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C1F37" id="Text Box 180" o:spid="_x0000_s1031" type="#_x0000_t202" style="position:absolute;margin-left:226.3pt;margin-top:350.55pt;width:292.5pt;height:35.1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087346FC" w14:textId="77777777" w:rsidR="006F4C6E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AA973B"/>
                          <w:w w:val="80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AA973B"/>
                          <w:w w:val="80"/>
                          <w:sz w:val="42"/>
                          <w:szCs w:val="42"/>
                        </w:rPr>
                        <w:t>Making a good first impression counts!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C04EDAA" wp14:editId="741E6F5E">
                <wp:simplePos x="0" y="0"/>
                <wp:positionH relativeFrom="column">
                  <wp:posOffset>293914</wp:posOffset>
                </wp:positionH>
                <wp:positionV relativeFrom="paragraph">
                  <wp:posOffset>620486</wp:posOffset>
                </wp:positionV>
                <wp:extent cx="1897380" cy="1291590"/>
                <wp:effectExtent l="0" t="0" r="7620" b="3810"/>
                <wp:wrapNone/>
                <wp:docPr id="18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1D1EC3" w14:textId="77777777" w:rsidR="006F4C6E" w:rsidRPr="000B62A4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0B62A4">
                              <w:rPr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Creating Curb Appeal</w:t>
                            </w:r>
                          </w:p>
                          <w:p w14:paraId="6232100E" w14:textId="0CEEADEB" w:rsidR="006F4C6E" w:rsidRPr="000B62A4" w:rsidRDefault="00235AE6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0B62A4">
                              <w:rPr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Upcoming Events</w:t>
                            </w:r>
                          </w:p>
                          <w:p w14:paraId="359ED49C" w14:textId="4EB6414F" w:rsidR="006F4C6E" w:rsidRPr="000B62A4" w:rsidRDefault="00407866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0B62A4">
                              <w:rPr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Springtime Crossword Puzzle</w:t>
                            </w:r>
                          </w:p>
                          <w:p w14:paraId="294F3140" w14:textId="39BDF6CC" w:rsidR="006F4C6E" w:rsidRPr="000B62A4" w:rsidRDefault="00407866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0B62A4">
                              <w:rPr>
                                <w:i/>
                                <w:i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Reminders</w:t>
                            </w:r>
                          </w:p>
                          <w:p w14:paraId="5E213027" w14:textId="47B1B112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04EDAA" id="_x0000_t202" coordsize="21600,21600" o:spt="202" path="m,l,21600r21600,l21600,xe">
                <v:stroke joinstyle="miter"/>
                <v:path gradientshapeok="t" o:connecttype="rect"/>
              </v:shapetype>
              <v:shape id="Text Box 182" o:spid="_x0000_s1031" type="#_x0000_t202" style="position:absolute;margin-left:23.15pt;margin-top:48.85pt;width:149.4pt;height:101.7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721D1EC3" w14:textId="77777777" w:rsidR="006F4C6E" w:rsidRPr="000B62A4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0B62A4">
                        <w:rPr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  <w:t>Creating Curb Appeal</w:t>
                      </w:r>
                    </w:p>
                    <w:p w14:paraId="6232100E" w14:textId="0CEEADEB" w:rsidR="006F4C6E" w:rsidRPr="000B62A4" w:rsidRDefault="00235AE6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0B62A4">
                        <w:rPr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  <w:t>Upcoming Events</w:t>
                      </w:r>
                    </w:p>
                    <w:p w14:paraId="359ED49C" w14:textId="4EB6414F" w:rsidR="006F4C6E" w:rsidRPr="000B62A4" w:rsidRDefault="00407866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0B62A4">
                        <w:rPr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  <w:t>Springtime Crossword Puzzle</w:t>
                      </w:r>
                    </w:p>
                    <w:p w14:paraId="294F3140" w14:textId="39BDF6CC" w:rsidR="006F4C6E" w:rsidRPr="000B62A4" w:rsidRDefault="00407866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0B62A4">
                        <w:rPr>
                          <w:i/>
                          <w:iCs/>
                          <w:color w:val="C45911" w:themeColor="accent2" w:themeShade="BF"/>
                          <w:sz w:val="24"/>
                          <w:szCs w:val="24"/>
                        </w:rPr>
                        <w:t>Reminders</w:t>
                      </w:r>
                    </w:p>
                    <w:p w14:paraId="5E213027" w14:textId="47B1B112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A67F3B6" wp14:editId="65041507">
                <wp:simplePos x="0" y="0"/>
                <wp:positionH relativeFrom="column">
                  <wp:posOffset>5192485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8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9BB289" w14:textId="3F5805EE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7F3B6" id="Text Box 190" o:spid="_x0000_s1033" type="#_x0000_t202" style="position:absolute;margin-left:408.85pt;margin-top:443.15pt;width:169.2pt;height:68.2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C9BB289" w14:textId="3F5805EE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8640" behindDoc="0" locked="0" layoutInCell="1" allowOverlap="1" wp14:anchorId="256A6848" wp14:editId="645CB442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FB246" id="Line 177" o:spid="_x0000_s1026" style="position:absolute;z-index:251568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2.45pt" to="804.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7616" behindDoc="0" locked="0" layoutInCell="1" allowOverlap="1" wp14:anchorId="78527537" wp14:editId="0E67C3FB">
                <wp:simplePos x="0" y="0"/>
                <wp:positionH relativeFrom="column">
                  <wp:posOffset>4889500</wp:posOffset>
                </wp:positionH>
                <wp:positionV relativeFrom="page">
                  <wp:posOffset>2670810</wp:posOffset>
                </wp:positionV>
                <wp:extent cx="10206355" cy="0"/>
                <wp:effectExtent l="12700" t="13335" r="10795" b="1524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E1C9D" id="Line 176" o:spid="_x0000_s1026" style="position:absolute;z-index:251567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10.3pt" to="1188.6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6592" behindDoc="0" locked="0" layoutInCell="1" allowOverlap="1" wp14:anchorId="3DD6378B" wp14:editId="15BD5605">
                <wp:simplePos x="0" y="0"/>
                <wp:positionH relativeFrom="column">
                  <wp:posOffset>4889500</wp:posOffset>
                </wp:positionH>
                <wp:positionV relativeFrom="page">
                  <wp:posOffset>3114675</wp:posOffset>
                </wp:positionV>
                <wp:extent cx="2662555" cy="0"/>
                <wp:effectExtent l="12700" t="9525" r="10795" b="9525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971A8" id="Line 175" o:spid="_x0000_s1026" style="position:absolute;z-index:251566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45.25pt" to="59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3520" behindDoc="0" locked="0" layoutInCell="1" allowOverlap="1" wp14:anchorId="64F208E5" wp14:editId="344C30A1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170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3B69D" id="Line 172" o:spid="_x0000_s1026" style="position:absolute;z-index:251563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118.75pt,210.3pt" to="1118.7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1472" behindDoc="0" locked="0" layoutInCell="1" allowOverlap="1" wp14:anchorId="69F2587E" wp14:editId="1139C8F8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BFBD3" id="Line 159" o:spid="_x0000_s1026" style="position:absolute;z-index:251561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29.6pt,210.3pt" to="629.6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0448" behindDoc="0" locked="0" layoutInCell="1" allowOverlap="1" wp14:anchorId="70DF9AD9" wp14:editId="4D445EFB">
                <wp:simplePos x="0" y="0"/>
                <wp:positionH relativeFrom="column">
                  <wp:posOffset>4889500</wp:posOffset>
                </wp:positionH>
                <wp:positionV relativeFrom="page">
                  <wp:posOffset>2226945</wp:posOffset>
                </wp:positionV>
                <wp:extent cx="10206355" cy="0"/>
                <wp:effectExtent l="12700" t="7620" r="10795" b="11430"/>
                <wp:wrapNone/>
                <wp:docPr id="155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6A1E8" id="Line 158" o:spid="_x0000_s1026" style="position:absolute;z-index:251560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75.35pt" to="1188.6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3280" behindDoc="0" locked="0" layoutInCell="1" allowOverlap="1" wp14:anchorId="52FCAF9B" wp14:editId="42E9A0C7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14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69086" id="Line 151" o:spid="_x0000_s1026" style="position:absolute;z-index:251553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30.15pt" to="801.65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2256" behindDoc="0" locked="0" layoutInCell="1" allowOverlap="1" wp14:anchorId="17C9D979" wp14:editId="35A8AF01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14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76733" id="Line 150" o:spid="_x0000_s1026" style="position:absolute;z-index:251552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349.1pt" to="801.6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9968" behindDoc="0" locked="0" layoutInCell="1" allowOverlap="1" wp14:anchorId="234E8E1C" wp14:editId="17AE8C5C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C8242" id="Line 22" o:spid="_x0000_s1026" style="position:absolute;flip:y;z-index:25153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804.2pt,174.55pt" to="804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8944" behindDoc="0" locked="0" layoutInCell="1" allowOverlap="1" wp14:anchorId="1E4B6424" wp14:editId="4D4D6DD4">
                <wp:simplePos x="0" y="0"/>
                <wp:positionH relativeFrom="column">
                  <wp:posOffset>8255</wp:posOffset>
                </wp:positionH>
                <wp:positionV relativeFrom="page">
                  <wp:posOffset>6174105</wp:posOffset>
                </wp:positionV>
                <wp:extent cx="228600" cy="0"/>
                <wp:effectExtent l="8255" t="11430" r="10795" b="7620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9B8BC" id="Line 21" o:spid="_x0000_s1026" style="position:absolute;z-index:251538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86.15pt" to="18.6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O7C/YDbAAAACAEAAA8AAAAAAAAAAAAAAAAADAQAAGRycy9kb3ducmV2&#10;LnhtbFBLBQYAAAAABAAEAPMAAAAU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7920" behindDoc="0" locked="0" layoutInCell="1" allowOverlap="1" wp14:anchorId="2E7B3310" wp14:editId="4762A682">
                <wp:simplePos x="0" y="0"/>
                <wp:positionH relativeFrom="column">
                  <wp:posOffset>8255</wp:posOffset>
                </wp:positionH>
                <wp:positionV relativeFrom="page">
                  <wp:posOffset>5945505</wp:posOffset>
                </wp:positionV>
                <wp:extent cx="228600" cy="0"/>
                <wp:effectExtent l="8255" t="11430" r="10795" b="7620"/>
                <wp:wrapNone/>
                <wp:docPr id="1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0F4E6" id="Line 20" o:spid="_x0000_s1026" style="position:absolute;z-index:251537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68.15pt" to="18.6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6896" behindDoc="0" locked="0" layoutInCell="1" allowOverlap="1" wp14:anchorId="2E9A9DD2" wp14:editId="7CA55DE6">
                <wp:simplePos x="0" y="0"/>
                <wp:positionH relativeFrom="column">
                  <wp:posOffset>8255</wp:posOffset>
                </wp:positionH>
                <wp:positionV relativeFrom="page">
                  <wp:posOffset>5716905</wp:posOffset>
                </wp:positionV>
                <wp:extent cx="228600" cy="0"/>
                <wp:effectExtent l="8255" t="11430" r="10795" b="7620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FCD2C" id="Line 19" o:spid="_x0000_s1026" style="position:absolute;z-index:25153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50.15pt" to="18.6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GnnHe/bAAAACAEAAA8AAAAAAAAAAAAAAAAADAQAAGRycy9kb3ducmV2&#10;LnhtbFBLBQYAAAAABAAEAPMAAAAU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5872" behindDoc="0" locked="0" layoutInCell="1" allowOverlap="1" wp14:anchorId="6F102DDF" wp14:editId="5ABCC4D0">
                <wp:simplePos x="0" y="0"/>
                <wp:positionH relativeFrom="column">
                  <wp:posOffset>8255</wp:posOffset>
                </wp:positionH>
                <wp:positionV relativeFrom="page">
                  <wp:posOffset>5488305</wp:posOffset>
                </wp:positionV>
                <wp:extent cx="228600" cy="0"/>
                <wp:effectExtent l="8255" t="11430" r="10795" b="762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35A67" id="Line 18" o:spid="_x0000_s1026" style="position:absolute;z-index:25153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32.15pt" to="18.6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4848" behindDoc="0" locked="0" layoutInCell="1" allowOverlap="1" wp14:anchorId="16D742B2" wp14:editId="5B26660D">
                <wp:simplePos x="0" y="0"/>
                <wp:positionH relativeFrom="column">
                  <wp:posOffset>8255</wp:posOffset>
                </wp:positionH>
                <wp:positionV relativeFrom="page">
                  <wp:posOffset>5259705</wp:posOffset>
                </wp:positionV>
                <wp:extent cx="228600" cy="0"/>
                <wp:effectExtent l="8255" t="11430" r="10795" b="762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EAD4C" id="Line 17" o:spid="_x0000_s1026" style="position:absolute;z-index:25153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14.15pt" to="18.6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DQPZdPbAAAACAEAAA8AAAAAAAAAAAAAAAAADAQAAGRycy9kb3ducmV2&#10;LnhtbFBLBQYAAAAABAAEAPMAAAAU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4E06550" w14:textId="391CD4F9" w:rsidR="00BD0FE9" w:rsidRDefault="000B62A4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A8EACDC" wp14:editId="37395CE0">
                <wp:simplePos x="0" y="0"/>
                <wp:positionH relativeFrom="column">
                  <wp:posOffset>171450</wp:posOffset>
                </wp:positionH>
                <wp:positionV relativeFrom="paragraph">
                  <wp:posOffset>73025</wp:posOffset>
                </wp:positionV>
                <wp:extent cx="1695450" cy="308610"/>
                <wp:effectExtent l="0" t="0" r="0" b="0"/>
                <wp:wrapNone/>
                <wp:docPr id="15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09DECA" w14:textId="77777777" w:rsidR="006F4C6E" w:rsidRPr="000B62A4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0B62A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  <w:t xml:space="preserve">in this issue </w:t>
                            </w:r>
                            <w:r w:rsidRPr="000B62A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9AE4C"/>
                                <w:w w:val="80"/>
                                <w:sz w:val="36"/>
                                <w:szCs w:val="36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EACDC" id="Text Box 154" o:spid="_x0000_s1033" type="#_x0000_t202" style="position:absolute;margin-left:13.5pt;margin-top:5.75pt;width:133.5pt;height:24.3pt;z-index:2516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6109DECA" w14:textId="77777777" w:rsidR="006F4C6E" w:rsidRPr="000B62A4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36"/>
                          <w:szCs w:val="36"/>
                        </w:rPr>
                      </w:pPr>
                      <w:r w:rsidRPr="000B62A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  <w:t xml:space="preserve">in this issue </w:t>
                      </w:r>
                      <w:r w:rsidRPr="000B62A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9AE4C"/>
                          <w:w w:val="80"/>
                          <w:sz w:val="36"/>
                          <w:szCs w:val="36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18034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77038C7" wp14:editId="51B23CF4">
                <wp:simplePos x="0" y="0"/>
                <wp:positionH relativeFrom="margin">
                  <wp:align>left</wp:align>
                </wp:positionH>
                <wp:positionV relativeFrom="paragraph">
                  <wp:posOffset>3511550</wp:posOffset>
                </wp:positionV>
                <wp:extent cx="2628900" cy="3276600"/>
                <wp:effectExtent l="0" t="0" r="0" b="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2766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AE736" id="Rectangle 6" o:spid="_x0000_s1026" style="position:absolute;margin-left:0;margin-top:276.5pt;width:207pt;height:258pt;z-index:251593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0A73D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65D87B2" wp14:editId="6F541EDB">
                <wp:simplePos x="0" y="0"/>
                <wp:positionH relativeFrom="column">
                  <wp:posOffset>5200650</wp:posOffset>
                </wp:positionH>
                <wp:positionV relativeFrom="paragraph">
                  <wp:posOffset>5454650</wp:posOffset>
                </wp:positionV>
                <wp:extent cx="2219325" cy="3095625"/>
                <wp:effectExtent l="0" t="0" r="9525" b="9525"/>
                <wp:wrapNone/>
                <wp:docPr id="19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09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48B396" w14:textId="362590EB" w:rsidR="00666A77" w:rsidRPr="00807931" w:rsidRDefault="00666A77" w:rsidP="00666A77">
                            <w:pPr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</w:pPr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 xml:space="preserve">Landscaping – Another not so expensive way to improve curb appeal is to pull weeds from flower beds and add a few perennials.  Perennials are more expensive but will come back every year.  </w:t>
                            </w:r>
                            <w:proofErr w:type="spellStart"/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>Hostas</w:t>
                            </w:r>
                            <w:proofErr w:type="spellEnd"/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 xml:space="preserve"> are a great option for those who have a lot of shade in their front yards.  They grow bigger each year. Daylilies are another great perennial.  They stay full and bloom all spring and summer and add a pop of color. They do great in full sun.  Another way to improve </w:t>
                            </w:r>
                            <w:r w:rsidR="000D61CC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>your yard’s look</w:t>
                            </w:r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 xml:space="preserve"> is to add mulch or pine straw to flower beds after they’ve been weeded.  It looks great and helps control weeds.  Keeping hedges </w:t>
                            </w:r>
                            <w:r w:rsidR="00FC4972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 xml:space="preserve">and bushes </w:t>
                            </w:r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 xml:space="preserve">trimmed can give your yard a cleaner, well-maintained look. </w:t>
                            </w:r>
                          </w:p>
                          <w:p w14:paraId="3C88EBF8" w14:textId="2EE84BB6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D87B2" id="Text Box 194" o:spid="_x0000_s1034" type="#_x0000_t202" style="position:absolute;margin-left:409.5pt;margin-top:429.5pt;width:174.75pt;height:243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C48B396" w14:textId="362590EB" w:rsidR="00666A77" w:rsidRPr="00807931" w:rsidRDefault="00666A77" w:rsidP="00666A77">
                      <w:pPr>
                        <w:rPr>
                          <w:rFonts w:ascii="Arial" w:hAnsi="Arial" w:cs="Arial"/>
                          <w:color w:val="833C0B" w:themeColor="accent2" w:themeShade="80"/>
                        </w:rPr>
                      </w:pPr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</w:rPr>
                        <w:t xml:space="preserve">Landscaping – Another not so expensive way to improve curb appeal is to pull weeds from flower beds and add a few perennials.  Perennials are more expensive but will come back every year.  </w:t>
                      </w:r>
                      <w:proofErr w:type="spellStart"/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</w:rPr>
                        <w:t>Hostas</w:t>
                      </w:r>
                      <w:proofErr w:type="spellEnd"/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</w:rPr>
                        <w:t xml:space="preserve"> are a great option for those who have a lot of shade in their front yards.  They grow bigger each year. Daylilies are another great perennial.  They stay full and bloom all spring and summer and add a pop of color. They do great in full sun.  Another way to improve </w:t>
                      </w:r>
                      <w:r w:rsidR="000D61CC">
                        <w:rPr>
                          <w:rFonts w:ascii="Arial" w:hAnsi="Arial" w:cs="Arial"/>
                          <w:color w:val="833C0B" w:themeColor="accent2" w:themeShade="80"/>
                        </w:rPr>
                        <w:t>your yard’s look</w:t>
                      </w:r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</w:rPr>
                        <w:t xml:space="preserve"> is to add mulch or pine straw to flower beds after they’ve been weeded.  It looks great and helps control weeds.  Keeping hedges </w:t>
                      </w:r>
                      <w:r w:rsidR="00FC4972">
                        <w:rPr>
                          <w:rFonts w:ascii="Arial" w:hAnsi="Arial" w:cs="Arial"/>
                          <w:color w:val="833C0B" w:themeColor="accent2" w:themeShade="80"/>
                        </w:rPr>
                        <w:t xml:space="preserve">and bushes </w:t>
                      </w:r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</w:rPr>
                        <w:t xml:space="preserve">trimmed can give your yard a cleaner, well-maintained look. </w:t>
                      </w:r>
                    </w:p>
                    <w:p w14:paraId="3C88EBF8" w14:textId="2EE84BB6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3D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C657308" wp14:editId="4A057F55">
                <wp:simplePos x="0" y="0"/>
                <wp:positionH relativeFrom="margin">
                  <wp:posOffset>5198745</wp:posOffset>
                </wp:positionH>
                <wp:positionV relativeFrom="paragraph">
                  <wp:posOffset>8531225</wp:posOffset>
                </wp:positionV>
                <wp:extent cx="2148840" cy="733425"/>
                <wp:effectExtent l="0" t="0" r="3810" b="9525"/>
                <wp:wrapNone/>
                <wp:docPr id="190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03A308" w14:textId="77777777" w:rsidR="006D7F22" w:rsidRPr="00807931" w:rsidRDefault="006D7F22" w:rsidP="006D7F22">
                            <w:pPr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</w:pPr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 xml:space="preserve">Lighting – Changing out old or broken light fixtures is another quick and </w:t>
                            </w:r>
                            <w:proofErr w:type="gramStart"/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>fairly inexpensive</w:t>
                            </w:r>
                            <w:proofErr w:type="gramEnd"/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 xml:space="preserve"> way to improve your curb appeal. </w:t>
                            </w:r>
                          </w:p>
                          <w:p w14:paraId="2CC866A0" w14:textId="0AC42672" w:rsidR="006F4C6E" w:rsidRPr="00807931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7308" id="Text Box 192" o:spid="_x0000_s1035" type="#_x0000_t202" style="position:absolute;margin-left:409.35pt;margin-top:671.75pt;width:169.2pt;height:57.75pt;z-index:251617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" filled="f" fillcolor="#fffffe" stroked="f" strokecolor="#212120" insetpen="t">
                <v:textbox inset="2.88pt,2.88pt,2.88pt,2.88pt">
                  <w:txbxContent>
                    <w:p w14:paraId="2203A308" w14:textId="77777777" w:rsidR="006D7F22" w:rsidRPr="00807931" w:rsidRDefault="006D7F22" w:rsidP="006D7F22">
                      <w:pPr>
                        <w:rPr>
                          <w:rFonts w:ascii="Arial" w:hAnsi="Arial" w:cs="Arial"/>
                          <w:color w:val="833C0B" w:themeColor="accent2" w:themeShade="80"/>
                        </w:rPr>
                      </w:pPr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</w:rPr>
                        <w:t xml:space="preserve">Lighting – Changing out old or broken light fixtures is another quick and </w:t>
                      </w:r>
                      <w:proofErr w:type="gramStart"/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</w:rPr>
                        <w:t>fairly inexpensive</w:t>
                      </w:r>
                      <w:proofErr w:type="gramEnd"/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</w:rPr>
                        <w:t xml:space="preserve"> way to improve your curb appeal. </w:t>
                      </w:r>
                    </w:p>
                    <w:p w14:paraId="2CC866A0" w14:textId="0AC42672" w:rsidR="006F4C6E" w:rsidRPr="00807931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73D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18F3744" wp14:editId="3FB2E504">
                <wp:simplePos x="0" y="0"/>
                <wp:positionH relativeFrom="column">
                  <wp:posOffset>2867025</wp:posOffset>
                </wp:positionH>
                <wp:positionV relativeFrom="paragraph">
                  <wp:posOffset>7212965</wp:posOffset>
                </wp:positionV>
                <wp:extent cx="2148840" cy="685800"/>
                <wp:effectExtent l="0" t="0" r="3810" b="0"/>
                <wp:wrapNone/>
                <wp:docPr id="189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2C673" w14:textId="77777777" w:rsidR="00413EBE" w:rsidRPr="00807931" w:rsidRDefault="00413EBE" w:rsidP="00413EBE">
                            <w:pPr>
                              <w:rPr>
                                <w:color w:val="833C0B" w:themeColor="accent2" w:themeShade="80"/>
                              </w:rPr>
                            </w:pPr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>Painting – Painting can spruce up your home’s exterior. Even painting the door and shutters can make an improvement</w:t>
                            </w:r>
                            <w:r w:rsidRPr="00807931">
                              <w:rPr>
                                <w:color w:val="833C0B" w:themeColor="accent2" w:themeShade="80"/>
                              </w:rPr>
                              <w:t>.</w:t>
                            </w:r>
                          </w:p>
                          <w:p w14:paraId="4F9B6521" w14:textId="2A0C1EF1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3744" id="Text Box 191" o:spid="_x0000_s1036" type="#_x0000_t202" style="position:absolute;margin-left:225.75pt;margin-top:567.95pt;width:169.2pt;height:54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9A2C673" w14:textId="77777777" w:rsidR="00413EBE" w:rsidRPr="00807931" w:rsidRDefault="00413EBE" w:rsidP="00413EBE">
                      <w:pPr>
                        <w:rPr>
                          <w:color w:val="833C0B" w:themeColor="accent2" w:themeShade="80"/>
                        </w:rPr>
                      </w:pPr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</w:rPr>
                        <w:t>Painting – Painting can spruce up your home’s exterior. Even painting the door and shutters can make an improvement</w:t>
                      </w:r>
                      <w:r w:rsidRPr="00807931">
                        <w:rPr>
                          <w:color w:val="833C0B" w:themeColor="accent2" w:themeShade="80"/>
                        </w:rPr>
                        <w:t>.</w:t>
                      </w:r>
                    </w:p>
                    <w:p w14:paraId="4F9B6521" w14:textId="2A0C1EF1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3D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BBF08F" wp14:editId="3C999738">
                <wp:simplePos x="0" y="0"/>
                <wp:positionH relativeFrom="margin">
                  <wp:posOffset>3000375</wp:posOffset>
                </wp:positionH>
                <wp:positionV relativeFrom="paragraph">
                  <wp:posOffset>7978775</wp:posOffset>
                </wp:positionV>
                <wp:extent cx="1771650" cy="1419225"/>
                <wp:effectExtent l="0" t="0" r="0" b="9525"/>
                <wp:wrapNone/>
                <wp:docPr id="19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886B1C" w14:textId="77777777" w:rsidR="006F4C6E" w:rsidRPr="002D285A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2D285A"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Well </w:t>
                            </w:r>
                            <w:proofErr w:type="gramStart"/>
                            <w:r w:rsidRPr="002D285A"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maintained</w:t>
                            </w:r>
                            <w:proofErr w:type="gramEnd"/>
                            <w:r w:rsidRPr="002D285A"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181EFF4" w14:textId="77777777" w:rsidR="006F4C6E" w:rsidRPr="002D285A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2D285A"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landscaping and </w:t>
                            </w:r>
                          </w:p>
                          <w:p w14:paraId="50DF5B3A" w14:textId="77777777" w:rsidR="006F4C6E" w:rsidRPr="002D285A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2D285A"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decorative painting </w:t>
                            </w:r>
                          </w:p>
                          <w:p w14:paraId="23BB9604" w14:textId="77777777" w:rsidR="006F4C6E" w:rsidRPr="002D285A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2D285A"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will help spruce </w:t>
                            </w:r>
                            <w:proofErr w:type="gramStart"/>
                            <w:r w:rsidRPr="002D285A"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up</w:t>
                            </w:r>
                            <w:proofErr w:type="gramEnd"/>
                            <w:r w:rsidRPr="002D285A"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76D80A" w14:textId="77777777" w:rsidR="006F4C6E" w:rsidRPr="002D285A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2D285A"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a home's exterior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BF08F" id="Text Box 195" o:spid="_x0000_s1037" type="#_x0000_t202" style="position:absolute;margin-left:236.25pt;margin-top:628.25pt;width:139.5pt;height:111.75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9886B1C" w14:textId="77777777" w:rsidR="006F4C6E" w:rsidRPr="002D285A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2D285A"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  <w:t xml:space="preserve">Well </w:t>
                      </w:r>
                      <w:proofErr w:type="gramStart"/>
                      <w:r w:rsidRPr="002D285A"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  <w:t>maintained</w:t>
                      </w:r>
                      <w:proofErr w:type="gramEnd"/>
                      <w:r w:rsidRPr="002D285A"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181EFF4" w14:textId="77777777" w:rsidR="006F4C6E" w:rsidRPr="002D285A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2D285A"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  <w:t xml:space="preserve"> landscaping and </w:t>
                      </w:r>
                    </w:p>
                    <w:p w14:paraId="50DF5B3A" w14:textId="77777777" w:rsidR="006F4C6E" w:rsidRPr="002D285A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2D285A"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  <w:t xml:space="preserve">decorative painting </w:t>
                      </w:r>
                    </w:p>
                    <w:p w14:paraId="23BB9604" w14:textId="77777777" w:rsidR="006F4C6E" w:rsidRPr="002D285A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2D285A"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  <w:t xml:space="preserve">will help spruce </w:t>
                      </w:r>
                      <w:proofErr w:type="gramStart"/>
                      <w:r w:rsidRPr="002D285A"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  <w:t>up</w:t>
                      </w:r>
                      <w:proofErr w:type="gramEnd"/>
                      <w:r w:rsidRPr="002D285A"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76D80A" w14:textId="77777777" w:rsidR="006F4C6E" w:rsidRPr="002D285A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2D285A">
                        <w:rPr>
                          <w:rFonts w:ascii="Baguet Script" w:hAnsi="Baguet Script" w:cs="Arial"/>
                          <w:color w:val="C45911" w:themeColor="accent2" w:themeShade="BF"/>
                          <w:sz w:val="32"/>
                          <w:szCs w:val="32"/>
                        </w:rPr>
                        <w:t>a home's exterior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6DB5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597312" behindDoc="0" locked="0" layoutInCell="1" allowOverlap="1" wp14:anchorId="75E2114A" wp14:editId="16AEE80D">
            <wp:simplePos x="0" y="0"/>
            <wp:positionH relativeFrom="margin">
              <wp:align>left</wp:align>
            </wp:positionH>
            <wp:positionV relativeFrom="paragraph">
              <wp:posOffset>6750051</wp:posOffset>
            </wp:positionV>
            <wp:extent cx="2628900" cy="2686050"/>
            <wp:effectExtent l="0" t="0" r="0" b="0"/>
            <wp:wrapNone/>
            <wp:docPr id="10" name="Picture 10" descr="Several pink daisies in bl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everal pink daisies in bloom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9" r="1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6DB5">
        <w:rPr>
          <w:noProof/>
        </w:rPr>
        <w:drawing>
          <wp:inline distT="0" distB="0" distL="0" distR="0" wp14:anchorId="01B6F507" wp14:editId="705FA3D4">
            <wp:extent cx="3409950" cy="2546985"/>
            <wp:effectExtent l="0" t="0" r="0" b="5715"/>
            <wp:docPr id="249" name="Picture 249" descr="A group of colorful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olorful flow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8520" cy="255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04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4C5C959" wp14:editId="51A1F831">
                <wp:simplePos x="0" y="0"/>
                <wp:positionH relativeFrom="column">
                  <wp:posOffset>171450</wp:posOffset>
                </wp:positionH>
                <wp:positionV relativeFrom="paragraph">
                  <wp:posOffset>3730625</wp:posOffset>
                </wp:positionV>
                <wp:extent cx="2362200" cy="308610"/>
                <wp:effectExtent l="0" t="0" r="0" b="0"/>
                <wp:wrapNone/>
                <wp:docPr id="15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4BDBDA" w14:textId="374AFE99" w:rsidR="006F4C6E" w:rsidRPr="00180346" w:rsidRDefault="001D3A04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w w:val="8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034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w w:val="8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Did you know</w:t>
                            </w:r>
                            <w:r w:rsidR="00D50146" w:rsidRPr="0018034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w w:val="8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5C959" id="Text Box 155" o:spid="_x0000_s1038" type="#_x0000_t202" style="position:absolute;margin-left:13.5pt;margin-top:293.75pt;width:186pt;height:24.3pt;z-index:2516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004BDBDA" w14:textId="374AFE99" w:rsidR="006F4C6E" w:rsidRPr="00180346" w:rsidRDefault="001D3A04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33C0B" w:themeColor="accent2" w:themeShade="80"/>
                          <w:w w:val="8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034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33C0B" w:themeColor="accent2" w:themeShade="80"/>
                          <w:w w:val="8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Did you know</w:t>
                      </w:r>
                      <w:r w:rsidR="00D50146" w:rsidRPr="0018034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33C0B" w:themeColor="accent2" w:themeShade="80"/>
                          <w:w w:val="8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52004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EA35678" wp14:editId="2445D875">
                <wp:simplePos x="0" y="0"/>
                <wp:positionH relativeFrom="column">
                  <wp:posOffset>171450</wp:posOffset>
                </wp:positionH>
                <wp:positionV relativeFrom="paragraph">
                  <wp:posOffset>5054600</wp:posOffset>
                </wp:positionV>
                <wp:extent cx="2219325" cy="1581150"/>
                <wp:effectExtent l="0" t="0" r="9525" b="0"/>
                <wp:wrapNone/>
                <wp:docPr id="18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C55844" w14:textId="52025E57" w:rsidR="006F4C6E" w:rsidRPr="00807931" w:rsidRDefault="00A657F7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Fill out the form online to request this free service:</w:t>
                            </w:r>
                          </w:p>
                          <w:p w14:paraId="3FEA0CD1" w14:textId="10FA8645" w:rsidR="00A657F7" w:rsidRPr="00807931" w:rsidRDefault="00A657F7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75FDBE75" w14:textId="1E9D1349" w:rsidR="00A657F7" w:rsidRPr="00807931" w:rsidRDefault="001358D5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A657F7" w:rsidRPr="00807931">
                                <w:rPr>
                                  <w:rStyle w:val="Hyperlink"/>
                                  <w:rFonts w:ascii="Arial" w:hAnsi="Arial" w:cs="Arial"/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  <w:t>www.duluthga.net</w:t>
                              </w:r>
                            </w:hyperlink>
                          </w:p>
                          <w:p w14:paraId="011AD794" w14:textId="40235F21" w:rsidR="00A657F7" w:rsidRPr="00807931" w:rsidRDefault="00A657F7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Services -&gt; I want to -&gt; </w:t>
                            </w:r>
                            <w:r w:rsidR="007A57A9" w:rsidRPr="00807931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Request Vacation House Check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35678" id="Text Box 183" o:spid="_x0000_s1039" type="#_x0000_t202" style="position:absolute;margin-left:13.5pt;margin-top:398pt;width:174.75pt;height:124.5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FC55844" w14:textId="52025E57" w:rsidR="006F4C6E" w:rsidRPr="00807931" w:rsidRDefault="00A657F7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</w:rPr>
                        <w:t>Fill out the form online to request this free service:</w:t>
                      </w:r>
                    </w:p>
                    <w:p w14:paraId="3FEA0CD1" w14:textId="10FA8645" w:rsidR="00A657F7" w:rsidRPr="00807931" w:rsidRDefault="00A657F7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  <w:p w14:paraId="75FDBE75" w14:textId="1E9D1349" w:rsidR="00A657F7" w:rsidRPr="00807931" w:rsidRDefault="00A657F7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</w:rPr>
                      </w:pPr>
                      <w:hyperlink r:id="rId11" w:history="1">
                        <w:r w:rsidRPr="00807931">
                          <w:rPr>
                            <w:rStyle w:val="Hyperlink"/>
                            <w:rFonts w:ascii="Arial" w:hAnsi="Arial" w:cs="Arial"/>
                            <w:color w:val="833C0B" w:themeColor="accent2" w:themeShade="80"/>
                            <w:sz w:val="28"/>
                            <w:szCs w:val="28"/>
                          </w:rPr>
                          <w:t>www.duluthga.net</w:t>
                        </w:r>
                      </w:hyperlink>
                    </w:p>
                    <w:p w14:paraId="011AD794" w14:textId="40235F21" w:rsidR="00A657F7" w:rsidRPr="00807931" w:rsidRDefault="00A657F7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</w:rPr>
                        <w:t xml:space="preserve">Services -&gt; I want to -&gt; </w:t>
                      </w:r>
                      <w:r w:rsidR="007A57A9" w:rsidRPr="00807931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  <w:szCs w:val="28"/>
                        </w:rPr>
                        <w:t>Request Vacation House Check</w:t>
                      </w:r>
                    </w:p>
                  </w:txbxContent>
                </v:textbox>
              </v:shape>
            </w:pict>
          </mc:Fallback>
        </mc:AlternateContent>
      </w:r>
      <w:r w:rsidR="00A657F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85E9621" wp14:editId="10B4E7CD">
                <wp:simplePos x="0" y="0"/>
                <wp:positionH relativeFrom="column">
                  <wp:posOffset>171450</wp:posOffset>
                </wp:positionH>
                <wp:positionV relativeFrom="paragraph">
                  <wp:posOffset>7473950</wp:posOffset>
                </wp:positionV>
                <wp:extent cx="2248535" cy="72390"/>
                <wp:effectExtent l="0" t="0" r="0" b="0"/>
                <wp:wrapNone/>
                <wp:docPr id="186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7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A91619" w14:textId="4806CC46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9621" id="Text Box 188" o:spid="_x0000_s1040" type="#_x0000_t202" style="position:absolute;margin-left:13.5pt;margin-top:588.5pt;width:177.05pt;height:5.7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EA91619" w14:textId="4806CC46" w:rsidR="006F4C6E" w:rsidRDefault="006F4C6E" w:rsidP="006F4C6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85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7C259F7" wp14:editId="43B648C2">
                <wp:simplePos x="0" y="0"/>
                <wp:positionH relativeFrom="column">
                  <wp:posOffset>2876550</wp:posOffset>
                </wp:positionH>
                <wp:positionV relativeFrom="paragraph">
                  <wp:posOffset>4702175</wp:posOffset>
                </wp:positionV>
                <wp:extent cx="4338955" cy="723900"/>
                <wp:effectExtent l="0" t="0" r="4445" b="0"/>
                <wp:wrapNone/>
                <wp:docPr id="18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392F9D" w14:textId="77777777" w:rsidR="009726F3" w:rsidRPr="002D285A" w:rsidRDefault="009726F3" w:rsidP="009726F3">
                            <w:pPr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2D285A">
                              <w:rPr>
                                <w:rFonts w:ascii="Baguet Script" w:hAnsi="Baguet Script" w:cs="Arial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Curb appeal is the way your home looks from the outside or from the street, and how attractive it is to anyone who visits or drives past.</w:t>
                            </w:r>
                          </w:p>
                          <w:p w14:paraId="7EF6C5FD" w14:textId="200D3F11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259F7" id="Text Box 184" o:spid="_x0000_s1041" type="#_x0000_t202" style="position:absolute;margin-left:226.5pt;margin-top:370.25pt;width:341.65pt;height:57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" filled="f" fillcolor="#fffffe" stroked="f" strokecolor="#212120" insetpen="t">
                <v:textbox inset="2.88pt,2.88pt,2.88pt,2.88pt">
                  <w:txbxContent>
                    <w:p w14:paraId="37392F9D" w14:textId="77777777" w:rsidR="009726F3" w:rsidRPr="002D285A" w:rsidRDefault="009726F3" w:rsidP="009726F3">
                      <w:pPr>
                        <w:rPr>
                          <w:rFonts w:ascii="Baguet Script" w:hAnsi="Baguet Script" w:cs="Arial"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2D285A">
                        <w:rPr>
                          <w:rFonts w:ascii="Baguet Script" w:hAnsi="Baguet Script" w:cs="Arial"/>
                          <w:color w:val="C45911" w:themeColor="accent2" w:themeShade="BF"/>
                          <w:sz w:val="28"/>
                          <w:szCs w:val="28"/>
                        </w:rPr>
                        <w:t>Curb appeal is the way your home looks from the outside or from the street, and how attractive it is to anyone who visits or drives past.</w:t>
                      </w:r>
                    </w:p>
                    <w:p w14:paraId="7EF6C5FD" w14:textId="200D3F11" w:rsidR="006F4C6E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285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9B52E6D" wp14:editId="45D5040F">
                <wp:simplePos x="0" y="0"/>
                <wp:positionH relativeFrom="column">
                  <wp:posOffset>2857500</wp:posOffset>
                </wp:positionH>
                <wp:positionV relativeFrom="paragraph">
                  <wp:posOffset>5447030</wp:posOffset>
                </wp:positionV>
                <wp:extent cx="2148840" cy="2343150"/>
                <wp:effectExtent l="0" t="0" r="3810" b="0"/>
                <wp:wrapNone/>
                <wp:docPr id="187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431E4D" w14:textId="4ADDF68F" w:rsidR="00186933" w:rsidRPr="00807931" w:rsidRDefault="00186933" w:rsidP="00186933">
                            <w:pPr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</w:pPr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>Cleaning – This could involve getting your home</w:t>
                            </w:r>
                            <w:r w:rsidR="005A0345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>’s</w:t>
                            </w:r>
                            <w:r w:rsidRPr="00807931">
                              <w:rPr>
                                <w:rFonts w:ascii="Arial" w:hAnsi="Arial" w:cs="Arial"/>
                                <w:color w:val="833C0B" w:themeColor="accent2" w:themeShade="80"/>
                              </w:rPr>
                              <w:t xml:space="preserve"> exterior power washed.  Also, power washing walkways and driveways makes a huge improvement without needing to spend a lot.  Washing doors and windows is an easy and inexpensive way to make a difference as well.  Getting gutters cleaned can also help give your home an overall cleaner look. </w:t>
                            </w:r>
                          </w:p>
                          <w:p w14:paraId="1DC9B3CE" w14:textId="466B2A50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52E6D" id="Text Box 189" o:spid="_x0000_s1042" type="#_x0000_t202" style="position:absolute;margin-left:225pt;margin-top:428.9pt;width:169.2pt;height:184.5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18431E4D" w14:textId="4ADDF68F" w:rsidR="00186933" w:rsidRPr="00807931" w:rsidRDefault="00186933" w:rsidP="00186933">
                      <w:pPr>
                        <w:rPr>
                          <w:rFonts w:ascii="Arial" w:hAnsi="Arial" w:cs="Arial"/>
                          <w:color w:val="833C0B" w:themeColor="accent2" w:themeShade="80"/>
                        </w:rPr>
                      </w:pPr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</w:rPr>
                        <w:t>Cleaning – This could involve getting your home</w:t>
                      </w:r>
                      <w:r w:rsidR="005A0345">
                        <w:rPr>
                          <w:rFonts w:ascii="Arial" w:hAnsi="Arial" w:cs="Arial"/>
                          <w:color w:val="833C0B" w:themeColor="accent2" w:themeShade="80"/>
                        </w:rPr>
                        <w:t>’s</w:t>
                      </w:r>
                      <w:r w:rsidRPr="00807931">
                        <w:rPr>
                          <w:rFonts w:ascii="Arial" w:hAnsi="Arial" w:cs="Arial"/>
                          <w:color w:val="833C0B" w:themeColor="accent2" w:themeShade="80"/>
                        </w:rPr>
                        <w:t xml:space="preserve"> exterior power washed.  Also, power washing walkways and driveways makes a huge improvement without needing to spend a lot.  Washing doors and windows is an easy and inexpensive way to make a difference as well.  Getting gutters cleaned can also help give your home an overall cleaner look. </w:t>
                      </w:r>
                    </w:p>
                    <w:p w14:paraId="1DC9B3CE" w14:textId="466B2A50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472EE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755AF4C" wp14:editId="41491BF6">
                <wp:simplePos x="0" y="0"/>
                <wp:positionH relativeFrom="column">
                  <wp:posOffset>514350</wp:posOffset>
                </wp:positionH>
                <wp:positionV relativeFrom="paragraph">
                  <wp:posOffset>2330450</wp:posOffset>
                </wp:positionV>
                <wp:extent cx="6076950" cy="1200150"/>
                <wp:effectExtent l="0" t="0" r="0" b="0"/>
                <wp:wrapNone/>
                <wp:docPr id="15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CDE261" w14:textId="314AAC18" w:rsidR="00C472EE" w:rsidRPr="00AF4988" w:rsidRDefault="00C472EE" w:rsidP="00C472EE">
                            <w:pPr>
                              <w:widowControl w:val="0"/>
                              <w:spacing w:line="16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08"/>
                                <w:szCs w:val="108"/>
                              </w:rPr>
                            </w:pP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9AE4C"/>
                                <w:w w:val="80"/>
                                <w:sz w:val="108"/>
                                <w:szCs w:val="108"/>
                              </w:rPr>
                              <w:t>I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108"/>
                                <w:szCs w:val="108"/>
                              </w:rPr>
                              <w:t>v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08"/>
                                <w:szCs w:val="108"/>
                              </w:rPr>
                              <w:t xml:space="preserve">y 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49481"/>
                                <w:w w:val="80"/>
                                <w:sz w:val="108"/>
                                <w:szCs w:val="108"/>
                              </w:rPr>
                              <w:t>S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9AE4C"/>
                                <w:w w:val="80"/>
                                <w:sz w:val="108"/>
                                <w:szCs w:val="108"/>
                              </w:rPr>
                              <w:t>t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108"/>
                                <w:szCs w:val="108"/>
                              </w:rPr>
                              <w:t>a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08"/>
                                <w:szCs w:val="108"/>
                              </w:rPr>
                              <w:t>t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49481"/>
                                <w:w w:val="80"/>
                                <w:sz w:val="108"/>
                                <w:szCs w:val="108"/>
                              </w:rPr>
                              <w:t>i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9AE4C"/>
                                <w:w w:val="80"/>
                                <w:sz w:val="108"/>
                                <w:szCs w:val="108"/>
                              </w:rPr>
                              <w:t>o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108"/>
                                <w:szCs w:val="108"/>
                              </w:rPr>
                              <w:t xml:space="preserve">n 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08"/>
                                <w:szCs w:val="108"/>
                              </w:rPr>
                              <w:t>N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49481"/>
                                <w:w w:val="80"/>
                                <w:sz w:val="108"/>
                                <w:szCs w:val="108"/>
                              </w:rPr>
                              <w:t>e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9AE4C"/>
                                <w:w w:val="80"/>
                                <w:sz w:val="108"/>
                                <w:szCs w:val="108"/>
                              </w:rPr>
                              <w:t>w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108"/>
                                <w:szCs w:val="108"/>
                              </w:rPr>
                              <w:t>s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08"/>
                                <w:szCs w:val="108"/>
                              </w:rPr>
                              <w:t>l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49481"/>
                                <w:w w:val="80"/>
                                <w:sz w:val="108"/>
                                <w:szCs w:val="108"/>
                              </w:rPr>
                              <w:t>e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9AE4C"/>
                                <w:w w:val="80"/>
                                <w:sz w:val="108"/>
                                <w:szCs w:val="108"/>
                              </w:rPr>
                              <w:t>t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108"/>
                                <w:szCs w:val="108"/>
                              </w:rPr>
                              <w:t>t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08"/>
                                <w:szCs w:val="108"/>
                              </w:rPr>
                              <w:t>e</w:t>
                            </w:r>
                            <w:r w:rsidRPr="00AF498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49481"/>
                                <w:w w:val="80"/>
                                <w:sz w:val="108"/>
                                <w:szCs w:val="108"/>
                              </w:rPr>
                              <w:t>r</w:t>
                            </w:r>
                          </w:p>
                          <w:p w14:paraId="6CB2BA14" w14:textId="5FBF7118" w:rsidR="006F4C6E" w:rsidRDefault="006F4C6E" w:rsidP="006F4C6E">
                            <w:pPr>
                              <w:widowControl w:val="0"/>
                              <w:spacing w:line="16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56"/>
                                <w:szCs w:val="15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AF4C" id="Text Box 152" o:spid="_x0000_s1043" type="#_x0000_t202" style="position:absolute;margin-left:40.5pt;margin-top:183.5pt;width:478.5pt;height:94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1BCDE261" w14:textId="314AAC18" w:rsidR="00C472EE" w:rsidRPr="00AF4988" w:rsidRDefault="00C472EE" w:rsidP="00C472EE">
                      <w:pPr>
                        <w:widowControl w:val="0"/>
                        <w:spacing w:line="16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08"/>
                          <w:szCs w:val="108"/>
                        </w:rPr>
                      </w:pP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9AE4C"/>
                          <w:w w:val="80"/>
                          <w:sz w:val="108"/>
                          <w:szCs w:val="108"/>
                        </w:rPr>
                        <w:t>I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108"/>
                          <w:szCs w:val="108"/>
                        </w:rPr>
                        <w:t>v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08"/>
                          <w:szCs w:val="108"/>
                        </w:rPr>
                        <w:t xml:space="preserve">y 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49481"/>
                          <w:w w:val="80"/>
                          <w:sz w:val="108"/>
                          <w:szCs w:val="108"/>
                        </w:rPr>
                        <w:t>S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9AE4C"/>
                          <w:w w:val="80"/>
                          <w:sz w:val="108"/>
                          <w:szCs w:val="108"/>
                        </w:rPr>
                        <w:t>t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108"/>
                          <w:szCs w:val="108"/>
                        </w:rPr>
                        <w:t>a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08"/>
                          <w:szCs w:val="108"/>
                        </w:rPr>
                        <w:t>t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49481"/>
                          <w:w w:val="80"/>
                          <w:sz w:val="108"/>
                          <w:szCs w:val="108"/>
                        </w:rPr>
                        <w:t>i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9AE4C"/>
                          <w:w w:val="80"/>
                          <w:sz w:val="108"/>
                          <w:szCs w:val="108"/>
                        </w:rPr>
                        <w:t>o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108"/>
                          <w:szCs w:val="108"/>
                        </w:rPr>
                        <w:t xml:space="preserve">n 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08"/>
                          <w:szCs w:val="108"/>
                        </w:rPr>
                        <w:t>N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49481"/>
                          <w:w w:val="80"/>
                          <w:sz w:val="108"/>
                          <w:szCs w:val="108"/>
                        </w:rPr>
                        <w:t>e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9AE4C"/>
                          <w:w w:val="80"/>
                          <w:sz w:val="108"/>
                          <w:szCs w:val="108"/>
                        </w:rPr>
                        <w:t>w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108"/>
                          <w:szCs w:val="108"/>
                        </w:rPr>
                        <w:t>s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08"/>
                          <w:szCs w:val="108"/>
                        </w:rPr>
                        <w:t>l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49481"/>
                          <w:w w:val="80"/>
                          <w:sz w:val="108"/>
                          <w:szCs w:val="108"/>
                        </w:rPr>
                        <w:t>e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9AE4C"/>
                          <w:w w:val="80"/>
                          <w:sz w:val="108"/>
                          <w:szCs w:val="108"/>
                        </w:rPr>
                        <w:t>t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108"/>
                          <w:szCs w:val="108"/>
                        </w:rPr>
                        <w:t>t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08"/>
                          <w:szCs w:val="108"/>
                        </w:rPr>
                        <w:t>e</w:t>
                      </w:r>
                      <w:r w:rsidRPr="00AF498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49481"/>
                          <w:w w:val="80"/>
                          <w:sz w:val="108"/>
                          <w:szCs w:val="108"/>
                        </w:rPr>
                        <w:t>r</w:t>
                      </w:r>
                    </w:p>
                    <w:p w14:paraId="6CB2BA14" w14:textId="5FBF7118" w:rsidR="006F4C6E" w:rsidRDefault="006F4C6E" w:rsidP="006F4C6E">
                      <w:pPr>
                        <w:widowControl w:val="0"/>
                        <w:spacing w:line="16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56"/>
                          <w:szCs w:val="1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2EE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6E20FC8" wp14:editId="7766B8E0">
                <wp:simplePos x="0" y="0"/>
                <wp:positionH relativeFrom="column">
                  <wp:posOffset>466725</wp:posOffset>
                </wp:positionH>
                <wp:positionV relativeFrom="paragraph">
                  <wp:posOffset>2368550</wp:posOffset>
                </wp:positionV>
                <wp:extent cx="76200" cy="1200150"/>
                <wp:effectExtent l="0" t="0" r="0" b="0"/>
                <wp:wrapNone/>
                <wp:docPr id="194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9FFAAF" w14:textId="340C3F64" w:rsidR="006F4C6E" w:rsidRDefault="006F4C6E" w:rsidP="006F4C6E">
                            <w:pPr>
                              <w:widowControl w:val="0"/>
                              <w:spacing w:line="1840" w:lineRule="exact"/>
                              <w:rPr>
                                <w:i/>
                                <w:iCs/>
                                <w:color w:val="FFFFFE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20FC8" id="Text Box 196" o:spid="_x0000_s1044" type="#_x0000_t202" style="position:absolute;margin-left:36.75pt;margin-top:186.5pt;width:6pt;height:94.5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349FFAAF" w14:textId="340C3F64" w:rsidR="006F4C6E" w:rsidRDefault="006F4C6E" w:rsidP="006F4C6E">
                      <w:pPr>
                        <w:widowControl w:val="0"/>
                        <w:spacing w:line="1840" w:lineRule="exact"/>
                        <w:rPr>
                          <w:i/>
                          <w:iCs/>
                          <w:color w:val="FFFFFE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05504" behindDoc="0" locked="0" layoutInCell="1" allowOverlap="1" wp14:anchorId="6B25F42F" wp14:editId="2A15ABC2">
            <wp:simplePos x="0" y="0"/>
            <wp:positionH relativeFrom="margin">
              <wp:posOffset>6418608</wp:posOffset>
            </wp:positionH>
            <wp:positionV relativeFrom="paragraph">
              <wp:posOffset>2292350</wp:posOffset>
            </wp:positionV>
            <wp:extent cx="887730" cy="1331595"/>
            <wp:effectExtent l="0" t="0" r="7620" b="1905"/>
            <wp:wrapNone/>
            <wp:docPr id="156" name="Picture 156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RE9990301-IMG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4" r="18123" b="4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1C6AEE8C" wp14:editId="4D4E25C2">
                <wp:simplePos x="0" y="0"/>
                <wp:positionH relativeFrom="column">
                  <wp:posOffset>1270</wp:posOffset>
                </wp:positionH>
                <wp:positionV relativeFrom="page">
                  <wp:posOffset>821083</wp:posOffset>
                </wp:positionV>
                <wp:extent cx="2662555" cy="0"/>
                <wp:effectExtent l="0" t="0" r="0" b="0"/>
                <wp:wrapNone/>
                <wp:docPr id="25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E6AD0" id="Line 177" o:spid="_x0000_s1026" style="position:absolute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64.65pt" to="209.7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4A0B6675" wp14:editId="32666E52">
                <wp:simplePos x="0" y="0"/>
                <wp:positionH relativeFrom="column">
                  <wp:posOffset>6412202</wp:posOffset>
                </wp:positionH>
                <wp:positionV relativeFrom="page">
                  <wp:posOffset>2671445</wp:posOffset>
                </wp:positionV>
                <wp:extent cx="0" cy="1331595"/>
                <wp:effectExtent l="0" t="0" r="38100" b="20955"/>
                <wp:wrapNone/>
                <wp:docPr id="255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A011B" id="Line 172" o:spid="_x0000_s1026" style="position:absolute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4.9pt,210.35pt" to="504.9pt,3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1EA31522" wp14:editId="716E8EEB">
                <wp:simplePos x="0" y="0"/>
                <wp:positionH relativeFrom="column">
                  <wp:posOffset>1270</wp:posOffset>
                </wp:positionH>
                <wp:positionV relativeFrom="page">
                  <wp:posOffset>4464717</wp:posOffset>
                </wp:positionV>
                <wp:extent cx="2628900" cy="0"/>
                <wp:effectExtent l="8255" t="13970" r="10795" b="14605"/>
                <wp:wrapNone/>
                <wp:docPr id="253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341BE" id="Line 150" o:spid="_x0000_s1026" style="position:absolute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351.55pt" to="207.1pt,3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DB7D8" wp14:editId="4132B7A7">
                <wp:simplePos x="0" y="0"/>
                <wp:positionH relativeFrom="column">
                  <wp:posOffset>2915194</wp:posOffset>
                </wp:positionH>
                <wp:positionV relativeFrom="paragraph">
                  <wp:posOffset>1954893</wp:posOffset>
                </wp:positionV>
                <wp:extent cx="4114800" cy="274320"/>
                <wp:effectExtent l="0" t="0" r="0" b="0"/>
                <wp:wrapNone/>
                <wp:docPr id="19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EF9696" w14:textId="77777777" w:rsidR="00F431DC" w:rsidRDefault="00F431DC" w:rsidP="00F431DC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  <w:t>For Residents of the Ivy Station Community in Duluth GA</w:t>
                            </w:r>
                          </w:p>
                          <w:p w14:paraId="35EF6078" w14:textId="48B00D00" w:rsidR="006F4C6E" w:rsidRDefault="006F4C6E" w:rsidP="006F4C6E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DB7D8" id="Text Box 198" o:spid="_x0000_s1045" type="#_x0000_t202" style="position:absolute;margin-left:229.55pt;margin-top:153.95pt;width:324pt;height:21.6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24EF9696" w14:textId="77777777" w:rsidR="00F431DC" w:rsidRDefault="00F431DC" w:rsidP="00F431DC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  <w:t>For Residents of the Ivy Station Community in Duluth GA</w:t>
                      </w:r>
                    </w:p>
                    <w:p w14:paraId="35EF6078" w14:textId="48B00D00" w:rsidR="006F4C6E" w:rsidRDefault="006F4C6E" w:rsidP="006F4C6E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1BC67DF" wp14:editId="43E9A68F">
                <wp:simplePos x="0" y="0"/>
                <wp:positionH relativeFrom="margin">
                  <wp:align>right</wp:align>
                </wp:positionH>
                <wp:positionV relativeFrom="paragraph">
                  <wp:posOffset>1854744</wp:posOffset>
                </wp:positionV>
                <wp:extent cx="7307580" cy="443865"/>
                <wp:effectExtent l="0" t="0" r="7620" b="0"/>
                <wp:wrapNone/>
                <wp:docPr id="15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7580" cy="44386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740711" id="Rectangle 157" o:spid="_x0000_s1026" style="position:absolute;margin-left:524.2pt;margin-top:146.05pt;width:575.4pt;height:34.95pt;z-index:251606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7F622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5A79FE7" wp14:editId="3AAE4699">
                <wp:simplePos x="0" y="0"/>
                <wp:positionH relativeFrom="margin">
                  <wp:posOffset>-1270</wp:posOffset>
                </wp:positionH>
                <wp:positionV relativeFrom="paragraph">
                  <wp:posOffset>2299970</wp:posOffset>
                </wp:positionV>
                <wp:extent cx="7315200" cy="0"/>
                <wp:effectExtent l="0" t="0" r="0" b="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39332" id="Straight Connector 25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181.1pt" to="575.9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7F622D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AD721CA" wp14:editId="3A3823CA">
                <wp:simplePos x="0" y="0"/>
                <wp:positionH relativeFrom="margin">
                  <wp:posOffset>0</wp:posOffset>
                </wp:positionH>
                <wp:positionV relativeFrom="paragraph">
                  <wp:posOffset>1851660</wp:posOffset>
                </wp:positionV>
                <wp:extent cx="7315200" cy="0"/>
                <wp:effectExtent l="0" t="0" r="0" b="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381ED3" id="Straight Connector 25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5.8pt" to="8in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BD0FE9">
        <w:br w:type="page"/>
      </w:r>
    </w:p>
    <w:p w14:paraId="1F9B73F9" w14:textId="34C2804F" w:rsidR="00BD0FE9" w:rsidRDefault="00391D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68F532" wp14:editId="3A6F558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15200" cy="3162300"/>
                <wp:effectExtent l="0" t="0" r="0" b="0"/>
                <wp:wrapNone/>
                <wp:docPr id="20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1623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0AF3E" id="Rectangle 9" o:spid="_x0000_s1026" style="position:absolute;margin-left:524.8pt;margin-top:0;width:8in;height:249pt;z-index:251628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16C1DB52" wp14:editId="1C5CA207">
            <wp:simplePos x="0" y="0"/>
            <wp:positionH relativeFrom="margin">
              <wp:posOffset>5000625</wp:posOffset>
            </wp:positionH>
            <wp:positionV relativeFrom="paragraph">
              <wp:posOffset>-1</wp:posOffset>
            </wp:positionV>
            <wp:extent cx="2318385" cy="2371725"/>
            <wp:effectExtent l="0" t="0" r="5715" b="9525"/>
            <wp:wrapNone/>
            <wp:docPr id="221" name="Picture 221" descr="Pastel colored e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Pastel colored eggs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4" r="1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FE9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430A087" wp14:editId="6E41EED7">
                <wp:simplePos x="0" y="0"/>
                <wp:positionH relativeFrom="column">
                  <wp:posOffset>3320143</wp:posOffset>
                </wp:positionH>
                <wp:positionV relativeFrom="paragraph">
                  <wp:posOffset>1513114</wp:posOffset>
                </wp:positionV>
                <wp:extent cx="1459865" cy="1574800"/>
                <wp:effectExtent l="0" t="0" r="6985" b="6350"/>
                <wp:wrapNone/>
                <wp:docPr id="20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29713C" w14:textId="526A2409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0A087" id="Text Box 16" o:spid="_x0000_s1046" type="#_x0000_t202" style="position:absolute;margin-left:261.45pt;margin-top:119.15pt;width:114.95pt;height:124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3A29713C" w14:textId="526A2409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AF7E7A3" wp14:editId="637E0E3C">
                <wp:simplePos x="0" y="0"/>
                <wp:positionH relativeFrom="column">
                  <wp:posOffset>2710543</wp:posOffset>
                </wp:positionH>
                <wp:positionV relativeFrom="paragraph">
                  <wp:posOffset>4386943</wp:posOffset>
                </wp:positionV>
                <wp:extent cx="1543050" cy="308610"/>
                <wp:effectExtent l="0" t="0" r="0" b="0"/>
                <wp:wrapNone/>
                <wp:docPr id="20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996E0C" w14:textId="274F666D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7E7A3" id="Text Box 21" o:spid="_x0000_s1047" type="#_x0000_t202" style="position:absolute;margin-left:213.45pt;margin-top:345.45pt;width:121.5pt;height:24.3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996E0C" w14:textId="274F666D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63C0A6D" wp14:editId="3B2F2335">
                <wp:simplePos x="0" y="0"/>
                <wp:positionH relativeFrom="column">
                  <wp:posOffset>217714</wp:posOffset>
                </wp:positionH>
                <wp:positionV relativeFrom="paragraph">
                  <wp:posOffset>8022771</wp:posOffset>
                </wp:positionV>
                <wp:extent cx="2129790" cy="1586865"/>
                <wp:effectExtent l="0" t="0" r="3810" b="0"/>
                <wp:wrapNone/>
                <wp:docPr id="2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BF196C" w14:textId="51EE4F0A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C0A6D" id="Text Box 31" o:spid="_x0000_s1048" type="#_x0000_t202" style="position:absolute;margin-left:17.15pt;margin-top:631.7pt;width:167.7pt;height:124.9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1DBF196C" w14:textId="51EE4F0A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BE7090A" wp14:editId="08BA8727">
                <wp:simplePos x="0" y="0"/>
                <wp:positionH relativeFrom="column">
                  <wp:posOffset>108857</wp:posOffset>
                </wp:positionH>
                <wp:positionV relativeFrom="paragraph">
                  <wp:posOffset>108857</wp:posOffset>
                </wp:positionV>
                <wp:extent cx="1371600" cy="308610"/>
                <wp:effectExtent l="0" t="0" r="0" b="0"/>
                <wp:wrapNone/>
                <wp:docPr id="2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0D4D81" w14:textId="248814FD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7090A" id="Text Box 37" o:spid="_x0000_s1049" type="#_x0000_t202" style="position:absolute;margin-left:8.55pt;margin-top:8.55pt;width:108pt;height:24.3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10D4D81" w14:textId="248814FD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BCDCFE" w14:textId="3549E733" w:rsidR="00BD0FE9" w:rsidRDefault="00222F14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FCB6507" wp14:editId="7E166F7D">
                <wp:simplePos x="0" y="0"/>
                <wp:positionH relativeFrom="column">
                  <wp:posOffset>2793365</wp:posOffset>
                </wp:positionH>
                <wp:positionV relativeFrom="paragraph">
                  <wp:posOffset>3597275</wp:posOffset>
                </wp:positionV>
                <wp:extent cx="4310380" cy="3724275"/>
                <wp:effectExtent l="0" t="0" r="0" b="9525"/>
                <wp:wrapNone/>
                <wp:docPr id="2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372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C0C6B5" w14:textId="5B85DC23" w:rsidR="00F3774D" w:rsidRPr="00612D9E" w:rsidRDefault="00F3774D" w:rsidP="00F3774D">
                            <w:pP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  <w:r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Annual HOA Dues are due by March 31</w:t>
                            </w:r>
                            <w:r w:rsidR="00222F14"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222F14"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.</w:t>
                            </w:r>
                            <w:r w:rsidR="007C1129"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 Please send in your payment timely to avoid late fees.</w:t>
                            </w:r>
                          </w:p>
                          <w:p w14:paraId="6E27D5D9" w14:textId="77777777" w:rsidR="00F3774D" w:rsidRPr="00612D9E" w:rsidRDefault="00F3774D" w:rsidP="00F3774D">
                            <w:pP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</w:p>
                          <w:p w14:paraId="093A317B" w14:textId="58266D52" w:rsidR="00F3774D" w:rsidRPr="00612D9E" w:rsidRDefault="00F3774D" w:rsidP="00F3774D">
                            <w:pP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  <w:r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Duluth Parking Ordinance</w:t>
                            </w:r>
                            <w:r w:rsidR="00455CAD"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– No parking on city streets (including Ivy Station streets) from 10 pm to 6 am. Violators will be ticketed by the City of Duluth. </w:t>
                            </w:r>
                          </w:p>
                          <w:p w14:paraId="0B6709D5" w14:textId="77777777" w:rsidR="00F3774D" w:rsidRPr="00612D9E" w:rsidRDefault="00F3774D" w:rsidP="00F3774D">
                            <w:pP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</w:p>
                          <w:p w14:paraId="1888EC17" w14:textId="0943DC4C" w:rsidR="00F3774D" w:rsidRPr="00612D9E" w:rsidRDefault="00F3774D" w:rsidP="00F3774D">
                            <w:pP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  <w:r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Please remember to pick up pet waste when walking your pets.</w:t>
                            </w:r>
                          </w:p>
                          <w:p w14:paraId="5728714E" w14:textId="77777777" w:rsidR="00F3774D" w:rsidRPr="00612D9E" w:rsidRDefault="00F3774D" w:rsidP="00F3774D">
                            <w:pP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</w:p>
                          <w:p w14:paraId="57D5EEDE" w14:textId="0AF0E907" w:rsidR="00F3774D" w:rsidRPr="00612D9E" w:rsidRDefault="00F3774D" w:rsidP="00F3774D">
                            <w:pP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  <w:r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Please don’t feed stray cats.</w:t>
                            </w:r>
                          </w:p>
                          <w:p w14:paraId="33F764DF" w14:textId="77777777" w:rsidR="00F3774D" w:rsidRPr="00612D9E" w:rsidRDefault="00F3774D" w:rsidP="00F3774D">
                            <w:pP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</w:p>
                          <w:p w14:paraId="4539A38C" w14:textId="458FAD47" w:rsidR="00F3774D" w:rsidRPr="00612D9E" w:rsidRDefault="00F3774D" w:rsidP="00F3774D">
                            <w:pP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  <w:r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All outdoor pets must have a collar. </w:t>
                            </w:r>
                          </w:p>
                          <w:p w14:paraId="1BCE3F7E" w14:textId="77777777" w:rsidR="00F3774D" w:rsidRPr="00612D9E" w:rsidRDefault="00F3774D" w:rsidP="00F3774D">
                            <w:pP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</w:p>
                          <w:p w14:paraId="4F441716" w14:textId="45C0BF3A" w:rsidR="00F3774D" w:rsidRPr="00612D9E" w:rsidRDefault="00F3774D" w:rsidP="00F3774D">
                            <w:pP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  <w:r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Front yards need to be weed</w:t>
                            </w:r>
                            <w:r w:rsidR="00222F14"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-</w:t>
                            </w:r>
                            <w:r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free. </w:t>
                            </w:r>
                          </w:p>
                          <w:p w14:paraId="418A30A1" w14:textId="77777777" w:rsidR="00F3774D" w:rsidRPr="00612D9E" w:rsidRDefault="00F3774D" w:rsidP="00F3774D">
                            <w:pP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</w:p>
                          <w:p w14:paraId="0236900C" w14:textId="7059E19E" w:rsidR="00F3774D" w:rsidRPr="00612D9E" w:rsidRDefault="003E772C" w:rsidP="00F3774D">
                            <w:pP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>The HOA Board is</w:t>
                            </w:r>
                            <w:r w:rsidR="00F3774D"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 still in need of an ACC Chairperson. </w:t>
                            </w:r>
                            <w:r w:rsidR="00222F14"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Send an email to </w:t>
                            </w:r>
                            <w:hyperlink r:id="rId14" w:history="1">
                              <w:r w:rsidR="00222F14" w:rsidRPr="00612D9E">
                                <w:rPr>
                                  <w:rStyle w:val="Hyperlink"/>
                                  <w:rFonts w:asciiTheme="minorHAnsi" w:hAnsiTheme="minorHAnsi" w:cstheme="minorHAnsi"/>
                                  <w:color w:val="806000" w:themeColor="accent4" w:themeShade="80"/>
                                  <w:sz w:val="26"/>
                                  <w:szCs w:val="26"/>
                                </w:rPr>
                                <w:t>ivystationduluth@gmail.com</w:t>
                              </w:r>
                            </w:hyperlink>
                            <w:r w:rsidR="00222F14" w:rsidRPr="00612D9E">
                              <w:rPr>
                                <w:rFonts w:asciiTheme="minorHAnsi" w:hAnsiTheme="minorHAnsi" w:cstheme="minorHAnsi"/>
                                <w:color w:val="806000" w:themeColor="accent4" w:themeShade="80"/>
                                <w:sz w:val="26"/>
                                <w:szCs w:val="26"/>
                              </w:rPr>
                              <w:t xml:space="preserve"> if you’re interested.</w:t>
                            </w:r>
                          </w:p>
                          <w:p w14:paraId="70A4FF82" w14:textId="4C739579" w:rsidR="00BD0FE9" w:rsidRPr="00612D9E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6507" id="_x0000_s1050" type="#_x0000_t202" style="position:absolute;margin-left:219.95pt;margin-top:283.25pt;width:339.4pt;height:293.25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" filled="f" fillcolor="#fffffe" stroked="f" strokecolor="#212120" insetpen="t">
                <v:textbox inset="2.88pt,2.88pt,2.88pt,2.88pt">
                  <w:txbxContent>
                    <w:p w14:paraId="67C0C6B5" w14:textId="5B85DC23" w:rsidR="00F3774D" w:rsidRPr="00612D9E" w:rsidRDefault="00F3774D" w:rsidP="00F3774D">
                      <w:pP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</w:pPr>
                      <w:r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>Annual HOA Dues are due by March 31</w:t>
                      </w:r>
                      <w:r w:rsidR="00222F14"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222F14"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>.</w:t>
                      </w:r>
                      <w:r w:rsidR="007C1129"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 xml:space="preserve"> Please send in your payment timely to avoid late fees.</w:t>
                      </w:r>
                    </w:p>
                    <w:p w14:paraId="6E27D5D9" w14:textId="77777777" w:rsidR="00F3774D" w:rsidRPr="00612D9E" w:rsidRDefault="00F3774D" w:rsidP="00F3774D">
                      <w:pP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</w:pPr>
                    </w:p>
                    <w:p w14:paraId="093A317B" w14:textId="58266D52" w:rsidR="00F3774D" w:rsidRPr="00612D9E" w:rsidRDefault="00F3774D" w:rsidP="00F3774D">
                      <w:pP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</w:pPr>
                      <w:r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>Duluth Parking Ordinance</w:t>
                      </w:r>
                      <w:r w:rsidR="00455CAD"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 xml:space="preserve"> </w:t>
                      </w:r>
                      <w:r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 xml:space="preserve">– No parking on city streets (including Ivy Station streets) from 10 pm to 6 am. Violators will be ticketed by the City of Duluth. </w:t>
                      </w:r>
                    </w:p>
                    <w:p w14:paraId="0B6709D5" w14:textId="77777777" w:rsidR="00F3774D" w:rsidRPr="00612D9E" w:rsidRDefault="00F3774D" w:rsidP="00F3774D">
                      <w:pP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</w:pPr>
                    </w:p>
                    <w:p w14:paraId="1888EC17" w14:textId="0943DC4C" w:rsidR="00F3774D" w:rsidRPr="00612D9E" w:rsidRDefault="00F3774D" w:rsidP="00F3774D">
                      <w:pP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</w:pPr>
                      <w:r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>Please remember to pick up pet waste when walking your pets.</w:t>
                      </w:r>
                    </w:p>
                    <w:p w14:paraId="5728714E" w14:textId="77777777" w:rsidR="00F3774D" w:rsidRPr="00612D9E" w:rsidRDefault="00F3774D" w:rsidP="00F3774D">
                      <w:pP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</w:pPr>
                    </w:p>
                    <w:p w14:paraId="57D5EEDE" w14:textId="0AF0E907" w:rsidR="00F3774D" w:rsidRPr="00612D9E" w:rsidRDefault="00F3774D" w:rsidP="00F3774D">
                      <w:pP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</w:pPr>
                      <w:r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>Please don’t feed stray cats.</w:t>
                      </w:r>
                    </w:p>
                    <w:p w14:paraId="33F764DF" w14:textId="77777777" w:rsidR="00F3774D" w:rsidRPr="00612D9E" w:rsidRDefault="00F3774D" w:rsidP="00F3774D">
                      <w:pP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</w:pPr>
                    </w:p>
                    <w:p w14:paraId="4539A38C" w14:textId="458FAD47" w:rsidR="00F3774D" w:rsidRPr="00612D9E" w:rsidRDefault="00F3774D" w:rsidP="00F3774D">
                      <w:pP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</w:pPr>
                      <w:r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 xml:space="preserve">All outdoor pets must have a collar. </w:t>
                      </w:r>
                    </w:p>
                    <w:p w14:paraId="1BCE3F7E" w14:textId="77777777" w:rsidR="00F3774D" w:rsidRPr="00612D9E" w:rsidRDefault="00F3774D" w:rsidP="00F3774D">
                      <w:pP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</w:pPr>
                    </w:p>
                    <w:p w14:paraId="4F441716" w14:textId="45C0BF3A" w:rsidR="00F3774D" w:rsidRPr="00612D9E" w:rsidRDefault="00F3774D" w:rsidP="00F3774D">
                      <w:pP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</w:pPr>
                      <w:r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>Front yards need to be weed</w:t>
                      </w:r>
                      <w:r w:rsidR="00222F14"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>-</w:t>
                      </w:r>
                      <w:r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 xml:space="preserve">free. </w:t>
                      </w:r>
                    </w:p>
                    <w:p w14:paraId="418A30A1" w14:textId="77777777" w:rsidR="00F3774D" w:rsidRPr="00612D9E" w:rsidRDefault="00F3774D" w:rsidP="00F3774D">
                      <w:pP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</w:pPr>
                    </w:p>
                    <w:p w14:paraId="0236900C" w14:textId="7059E19E" w:rsidR="00F3774D" w:rsidRPr="00612D9E" w:rsidRDefault="003E772C" w:rsidP="00F3774D">
                      <w:pP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>The HOA Board is</w:t>
                      </w:r>
                      <w:r w:rsidR="00F3774D"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 xml:space="preserve"> still in need of an ACC Chairperson. </w:t>
                      </w:r>
                      <w:r w:rsidR="00222F14"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 xml:space="preserve">Send an email to </w:t>
                      </w:r>
                      <w:hyperlink r:id="rId15" w:history="1">
                        <w:r w:rsidR="00222F14" w:rsidRPr="00612D9E">
                          <w:rPr>
                            <w:rStyle w:val="Hyperlink"/>
                            <w:rFonts w:asciiTheme="minorHAnsi" w:hAnsiTheme="minorHAnsi" w:cstheme="minorHAnsi"/>
                            <w:color w:val="806000" w:themeColor="accent4" w:themeShade="80"/>
                            <w:sz w:val="26"/>
                            <w:szCs w:val="26"/>
                          </w:rPr>
                          <w:t>ivystationduluth@gmail.com</w:t>
                        </w:r>
                      </w:hyperlink>
                      <w:r w:rsidR="00222F14" w:rsidRPr="00612D9E">
                        <w:rPr>
                          <w:rFonts w:asciiTheme="minorHAnsi" w:hAnsiTheme="minorHAnsi" w:cstheme="minorHAnsi"/>
                          <w:color w:val="806000" w:themeColor="accent4" w:themeShade="80"/>
                          <w:sz w:val="26"/>
                          <w:szCs w:val="26"/>
                        </w:rPr>
                        <w:t xml:space="preserve"> if you’re interested.</w:t>
                      </w:r>
                    </w:p>
                    <w:p w14:paraId="70A4FF82" w14:textId="4C739579" w:rsidR="00BD0FE9" w:rsidRPr="00612D9E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6DF6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91890AF" wp14:editId="5066F429">
                <wp:simplePos x="0" y="0"/>
                <wp:positionH relativeFrom="column">
                  <wp:posOffset>228600</wp:posOffset>
                </wp:positionH>
                <wp:positionV relativeFrom="paragraph">
                  <wp:posOffset>682625</wp:posOffset>
                </wp:positionV>
                <wp:extent cx="4210050" cy="2228850"/>
                <wp:effectExtent l="0" t="0" r="0" b="0"/>
                <wp:wrapNone/>
                <wp:docPr id="2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873B51" w14:textId="5C084EBF" w:rsidR="001E6218" w:rsidRPr="009B7B12" w:rsidRDefault="001E6218" w:rsidP="001E6218">
                            <w:pPr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</w:pPr>
                            <w:r w:rsidRP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>April 8, 4-5 pm</w:t>
                            </w:r>
                            <w:r w:rsid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ab/>
                            </w:r>
                            <w:r w:rsid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ab/>
                            </w:r>
                            <w:r w:rsidRP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>Easter Egg Hunt (Location 4195)</w:t>
                            </w:r>
                          </w:p>
                          <w:p w14:paraId="46AD2163" w14:textId="77777777" w:rsidR="005B5FBC" w:rsidRDefault="005B5FBC" w:rsidP="001E6218">
                            <w:pPr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</w:pPr>
                          </w:p>
                          <w:p w14:paraId="68FB3C89" w14:textId="072F8FD2" w:rsidR="001E6218" w:rsidRPr="009B7B12" w:rsidRDefault="001E6218" w:rsidP="001E6218">
                            <w:pPr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</w:pPr>
                            <w:r w:rsidRP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>April 10, 5-6 pm</w:t>
                            </w:r>
                            <w:r w:rsid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ab/>
                            </w:r>
                            <w:r w:rsidRP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>HOA Meeting (Location 4010)</w:t>
                            </w:r>
                          </w:p>
                          <w:p w14:paraId="7F54E2EF" w14:textId="77777777" w:rsidR="005B5FBC" w:rsidRDefault="005B5FBC" w:rsidP="001E6218">
                            <w:pPr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</w:pPr>
                          </w:p>
                          <w:p w14:paraId="094E30C2" w14:textId="7AE6B258" w:rsidR="001E6218" w:rsidRPr="009B7B12" w:rsidRDefault="001E6218" w:rsidP="001E6218">
                            <w:pPr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</w:pPr>
                            <w:r w:rsidRP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>May 6, 6-8 pm</w:t>
                            </w:r>
                            <w:r w:rsid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ab/>
                            </w:r>
                            <w:r w:rsid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ab/>
                            </w:r>
                            <w:r w:rsidRP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>Outdoor Game Night (Location 3895)</w:t>
                            </w:r>
                          </w:p>
                          <w:p w14:paraId="7D88BAB3" w14:textId="77777777" w:rsidR="005B5FBC" w:rsidRDefault="005B5FBC" w:rsidP="001E6218">
                            <w:pPr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</w:pPr>
                          </w:p>
                          <w:p w14:paraId="17B145EA" w14:textId="7692EC86" w:rsidR="001E6218" w:rsidRPr="009B7B12" w:rsidRDefault="001E6218" w:rsidP="001E6218">
                            <w:pPr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</w:pPr>
                            <w:r w:rsidRP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>May 8, 5-6 pm</w:t>
                            </w:r>
                            <w:r w:rsid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ab/>
                            </w:r>
                            <w:r w:rsid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ab/>
                            </w:r>
                            <w:r w:rsidRP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>HOA Meeting (Location TBD)</w:t>
                            </w:r>
                          </w:p>
                          <w:p w14:paraId="29ADD8A1" w14:textId="77777777" w:rsidR="005B5FBC" w:rsidRDefault="005B5FBC" w:rsidP="009B7B12">
                            <w:pPr>
                              <w:ind w:left="2160" w:hanging="2160"/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</w:pPr>
                          </w:p>
                          <w:p w14:paraId="06D3E7C5" w14:textId="34DC0C79" w:rsidR="001E6218" w:rsidRPr="009B7B12" w:rsidRDefault="001E6218" w:rsidP="009B7B12">
                            <w:pPr>
                              <w:ind w:left="2160" w:hanging="2160"/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</w:pPr>
                            <w:r w:rsidRP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 xml:space="preserve">May 20, </w:t>
                            </w:r>
                            <w:r w:rsidR="002A52FE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>9</w:t>
                            </w:r>
                            <w:r w:rsidRP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>-2</w:t>
                            </w:r>
                            <w:r w:rsidR="002A52FE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>pm</w:t>
                            </w:r>
                            <w:r w:rsid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ab/>
                            </w:r>
                            <w:r w:rsidRP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 xml:space="preserve">Neighborhood Clean </w:t>
                            </w:r>
                            <w:r w:rsidR="00DE3AD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 xml:space="preserve">Up Day </w:t>
                            </w:r>
                            <w:r w:rsidRPr="009B7B12">
                              <w:rPr>
                                <w:rFonts w:ascii="Arial" w:hAnsi="Arial" w:cs="Arial"/>
                                <w:color w:val="FFF2CC" w:themeColor="accent4" w:themeTint="33"/>
                                <w:sz w:val="22"/>
                                <w:szCs w:val="22"/>
                              </w:rPr>
                              <w:t>– Dumpster (Location 4030) and Food Drive (Boy Scouts will pick up non-perishable food items left at your front door, or you can bring items to 4050)</w:t>
                            </w:r>
                          </w:p>
                          <w:p w14:paraId="066B47B7" w14:textId="40169D0A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890AF" id="Text Box 30" o:spid="_x0000_s1051" type="#_x0000_t202" style="position:absolute;margin-left:18pt;margin-top:53.75pt;width:331.5pt;height:175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12873B51" w14:textId="5C084EBF" w:rsidR="001E6218" w:rsidRPr="009B7B12" w:rsidRDefault="001E6218" w:rsidP="001E6218">
                      <w:pPr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</w:pPr>
                      <w:r w:rsidRP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>April 8, 4-5 pm</w:t>
                      </w:r>
                      <w:r w:rsid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ab/>
                      </w:r>
                      <w:r w:rsid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ab/>
                      </w:r>
                      <w:r w:rsidRP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>Easter Egg Hunt (Location 4195)</w:t>
                      </w:r>
                    </w:p>
                    <w:p w14:paraId="46AD2163" w14:textId="77777777" w:rsidR="005B5FBC" w:rsidRDefault="005B5FBC" w:rsidP="001E6218">
                      <w:pPr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</w:pPr>
                    </w:p>
                    <w:p w14:paraId="68FB3C89" w14:textId="072F8FD2" w:rsidR="001E6218" w:rsidRPr="009B7B12" w:rsidRDefault="001E6218" w:rsidP="001E6218">
                      <w:pPr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</w:pPr>
                      <w:r w:rsidRP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>April 10, 5-6 pm</w:t>
                      </w:r>
                      <w:r w:rsid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ab/>
                      </w:r>
                      <w:r w:rsidRP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>HOA Meeting (Location 4010)</w:t>
                      </w:r>
                    </w:p>
                    <w:p w14:paraId="7F54E2EF" w14:textId="77777777" w:rsidR="005B5FBC" w:rsidRDefault="005B5FBC" w:rsidP="001E6218">
                      <w:pPr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</w:pPr>
                    </w:p>
                    <w:p w14:paraId="094E30C2" w14:textId="7AE6B258" w:rsidR="001E6218" w:rsidRPr="009B7B12" w:rsidRDefault="001E6218" w:rsidP="001E6218">
                      <w:pPr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</w:pPr>
                      <w:r w:rsidRP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>May 6, 6-8 pm</w:t>
                      </w:r>
                      <w:r w:rsid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ab/>
                      </w:r>
                      <w:r w:rsid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ab/>
                      </w:r>
                      <w:r w:rsidRP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>Outdoor Game Night (Location 3895)</w:t>
                      </w:r>
                    </w:p>
                    <w:p w14:paraId="7D88BAB3" w14:textId="77777777" w:rsidR="005B5FBC" w:rsidRDefault="005B5FBC" w:rsidP="001E6218">
                      <w:pPr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</w:pPr>
                    </w:p>
                    <w:p w14:paraId="17B145EA" w14:textId="7692EC86" w:rsidR="001E6218" w:rsidRPr="009B7B12" w:rsidRDefault="001E6218" w:rsidP="001E6218">
                      <w:pPr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</w:pPr>
                      <w:r w:rsidRP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>May 8, 5-6 pm</w:t>
                      </w:r>
                      <w:r w:rsid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ab/>
                      </w:r>
                      <w:r w:rsid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ab/>
                      </w:r>
                      <w:r w:rsidRP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>HOA Meeting (Location TBD)</w:t>
                      </w:r>
                    </w:p>
                    <w:p w14:paraId="29ADD8A1" w14:textId="77777777" w:rsidR="005B5FBC" w:rsidRDefault="005B5FBC" w:rsidP="009B7B12">
                      <w:pPr>
                        <w:ind w:left="2160" w:hanging="2160"/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</w:pPr>
                    </w:p>
                    <w:p w14:paraId="06D3E7C5" w14:textId="34DC0C79" w:rsidR="001E6218" w:rsidRPr="009B7B12" w:rsidRDefault="001E6218" w:rsidP="009B7B12">
                      <w:pPr>
                        <w:ind w:left="2160" w:hanging="2160"/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</w:pPr>
                      <w:r w:rsidRP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 xml:space="preserve">May 20, </w:t>
                      </w:r>
                      <w:r w:rsidR="002A52FE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>9</w:t>
                      </w:r>
                      <w:r w:rsidRP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>-2</w:t>
                      </w:r>
                      <w:r w:rsidR="002A52FE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 xml:space="preserve"> </w:t>
                      </w:r>
                      <w:r w:rsidRP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>pm</w:t>
                      </w:r>
                      <w:r w:rsid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ab/>
                      </w:r>
                      <w:r w:rsidRP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 xml:space="preserve">Neighborhood Clean </w:t>
                      </w:r>
                      <w:r w:rsidR="00DE3AD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 xml:space="preserve">Up Day </w:t>
                      </w:r>
                      <w:r w:rsidRPr="009B7B12">
                        <w:rPr>
                          <w:rFonts w:ascii="Arial" w:hAnsi="Arial" w:cs="Arial"/>
                          <w:color w:val="FFF2CC" w:themeColor="accent4" w:themeTint="33"/>
                          <w:sz w:val="22"/>
                          <w:szCs w:val="22"/>
                        </w:rPr>
                        <w:t>– Dumpster (Location 4030) and Food Drive (Boy Scouts will pick up non-perishable food items left at your front door, or you can bring items to 4050)</w:t>
                      </w:r>
                    </w:p>
                    <w:p w14:paraId="066B47B7" w14:textId="40169D0A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7680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82BFCCF" wp14:editId="429E73C2">
                <wp:simplePos x="0" y="0"/>
                <wp:positionH relativeFrom="column">
                  <wp:posOffset>2714625</wp:posOffset>
                </wp:positionH>
                <wp:positionV relativeFrom="paragraph">
                  <wp:posOffset>7531100</wp:posOffset>
                </wp:positionV>
                <wp:extent cx="3333750" cy="571500"/>
                <wp:effectExtent l="0" t="0" r="0" b="0"/>
                <wp:wrapNone/>
                <wp:docPr id="18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6E6D8F" w14:textId="39E48F82" w:rsidR="003F330E" w:rsidRPr="009E3B81" w:rsidRDefault="009E3B81" w:rsidP="003F330E">
                            <w:pPr>
                              <w:widowControl w:val="0"/>
                              <w:spacing w:line="7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52"/>
                                <w:szCs w:val="52"/>
                              </w:rPr>
                            </w:pPr>
                            <w:r w:rsidRPr="009E3B8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9AE4C"/>
                                <w:w w:val="80"/>
                                <w:sz w:val="52"/>
                                <w:szCs w:val="52"/>
                              </w:rPr>
                              <w:t xml:space="preserve">Calling all Graduates…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2BFCCF" id="Text Box 186" o:spid="_x0000_s1051" type="#_x0000_t202" style="position:absolute;margin-left:213.75pt;margin-top:593pt;width:262.5pt;height:4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26E6D8F" w14:textId="39E48F82" w:rsidR="003F330E" w:rsidRPr="009E3B81" w:rsidRDefault="009E3B81" w:rsidP="003F330E">
                      <w:pPr>
                        <w:widowControl w:val="0"/>
                        <w:spacing w:line="7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52"/>
                          <w:szCs w:val="52"/>
                        </w:rPr>
                      </w:pPr>
                      <w:r w:rsidRPr="009E3B8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9AE4C"/>
                          <w:w w:val="80"/>
                          <w:sz w:val="52"/>
                          <w:szCs w:val="52"/>
                        </w:rPr>
                        <w:t xml:space="preserve">Calling all Graduates… </w:t>
                      </w:r>
                    </w:p>
                  </w:txbxContent>
                </v:textbox>
              </v:shape>
            </w:pict>
          </mc:Fallback>
        </mc:AlternateContent>
      </w:r>
      <w:r w:rsidR="00B535FF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966E540" wp14:editId="5C1957B6">
                <wp:simplePos x="0" y="0"/>
                <wp:positionH relativeFrom="column">
                  <wp:posOffset>2752725</wp:posOffset>
                </wp:positionH>
                <wp:positionV relativeFrom="paragraph">
                  <wp:posOffset>8112125</wp:posOffset>
                </wp:positionV>
                <wp:extent cx="4381500" cy="885825"/>
                <wp:effectExtent l="0" t="0" r="0" b="9525"/>
                <wp:wrapNone/>
                <wp:docPr id="18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F849FA" w14:textId="0F4DCF3C" w:rsidR="00B535FF" w:rsidRPr="00B535FF" w:rsidRDefault="00B535FF" w:rsidP="00B535FF">
                            <w:pPr>
                              <w:rPr>
                                <w:rFonts w:asciiTheme="minorHAnsi" w:hAnsiTheme="minorHAnsi" w:cstheme="minorHAnsi"/>
                                <w:color w:val="EDEDED" w:themeColor="accent3" w:themeTint="33"/>
                                <w:sz w:val="24"/>
                                <w:szCs w:val="24"/>
                              </w:rPr>
                            </w:pPr>
                            <w:r w:rsidRPr="00B535FF">
                              <w:rPr>
                                <w:rFonts w:asciiTheme="minorHAnsi" w:hAnsiTheme="minorHAnsi" w:cstheme="minorHAnsi"/>
                                <w:color w:val="EDEDED" w:themeColor="accent3" w:themeTint="33"/>
                                <w:sz w:val="24"/>
                                <w:szCs w:val="24"/>
                              </w:rPr>
                              <w:t xml:space="preserve">Do you have a </w:t>
                            </w:r>
                            <w:r w:rsidR="00667680">
                              <w:rPr>
                                <w:rFonts w:asciiTheme="minorHAnsi" w:hAnsiTheme="minorHAnsi" w:cstheme="minorHAnsi"/>
                                <w:color w:val="EDEDED" w:themeColor="accent3" w:themeTint="33"/>
                                <w:sz w:val="24"/>
                                <w:szCs w:val="24"/>
                              </w:rPr>
                              <w:t>student</w:t>
                            </w:r>
                            <w:r w:rsidRPr="00B535FF">
                              <w:rPr>
                                <w:rFonts w:asciiTheme="minorHAnsi" w:hAnsiTheme="minorHAnsi" w:cstheme="minorHAnsi"/>
                                <w:color w:val="EDEDED" w:themeColor="accent3" w:themeTint="33"/>
                                <w:sz w:val="24"/>
                                <w:szCs w:val="24"/>
                              </w:rPr>
                              <w:t xml:space="preserve"> graduating from high school or college this </w:t>
                            </w:r>
                            <w:r w:rsidR="00667680">
                              <w:rPr>
                                <w:rFonts w:asciiTheme="minorHAnsi" w:hAnsiTheme="minorHAnsi" w:cstheme="minorHAnsi"/>
                                <w:color w:val="EDEDED" w:themeColor="accent3" w:themeTint="33"/>
                                <w:sz w:val="24"/>
                                <w:szCs w:val="24"/>
                              </w:rPr>
                              <w:t>S</w:t>
                            </w:r>
                            <w:r w:rsidRPr="00B535FF">
                              <w:rPr>
                                <w:rFonts w:asciiTheme="minorHAnsi" w:hAnsiTheme="minorHAnsi" w:cstheme="minorHAnsi"/>
                                <w:color w:val="EDEDED" w:themeColor="accent3" w:themeTint="33"/>
                                <w:sz w:val="24"/>
                                <w:szCs w:val="24"/>
                              </w:rPr>
                              <w:t>pring?  If so, please email us their name and school so we can add them to our Congratulations Graduates banner.</w:t>
                            </w:r>
                          </w:p>
                          <w:p w14:paraId="7CA447BC" w14:textId="29A8EF7D" w:rsidR="003F330E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4EDE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E540" id="Text Box 185" o:spid="_x0000_s1052" type="#_x0000_t202" style="position:absolute;margin-left:216.75pt;margin-top:638.75pt;width:345pt;height:69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0F849FA" w14:textId="0F4DCF3C" w:rsidR="00B535FF" w:rsidRPr="00B535FF" w:rsidRDefault="00B535FF" w:rsidP="00B535FF">
                      <w:pPr>
                        <w:rPr>
                          <w:rFonts w:asciiTheme="minorHAnsi" w:hAnsiTheme="minorHAnsi" w:cstheme="minorHAnsi"/>
                          <w:color w:val="EDEDED" w:themeColor="accent3" w:themeTint="33"/>
                          <w:sz w:val="24"/>
                          <w:szCs w:val="24"/>
                        </w:rPr>
                      </w:pPr>
                      <w:r w:rsidRPr="00B535FF">
                        <w:rPr>
                          <w:rFonts w:asciiTheme="minorHAnsi" w:hAnsiTheme="minorHAnsi" w:cstheme="minorHAnsi"/>
                          <w:color w:val="EDEDED" w:themeColor="accent3" w:themeTint="33"/>
                          <w:sz w:val="24"/>
                          <w:szCs w:val="24"/>
                        </w:rPr>
                        <w:t xml:space="preserve">Do you have a </w:t>
                      </w:r>
                      <w:r w:rsidR="00667680">
                        <w:rPr>
                          <w:rFonts w:asciiTheme="minorHAnsi" w:hAnsiTheme="minorHAnsi" w:cstheme="minorHAnsi"/>
                          <w:color w:val="EDEDED" w:themeColor="accent3" w:themeTint="33"/>
                          <w:sz w:val="24"/>
                          <w:szCs w:val="24"/>
                        </w:rPr>
                        <w:t>student</w:t>
                      </w:r>
                      <w:r w:rsidRPr="00B535FF">
                        <w:rPr>
                          <w:rFonts w:asciiTheme="minorHAnsi" w:hAnsiTheme="minorHAnsi" w:cstheme="minorHAnsi"/>
                          <w:color w:val="EDEDED" w:themeColor="accent3" w:themeTint="33"/>
                          <w:sz w:val="24"/>
                          <w:szCs w:val="24"/>
                        </w:rPr>
                        <w:t xml:space="preserve"> graduating from high school or college this </w:t>
                      </w:r>
                      <w:r w:rsidR="00667680">
                        <w:rPr>
                          <w:rFonts w:asciiTheme="minorHAnsi" w:hAnsiTheme="minorHAnsi" w:cstheme="minorHAnsi"/>
                          <w:color w:val="EDEDED" w:themeColor="accent3" w:themeTint="33"/>
                          <w:sz w:val="24"/>
                          <w:szCs w:val="24"/>
                        </w:rPr>
                        <w:t>S</w:t>
                      </w:r>
                      <w:r w:rsidRPr="00B535FF">
                        <w:rPr>
                          <w:rFonts w:asciiTheme="minorHAnsi" w:hAnsiTheme="minorHAnsi" w:cstheme="minorHAnsi"/>
                          <w:color w:val="EDEDED" w:themeColor="accent3" w:themeTint="33"/>
                          <w:sz w:val="24"/>
                          <w:szCs w:val="24"/>
                        </w:rPr>
                        <w:t>pring?  If so, please email us their name and school so we can add them to our Congratulations Graduates banner.</w:t>
                      </w:r>
                    </w:p>
                    <w:p w14:paraId="7CA447BC" w14:textId="29A8EF7D" w:rsidR="003F330E" w:rsidRDefault="003F330E" w:rsidP="003F330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4EDE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3B81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896DC28" wp14:editId="7C3087AB">
                <wp:simplePos x="0" y="0"/>
                <wp:positionH relativeFrom="column">
                  <wp:posOffset>2889885</wp:posOffset>
                </wp:positionH>
                <wp:positionV relativeFrom="paragraph">
                  <wp:posOffset>8242300</wp:posOffset>
                </wp:positionV>
                <wp:extent cx="3257550" cy="400050"/>
                <wp:effectExtent l="0" t="0" r="0" b="0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66205B" w14:textId="77777777" w:rsidR="003F330E" w:rsidRDefault="003F330E" w:rsidP="003F330E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  <w:t>Finding An Agent That’s Right For You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6DC28" id="Text Box 27" o:spid="_x0000_s1053" type="#_x0000_t202" style="position:absolute;margin-left:227.55pt;margin-top:649pt;width:256.5pt;height:31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1866205B" w14:textId="77777777" w:rsidR="003F330E" w:rsidRDefault="003F330E" w:rsidP="003F330E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  <w:t>Finding An Agent That’s Right For You</w:t>
                      </w:r>
                    </w:p>
                  </w:txbxContent>
                </v:textbox>
              </v:shape>
            </w:pict>
          </mc:Fallback>
        </mc:AlternateContent>
      </w:r>
      <w:r w:rsidR="009E3B81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090A221" wp14:editId="0A0BB8AB">
                <wp:simplePos x="0" y="0"/>
                <wp:positionH relativeFrom="margin">
                  <wp:align>right</wp:align>
                </wp:positionH>
                <wp:positionV relativeFrom="paragraph">
                  <wp:posOffset>7359650</wp:posOffset>
                </wp:positionV>
                <wp:extent cx="4795520" cy="1997075"/>
                <wp:effectExtent l="0" t="0" r="5080" b="3175"/>
                <wp:wrapNone/>
                <wp:docPr id="171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5520" cy="199707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B4A1AC" id="Rectangle 173" o:spid="_x0000_s1026" style="position:absolute;margin-left:326.4pt;margin-top:579.5pt;width:377.6pt;height:157.25pt;z-index:2516925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" fillcolor="#5a574b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F3774D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FB1C984" wp14:editId="08CA52AC">
                <wp:simplePos x="0" y="0"/>
                <wp:positionH relativeFrom="column">
                  <wp:posOffset>2790825</wp:posOffset>
                </wp:positionH>
                <wp:positionV relativeFrom="paragraph">
                  <wp:posOffset>7531099</wp:posOffset>
                </wp:positionV>
                <wp:extent cx="3381375" cy="1704975"/>
                <wp:effectExtent l="0" t="0" r="9525" b="9525"/>
                <wp:wrapNone/>
                <wp:docPr id="2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7A48A6" w14:textId="69989E15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C984" id="Text Box 36" o:spid="_x0000_s1054" type="#_x0000_t202" style="position:absolute;margin-left:219.75pt;margin-top:593pt;width:266.25pt;height:134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087A48A6" w14:textId="69989E15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774D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5C6F231" wp14:editId="10AD6523">
                <wp:simplePos x="0" y="0"/>
                <wp:positionH relativeFrom="margin">
                  <wp:align>right</wp:align>
                </wp:positionH>
                <wp:positionV relativeFrom="paragraph">
                  <wp:posOffset>3025775</wp:posOffset>
                </wp:positionV>
                <wp:extent cx="4800600" cy="4352925"/>
                <wp:effectExtent l="0" t="0" r="0" b="9525"/>
                <wp:wrapNone/>
                <wp:docPr id="20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4352925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546FA" id="Rectangle 8" o:spid="_x0000_s1026" style="position:absolute;margin-left:326.8pt;margin-top:238.25pt;width:378pt;height:342.75pt;z-index:251627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294906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5F51293" wp14:editId="11731D2B">
                <wp:simplePos x="0" y="0"/>
                <wp:positionH relativeFrom="column">
                  <wp:posOffset>2857500</wp:posOffset>
                </wp:positionH>
                <wp:positionV relativeFrom="paragraph">
                  <wp:posOffset>3140075</wp:posOffset>
                </wp:positionV>
                <wp:extent cx="1971675" cy="581025"/>
                <wp:effectExtent l="0" t="0" r="9525" b="9525"/>
                <wp:wrapNone/>
                <wp:docPr id="20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34E16F" w14:textId="3CBDDFD2" w:rsidR="00BD0FE9" w:rsidRPr="00A0692B" w:rsidRDefault="00A0692B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4"/>
                                <w:szCs w:val="64"/>
                              </w:rPr>
                              <w:t>Reminders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1293" id="Text Box 23" o:spid="_x0000_s1056" type="#_x0000_t202" style="position:absolute;margin-left:225pt;margin-top:247.25pt;width:155.25pt;height:45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A34E16F" w14:textId="3CBDDFD2" w:rsidR="00BD0FE9" w:rsidRPr="00A0692B" w:rsidRDefault="00A0692B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4"/>
                          <w:szCs w:val="64"/>
                        </w:rPr>
                        <w:t>Reminders</w:t>
                      </w:r>
                    </w:p>
                  </w:txbxContent>
                </v:textbox>
              </v:shape>
            </w:pict>
          </mc:Fallback>
        </mc:AlternateContent>
      </w:r>
      <w:r w:rsidR="00CF6B5A">
        <w:rPr>
          <w:noProof/>
        </w:rPr>
        <w:drawing>
          <wp:anchor distT="0" distB="0" distL="114300" distR="114300" simplePos="0" relativeHeight="251625984" behindDoc="0" locked="0" layoutInCell="1" allowOverlap="1" wp14:anchorId="301E5753" wp14:editId="38089B33">
            <wp:simplePos x="0" y="0"/>
            <wp:positionH relativeFrom="margin">
              <wp:align>left</wp:align>
            </wp:positionH>
            <wp:positionV relativeFrom="paragraph">
              <wp:posOffset>3025775</wp:posOffset>
            </wp:positionV>
            <wp:extent cx="2514600" cy="2952750"/>
            <wp:effectExtent l="0" t="0" r="0" b="0"/>
            <wp:wrapNone/>
            <wp:docPr id="201" name="Picture 201" descr="Blooming flower b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Blooming flower buds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6B5A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BEF4E51" wp14:editId="2A39DCD8">
                <wp:simplePos x="0" y="0"/>
                <wp:positionH relativeFrom="column">
                  <wp:posOffset>64770</wp:posOffset>
                </wp:positionH>
                <wp:positionV relativeFrom="paragraph">
                  <wp:posOffset>6179820</wp:posOffset>
                </wp:positionV>
                <wp:extent cx="1714500" cy="457200"/>
                <wp:effectExtent l="0" t="0" r="0" b="0"/>
                <wp:wrapNone/>
                <wp:docPr id="20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C74BC2" w14:textId="44C7FAAC" w:rsidR="00BD0FE9" w:rsidRPr="00F20749" w:rsidRDefault="008C48C5" w:rsidP="00BD0FE9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w w:val="80"/>
                                <w:sz w:val="54"/>
                                <w:szCs w:val="54"/>
                              </w:rPr>
                            </w:pPr>
                            <w:r w:rsidRPr="00F2074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w w:val="80"/>
                                <w:sz w:val="54"/>
                                <w:szCs w:val="54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F4E51" id="Text Box 14" o:spid="_x0000_s1057" type="#_x0000_t202" style="position:absolute;margin-left:5.1pt;margin-top:486.6pt;width:135pt;height:36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9C74BC2" w14:textId="44C7FAAC" w:rsidR="00BD0FE9" w:rsidRPr="00F20749" w:rsidRDefault="008C48C5" w:rsidP="00BD0FE9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6000" w:themeColor="accent4" w:themeShade="80"/>
                          <w:w w:val="80"/>
                          <w:sz w:val="54"/>
                          <w:szCs w:val="54"/>
                        </w:rPr>
                      </w:pPr>
                      <w:r w:rsidRPr="00F2074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6000" w:themeColor="accent4" w:themeShade="80"/>
                          <w:w w:val="80"/>
                          <w:sz w:val="54"/>
                          <w:szCs w:val="54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8C48C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8CC1093" wp14:editId="5A105311">
                <wp:simplePos x="0" y="0"/>
                <wp:positionH relativeFrom="column">
                  <wp:posOffset>71120</wp:posOffset>
                </wp:positionH>
                <wp:positionV relativeFrom="paragraph">
                  <wp:posOffset>6854825</wp:posOffset>
                </wp:positionV>
                <wp:extent cx="2314575" cy="2219325"/>
                <wp:effectExtent l="0" t="0" r="9525" b="9525"/>
                <wp:wrapNone/>
                <wp:docPr id="2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9C04E0" w14:textId="77777777" w:rsidR="00F20749" w:rsidRPr="00F20749" w:rsidRDefault="00F20749" w:rsidP="00F20749">
                            <w:pPr>
                              <w:rPr>
                                <w:rFonts w:ascii="Arial" w:hAnsi="Arial" w:cs="Arial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F20749">
                              <w:rPr>
                                <w:rFonts w:ascii="Arial" w:hAnsi="Arial" w:cs="Arial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17" w:history="1">
                              <w:r w:rsidRPr="00F20749">
                                <w:rPr>
                                  <w:rStyle w:val="Hyperlink"/>
                                  <w:rFonts w:ascii="Arial" w:hAnsi="Arial" w:cs="Arial"/>
                                  <w:color w:val="806000" w:themeColor="accent4" w:themeShade="80"/>
                                  <w:sz w:val="28"/>
                                  <w:szCs w:val="28"/>
                                </w:rPr>
                                <w:t>ivystationduluth@gmail.com</w:t>
                              </w:r>
                            </w:hyperlink>
                          </w:p>
                          <w:p w14:paraId="64B61C68" w14:textId="77777777" w:rsidR="00F20749" w:rsidRPr="00F20749" w:rsidRDefault="00F20749" w:rsidP="00F20749">
                            <w:pPr>
                              <w:rPr>
                                <w:rFonts w:ascii="Arial" w:hAnsi="Arial" w:cs="Arial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14:paraId="12F89CD3" w14:textId="77777777" w:rsidR="00F20749" w:rsidRPr="00F20749" w:rsidRDefault="00F20749" w:rsidP="00F20749">
                            <w:pPr>
                              <w:rPr>
                                <w:rFonts w:ascii="Arial" w:hAnsi="Arial" w:cs="Arial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F20749">
                              <w:rPr>
                                <w:rFonts w:ascii="Arial" w:hAnsi="Arial" w:cs="Arial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Website: </w:t>
                            </w:r>
                          </w:p>
                          <w:p w14:paraId="387409A0" w14:textId="583527F9" w:rsidR="00F20749" w:rsidRPr="00F20749" w:rsidRDefault="001358D5" w:rsidP="00F20749">
                            <w:pPr>
                              <w:rPr>
                                <w:rFonts w:ascii="Arial" w:hAnsi="Arial" w:cs="Arial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hyperlink r:id="rId18" w:history="1">
                              <w:r w:rsidR="00F20749" w:rsidRPr="00F20749">
                                <w:rPr>
                                  <w:rStyle w:val="Hyperlink"/>
                                  <w:rFonts w:ascii="Arial" w:hAnsi="Arial" w:cs="Arial"/>
                                  <w:color w:val="806000" w:themeColor="accent4" w:themeShade="80"/>
                                  <w:sz w:val="28"/>
                                  <w:szCs w:val="28"/>
                                </w:rPr>
                                <w:t>www.ivystation.org</w:t>
                              </w:r>
                            </w:hyperlink>
                          </w:p>
                          <w:p w14:paraId="5CB3565E" w14:textId="77777777" w:rsidR="00F20749" w:rsidRPr="00F20749" w:rsidRDefault="00F20749" w:rsidP="00F20749">
                            <w:pPr>
                              <w:rPr>
                                <w:rFonts w:ascii="Arial" w:hAnsi="Arial" w:cs="Arial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14:paraId="08080C32" w14:textId="73DC1234" w:rsidR="00F20749" w:rsidRPr="00F20749" w:rsidRDefault="00F20749" w:rsidP="00F20749">
                            <w:pPr>
                              <w:rPr>
                                <w:rFonts w:ascii="Arial" w:hAnsi="Arial" w:cs="Arial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F20749">
                              <w:rPr>
                                <w:rFonts w:ascii="Arial" w:hAnsi="Arial" w:cs="Arial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Facebook Page: </w:t>
                            </w:r>
                          </w:p>
                          <w:p w14:paraId="56A20987" w14:textId="23CCEF60" w:rsidR="00F20749" w:rsidRPr="00F20749" w:rsidRDefault="00F20749" w:rsidP="00F20749">
                            <w:pPr>
                              <w:rPr>
                                <w:rFonts w:ascii="Arial" w:hAnsi="Arial" w:cs="Arial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F20749">
                              <w:rPr>
                                <w:rFonts w:ascii="Arial" w:hAnsi="Arial" w:cs="Arial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Ivy Station HOA</w:t>
                            </w:r>
                          </w:p>
                          <w:p w14:paraId="46C54421" w14:textId="77B5D09A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1093" id="Text Box 28" o:spid="_x0000_s1058" type="#_x0000_t202" style="position:absolute;margin-left:5.6pt;margin-top:539.75pt;width:182.25pt;height:174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" filled="f" fillcolor="#fffffe" stroked="f" strokecolor="#212120" insetpen="t">
                <v:textbox inset="2.88pt,2.88pt,2.88pt,2.88pt">
                  <w:txbxContent>
                    <w:p w14:paraId="6C9C04E0" w14:textId="77777777" w:rsidR="00F20749" w:rsidRPr="00F20749" w:rsidRDefault="00F20749" w:rsidP="00F20749">
                      <w:pPr>
                        <w:rPr>
                          <w:rFonts w:ascii="Arial" w:hAnsi="Arial" w:cs="Arial"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F20749">
                        <w:rPr>
                          <w:rFonts w:ascii="Arial" w:hAnsi="Arial" w:cs="Arial"/>
                          <w:color w:val="806000" w:themeColor="accent4" w:themeShade="80"/>
                          <w:sz w:val="28"/>
                          <w:szCs w:val="28"/>
                        </w:rPr>
                        <w:t xml:space="preserve">Email: </w:t>
                      </w:r>
                      <w:hyperlink r:id="rId19" w:history="1">
                        <w:r w:rsidRPr="00F20749">
                          <w:rPr>
                            <w:rStyle w:val="Hyperlink"/>
                            <w:rFonts w:ascii="Arial" w:hAnsi="Arial" w:cs="Arial"/>
                            <w:color w:val="806000" w:themeColor="accent4" w:themeShade="80"/>
                            <w:sz w:val="28"/>
                            <w:szCs w:val="28"/>
                          </w:rPr>
                          <w:t>ivystationduluth@gmail.com</w:t>
                        </w:r>
                      </w:hyperlink>
                    </w:p>
                    <w:p w14:paraId="64B61C68" w14:textId="77777777" w:rsidR="00F20749" w:rsidRPr="00F20749" w:rsidRDefault="00F20749" w:rsidP="00F20749">
                      <w:pPr>
                        <w:rPr>
                          <w:rFonts w:ascii="Arial" w:hAnsi="Arial" w:cs="Arial"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  <w:p w14:paraId="12F89CD3" w14:textId="77777777" w:rsidR="00F20749" w:rsidRPr="00F20749" w:rsidRDefault="00F20749" w:rsidP="00F20749">
                      <w:pPr>
                        <w:rPr>
                          <w:rFonts w:ascii="Arial" w:hAnsi="Arial" w:cs="Arial"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F20749">
                        <w:rPr>
                          <w:rFonts w:ascii="Arial" w:hAnsi="Arial" w:cs="Arial"/>
                          <w:color w:val="806000" w:themeColor="accent4" w:themeShade="80"/>
                          <w:sz w:val="28"/>
                          <w:szCs w:val="28"/>
                        </w:rPr>
                        <w:t xml:space="preserve">Website: </w:t>
                      </w:r>
                    </w:p>
                    <w:p w14:paraId="387409A0" w14:textId="583527F9" w:rsidR="00F20749" w:rsidRPr="00F20749" w:rsidRDefault="00F20749" w:rsidP="00F20749">
                      <w:pPr>
                        <w:rPr>
                          <w:rFonts w:ascii="Arial" w:hAnsi="Arial" w:cs="Arial"/>
                          <w:color w:val="806000" w:themeColor="accent4" w:themeShade="80"/>
                          <w:sz w:val="28"/>
                          <w:szCs w:val="28"/>
                        </w:rPr>
                      </w:pPr>
                      <w:hyperlink r:id="rId20" w:history="1">
                        <w:r w:rsidRPr="00F20749">
                          <w:rPr>
                            <w:rStyle w:val="Hyperlink"/>
                            <w:rFonts w:ascii="Arial" w:hAnsi="Arial" w:cs="Arial"/>
                            <w:color w:val="806000" w:themeColor="accent4" w:themeShade="80"/>
                            <w:sz w:val="28"/>
                            <w:szCs w:val="28"/>
                          </w:rPr>
                          <w:t>www.ivystation.org</w:t>
                        </w:r>
                      </w:hyperlink>
                    </w:p>
                    <w:p w14:paraId="5CB3565E" w14:textId="77777777" w:rsidR="00F20749" w:rsidRPr="00F20749" w:rsidRDefault="00F20749" w:rsidP="00F20749">
                      <w:pPr>
                        <w:rPr>
                          <w:rFonts w:ascii="Arial" w:hAnsi="Arial" w:cs="Arial"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  <w:p w14:paraId="08080C32" w14:textId="73DC1234" w:rsidR="00F20749" w:rsidRPr="00F20749" w:rsidRDefault="00F20749" w:rsidP="00F20749">
                      <w:pPr>
                        <w:rPr>
                          <w:rFonts w:ascii="Arial" w:hAnsi="Arial" w:cs="Arial"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F20749">
                        <w:rPr>
                          <w:rFonts w:ascii="Arial" w:hAnsi="Arial" w:cs="Arial"/>
                          <w:color w:val="806000" w:themeColor="accent4" w:themeShade="80"/>
                          <w:sz w:val="28"/>
                          <w:szCs w:val="28"/>
                        </w:rPr>
                        <w:t xml:space="preserve">Facebook Page: </w:t>
                      </w:r>
                    </w:p>
                    <w:p w14:paraId="56A20987" w14:textId="23CCEF60" w:rsidR="00F20749" w:rsidRPr="00F20749" w:rsidRDefault="00F20749" w:rsidP="00F20749">
                      <w:pPr>
                        <w:rPr>
                          <w:rFonts w:ascii="Arial" w:hAnsi="Arial" w:cs="Arial"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F20749">
                        <w:rPr>
                          <w:rFonts w:ascii="Arial" w:hAnsi="Arial" w:cs="Arial"/>
                          <w:color w:val="806000" w:themeColor="accent4" w:themeShade="80"/>
                          <w:sz w:val="28"/>
                          <w:szCs w:val="28"/>
                        </w:rPr>
                        <w:t>Ivy Station HOA</w:t>
                      </w:r>
                    </w:p>
                    <w:p w14:paraId="46C54421" w14:textId="77B5D09A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DF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104F5CF" wp14:editId="655824BC">
                <wp:simplePos x="0" y="0"/>
                <wp:positionH relativeFrom="column">
                  <wp:posOffset>-479425</wp:posOffset>
                </wp:positionH>
                <wp:positionV relativeFrom="paragraph">
                  <wp:posOffset>6284595</wp:posOffset>
                </wp:positionV>
                <wp:extent cx="1537970" cy="1908810"/>
                <wp:effectExtent l="0" t="0" r="5080" b="0"/>
                <wp:wrapNone/>
                <wp:docPr id="191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B047BE" w14:textId="1CBA3FDA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04F5CF" id="Text Box 193" o:spid="_x0000_s1059" type="#_x0000_t202" style="position:absolute;margin-left:-37.75pt;margin-top:494.85pt;width:121.1pt;height:150.3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23B047BE" w14:textId="1CBA3FDA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31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FB08F7C" wp14:editId="2FF56F0E">
                <wp:simplePos x="0" y="0"/>
                <wp:positionH relativeFrom="column">
                  <wp:posOffset>209551</wp:posOffset>
                </wp:positionH>
                <wp:positionV relativeFrom="paragraph">
                  <wp:posOffset>15876</wp:posOffset>
                </wp:positionV>
                <wp:extent cx="2819400" cy="590550"/>
                <wp:effectExtent l="0" t="0" r="0" b="0"/>
                <wp:wrapNone/>
                <wp:docPr id="2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8146E1" w14:textId="2AD155FF" w:rsidR="00BD0FE9" w:rsidRPr="009B7B12" w:rsidRDefault="0055731E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2CC" w:themeColor="accent4" w:themeTint="33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9B7B1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2CC" w:themeColor="accent4" w:themeTint="33"/>
                                <w:w w:val="80"/>
                                <w:sz w:val="56"/>
                                <w:szCs w:val="56"/>
                              </w:rPr>
                              <w:t xml:space="preserve">Upcoming Events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8F7C" id="Text Box 38" o:spid="_x0000_s1060" type="#_x0000_t202" style="position:absolute;margin-left:16.5pt;margin-top:1.25pt;width:222pt;height:46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038146E1" w14:textId="2AD155FF" w:rsidR="00BD0FE9" w:rsidRPr="009B7B12" w:rsidRDefault="0055731E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2CC" w:themeColor="accent4" w:themeTint="33"/>
                          <w:w w:val="80"/>
                          <w:sz w:val="56"/>
                          <w:szCs w:val="56"/>
                        </w:rPr>
                      </w:pPr>
                      <w:r w:rsidRPr="009B7B1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2CC" w:themeColor="accent4" w:themeTint="33"/>
                          <w:w w:val="80"/>
                          <w:sz w:val="56"/>
                          <w:szCs w:val="56"/>
                        </w:rPr>
                        <w:t xml:space="preserve">Upcoming Events </w:t>
                      </w:r>
                    </w:p>
                  </w:txbxContent>
                </v:textbox>
              </v:shape>
            </w:pict>
          </mc:Fallback>
        </mc:AlternateContent>
      </w:r>
      <w:r w:rsidR="00C3748E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CC55C54" wp14:editId="4A73D2B0">
                <wp:simplePos x="0" y="0"/>
                <wp:positionH relativeFrom="column">
                  <wp:posOffset>217170</wp:posOffset>
                </wp:positionH>
                <wp:positionV relativeFrom="paragraph">
                  <wp:posOffset>2792095</wp:posOffset>
                </wp:positionV>
                <wp:extent cx="2171700" cy="1231900"/>
                <wp:effectExtent l="0" t="0" r="0" b="6350"/>
                <wp:wrapNone/>
                <wp:docPr id="20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5D2B2A" w14:textId="6D22C5D0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55C54" id="Text Box 15" o:spid="_x0000_s1061" type="#_x0000_t202" style="position:absolute;margin-left:17.1pt;margin-top:219.85pt;width:171pt;height:97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695D2B2A" w14:textId="6D22C5D0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75D42BC" wp14:editId="631DC34B">
                <wp:simplePos x="0" y="0"/>
                <wp:positionH relativeFrom="margin">
                  <wp:posOffset>5214257</wp:posOffset>
                </wp:positionH>
                <wp:positionV relativeFrom="paragraph">
                  <wp:posOffset>2074636</wp:posOffset>
                </wp:positionV>
                <wp:extent cx="1894114" cy="2000250"/>
                <wp:effectExtent l="0" t="0" r="0" b="0"/>
                <wp:wrapNone/>
                <wp:docPr id="21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114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CB3CDE" w14:textId="00F3AD5E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5D42BC" id="Text Box 40" o:spid="_x0000_s1062" type="#_x0000_t202" style="position:absolute;margin-left:410.55pt;margin-top:163.35pt;width:149.15pt;height:157.5pt;z-index:251643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0CB3CDE" w14:textId="00F3AD5E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CE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FF28ED7" wp14:editId="675E760A">
                <wp:simplePos x="0" y="0"/>
                <wp:positionH relativeFrom="column">
                  <wp:posOffset>2677795</wp:posOffset>
                </wp:positionH>
                <wp:positionV relativeFrom="paragraph">
                  <wp:posOffset>2803434</wp:posOffset>
                </wp:positionV>
                <wp:extent cx="2114550" cy="1257300"/>
                <wp:effectExtent l="0" t="0" r="0" b="0"/>
                <wp:wrapNone/>
                <wp:docPr id="21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CB3F40" w14:textId="6A0BAE14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28ED7" id="Text Box 39" o:spid="_x0000_s1063" type="#_x0000_t202" style="position:absolute;margin-left:210.85pt;margin-top:220.75pt;width:166.5pt;height:99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10CB3F40" w14:textId="6A0BAE14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FE9">
        <w:br w:type="page"/>
      </w:r>
    </w:p>
    <w:p w14:paraId="4D76C554" w14:textId="7A024DF9" w:rsidR="003F330E" w:rsidRDefault="00BD0F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06445D" wp14:editId="758EC2F1">
                <wp:simplePos x="0" y="0"/>
                <wp:positionH relativeFrom="column">
                  <wp:posOffset>130629</wp:posOffset>
                </wp:positionH>
                <wp:positionV relativeFrom="paragraph">
                  <wp:posOffset>6803571</wp:posOffset>
                </wp:positionV>
                <wp:extent cx="1428750" cy="308610"/>
                <wp:effectExtent l="0" t="0" r="0" b="0"/>
                <wp:wrapNone/>
                <wp:docPr id="2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231684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  <w:t>ask the experts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6445D" id="Text Box 22" o:spid="_x0000_s1064" type="#_x0000_t202" style="position:absolute;margin-left:10.3pt;margin-top:535.7pt;width:112.5pt;height:24.3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7231684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  <w:t>ask the experts &gt;&gt;&gt;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33E518" wp14:editId="12E8A609">
                <wp:simplePos x="0" y="0"/>
                <wp:positionH relativeFrom="column">
                  <wp:posOffset>685800</wp:posOffset>
                </wp:positionH>
                <wp:positionV relativeFrom="paragraph">
                  <wp:posOffset>7358743</wp:posOffset>
                </wp:positionV>
                <wp:extent cx="3601085" cy="1017270"/>
                <wp:effectExtent l="0" t="0" r="0" b="0"/>
                <wp:wrapNone/>
                <wp:docPr id="23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085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7F5045" w14:textId="13C15885" w:rsidR="00BD0FE9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3E518" id="_x0000_s1065" type="#_x0000_t202" style="position:absolute;margin-left:54pt;margin-top:579.45pt;width:283.55pt;height:80.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1F7F5045" w14:textId="13C15885" w:rsidR="00BD0FE9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337C16" wp14:editId="6DFE3DEB">
                <wp:simplePos x="0" y="0"/>
                <wp:positionH relativeFrom="column">
                  <wp:posOffset>500743</wp:posOffset>
                </wp:positionH>
                <wp:positionV relativeFrom="paragraph">
                  <wp:posOffset>1110343</wp:posOffset>
                </wp:positionV>
                <wp:extent cx="4338955" cy="749935"/>
                <wp:effectExtent l="0" t="0" r="4445" b="0"/>
                <wp:wrapNone/>
                <wp:docPr id="2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E8180C" w14:textId="31CACE2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BE783B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37C16" id="Text Box 29" o:spid="_x0000_s1066" type="#_x0000_t202" style="position:absolute;margin-left:39.45pt;margin-top:87.45pt;width:341.65pt;height:59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8E8180C" w14:textId="31CACE2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BE783B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AB7C9B" wp14:editId="12D7F2BF">
                <wp:simplePos x="0" y="0"/>
                <wp:positionH relativeFrom="column">
                  <wp:posOffset>500743</wp:posOffset>
                </wp:positionH>
                <wp:positionV relativeFrom="paragraph">
                  <wp:posOffset>4822371</wp:posOffset>
                </wp:positionV>
                <wp:extent cx="2114550" cy="1771650"/>
                <wp:effectExtent l="0" t="0" r="0" b="0"/>
                <wp:wrapNone/>
                <wp:docPr id="2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E74F92" w14:textId="771F0094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B7C9B" id="Text Box 32" o:spid="_x0000_s1067" type="#_x0000_t202" style="position:absolute;margin-left:39.45pt;margin-top:379.7pt;width:166.5pt;height:139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01E74F92" w14:textId="771F0094" w:rsidR="00BD0FE9" w:rsidRDefault="00BD0FE9" w:rsidP="00BD0FE9">
                      <w:pPr>
                        <w:widowControl w:val="0"/>
                        <w:spacing w:line="32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62FB179" wp14:editId="1B1C4F72">
                <wp:simplePos x="0" y="0"/>
                <wp:positionH relativeFrom="column">
                  <wp:posOffset>206829</wp:posOffset>
                </wp:positionH>
                <wp:positionV relativeFrom="paragraph">
                  <wp:posOffset>7228114</wp:posOffset>
                </wp:positionV>
                <wp:extent cx="509270" cy="1017270"/>
                <wp:effectExtent l="0" t="0" r="5080" b="0"/>
                <wp:wrapNone/>
                <wp:docPr id="23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3B5CB5" w14:textId="3F7B0289" w:rsidR="00BD0FE9" w:rsidRDefault="00BD0FE9" w:rsidP="00BD0FE9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FB179" id="Text Box 41" o:spid="_x0000_s1068" type="#_x0000_t202" style="position:absolute;margin-left:16.3pt;margin-top:569.15pt;width:40.1pt;height:80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743B5CB5" w14:textId="3F7B0289" w:rsidR="00BD0FE9" w:rsidRDefault="00BD0FE9" w:rsidP="00BD0FE9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CCD3C4" w14:textId="77777777" w:rsidR="007C6118" w:rsidRDefault="00563113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D31C1B" wp14:editId="4445DDA3">
                <wp:simplePos x="0" y="0"/>
                <wp:positionH relativeFrom="column">
                  <wp:posOffset>5124450</wp:posOffset>
                </wp:positionH>
                <wp:positionV relativeFrom="paragraph">
                  <wp:posOffset>6816725</wp:posOffset>
                </wp:positionV>
                <wp:extent cx="2085975" cy="2581275"/>
                <wp:effectExtent l="0" t="0" r="9525" b="9525"/>
                <wp:wrapNone/>
                <wp:docPr id="23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8AFBAA" w14:textId="77777777" w:rsidR="000748A6" w:rsidRPr="002F7E22" w:rsidRDefault="000748A6" w:rsidP="000748A6">
                            <w:pPr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</w:pP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ACROSS</w:t>
                            </w:r>
                          </w:p>
                          <w:p w14:paraId="35E59BA0" w14:textId="77777777" w:rsidR="000748A6" w:rsidRPr="002F7E22" w:rsidRDefault="000748A6" w:rsidP="000748A6">
                            <w:pPr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</w:pP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4. these bring May flowers</w:t>
                            </w:r>
                          </w:p>
                          <w:p w14:paraId="44900E22" w14:textId="4CA3E28E" w:rsidR="000748A6" w:rsidRPr="002F7E22" w:rsidRDefault="000748A6" w:rsidP="000748A6">
                            <w:pPr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</w:pP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5. achoo!</w:t>
                            </w:r>
                            <w:r w:rsidR="00EC02D2"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10B17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(</w:t>
                            </w:r>
                            <w:r w:rsidR="00EC02D2"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watch out for this</w:t>
                            </w:r>
                            <w:r w:rsidR="00810B17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657B135A" w14:textId="7D837492" w:rsidR="000748A6" w:rsidRPr="002F7E22" w:rsidRDefault="000748A6" w:rsidP="000748A6">
                            <w:pPr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</w:pP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 xml:space="preserve">6. </w:t>
                            </w:r>
                            <w:r w:rsidR="000D6CB0"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 xml:space="preserve">these little guys </w:t>
                            </w: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turn into plants</w:t>
                            </w:r>
                          </w:p>
                          <w:p w14:paraId="3DA25E34" w14:textId="27CF32ED" w:rsidR="000748A6" w:rsidRPr="002F7E22" w:rsidRDefault="000748A6" w:rsidP="000748A6">
                            <w:pPr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</w:pP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 xml:space="preserve">8. </w:t>
                            </w:r>
                            <w:r w:rsidR="00920EF1"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type of dress popular in     Springtime</w:t>
                            </w: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904CA0F" w14:textId="6EFB6E03" w:rsidR="000748A6" w:rsidRPr="002F7E22" w:rsidRDefault="000748A6" w:rsidP="000748A6">
                            <w:pPr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</w:pPr>
                          </w:p>
                          <w:p w14:paraId="67C85AC4" w14:textId="77777777" w:rsidR="000748A6" w:rsidRPr="002F7E22" w:rsidRDefault="000748A6" w:rsidP="000748A6">
                            <w:pPr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</w:pP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DOWN</w:t>
                            </w:r>
                          </w:p>
                          <w:p w14:paraId="0C4F0FB0" w14:textId="5A137DFD" w:rsidR="000748A6" w:rsidRPr="002F7E22" w:rsidRDefault="000748A6" w:rsidP="000748A6">
                            <w:pPr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</w:pP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1. kick it to me</w:t>
                            </w:r>
                            <w:r w:rsidR="00B06D94"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 xml:space="preserve"> (sport)</w:t>
                            </w:r>
                          </w:p>
                          <w:p w14:paraId="5019776D" w14:textId="77777777" w:rsidR="000748A6" w:rsidRPr="002F7E22" w:rsidRDefault="000748A6" w:rsidP="000748A6">
                            <w:pPr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</w:pP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2. beautiful red birds</w:t>
                            </w:r>
                          </w:p>
                          <w:p w14:paraId="7C077C0B" w14:textId="05744D28" w:rsidR="000748A6" w:rsidRPr="002F7E22" w:rsidRDefault="000748A6" w:rsidP="000748A6">
                            <w:pPr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</w:pP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3. fire up t</w:t>
                            </w:r>
                            <w:r w:rsidR="0074431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he</w:t>
                            </w: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 xml:space="preserve"> grill</w:t>
                            </w:r>
                            <w:r w:rsidR="00B06D94"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 xml:space="preserve"> for this</w:t>
                            </w:r>
                          </w:p>
                          <w:p w14:paraId="462E9DF8" w14:textId="17988DEC" w:rsidR="000748A6" w:rsidRPr="002F7E22" w:rsidRDefault="000748A6" w:rsidP="000748A6">
                            <w:pPr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</w:pP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7.</w:t>
                            </w:r>
                            <w:r w:rsidR="007A2DEA"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 xml:space="preserve"> tall, Springtime </w:t>
                            </w: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flower</w:t>
                            </w:r>
                            <w:r w:rsidR="00377F72"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  <w:p w14:paraId="056F0332" w14:textId="07817746" w:rsidR="000748A6" w:rsidRPr="002F7E22" w:rsidRDefault="000748A6" w:rsidP="000748A6">
                            <w:pPr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</w:pPr>
                            <w:r w:rsidRPr="002F7E22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9. flowering tree</w:t>
                            </w:r>
                            <w:r w:rsidR="003033A1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 xml:space="preserve"> that starts with ‘d’ and ends with ‘</w:t>
                            </w:r>
                            <w:proofErr w:type="gramStart"/>
                            <w:r w:rsidR="003033A1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d</w:t>
                            </w:r>
                            <w:proofErr w:type="gramEnd"/>
                            <w:r w:rsidR="003033A1">
                              <w:rPr>
                                <w:rFonts w:ascii="Avenir Next LT Pro Demi" w:hAnsi="Avenir Next LT Pro Demi" w:cs="Aldhabi"/>
                                <w:color w:val="EDEDED" w:themeColor="accent3" w:themeTint="33"/>
                                <w:sz w:val="21"/>
                                <w:szCs w:val="21"/>
                              </w:rPr>
                              <w:t>’</w:t>
                            </w:r>
                          </w:p>
                          <w:p w14:paraId="7EC9D802" w14:textId="10F0737B" w:rsidR="00BD0FE9" w:rsidRPr="002F7E22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1C1B" id="_x0000_s1069" type="#_x0000_t202" style="position:absolute;margin-left:403.5pt;margin-top:536.75pt;width:164.25pt;height:20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38AFBAA" w14:textId="77777777" w:rsidR="000748A6" w:rsidRPr="002F7E22" w:rsidRDefault="000748A6" w:rsidP="000748A6">
                      <w:pPr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</w:pP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ACROSS</w:t>
                      </w:r>
                    </w:p>
                    <w:p w14:paraId="35E59BA0" w14:textId="77777777" w:rsidR="000748A6" w:rsidRPr="002F7E22" w:rsidRDefault="000748A6" w:rsidP="000748A6">
                      <w:pPr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</w:pP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4. these bring May flowers</w:t>
                      </w:r>
                    </w:p>
                    <w:p w14:paraId="44900E22" w14:textId="4CA3E28E" w:rsidR="000748A6" w:rsidRPr="002F7E22" w:rsidRDefault="000748A6" w:rsidP="000748A6">
                      <w:pPr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</w:pP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5. achoo!</w:t>
                      </w:r>
                      <w:r w:rsidR="00EC02D2"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 xml:space="preserve"> </w:t>
                      </w:r>
                      <w:r w:rsidR="00810B17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(</w:t>
                      </w:r>
                      <w:r w:rsidR="00EC02D2"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watch out for this</w:t>
                      </w:r>
                      <w:r w:rsidR="00810B17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)</w:t>
                      </w:r>
                    </w:p>
                    <w:p w14:paraId="657B135A" w14:textId="7D837492" w:rsidR="000748A6" w:rsidRPr="002F7E22" w:rsidRDefault="000748A6" w:rsidP="000748A6">
                      <w:pPr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</w:pP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 xml:space="preserve">6. </w:t>
                      </w:r>
                      <w:r w:rsidR="000D6CB0"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 xml:space="preserve">these little guys </w:t>
                      </w: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turn into plants</w:t>
                      </w:r>
                    </w:p>
                    <w:p w14:paraId="3DA25E34" w14:textId="27CF32ED" w:rsidR="000748A6" w:rsidRPr="002F7E22" w:rsidRDefault="000748A6" w:rsidP="000748A6">
                      <w:pPr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</w:pP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 xml:space="preserve">8. </w:t>
                      </w:r>
                      <w:r w:rsidR="00920EF1"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type of dress popular in     Springtime</w:t>
                      </w: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904CA0F" w14:textId="6EFB6E03" w:rsidR="000748A6" w:rsidRPr="002F7E22" w:rsidRDefault="000748A6" w:rsidP="000748A6">
                      <w:pPr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</w:pPr>
                    </w:p>
                    <w:p w14:paraId="67C85AC4" w14:textId="77777777" w:rsidR="000748A6" w:rsidRPr="002F7E22" w:rsidRDefault="000748A6" w:rsidP="000748A6">
                      <w:pPr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</w:pP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DOWN</w:t>
                      </w:r>
                    </w:p>
                    <w:p w14:paraId="0C4F0FB0" w14:textId="5A137DFD" w:rsidR="000748A6" w:rsidRPr="002F7E22" w:rsidRDefault="000748A6" w:rsidP="000748A6">
                      <w:pPr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</w:pP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1. kick it to me</w:t>
                      </w:r>
                      <w:r w:rsidR="00B06D94"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 xml:space="preserve"> (sport)</w:t>
                      </w:r>
                    </w:p>
                    <w:p w14:paraId="5019776D" w14:textId="77777777" w:rsidR="000748A6" w:rsidRPr="002F7E22" w:rsidRDefault="000748A6" w:rsidP="000748A6">
                      <w:pPr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</w:pP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2. beautiful red birds</w:t>
                      </w:r>
                    </w:p>
                    <w:p w14:paraId="7C077C0B" w14:textId="05744D28" w:rsidR="000748A6" w:rsidRPr="002F7E22" w:rsidRDefault="000748A6" w:rsidP="000748A6">
                      <w:pPr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</w:pP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3. fire up t</w:t>
                      </w:r>
                      <w:r w:rsidR="0074431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he</w:t>
                      </w: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 xml:space="preserve"> grill</w:t>
                      </w:r>
                      <w:r w:rsidR="00B06D94"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 xml:space="preserve"> for this</w:t>
                      </w:r>
                    </w:p>
                    <w:p w14:paraId="462E9DF8" w14:textId="17988DEC" w:rsidR="000748A6" w:rsidRPr="002F7E22" w:rsidRDefault="000748A6" w:rsidP="000748A6">
                      <w:pPr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</w:pP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7.</w:t>
                      </w:r>
                      <w:r w:rsidR="007A2DEA"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 xml:space="preserve"> tall, Springtime </w:t>
                      </w: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flower</w:t>
                      </w:r>
                      <w:r w:rsidR="00377F72"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s</w:t>
                      </w:r>
                    </w:p>
                    <w:p w14:paraId="056F0332" w14:textId="07817746" w:rsidR="000748A6" w:rsidRPr="002F7E22" w:rsidRDefault="000748A6" w:rsidP="000748A6">
                      <w:pPr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</w:pPr>
                      <w:r w:rsidRPr="002F7E22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9. flowering tree</w:t>
                      </w:r>
                      <w:r w:rsidR="003033A1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 xml:space="preserve"> that starts with ‘d’ and ends with ‘</w:t>
                      </w:r>
                      <w:proofErr w:type="gramStart"/>
                      <w:r w:rsidR="003033A1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d</w:t>
                      </w:r>
                      <w:proofErr w:type="gramEnd"/>
                      <w:r w:rsidR="003033A1">
                        <w:rPr>
                          <w:rFonts w:ascii="Avenir Next LT Pro Demi" w:hAnsi="Avenir Next LT Pro Demi" w:cs="Aldhabi"/>
                          <w:color w:val="EDEDED" w:themeColor="accent3" w:themeTint="33"/>
                          <w:sz w:val="21"/>
                          <w:szCs w:val="21"/>
                        </w:rPr>
                        <w:t>’</w:t>
                      </w:r>
                    </w:p>
                    <w:p w14:paraId="7EC9D802" w14:textId="10F0737B" w:rsidR="00BD0FE9" w:rsidRPr="002F7E22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21E6">
        <w:rPr>
          <w:noProof/>
        </w:rPr>
        <w:drawing>
          <wp:anchor distT="0" distB="0" distL="114300" distR="114300" simplePos="0" relativeHeight="251677184" behindDoc="0" locked="0" layoutInCell="1" allowOverlap="1" wp14:anchorId="24D36F9C" wp14:editId="189FDC9F">
            <wp:simplePos x="0" y="0"/>
            <wp:positionH relativeFrom="margin">
              <wp:posOffset>4657725</wp:posOffset>
            </wp:positionH>
            <wp:positionV relativeFrom="paragraph">
              <wp:posOffset>92076</wp:posOffset>
            </wp:positionV>
            <wp:extent cx="2633980" cy="1733550"/>
            <wp:effectExtent l="0" t="0" r="0" b="0"/>
            <wp:wrapNone/>
            <wp:docPr id="5" name="Picture 5" descr="Volunteers packing essentials in carton boxes for cha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Volunteers packing essentials in carton boxes for charity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1E6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1635188" wp14:editId="612FF1FA">
                <wp:simplePos x="0" y="0"/>
                <wp:positionH relativeFrom="column">
                  <wp:posOffset>5024755</wp:posOffset>
                </wp:positionH>
                <wp:positionV relativeFrom="paragraph">
                  <wp:posOffset>2368550</wp:posOffset>
                </wp:positionV>
                <wp:extent cx="2266950" cy="1323975"/>
                <wp:effectExtent l="0" t="0" r="0" b="9525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E0984F" w14:textId="2FE772F1" w:rsidR="003F330E" w:rsidRPr="00F67751" w:rsidRDefault="00F67751" w:rsidP="003F330E">
                            <w:pPr>
                              <w:widowControl w:val="0"/>
                              <w:spacing w:line="280" w:lineRule="exact"/>
                              <w:rPr>
                                <w:rFonts w:ascii="Congenial" w:hAnsi="Congenial"/>
                                <w:color w:val="EDEDED" w:themeColor="accent3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genial" w:hAnsi="Congenial"/>
                                <w:color w:val="EDEDED" w:themeColor="accent3" w:themeTint="33"/>
                                <w:sz w:val="28"/>
                                <w:szCs w:val="28"/>
                              </w:rPr>
                              <w:t xml:space="preserve">&lt;&lt; </w:t>
                            </w:r>
                            <w:r w:rsidR="00203EA2" w:rsidRPr="00F67751">
                              <w:rPr>
                                <w:rFonts w:ascii="Congenial" w:hAnsi="Congenial"/>
                                <w:color w:val="EDEDED" w:themeColor="accent3" w:themeTint="33"/>
                                <w:sz w:val="28"/>
                                <w:szCs w:val="28"/>
                              </w:rPr>
                              <w:t xml:space="preserve">Here’s a letter we received last year thanking us for </w:t>
                            </w:r>
                            <w:r w:rsidRPr="00F67751">
                              <w:rPr>
                                <w:rFonts w:ascii="Congenial" w:hAnsi="Congenial"/>
                                <w:color w:val="EDEDED" w:themeColor="accent3" w:themeTint="33"/>
                                <w:sz w:val="28"/>
                                <w:szCs w:val="28"/>
                              </w:rPr>
                              <w:t xml:space="preserve">the food donations during last year’s food drive.  Let’s do it again this year!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5188" id="_x0000_s1070" type="#_x0000_t202" style="position:absolute;margin-left:395.65pt;margin-top:186.5pt;width:178.5pt;height:104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6FE0984F" w14:textId="2FE772F1" w:rsidR="003F330E" w:rsidRPr="00F67751" w:rsidRDefault="00F67751" w:rsidP="003F330E">
                      <w:pPr>
                        <w:widowControl w:val="0"/>
                        <w:spacing w:line="280" w:lineRule="exact"/>
                        <w:rPr>
                          <w:rFonts w:ascii="Congenial" w:hAnsi="Congenial"/>
                          <w:color w:val="EDEDED" w:themeColor="accent3" w:themeTint="33"/>
                          <w:sz w:val="28"/>
                          <w:szCs w:val="28"/>
                        </w:rPr>
                      </w:pPr>
                      <w:r>
                        <w:rPr>
                          <w:rFonts w:ascii="Congenial" w:hAnsi="Congenial"/>
                          <w:color w:val="EDEDED" w:themeColor="accent3" w:themeTint="33"/>
                          <w:sz w:val="28"/>
                          <w:szCs w:val="28"/>
                        </w:rPr>
                        <w:t xml:space="preserve">&lt;&lt; </w:t>
                      </w:r>
                      <w:r w:rsidR="00203EA2" w:rsidRPr="00F67751">
                        <w:rPr>
                          <w:rFonts w:ascii="Congenial" w:hAnsi="Congenial"/>
                          <w:color w:val="EDEDED" w:themeColor="accent3" w:themeTint="33"/>
                          <w:sz w:val="28"/>
                          <w:szCs w:val="28"/>
                        </w:rPr>
                        <w:t xml:space="preserve">Here’s a letter we received last year thanking us for </w:t>
                      </w:r>
                      <w:r w:rsidRPr="00F67751">
                        <w:rPr>
                          <w:rFonts w:ascii="Congenial" w:hAnsi="Congenial"/>
                          <w:color w:val="EDEDED" w:themeColor="accent3" w:themeTint="33"/>
                          <w:sz w:val="28"/>
                          <w:szCs w:val="28"/>
                        </w:rPr>
                        <w:t xml:space="preserve">the food donations during last year’s food drive.  Let’s do it again this year! </w:t>
                      </w:r>
                    </w:p>
                  </w:txbxContent>
                </v:textbox>
              </v:shape>
            </w:pict>
          </mc:Fallback>
        </mc:AlternateContent>
      </w:r>
      <w:r w:rsidR="001521E6">
        <w:rPr>
          <w:noProof/>
        </w:rPr>
        <mc:AlternateContent>
          <mc:Choice Requires="wps">
            <w:drawing>
              <wp:anchor distT="0" distB="0" distL="114300" distR="114300" simplePos="0" relativeHeight="251532798" behindDoc="0" locked="0" layoutInCell="1" allowOverlap="1" wp14:anchorId="3E08CB9A" wp14:editId="0C192A5D">
                <wp:simplePos x="0" y="0"/>
                <wp:positionH relativeFrom="margin">
                  <wp:posOffset>4904740</wp:posOffset>
                </wp:positionH>
                <wp:positionV relativeFrom="paragraph">
                  <wp:posOffset>2244725</wp:posOffset>
                </wp:positionV>
                <wp:extent cx="2413000" cy="1419225"/>
                <wp:effectExtent l="0" t="0" r="6350" b="9525"/>
                <wp:wrapNone/>
                <wp:docPr id="262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141922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9294B" id="Rectangle 173" o:spid="_x0000_s1026" style="position:absolute;margin-left:386.2pt;margin-top:176.75pt;width:190pt;height:111.75pt;z-index:2515327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" fillcolor="#5a574b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1521E6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FDBB490" wp14:editId="1CB4D9AE">
                <wp:simplePos x="0" y="0"/>
                <wp:positionH relativeFrom="margin">
                  <wp:align>center</wp:align>
                </wp:positionH>
                <wp:positionV relativeFrom="paragraph">
                  <wp:posOffset>4749165</wp:posOffset>
                </wp:positionV>
                <wp:extent cx="3114675" cy="429895"/>
                <wp:effectExtent l="0" t="0" r="9525" b="8255"/>
                <wp:wrapNone/>
                <wp:docPr id="195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D1EB70" w14:textId="21BF3355" w:rsidR="003F330E" w:rsidRPr="001521E6" w:rsidRDefault="00240266" w:rsidP="003F330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7A6F30"/>
                                <w:sz w:val="28"/>
                                <w:szCs w:val="28"/>
                              </w:rPr>
                            </w:pPr>
                            <w:r w:rsidRPr="001521E6">
                              <w:rPr>
                                <w:b/>
                                <w:bCs/>
                                <w:color w:val="BE783B"/>
                                <w:sz w:val="32"/>
                                <w:szCs w:val="32"/>
                              </w:rPr>
                              <w:t>Springtime Crossword Puzzle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B490" id="Text Box 197" o:spid="_x0000_s1071" type="#_x0000_t202" style="position:absolute;margin-left:0;margin-top:373.95pt;width:245.25pt;height:33.85pt;z-index:251698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3D1EB70" w14:textId="21BF3355" w:rsidR="003F330E" w:rsidRPr="001521E6" w:rsidRDefault="00240266" w:rsidP="003F330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7A6F30"/>
                          <w:sz w:val="28"/>
                          <w:szCs w:val="28"/>
                        </w:rPr>
                      </w:pPr>
                      <w:r w:rsidRPr="001521E6">
                        <w:rPr>
                          <w:b/>
                          <w:bCs/>
                          <w:color w:val="BE783B"/>
                          <w:sz w:val="32"/>
                          <w:szCs w:val="32"/>
                        </w:rPr>
                        <w:t>Springtime Crossword Puzzle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3A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95166C" wp14:editId="5B525ACC">
                <wp:simplePos x="0" y="0"/>
                <wp:positionH relativeFrom="margin">
                  <wp:align>right</wp:align>
                </wp:positionH>
                <wp:positionV relativeFrom="paragraph">
                  <wp:posOffset>6740525</wp:posOffset>
                </wp:positionV>
                <wp:extent cx="2272030" cy="2714625"/>
                <wp:effectExtent l="0" t="0" r="0" b="9525"/>
                <wp:wrapNone/>
                <wp:docPr id="2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2030" cy="271462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EDE61" id="Rectangle 3" o:spid="_x0000_s1026" style="position:absolute;margin-left:127.7pt;margin-top:530.75pt;width:178.9pt;height:213.75pt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" fillcolor="#5a574b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033A1">
        <w:rPr>
          <w:noProof/>
        </w:rPr>
        <w:drawing>
          <wp:anchor distT="0" distB="0" distL="114300" distR="114300" simplePos="0" relativeHeight="251652608" behindDoc="0" locked="0" layoutInCell="1" allowOverlap="1" wp14:anchorId="2DE356B8" wp14:editId="66D84806">
            <wp:simplePos x="0" y="0"/>
            <wp:positionH relativeFrom="margin">
              <wp:align>right</wp:align>
            </wp:positionH>
            <wp:positionV relativeFrom="paragraph">
              <wp:posOffset>4740275</wp:posOffset>
            </wp:positionV>
            <wp:extent cx="2273935" cy="2000250"/>
            <wp:effectExtent l="0" t="0" r="0" b="0"/>
            <wp:wrapNone/>
            <wp:docPr id="226" name="Picture 226" descr="A person grilling patty and b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erson grilling patty and bbq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0" r="1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C5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72B7608" wp14:editId="492F8CC2">
                <wp:simplePos x="0" y="0"/>
                <wp:positionH relativeFrom="column">
                  <wp:posOffset>10114280</wp:posOffset>
                </wp:positionH>
                <wp:positionV relativeFrom="paragraph">
                  <wp:posOffset>7287895</wp:posOffset>
                </wp:positionV>
                <wp:extent cx="1828800" cy="1771650"/>
                <wp:effectExtent l="0" t="0" r="0" b="0"/>
                <wp:wrapNone/>
                <wp:docPr id="2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026FBE" w14:textId="34DAD073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B7608" id="Text Box 35" o:spid="_x0000_s1072" type="#_x0000_t202" style="position:absolute;margin-left:796.4pt;margin-top:573.85pt;width:2in;height:139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" filled="f" fillcolor="#fffffe" stroked="f" strokecolor="#212120" insetpen="t">
                <v:textbox inset="2.88pt,2.88pt,2.88pt,2.88pt">
                  <w:txbxContent>
                    <w:p w14:paraId="29026FBE" w14:textId="34DAD073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C51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8CC2E7C" wp14:editId="71A966A7">
                <wp:simplePos x="0" y="0"/>
                <wp:positionH relativeFrom="column">
                  <wp:posOffset>9637395</wp:posOffset>
                </wp:positionH>
                <wp:positionV relativeFrom="paragraph">
                  <wp:posOffset>6700520</wp:posOffset>
                </wp:positionV>
                <wp:extent cx="2080895" cy="685800"/>
                <wp:effectExtent l="0" t="0" r="0" b="0"/>
                <wp:wrapNone/>
                <wp:docPr id="24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B6BC91" w14:textId="39B6CCC7" w:rsidR="00BD0FE9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C2E7C" id="Text Box 53" o:spid="_x0000_s1073" type="#_x0000_t202" style="position:absolute;margin-left:758.85pt;margin-top:527.6pt;width:163.85pt;height:54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" filled="f" fillcolor="#fffffe" stroked="f" strokecolor="#212120" insetpen="t">
                <v:textbox inset="2.88pt,2.88pt,2.88pt,2.88pt">
                  <w:txbxContent>
                    <w:p w14:paraId="26B6BC91" w14:textId="39B6CCC7" w:rsidR="00BD0FE9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6DF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36525B" wp14:editId="6D8860A1">
                <wp:simplePos x="0" y="0"/>
                <wp:positionH relativeFrom="column">
                  <wp:posOffset>10176510</wp:posOffset>
                </wp:positionH>
                <wp:positionV relativeFrom="paragraph">
                  <wp:posOffset>2858135</wp:posOffset>
                </wp:positionV>
                <wp:extent cx="1771650" cy="685800"/>
                <wp:effectExtent l="0" t="0" r="0" b="0"/>
                <wp:wrapNone/>
                <wp:docPr id="2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1F0C5E" w14:textId="39F8D75B" w:rsidR="00BD0FE9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6525B" id="_x0000_s1074" type="#_x0000_t202" style="position:absolute;margin-left:801.3pt;margin-top:225.05pt;width:139.5pt;height:5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141F0C5E" w14:textId="39F8D75B" w:rsidR="00BD0FE9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CE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8831DA" wp14:editId="17B291DF">
                <wp:simplePos x="0" y="0"/>
                <wp:positionH relativeFrom="column">
                  <wp:posOffset>685799</wp:posOffset>
                </wp:positionH>
                <wp:positionV relativeFrom="paragraph">
                  <wp:posOffset>5426075</wp:posOffset>
                </wp:positionV>
                <wp:extent cx="4905375" cy="3619500"/>
                <wp:effectExtent l="0" t="0" r="9525" b="0"/>
                <wp:wrapNone/>
                <wp:docPr id="23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1C732B" w14:textId="6438EC25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 xml:space="preserve"> nobis sed.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831DA" id="Text Box 34" o:spid="_x0000_s1074" type="#_x0000_t202" style="position:absolute;margin-left:54pt;margin-top:427.25pt;width:386.25pt;height:2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F1C732B" w14:textId="6438EC25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</w:rPr>
                        <w:t>aliquam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</w:rPr>
                        <w:t>volutpat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</w:rPr>
                        <w:t>tempor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</w:rPr>
                        <w:t xml:space="preserve"> cum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</w:rPr>
                        <w:t>soluta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</w:rPr>
                        <w:t xml:space="preserve"> nobis sed.</w:t>
                      </w:r>
                    </w:p>
                  </w:txbxContent>
                </v:textbox>
              </v:shape>
            </w:pict>
          </mc:Fallback>
        </mc:AlternateContent>
      </w:r>
      <w:r w:rsidR="00240266">
        <w:rPr>
          <w:noProof/>
        </w:rPr>
        <w:drawing>
          <wp:inline distT="0" distB="0" distL="0" distR="0" wp14:anchorId="3F6AC4EF" wp14:editId="02E1F524">
            <wp:extent cx="4391025" cy="4572000"/>
            <wp:effectExtent l="0" t="0" r="9525" b="0"/>
            <wp:docPr id="261" name="Picture 26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Text, let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7942" cy="458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7FF">
        <w:rPr>
          <w:noProof/>
        </w:rPr>
        <w:drawing>
          <wp:inline distT="0" distB="0" distL="0" distR="0" wp14:anchorId="1F9E237E" wp14:editId="5789DD92">
            <wp:extent cx="4766053" cy="4649448"/>
            <wp:effectExtent l="0" t="0" r="0" b="0"/>
            <wp:docPr id="250" name="Picture 25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8090" cy="468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6382" w14:textId="77777777" w:rsidR="007C6118" w:rsidRDefault="007C6118"/>
    <w:p w14:paraId="373C6B23" w14:textId="49E4C6A4" w:rsidR="004E644B" w:rsidRDefault="009019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BEC3C5" wp14:editId="4DD78B1D">
                <wp:simplePos x="0" y="0"/>
                <wp:positionH relativeFrom="column">
                  <wp:posOffset>142240</wp:posOffset>
                </wp:positionH>
                <wp:positionV relativeFrom="paragraph">
                  <wp:posOffset>6350</wp:posOffset>
                </wp:positionV>
                <wp:extent cx="4581525" cy="878205"/>
                <wp:effectExtent l="0" t="0" r="9525" b="0"/>
                <wp:wrapNone/>
                <wp:docPr id="2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97DABA" w14:textId="5FC43C16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C3C5" id="Text Box 13" o:spid="_x0000_s1076" type="#_x0000_t202" style="position:absolute;margin-left:11.2pt;margin-top:.5pt;width:360.7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1D97DABA" w14:textId="5FC43C16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178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1D680B" wp14:editId="0B84AAD9">
                <wp:simplePos x="0" y="0"/>
                <wp:positionH relativeFrom="column">
                  <wp:posOffset>2750820</wp:posOffset>
                </wp:positionH>
                <wp:positionV relativeFrom="paragraph">
                  <wp:posOffset>2710180</wp:posOffset>
                </wp:positionV>
                <wp:extent cx="2149475" cy="1095375"/>
                <wp:effectExtent l="0" t="0" r="3175" b="9525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56CAEB" w14:textId="7CCA00CB" w:rsidR="003F330E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D680B" id="Text Box 181" o:spid="_x0000_s1077" type="#_x0000_t202" style="position:absolute;margin-left:216.6pt;margin-top:213.4pt;width:169.25pt;height:86.2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" filled="f" fillcolor="#fffffe" stroked="f" strokecolor="#212120" insetpen="t">
                <v:textbox inset="2.88pt,2.88pt,2.88pt,2.88pt">
                  <w:txbxContent>
                    <w:p w14:paraId="7356CAEB" w14:textId="7CCA00CB" w:rsidR="003F330E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178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21DCDCC" wp14:editId="64F1584A">
                <wp:simplePos x="0" y="0"/>
                <wp:positionH relativeFrom="column">
                  <wp:posOffset>285750</wp:posOffset>
                </wp:positionH>
                <wp:positionV relativeFrom="paragraph">
                  <wp:posOffset>133350</wp:posOffset>
                </wp:positionV>
                <wp:extent cx="6229350" cy="1943100"/>
                <wp:effectExtent l="0" t="0" r="0" b="0"/>
                <wp:wrapNone/>
                <wp:docPr id="18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72B84A" w14:textId="445CFB3F" w:rsidR="003F330E" w:rsidRPr="005C3178" w:rsidRDefault="001358D5" w:rsidP="005C3178">
                            <w:pPr>
                              <w:widowControl w:val="0"/>
                              <w:spacing w:line="820" w:lineRule="exact"/>
                              <w:ind w:left="360"/>
                              <w:rPr>
                                <w:i/>
                                <w:iCs/>
                                <w:color w:val="FFFFFE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F8125" wp14:editId="59AA3970">
                                  <wp:extent cx="3884930" cy="1869440"/>
                                  <wp:effectExtent l="0" t="0" r="1270" b="0"/>
                                  <wp:docPr id="1" name="Picture 1" descr="A collage of people sitting on a bench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collage of people sitting on a bench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4930" cy="1869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DCDCC"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78" type="#_x0000_t202" style="position:absolute;margin-left:22.5pt;margin-top:10.5pt;width:490.5pt;height:15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C72B84A" w14:textId="445CFB3F" w:rsidR="003F330E" w:rsidRPr="005C3178" w:rsidRDefault="001358D5" w:rsidP="005C3178">
                      <w:pPr>
                        <w:widowControl w:val="0"/>
                        <w:spacing w:line="820" w:lineRule="exact"/>
                        <w:ind w:left="360"/>
                        <w:rPr>
                          <w:i/>
                          <w:iCs/>
                          <w:color w:val="FFFFFE"/>
                          <w:sz w:val="78"/>
                          <w:szCs w:val="7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1F8125" wp14:editId="59AA3970">
                            <wp:extent cx="3884930" cy="1869440"/>
                            <wp:effectExtent l="0" t="0" r="1270" b="0"/>
                            <wp:docPr id="1" name="Picture 1" descr="A collage of people sitting on a bench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collage of people sitting on a bench&#10;&#10;Description automatically generated with low confidence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4930" cy="1869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026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28EC48" wp14:editId="644CE847">
                <wp:simplePos x="0" y="0"/>
                <wp:positionH relativeFrom="column">
                  <wp:posOffset>2686050</wp:posOffset>
                </wp:positionH>
                <wp:positionV relativeFrom="paragraph">
                  <wp:posOffset>5429250</wp:posOffset>
                </wp:positionV>
                <wp:extent cx="2218690" cy="2450465"/>
                <wp:effectExtent l="0" t="0" r="0" b="6985"/>
                <wp:wrapNone/>
                <wp:docPr id="23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2450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632246" w14:textId="2C5E3DBE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8EC48" id="Text Box 33" o:spid="_x0000_s1079" type="#_x0000_t202" style="position:absolute;margin-left:211.5pt;margin-top:427.5pt;width:174.7pt;height:192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" filled="f" fillcolor="#fffffe" stroked="f" strokecolor="#212120" insetpen="t">
                <v:textbox inset="2.88pt,2.88pt,2.88pt,2.88pt">
                  <w:txbxContent>
                    <w:p w14:paraId="77632246" w14:textId="2C5E3DBE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266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B4B7961" wp14:editId="1BFEDA50">
                <wp:simplePos x="0" y="0"/>
                <wp:positionH relativeFrom="column">
                  <wp:posOffset>3494405</wp:posOffset>
                </wp:positionH>
                <wp:positionV relativeFrom="paragraph">
                  <wp:posOffset>5027295</wp:posOffset>
                </wp:positionV>
                <wp:extent cx="1828800" cy="2000250"/>
                <wp:effectExtent l="0" t="0" r="0" b="0"/>
                <wp:wrapNone/>
                <wp:docPr id="24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872B81" w14:textId="1ED40518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B7961" id="Text Box 51" o:spid="_x0000_s1080" type="#_x0000_t202" style="position:absolute;margin-left:275.15pt;margin-top:395.85pt;width:2in;height:157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67872B81" w14:textId="1ED40518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266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E5F02D4" wp14:editId="30C809CE">
                <wp:simplePos x="0" y="0"/>
                <wp:positionH relativeFrom="column">
                  <wp:posOffset>3903345</wp:posOffset>
                </wp:positionH>
                <wp:positionV relativeFrom="paragraph">
                  <wp:posOffset>4850765</wp:posOffset>
                </wp:positionV>
                <wp:extent cx="1485900" cy="685800"/>
                <wp:effectExtent l="0" t="0" r="0" b="0"/>
                <wp:wrapNone/>
                <wp:docPr id="24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A0DF45" w14:textId="6299FE07" w:rsidR="00BD0FE9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F02D4" id="Text Box 52" o:spid="_x0000_s1081" type="#_x0000_t202" style="position:absolute;margin-left:307.35pt;margin-top:381.95pt;width:117pt;height:54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27A0DF45" w14:textId="6299FE07" w:rsidR="00BD0FE9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DF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F55BD5" wp14:editId="328B39CA">
                <wp:simplePos x="0" y="0"/>
                <wp:positionH relativeFrom="column">
                  <wp:posOffset>1801495</wp:posOffset>
                </wp:positionH>
                <wp:positionV relativeFrom="paragraph">
                  <wp:posOffset>2185035</wp:posOffset>
                </wp:positionV>
                <wp:extent cx="1754505" cy="291465"/>
                <wp:effectExtent l="0" t="0" r="0" b="0"/>
                <wp:wrapNone/>
                <wp:docPr id="22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50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BCE7C2" w14:textId="13FB9A09" w:rsidR="00BD0FE9" w:rsidRDefault="00BD0FE9" w:rsidP="00BD0FE9">
                            <w:pPr>
                              <w:widowControl w:val="0"/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55BD5" id="Text Box 49" o:spid="_x0000_s1082" type="#_x0000_t202" style="position:absolute;margin-left:141.85pt;margin-top:172.05pt;width:138.15pt;height:22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9BCE7C2" w14:textId="13FB9A09" w:rsidR="00BD0FE9" w:rsidRDefault="00BD0FE9" w:rsidP="00BD0FE9">
                      <w:pPr>
                        <w:widowControl w:val="0"/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924F523" wp14:editId="1218E4AB">
                <wp:simplePos x="0" y="0"/>
                <wp:positionH relativeFrom="column">
                  <wp:posOffset>2481580</wp:posOffset>
                </wp:positionH>
                <wp:positionV relativeFrom="paragraph">
                  <wp:posOffset>2089785</wp:posOffset>
                </wp:positionV>
                <wp:extent cx="2148840" cy="2286000"/>
                <wp:effectExtent l="0" t="0" r="3810" b="0"/>
                <wp:wrapNone/>
                <wp:docPr id="14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7C3901" w14:textId="5B103A1D" w:rsidR="003F330E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4F523" id="Text Box 149" o:spid="_x0000_s1083" type="#_x0000_t202" style="position:absolute;margin-left:195.4pt;margin-top:164.55pt;width:169.2pt;height:180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207C3901" w14:textId="5B103A1D" w:rsidR="003F330E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17D4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2925EB6E" wp14:editId="2EC5B015">
                <wp:simplePos x="0" y="0"/>
                <wp:positionH relativeFrom="column">
                  <wp:posOffset>4881880</wp:posOffset>
                </wp:positionH>
                <wp:positionV relativeFrom="page">
                  <wp:posOffset>2231390</wp:posOffset>
                </wp:positionV>
                <wp:extent cx="2628900" cy="0"/>
                <wp:effectExtent l="0" t="0" r="0" b="0"/>
                <wp:wrapNone/>
                <wp:docPr id="257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128AD" id="Line 150" o:spid="_x0000_s1026" style="position:absolute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4.4pt,175.7pt" to="591.4pt,1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3F330E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E8F1172" wp14:editId="51520513">
                <wp:simplePos x="0" y="0"/>
                <wp:positionH relativeFrom="column">
                  <wp:posOffset>174171</wp:posOffset>
                </wp:positionH>
                <wp:positionV relativeFrom="paragraph">
                  <wp:posOffset>2090057</wp:posOffset>
                </wp:positionV>
                <wp:extent cx="2171700" cy="22860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9C1F12" w14:textId="14D57D82" w:rsidR="003F330E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F1172" id="_x0000_s1084" type="#_x0000_t202" style="position:absolute;margin-left:13.7pt;margin-top:164.55pt;width:171pt;height:180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499C1F12" w14:textId="14D57D82" w:rsidR="003F330E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3A085AF" wp14:editId="1420A1B2">
                <wp:simplePos x="0" y="0"/>
                <wp:positionH relativeFrom="column">
                  <wp:posOffset>370114</wp:posOffset>
                </wp:positionH>
                <wp:positionV relativeFrom="paragraph">
                  <wp:posOffset>5802086</wp:posOffset>
                </wp:positionV>
                <wp:extent cx="1457325" cy="351790"/>
                <wp:effectExtent l="0" t="0" r="9525" b="0"/>
                <wp:wrapNone/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EAD32E" w14:textId="47A663A8" w:rsidR="003F330E" w:rsidRDefault="003F330E" w:rsidP="003F330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085AF" id="_x0000_s1085" type="#_x0000_t202" style="position:absolute;margin-left:29.15pt;margin-top:456.85pt;width:114.75pt;height:27.7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3FEAD32E" w14:textId="47A663A8" w:rsidR="003F330E" w:rsidRDefault="003F330E" w:rsidP="003F330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F98B07D" wp14:editId="6A36F577">
                <wp:simplePos x="0" y="0"/>
                <wp:positionH relativeFrom="column">
                  <wp:posOffset>4953000</wp:posOffset>
                </wp:positionH>
                <wp:positionV relativeFrom="paragraph">
                  <wp:posOffset>2536371</wp:posOffset>
                </wp:positionV>
                <wp:extent cx="1360170" cy="308610"/>
                <wp:effectExtent l="0" t="0" r="0" b="0"/>
                <wp:wrapNone/>
                <wp:docPr id="15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9CCD64" w14:textId="2DBCBCCA" w:rsidR="003F330E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8B07D" id="Text Box 153" o:spid="_x0000_s1086" type="#_x0000_t202" style="position:absolute;margin-left:390pt;margin-top:199.7pt;width:107.1pt;height:24.3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B9CCD64" w14:textId="2DBCBCCA" w:rsidR="003F330E" w:rsidRDefault="003F330E" w:rsidP="003F330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7767B28" wp14:editId="203ADFB4">
                <wp:simplePos x="0" y="0"/>
                <wp:positionH relativeFrom="column">
                  <wp:posOffset>5072743</wp:posOffset>
                </wp:positionH>
                <wp:positionV relativeFrom="paragraph">
                  <wp:posOffset>2960914</wp:posOffset>
                </wp:positionV>
                <wp:extent cx="1772285" cy="400050"/>
                <wp:effectExtent l="0" t="0" r="0" b="0"/>
                <wp:wrapNone/>
                <wp:docPr id="176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1EE2A3" w14:textId="6C8D59F7" w:rsidR="003F330E" w:rsidRDefault="003F330E" w:rsidP="003F330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67B28" id="Text Box 178" o:spid="_x0000_s1087" type="#_x0000_t202" style="position:absolute;margin-left:399.45pt;margin-top:233.15pt;width:139.55pt;height:31.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C1EE2A3" w14:textId="6C8D59F7" w:rsidR="003F330E" w:rsidRDefault="003F330E" w:rsidP="003F330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E644B" w:rsidSect="0098207D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F4601" w14:textId="77777777" w:rsidR="0047175D" w:rsidRDefault="0047175D" w:rsidP="00B315DB">
      <w:r>
        <w:separator/>
      </w:r>
    </w:p>
  </w:endnote>
  <w:endnote w:type="continuationSeparator" w:id="0">
    <w:p w14:paraId="3989B1C5" w14:textId="77777777" w:rsidR="0047175D" w:rsidRDefault="0047175D" w:rsidP="00B3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guet Script">
    <w:altName w:val="Baguet Script"/>
    <w:charset w:val="00"/>
    <w:family w:val="auto"/>
    <w:pitch w:val="variable"/>
    <w:sig w:usb0="00000007" w:usb1="00000000" w:usb2="00000000" w:usb3="00000000" w:csb0="00000093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ongenial">
    <w:altName w:val="Calibri"/>
    <w:charset w:val="00"/>
    <w:family w:val="auto"/>
    <w:pitch w:val="variable"/>
    <w:sig w:usb0="8000002F" w:usb1="1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484C7" w14:textId="77777777" w:rsidR="0047175D" w:rsidRDefault="0047175D" w:rsidP="00B315DB">
      <w:r>
        <w:separator/>
      </w:r>
    </w:p>
  </w:footnote>
  <w:footnote w:type="continuationSeparator" w:id="0">
    <w:p w14:paraId="3B506B94" w14:textId="77777777" w:rsidR="0047175D" w:rsidRDefault="0047175D" w:rsidP="00B315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888C4E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55.5pt;height:459pt;visibility:visible;mso-wrap-style:square" o:bullet="t">
        <v:imagedata r:id="rId1" o:title=""/>
      </v:shape>
    </w:pict>
  </w:numPicBullet>
  <w:abstractNum w:abstractNumId="0" w15:restartNumberingAfterBreak="0">
    <w:nsid w:val="53523B00"/>
    <w:multiLevelType w:val="hybridMultilevel"/>
    <w:tmpl w:val="698A2F8C"/>
    <w:lvl w:ilvl="0" w:tplc="7526A0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7EF8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08BE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D7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F2F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6A64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84FC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6223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827F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72516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A3E"/>
    <w:rsid w:val="00016D3F"/>
    <w:rsid w:val="00041882"/>
    <w:rsid w:val="000500DD"/>
    <w:rsid w:val="000748A6"/>
    <w:rsid w:val="00083255"/>
    <w:rsid w:val="000A73D6"/>
    <w:rsid w:val="000B62A4"/>
    <w:rsid w:val="000D61CC"/>
    <w:rsid w:val="000D6CB0"/>
    <w:rsid w:val="00117DEA"/>
    <w:rsid w:val="001358D5"/>
    <w:rsid w:val="001521E6"/>
    <w:rsid w:val="00180346"/>
    <w:rsid w:val="00186933"/>
    <w:rsid w:val="001D057A"/>
    <w:rsid w:val="001D3A04"/>
    <w:rsid w:val="001E6218"/>
    <w:rsid w:val="00203EA2"/>
    <w:rsid w:val="00222F14"/>
    <w:rsid w:val="00235AE6"/>
    <w:rsid w:val="00240266"/>
    <w:rsid w:val="00252DFF"/>
    <w:rsid w:val="00294906"/>
    <w:rsid w:val="002A52FE"/>
    <w:rsid w:val="002D285A"/>
    <w:rsid w:val="002D2C51"/>
    <w:rsid w:val="002E259E"/>
    <w:rsid w:val="002F7E22"/>
    <w:rsid w:val="003033A1"/>
    <w:rsid w:val="00357D39"/>
    <w:rsid w:val="00377F72"/>
    <w:rsid w:val="00391DF3"/>
    <w:rsid w:val="003E772C"/>
    <w:rsid w:val="003F330E"/>
    <w:rsid w:val="00407866"/>
    <w:rsid w:val="00412CE5"/>
    <w:rsid w:val="00413EBE"/>
    <w:rsid w:val="00455CAD"/>
    <w:rsid w:val="0047175D"/>
    <w:rsid w:val="004B32A5"/>
    <w:rsid w:val="004C738E"/>
    <w:rsid w:val="004E644B"/>
    <w:rsid w:val="005007FF"/>
    <w:rsid w:val="00520043"/>
    <w:rsid w:val="0055731E"/>
    <w:rsid w:val="00563113"/>
    <w:rsid w:val="00570983"/>
    <w:rsid w:val="00573628"/>
    <w:rsid w:val="005A0345"/>
    <w:rsid w:val="005B5FBC"/>
    <w:rsid w:val="005C3178"/>
    <w:rsid w:val="00612D9E"/>
    <w:rsid w:val="006336A1"/>
    <w:rsid w:val="00652762"/>
    <w:rsid w:val="00653B0B"/>
    <w:rsid w:val="00666A77"/>
    <w:rsid w:val="00667680"/>
    <w:rsid w:val="006B6AFC"/>
    <w:rsid w:val="006D7F22"/>
    <w:rsid w:val="006F4C6E"/>
    <w:rsid w:val="00717427"/>
    <w:rsid w:val="007317A8"/>
    <w:rsid w:val="00744312"/>
    <w:rsid w:val="00744915"/>
    <w:rsid w:val="00745292"/>
    <w:rsid w:val="007A2DEA"/>
    <w:rsid w:val="007A57A9"/>
    <w:rsid w:val="007A6DB5"/>
    <w:rsid w:val="007B46E6"/>
    <w:rsid w:val="007C1129"/>
    <w:rsid w:val="007C6118"/>
    <w:rsid w:val="007C6DF6"/>
    <w:rsid w:val="007F622D"/>
    <w:rsid w:val="00807931"/>
    <w:rsid w:val="00810B17"/>
    <w:rsid w:val="00813C4B"/>
    <w:rsid w:val="008C1A30"/>
    <w:rsid w:val="008C43D7"/>
    <w:rsid w:val="008C48C5"/>
    <w:rsid w:val="009019C9"/>
    <w:rsid w:val="00920EF1"/>
    <w:rsid w:val="00930497"/>
    <w:rsid w:val="009726F3"/>
    <w:rsid w:val="0098207D"/>
    <w:rsid w:val="00985B11"/>
    <w:rsid w:val="0099568F"/>
    <w:rsid w:val="009A28C6"/>
    <w:rsid w:val="009B7B12"/>
    <w:rsid w:val="009E3B81"/>
    <w:rsid w:val="00A029BC"/>
    <w:rsid w:val="00A0692B"/>
    <w:rsid w:val="00A128C3"/>
    <w:rsid w:val="00A657F7"/>
    <w:rsid w:val="00A91CEF"/>
    <w:rsid w:val="00B06D94"/>
    <w:rsid w:val="00B315DB"/>
    <w:rsid w:val="00B32B25"/>
    <w:rsid w:val="00B535FF"/>
    <w:rsid w:val="00BD0FE9"/>
    <w:rsid w:val="00C3748E"/>
    <w:rsid w:val="00C472EE"/>
    <w:rsid w:val="00CF6B5A"/>
    <w:rsid w:val="00D17D41"/>
    <w:rsid w:val="00D50146"/>
    <w:rsid w:val="00DE3AD2"/>
    <w:rsid w:val="00E1716E"/>
    <w:rsid w:val="00E173C6"/>
    <w:rsid w:val="00E2408C"/>
    <w:rsid w:val="00EB6318"/>
    <w:rsid w:val="00EC02D2"/>
    <w:rsid w:val="00EE23CA"/>
    <w:rsid w:val="00EE3169"/>
    <w:rsid w:val="00F20749"/>
    <w:rsid w:val="00F3774D"/>
    <w:rsid w:val="00F431DC"/>
    <w:rsid w:val="00F67751"/>
    <w:rsid w:val="00F72A3E"/>
    <w:rsid w:val="00FB2BD4"/>
    <w:rsid w:val="00FB5B3A"/>
    <w:rsid w:val="00FC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4955ABD"/>
  <w15:chartTrackingRefBased/>
  <w15:docId w15:val="{53D2EFA2-6EB5-4FF6-B157-358526C1B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C6E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A657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57F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3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www.ivystation.or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mailto:ivystationduluth@gmail.com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ivystation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uluthga.net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mailto:ivystationduluth@gmail.com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://www.duluthga.net" TargetMode="External"/><Relationship Id="rId19" Type="http://schemas.openxmlformats.org/officeDocument/2006/relationships/hyperlink" Target="mailto:ivystationduluth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ivystationduluth@gmail.com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tyler\AppData\Roaming\Microsoft\Templates\Real%20estate%20newsletter%20(4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newsletter (4 pages)</Template>
  <TotalTime>80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Tyler</dc:creator>
  <cp:keywords/>
  <dc:description/>
  <cp:lastModifiedBy>Kelli Tyler</cp:lastModifiedBy>
  <cp:revision>89</cp:revision>
  <cp:lastPrinted>2023-03-27T13:12:00Z</cp:lastPrinted>
  <dcterms:created xsi:type="dcterms:W3CDTF">2023-03-27T11:51:00Z</dcterms:created>
  <dcterms:modified xsi:type="dcterms:W3CDTF">2023-03-30T17:14:00Z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