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7200"/>
        <w:gridCol w:w="1675"/>
      </w:tblGrid>
      <w:tr w:rsidR="003C4EED" w:rsidTr="00B22341">
        <w:trPr>
          <w:cantSplit/>
        </w:trPr>
        <w:tc>
          <w:tcPr>
            <w:tcW w:w="7200" w:type="dxa"/>
          </w:tcPr>
          <w:p w:rsidR="003C4EED" w:rsidRDefault="00B33D9E">
            <w:pPr>
              <w:pStyle w:val="Month"/>
            </w:pPr>
            <w:r>
              <w:t>June</w:t>
            </w:r>
            <w:r w:rsidR="00B22341">
              <w:t xml:space="preserve"> Schoolers </w:t>
            </w:r>
            <w:r w:rsidR="00DF1832">
              <w:t>1</w:t>
            </w:r>
          </w:p>
        </w:tc>
        <w:tc>
          <w:tcPr>
            <w:tcW w:w="1675" w:type="dxa"/>
          </w:tcPr>
          <w:p w:rsidR="003C4EED" w:rsidRDefault="00B33D9E">
            <w:pPr>
              <w:pStyle w:val="Year"/>
            </w:pPr>
            <w:r>
              <w:t>201</w:t>
            </w:r>
            <w:r w:rsidR="00F03555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4"/>
        <w:gridCol w:w="1265"/>
        <w:gridCol w:w="1265"/>
        <w:gridCol w:w="1265"/>
        <w:gridCol w:w="1265"/>
        <w:gridCol w:w="1265"/>
      </w:tblGrid>
      <w:tr w:rsidR="009F21ED" w:rsidTr="009F21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Sunday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F21ED" w:rsidRDefault="009F21ED" w:rsidP="009F21ED">
            <w:pPr>
              <w:pStyle w:val="Day"/>
            </w:pPr>
            <w:r>
              <w:t>Saturday</w:t>
            </w:r>
          </w:p>
        </w:tc>
      </w:tr>
      <w:tr w:rsidR="009F21E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3</w:t>
            </w:r>
          </w:p>
        </w:tc>
      </w:tr>
      <w:tr w:rsidR="009F21E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  <w:p w:rsidR="00B22341" w:rsidRDefault="00B22341" w:rsidP="009F21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9F21ED" w:rsidRDefault="00DF1832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9F21ED" w:rsidRDefault="00DF1832" w:rsidP="007556BD">
            <w:pPr>
              <w:jc w:val="center"/>
            </w:pPr>
            <w:r>
              <w:t>Water Day</w:t>
            </w:r>
          </w:p>
          <w:p w:rsidR="00DF1832" w:rsidRDefault="00DF1832" w:rsidP="007556BD">
            <w:pPr>
              <w:jc w:val="center"/>
            </w:pPr>
            <w:r>
              <w:t xml:space="preserve">Bring </w:t>
            </w:r>
          </w:p>
          <w:p w:rsidR="00DF1832" w:rsidRDefault="00DF1832" w:rsidP="007556BD">
            <w:pPr>
              <w:jc w:val="center"/>
            </w:pPr>
            <w:r>
              <w:t>Towel, Bathing Suit, Sunscreen</w:t>
            </w:r>
          </w:p>
          <w:p w:rsidR="00DF1832" w:rsidRDefault="00DF1832" w:rsidP="007556BD">
            <w:pPr>
              <w:jc w:val="center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9F21ED" w:rsidRDefault="009F21ED" w:rsidP="009F21ED"/>
        </w:tc>
      </w:tr>
      <w:tr w:rsidR="009F21E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9F21ED" w:rsidRDefault="009F21ED" w:rsidP="009F21ED">
            <w:pPr>
              <w:pStyle w:val="Date"/>
            </w:pPr>
            <w:r>
              <w:t>10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56BD" w:rsidP="007556BD">
            <w:r>
              <w:t>Total: $</w:t>
            </w:r>
            <w:r w:rsidR="000B1F3F">
              <w:t>8.00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DF1832" w:rsidP="007556BD">
            <w:pPr>
              <w:jc w:val="center"/>
            </w:pPr>
            <w:r>
              <w:t>Peter Piper</w:t>
            </w:r>
          </w:p>
          <w:p w:rsidR="00DF1832" w:rsidRDefault="00DF1832" w:rsidP="007556BD">
            <w:pPr>
              <w:jc w:val="center"/>
            </w:pPr>
            <w:r>
              <w:t>10-2</w:t>
            </w:r>
          </w:p>
          <w:p w:rsidR="00DF1832" w:rsidRDefault="000B1F3F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DF1832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DF1832" w:rsidRDefault="00DF1832" w:rsidP="00DF1832">
            <w:pPr>
              <w:jc w:val="center"/>
            </w:pPr>
            <w:r>
              <w:t>Water Day</w:t>
            </w:r>
          </w:p>
          <w:p w:rsidR="00DF1832" w:rsidRDefault="00DF1832" w:rsidP="00DF1832">
            <w:pPr>
              <w:jc w:val="center"/>
            </w:pPr>
            <w:r>
              <w:t xml:space="preserve">Bring </w:t>
            </w:r>
          </w:p>
          <w:p w:rsidR="00DF1832" w:rsidRDefault="00DF1832" w:rsidP="00DF1832">
            <w:pPr>
              <w:jc w:val="center"/>
            </w:pPr>
            <w:r>
              <w:t>Towel, Bathing Suit, Sunscreen</w:t>
            </w:r>
          </w:p>
          <w:p w:rsidR="007556BD" w:rsidRDefault="007556BD" w:rsidP="007556BD">
            <w:pPr>
              <w:jc w:val="center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17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56BD" w:rsidP="007556BD">
            <w:r>
              <w:t>Total: $</w:t>
            </w:r>
            <w:r w:rsidR="00E7016E">
              <w:t>8.0</w:t>
            </w:r>
            <w:r w:rsidR="000B1F3F">
              <w:t>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0B1F3F" w:rsidP="000B1F3F">
            <w:pPr>
              <w:jc w:val="center"/>
            </w:pPr>
            <w:r>
              <w:t>Premiere Movies</w:t>
            </w:r>
          </w:p>
          <w:p w:rsidR="000B1F3F" w:rsidRDefault="000B1F3F" w:rsidP="007556BD">
            <w:pPr>
              <w:jc w:val="center"/>
            </w:pPr>
            <w:r>
              <w:t>TBA</w:t>
            </w:r>
          </w:p>
          <w:p w:rsidR="000B1F3F" w:rsidRDefault="00E7016E" w:rsidP="007556BD">
            <w:pPr>
              <w:jc w:val="center"/>
            </w:pPr>
            <w:r>
              <w:t>$8.00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DF1832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DF1832" w:rsidRDefault="00DF1832" w:rsidP="00DF1832">
            <w:pPr>
              <w:jc w:val="center"/>
            </w:pPr>
            <w:r>
              <w:t>Water Day</w:t>
            </w:r>
          </w:p>
          <w:p w:rsidR="00DF1832" w:rsidRDefault="00DF1832" w:rsidP="00DF1832">
            <w:pPr>
              <w:jc w:val="center"/>
            </w:pPr>
            <w:r>
              <w:t xml:space="preserve">Bring </w:t>
            </w:r>
          </w:p>
          <w:p w:rsidR="00DF1832" w:rsidRDefault="00DF1832" w:rsidP="00DF1832">
            <w:pPr>
              <w:jc w:val="center"/>
            </w:pPr>
            <w:r>
              <w:t>Towel, Bathing Suit, Sunscreen</w:t>
            </w:r>
          </w:p>
          <w:p w:rsidR="007556BD" w:rsidRDefault="007556BD" w:rsidP="007556BD">
            <w:pPr>
              <w:jc w:val="center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24</w:t>
            </w:r>
          </w:p>
        </w:tc>
      </w:tr>
      <w:tr w:rsidR="007556BD" w:rsidTr="007556B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7556BD" w:rsidP="007556BD">
            <w:r>
              <w:t>Total: $</w:t>
            </w:r>
            <w:r w:rsidR="00B41D45">
              <w:t>15</w:t>
            </w:r>
            <w:bookmarkStart w:id="0" w:name="_GoBack"/>
            <w:bookmarkEnd w:id="0"/>
            <w:r w:rsidR="000B1F3F">
              <w:t>.00</w:t>
            </w:r>
          </w:p>
          <w:p w:rsidR="007556BD" w:rsidRDefault="007556BD" w:rsidP="007556BD"/>
          <w:p w:rsidR="007556BD" w:rsidRDefault="007556BD" w:rsidP="007556BD"/>
          <w:p w:rsidR="007556BD" w:rsidRDefault="007556BD" w:rsidP="007556BD">
            <w:proofErr w:type="spellStart"/>
            <w:r>
              <w:t>Fathers Day</w:t>
            </w:r>
            <w:proofErr w:type="spellEnd"/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0B1F3F" w:rsidP="007556BD">
            <w:pPr>
              <w:jc w:val="center"/>
            </w:pPr>
            <w:r>
              <w:t>Chuck E Cheese</w:t>
            </w:r>
          </w:p>
          <w:p w:rsidR="000B1F3F" w:rsidRDefault="000B1F3F" w:rsidP="007556BD">
            <w:pPr>
              <w:jc w:val="center"/>
            </w:pPr>
            <w:r>
              <w:t>10-2</w:t>
            </w:r>
          </w:p>
          <w:p w:rsidR="000B1F3F" w:rsidRDefault="00B41D45" w:rsidP="007556BD">
            <w:pPr>
              <w:jc w:val="center"/>
            </w:pPr>
            <w:r>
              <w:t>$15</w:t>
            </w:r>
            <w:r w:rsidR="000B1F3F">
              <w:t>.00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DF1832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DF1832" w:rsidRDefault="00DF1832" w:rsidP="00DF1832">
            <w:pPr>
              <w:jc w:val="center"/>
            </w:pPr>
            <w:r>
              <w:t>Water Day</w:t>
            </w:r>
          </w:p>
          <w:p w:rsidR="00DF1832" w:rsidRDefault="00DF1832" w:rsidP="00DF1832">
            <w:pPr>
              <w:jc w:val="center"/>
            </w:pPr>
            <w:r>
              <w:t xml:space="preserve">Bring </w:t>
            </w:r>
          </w:p>
          <w:p w:rsidR="00DF1832" w:rsidRDefault="00DF1832" w:rsidP="00DF1832">
            <w:pPr>
              <w:jc w:val="center"/>
            </w:pPr>
            <w:r>
              <w:t>Towel, Bathing Suit, Sunscreen</w:t>
            </w:r>
          </w:p>
          <w:p w:rsidR="007556BD" w:rsidRDefault="007556BD" w:rsidP="007556BD">
            <w:pPr>
              <w:jc w:val="center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0B1F3F">
        <w:trPr>
          <w:cantSplit/>
          <w:trHeight w:hRule="exact" w:val="1395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7556BD" w:rsidRDefault="00E7016E" w:rsidP="007556BD">
            <w:r>
              <w:t>Total: $8.0</w:t>
            </w:r>
            <w:r w:rsidR="007556BD">
              <w:t>0</w:t>
            </w: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Games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7556BD">
            <w:pPr>
              <w:jc w:val="center"/>
            </w:pPr>
            <w:r>
              <w:t>Work it Out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0B1F3F" w:rsidP="007556BD">
            <w:pPr>
              <w:jc w:val="center"/>
            </w:pPr>
            <w:r>
              <w:t>Imagination Station</w:t>
            </w:r>
          </w:p>
          <w:p w:rsidR="000B1F3F" w:rsidRDefault="000B1F3F" w:rsidP="007556BD">
            <w:pPr>
              <w:jc w:val="center"/>
            </w:pPr>
            <w:r>
              <w:t>9-3</w:t>
            </w:r>
          </w:p>
          <w:p w:rsidR="000B1F3F" w:rsidRDefault="00E7016E" w:rsidP="007556BD">
            <w:pPr>
              <w:jc w:val="center"/>
            </w:pPr>
            <w:r>
              <w:t>$8.00</w:t>
            </w:r>
          </w:p>
          <w:p w:rsidR="000B1F3F" w:rsidRDefault="000B1F3F" w:rsidP="007556BD">
            <w:pPr>
              <w:jc w:val="center"/>
            </w:pPr>
            <w:r>
              <w:t>Bring a Lunch</w:t>
            </w:r>
          </w:p>
        </w:tc>
        <w:tc>
          <w:tcPr>
            <w:tcW w:w="1265" w:type="dxa"/>
            <w:tcBorders>
              <w:top w:val="nil"/>
            </w:tcBorders>
            <w:vAlign w:val="center"/>
          </w:tcPr>
          <w:p w:rsidR="007556BD" w:rsidRDefault="00DF1832" w:rsidP="007556BD">
            <w:pPr>
              <w:jc w:val="center"/>
            </w:pPr>
            <w:r>
              <w:t>Science</w:t>
            </w:r>
          </w:p>
        </w:tc>
        <w:tc>
          <w:tcPr>
            <w:tcW w:w="1265" w:type="dxa"/>
            <w:tcBorders>
              <w:top w:val="nil"/>
            </w:tcBorders>
            <w:vAlign w:val="center"/>
          </w:tcPr>
          <w:p w:rsidR="00DF1832" w:rsidRDefault="00DF1832" w:rsidP="00DF1832">
            <w:pPr>
              <w:jc w:val="center"/>
            </w:pPr>
            <w:r>
              <w:t>Water Day</w:t>
            </w:r>
          </w:p>
          <w:p w:rsidR="00DF1832" w:rsidRDefault="00DF1832" w:rsidP="00DF1832">
            <w:pPr>
              <w:jc w:val="center"/>
            </w:pPr>
            <w:r>
              <w:t xml:space="preserve">Bring </w:t>
            </w:r>
          </w:p>
          <w:p w:rsidR="00DF1832" w:rsidRDefault="00DF1832" w:rsidP="00DF1832">
            <w:pPr>
              <w:jc w:val="center"/>
            </w:pPr>
            <w:r>
              <w:t>Towel, Bathing Suit, Sunscreen</w:t>
            </w:r>
          </w:p>
          <w:p w:rsidR="007556BD" w:rsidRDefault="007556BD" w:rsidP="007556BD">
            <w:pPr>
              <w:jc w:val="center"/>
            </w:pPr>
          </w:p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</w:tr>
      <w:tr w:rsidR="007556BD" w:rsidTr="009F21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9F21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4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5" w:type="dxa"/>
            <w:tcBorders>
              <w:top w:val="nil"/>
            </w:tcBorders>
          </w:tcPr>
          <w:p w:rsidR="007556BD" w:rsidRDefault="007556BD" w:rsidP="007556BD"/>
        </w:tc>
      </w:tr>
    </w:tbl>
    <w:p w:rsidR="003C4EED" w:rsidRDefault="00B33D9E">
      <w:pPr>
        <w:pStyle w:val="Heading1"/>
      </w:pPr>
      <w:r>
        <w:t>Notes:</w:t>
      </w:r>
      <w:r w:rsidR="001D542B">
        <w:t xml:space="preserve">  Please label ALL Personal Items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6822"/>
        <w:gridCol w:w="378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7556B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7110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July</w:t>
            </w:r>
            <w:r w:rsidR="007556BD">
              <w:t xml:space="preserve"> Schoolers </w:t>
            </w:r>
            <w:r w:rsidR="002D161E">
              <w:t>1</w:t>
            </w:r>
          </w:p>
        </w:tc>
        <w:tc>
          <w:tcPr>
            <w:tcW w:w="1765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th calendar"/>
      </w:tblPr>
      <w:tblGrid>
        <w:gridCol w:w="1266"/>
        <w:gridCol w:w="1266"/>
        <w:gridCol w:w="1266"/>
        <w:gridCol w:w="1266"/>
        <w:gridCol w:w="1267"/>
        <w:gridCol w:w="1266"/>
        <w:gridCol w:w="1266"/>
      </w:tblGrid>
      <w:tr w:rsidR="007556BD" w:rsidTr="00283E54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Wednesday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7556BD" w:rsidRDefault="007556BD" w:rsidP="007556BD">
            <w:pPr>
              <w:pStyle w:val="Day"/>
            </w:pPr>
            <w:r>
              <w:t>Saturday</w:t>
            </w:r>
          </w:p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</w:t>
            </w:r>
          </w:p>
        </w:tc>
      </w:tr>
      <w:tr w:rsidR="007556BD" w:rsidTr="00283E54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8</w:t>
            </w:r>
          </w:p>
        </w:tc>
      </w:tr>
      <w:tr w:rsidR="007556BD" w:rsidTr="00E20DDD">
        <w:trPr>
          <w:cantSplit/>
          <w:trHeight w:hRule="exact" w:val="1647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7556BD"/>
          <w:p w:rsidR="007556BD" w:rsidRDefault="00C86895" w:rsidP="007556BD">
            <w:r>
              <w:t>Total:$3.00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Games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7556BD" w:rsidP="00C86895">
            <w:pPr>
              <w:jc w:val="center"/>
            </w:pPr>
            <w:r>
              <w:t>Closed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Work it Out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7556BD" w:rsidRDefault="007556BD" w:rsidP="00C86895">
            <w:pPr>
              <w:jc w:val="center"/>
            </w:pPr>
            <w:r>
              <w:t>Pizza Party</w:t>
            </w:r>
          </w:p>
          <w:p w:rsidR="007556BD" w:rsidRDefault="007556BD" w:rsidP="00C86895">
            <w:pPr>
              <w:jc w:val="center"/>
            </w:pPr>
            <w:r>
              <w:t>$3.00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15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1D542B" w:rsidP="007556BD">
            <w:r>
              <w:t>Total:$8.00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Games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C86895">
            <w:pPr>
              <w:jc w:val="center"/>
            </w:pPr>
            <w:r>
              <w:t xml:space="preserve">Premiere Movies </w:t>
            </w:r>
          </w:p>
          <w:p w:rsidR="007556BD" w:rsidRDefault="00E20DDD" w:rsidP="00C86895">
            <w:pPr>
              <w:jc w:val="center"/>
            </w:pPr>
            <w:r>
              <w:t>TBA</w:t>
            </w:r>
          </w:p>
          <w:p w:rsidR="00E20DDD" w:rsidRDefault="001D542B" w:rsidP="00C86895">
            <w:pPr>
              <w:jc w:val="center"/>
            </w:pPr>
            <w:r>
              <w:t>$8.00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E20DDD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7556BD" w:rsidRDefault="007556BD" w:rsidP="00C86895">
            <w:pPr>
              <w:jc w:val="center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22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C86895" w:rsidP="007556BD">
            <w:r>
              <w:t>Total:$</w:t>
            </w:r>
            <w:r w:rsidR="00E20DDD">
              <w:t>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Games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Buffalo Nickel</w:t>
            </w:r>
          </w:p>
          <w:p w:rsidR="00E20DDD" w:rsidRDefault="00E20DDD" w:rsidP="00C86895">
            <w:pPr>
              <w:jc w:val="center"/>
            </w:pPr>
            <w:r>
              <w:t>9-1</w:t>
            </w:r>
          </w:p>
          <w:p w:rsidR="00E20DDD" w:rsidRDefault="00E20DDD" w:rsidP="00C86895">
            <w:pPr>
              <w:jc w:val="center"/>
            </w:pPr>
            <w:r>
              <w:t>$8.00</w:t>
            </w:r>
          </w:p>
          <w:p w:rsidR="00E20DDD" w:rsidRDefault="00E20DDD" w:rsidP="00C86895">
            <w:pPr>
              <w:jc w:val="center"/>
            </w:pPr>
            <w:r>
              <w:t>Bring Nickels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7556BD" w:rsidRDefault="007556BD" w:rsidP="00C86895">
            <w:pPr>
              <w:jc w:val="center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29</w:t>
            </w:r>
          </w:p>
        </w:tc>
      </w:tr>
      <w:tr w:rsidR="007556BD" w:rsidTr="00C86895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  <w:p w:rsidR="00C86895" w:rsidRDefault="00E20DDD" w:rsidP="007556BD">
            <w:r>
              <w:t>Total:$8.00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Games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C86895">
            <w:pPr>
              <w:jc w:val="center"/>
            </w:pPr>
            <w:r>
              <w:t>Work it Out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Peter Piper</w:t>
            </w:r>
          </w:p>
          <w:p w:rsidR="00E20DDD" w:rsidRDefault="00E20DDD" w:rsidP="00C86895">
            <w:pPr>
              <w:jc w:val="center"/>
            </w:pPr>
            <w:r>
              <w:t>10-2</w:t>
            </w:r>
          </w:p>
          <w:p w:rsidR="00E20DDD" w:rsidRDefault="00E20DDD" w:rsidP="00C86895">
            <w:pPr>
              <w:jc w:val="center"/>
            </w:pPr>
            <w:r>
              <w:t>$8.00</w:t>
            </w: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C86895">
            <w:pPr>
              <w:jc w:val="center"/>
            </w:pPr>
            <w:r>
              <w:t>Science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7556BD" w:rsidRDefault="007556BD" w:rsidP="00C86895">
            <w:pPr>
              <w:jc w:val="center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7556BD" w:rsidRDefault="007556BD" w:rsidP="007556BD"/>
        </w:tc>
      </w:tr>
      <w:tr w:rsidR="007556BD" w:rsidTr="00283E54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556BD" w:rsidRDefault="007556BD" w:rsidP="007556BD">
            <w:pPr>
              <w:pStyle w:val="Off-MonthDate"/>
            </w:pPr>
          </w:p>
        </w:tc>
      </w:tr>
      <w:tr w:rsidR="007556BD" w:rsidTr="00E20DDD">
        <w:trPr>
          <w:cantSplit/>
          <w:trHeight w:hRule="exact" w:val="837"/>
        </w:trPr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  <w:vAlign w:val="center"/>
          </w:tcPr>
          <w:p w:rsidR="007556BD" w:rsidRDefault="00E20DDD" w:rsidP="00C86895">
            <w:pPr>
              <w:jc w:val="center"/>
            </w:pPr>
            <w:r>
              <w:t>Games</w:t>
            </w:r>
          </w:p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7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  <w:tc>
          <w:tcPr>
            <w:tcW w:w="1266" w:type="dxa"/>
            <w:tcBorders>
              <w:top w:val="nil"/>
            </w:tcBorders>
          </w:tcPr>
          <w:p w:rsidR="007556BD" w:rsidRDefault="007556BD" w:rsidP="007556BD"/>
        </w:tc>
      </w:tr>
    </w:tbl>
    <w:p w:rsidR="003C4EED" w:rsidRDefault="00B33D9E">
      <w:pPr>
        <w:pStyle w:val="Heading1"/>
      </w:pPr>
      <w:r>
        <w:t>Notes:</w:t>
      </w:r>
      <w:r w:rsidR="001D542B">
        <w:t xml:space="preserve"> Please label ALL Personal Items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6912"/>
        <w:gridCol w:w="288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86895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7200" w:type="dxa"/>
            <w:gridSpan w:val="2"/>
          </w:tcPr>
          <w:p w:rsidR="003C4EED" w:rsidRDefault="00B33D9E">
            <w:pPr>
              <w:pStyle w:val="Month"/>
            </w:pPr>
            <w:r>
              <w:lastRenderedPageBreak/>
              <w:t>August</w:t>
            </w:r>
            <w:r w:rsidR="00C86895">
              <w:t xml:space="preserve"> Schoolers </w:t>
            </w:r>
            <w:r w:rsidR="002D161E">
              <w:t>1</w:t>
            </w:r>
          </w:p>
        </w:tc>
        <w:tc>
          <w:tcPr>
            <w:tcW w:w="1675" w:type="dxa"/>
            <w:gridSpan w:val="2"/>
          </w:tcPr>
          <w:p w:rsidR="003C4EED" w:rsidRDefault="00B33D9E">
            <w:pPr>
              <w:pStyle w:val="Year"/>
            </w:pPr>
            <w:r>
              <w:t>201</w:t>
            </w:r>
            <w:r w:rsidR="00086E00">
              <w:t>7</w:t>
            </w:r>
          </w:p>
        </w:tc>
      </w:tr>
    </w:tbl>
    <w:p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86895" w:rsidTr="009176CB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86895" w:rsidRDefault="00C86895" w:rsidP="00C86895">
            <w:pPr>
              <w:pStyle w:val="Day"/>
            </w:pPr>
            <w:r>
              <w:t>Saturday</w:t>
            </w:r>
          </w:p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5</w:t>
            </w:r>
          </w:p>
        </w:tc>
      </w:tr>
      <w:tr w:rsidR="00C86895" w:rsidTr="00E20DDD">
        <w:trPr>
          <w:cantSplit/>
          <w:trHeight w:hRule="exact" w:val="1350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1D542B" w:rsidP="00C86895">
            <w:r>
              <w:t>Total:$8.00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1F670F" w:rsidRDefault="00E20DDD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Imagination Station</w:t>
            </w:r>
          </w:p>
          <w:p w:rsidR="00E20DDD" w:rsidRDefault="00E20DDD" w:rsidP="000F433B">
            <w:pPr>
              <w:jc w:val="center"/>
            </w:pPr>
            <w:r>
              <w:t>9-3</w:t>
            </w:r>
          </w:p>
          <w:p w:rsidR="00E20DDD" w:rsidRDefault="001D542B" w:rsidP="000F433B">
            <w:pPr>
              <w:jc w:val="center"/>
            </w:pPr>
            <w:r>
              <w:t>$8.00</w:t>
            </w:r>
          </w:p>
          <w:p w:rsidR="00E20DDD" w:rsidRDefault="00E20DDD" w:rsidP="000F433B">
            <w:pPr>
              <w:jc w:val="center"/>
            </w:pPr>
            <w:r>
              <w:t>Bring a Lunch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1F670F" w:rsidRDefault="00E20DDD" w:rsidP="000F433B">
            <w:pPr>
              <w:jc w:val="center"/>
            </w:pPr>
            <w:r>
              <w:t>Science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C86895" w:rsidRDefault="00C86895" w:rsidP="000F433B">
            <w:pPr>
              <w:jc w:val="center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12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E20DDD" w:rsidP="00C86895">
            <w:r>
              <w:t>Total:$</w:t>
            </w:r>
            <w:r w:rsidR="00833B81">
              <w:t>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Games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1F670F" w:rsidRDefault="00E20DDD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Buffalo Nickel</w:t>
            </w:r>
          </w:p>
          <w:p w:rsidR="00E20DDD" w:rsidRDefault="00E20DDD" w:rsidP="000F433B">
            <w:pPr>
              <w:jc w:val="center"/>
            </w:pPr>
            <w:r>
              <w:t>9-1</w:t>
            </w:r>
          </w:p>
          <w:p w:rsidR="00E20DDD" w:rsidRDefault="00E20DDD" w:rsidP="000F433B">
            <w:pPr>
              <w:jc w:val="center"/>
            </w:pPr>
            <w:r>
              <w:t>$8.00</w:t>
            </w:r>
          </w:p>
          <w:p w:rsidR="00E20DDD" w:rsidRDefault="00E20DDD" w:rsidP="000F433B">
            <w:pPr>
              <w:jc w:val="center"/>
            </w:pPr>
            <w:r>
              <w:t>Bring Nickels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0F433B" w:rsidRDefault="00E20DDD" w:rsidP="000F433B">
            <w:pPr>
              <w:jc w:val="center"/>
            </w:pPr>
            <w:r>
              <w:t>Science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E20DDD" w:rsidRDefault="00E20DDD" w:rsidP="00E20DDD">
            <w:pPr>
              <w:jc w:val="center"/>
            </w:pPr>
            <w:r>
              <w:t>Water Day</w:t>
            </w:r>
          </w:p>
          <w:p w:rsidR="00E20DDD" w:rsidRDefault="00E20DDD" w:rsidP="00E20DDD">
            <w:pPr>
              <w:jc w:val="center"/>
            </w:pPr>
            <w:r>
              <w:t xml:space="preserve">Bring </w:t>
            </w:r>
          </w:p>
          <w:p w:rsidR="00E20DDD" w:rsidRDefault="00E20DDD" w:rsidP="00E20DDD">
            <w:pPr>
              <w:jc w:val="center"/>
            </w:pPr>
            <w:r>
              <w:t>Towel, Bathing Suit, Sunscreen</w:t>
            </w:r>
          </w:p>
          <w:p w:rsidR="00C86895" w:rsidRDefault="00C86895" w:rsidP="000F433B">
            <w:pPr>
              <w:jc w:val="center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19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  <w:p w:rsidR="000F433B" w:rsidRDefault="00E20DDD" w:rsidP="00C86895">
            <w:r>
              <w:t>Total:$</w:t>
            </w:r>
            <w:r w:rsidR="001D542B">
              <w:t>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Games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1F670F" w:rsidRDefault="00E20DDD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Premiere Movies</w:t>
            </w:r>
          </w:p>
          <w:p w:rsidR="00E20DDD" w:rsidRDefault="00E20DDD" w:rsidP="000F433B">
            <w:pPr>
              <w:jc w:val="center"/>
            </w:pPr>
            <w:r>
              <w:t>TBA</w:t>
            </w:r>
          </w:p>
          <w:p w:rsidR="00E20DDD" w:rsidRDefault="001D542B" w:rsidP="000F433B">
            <w:pPr>
              <w:jc w:val="center"/>
            </w:pPr>
            <w:r>
              <w:t>$8.00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0F433B" w:rsidRDefault="00E20DDD" w:rsidP="000F433B">
            <w:pPr>
              <w:jc w:val="center"/>
            </w:pPr>
            <w:r>
              <w:t>Science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End of Summer Party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26</w:t>
            </w:r>
          </w:p>
        </w:tc>
      </w:tr>
      <w:tr w:rsidR="00C86895" w:rsidTr="000F433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Joshua Back to School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E20DDD" w:rsidP="000F433B">
            <w:pPr>
              <w:jc w:val="center"/>
            </w:pPr>
            <w:r>
              <w:t>Work it Out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center"/>
          </w:tcPr>
          <w:p w:rsidR="00C86895" w:rsidRDefault="000F433B" w:rsidP="000F433B">
            <w:pPr>
              <w:jc w:val="center"/>
            </w:pPr>
            <w:r>
              <w:t>Godley Back to School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</w:tr>
      <w:tr w:rsidR="00C86895" w:rsidTr="009176CB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</w:tr>
      <w:tr w:rsidR="00C86895" w:rsidTr="009176CB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86895" w:rsidRDefault="00C86895" w:rsidP="00C86895">
            <w:pPr>
              <w:pStyle w:val="Off-MonthDate"/>
            </w:pPr>
          </w:p>
        </w:tc>
      </w:tr>
      <w:tr w:rsidR="00C86895" w:rsidTr="009176CB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  <w:tc>
          <w:tcPr>
            <w:tcW w:w="1258" w:type="dxa"/>
            <w:tcBorders>
              <w:top w:val="nil"/>
            </w:tcBorders>
          </w:tcPr>
          <w:p w:rsidR="00C86895" w:rsidRDefault="00C86895" w:rsidP="00C86895"/>
        </w:tc>
      </w:tr>
    </w:tbl>
    <w:p w:rsidR="003C4EED" w:rsidRDefault="00B33D9E">
      <w:pPr>
        <w:pStyle w:val="Heading1"/>
      </w:pPr>
      <w:r>
        <w:t>Notes:</w:t>
      </w:r>
      <w:r w:rsidR="001D542B">
        <w:t xml:space="preserve"> Please label ALL Personal Items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:rsidTr="00B22341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NoSpacing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10F" w:rsidRDefault="004F610F">
      <w:pPr>
        <w:spacing w:after="0"/>
      </w:pPr>
      <w:r>
        <w:separator/>
      </w:r>
    </w:p>
  </w:endnote>
  <w:endnote w:type="continuationSeparator" w:id="0">
    <w:p w:rsidR="004F610F" w:rsidRDefault="004F61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1ED" w:rsidRDefault="009F21ED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99EB2AE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X/Ksr4FAIUrx3GDVzGdcKpRFzrPdjUqFKLt6g1Uz&#10;YAAVyiKzalCTG3TbPnsI22yQ5JkAZm4ojAVZNYH93FCY5iarJhCsGwpR3Okmq6YskO55/2xt8W9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M8O763jxdU9M0RD1i14+vAzB+F6GnBqjkLpFtMckCeOYvsD8yoB1bN&#10;WTDddS/MA1bt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6qo5i1/TDfJsfuJWqO+Cwsx6&#10;YNWcBdNdweML5Nm8UOKN+jXdYNXmh7ro7l/TDfLMWfyabpBn2/v0+YKKfjjiAqu2vR2Y+VKIkRas&#10;mrNAusUiB+SZs8jxwMx6YNWcBdNdz8JcIM+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Bfim+QZ5uyyPFAWWAmVhapEF/tb9RVc63IdAu8&#10;4QZ55iwy3coCM/E2lZ7bMAi6TXAgN+qqbcoC6e7AzA3yTFlAIbCfG+SZs8jxQFyxcaOumrPI8UDw&#10;UTfIs80MIFCIOxem2GN8EXMWqVAWmVWVC9BtyiKz6voiFcois+osUqEskO6/vuV1g24TUN8N8mxT&#10;Fkj3/OZp6yiQZ3P1aZ+SoBCA5Q3yTLUCCkGi3iDPVHdDIZDdG+SZih4UyiKz6ixSoSyYbrHIIavW&#10;r7ye85gYo8QiB4rdWG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gDr5pao4AQWU0eOs/MSguEooC6FUUiRIaZKdCOsTAzKhEiFc+DAp1uRkHd/fhxXnBG&#10;K46vn3D+QfRr3ClAmBTisOgPwlCkuo93zCltHwV3mxkLOM8cBWK3GAs4z9RYACEqwk+ZwxwLM9xA&#10;KApEYk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GX0hvNsKYpcDxQFIrGiSIS4td/Iq+ZakeoW&#10;9oYN55mjSHUrCkTiNZme2zIId5vwgWzkVVuKAuruhpkN55miAELYfjacZ44i1wNRYmMjr5qjyPVA&#10;+KM2nGfLLCBAiJoLk+wxbsQcRSIURWpV6QLuNkWRWnVjkQhFkVp1FIlQFFD3T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ldte58eL4jojyMuOM+2txtmvhBipYVXzVFA3WKTA+eZo8j1wEQ9&#10;eNUcBdVd38JccJ5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qbeUm0FbGGKAghF8bO6aSSbKpJtGYQtTI0FEMKhfcIX5ihy&#10;PVAUqdXzmPKqbQGB+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h/Ifo17hQgTApxWPQL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pPDPLIBAiq8lN55migLr7vd5N55miyPVAZJiZAu0Y&#10;CzOjEiFS8dxnatXNqEQoilT3+vQTznnzGe1e/Rp3ChAmQBwW/SAMRap7vWNOafsouNtMR8F55igQ&#10;u/tR8A3nmRoLIERF+ClzmGNhhhsIRQGtKopEiKRnN0pumuNHIkTqtsmDlB2lJm0iFAW0+sxevk7a&#10;RCgKaPW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XjW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YatGM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jix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7TTzrFQFqlQFplVNZmDVRPnu6e5Ia5CLKxQiLP2N8kzNdxId99tno5M&#10;eRXmVQ0K0YX8JnlmLKBQFky3eOEEq7b694sbrJp64YRCFIiY7ukYC/FmDoWoB3KTPDPTIBSiqslN&#10;8kxZIN39u95N8kxZ5HwgKsxMtzWMhXmiUiFK8dxnZtU9UalQFpnu9ek7nHPmM6579c+404AwBWKz&#10;6EdhLDLd6x04pb1HgW4zNwrkmbPA2t23gm+QZ2osoBAd4acJ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mdn560vAmYnJ/2iEHzjNHkfuBOR7Aq+Yo8ixv&#10;zlFwnjmK3A/MmRZeNU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YuOt/AztxTZH8gbiHf&#10;4M6cRfYH4nabmYvnmzXRg0Jcrr3JqimL7A+UBcZucUxkLg+I5xaLRRtFz8xBESrE5dqzdhN/k+qj&#10;oBC3Lc+sBhYdXqJC3K83axi/WkChLJBu00eBVRP3Ts6xwXwKM3ZDIa5TnCJCsBDzKCjEOu0mqyYO&#10;vVChLDKrak4LVk1ZZFbV5B90m7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PoW8j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B1gtXtG0AT&#10;AG+XvgAOAAAAAAAAAAAAAAAAAC4CAABkcnMvZTJvRG9jLnhtbFBLAQItABQABgAIAAAAIQD4kEVX&#10;3AAAAAcBAAAPAAAAAAAAAAAAAAAAAHVCEwBkcnMvZG93bnJldi54bWxQSwUGAAAAAAQABADzAAAA&#10;fkMTAAAA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10F" w:rsidRDefault="004F610F">
      <w:pPr>
        <w:spacing w:after="0"/>
      </w:pPr>
      <w:r>
        <w:separator/>
      </w:r>
    </w:p>
  </w:footnote>
  <w:footnote w:type="continuationSeparator" w:id="0">
    <w:p w:rsidR="004F610F" w:rsidRDefault="004F610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ED"/>
    <w:rsid w:val="00021FCE"/>
    <w:rsid w:val="00022C79"/>
    <w:rsid w:val="00033DC7"/>
    <w:rsid w:val="0003440D"/>
    <w:rsid w:val="00086E00"/>
    <w:rsid w:val="000B1F3F"/>
    <w:rsid w:val="000F433B"/>
    <w:rsid w:val="00173E5E"/>
    <w:rsid w:val="001D16A4"/>
    <w:rsid w:val="001D542B"/>
    <w:rsid w:val="001F670F"/>
    <w:rsid w:val="00225F07"/>
    <w:rsid w:val="002D161E"/>
    <w:rsid w:val="0033522F"/>
    <w:rsid w:val="003B5AE2"/>
    <w:rsid w:val="003C4EED"/>
    <w:rsid w:val="004528FA"/>
    <w:rsid w:val="004A6F2E"/>
    <w:rsid w:val="004F610F"/>
    <w:rsid w:val="005F5BC2"/>
    <w:rsid w:val="00604913"/>
    <w:rsid w:val="00673146"/>
    <w:rsid w:val="00690B17"/>
    <w:rsid w:val="00725EDC"/>
    <w:rsid w:val="007556BD"/>
    <w:rsid w:val="00777297"/>
    <w:rsid w:val="007F4C42"/>
    <w:rsid w:val="007F4DD5"/>
    <w:rsid w:val="00833B81"/>
    <w:rsid w:val="00864064"/>
    <w:rsid w:val="00873793"/>
    <w:rsid w:val="009F21ED"/>
    <w:rsid w:val="00A04496"/>
    <w:rsid w:val="00A3665A"/>
    <w:rsid w:val="00B22341"/>
    <w:rsid w:val="00B2485B"/>
    <w:rsid w:val="00B33D9E"/>
    <w:rsid w:val="00B41D45"/>
    <w:rsid w:val="00BC171A"/>
    <w:rsid w:val="00BD447D"/>
    <w:rsid w:val="00BD7DF4"/>
    <w:rsid w:val="00C86895"/>
    <w:rsid w:val="00CC2E22"/>
    <w:rsid w:val="00CD4BA9"/>
    <w:rsid w:val="00DF1832"/>
    <w:rsid w:val="00E20DDD"/>
    <w:rsid w:val="00E629E9"/>
    <w:rsid w:val="00E7016E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139BDD"/>
  <w15:chartTrackingRefBased/>
  <w15:docId w15:val="{E0E5900D-17A9-4EC9-8221-D06AB1CD7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bey\AppData\Roaming\Microsoft\Templates\2017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3EE12-0556-4DCF-ADB3-2E780F7C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12-month calendar (Mon-Sun)</Template>
  <TotalTime>4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Shelbey</dc:creator>
  <cp:keywords/>
  <dc:description/>
  <cp:lastModifiedBy>Shelly Walls</cp:lastModifiedBy>
  <cp:revision>5</cp:revision>
  <dcterms:created xsi:type="dcterms:W3CDTF">2017-04-21T15:38:00Z</dcterms:created>
  <dcterms:modified xsi:type="dcterms:W3CDTF">2017-04-21T16:05:00Z</dcterms:modified>
</cp:coreProperties>
</file>