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085" w:rsidRDefault="00AD6085"/>
    <w:tbl>
      <w:tblPr>
        <w:tblW w:w="9252" w:type="dxa"/>
        <w:tblInd w:w="108" w:type="dxa"/>
        <w:tblLook w:val="04A0" w:firstRow="1" w:lastRow="0" w:firstColumn="1" w:lastColumn="0" w:noHBand="0" w:noVBand="1"/>
        <w:tblCaption w:val="Space for notes"/>
      </w:tblPr>
      <w:tblGrid>
        <w:gridCol w:w="9252"/>
      </w:tblGrid>
      <w:tr w:rsidR="00EE41A3" w:rsidTr="00AD6085">
        <w:trPr>
          <w:cantSplit/>
          <w:trHeight w:hRule="exact" w:val="1800"/>
        </w:trPr>
        <w:tc>
          <w:tcPr>
            <w:tcW w:w="9252" w:type="dxa"/>
          </w:tcPr>
          <w:p w:rsidR="00AD6085" w:rsidRDefault="00AD6085"/>
          <w:tbl>
            <w:tblPr>
              <w:tblpPr w:leftFromText="180" w:rightFromText="180" w:vertAnchor="text" w:horzAnchor="margin" w:tblpY="827"/>
              <w:tblW w:w="887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 and Year"/>
            </w:tblPr>
            <w:tblGrid>
              <w:gridCol w:w="4437"/>
              <w:gridCol w:w="4438"/>
            </w:tblGrid>
            <w:tr w:rsidR="00B66613" w:rsidTr="00B66613">
              <w:trPr>
                <w:cantSplit/>
              </w:trPr>
              <w:tc>
                <w:tcPr>
                  <w:tcW w:w="4437" w:type="dxa"/>
                </w:tcPr>
                <w:p w:rsidR="00B66613" w:rsidRDefault="000C4669" w:rsidP="00B66613">
                  <w:pPr>
                    <w:pStyle w:val="Month"/>
                  </w:pPr>
                  <w:r>
                    <w:t>May</w:t>
                  </w:r>
                </w:p>
              </w:tc>
              <w:tc>
                <w:tcPr>
                  <w:tcW w:w="4438" w:type="dxa"/>
                </w:tcPr>
                <w:p w:rsidR="00B66613" w:rsidRDefault="00AD6085" w:rsidP="00B66613">
                  <w:pPr>
                    <w:pStyle w:val="Year"/>
                  </w:pPr>
                  <w:r>
                    <w:t>2018</w:t>
                  </w:r>
                </w:p>
              </w:tc>
            </w:tr>
          </w:tbl>
          <w:p w:rsidR="00EE41A3" w:rsidRDefault="00EE41A3"/>
        </w:tc>
      </w:tr>
    </w:tbl>
    <w:p w:rsidR="00EE41A3" w:rsidRDefault="00EE41A3">
      <w:pPr>
        <w:pStyle w:val="NoSpacing"/>
      </w:pPr>
    </w:p>
    <w:tbl>
      <w:tblPr>
        <w:tblW w:w="10775" w:type="dxa"/>
        <w:tblInd w:w="-87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1800"/>
        <w:gridCol w:w="1595"/>
        <w:gridCol w:w="1350"/>
        <w:gridCol w:w="1530"/>
        <w:gridCol w:w="1260"/>
        <w:gridCol w:w="1440"/>
        <w:gridCol w:w="1800"/>
      </w:tblGrid>
      <w:tr w:rsidR="00EE41A3" w:rsidTr="008332F3">
        <w:trPr>
          <w:cantSplit/>
          <w:trHeight w:hRule="exact" w:val="360"/>
        </w:trPr>
        <w:tc>
          <w:tcPr>
            <w:tcW w:w="180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Sunday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Monday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Tuesday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Thursday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Friday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Saturday</w:t>
            </w:r>
          </w:p>
        </w:tc>
      </w:tr>
      <w:tr w:rsidR="00EE41A3" w:rsidTr="008332F3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 w:rsidP="00AD6085"/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EE41A3" w:rsidP="00AD6085"/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62414C" w:rsidP="00AD6085">
            <w:r>
              <w:t>1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62414C" w:rsidP="00AD6085"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62414C" w:rsidP="00AD6085">
            <w:r>
              <w:t>3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62414C">
            <w:pPr>
              <w:pStyle w:val="Date"/>
            </w:pPr>
            <w:r>
              <w:t>4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EE41A3" w:rsidRDefault="0062414C">
            <w:pPr>
              <w:pStyle w:val="Date"/>
            </w:pPr>
            <w:r>
              <w:t>5</w:t>
            </w:r>
          </w:p>
        </w:tc>
      </w:tr>
      <w:tr w:rsidR="008E3CE3" w:rsidTr="008332F3">
        <w:trPr>
          <w:cantSplit/>
          <w:trHeight w:hRule="exact" w:val="2412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E3CE3" w:rsidP="00CB5B05"/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:rsidR="00341630" w:rsidRPr="00341630" w:rsidRDefault="00341630" w:rsidP="00341630">
            <w:pPr>
              <w:jc w:val="center"/>
              <w:rPr>
                <w:b/>
                <w:color w:val="F6F8FB" w:themeColor="accent1" w:themeTint="08"/>
                <w:spacing w:val="10"/>
                <w:sz w:val="36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:rsidR="008E3CE3" w:rsidRPr="00341630" w:rsidRDefault="008E3CE3">
            <w:pPr>
              <w:rPr>
                <w:sz w:val="12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Pr="00BA522A" w:rsidRDefault="008E3CE3" w:rsidP="00EB1314">
            <w:pPr>
              <w:rPr>
                <w:b/>
                <w:sz w:val="17"/>
                <w:szCs w:val="17"/>
              </w:rPr>
            </w:pPr>
            <w:r w:rsidRPr="00BA522A">
              <w:rPr>
                <w:b/>
                <w:sz w:val="17"/>
                <w:szCs w:val="17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:rsidR="00E7544A" w:rsidRPr="00BA522A" w:rsidRDefault="00E7544A" w:rsidP="00EB1314">
            <w:pPr>
              <w:rPr>
                <w:b/>
                <w:sz w:val="17"/>
                <w:szCs w:val="17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Pr="00B87926" w:rsidRDefault="008E3CE3" w:rsidP="000C4669">
            <w:pPr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341630" w:rsidP="00EB1314">
            <w:pPr>
              <w:rPr>
                <w:sz w:val="17"/>
                <w:szCs w:val="17"/>
              </w:rPr>
            </w:pPr>
            <w:r w:rsidRPr="004466FA">
              <w:rPr>
                <w:sz w:val="17"/>
                <w:szCs w:val="17"/>
              </w:rPr>
              <w:t xml:space="preserve">Lyrical 1 </w:t>
            </w:r>
          </w:p>
          <w:p w:rsidR="00F810B6" w:rsidRPr="004466FA" w:rsidRDefault="000C4669" w:rsidP="000C4669">
            <w:pPr>
              <w:rPr>
                <w:sz w:val="17"/>
                <w:szCs w:val="17"/>
              </w:rPr>
            </w:pPr>
            <w:r w:rsidRPr="000C4669">
              <w:rPr>
                <w:b/>
                <w:color w:val="527219" w:themeColor="accent5" w:themeTint="E6"/>
                <w:sz w:val="20"/>
              </w:rPr>
              <w:t xml:space="preserve">Radix Convention 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:rsidR="000C4669" w:rsidRDefault="000C4669" w:rsidP="000F4A3E">
            <w:pPr>
              <w:rPr>
                <w:b/>
                <w:color w:val="527219" w:themeColor="accent5" w:themeTint="E6"/>
                <w:sz w:val="20"/>
              </w:rPr>
            </w:pPr>
            <w:r w:rsidRPr="000C4669">
              <w:rPr>
                <w:b/>
                <w:color w:val="527219" w:themeColor="accent5" w:themeTint="E6"/>
                <w:sz w:val="20"/>
              </w:rPr>
              <w:t>Radix Convention</w:t>
            </w:r>
          </w:p>
          <w:p w:rsidR="008332F3" w:rsidRDefault="008332F3" w:rsidP="000F4A3E">
            <w:pPr>
              <w:rPr>
                <w:b/>
                <w:color w:val="77A624" w:themeColor="accent5" w:themeTint="BF"/>
              </w:rPr>
            </w:pPr>
            <w:r>
              <w:rPr>
                <w:b/>
                <w:color w:val="77A624" w:themeColor="accent5" w:themeTint="BF"/>
              </w:rPr>
              <w:t xml:space="preserve">Ocean Breeze Due </w:t>
            </w:r>
          </w:p>
          <w:p w:rsidR="008332F3" w:rsidRDefault="008332F3" w:rsidP="000F4A3E">
            <w:pPr>
              <w:rPr>
                <w:b/>
              </w:rPr>
            </w:pPr>
            <w:r>
              <w:rPr>
                <w:b/>
                <w:color w:val="77A624" w:themeColor="accent5" w:themeTint="BF"/>
              </w:rPr>
              <w:t xml:space="preserve">Cash Payments Only </w:t>
            </w:r>
          </w:p>
          <w:p w:rsidR="000C4669" w:rsidRPr="00502EFE" w:rsidRDefault="000C4669" w:rsidP="000C4669">
            <w:pPr>
              <w:rPr>
                <w:b/>
                <w:color w:val="FF0000"/>
                <w:sz w:val="20"/>
                <w:szCs w:val="20"/>
              </w:rPr>
            </w:pPr>
            <w:r w:rsidRPr="00502EFE">
              <w:rPr>
                <w:b/>
                <w:color w:val="FF0000"/>
                <w:sz w:val="20"/>
                <w:szCs w:val="20"/>
              </w:rPr>
              <w:t>Monthly Rate Due</w:t>
            </w:r>
          </w:p>
          <w:p w:rsidR="0012425A" w:rsidRPr="000C4669" w:rsidRDefault="0012425A" w:rsidP="000C4669">
            <w:pPr>
              <w:jc w:val="center"/>
              <w:rPr>
                <w:b/>
                <w:color w:val="7096D2" w:themeColor="text2" w:themeTint="99"/>
                <w:sz w:val="16"/>
              </w:rPr>
            </w:pPr>
          </w:p>
          <w:p w:rsidR="0012425A" w:rsidRDefault="0012425A" w:rsidP="000F4A3E">
            <w:pPr>
              <w:rPr>
                <w:b/>
              </w:rPr>
            </w:pPr>
          </w:p>
          <w:p w:rsidR="008E3CE3" w:rsidRDefault="008E3CE3" w:rsidP="009E7CFF"/>
        </w:tc>
      </w:tr>
      <w:tr w:rsidR="008E3CE3" w:rsidTr="008332F3">
        <w:trPr>
          <w:cantSplit/>
          <w:trHeight w:hRule="exact" w:val="64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AD6085" w:rsidRDefault="0062414C" w:rsidP="00AD6085">
            <w:pPr>
              <w:pStyle w:val="Date"/>
            </w:pPr>
            <w:r>
              <w:t>6</w:t>
            </w:r>
          </w:p>
          <w:p w:rsidR="000F4A3E" w:rsidRDefault="000F4A3E" w:rsidP="000F4A3E"/>
          <w:p w:rsidR="000C4669" w:rsidRPr="000F4A3E" w:rsidRDefault="000C4669" w:rsidP="000F4A3E"/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7</w:t>
            </w:r>
          </w:p>
          <w:p w:rsidR="000C199A" w:rsidRPr="000C199A" w:rsidRDefault="000C199A" w:rsidP="000C199A"/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8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10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11</w:t>
            </w:r>
          </w:p>
          <w:p w:rsidR="00341630" w:rsidRPr="00341630" w:rsidRDefault="00341630" w:rsidP="00341630">
            <w:r>
              <w:t>Lyrical 1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12</w:t>
            </w:r>
          </w:p>
        </w:tc>
      </w:tr>
      <w:tr w:rsidR="008E3CE3" w:rsidTr="008332F3">
        <w:trPr>
          <w:cantSplit/>
          <w:trHeight w:hRule="exact" w:val="1260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0F4A3E" w:rsidRDefault="000F4A3E" w:rsidP="000F4A3E">
            <w:r>
              <w:t xml:space="preserve">Production </w:t>
            </w:r>
          </w:p>
          <w:p w:rsidR="000F4A3E" w:rsidRPr="00472EAE" w:rsidRDefault="000F4A3E" w:rsidP="000F4A3E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:rsidR="000F4A3E" w:rsidRDefault="000C4669" w:rsidP="000F4A3E">
            <w:pPr>
              <w:rPr>
                <w:b/>
                <w:color w:val="FF0000"/>
              </w:rPr>
            </w:pPr>
            <w:r>
              <w:t>3:00 – 5:3</w:t>
            </w:r>
            <w:r w:rsidR="000F4A3E">
              <w:t>0PM</w:t>
            </w:r>
          </w:p>
          <w:p w:rsidR="008E3CE3" w:rsidRPr="0027372B" w:rsidRDefault="000C4669" w:rsidP="008E3CE3">
            <w:r w:rsidRPr="000C4669">
              <w:rPr>
                <w:b/>
                <w:color w:val="527219" w:themeColor="accent5" w:themeTint="E6"/>
                <w:sz w:val="20"/>
              </w:rPr>
              <w:t>Radix Convention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Pr="0027372B" w:rsidRDefault="008E3CE3" w:rsidP="009E7CFF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Pr="0027372B" w:rsidRDefault="008E3CE3" w:rsidP="009E7CFF"/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0C4669">
            <w:pPr>
              <w:rPr>
                <w:b/>
                <w:color w:val="FF0000"/>
              </w:rPr>
            </w:pPr>
            <w:r w:rsidRPr="00502EFE">
              <w:rPr>
                <w:b/>
                <w:color w:val="FF0000"/>
              </w:rPr>
              <w:t>Monthly Rate LATE</w:t>
            </w:r>
          </w:p>
          <w:p w:rsidR="008332F3" w:rsidRPr="0027372B" w:rsidRDefault="008332F3" w:rsidP="008332F3">
            <w:pPr>
              <w:jc w:val="center"/>
            </w:pPr>
            <w:r w:rsidRPr="008332F3">
              <w:rPr>
                <w:b/>
                <w:color w:val="77A624" w:themeColor="accent5" w:themeTint="BF"/>
              </w:rPr>
              <w:t>June Schedule Release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Pr="0027372B" w:rsidRDefault="008E3CE3"/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CE74F9" w:rsidRPr="0027372B" w:rsidRDefault="00CE74F9" w:rsidP="008858B8"/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:rsidR="008E3CE3" w:rsidRDefault="008E3CE3"/>
        </w:tc>
      </w:tr>
      <w:tr w:rsidR="008E3CE3" w:rsidTr="008332F3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Pr="009E7CFF" w:rsidRDefault="0062414C" w:rsidP="00502EFE">
            <w:r>
              <w:rPr>
                <w:sz w:val="22"/>
                <w:szCs w:val="22"/>
              </w:rPr>
              <w:t>13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14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15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8E3CE3" w:rsidP="00AD6085">
            <w:pPr>
              <w:pStyle w:val="Date"/>
            </w:pPr>
            <w:r>
              <w:t>1</w:t>
            </w:r>
            <w:r w:rsidR="0062414C">
              <w:t>7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18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19</w:t>
            </w:r>
          </w:p>
          <w:p w:rsidR="008E3CE3" w:rsidRPr="00B66613" w:rsidRDefault="008E3CE3" w:rsidP="00B66613">
            <w:r>
              <w:t>norm</w:t>
            </w:r>
          </w:p>
        </w:tc>
      </w:tr>
      <w:tr w:rsidR="008E3CE3" w:rsidTr="008332F3">
        <w:trPr>
          <w:cantSplit/>
          <w:trHeight w:hRule="exact" w:val="1440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341630" w:rsidRDefault="00341630" w:rsidP="00341630">
            <w:r>
              <w:t xml:space="preserve">Production </w:t>
            </w:r>
          </w:p>
          <w:p w:rsidR="00341630" w:rsidRPr="00472EAE" w:rsidRDefault="00341630" w:rsidP="0034163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:rsidR="008E3CE3" w:rsidRDefault="000C4669" w:rsidP="00341630">
            <w:r>
              <w:t>3:00 – 5:3</w:t>
            </w:r>
            <w:r w:rsidR="00341630">
              <w:t>0PM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E3CE3" w:rsidP="009E7CFF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E3CE3" w:rsidP="009E7CFF"/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E3CE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Pr="00502EFE" w:rsidRDefault="008E3CE3">
            <w:pPr>
              <w:rPr>
                <w:b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341630">
            <w:r>
              <w:t xml:space="preserve">Lyrical 1 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0F4A3E" w:rsidRPr="001D1F90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 xml:space="preserve">New </w:t>
            </w:r>
          </w:p>
          <w:p w:rsidR="000F4A3E" w:rsidRDefault="000F4A3E" w:rsidP="000F4A3E">
            <w:pPr>
              <w:rPr>
                <w:b/>
              </w:rPr>
            </w:pPr>
            <w:r w:rsidRPr="001D1F90">
              <w:rPr>
                <w:b/>
              </w:rPr>
              <w:t>SCHEDULE</w:t>
            </w:r>
          </w:p>
          <w:p w:rsidR="008332F3" w:rsidRPr="008332F3" w:rsidRDefault="008332F3" w:rsidP="008332F3">
            <w:pPr>
              <w:jc w:val="center"/>
              <w:rPr>
                <w:b/>
                <w:color w:val="A25A12" w:themeColor="accent3"/>
              </w:rPr>
            </w:pPr>
            <w:r w:rsidRPr="008332F3">
              <w:rPr>
                <w:b/>
                <w:color w:val="A25A12" w:themeColor="accent3"/>
              </w:rPr>
              <w:t>Hershey Park  Due</w:t>
            </w:r>
          </w:p>
          <w:p w:rsidR="008332F3" w:rsidRPr="008332F3" w:rsidRDefault="008332F3" w:rsidP="008332F3">
            <w:pPr>
              <w:jc w:val="center"/>
              <w:rPr>
                <w:b/>
                <w:color w:val="A25A12" w:themeColor="accent3"/>
              </w:rPr>
            </w:pPr>
            <w:r w:rsidRPr="008332F3">
              <w:rPr>
                <w:b/>
                <w:color w:val="A25A12" w:themeColor="accent3"/>
              </w:rPr>
              <w:t>Cash Payments Only</w:t>
            </w:r>
          </w:p>
          <w:p w:rsidR="008332F3" w:rsidRDefault="008332F3" w:rsidP="000F4A3E">
            <w:pPr>
              <w:rPr>
                <w:b/>
              </w:rPr>
            </w:pPr>
          </w:p>
          <w:p w:rsidR="008E3CE3" w:rsidRPr="00B66613" w:rsidRDefault="008E3CE3" w:rsidP="00B6661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E3CE3" w:rsidTr="008332F3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20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21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22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24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25</w:t>
            </w:r>
          </w:p>
          <w:p w:rsidR="0038505A" w:rsidRDefault="0038505A" w:rsidP="0038505A"/>
          <w:p w:rsidR="0038505A" w:rsidRPr="0038505A" w:rsidRDefault="0038505A" w:rsidP="0038505A"/>
          <w:p w:rsidR="0038505A" w:rsidRPr="0038505A" w:rsidRDefault="0038505A" w:rsidP="0038505A"/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62414C">
            <w:pPr>
              <w:pStyle w:val="Date"/>
            </w:pPr>
            <w:r>
              <w:t>26</w:t>
            </w:r>
          </w:p>
        </w:tc>
      </w:tr>
      <w:tr w:rsidR="008E3CE3" w:rsidTr="008332F3">
        <w:trPr>
          <w:cantSplit/>
          <w:trHeight w:hRule="exact" w:val="1260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341630" w:rsidRDefault="00341630" w:rsidP="00341630">
            <w:r>
              <w:t xml:space="preserve">Production </w:t>
            </w:r>
          </w:p>
          <w:p w:rsidR="00341630" w:rsidRPr="00472EAE" w:rsidRDefault="00341630" w:rsidP="00341630">
            <w:pPr>
              <w:rPr>
                <w:b/>
              </w:rPr>
            </w:pPr>
            <w:r w:rsidRPr="00472EAE">
              <w:rPr>
                <w:b/>
              </w:rPr>
              <w:t xml:space="preserve">(All Members) </w:t>
            </w:r>
          </w:p>
          <w:p w:rsidR="008E3CE3" w:rsidRDefault="000C4669" w:rsidP="00341630">
            <w:r>
              <w:t>3:00 – 5:3</w:t>
            </w:r>
            <w:r w:rsidR="00341630">
              <w:t>0PM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:rsidR="000C4669" w:rsidRPr="000C4669" w:rsidRDefault="000C4669" w:rsidP="000C4669">
            <w:pPr>
              <w:rPr>
                <w:b/>
                <w:sz w:val="16"/>
                <w:szCs w:val="24"/>
              </w:rPr>
            </w:pPr>
            <w:r w:rsidRPr="000C4669">
              <w:rPr>
                <w:b/>
                <w:sz w:val="16"/>
                <w:szCs w:val="24"/>
              </w:rPr>
              <w:t xml:space="preserve">Competition </w:t>
            </w:r>
          </w:p>
          <w:p w:rsidR="008E3CE3" w:rsidRPr="000C4669" w:rsidRDefault="000C4669" w:rsidP="000C4669">
            <w:pPr>
              <w:rPr>
                <w:sz w:val="16"/>
              </w:rPr>
            </w:pPr>
            <w:r w:rsidRPr="000C4669">
              <w:rPr>
                <w:b/>
                <w:sz w:val="16"/>
                <w:szCs w:val="24"/>
              </w:rPr>
              <w:t>Mandatory Rehearsal</w:t>
            </w: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:rsidR="000C4669" w:rsidRPr="000C4669" w:rsidRDefault="000C4669" w:rsidP="000C4669">
            <w:pPr>
              <w:rPr>
                <w:b/>
                <w:sz w:val="16"/>
                <w:szCs w:val="24"/>
              </w:rPr>
            </w:pPr>
            <w:r w:rsidRPr="000C4669">
              <w:rPr>
                <w:b/>
                <w:sz w:val="16"/>
                <w:szCs w:val="24"/>
              </w:rPr>
              <w:t xml:space="preserve">Competition </w:t>
            </w:r>
          </w:p>
          <w:p w:rsidR="008E3CE3" w:rsidRPr="000C4669" w:rsidRDefault="000C4669" w:rsidP="000C4669">
            <w:pPr>
              <w:rPr>
                <w:sz w:val="16"/>
              </w:rPr>
            </w:pPr>
            <w:r w:rsidRPr="000C4669">
              <w:rPr>
                <w:b/>
                <w:sz w:val="16"/>
                <w:szCs w:val="24"/>
              </w:rPr>
              <w:t>Mandatory Rehearsal</w:t>
            </w:r>
          </w:p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:rsidR="000C4669" w:rsidRPr="000C4669" w:rsidRDefault="000C4669" w:rsidP="000C4669">
            <w:pPr>
              <w:rPr>
                <w:b/>
                <w:sz w:val="16"/>
                <w:szCs w:val="24"/>
              </w:rPr>
            </w:pPr>
            <w:r w:rsidRPr="000C4669">
              <w:rPr>
                <w:b/>
                <w:sz w:val="16"/>
                <w:szCs w:val="24"/>
              </w:rPr>
              <w:t xml:space="preserve">Competition </w:t>
            </w:r>
          </w:p>
          <w:p w:rsidR="008E3CE3" w:rsidRPr="000C4669" w:rsidRDefault="000C4669" w:rsidP="000C4669">
            <w:pPr>
              <w:rPr>
                <w:sz w:val="16"/>
              </w:rPr>
            </w:pPr>
            <w:r w:rsidRPr="000C4669">
              <w:rPr>
                <w:b/>
                <w:sz w:val="16"/>
                <w:szCs w:val="24"/>
              </w:rPr>
              <w:t>Mandatory Rehearsal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C4669" w:rsidRPr="000C4669" w:rsidRDefault="000C4669" w:rsidP="000C4669">
            <w:pPr>
              <w:rPr>
                <w:b/>
                <w:sz w:val="16"/>
                <w:szCs w:val="24"/>
              </w:rPr>
            </w:pPr>
            <w:r w:rsidRPr="000C4669">
              <w:rPr>
                <w:b/>
                <w:sz w:val="16"/>
                <w:szCs w:val="24"/>
              </w:rPr>
              <w:t xml:space="preserve">Competition </w:t>
            </w:r>
          </w:p>
          <w:p w:rsidR="008E3CE3" w:rsidRPr="000C4669" w:rsidRDefault="000C4669" w:rsidP="000C4669">
            <w:pPr>
              <w:rPr>
                <w:sz w:val="16"/>
              </w:rPr>
            </w:pPr>
            <w:r w:rsidRPr="000C4669">
              <w:rPr>
                <w:b/>
                <w:sz w:val="16"/>
                <w:szCs w:val="24"/>
              </w:rPr>
              <w:t>Mandatory Rehearsal</w:t>
            </w: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Pr="000C4669" w:rsidRDefault="000C4669" w:rsidP="008E3CE3">
            <w:pPr>
              <w:rPr>
                <w:b/>
                <w:sz w:val="16"/>
                <w:szCs w:val="24"/>
              </w:rPr>
            </w:pPr>
            <w:r w:rsidRPr="000C4669">
              <w:rPr>
                <w:b/>
                <w:sz w:val="16"/>
                <w:szCs w:val="24"/>
              </w:rPr>
              <w:t xml:space="preserve">Travel Day </w:t>
            </w:r>
          </w:p>
          <w:p w:rsidR="000C4669" w:rsidRPr="000C4669" w:rsidRDefault="000C4669" w:rsidP="008E3CE3">
            <w:pPr>
              <w:rPr>
                <w:b/>
                <w:sz w:val="16"/>
                <w:szCs w:val="24"/>
              </w:rPr>
            </w:pPr>
            <w:r w:rsidRPr="000C4669">
              <w:rPr>
                <w:b/>
                <w:sz w:val="16"/>
                <w:szCs w:val="24"/>
              </w:rPr>
              <w:t xml:space="preserve">Dream Makers </w:t>
            </w:r>
          </w:p>
          <w:p w:rsidR="000C4669" w:rsidRPr="000C4669" w:rsidRDefault="000C4669" w:rsidP="008E3CE3">
            <w:pPr>
              <w:rPr>
                <w:b/>
                <w:sz w:val="16"/>
                <w:szCs w:val="24"/>
              </w:rPr>
            </w:pPr>
            <w:r w:rsidRPr="000C4669">
              <w:rPr>
                <w:b/>
                <w:sz w:val="16"/>
                <w:szCs w:val="24"/>
              </w:rPr>
              <w:t xml:space="preserve">Competition 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341630" w:rsidRPr="00BA522A" w:rsidRDefault="000C4669" w:rsidP="0034163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Dream Makers </w:t>
            </w:r>
          </w:p>
          <w:p w:rsidR="008E3CE3" w:rsidRPr="008332F3" w:rsidRDefault="00341630" w:rsidP="00341630">
            <w:pPr>
              <w:rPr>
                <w:b/>
                <w:sz w:val="24"/>
                <w:szCs w:val="24"/>
              </w:rPr>
            </w:pPr>
            <w:r w:rsidRPr="00BA522A">
              <w:rPr>
                <w:b/>
                <w:sz w:val="24"/>
                <w:szCs w:val="24"/>
              </w:rPr>
              <w:t>Competition</w:t>
            </w:r>
          </w:p>
        </w:tc>
      </w:tr>
      <w:tr w:rsidR="008E3CE3" w:rsidTr="00081A8F">
        <w:trPr>
          <w:cantSplit/>
          <w:trHeight w:hRule="exact" w:val="64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081A8F" w:rsidRPr="00081A8F" w:rsidRDefault="0062414C" w:rsidP="00081A8F">
            <w:pPr>
              <w:rPr>
                <w:b/>
                <w:sz w:val="16"/>
                <w:szCs w:val="24"/>
              </w:rPr>
            </w:pPr>
            <w:r>
              <w:t>27</w:t>
            </w:r>
            <w:r w:rsidR="00081A8F" w:rsidRPr="00081A8F">
              <w:rPr>
                <w:b/>
                <w:sz w:val="12"/>
                <w:szCs w:val="24"/>
              </w:rPr>
              <w:t xml:space="preserve"> </w:t>
            </w:r>
            <w:r w:rsidR="00081A8F" w:rsidRPr="00081A8F">
              <w:rPr>
                <w:b/>
                <w:sz w:val="16"/>
                <w:szCs w:val="24"/>
              </w:rPr>
              <w:t xml:space="preserve">Dream Makers </w:t>
            </w:r>
          </w:p>
          <w:p w:rsidR="00081A8F" w:rsidRPr="00081A8F" w:rsidRDefault="00081A8F" w:rsidP="00081A8F">
            <w:pPr>
              <w:rPr>
                <w:b/>
                <w:sz w:val="16"/>
                <w:szCs w:val="24"/>
              </w:rPr>
            </w:pPr>
            <w:r w:rsidRPr="00081A8F">
              <w:rPr>
                <w:b/>
                <w:sz w:val="16"/>
                <w:szCs w:val="24"/>
              </w:rPr>
              <w:t>Competition</w:t>
            </w:r>
          </w:p>
          <w:p w:rsidR="008E3CE3" w:rsidRDefault="008E3CE3">
            <w:pPr>
              <w:pStyle w:val="Date"/>
            </w:pP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0C4669">
            <w:pPr>
              <w:pStyle w:val="Date"/>
            </w:pPr>
            <w:r>
              <w:t>28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0C4669">
            <w:pPr>
              <w:pStyle w:val="Date"/>
            </w:pPr>
            <w:r>
              <w:t>29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0C4669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0C4669">
            <w:pPr>
              <w:pStyle w:val="Date"/>
            </w:pPr>
            <w:r>
              <w:t>31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8E3CE3">
            <w:pPr>
              <w:pStyle w:val="Date"/>
            </w:pP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:rsidR="008E3CE3" w:rsidRDefault="008E3CE3">
            <w:pPr>
              <w:pStyle w:val="Date"/>
            </w:pPr>
          </w:p>
        </w:tc>
      </w:tr>
      <w:tr w:rsidR="008E3CE3" w:rsidRPr="00951635" w:rsidTr="008332F3">
        <w:trPr>
          <w:cantSplit/>
          <w:trHeight w:hRule="exact" w:val="882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081A8F" w:rsidRPr="00081A8F" w:rsidRDefault="00081A8F" w:rsidP="00081A8F">
            <w:pPr>
              <w:rPr>
                <w:b/>
                <w:color w:val="FF0000"/>
                <w:sz w:val="10"/>
                <w:szCs w:val="20"/>
              </w:rPr>
            </w:pPr>
            <w:r w:rsidRPr="00081A8F">
              <w:rPr>
                <w:b/>
                <w:color w:val="77A624" w:themeColor="accent5" w:themeTint="BF"/>
                <w:sz w:val="16"/>
              </w:rPr>
              <w:t>Ocean Breeze</w:t>
            </w:r>
            <w:r w:rsidRPr="00081A8F">
              <w:rPr>
                <w:b/>
                <w:color w:val="77A624" w:themeColor="accent5" w:themeTint="BF"/>
                <w:sz w:val="16"/>
              </w:rPr>
              <w:t xml:space="preserve"> Trip </w:t>
            </w:r>
          </w:p>
          <w:p w:rsidR="008E3CE3" w:rsidRDefault="00AE1AD3" w:rsidP="00081A8F">
            <w:r w:rsidRPr="00081A8F">
              <w:rPr>
                <w:b/>
                <w:sz w:val="16"/>
                <w:szCs w:val="22"/>
              </w:rPr>
              <w:t>NO REHARSALS</w:t>
            </w:r>
          </w:p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332F3" w:rsidP="008332F3">
            <w:pPr>
              <w:pStyle w:val="Off-MonthDate"/>
              <w:jc w:val="center"/>
            </w:pPr>
            <w:r w:rsidRPr="008332F3">
              <w:rPr>
                <w:b/>
                <w:sz w:val="16"/>
              </w:rPr>
              <w:t>NO REHARSALS</w:t>
            </w: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332F3" w:rsidP="008332F3">
            <w:pPr>
              <w:pStyle w:val="Off-MonthDate"/>
              <w:jc w:val="center"/>
            </w:pPr>
            <w:r w:rsidRPr="008332F3">
              <w:rPr>
                <w:b/>
                <w:sz w:val="16"/>
              </w:rPr>
              <w:t>NO REHARSALS</w:t>
            </w:r>
          </w:p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332F3" w:rsidP="008332F3">
            <w:pPr>
              <w:pStyle w:val="Off-MonthDate"/>
              <w:jc w:val="center"/>
            </w:pPr>
            <w:r w:rsidRPr="008332F3">
              <w:rPr>
                <w:b/>
                <w:sz w:val="18"/>
              </w:rPr>
              <w:t>NO REHARSALS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332F3" w:rsidP="008332F3">
            <w:pPr>
              <w:pStyle w:val="Off-MonthDate"/>
              <w:jc w:val="center"/>
            </w:pPr>
            <w:r>
              <w:rPr>
                <w:b/>
                <w:sz w:val="16"/>
              </w:rPr>
              <w:t>NO REHARSAL</w:t>
            </w: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:rsidR="008E3CE3" w:rsidRDefault="008E3CE3" w:rsidP="00AD6085">
            <w:pPr>
              <w:pStyle w:val="Off-MonthDate"/>
            </w:pP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:rsidR="0027372B" w:rsidRPr="00AD6085" w:rsidRDefault="0027372B" w:rsidP="00AD6085">
            <w:pPr>
              <w:pStyle w:val="Off-MonthDate"/>
            </w:pPr>
          </w:p>
          <w:p w:rsidR="008E3CE3" w:rsidRPr="00951635" w:rsidRDefault="008E3CE3" w:rsidP="008E3CE3">
            <w:pPr>
              <w:jc w:val="center"/>
              <w:rPr>
                <w:highlight w:val="yellow"/>
              </w:rPr>
            </w:pPr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8332F3" w:rsidRPr="00081A8F" w:rsidRDefault="004466FA" w:rsidP="008332F3">
      <w:pPr>
        <w:pStyle w:val="Heading1"/>
        <w:ind w:left="0"/>
        <w:rPr>
          <w:sz w:val="22"/>
          <w:szCs w:val="28"/>
        </w:rPr>
      </w:pPr>
      <w:r w:rsidRPr="00081A8F">
        <w:rPr>
          <w:b/>
          <w:color w:val="FF0000"/>
          <w:sz w:val="20"/>
          <w:szCs w:val="28"/>
        </w:rPr>
        <w:t>UPCOMING DATES</w:t>
      </w:r>
      <w:r w:rsidR="00AB62F9" w:rsidRPr="00081A8F">
        <w:rPr>
          <w:b/>
          <w:sz w:val="22"/>
          <w:szCs w:val="28"/>
        </w:rPr>
        <w:t>:</w:t>
      </w:r>
      <w:r w:rsidR="0027372B" w:rsidRPr="00081A8F">
        <w:rPr>
          <w:sz w:val="22"/>
          <w:szCs w:val="28"/>
        </w:rPr>
        <w:t xml:space="preserve"> </w:t>
      </w:r>
    </w:p>
    <w:p w:rsidR="008332F3" w:rsidRDefault="008332F3" w:rsidP="008332F3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081A8F">
        <w:rPr>
          <w:b/>
          <w:sz w:val="16"/>
          <w:szCs w:val="16"/>
        </w:rPr>
        <w:t>No Competition Rehearsal</w:t>
      </w:r>
      <w:r w:rsidRPr="00081A8F">
        <w:rPr>
          <w:sz w:val="16"/>
          <w:szCs w:val="16"/>
        </w:rPr>
        <w:t>: May 27</w:t>
      </w:r>
      <w:r w:rsidRPr="00081A8F">
        <w:rPr>
          <w:sz w:val="16"/>
          <w:szCs w:val="16"/>
          <w:vertAlign w:val="superscript"/>
        </w:rPr>
        <w:t>th</w:t>
      </w:r>
      <w:r w:rsidRPr="00081A8F">
        <w:rPr>
          <w:sz w:val="16"/>
          <w:szCs w:val="16"/>
        </w:rPr>
        <w:t xml:space="preserve"> – June 3</w:t>
      </w:r>
      <w:r w:rsidRPr="00081A8F">
        <w:rPr>
          <w:sz w:val="16"/>
          <w:szCs w:val="16"/>
          <w:vertAlign w:val="superscript"/>
        </w:rPr>
        <w:t>rd</w:t>
      </w:r>
      <w:r w:rsidRPr="00081A8F">
        <w:rPr>
          <w:sz w:val="16"/>
          <w:szCs w:val="16"/>
        </w:rPr>
        <w:t xml:space="preserve"> </w:t>
      </w:r>
    </w:p>
    <w:p w:rsidR="0045263E" w:rsidRPr="0045263E" w:rsidRDefault="0045263E" w:rsidP="0045263E">
      <w:pPr>
        <w:pStyle w:val="ListParagraph"/>
        <w:numPr>
          <w:ilvl w:val="0"/>
          <w:numId w:val="2"/>
        </w:numPr>
        <w:rPr>
          <w:sz w:val="16"/>
        </w:rPr>
      </w:pPr>
      <w:r w:rsidRPr="00081A8F">
        <w:rPr>
          <w:b/>
          <w:sz w:val="16"/>
        </w:rPr>
        <w:t>Banquet Fee</w:t>
      </w:r>
      <w:r w:rsidRPr="00081A8F">
        <w:rPr>
          <w:sz w:val="16"/>
        </w:rPr>
        <w:t>: June 9</w:t>
      </w:r>
      <w:r w:rsidRPr="00081A8F">
        <w:rPr>
          <w:sz w:val="16"/>
          <w:vertAlign w:val="superscript"/>
        </w:rPr>
        <w:t>th</w:t>
      </w:r>
      <w:r w:rsidRPr="00081A8F">
        <w:rPr>
          <w:sz w:val="16"/>
        </w:rPr>
        <w:t xml:space="preserve"> (Cost will be between $20 - $30 per parent or additional guest)</w:t>
      </w:r>
      <w:bookmarkStart w:id="0" w:name="_GoBack"/>
      <w:bookmarkEnd w:id="0"/>
    </w:p>
    <w:p w:rsidR="008332F3" w:rsidRPr="00081A8F" w:rsidRDefault="008332F3" w:rsidP="008332F3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081A8F">
        <w:rPr>
          <w:b/>
          <w:sz w:val="16"/>
          <w:szCs w:val="16"/>
        </w:rPr>
        <w:t>End of the Year Banquet</w:t>
      </w:r>
      <w:r w:rsidRPr="00081A8F">
        <w:rPr>
          <w:sz w:val="16"/>
          <w:szCs w:val="16"/>
        </w:rPr>
        <w:t>: June 30</w:t>
      </w:r>
      <w:r w:rsidRPr="00081A8F">
        <w:rPr>
          <w:sz w:val="16"/>
          <w:szCs w:val="16"/>
          <w:vertAlign w:val="superscript"/>
        </w:rPr>
        <w:t>th</w:t>
      </w:r>
      <w:r w:rsidRPr="00081A8F">
        <w:rPr>
          <w:sz w:val="16"/>
          <w:szCs w:val="16"/>
        </w:rPr>
        <w:t xml:space="preserve"> </w:t>
      </w:r>
    </w:p>
    <w:p w:rsidR="00EE41A3" w:rsidRPr="00081A8F" w:rsidRDefault="004466FA" w:rsidP="000C4669">
      <w:pPr>
        <w:pStyle w:val="ListParagraph"/>
        <w:numPr>
          <w:ilvl w:val="0"/>
          <w:numId w:val="2"/>
        </w:numPr>
        <w:rPr>
          <w:sz w:val="16"/>
          <w:szCs w:val="16"/>
        </w:rPr>
      </w:pPr>
      <w:r w:rsidRPr="00081A8F">
        <w:rPr>
          <w:b/>
          <w:sz w:val="16"/>
          <w:szCs w:val="16"/>
        </w:rPr>
        <w:t>Imagine Nationals</w:t>
      </w:r>
      <w:r w:rsidRPr="00081A8F">
        <w:rPr>
          <w:sz w:val="16"/>
          <w:szCs w:val="16"/>
        </w:rPr>
        <w:t>: July 14</w:t>
      </w:r>
      <w:r w:rsidRPr="00081A8F">
        <w:rPr>
          <w:sz w:val="16"/>
          <w:szCs w:val="16"/>
          <w:vertAlign w:val="superscript"/>
        </w:rPr>
        <w:t>th</w:t>
      </w:r>
      <w:r w:rsidRPr="00081A8F">
        <w:rPr>
          <w:sz w:val="16"/>
          <w:szCs w:val="16"/>
        </w:rPr>
        <w:t xml:space="preserve"> – 17</w:t>
      </w:r>
      <w:r w:rsidRPr="00081A8F">
        <w:rPr>
          <w:sz w:val="16"/>
          <w:szCs w:val="16"/>
          <w:vertAlign w:val="superscript"/>
        </w:rPr>
        <w:t>th</w:t>
      </w:r>
      <w:r w:rsidRPr="00081A8F">
        <w:rPr>
          <w:sz w:val="16"/>
          <w:szCs w:val="16"/>
        </w:rPr>
        <w:t xml:space="preserve"> </w:t>
      </w:r>
    </w:p>
    <w:sectPr w:rsidR="00EE41A3" w:rsidRPr="00081A8F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D7A" w:rsidRDefault="00C70D7A">
      <w:pPr>
        <w:spacing w:after="0"/>
      </w:pPr>
      <w:r>
        <w:separator/>
      </w:r>
    </w:p>
  </w:endnote>
  <w:endnote w:type="continuationSeparator" w:id="0">
    <w:p w:rsidR="00C70D7A" w:rsidRDefault="00C70D7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5B05" w:rsidRDefault="00CB5B05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A34397B" id="Group 37" o:spid="_x0000_s1026" alt="Title: Background graphic - Description: 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VE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C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CwwY0HVEAT&#10;ALmXvgAOAAAAAAAAAAAAAAAAAC4CAABkcnMvZTJvRG9jLnhtbFBLAQItABQABgAIAAAAIQD4kEVX&#10;3AAAAAcBAAAPAAAAAAAAAAAAAAAAAK5CEwBkcnMvZG93bnJldi54bWxQSwUGAAAAAAQABADzAAAA&#10;t0MTAAAA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D7A" w:rsidRDefault="00C70D7A">
      <w:pPr>
        <w:spacing w:after="0"/>
      </w:pPr>
      <w:r>
        <w:separator/>
      </w:r>
    </w:p>
  </w:footnote>
  <w:footnote w:type="continuationSeparator" w:id="0">
    <w:p w:rsidR="00C70D7A" w:rsidRDefault="00C70D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3E3CB3"/>
    <w:multiLevelType w:val="hybridMultilevel"/>
    <w:tmpl w:val="9AAAE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20C5A"/>
    <w:multiLevelType w:val="hybridMultilevel"/>
    <w:tmpl w:val="F6863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0F"/>
    <w:rsid w:val="00026AF6"/>
    <w:rsid w:val="00081A8F"/>
    <w:rsid w:val="00091181"/>
    <w:rsid w:val="000A7C49"/>
    <w:rsid w:val="000C199A"/>
    <w:rsid w:val="000C4669"/>
    <w:rsid w:val="000D26E1"/>
    <w:rsid w:val="000F4A3E"/>
    <w:rsid w:val="00112785"/>
    <w:rsid w:val="0012425A"/>
    <w:rsid w:val="001301AC"/>
    <w:rsid w:val="0015135C"/>
    <w:rsid w:val="001651E2"/>
    <w:rsid w:val="001D1F90"/>
    <w:rsid w:val="001E6ED2"/>
    <w:rsid w:val="001E7F63"/>
    <w:rsid w:val="00236F27"/>
    <w:rsid w:val="002413DB"/>
    <w:rsid w:val="00242E70"/>
    <w:rsid w:val="0027372B"/>
    <w:rsid w:val="0028272E"/>
    <w:rsid w:val="002D3518"/>
    <w:rsid w:val="0032219A"/>
    <w:rsid w:val="00341630"/>
    <w:rsid w:val="0038505A"/>
    <w:rsid w:val="003F124B"/>
    <w:rsid w:val="00441079"/>
    <w:rsid w:val="004454DA"/>
    <w:rsid w:val="004466FA"/>
    <w:rsid w:val="0045263E"/>
    <w:rsid w:val="00455165"/>
    <w:rsid w:val="00472EAE"/>
    <w:rsid w:val="004850B0"/>
    <w:rsid w:val="004A4118"/>
    <w:rsid w:val="004B3972"/>
    <w:rsid w:val="00502EFE"/>
    <w:rsid w:val="00532CEB"/>
    <w:rsid w:val="005A1F6B"/>
    <w:rsid w:val="00613806"/>
    <w:rsid w:val="00621E81"/>
    <w:rsid w:val="0062414C"/>
    <w:rsid w:val="00691EBD"/>
    <w:rsid w:val="006A4841"/>
    <w:rsid w:val="007260C0"/>
    <w:rsid w:val="007B0B19"/>
    <w:rsid w:val="007C0BF9"/>
    <w:rsid w:val="007D10A9"/>
    <w:rsid w:val="00800B0F"/>
    <w:rsid w:val="00824FFA"/>
    <w:rsid w:val="008332F3"/>
    <w:rsid w:val="008779C2"/>
    <w:rsid w:val="00883A65"/>
    <w:rsid w:val="008858B8"/>
    <w:rsid w:val="008A0206"/>
    <w:rsid w:val="008A0516"/>
    <w:rsid w:val="008E3CE3"/>
    <w:rsid w:val="009209DE"/>
    <w:rsid w:val="00937AC8"/>
    <w:rsid w:val="00951635"/>
    <w:rsid w:val="00986D63"/>
    <w:rsid w:val="00996A53"/>
    <w:rsid w:val="009D75AD"/>
    <w:rsid w:val="009E7CFF"/>
    <w:rsid w:val="00A02C98"/>
    <w:rsid w:val="00AB62F9"/>
    <w:rsid w:val="00AD6085"/>
    <w:rsid w:val="00AE1AD3"/>
    <w:rsid w:val="00B11EB3"/>
    <w:rsid w:val="00B66613"/>
    <w:rsid w:val="00B719CD"/>
    <w:rsid w:val="00B87926"/>
    <w:rsid w:val="00BA522A"/>
    <w:rsid w:val="00BD674A"/>
    <w:rsid w:val="00C65B71"/>
    <w:rsid w:val="00C70D7A"/>
    <w:rsid w:val="00C85511"/>
    <w:rsid w:val="00CB5B05"/>
    <w:rsid w:val="00CC1DA8"/>
    <w:rsid w:val="00CE74F9"/>
    <w:rsid w:val="00CE7D9E"/>
    <w:rsid w:val="00D60542"/>
    <w:rsid w:val="00D617AF"/>
    <w:rsid w:val="00E53741"/>
    <w:rsid w:val="00E7544A"/>
    <w:rsid w:val="00EB1314"/>
    <w:rsid w:val="00EE41A3"/>
    <w:rsid w:val="00F36CEF"/>
    <w:rsid w:val="00F810B6"/>
    <w:rsid w:val="00F8375D"/>
    <w:rsid w:val="00FB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FE97F"/>
  <w15:docId w15:val="{5FDD288D-4983-4051-8EE2-695404DB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F90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Pr>
      <w:sz w:val="22"/>
      <w:szCs w:val="22"/>
    </w:rPr>
  </w:style>
  <w:style w:type="paragraph" w:customStyle="1" w:styleId="Off-MonthDate">
    <w:name w:val="Off-Month Date"/>
    <w:basedOn w:val="Date"/>
    <w:uiPriority w:val="3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paragraph" w:styleId="NoSpacing">
    <w:name w:val="No Spacing"/>
    <w:uiPriority w:val="98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3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6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petition%20Calendar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Competition Calendar.dotx</Template>
  <TotalTime>14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Kaniesha</dc:creator>
  <cp:lastModifiedBy>Davis, Fredric</cp:lastModifiedBy>
  <cp:revision>5</cp:revision>
  <cp:lastPrinted>2016-04-13T12:11:00Z</cp:lastPrinted>
  <dcterms:created xsi:type="dcterms:W3CDTF">2018-04-19T12:14:00Z</dcterms:created>
  <dcterms:modified xsi:type="dcterms:W3CDTF">2018-04-19T12:31:00Z</dcterms:modified>
  <cp:version/>
</cp:coreProperties>
</file>