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Layout"/>
        <w:tblW w:w="15480" w:type="dxa"/>
        <w:jc w:val="center"/>
        <w:tblLayout w:type="fixed"/>
        <w:tblLook w:val="04A0" w:firstRow="1" w:lastRow="0" w:firstColumn="1" w:lastColumn="0" w:noHBand="0" w:noVBand="1"/>
        <w:tblDescription w:val="Brochure layout table"/>
      </w:tblPr>
      <w:tblGrid>
        <w:gridCol w:w="4561"/>
        <w:gridCol w:w="5609"/>
        <w:gridCol w:w="270"/>
        <w:gridCol w:w="4770"/>
        <w:gridCol w:w="270"/>
      </w:tblGrid>
      <w:tr w:rsidR="00307EC9" w:rsidTr="00645061">
        <w:trPr>
          <w:trHeight w:val="10885"/>
          <w:jc w:val="center"/>
        </w:trPr>
        <w:tc>
          <w:tcPr>
            <w:tcW w:w="4561" w:type="dxa"/>
            <w:tcMar>
              <w:right w:w="720" w:type="dxa"/>
            </w:tcMar>
          </w:tcPr>
          <w:p w:rsidR="00307EC9" w:rsidRPr="006446FC" w:rsidRDefault="004720FE" w:rsidP="00FF057B">
            <w:pPr>
              <w:ind w:left="-360" w:right="-300" w:firstLine="630"/>
              <w:rPr>
                <w:rFonts w:ascii="Stencil" w:hAnsi="Stencil"/>
                <w:b/>
                <w:color w:val="595959" w:themeColor="text1" w:themeTint="A6"/>
                <w:sz w:val="36"/>
              </w:rPr>
            </w:pPr>
            <w:bookmarkStart w:id="0" w:name="_GoBack"/>
            <w:bookmarkEnd w:id="0"/>
            <w:r>
              <w:rPr>
                <w:rFonts w:ascii="Stencil" w:hAnsi="Stencil"/>
                <w:b/>
                <w:noProof/>
                <w:color w:val="595959" w:themeColor="text1" w:themeTint="A6"/>
                <w:sz w:val="36"/>
                <w:lang w:eastAsia="en-US"/>
              </w:rPr>
              <w:t xml:space="preserve">  </w:t>
            </w:r>
            <w:r w:rsidR="00E174FA" w:rsidRPr="006446FC">
              <w:rPr>
                <w:rFonts w:ascii="Stencil" w:hAnsi="Stencil"/>
                <w:b/>
                <w:noProof/>
                <w:color w:val="595959" w:themeColor="text1" w:themeTint="A6"/>
                <w:sz w:val="36"/>
                <w:lang w:eastAsia="en-US"/>
              </w:rPr>
              <w:t>Mission Statement</w:t>
            </w:r>
          </w:p>
          <w:p w:rsidR="00307EC9" w:rsidRDefault="009B7D4E" w:rsidP="00D93E81">
            <w:pPr>
              <w:spacing w:after="120"/>
              <w:ind w:left="450" w:right="-210" w:hanging="90"/>
            </w:pPr>
            <w:r>
              <w:t xml:space="preserve">     The mission of the Derrick City </w:t>
            </w:r>
            <w:r w:rsidR="004720FE">
              <w:t xml:space="preserve">  </w:t>
            </w:r>
            <w:r w:rsidR="00BD5B61">
              <w:t>Volunteer Junior Firefighter Program</w:t>
            </w:r>
            <w:r>
              <w:t xml:space="preserve"> is to maintain a safe environment for the youth of our community</w:t>
            </w:r>
            <w:r w:rsidR="00BD5B61">
              <w:t xml:space="preserve">, </w:t>
            </w:r>
            <w:r>
              <w:t xml:space="preserve">to gather </w:t>
            </w:r>
            <w:r w:rsidR="00BD5B61">
              <w:t>for</w:t>
            </w:r>
            <w:r>
              <w:t xml:space="preserve"> learning many aspects of the fire service as well as provide avenues for social interaction.</w:t>
            </w:r>
          </w:p>
          <w:p w:rsidR="009B7D4E" w:rsidRDefault="00C66B11" w:rsidP="00D93E81">
            <w:pPr>
              <w:ind w:left="450" w:right="-390"/>
            </w:pPr>
            <w:r>
              <w:rPr>
                <w:noProof/>
                <w:lang w:eastAsia="en-US"/>
              </w:rPr>
              <w:drawing>
                <wp:anchor distT="0" distB="0" distL="114300" distR="114300" simplePos="0" relativeHeight="251667456" behindDoc="1" locked="0" layoutInCell="1" allowOverlap="1" wp14:anchorId="042B968C" wp14:editId="173B2EA9">
                  <wp:simplePos x="0" y="0"/>
                  <wp:positionH relativeFrom="column">
                    <wp:posOffset>185420</wp:posOffset>
                  </wp:positionH>
                  <wp:positionV relativeFrom="paragraph">
                    <wp:posOffset>1410335</wp:posOffset>
                  </wp:positionV>
                  <wp:extent cx="2377440" cy="1783080"/>
                  <wp:effectExtent l="0" t="0" r="3810" b="7620"/>
                  <wp:wrapNone/>
                  <wp:docPr id="20" name="Picture 20" descr="http://nebula.wsimg.com/fc5a57bc00872fa057f4fc06a54157a2?AccessKeyId=249959250AD01310297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bula.wsimg.com/fc5a57bc00872fa057f4fc06a54157a2?AccessKeyId=249959250AD01310297F&amp;disposition=0&amp;alloworigi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44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9B7D4E">
              <w:t xml:space="preserve">     To build each junior up to their potential by focusing on leadership, charact</w:t>
            </w:r>
            <w:r>
              <w:t xml:space="preserve">er, team work and the community while providing </w:t>
            </w:r>
            <w:r w:rsidR="00BD5B61">
              <w:t xml:space="preserve">an active and enjoyable program for </w:t>
            </w:r>
            <w:r>
              <w:t>our members, their family, and the youth of Foster Township.</w:t>
            </w:r>
          </w:p>
          <w:p w:rsidR="00C66B11" w:rsidRDefault="004720FE" w:rsidP="006C674D">
            <w:r>
              <w:t xml:space="preserve"> </w:t>
            </w:r>
          </w:p>
          <w:p w:rsidR="009B7D4E" w:rsidRDefault="00D93E81" w:rsidP="00C66B11">
            <w:r>
              <w:rPr>
                <w:noProof/>
                <w:lang w:eastAsia="en-US"/>
              </w:rPr>
              <mc:AlternateContent>
                <mc:Choice Requires="wps">
                  <w:drawing>
                    <wp:anchor distT="0" distB="0" distL="114300" distR="114300" simplePos="0" relativeHeight="251668480" behindDoc="0" locked="0" layoutInCell="1" allowOverlap="1" wp14:anchorId="5479CCE7" wp14:editId="5FB6AD02">
                      <wp:simplePos x="0" y="0"/>
                      <wp:positionH relativeFrom="column">
                        <wp:posOffset>285115</wp:posOffset>
                      </wp:positionH>
                      <wp:positionV relativeFrom="paragraph">
                        <wp:posOffset>1457325</wp:posOffset>
                      </wp:positionV>
                      <wp:extent cx="2339020" cy="35346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339020" cy="353465"/>
                              </a:xfrm>
                              <a:prstGeom prst="rect">
                                <a:avLst/>
                              </a:prstGeom>
                              <a:noFill/>
                              <a:ln w="6350">
                                <a:noFill/>
                              </a:ln>
                            </wps:spPr>
                            <wps:txbx>
                              <w:txbxContent>
                                <w:p w:rsidR="00C66B11" w:rsidRPr="006446FC" w:rsidRDefault="00C66B11" w:rsidP="00C66B11">
                                  <w:pPr>
                                    <w:jc w:val="center"/>
                                    <w:rPr>
                                      <w:rFonts w:ascii="Stencil" w:hAnsi="Stencil"/>
                                      <w:color w:val="852728" w:themeColor="accent2" w:themeShade="BF"/>
                                      <w:sz w:val="40"/>
                                    </w:rPr>
                                  </w:pPr>
                                  <w:r w:rsidRPr="006446FC">
                                    <w:rPr>
                                      <w:rFonts w:ascii="Stencil" w:hAnsi="Stencil"/>
                                      <w:color w:val="852728" w:themeColor="accent2" w:themeShade="BF"/>
                                      <w:sz w:val="40"/>
                                    </w:rPr>
                                    <w:t>Core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79CCE7" id="_x0000_t202" coordsize="21600,21600" o:spt="202" path="m,l,21600r21600,l21600,xe">
                      <v:stroke joinstyle="miter"/>
                      <v:path gradientshapeok="t" o:connecttype="rect"/>
                    </v:shapetype>
                    <v:shape id="Text Box 21" o:spid="_x0000_s1026" type="#_x0000_t202" style="position:absolute;margin-left:22.45pt;margin-top:114.75pt;width:184.15pt;height:27.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" filled="f" stroked="f" strokeweight=".5pt">
                      <v:textbox>
                        <w:txbxContent>
                          <w:p w:rsidR="00C66B11" w:rsidRPr="006446FC" w:rsidRDefault="00C66B11" w:rsidP="00C66B11">
                            <w:pPr>
                              <w:jc w:val="center"/>
                              <w:rPr>
                                <w:rFonts w:ascii="Stencil" w:hAnsi="Stencil"/>
                                <w:color w:val="852728" w:themeColor="accent2" w:themeShade="BF"/>
                                <w:sz w:val="40"/>
                              </w:rPr>
                            </w:pPr>
                            <w:r w:rsidRPr="006446FC">
                              <w:rPr>
                                <w:rFonts w:ascii="Stencil" w:hAnsi="Stencil"/>
                                <w:color w:val="852728" w:themeColor="accent2" w:themeShade="BF"/>
                                <w:sz w:val="40"/>
                              </w:rPr>
                              <w:t>Core Values</w:t>
                            </w:r>
                          </w:p>
                        </w:txbxContent>
                      </v:textbox>
                    </v:shape>
                  </w:pict>
                </mc:Fallback>
              </mc:AlternateContent>
            </w:r>
            <w:r w:rsidR="00FF057B">
              <w:rPr>
                <w:noProof/>
                <w:lang w:eastAsia="en-US"/>
              </w:rPr>
              <mc:AlternateContent>
                <mc:Choice Requires="wps">
                  <w:drawing>
                    <wp:anchor distT="0" distB="0" distL="114300" distR="114300" simplePos="0" relativeHeight="251671552" behindDoc="0" locked="0" layoutInCell="1" allowOverlap="1" wp14:anchorId="7E17FF90" wp14:editId="79B42F58">
                      <wp:simplePos x="0" y="0"/>
                      <wp:positionH relativeFrom="column">
                        <wp:posOffset>1463675</wp:posOffset>
                      </wp:positionH>
                      <wp:positionV relativeFrom="paragraph">
                        <wp:posOffset>1744980</wp:posOffset>
                      </wp:positionV>
                      <wp:extent cx="1029661" cy="139081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29661" cy="1390810"/>
                              </a:xfrm>
                              <a:prstGeom prst="rect">
                                <a:avLst/>
                              </a:prstGeom>
                              <a:noFill/>
                              <a:ln w="6350">
                                <a:noFill/>
                              </a:ln>
                            </wps:spPr>
                            <wps:txbx>
                              <w:txbxContent>
                                <w:p w:rsidR="00C66B11" w:rsidRPr="00C66B11" w:rsidRDefault="00C66B11" w:rsidP="00C66B11">
                                  <w:pPr>
                                    <w:spacing w:after="0"/>
                                    <w:jc w:val="center"/>
                                    <w:rPr>
                                      <w:sz w:val="16"/>
                                    </w:rPr>
                                  </w:pPr>
                                </w:p>
                                <w:p w:rsidR="00C66B11" w:rsidRPr="00C66B11" w:rsidRDefault="00C66B11" w:rsidP="00C66B11">
                                  <w:pPr>
                                    <w:spacing w:after="0"/>
                                    <w:jc w:val="center"/>
                                    <w:rPr>
                                      <w:b/>
                                      <w:sz w:val="16"/>
                                    </w:rPr>
                                  </w:pPr>
                                  <w:r w:rsidRPr="00C66B11">
                                    <w:rPr>
                                      <w:b/>
                                      <w:sz w:val="16"/>
                                    </w:rPr>
                                    <w:t>Accountability</w:t>
                                  </w:r>
                                </w:p>
                                <w:p w:rsidR="00C66B11" w:rsidRPr="00C66B11" w:rsidRDefault="00C66B11" w:rsidP="00C66B11">
                                  <w:pPr>
                                    <w:spacing w:after="0"/>
                                    <w:jc w:val="center"/>
                                    <w:rPr>
                                      <w:b/>
                                      <w:sz w:val="16"/>
                                    </w:rPr>
                                  </w:pPr>
                                  <w:r w:rsidRPr="00C66B11">
                                    <w:rPr>
                                      <w:b/>
                                      <w:sz w:val="16"/>
                                    </w:rPr>
                                    <w:t>Professionalism</w:t>
                                  </w:r>
                                </w:p>
                                <w:p w:rsidR="00C66B11" w:rsidRPr="00C66B11" w:rsidRDefault="00C66B11" w:rsidP="00C66B11">
                                  <w:pPr>
                                    <w:spacing w:after="0"/>
                                    <w:jc w:val="center"/>
                                    <w:rPr>
                                      <w:b/>
                                      <w:sz w:val="16"/>
                                    </w:rPr>
                                  </w:pPr>
                                  <w:r w:rsidRPr="00C66B11">
                                    <w:rPr>
                                      <w:b/>
                                      <w:sz w:val="16"/>
                                    </w:rPr>
                                    <w:t>Respect</w:t>
                                  </w:r>
                                </w:p>
                                <w:p w:rsidR="00C66B11" w:rsidRPr="00C66B11" w:rsidRDefault="00C66B11" w:rsidP="00C66B11">
                                  <w:pPr>
                                    <w:spacing w:after="0"/>
                                    <w:jc w:val="center"/>
                                    <w:rPr>
                                      <w:b/>
                                      <w:sz w:val="16"/>
                                    </w:rPr>
                                  </w:pPr>
                                  <w:r w:rsidRPr="00C66B11">
                                    <w:rPr>
                                      <w:b/>
                                      <w:sz w:val="16"/>
                                    </w:rPr>
                                    <w:t>Dignity</w:t>
                                  </w:r>
                                </w:p>
                                <w:p w:rsidR="00C66B11" w:rsidRPr="00C66B11" w:rsidRDefault="00C66B11" w:rsidP="00C66B11">
                                  <w:pPr>
                                    <w:spacing w:after="0"/>
                                    <w:jc w:val="center"/>
                                    <w:rPr>
                                      <w:b/>
                                      <w:sz w:val="16"/>
                                    </w:rPr>
                                  </w:pPr>
                                  <w:r w:rsidRPr="00C66B11">
                                    <w:rPr>
                                      <w:b/>
                                      <w:sz w:val="16"/>
                                    </w:rPr>
                                    <w:t>Pride</w:t>
                                  </w:r>
                                </w:p>
                                <w:p w:rsidR="00C66B11" w:rsidRPr="00C66B11" w:rsidRDefault="00C66B11" w:rsidP="00C66B11">
                                  <w:pPr>
                                    <w:spacing w:after="0"/>
                                    <w:jc w:val="center"/>
                                    <w:rPr>
                                      <w:b/>
                                      <w:sz w:val="16"/>
                                    </w:rPr>
                                  </w:pPr>
                                  <w:r w:rsidRPr="00C66B11">
                                    <w:rPr>
                                      <w:b/>
                                      <w:sz w:val="16"/>
                                    </w:rPr>
                                    <w:t>Honor</w:t>
                                  </w:r>
                                </w:p>
                                <w:p w:rsidR="00C66B11" w:rsidRPr="00C66B11" w:rsidRDefault="00C66B11" w:rsidP="00C66B11">
                                  <w:pPr>
                                    <w:spacing w:after="0"/>
                                    <w:jc w:val="center"/>
                                    <w:rPr>
                                      <w:b/>
                                      <w:sz w:val="16"/>
                                    </w:rPr>
                                  </w:pPr>
                                  <w:r w:rsidRPr="00C66B11">
                                    <w:rPr>
                                      <w:b/>
                                      <w:sz w:val="16"/>
                                    </w:rPr>
                                    <w:t>Friendship</w:t>
                                  </w:r>
                                </w:p>
                                <w:p w:rsidR="00C66B11" w:rsidRPr="00C66B11" w:rsidRDefault="00C66B11" w:rsidP="00C66B11">
                                  <w:pPr>
                                    <w:spacing w:after="0"/>
                                    <w:jc w:val="center"/>
                                    <w:rPr>
                                      <w:b/>
                                      <w:sz w:val="16"/>
                                    </w:rPr>
                                  </w:pPr>
                                  <w:r w:rsidRPr="00C66B11">
                                    <w:rPr>
                                      <w:b/>
                                      <w:sz w:val="16"/>
                                    </w:rPr>
                                    <w:t>Fun</w:t>
                                  </w:r>
                                </w:p>
                                <w:p w:rsidR="00C66B11" w:rsidRPr="00C66B11" w:rsidRDefault="00C66B11" w:rsidP="00C66B11">
                                  <w:pPr>
                                    <w:spacing w:after="0"/>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17FF90" id="_x0000_t202" coordsize="21600,21600" o:spt="202" path="m,l,21600r21600,l21600,xe">
                      <v:stroke joinstyle="miter"/>
                      <v:path gradientshapeok="t" o:connecttype="rect"/>
                    </v:shapetype>
                    <v:shape id="Text Box 23" o:spid="_x0000_s1026" type="#_x0000_t202" style="position:absolute;margin-left:115.25pt;margin-top:137.4pt;width:81.1pt;height:1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" filled="f" stroked="f" strokeweight=".5pt">
                      <v:textbox>
                        <w:txbxContent>
                          <w:p w:rsidR="00C66B11" w:rsidRPr="00C66B11" w:rsidRDefault="00C66B11" w:rsidP="00C66B11">
                            <w:pPr>
                              <w:spacing w:after="0"/>
                              <w:jc w:val="center"/>
                              <w:rPr>
                                <w:sz w:val="16"/>
                              </w:rPr>
                            </w:pPr>
                            <w:bookmarkStart w:id="1" w:name="_GoBack"/>
                          </w:p>
                          <w:p w:rsidR="00C66B11" w:rsidRPr="00C66B11" w:rsidRDefault="00C66B11" w:rsidP="00C66B11">
                            <w:pPr>
                              <w:spacing w:after="0"/>
                              <w:jc w:val="center"/>
                              <w:rPr>
                                <w:b/>
                                <w:sz w:val="16"/>
                              </w:rPr>
                            </w:pPr>
                            <w:r w:rsidRPr="00C66B11">
                              <w:rPr>
                                <w:b/>
                                <w:sz w:val="16"/>
                              </w:rPr>
                              <w:t>Accountability</w:t>
                            </w:r>
                          </w:p>
                          <w:p w:rsidR="00C66B11" w:rsidRPr="00C66B11" w:rsidRDefault="00C66B11" w:rsidP="00C66B11">
                            <w:pPr>
                              <w:spacing w:after="0"/>
                              <w:jc w:val="center"/>
                              <w:rPr>
                                <w:b/>
                                <w:sz w:val="16"/>
                              </w:rPr>
                            </w:pPr>
                            <w:r w:rsidRPr="00C66B11">
                              <w:rPr>
                                <w:b/>
                                <w:sz w:val="16"/>
                              </w:rPr>
                              <w:t>Professionalism</w:t>
                            </w:r>
                          </w:p>
                          <w:p w:rsidR="00C66B11" w:rsidRPr="00C66B11" w:rsidRDefault="00C66B11" w:rsidP="00C66B11">
                            <w:pPr>
                              <w:spacing w:after="0"/>
                              <w:jc w:val="center"/>
                              <w:rPr>
                                <w:b/>
                                <w:sz w:val="16"/>
                              </w:rPr>
                            </w:pPr>
                            <w:r w:rsidRPr="00C66B11">
                              <w:rPr>
                                <w:b/>
                                <w:sz w:val="16"/>
                              </w:rPr>
                              <w:t>Respect</w:t>
                            </w:r>
                          </w:p>
                          <w:p w:rsidR="00C66B11" w:rsidRPr="00C66B11" w:rsidRDefault="00C66B11" w:rsidP="00C66B11">
                            <w:pPr>
                              <w:spacing w:after="0"/>
                              <w:jc w:val="center"/>
                              <w:rPr>
                                <w:b/>
                                <w:sz w:val="16"/>
                              </w:rPr>
                            </w:pPr>
                            <w:r w:rsidRPr="00C66B11">
                              <w:rPr>
                                <w:b/>
                                <w:sz w:val="16"/>
                              </w:rPr>
                              <w:t>Dignity</w:t>
                            </w:r>
                          </w:p>
                          <w:p w:rsidR="00C66B11" w:rsidRPr="00C66B11" w:rsidRDefault="00C66B11" w:rsidP="00C66B11">
                            <w:pPr>
                              <w:spacing w:after="0"/>
                              <w:jc w:val="center"/>
                              <w:rPr>
                                <w:b/>
                                <w:sz w:val="16"/>
                              </w:rPr>
                            </w:pPr>
                            <w:r w:rsidRPr="00C66B11">
                              <w:rPr>
                                <w:b/>
                                <w:sz w:val="16"/>
                              </w:rPr>
                              <w:t>Pride</w:t>
                            </w:r>
                          </w:p>
                          <w:p w:rsidR="00C66B11" w:rsidRPr="00C66B11" w:rsidRDefault="00C66B11" w:rsidP="00C66B11">
                            <w:pPr>
                              <w:spacing w:after="0"/>
                              <w:jc w:val="center"/>
                              <w:rPr>
                                <w:b/>
                                <w:sz w:val="16"/>
                              </w:rPr>
                            </w:pPr>
                            <w:r w:rsidRPr="00C66B11">
                              <w:rPr>
                                <w:b/>
                                <w:sz w:val="16"/>
                              </w:rPr>
                              <w:t>Honor</w:t>
                            </w:r>
                          </w:p>
                          <w:p w:rsidR="00C66B11" w:rsidRPr="00C66B11" w:rsidRDefault="00C66B11" w:rsidP="00C66B11">
                            <w:pPr>
                              <w:spacing w:after="0"/>
                              <w:jc w:val="center"/>
                              <w:rPr>
                                <w:b/>
                                <w:sz w:val="16"/>
                              </w:rPr>
                            </w:pPr>
                            <w:r w:rsidRPr="00C66B11">
                              <w:rPr>
                                <w:b/>
                                <w:sz w:val="16"/>
                              </w:rPr>
                              <w:t>Friendship</w:t>
                            </w:r>
                          </w:p>
                          <w:p w:rsidR="00C66B11" w:rsidRPr="00C66B11" w:rsidRDefault="00C66B11" w:rsidP="00C66B11">
                            <w:pPr>
                              <w:spacing w:after="0"/>
                              <w:jc w:val="center"/>
                              <w:rPr>
                                <w:b/>
                                <w:sz w:val="16"/>
                              </w:rPr>
                            </w:pPr>
                            <w:r w:rsidRPr="00C66B11">
                              <w:rPr>
                                <w:b/>
                                <w:sz w:val="16"/>
                              </w:rPr>
                              <w:t>Fun</w:t>
                            </w:r>
                          </w:p>
                          <w:bookmarkEnd w:id="1"/>
                          <w:p w:rsidR="00C66B11" w:rsidRPr="00C66B11" w:rsidRDefault="00C66B11" w:rsidP="00C66B11">
                            <w:pPr>
                              <w:spacing w:after="0"/>
                              <w:rPr>
                                <w:sz w:val="14"/>
                              </w:rPr>
                            </w:pPr>
                          </w:p>
                        </w:txbxContent>
                      </v:textbox>
                    </v:shape>
                  </w:pict>
                </mc:Fallback>
              </mc:AlternateContent>
            </w:r>
            <w:r w:rsidR="00FF057B">
              <w:rPr>
                <w:noProof/>
                <w:lang w:eastAsia="en-US"/>
              </w:rPr>
              <mc:AlternateContent>
                <mc:Choice Requires="wps">
                  <w:drawing>
                    <wp:anchor distT="0" distB="0" distL="114300" distR="114300" simplePos="0" relativeHeight="251669504" behindDoc="0" locked="0" layoutInCell="1" allowOverlap="1" wp14:anchorId="108942E0" wp14:editId="7CD7413F">
                      <wp:simplePos x="0" y="0"/>
                      <wp:positionH relativeFrom="column">
                        <wp:posOffset>294005</wp:posOffset>
                      </wp:positionH>
                      <wp:positionV relativeFrom="paragraph">
                        <wp:posOffset>1743710</wp:posOffset>
                      </wp:positionV>
                      <wp:extent cx="1052712" cy="13906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052712" cy="1390650"/>
                              </a:xfrm>
                              <a:prstGeom prst="rect">
                                <a:avLst/>
                              </a:prstGeom>
                              <a:noFill/>
                              <a:ln w="6350">
                                <a:noFill/>
                              </a:ln>
                            </wps:spPr>
                            <wps:txbx>
                              <w:txbxContent>
                                <w:p w:rsidR="00C66B11" w:rsidRPr="00C66B11" w:rsidRDefault="00C66B11" w:rsidP="00C66B11">
                                  <w:pPr>
                                    <w:spacing w:after="0"/>
                                    <w:jc w:val="center"/>
                                    <w:rPr>
                                      <w:b/>
                                      <w:sz w:val="16"/>
                                    </w:rPr>
                                  </w:pPr>
                                </w:p>
                                <w:p w:rsidR="00C66B11" w:rsidRPr="00C66B11" w:rsidRDefault="004720FE" w:rsidP="004720FE">
                                  <w:pPr>
                                    <w:spacing w:after="0"/>
                                    <w:rPr>
                                      <w:b/>
                                      <w:sz w:val="16"/>
                                    </w:rPr>
                                  </w:pPr>
                                  <w:r>
                                    <w:rPr>
                                      <w:b/>
                                      <w:sz w:val="16"/>
                                    </w:rPr>
                                    <w:t xml:space="preserve">       </w:t>
                                  </w:r>
                                  <w:r w:rsidR="00BD5B61">
                                    <w:rPr>
                                      <w:b/>
                                      <w:sz w:val="16"/>
                                    </w:rPr>
                                    <w:t xml:space="preserve">     </w:t>
                                  </w:r>
                                  <w:r>
                                    <w:rPr>
                                      <w:b/>
                                      <w:sz w:val="16"/>
                                    </w:rPr>
                                    <w:t xml:space="preserve"> </w:t>
                                  </w:r>
                                  <w:r w:rsidR="00C66B11" w:rsidRPr="00C66B11">
                                    <w:rPr>
                                      <w:b/>
                                      <w:sz w:val="16"/>
                                    </w:rPr>
                                    <w:t>Safety</w:t>
                                  </w:r>
                                </w:p>
                                <w:p w:rsidR="00C66B11" w:rsidRPr="00C66B11" w:rsidRDefault="00C66B11" w:rsidP="00C66B11">
                                  <w:pPr>
                                    <w:spacing w:after="0"/>
                                    <w:jc w:val="center"/>
                                    <w:rPr>
                                      <w:b/>
                                      <w:sz w:val="16"/>
                                    </w:rPr>
                                  </w:pPr>
                                  <w:r w:rsidRPr="00C66B11">
                                    <w:rPr>
                                      <w:b/>
                                      <w:sz w:val="16"/>
                                    </w:rPr>
                                    <w:t>Education</w:t>
                                  </w:r>
                                </w:p>
                                <w:p w:rsidR="00C66B11" w:rsidRPr="00C66B11" w:rsidRDefault="00C66B11" w:rsidP="00C66B11">
                                  <w:pPr>
                                    <w:spacing w:after="0"/>
                                    <w:jc w:val="center"/>
                                    <w:rPr>
                                      <w:b/>
                                      <w:sz w:val="16"/>
                                    </w:rPr>
                                  </w:pPr>
                                  <w:r w:rsidRPr="00C66B11">
                                    <w:rPr>
                                      <w:b/>
                                      <w:sz w:val="16"/>
                                    </w:rPr>
                                    <w:t>Team Work</w:t>
                                  </w:r>
                                </w:p>
                                <w:p w:rsidR="00C66B11" w:rsidRPr="00C66B11" w:rsidRDefault="00C66B11" w:rsidP="00C66B11">
                                  <w:pPr>
                                    <w:spacing w:after="0"/>
                                    <w:jc w:val="center"/>
                                    <w:rPr>
                                      <w:b/>
                                      <w:sz w:val="16"/>
                                    </w:rPr>
                                  </w:pPr>
                                  <w:r w:rsidRPr="00C66B11">
                                    <w:rPr>
                                      <w:b/>
                                      <w:sz w:val="16"/>
                                    </w:rPr>
                                    <w:t>Compassion</w:t>
                                  </w:r>
                                </w:p>
                                <w:p w:rsidR="00C66B11" w:rsidRPr="00C66B11" w:rsidRDefault="00C66B11" w:rsidP="00C66B11">
                                  <w:pPr>
                                    <w:spacing w:after="0"/>
                                    <w:jc w:val="center"/>
                                    <w:rPr>
                                      <w:b/>
                                      <w:sz w:val="16"/>
                                    </w:rPr>
                                  </w:pPr>
                                  <w:r w:rsidRPr="00C66B11">
                                    <w:rPr>
                                      <w:b/>
                                      <w:sz w:val="16"/>
                                    </w:rPr>
                                    <w:t>Integrity</w:t>
                                  </w:r>
                                </w:p>
                                <w:p w:rsidR="00C66B11" w:rsidRPr="00C66B11" w:rsidRDefault="00C66B11" w:rsidP="00C66B11">
                                  <w:pPr>
                                    <w:spacing w:after="0"/>
                                    <w:jc w:val="center"/>
                                    <w:rPr>
                                      <w:b/>
                                      <w:sz w:val="16"/>
                                    </w:rPr>
                                  </w:pPr>
                                  <w:r w:rsidRPr="00C66B11">
                                    <w:rPr>
                                      <w:b/>
                                      <w:sz w:val="16"/>
                                    </w:rPr>
                                    <w:t>Honesty</w:t>
                                  </w:r>
                                </w:p>
                                <w:p w:rsidR="00C66B11" w:rsidRPr="00C66B11" w:rsidRDefault="00C66B11" w:rsidP="00C66B11">
                                  <w:pPr>
                                    <w:spacing w:after="0"/>
                                    <w:jc w:val="center"/>
                                    <w:rPr>
                                      <w:b/>
                                      <w:sz w:val="16"/>
                                    </w:rPr>
                                  </w:pPr>
                                  <w:r w:rsidRPr="00C66B11">
                                    <w:rPr>
                                      <w:b/>
                                      <w:sz w:val="16"/>
                                    </w:rPr>
                                    <w:t>Self-Discipline</w:t>
                                  </w:r>
                                </w:p>
                                <w:p w:rsidR="00C66B11" w:rsidRPr="00C66B11" w:rsidRDefault="00C66B11" w:rsidP="00C66B11">
                                  <w:pPr>
                                    <w:spacing w:after="0"/>
                                    <w:jc w:val="center"/>
                                    <w:rPr>
                                      <w:b/>
                                      <w:sz w:val="16"/>
                                    </w:rPr>
                                  </w:pPr>
                                  <w:r w:rsidRPr="00C66B11">
                                    <w:rPr>
                                      <w:b/>
                                      <w:sz w:val="16"/>
                                    </w:rPr>
                                    <w:t>Service to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942E0" id="Text Box 22" o:spid="_x0000_s1028" type="#_x0000_t202" style="position:absolute;margin-left:23.15pt;margin-top:137.3pt;width:82.9pt;height:1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" filled="f" stroked="f" strokeweight=".5pt">
                      <v:textbox>
                        <w:txbxContent>
                          <w:p w:rsidR="00C66B11" w:rsidRPr="00C66B11" w:rsidRDefault="00C66B11" w:rsidP="00C66B11">
                            <w:pPr>
                              <w:spacing w:after="0"/>
                              <w:jc w:val="center"/>
                              <w:rPr>
                                <w:b/>
                                <w:sz w:val="16"/>
                              </w:rPr>
                            </w:pPr>
                          </w:p>
                          <w:p w:rsidR="00C66B11" w:rsidRPr="00C66B11" w:rsidRDefault="004720FE" w:rsidP="004720FE">
                            <w:pPr>
                              <w:spacing w:after="0"/>
                              <w:rPr>
                                <w:b/>
                                <w:sz w:val="16"/>
                              </w:rPr>
                            </w:pPr>
                            <w:r>
                              <w:rPr>
                                <w:b/>
                                <w:sz w:val="16"/>
                              </w:rPr>
                              <w:t xml:space="preserve">       </w:t>
                            </w:r>
                            <w:r w:rsidR="00BD5B61">
                              <w:rPr>
                                <w:b/>
                                <w:sz w:val="16"/>
                              </w:rPr>
                              <w:t xml:space="preserve">     </w:t>
                            </w:r>
                            <w:r>
                              <w:rPr>
                                <w:b/>
                                <w:sz w:val="16"/>
                              </w:rPr>
                              <w:t xml:space="preserve"> </w:t>
                            </w:r>
                            <w:r w:rsidR="00C66B11" w:rsidRPr="00C66B11">
                              <w:rPr>
                                <w:b/>
                                <w:sz w:val="16"/>
                              </w:rPr>
                              <w:t>Safety</w:t>
                            </w:r>
                          </w:p>
                          <w:p w:rsidR="00C66B11" w:rsidRPr="00C66B11" w:rsidRDefault="00C66B11" w:rsidP="00C66B11">
                            <w:pPr>
                              <w:spacing w:after="0"/>
                              <w:jc w:val="center"/>
                              <w:rPr>
                                <w:b/>
                                <w:sz w:val="16"/>
                              </w:rPr>
                            </w:pPr>
                            <w:r w:rsidRPr="00C66B11">
                              <w:rPr>
                                <w:b/>
                                <w:sz w:val="16"/>
                              </w:rPr>
                              <w:t>Education</w:t>
                            </w:r>
                          </w:p>
                          <w:p w:rsidR="00C66B11" w:rsidRPr="00C66B11" w:rsidRDefault="00C66B11" w:rsidP="00C66B11">
                            <w:pPr>
                              <w:spacing w:after="0"/>
                              <w:jc w:val="center"/>
                              <w:rPr>
                                <w:b/>
                                <w:sz w:val="16"/>
                              </w:rPr>
                            </w:pPr>
                            <w:r w:rsidRPr="00C66B11">
                              <w:rPr>
                                <w:b/>
                                <w:sz w:val="16"/>
                              </w:rPr>
                              <w:t>Team Work</w:t>
                            </w:r>
                          </w:p>
                          <w:p w:rsidR="00C66B11" w:rsidRPr="00C66B11" w:rsidRDefault="00C66B11" w:rsidP="00C66B11">
                            <w:pPr>
                              <w:spacing w:after="0"/>
                              <w:jc w:val="center"/>
                              <w:rPr>
                                <w:b/>
                                <w:sz w:val="16"/>
                              </w:rPr>
                            </w:pPr>
                            <w:r w:rsidRPr="00C66B11">
                              <w:rPr>
                                <w:b/>
                                <w:sz w:val="16"/>
                              </w:rPr>
                              <w:t>Compassion</w:t>
                            </w:r>
                          </w:p>
                          <w:p w:rsidR="00C66B11" w:rsidRPr="00C66B11" w:rsidRDefault="00C66B11" w:rsidP="00C66B11">
                            <w:pPr>
                              <w:spacing w:after="0"/>
                              <w:jc w:val="center"/>
                              <w:rPr>
                                <w:b/>
                                <w:sz w:val="16"/>
                              </w:rPr>
                            </w:pPr>
                            <w:r w:rsidRPr="00C66B11">
                              <w:rPr>
                                <w:b/>
                                <w:sz w:val="16"/>
                              </w:rPr>
                              <w:t>Integrity</w:t>
                            </w:r>
                          </w:p>
                          <w:p w:rsidR="00C66B11" w:rsidRPr="00C66B11" w:rsidRDefault="00C66B11" w:rsidP="00C66B11">
                            <w:pPr>
                              <w:spacing w:after="0"/>
                              <w:jc w:val="center"/>
                              <w:rPr>
                                <w:b/>
                                <w:sz w:val="16"/>
                              </w:rPr>
                            </w:pPr>
                            <w:r w:rsidRPr="00C66B11">
                              <w:rPr>
                                <w:b/>
                                <w:sz w:val="16"/>
                              </w:rPr>
                              <w:t>Honesty</w:t>
                            </w:r>
                          </w:p>
                          <w:p w:rsidR="00C66B11" w:rsidRPr="00C66B11" w:rsidRDefault="00C66B11" w:rsidP="00C66B11">
                            <w:pPr>
                              <w:spacing w:after="0"/>
                              <w:jc w:val="center"/>
                              <w:rPr>
                                <w:b/>
                                <w:sz w:val="16"/>
                              </w:rPr>
                            </w:pPr>
                            <w:r w:rsidRPr="00C66B11">
                              <w:rPr>
                                <w:b/>
                                <w:sz w:val="16"/>
                              </w:rPr>
                              <w:t>Self-Discipline</w:t>
                            </w:r>
                          </w:p>
                          <w:p w:rsidR="00C66B11" w:rsidRPr="00C66B11" w:rsidRDefault="00C66B11" w:rsidP="00C66B11">
                            <w:pPr>
                              <w:spacing w:after="0"/>
                              <w:jc w:val="center"/>
                              <w:rPr>
                                <w:b/>
                                <w:sz w:val="16"/>
                              </w:rPr>
                            </w:pPr>
                            <w:r w:rsidRPr="00C66B11">
                              <w:rPr>
                                <w:b/>
                                <w:sz w:val="16"/>
                              </w:rPr>
                              <w:t>Service to others</w:t>
                            </w:r>
                          </w:p>
                        </w:txbxContent>
                      </v:textbox>
                    </v:shape>
                  </w:pict>
                </mc:Fallback>
              </mc:AlternateContent>
            </w:r>
          </w:p>
        </w:tc>
        <w:tc>
          <w:tcPr>
            <w:tcW w:w="5879" w:type="dxa"/>
            <w:gridSpan w:val="2"/>
            <w:tcMar>
              <w:left w:w="720" w:type="dxa"/>
              <w:right w:w="720" w:type="dxa"/>
            </w:tcMar>
          </w:tcPr>
          <w:tbl>
            <w:tblPr>
              <w:tblStyle w:val="TableLayout"/>
              <w:tblW w:w="4950" w:type="dxa"/>
              <w:tblInd w:w="210" w:type="dxa"/>
              <w:tblLayout w:type="fixed"/>
              <w:tblLook w:val="04A0" w:firstRow="1" w:lastRow="0" w:firstColumn="1" w:lastColumn="0" w:noHBand="0" w:noVBand="1"/>
              <w:tblDescription w:val="Layout table"/>
            </w:tblPr>
            <w:tblGrid>
              <w:gridCol w:w="4950"/>
            </w:tblGrid>
            <w:tr w:rsidR="00307EC9" w:rsidTr="00645061">
              <w:trPr>
                <w:trHeight w:hRule="exact" w:val="7978"/>
              </w:trPr>
              <w:tc>
                <w:tcPr>
                  <w:tcW w:w="5000" w:type="pct"/>
                </w:tcPr>
                <w:p w:rsidR="00645061" w:rsidRDefault="00D44E5B" w:rsidP="00645061">
                  <w:pPr>
                    <w:pStyle w:val="Heading1"/>
                    <w:spacing w:before="0"/>
                    <w:ind w:right="-930" w:firstLine="630"/>
                    <w:rPr>
                      <w:rFonts w:ascii="Stencil" w:hAnsi="Stencil"/>
                      <w:b w:val="0"/>
                      <w:color w:val="852728" w:themeColor="accent2" w:themeShade="BF"/>
                      <w:sz w:val="32"/>
                    </w:rPr>
                  </w:pPr>
                  <w:r w:rsidRPr="006446FC">
                    <w:rPr>
                      <w:rFonts w:ascii="Stencil" w:hAnsi="Stencil"/>
                      <w:b w:val="0"/>
                      <w:color w:val="852728" w:themeColor="accent2" w:themeShade="BF"/>
                      <w:sz w:val="32"/>
                    </w:rPr>
                    <w:t xml:space="preserve">Thank you for your </w:t>
                  </w:r>
                </w:p>
                <w:p w:rsidR="00645061" w:rsidRDefault="00645061" w:rsidP="00645061">
                  <w:pPr>
                    <w:pStyle w:val="Heading1"/>
                    <w:spacing w:before="0"/>
                    <w:ind w:right="-930" w:firstLine="630"/>
                    <w:rPr>
                      <w:rFonts w:ascii="Stencil" w:hAnsi="Stencil"/>
                      <w:b w:val="0"/>
                      <w:color w:val="852728" w:themeColor="accent2" w:themeShade="BF"/>
                      <w:sz w:val="32"/>
                    </w:rPr>
                  </w:pPr>
                  <w:r>
                    <w:rPr>
                      <w:rFonts w:ascii="Stencil" w:hAnsi="Stencil"/>
                      <w:b w:val="0"/>
                      <w:color w:val="852728" w:themeColor="accent2" w:themeShade="BF"/>
                      <w:sz w:val="32"/>
                    </w:rPr>
                    <w:t xml:space="preserve">      </w:t>
                  </w:r>
                  <w:r w:rsidR="00D44E5B" w:rsidRPr="006446FC">
                    <w:rPr>
                      <w:rFonts w:ascii="Stencil" w:hAnsi="Stencil"/>
                      <w:b w:val="0"/>
                      <w:color w:val="852728" w:themeColor="accent2" w:themeShade="BF"/>
                      <w:sz w:val="32"/>
                    </w:rPr>
                    <w:t xml:space="preserve">interest in the </w:t>
                  </w:r>
                </w:p>
                <w:p w:rsidR="00645061" w:rsidRDefault="00645061" w:rsidP="00645061">
                  <w:pPr>
                    <w:pStyle w:val="Heading1"/>
                    <w:spacing w:before="0"/>
                    <w:ind w:left="180" w:right="-930"/>
                    <w:rPr>
                      <w:rFonts w:ascii="Stencil" w:hAnsi="Stencil"/>
                      <w:b w:val="0"/>
                      <w:color w:val="852728" w:themeColor="accent2" w:themeShade="BF"/>
                      <w:sz w:val="32"/>
                    </w:rPr>
                  </w:pPr>
                  <w:r>
                    <w:rPr>
                      <w:rFonts w:ascii="Stencil" w:hAnsi="Stencil"/>
                      <w:b w:val="0"/>
                      <w:color w:val="852728" w:themeColor="accent2" w:themeShade="BF"/>
                      <w:sz w:val="32"/>
                    </w:rPr>
                    <w:t xml:space="preserve">   </w:t>
                  </w:r>
                  <w:r w:rsidR="00D44E5B" w:rsidRPr="006446FC">
                    <w:rPr>
                      <w:rFonts w:ascii="Stencil" w:hAnsi="Stencil"/>
                      <w:b w:val="0"/>
                      <w:color w:val="852728" w:themeColor="accent2" w:themeShade="BF"/>
                      <w:sz w:val="32"/>
                    </w:rPr>
                    <w:t xml:space="preserve">Derrick City Volunteer </w:t>
                  </w:r>
                </w:p>
                <w:p w:rsidR="00645061" w:rsidRDefault="00645061" w:rsidP="00645061">
                  <w:pPr>
                    <w:pStyle w:val="Heading1"/>
                    <w:spacing w:before="0"/>
                    <w:ind w:left="720" w:right="-930" w:hanging="450"/>
                    <w:rPr>
                      <w:rFonts w:ascii="Stencil" w:hAnsi="Stencil"/>
                      <w:b w:val="0"/>
                      <w:i/>
                      <w:color w:val="852728" w:themeColor="accent2" w:themeShade="BF"/>
                      <w:sz w:val="32"/>
                    </w:rPr>
                  </w:pPr>
                  <w:r>
                    <w:rPr>
                      <w:rFonts w:ascii="Stencil" w:hAnsi="Stencil"/>
                      <w:b w:val="0"/>
                      <w:color w:val="852728" w:themeColor="accent2" w:themeShade="BF"/>
                      <w:sz w:val="32"/>
                    </w:rPr>
                    <w:t xml:space="preserve"> </w:t>
                  </w:r>
                  <w:r w:rsidR="00D44E5B" w:rsidRPr="006446FC">
                    <w:rPr>
                      <w:rFonts w:ascii="Stencil" w:hAnsi="Stencil"/>
                      <w:b w:val="0"/>
                      <w:color w:val="852728" w:themeColor="accent2" w:themeShade="BF"/>
                      <w:sz w:val="32"/>
                    </w:rPr>
                    <w:t xml:space="preserve">Fire Department </w:t>
                  </w:r>
                  <w:r>
                    <w:rPr>
                      <w:rFonts w:ascii="Stencil" w:hAnsi="Stencil"/>
                      <w:b w:val="0"/>
                      <w:i/>
                      <w:color w:val="852728" w:themeColor="accent2" w:themeShade="BF"/>
                      <w:sz w:val="32"/>
                    </w:rPr>
                    <w:t>Junior</w:t>
                  </w:r>
                </w:p>
                <w:p w:rsidR="00307EC9" w:rsidRPr="006446FC" w:rsidRDefault="00D44E5B" w:rsidP="00645061">
                  <w:pPr>
                    <w:pStyle w:val="Heading1"/>
                    <w:spacing w:before="0"/>
                    <w:ind w:left="720" w:right="-930" w:hanging="180"/>
                    <w:rPr>
                      <w:rFonts w:ascii="Stencil" w:hAnsi="Stencil"/>
                      <w:b w:val="0"/>
                      <w:color w:val="852728" w:themeColor="accent2" w:themeShade="BF"/>
                      <w:sz w:val="32"/>
                    </w:rPr>
                  </w:pPr>
                  <w:r w:rsidRPr="006446FC">
                    <w:rPr>
                      <w:rFonts w:ascii="Stencil" w:hAnsi="Stencil"/>
                      <w:b w:val="0"/>
                      <w:i/>
                      <w:color w:val="852728" w:themeColor="accent2" w:themeShade="BF"/>
                      <w:sz w:val="32"/>
                    </w:rPr>
                    <w:t xml:space="preserve">Firefighter </w:t>
                  </w:r>
                  <w:r w:rsidRPr="006446FC">
                    <w:rPr>
                      <w:rFonts w:ascii="Stencil" w:hAnsi="Stencil"/>
                      <w:b w:val="0"/>
                      <w:color w:val="852728" w:themeColor="accent2" w:themeShade="BF"/>
                      <w:sz w:val="32"/>
                    </w:rPr>
                    <w:t>Program</w:t>
                  </w:r>
                </w:p>
                <w:p w:rsidR="00307EC9" w:rsidRDefault="003915B4" w:rsidP="00645061">
                  <w:pPr>
                    <w:pStyle w:val="Heading2"/>
                    <w:ind w:left="270" w:right="-44" w:firstLine="90"/>
                  </w:pPr>
                  <w:r w:rsidRPr="00EE57B0">
                    <w:rPr>
                      <w:noProof/>
                      <w:lang w:eastAsia="en-US"/>
                    </w:rPr>
                    <w:drawing>
                      <wp:anchor distT="0" distB="0" distL="114300" distR="114300" simplePos="0" relativeHeight="251660288" behindDoc="1" locked="0" layoutInCell="1" allowOverlap="1" wp14:anchorId="68EEFEBA" wp14:editId="33AF14B1">
                        <wp:simplePos x="0" y="0"/>
                        <wp:positionH relativeFrom="column">
                          <wp:posOffset>353060</wp:posOffset>
                        </wp:positionH>
                        <wp:positionV relativeFrom="paragraph">
                          <wp:posOffset>43180</wp:posOffset>
                        </wp:positionV>
                        <wp:extent cx="2481942" cy="1053655"/>
                        <wp:effectExtent l="0" t="0" r="0" b="0"/>
                        <wp:wrapNone/>
                        <wp:docPr id="8" name="Picture 8" descr="C:\Users\scampbell\Downloads\IMG_9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mpbell\Downloads\IMG_948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1942" cy="1053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4E5B" w:rsidRDefault="00D44E5B" w:rsidP="00EE57B0">
                  <w:pPr>
                    <w:jc w:val="center"/>
                  </w:pPr>
                </w:p>
                <w:p w:rsidR="00D44E5B" w:rsidRDefault="00D44E5B" w:rsidP="00D44E5B"/>
                <w:p w:rsidR="00D44E5B" w:rsidRPr="00D44E5B" w:rsidRDefault="00645061" w:rsidP="00645061">
                  <w:pPr>
                    <w:ind w:left="360" w:hanging="360"/>
                  </w:pPr>
                  <w:r w:rsidRPr="003915B4">
                    <w:rPr>
                      <w:noProof/>
                      <w:lang w:eastAsia="en-US"/>
                    </w:rPr>
                    <w:drawing>
                      <wp:anchor distT="0" distB="0" distL="114300" distR="114300" simplePos="0" relativeHeight="251674624" behindDoc="0" locked="0" layoutInCell="1" allowOverlap="1" wp14:anchorId="5EB98C16" wp14:editId="0F401444">
                        <wp:simplePos x="0" y="0"/>
                        <wp:positionH relativeFrom="column">
                          <wp:posOffset>459105</wp:posOffset>
                        </wp:positionH>
                        <wp:positionV relativeFrom="paragraph">
                          <wp:posOffset>81915</wp:posOffset>
                        </wp:positionV>
                        <wp:extent cx="2243738" cy="2485526"/>
                        <wp:effectExtent l="0" t="0" r="4445" b="0"/>
                        <wp:wrapNone/>
                        <wp:docPr id="4" name="Picture 4" descr="C:\Users\scampbell\Downloads\IMG_9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ampbell\Downloads\IMG_9483.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16835"/>
                                <a:stretch/>
                              </pic:blipFill>
                              <pic:spPr bwMode="auto">
                                <a:xfrm>
                                  <a:off x="0" y="0"/>
                                  <a:ext cx="2243738" cy="24855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EC9" w:rsidRDefault="00307EC9"/>
                <w:p w:rsidR="00906148" w:rsidRDefault="00906148" w:rsidP="00365EBB">
                  <w:pPr>
                    <w:pStyle w:val="Heading2"/>
                  </w:pPr>
                </w:p>
                <w:p w:rsidR="00307EC9" w:rsidRDefault="00307EC9" w:rsidP="00906148"/>
              </w:tc>
            </w:tr>
            <w:tr w:rsidR="00307EC9" w:rsidTr="00645061">
              <w:trPr>
                <w:trHeight w:hRule="exact" w:val="2901"/>
              </w:trPr>
              <w:tc>
                <w:tcPr>
                  <w:tcW w:w="5000" w:type="pct"/>
                  <w:vAlign w:val="bottom"/>
                </w:tcPr>
                <w:tbl>
                  <w:tblPr>
                    <w:tblW w:w="4650" w:type="pct"/>
                    <w:tblLayout w:type="fixed"/>
                    <w:tblCellMar>
                      <w:left w:w="0" w:type="dxa"/>
                      <w:right w:w="0" w:type="dxa"/>
                    </w:tblCellMar>
                    <w:tblLook w:val="04A0" w:firstRow="1" w:lastRow="0" w:firstColumn="1" w:lastColumn="0" w:noHBand="0" w:noVBand="1"/>
                    <w:tblDescription w:val="Company layout table"/>
                  </w:tblPr>
                  <w:tblGrid>
                    <w:gridCol w:w="1572"/>
                    <w:gridCol w:w="3032"/>
                  </w:tblGrid>
                  <w:tr w:rsidR="00307EC9" w:rsidTr="00596ED2">
                    <w:trPr>
                      <w:trHeight w:val="987"/>
                    </w:trPr>
                    <w:tc>
                      <w:tcPr>
                        <w:tcW w:w="1220" w:type="dxa"/>
                        <w:vAlign w:val="center"/>
                      </w:tcPr>
                      <w:p w:rsidR="00307EC9" w:rsidRPr="001947E7" w:rsidRDefault="00906148" w:rsidP="001947E7">
                        <w:pPr>
                          <w:pStyle w:val="NoSpacing"/>
                        </w:pPr>
                        <w:r w:rsidRPr="00D44E5B">
                          <w:rPr>
                            <w:noProof/>
                            <w:lang w:eastAsia="en-US"/>
                          </w:rPr>
                          <w:drawing>
                            <wp:anchor distT="0" distB="0" distL="114300" distR="114300" simplePos="0" relativeHeight="251658240" behindDoc="1" locked="0" layoutInCell="1" allowOverlap="1" wp14:anchorId="28563A3D" wp14:editId="0F04FF38">
                              <wp:simplePos x="0" y="0"/>
                              <wp:positionH relativeFrom="column">
                                <wp:posOffset>213995</wp:posOffset>
                              </wp:positionH>
                              <wp:positionV relativeFrom="paragraph">
                                <wp:posOffset>-15875</wp:posOffset>
                              </wp:positionV>
                              <wp:extent cx="675005" cy="523875"/>
                              <wp:effectExtent l="0" t="0" r="0" b="0"/>
                              <wp:wrapNone/>
                              <wp:docPr id="2" name="Picture 2" descr="C:\Users\scampbell\Downloads\IMG_9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ampbell\Downloads\IMG_947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005" cy="523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52" w:type="dxa"/>
                        <w:tcMar>
                          <w:left w:w="274" w:type="dxa"/>
                        </w:tcMar>
                      </w:tcPr>
                      <w:sdt>
                        <w:sdtPr>
                          <w:rPr>
                            <w:color w:val="852728" w:themeColor="accent2" w:themeShade="BF"/>
                            <w:sz w:val="18"/>
                          </w:rPr>
                          <w:alias w:val="Enter Company Name:"/>
                          <w:tag w:val="Enter Company Name:"/>
                          <w:id w:val="-1839532679"/>
                          <w:placeholder>
                            <w:docPart w:val="DA8265981CFC4C5CA91C02CEBDC011E3"/>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rsidR="00307EC9" w:rsidRPr="00906148" w:rsidRDefault="00906148">
                            <w:pPr>
                              <w:pStyle w:val="Company"/>
                              <w:rPr>
                                <w:color w:val="852728" w:themeColor="accent2" w:themeShade="BF"/>
                                <w:sz w:val="18"/>
                              </w:rPr>
                            </w:pPr>
                            <w:r w:rsidRPr="00906148">
                              <w:rPr>
                                <w:color w:val="852728" w:themeColor="accent2" w:themeShade="BF"/>
                                <w:sz w:val="18"/>
                              </w:rPr>
                              <w:t>Derrick city volunteer fire department</w:t>
                            </w:r>
                          </w:p>
                        </w:sdtContent>
                      </w:sdt>
                      <w:p w:rsidR="00307EC9" w:rsidRPr="00906148" w:rsidRDefault="00906148" w:rsidP="00906148">
                        <w:pPr>
                          <w:pStyle w:val="ContactInfo"/>
                          <w:rPr>
                            <w:sz w:val="20"/>
                          </w:rPr>
                        </w:pPr>
                        <w:r w:rsidRPr="00906148">
                          <w:rPr>
                            <w:sz w:val="20"/>
                          </w:rPr>
                          <w:t>PO Box 58</w:t>
                        </w:r>
                      </w:p>
                      <w:p w:rsidR="00906148" w:rsidRDefault="00906148" w:rsidP="00906148">
                        <w:pPr>
                          <w:pStyle w:val="ContactInfo"/>
                        </w:pPr>
                        <w:r w:rsidRPr="00906148">
                          <w:rPr>
                            <w:sz w:val="20"/>
                          </w:rPr>
                          <w:t>Derrick City, PA 16727</w:t>
                        </w:r>
                      </w:p>
                    </w:tc>
                  </w:tr>
                </w:tbl>
                <w:p w:rsidR="00307EC9" w:rsidRDefault="00EE57B0">
                  <w:r>
                    <w:rPr>
                      <w:noProof/>
                      <w:lang w:eastAsia="en-US"/>
                    </w:rPr>
                    <mc:AlternateContent>
                      <mc:Choice Requires="wps">
                        <w:drawing>
                          <wp:anchor distT="0" distB="0" distL="114300" distR="114300" simplePos="0" relativeHeight="251659264" behindDoc="0" locked="0" layoutInCell="1" allowOverlap="1" wp14:anchorId="4DBFBEA4" wp14:editId="5001755D">
                            <wp:simplePos x="0" y="0"/>
                            <wp:positionH relativeFrom="column">
                              <wp:posOffset>158115</wp:posOffset>
                            </wp:positionH>
                            <wp:positionV relativeFrom="paragraph">
                              <wp:posOffset>-1475740</wp:posOffset>
                            </wp:positionV>
                            <wp:extent cx="2790825" cy="733425"/>
                            <wp:effectExtent l="0" t="0" r="0" b="0"/>
                            <wp:wrapNone/>
                            <wp:docPr id="7" name="Text Box 7"/>
                            <wp:cNvGraphicFramePr/>
                            <a:graphic xmlns:a="http://schemas.openxmlformats.org/drawingml/2006/main">
                              <a:graphicData uri="http://schemas.microsoft.com/office/word/2010/wordprocessingShape">
                                <wps:wsp>
                                  <wps:cNvSpPr txBox="1"/>
                                  <wps:spPr>
                                    <a:xfrm>
                                      <a:off x="0" y="0"/>
                                      <a:ext cx="2790825" cy="733425"/>
                                    </a:xfrm>
                                    <a:prstGeom prst="rect">
                                      <a:avLst/>
                                    </a:prstGeom>
                                    <a:noFill/>
                                    <a:ln w="6350">
                                      <a:noFill/>
                                    </a:ln>
                                  </wps:spPr>
                                  <wps:txbx>
                                    <w:txbxContent>
                                      <w:p w:rsidR="00906148" w:rsidRDefault="00906148" w:rsidP="00EE57B0">
                                        <w:pPr>
                                          <w:jc w:val="center"/>
                                        </w:pPr>
                                        <w:r>
                                          <w:t xml:space="preserve">For more information about us please visit our website </w:t>
                                        </w:r>
                                        <w:hyperlink r:id="rId15" w:history="1">
                                          <w:r w:rsidRPr="006446FC">
                                            <w:rPr>
                                              <w:rStyle w:val="Hyperlink"/>
                                              <w:color w:val="FF0000"/>
                                            </w:rPr>
                                            <w:t>www.dcvfd.com</w:t>
                                          </w:r>
                                        </w:hyperlink>
                                        <w:r w:rsidR="00EE57B0" w:rsidRPr="006446FC">
                                          <w:rPr>
                                            <w:color w:val="FF0000"/>
                                          </w:rPr>
                                          <w:t xml:space="preserve"> </w:t>
                                        </w:r>
                                        <w:r w:rsidR="00EE57B0">
                                          <w:t xml:space="preserve">or email at </w:t>
                                        </w:r>
                                        <w:r w:rsidR="00EE57B0" w:rsidRPr="006446FC">
                                          <w:rPr>
                                            <w:color w:val="0000FF"/>
                                            <w:u w:val="single"/>
                                          </w:rPr>
                                          <w:t>Campbell.dcfd@gmail.com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FBEA4" id="Text Box 7" o:spid="_x0000_s1029" type="#_x0000_t202" style="position:absolute;margin-left:12.45pt;margin-top:-116.2pt;width:219.7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" filled="f" stroked="f" strokeweight=".5pt">
                            <v:textbox>
                              <w:txbxContent>
                                <w:p w:rsidR="00906148" w:rsidRDefault="00906148" w:rsidP="00EE57B0">
                                  <w:pPr>
                                    <w:jc w:val="center"/>
                                  </w:pPr>
                                  <w:r>
                                    <w:t xml:space="preserve">For more information about us please visit our website </w:t>
                                  </w:r>
                                  <w:hyperlink r:id="rId16" w:history="1">
                                    <w:r w:rsidRPr="006446FC">
                                      <w:rPr>
                                        <w:rStyle w:val="Hyperlink"/>
                                        <w:color w:val="FF0000"/>
                                      </w:rPr>
                                      <w:t>www.dcvfd.com</w:t>
                                    </w:r>
                                  </w:hyperlink>
                                  <w:r w:rsidR="00EE57B0" w:rsidRPr="006446FC">
                                    <w:rPr>
                                      <w:color w:val="FF0000"/>
                                    </w:rPr>
                                    <w:t xml:space="preserve"> </w:t>
                                  </w:r>
                                  <w:r w:rsidR="00EE57B0">
                                    <w:t xml:space="preserve">or email at </w:t>
                                  </w:r>
                                  <w:r w:rsidR="00EE57B0" w:rsidRPr="006446FC">
                                    <w:rPr>
                                      <w:color w:val="0000FF"/>
                                      <w:u w:val="single"/>
                                    </w:rPr>
                                    <w:t>Campbell.dcfd@gmail.com</w:t>
                                  </w:r>
                                </w:p>
                              </w:txbxContent>
                            </v:textbox>
                          </v:shape>
                        </w:pict>
                      </mc:Fallback>
                    </mc:AlternateContent>
                  </w:r>
                </w:p>
              </w:tc>
            </w:tr>
          </w:tbl>
          <w:p w:rsidR="00307EC9" w:rsidRDefault="00307EC9" w:rsidP="007E2DAA">
            <w:pPr>
              <w:pStyle w:val="Heading1"/>
            </w:pPr>
          </w:p>
        </w:tc>
        <w:tc>
          <w:tcPr>
            <w:tcW w:w="5040" w:type="dxa"/>
            <w:gridSpan w:val="2"/>
            <w:tcMar>
              <w:left w:w="720" w:type="dxa"/>
            </w:tcMar>
          </w:tcPr>
          <w:p w:rsidR="00307EC9" w:rsidRDefault="00645061" w:rsidP="00596ED2">
            <w:pPr>
              <w:pStyle w:val="Heading1"/>
              <w:ind w:left="-394" w:right="-272"/>
            </w:pPr>
            <w:r>
              <w:rPr>
                <w:noProof/>
                <w:lang w:eastAsia="en-US"/>
              </w:rPr>
              <mc:AlternateContent>
                <mc:Choice Requires="wps">
                  <w:drawing>
                    <wp:anchor distT="0" distB="0" distL="114300" distR="114300" simplePos="0" relativeHeight="251666432" behindDoc="0" locked="0" layoutInCell="1" allowOverlap="1" wp14:anchorId="77932EA1" wp14:editId="6470D8B6">
                      <wp:simplePos x="0" y="0"/>
                      <wp:positionH relativeFrom="column">
                        <wp:posOffset>331470</wp:posOffset>
                      </wp:positionH>
                      <wp:positionV relativeFrom="paragraph">
                        <wp:posOffset>4829175</wp:posOffset>
                      </wp:positionV>
                      <wp:extent cx="2047875" cy="1990725"/>
                      <wp:effectExtent l="38100" t="38100" r="47625" b="47625"/>
                      <wp:wrapNone/>
                      <wp:docPr id="19" name="Text Box 19"/>
                      <wp:cNvGraphicFramePr/>
                      <a:graphic xmlns:a="http://schemas.openxmlformats.org/drawingml/2006/main">
                        <a:graphicData uri="http://schemas.microsoft.com/office/word/2010/wordprocessingShape">
                          <wps:wsp>
                            <wps:cNvSpPr txBox="1"/>
                            <wps:spPr>
                              <a:xfrm>
                                <a:off x="0" y="0"/>
                                <a:ext cx="2047875" cy="1990725"/>
                              </a:xfrm>
                              <a:prstGeom prst="rect">
                                <a:avLst/>
                              </a:prstGeom>
                              <a:ln w="76200">
                                <a:solidFill>
                                  <a:schemeClr val="bg1">
                                    <a:lumMod val="65000"/>
                                  </a:schemeClr>
                                </a:solidFill>
                              </a:ln>
                            </wps:spPr>
                            <wps:style>
                              <a:lnRef idx="1">
                                <a:schemeClr val="accent2"/>
                              </a:lnRef>
                              <a:fillRef idx="2">
                                <a:schemeClr val="accent2"/>
                              </a:fillRef>
                              <a:effectRef idx="1">
                                <a:schemeClr val="accent2"/>
                              </a:effectRef>
                              <a:fontRef idx="minor">
                                <a:schemeClr val="dk1"/>
                              </a:fontRef>
                            </wps:style>
                            <wps:txbx>
                              <w:txbxContent>
                                <w:p w:rsidR="00E174FA" w:rsidRPr="00E174FA" w:rsidRDefault="00E174FA" w:rsidP="00E174FA">
                                  <w:pPr>
                                    <w:jc w:val="center"/>
                                    <w:rPr>
                                      <w:i/>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74FA">
                                    <w:rPr>
                                      <w:i/>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Building character and leadership in today’s youth...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32EA1" id="_x0000_t202" coordsize="21600,21600" o:spt="202" path="m,l,21600r21600,l21600,xe">
                      <v:stroke joinstyle="miter"/>
                      <v:path gradientshapeok="t" o:connecttype="rect"/>
                    </v:shapetype>
                    <v:shape id="Text Box 19" o:spid="_x0000_s1030" type="#_x0000_t202" style="position:absolute;left:0;text-align:left;margin-left:26.1pt;margin-top:380.25pt;width:161.25pt;height:15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" fillcolor="#b33536 [3205]" strokecolor="#a5a5a5 [2092]" strokeweight="6pt">
                      <v:fill color2="#b33536 [3205]" rotate="t" colors="0 #de8e8f;.5 #d5696a;1 #cd3d3f" focus="100%" type="gradient">
                        <o:fill v:ext="view" type="gradientUnscaled"/>
                      </v:fill>
                      <v:textbox>
                        <w:txbxContent>
                          <w:p w:rsidR="00E174FA" w:rsidRPr="00E174FA" w:rsidRDefault="00E174FA" w:rsidP="00E174FA">
                            <w:pPr>
                              <w:jc w:val="center"/>
                              <w:rPr>
                                <w:i/>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74FA">
                              <w:rPr>
                                <w:i/>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Building character and leadership in today’s youth...</w:t>
                            </w:r>
                          </w:p>
                        </w:txbxContent>
                      </v:textbox>
                    </v:shape>
                  </w:pict>
                </mc:Fallback>
              </mc:AlternateContent>
            </w:r>
            <w:r w:rsidRPr="00D44E5B">
              <w:rPr>
                <w:noProof/>
                <w:lang w:eastAsia="en-US"/>
              </w:rPr>
              <w:drawing>
                <wp:anchor distT="0" distB="0" distL="114300" distR="114300" simplePos="0" relativeHeight="251663360" behindDoc="1" locked="0" layoutInCell="1" allowOverlap="1" wp14:anchorId="63005E2E" wp14:editId="2029EC0C">
                  <wp:simplePos x="0" y="0"/>
                  <wp:positionH relativeFrom="column">
                    <wp:posOffset>-97790</wp:posOffset>
                  </wp:positionH>
                  <wp:positionV relativeFrom="paragraph">
                    <wp:posOffset>2353310</wp:posOffset>
                  </wp:positionV>
                  <wp:extent cx="2831617" cy="2197634"/>
                  <wp:effectExtent l="0" t="0" r="6985" b="0"/>
                  <wp:wrapNone/>
                  <wp:docPr id="16" name="Picture 16" descr="C:\Users\scampbell\Downloads\IMG_9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ampbell\Downloads\IMG_947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1617" cy="21976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65408" behindDoc="0" locked="0" layoutInCell="1" allowOverlap="1" wp14:anchorId="035139F7" wp14:editId="5E2975A5">
                      <wp:simplePos x="0" y="0"/>
                      <wp:positionH relativeFrom="column">
                        <wp:posOffset>-47625</wp:posOffset>
                      </wp:positionH>
                      <wp:positionV relativeFrom="paragraph">
                        <wp:posOffset>1346200</wp:posOffset>
                      </wp:positionV>
                      <wp:extent cx="2675645" cy="1036304"/>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675645" cy="1036304"/>
                              </a:xfrm>
                              <a:prstGeom prst="rect">
                                <a:avLst/>
                              </a:prstGeom>
                              <a:noFill/>
                              <a:ln w="6350">
                                <a:noFill/>
                              </a:ln>
                            </wps:spPr>
                            <wps:txbx>
                              <w:txbxContent>
                                <w:p w:rsidR="00E174FA" w:rsidRPr="003915B4" w:rsidRDefault="003915B4" w:rsidP="00E174FA">
                                  <w:pPr>
                                    <w:jc w:val="center"/>
                                    <w:rPr>
                                      <w:rFonts w:ascii="Monotype Corsiva" w:hAnsi="Monotype Corsiva"/>
                                      <w:b/>
                                      <w:i/>
                                      <w:color w:val="852728" w:themeColor="accent2" w:themeShade="BF"/>
                                      <w:sz w:val="56"/>
                                    </w:rPr>
                                  </w:pPr>
                                  <w:r w:rsidRPr="003915B4">
                                    <w:rPr>
                                      <w:rFonts w:ascii="Monotype Corsiva" w:hAnsi="Monotype Corsiva"/>
                                      <w:b/>
                                      <w:i/>
                                      <w:color w:val="852728" w:themeColor="accent2" w:themeShade="BF"/>
                                      <w:sz w:val="56"/>
                                    </w:rPr>
                                    <w:t>Junior F</w:t>
                                  </w:r>
                                  <w:r w:rsidR="00E174FA" w:rsidRPr="003915B4">
                                    <w:rPr>
                                      <w:rFonts w:ascii="Monotype Corsiva" w:hAnsi="Monotype Corsiva"/>
                                      <w:b/>
                                      <w:i/>
                                      <w:color w:val="852728" w:themeColor="accent2" w:themeShade="BF"/>
                                      <w:sz w:val="56"/>
                                    </w:rPr>
                                    <w:t>irefighter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139F7" id="Text Box 18" o:spid="_x0000_s1031" type="#_x0000_t202" style="position:absolute;left:0;text-align:left;margin-left:-3.75pt;margin-top:106pt;width:210.7pt;height:8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" filled="f" stroked="f" strokeweight=".5pt">
                      <v:textbox>
                        <w:txbxContent>
                          <w:p w:rsidR="00E174FA" w:rsidRPr="003915B4" w:rsidRDefault="003915B4" w:rsidP="00E174FA">
                            <w:pPr>
                              <w:jc w:val="center"/>
                              <w:rPr>
                                <w:rFonts w:ascii="Monotype Corsiva" w:hAnsi="Monotype Corsiva"/>
                                <w:b/>
                                <w:i/>
                                <w:color w:val="852728" w:themeColor="accent2" w:themeShade="BF"/>
                                <w:sz w:val="56"/>
                              </w:rPr>
                            </w:pPr>
                            <w:r w:rsidRPr="003915B4">
                              <w:rPr>
                                <w:rFonts w:ascii="Monotype Corsiva" w:hAnsi="Monotype Corsiva"/>
                                <w:b/>
                                <w:i/>
                                <w:color w:val="852728" w:themeColor="accent2" w:themeShade="BF"/>
                                <w:sz w:val="56"/>
                              </w:rPr>
                              <w:t>Junior F</w:t>
                            </w:r>
                            <w:r w:rsidR="00E174FA" w:rsidRPr="003915B4">
                              <w:rPr>
                                <w:rFonts w:ascii="Monotype Corsiva" w:hAnsi="Monotype Corsiva"/>
                                <w:b/>
                                <w:i/>
                                <w:color w:val="852728" w:themeColor="accent2" w:themeShade="BF"/>
                                <w:sz w:val="56"/>
                              </w:rPr>
                              <w:t>irefighter Program</w:t>
                            </w:r>
                          </w:p>
                        </w:txbxContent>
                      </v:textbox>
                    </v:shape>
                  </w:pict>
                </mc:Fallback>
              </mc:AlternateContent>
            </w:r>
            <w:r>
              <w:rPr>
                <w:noProof/>
                <w:lang w:eastAsia="en-US"/>
              </w:rPr>
              <mc:AlternateContent>
                <mc:Choice Requires="wps">
                  <w:drawing>
                    <wp:anchor distT="0" distB="0" distL="114300" distR="114300" simplePos="0" relativeHeight="251664384" behindDoc="0" locked="0" layoutInCell="1" allowOverlap="1" wp14:anchorId="5836B2A1" wp14:editId="456FB5A3">
                      <wp:simplePos x="0" y="0"/>
                      <wp:positionH relativeFrom="column">
                        <wp:posOffset>-30480</wp:posOffset>
                      </wp:positionH>
                      <wp:positionV relativeFrom="paragraph">
                        <wp:posOffset>-19050</wp:posOffset>
                      </wp:positionV>
                      <wp:extent cx="2609850" cy="13906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609850" cy="1390650"/>
                              </a:xfrm>
                              <a:prstGeom prst="rect">
                                <a:avLst/>
                              </a:prstGeom>
                              <a:noFill/>
                              <a:ln w="6350">
                                <a:noFill/>
                              </a:ln>
                            </wps:spPr>
                            <wps:txbx>
                              <w:txbxContent>
                                <w:p w:rsidR="00E174FA" w:rsidRPr="003915B4" w:rsidRDefault="00645061" w:rsidP="00645061">
                                  <w:pPr>
                                    <w:ind w:hanging="630"/>
                                    <w:jc w:val="center"/>
                                    <w:rPr>
                                      <w:rFonts w:ascii="Stencil" w:hAnsi="Stencil"/>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encil" w:hAnsi="Stencil"/>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74FA" w:rsidRPr="003915B4">
                                    <w:rPr>
                                      <w:rFonts w:ascii="Stencil" w:hAnsi="Stencil"/>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Derrick City </w:t>
                                  </w:r>
                                  <w:r w:rsidR="00E174FA" w:rsidRPr="003915B4">
                                    <w:rPr>
                                      <w:rFonts w:ascii="Stencil" w:hAnsi="Stencil"/>
                                      <w:i/>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Volunteer</w:t>
                                  </w:r>
                                  <w:r w:rsidR="00E174FA" w:rsidRPr="003915B4">
                                    <w:rPr>
                                      <w:rFonts w:ascii="Stencil" w:hAnsi="Stencil"/>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Fire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6B2A1" id="Text Box 17" o:spid="_x0000_s1032" type="#_x0000_t202" style="position:absolute;left:0;text-align:left;margin-left:-2.4pt;margin-top:-1.5pt;width:205.5pt;height:1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" filled="f" stroked="f" strokeweight=".5pt">
                      <v:textbox>
                        <w:txbxContent>
                          <w:p w:rsidR="00E174FA" w:rsidRPr="003915B4" w:rsidRDefault="00645061" w:rsidP="00645061">
                            <w:pPr>
                              <w:ind w:hanging="630"/>
                              <w:jc w:val="center"/>
                              <w:rPr>
                                <w:rFonts w:ascii="Stencil" w:hAnsi="Stencil"/>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encil" w:hAnsi="Stencil"/>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74FA" w:rsidRPr="003915B4">
                              <w:rPr>
                                <w:rFonts w:ascii="Stencil" w:hAnsi="Stencil"/>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Derrick City </w:t>
                            </w:r>
                            <w:r w:rsidR="00E174FA" w:rsidRPr="003915B4">
                              <w:rPr>
                                <w:rFonts w:ascii="Stencil" w:hAnsi="Stencil"/>
                                <w:i/>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Volunteer</w:t>
                            </w:r>
                            <w:r w:rsidR="00E174FA" w:rsidRPr="003915B4">
                              <w:rPr>
                                <w:rFonts w:ascii="Stencil" w:hAnsi="Stencil"/>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Fire Department</w:t>
                            </w:r>
                          </w:p>
                        </w:txbxContent>
                      </v:textbox>
                    </v:shape>
                  </w:pict>
                </mc:Fallback>
              </mc:AlternateContent>
            </w:r>
          </w:p>
        </w:tc>
      </w:tr>
      <w:tr w:rsidR="00307EC9" w:rsidTr="00645061">
        <w:trPr>
          <w:gridAfter w:val="1"/>
          <w:wAfter w:w="270" w:type="dxa"/>
          <w:trHeight w:val="10678"/>
          <w:jc w:val="center"/>
        </w:trPr>
        <w:tc>
          <w:tcPr>
            <w:tcW w:w="4561" w:type="dxa"/>
            <w:tcMar>
              <w:right w:w="720" w:type="dxa"/>
            </w:tcMar>
          </w:tcPr>
          <w:p w:rsidR="00307EC9" w:rsidRPr="006446FC" w:rsidRDefault="00EA2B31" w:rsidP="005C3825">
            <w:pPr>
              <w:jc w:val="center"/>
              <w:rPr>
                <w:rFonts w:ascii="Stencil" w:hAnsi="Stencil"/>
                <w:color w:val="595959" w:themeColor="text1" w:themeTint="A6"/>
                <w:sz w:val="28"/>
              </w:rPr>
            </w:pPr>
            <w:r w:rsidRPr="00BD5B61">
              <w:rPr>
                <w:rFonts w:ascii="Stencil" w:hAnsi="Stencil"/>
                <w:color w:val="595959" w:themeColor="text1" w:themeTint="A6"/>
                <w:sz w:val="28"/>
              </w:rPr>
              <w:lastRenderedPageBreak/>
              <w:t>What is</w:t>
            </w:r>
            <w:r w:rsidRPr="006446FC">
              <w:rPr>
                <w:rFonts w:ascii="Stencil" w:hAnsi="Stencil"/>
                <w:color w:val="595959" w:themeColor="text1" w:themeTint="A6"/>
                <w:sz w:val="28"/>
              </w:rPr>
              <w:t xml:space="preserve"> a Junior Firefighter Program?</w:t>
            </w:r>
          </w:p>
          <w:p w:rsidR="00EA2B31" w:rsidRPr="003915B4" w:rsidRDefault="00FC75A4" w:rsidP="00515BAA">
            <w:pPr>
              <w:ind w:left="180" w:firstLine="270"/>
              <w:rPr>
                <w:i/>
              </w:rPr>
            </w:pPr>
            <w:r>
              <w:t xml:space="preserve">    </w:t>
            </w:r>
            <w:r w:rsidR="00EA2B31" w:rsidRPr="003915B4">
              <w:t xml:space="preserve">Junior firefighter programs give young people the chance to learn about local fire, rescue, and emergency medical services response organizations in a </w:t>
            </w:r>
            <w:r w:rsidR="00EA2B31" w:rsidRPr="003915B4">
              <w:rPr>
                <w:i/>
                <w:color w:val="852728" w:themeColor="accent2" w:themeShade="BF"/>
              </w:rPr>
              <w:t>safe, controlled, educational and fun way</w:t>
            </w:r>
            <w:r w:rsidR="00EA2B31" w:rsidRPr="003915B4">
              <w:rPr>
                <w:color w:val="852728" w:themeColor="accent2" w:themeShade="BF"/>
              </w:rPr>
              <w:t xml:space="preserve"> </w:t>
            </w:r>
            <w:r w:rsidR="00EA2B31" w:rsidRPr="003915B4">
              <w:t xml:space="preserve">while providing departments with an excellent recruitment mechanism. Reaching out to members of the community when they are young has long-term effects and encouraging youth to take part in the emergency services is extremely beneficial to local communities and departments. Benefits of junior firefighter programs </w:t>
            </w:r>
            <w:r w:rsidR="00EA2B31" w:rsidRPr="003915B4">
              <w:rPr>
                <w:i/>
              </w:rPr>
              <w:t>include:</w:t>
            </w:r>
          </w:p>
          <w:p w:rsidR="00FC75A4" w:rsidRPr="003915B4" w:rsidRDefault="00FC75A4" w:rsidP="00FC75A4">
            <w:pPr>
              <w:pStyle w:val="ListParagraph"/>
              <w:numPr>
                <w:ilvl w:val="0"/>
                <w:numId w:val="16"/>
              </w:numPr>
              <w:rPr>
                <w:sz w:val="20"/>
                <w:szCs w:val="20"/>
              </w:rPr>
            </w:pPr>
            <w:r w:rsidRPr="003915B4">
              <w:rPr>
                <w:sz w:val="20"/>
                <w:szCs w:val="20"/>
              </w:rPr>
              <w:t xml:space="preserve">Allowing youth to gain insight and interest in becoming </w:t>
            </w:r>
            <w:r w:rsidR="00BD5B61" w:rsidRPr="003915B4">
              <w:rPr>
                <w:sz w:val="20"/>
                <w:szCs w:val="20"/>
              </w:rPr>
              <w:t>long-term</w:t>
            </w:r>
            <w:r w:rsidRPr="003915B4">
              <w:rPr>
                <w:sz w:val="20"/>
                <w:szCs w:val="20"/>
              </w:rPr>
              <w:t xml:space="preserve"> members of the emergency services.</w:t>
            </w:r>
          </w:p>
          <w:p w:rsidR="00FC75A4" w:rsidRPr="003915B4" w:rsidRDefault="00FC75A4" w:rsidP="00FC75A4">
            <w:pPr>
              <w:pStyle w:val="ListParagraph"/>
              <w:numPr>
                <w:ilvl w:val="0"/>
                <w:numId w:val="16"/>
              </w:numPr>
              <w:rPr>
                <w:sz w:val="20"/>
                <w:szCs w:val="20"/>
              </w:rPr>
            </w:pPr>
            <w:r w:rsidRPr="003915B4">
              <w:rPr>
                <w:sz w:val="20"/>
                <w:szCs w:val="20"/>
              </w:rPr>
              <w:t>Increasing awareness among youth about volunteering and supporting the fire and emergency services.</w:t>
            </w:r>
          </w:p>
          <w:p w:rsidR="00FC75A4" w:rsidRPr="003915B4" w:rsidRDefault="00FC75A4" w:rsidP="00FC75A4">
            <w:pPr>
              <w:pStyle w:val="ListParagraph"/>
              <w:numPr>
                <w:ilvl w:val="0"/>
                <w:numId w:val="16"/>
              </w:numPr>
              <w:rPr>
                <w:sz w:val="20"/>
                <w:szCs w:val="20"/>
              </w:rPr>
            </w:pPr>
            <w:r w:rsidRPr="003915B4">
              <w:rPr>
                <w:sz w:val="20"/>
                <w:szCs w:val="20"/>
              </w:rPr>
              <w:t>Providing departments with additional help in accomplishing non-firefighting or non-emergency tasks.</w:t>
            </w:r>
          </w:p>
          <w:p w:rsidR="00FC75A4" w:rsidRPr="003915B4" w:rsidRDefault="00FC75A4" w:rsidP="00FC75A4">
            <w:pPr>
              <w:pStyle w:val="ListParagraph"/>
              <w:numPr>
                <w:ilvl w:val="0"/>
                <w:numId w:val="16"/>
              </w:numPr>
              <w:rPr>
                <w:sz w:val="20"/>
                <w:szCs w:val="20"/>
              </w:rPr>
            </w:pPr>
            <w:r w:rsidRPr="003915B4">
              <w:rPr>
                <w:sz w:val="20"/>
                <w:szCs w:val="20"/>
              </w:rPr>
              <w:t>Instilling leadership for America’s youth who are tomorrow’s leaders.</w:t>
            </w:r>
          </w:p>
          <w:p w:rsidR="00FC75A4" w:rsidRPr="003915B4" w:rsidRDefault="003915B4" w:rsidP="00FC75A4">
            <w:pPr>
              <w:pStyle w:val="ListParagraph"/>
              <w:numPr>
                <w:ilvl w:val="0"/>
                <w:numId w:val="16"/>
              </w:numPr>
              <w:rPr>
                <w:sz w:val="20"/>
                <w:szCs w:val="20"/>
              </w:rPr>
            </w:pPr>
            <w:r w:rsidRPr="003915B4">
              <w:rPr>
                <w:i/>
                <w:noProof/>
                <w:sz w:val="18"/>
                <w:lang w:eastAsia="en-US"/>
              </w:rPr>
              <w:drawing>
                <wp:anchor distT="0" distB="0" distL="114300" distR="114300" simplePos="0" relativeHeight="251673600" behindDoc="1" locked="0" layoutInCell="1" allowOverlap="1" wp14:anchorId="18E3136B" wp14:editId="5A6CBDA5">
                  <wp:simplePos x="0" y="0"/>
                  <wp:positionH relativeFrom="column">
                    <wp:posOffset>53724</wp:posOffset>
                  </wp:positionH>
                  <wp:positionV relativeFrom="paragraph">
                    <wp:posOffset>376070</wp:posOffset>
                  </wp:positionV>
                  <wp:extent cx="2441575" cy="11506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eman_action_by_mimooh.svg[1].png"/>
                          <pic:cNvPicPr/>
                        </pic:nvPicPr>
                        <pic:blipFill>
                          <a:blip r:embed="rId17">
                            <a:extLst>
                              <a:ext uri="{28A0092B-C50C-407E-A947-70E740481C1C}">
                                <a14:useLocalDpi xmlns:a14="http://schemas.microsoft.com/office/drawing/2010/main" val="0"/>
                              </a:ext>
                            </a:extLst>
                          </a:blip>
                          <a:stretch>
                            <a:fillRect/>
                          </a:stretch>
                        </pic:blipFill>
                        <pic:spPr>
                          <a:xfrm>
                            <a:off x="0" y="0"/>
                            <a:ext cx="2441575" cy="1150620"/>
                          </a:xfrm>
                          <a:prstGeom prst="rect">
                            <a:avLst/>
                          </a:prstGeom>
                        </pic:spPr>
                      </pic:pic>
                    </a:graphicData>
                  </a:graphic>
                  <wp14:sizeRelH relativeFrom="page">
                    <wp14:pctWidth>0</wp14:pctWidth>
                  </wp14:sizeRelH>
                  <wp14:sizeRelV relativeFrom="page">
                    <wp14:pctHeight>0</wp14:pctHeight>
                  </wp14:sizeRelV>
                </wp:anchor>
              </w:drawing>
            </w:r>
            <w:r w:rsidR="00FC75A4" w:rsidRPr="003915B4">
              <w:rPr>
                <w:sz w:val="20"/>
                <w:szCs w:val="20"/>
              </w:rPr>
              <w:t>Educating parents and mentors on the importance of encouraging volunteerism.</w:t>
            </w:r>
          </w:p>
          <w:p w:rsidR="00307EC9" w:rsidRPr="007014C5" w:rsidRDefault="00307EC9" w:rsidP="003915B4">
            <w:pPr>
              <w:pStyle w:val="Caption"/>
            </w:pPr>
          </w:p>
        </w:tc>
        <w:tc>
          <w:tcPr>
            <w:tcW w:w="5609" w:type="dxa"/>
            <w:tcMar>
              <w:left w:w="720" w:type="dxa"/>
              <w:right w:w="720" w:type="dxa"/>
            </w:tcMar>
          </w:tcPr>
          <w:p w:rsidR="00307EC9" w:rsidRPr="006446FC" w:rsidRDefault="005C3825" w:rsidP="005C3825">
            <w:pPr>
              <w:pStyle w:val="Heading2"/>
              <w:spacing w:before="200"/>
              <w:jc w:val="center"/>
              <w:rPr>
                <w:rStyle w:val="Heading2Char"/>
                <w:rFonts w:ascii="Stencil" w:hAnsi="Stencil"/>
                <w:b/>
                <w:bCs/>
                <w:color w:val="852728" w:themeColor="accent2" w:themeShade="BF"/>
                <w:sz w:val="28"/>
              </w:rPr>
            </w:pPr>
            <w:r w:rsidRPr="006446FC">
              <w:rPr>
                <w:rFonts w:ascii="Stencil" w:hAnsi="Stencil"/>
                <w:b w:val="0"/>
                <w:color w:val="852728" w:themeColor="accent2" w:themeShade="BF"/>
                <w:sz w:val="28"/>
              </w:rPr>
              <w:t>About the DCVFD Junior FF Program</w:t>
            </w:r>
          </w:p>
          <w:p w:rsidR="00307EC9" w:rsidRPr="003915B4" w:rsidRDefault="00F91E5E">
            <w:pPr>
              <w:rPr>
                <w:sz w:val="20"/>
              </w:rPr>
            </w:pPr>
            <w:r w:rsidRPr="003915B4">
              <w:t xml:space="preserve">    </w:t>
            </w:r>
            <w:r w:rsidR="00156212" w:rsidRPr="003915B4">
              <w:rPr>
                <w:sz w:val="20"/>
              </w:rPr>
              <w:t xml:space="preserve">The DCVFD Junior Firefighter Program grants members 14-17 the opportunity to learn firefighting and EMS skills in a safe and structured environment. Junior firefighters build strong bonds with peers while </w:t>
            </w:r>
            <w:r w:rsidRPr="003915B4">
              <w:rPr>
                <w:sz w:val="20"/>
              </w:rPr>
              <w:t xml:space="preserve">working together to meet common goals within the program as well as the community. The program is organized and facilitated by active members of the DCVFD. They lead, guide and teach the juniors throughout the program in various areas. </w:t>
            </w:r>
          </w:p>
          <w:p w:rsidR="00F91E5E" w:rsidRPr="003915B4" w:rsidRDefault="00F91E5E">
            <w:pPr>
              <w:rPr>
                <w:sz w:val="20"/>
              </w:rPr>
            </w:pPr>
            <w:r w:rsidRPr="003915B4">
              <w:rPr>
                <w:sz w:val="20"/>
              </w:rPr>
              <w:t xml:space="preserve">    Although parents/guardians are </w:t>
            </w:r>
            <w:r w:rsidRPr="003915B4">
              <w:rPr>
                <w:i/>
                <w:color w:val="852728" w:themeColor="accent2" w:themeShade="BF"/>
                <w:sz w:val="20"/>
              </w:rPr>
              <w:t>not required</w:t>
            </w:r>
            <w:r w:rsidRPr="003915B4">
              <w:rPr>
                <w:sz w:val="20"/>
              </w:rPr>
              <w:t xml:space="preserve"> to volunteer their time to the program, we love to get our member’s family involved. These volunteers are instrumental in the success of the program and because our members love to share their junior firefighter experiences with their families, the DCVFD junior program offers many ways for family members to get involved.</w:t>
            </w:r>
            <w:r w:rsidR="007F64D0" w:rsidRPr="003915B4">
              <w:rPr>
                <w:sz w:val="20"/>
              </w:rPr>
              <w:t xml:space="preserve"> Parents/Guardians may choose to become members of the DCVFD either by becoming active or becoming a social member. If neither sounds interesting, they can just </w:t>
            </w:r>
            <w:r w:rsidR="00BD5B61" w:rsidRPr="003915B4">
              <w:rPr>
                <w:sz w:val="20"/>
              </w:rPr>
              <w:t>help</w:t>
            </w:r>
            <w:r w:rsidR="007F64D0" w:rsidRPr="003915B4">
              <w:rPr>
                <w:sz w:val="20"/>
              </w:rPr>
              <w:t xml:space="preserve"> at various fundraisers when needed!</w:t>
            </w:r>
          </w:p>
          <w:p w:rsidR="00307EC9" w:rsidRDefault="00D93E81" w:rsidP="0063311A">
            <w:pPr>
              <w:pStyle w:val="Heading2"/>
            </w:pPr>
            <w:r w:rsidRPr="003915B4">
              <w:rPr>
                <w:noProof/>
                <w:sz w:val="20"/>
                <w:lang w:eastAsia="en-US"/>
              </w:rPr>
              <w:drawing>
                <wp:anchor distT="0" distB="0" distL="114300" distR="114300" simplePos="0" relativeHeight="251672576" behindDoc="1" locked="0" layoutInCell="1" allowOverlap="1" wp14:anchorId="18B4519D" wp14:editId="58ABB260">
                  <wp:simplePos x="0" y="0"/>
                  <wp:positionH relativeFrom="column">
                    <wp:posOffset>315595</wp:posOffset>
                  </wp:positionH>
                  <wp:positionV relativeFrom="paragraph">
                    <wp:posOffset>200025</wp:posOffset>
                  </wp:positionV>
                  <wp:extent cx="1997849" cy="1937551"/>
                  <wp:effectExtent l="0" t="0" r="0" b="0"/>
                  <wp:wrapNone/>
                  <wp:docPr id="1" name="Picture 1" descr="C:\Users\scampbell\Downloads\IMG_9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mpbell\Downloads\IMG_9485.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4325" b="12955"/>
                          <a:stretch/>
                        </pic:blipFill>
                        <pic:spPr bwMode="auto">
                          <a:xfrm>
                            <a:off x="0" y="0"/>
                            <a:ext cx="1997849" cy="19375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EC9" w:rsidRPr="0063311A" w:rsidRDefault="00307EC9" w:rsidP="007F64D0"/>
        </w:tc>
        <w:tc>
          <w:tcPr>
            <w:tcW w:w="5040" w:type="dxa"/>
            <w:gridSpan w:val="2"/>
            <w:tcMar>
              <w:left w:w="720" w:type="dxa"/>
            </w:tcMar>
          </w:tcPr>
          <w:p w:rsidR="007E2DAA" w:rsidRPr="007E2DAA" w:rsidRDefault="005150B4" w:rsidP="004726D5">
            <w:pPr>
              <w:spacing w:after="0"/>
              <w:jc w:val="center"/>
              <w:rPr>
                <w:rFonts w:ascii="Stencil" w:hAnsi="Stencil"/>
                <w:color w:val="595959" w:themeColor="text1" w:themeTint="A6"/>
                <w:sz w:val="28"/>
              </w:rPr>
            </w:pPr>
            <w:r w:rsidRPr="007E2DAA">
              <w:rPr>
                <w:rFonts w:ascii="Stencil" w:hAnsi="Stencil"/>
                <w:color w:val="595959" w:themeColor="text1" w:themeTint="A6"/>
                <w:sz w:val="28"/>
              </w:rPr>
              <w:t>What to expect with</w:t>
            </w:r>
          </w:p>
          <w:p w:rsidR="00307EC9" w:rsidRPr="007E2DAA" w:rsidRDefault="005150B4" w:rsidP="004726D5">
            <w:pPr>
              <w:spacing w:after="0"/>
              <w:jc w:val="center"/>
              <w:rPr>
                <w:rFonts w:ascii="Stencil" w:hAnsi="Stencil"/>
                <w:color w:val="595959" w:themeColor="text1" w:themeTint="A6"/>
                <w:sz w:val="28"/>
              </w:rPr>
            </w:pPr>
            <w:r w:rsidRPr="007E2DAA">
              <w:rPr>
                <w:rFonts w:ascii="Stencil" w:hAnsi="Stencil"/>
                <w:color w:val="595959" w:themeColor="text1" w:themeTint="A6"/>
                <w:sz w:val="28"/>
              </w:rPr>
              <w:t>our program…</w:t>
            </w:r>
          </w:p>
          <w:p w:rsidR="005150B4" w:rsidRPr="005150B4" w:rsidRDefault="005150B4" w:rsidP="005C75EE">
            <w:pPr>
              <w:pStyle w:val="ListParagraph"/>
              <w:numPr>
                <w:ilvl w:val="0"/>
                <w:numId w:val="17"/>
              </w:numPr>
              <w:rPr>
                <w:color w:val="595959" w:themeColor="text1" w:themeTint="A6"/>
                <w:sz w:val="20"/>
              </w:rPr>
            </w:pPr>
            <w:r w:rsidRPr="005150B4">
              <w:rPr>
                <w:color w:val="595959" w:themeColor="text1" w:themeTint="A6"/>
                <w:sz w:val="20"/>
              </w:rPr>
              <w:t>Training in Fire and EMS</w:t>
            </w:r>
          </w:p>
          <w:p w:rsidR="005150B4" w:rsidRPr="005150B4" w:rsidRDefault="005150B4" w:rsidP="005C75EE">
            <w:pPr>
              <w:pStyle w:val="ListParagraph"/>
              <w:numPr>
                <w:ilvl w:val="0"/>
                <w:numId w:val="17"/>
              </w:numPr>
              <w:rPr>
                <w:color w:val="595959" w:themeColor="text1" w:themeTint="A6"/>
                <w:sz w:val="20"/>
              </w:rPr>
            </w:pPr>
            <w:r w:rsidRPr="005150B4">
              <w:rPr>
                <w:color w:val="595959" w:themeColor="text1" w:themeTint="A6"/>
                <w:sz w:val="20"/>
              </w:rPr>
              <w:t>Participation in local parades</w:t>
            </w:r>
          </w:p>
          <w:p w:rsidR="005150B4" w:rsidRPr="005150B4" w:rsidRDefault="005150B4" w:rsidP="005C75EE">
            <w:pPr>
              <w:pStyle w:val="ListParagraph"/>
              <w:numPr>
                <w:ilvl w:val="0"/>
                <w:numId w:val="17"/>
              </w:numPr>
              <w:rPr>
                <w:color w:val="595959" w:themeColor="text1" w:themeTint="A6"/>
                <w:sz w:val="20"/>
              </w:rPr>
            </w:pPr>
            <w:r w:rsidRPr="005150B4">
              <w:rPr>
                <w:color w:val="595959" w:themeColor="text1" w:themeTint="A6"/>
                <w:sz w:val="20"/>
              </w:rPr>
              <w:t>Community Service</w:t>
            </w:r>
          </w:p>
          <w:p w:rsidR="005150B4" w:rsidRPr="005150B4" w:rsidRDefault="005150B4" w:rsidP="005C75EE">
            <w:pPr>
              <w:pStyle w:val="ListParagraph"/>
              <w:numPr>
                <w:ilvl w:val="0"/>
                <w:numId w:val="17"/>
              </w:numPr>
              <w:rPr>
                <w:color w:val="595959" w:themeColor="text1" w:themeTint="A6"/>
                <w:sz w:val="20"/>
              </w:rPr>
            </w:pPr>
            <w:r w:rsidRPr="005150B4">
              <w:rPr>
                <w:color w:val="595959" w:themeColor="text1" w:themeTint="A6"/>
                <w:sz w:val="20"/>
              </w:rPr>
              <w:t>Assisting during DCVFD events such as Bingo and fundraisers.</w:t>
            </w:r>
          </w:p>
          <w:p w:rsidR="005150B4" w:rsidRPr="005150B4" w:rsidRDefault="005150B4" w:rsidP="005C75EE">
            <w:pPr>
              <w:pStyle w:val="ListParagraph"/>
              <w:numPr>
                <w:ilvl w:val="0"/>
                <w:numId w:val="17"/>
              </w:numPr>
              <w:rPr>
                <w:color w:val="595959" w:themeColor="text1" w:themeTint="A6"/>
                <w:sz w:val="20"/>
              </w:rPr>
            </w:pPr>
            <w:r w:rsidRPr="005150B4">
              <w:rPr>
                <w:color w:val="595959" w:themeColor="text1" w:themeTint="A6"/>
                <w:sz w:val="20"/>
              </w:rPr>
              <w:t>Our yearly Appreciation Dinner to celebrate achievements of members.</w:t>
            </w:r>
          </w:p>
          <w:p w:rsidR="00307EC9" w:rsidRPr="005150B4" w:rsidRDefault="005150B4" w:rsidP="004726D5">
            <w:pPr>
              <w:pStyle w:val="Caption"/>
              <w:ind w:left="-754" w:right="-271"/>
              <w:jc w:val="center"/>
              <w:rPr>
                <w:rFonts w:ascii="Stencil" w:hAnsi="Stencil"/>
                <w:i w:val="0"/>
                <w:color w:val="852728" w:themeColor="accent2" w:themeShade="BF"/>
              </w:rPr>
            </w:pPr>
            <w:r w:rsidRPr="005150B4">
              <w:rPr>
                <w:rFonts w:ascii="Stencil" w:hAnsi="Stencil"/>
                <w:i w:val="0"/>
                <w:color w:val="852728" w:themeColor="accent2" w:themeShade="BF"/>
              </w:rPr>
              <w:t xml:space="preserve">What juniors are saying about our </w:t>
            </w:r>
            <w:r w:rsidR="004726D5">
              <w:rPr>
                <w:rFonts w:ascii="Stencil" w:hAnsi="Stencil"/>
                <w:i w:val="0"/>
                <w:color w:val="852728" w:themeColor="accent2" w:themeShade="BF"/>
              </w:rPr>
              <w:t xml:space="preserve">                                    </w:t>
            </w:r>
            <w:r w:rsidRPr="005150B4">
              <w:rPr>
                <w:rFonts w:ascii="Stencil" w:hAnsi="Stencil"/>
                <w:i w:val="0"/>
                <w:color w:val="852728" w:themeColor="accent2" w:themeShade="BF"/>
              </w:rPr>
              <w:t>program…</w:t>
            </w:r>
          </w:p>
          <w:p w:rsidR="004726D5" w:rsidRDefault="004726D5" w:rsidP="004726D5">
            <w:pPr>
              <w:spacing w:after="0"/>
              <w:rPr>
                <w:i/>
                <w:sz w:val="18"/>
              </w:rPr>
            </w:pPr>
            <w:r w:rsidRPr="00EA629E">
              <w:rPr>
                <w:noProof/>
                <w:lang w:eastAsia="en-US"/>
              </w:rPr>
              <w:drawing>
                <wp:anchor distT="0" distB="0" distL="114300" distR="114300" simplePos="0" relativeHeight="251675648" behindDoc="1" locked="0" layoutInCell="1" allowOverlap="1" wp14:anchorId="4DE6EB82" wp14:editId="2EE5C3E0">
                  <wp:simplePos x="0" y="0"/>
                  <wp:positionH relativeFrom="column">
                    <wp:posOffset>-171450</wp:posOffset>
                  </wp:positionH>
                  <wp:positionV relativeFrom="paragraph">
                    <wp:posOffset>86995</wp:posOffset>
                  </wp:positionV>
                  <wp:extent cx="714375" cy="695325"/>
                  <wp:effectExtent l="0" t="0" r="9525" b="9525"/>
                  <wp:wrapTight wrapText="bothSides">
                    <wp:wrapPolygon edited="0">
                      <wp:start x="0" y="0"/>
                      <wp:lineTo x="0" y="21304"/>
                      <wp:lineTo x="21312" y="21304"/>
                      <wp:lineTo x="21312" y="0"/>
                      <wp:lineTo x="0" y="0"/>
                    </wp:wrapPolygon>
                  </wp:wrapTight>
                  <wp:docPr id="5" name="Picture 5" descr="C:\Users\scampbell\Downloads\IMG_9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mpbell\Downloads\IMG_947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43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629E" w:rsidRPr="00EA629E">
              <w:rPr>
                <w:i/>
                <w:sz w:val="18"/>
              </w:rPr>
              <w:t xml:space="preserve">“I love being a part of a family like this and knowing that they have my back and </w:t>
            </w:r>
          </w:p>
          <w:p w:rsidR="004726D5" w:rsidRDefault="00EA629E" w:rsidP="004726D5">
            <w:pPr>
              <w:spacing w:after="0"/>
              <w:rPr>
                <w:i/>
                <w:sz w:val="18"/>
              </w:rPr>
            </w:pPr>
            <w:r w:rsidRPr="00EA629E">
              <w:rPr>
                <w:i/>
                <w:sz w:val="18"/>
              </w:rPr>
              <w:t>will help me with everything...”</w:t>
            </w:r>
          </w:p>
          <w:p w:rsidR="00307EC9" w:rsidRDefault="00EA629E" w:rsidP="004726D5">
            <w:pPr>
              <w:spacing w:after="0"/>
              <w:rPr>
                <w:i/>
                <w:sz w:val="18"/>
              </w:rPr>
            </w:pPr>
            <w:r>
              <w:rPr>
                <w:i/>
                <w:sz w:val="18"/>
              </w:rPr>
              <w:t xml:space="preserve"> –</w:t>
            </w:r>
            <w:r w:rsidRPr="00EA629E">
              <w:rPr>
                <w:b/>
                <w:i/>
                <w:sz w:val="18"/>
              </w:rPr>
              <w:t>Abbie Kohler</w:t>
            </w:r>
          </w:p>
          <w:p w:rsidR="004726D5" w:rsidRDefault="004726D5" w:rsidP="004726D5">
            <w:pPr>
              <w:rPr>
                <w:i/>
                <w:sz w:val="18"/>
              </w:rPr>
            </w:pPr>
            <w:r w:rsidRPr="007A648A">
              <w:rPr>
                <w:i/>
                <w:noProof/>
                <w:sz w:val="18"/>
                <w:lang w:eastAsia="en-US"/>
              </w:rPr>
              <w:drawing>
                <wp:anchor distT="0" distB="0" distL="114300" distR="114300" simplePos="0" relativeHeight="251676672" behindDoc="1" locked="0" layoutInCell="1" allowOverlap="1" wp14:anchorId="3F98468F" wp14:editId="4FD7C227">
                  <wp:simplePos x="0" y="0"/>
                  <wp:positionH relativeFrom="column">
                    <wp:posOffset>-133350</wp:posOffset>
                  </wp:positionH>
                  <wp:positionV relativeFrom="paragraph">
                    <wp:posOffset>234950</wp:posOffset>
                  </wp:positionV>
                  <wp:extent cx="659765" cy="723900"/>
                  <wp:effectExtent l="0" t="0" r="6985" b="0"/>
                  <wp:wrapTight wrapText="bothSides">
                    <wp:wrapPolygon edited="0">
                      <wp:start x="0" y="0"/>
                      <wp:lineTo x="0" y="21032"/>
                      <wp:lineTo x="21205" y="21032"/>
                      <wp:lineTo x="21205" y="0"/>
                      <wp:lineTo x="0" y="0"/>
                    </wp:wrapPolygon>
                  </wp:wrapTight>
                  <wp:docPr id="6" name="Picture 6" descr="C:\Users\scampbell\Downloads\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ampbell\Downloads\FullSizeRend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76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29E" w:rsidRPr="004726D5" w:rsidRDefault="007A648A" w:rsidP="004726D5">
            <w:pPr>
              <w:rPr>
                <w:i/>
                <w:sz w:val="18"/>
              </w:rPr>
            </w:pPr>
            <w:r w:rsidRPr="007A648A">
              <w:rPr>
                <w:i/>
                <w:sz w:val="18"/>
              </w:rPr>
              <w:t xml:space="preserve">“I joined to make a difference in my community and have learned that working with a team is better than working alone…” – </w:t>
            </w:r>
            <w:r w:rsidRPr="007A648A">
              <w:rPr>
                <w:b/>
                <w:i/>
                <w:sz w:val="18"/>
              </w:rPr>
              <w:t>Kailei Mason</w:t>
            </w:r>
          </w:p>
          <w:p w:rsidR="0095404C" w:rsidRDefault="003F06C3" w:rsidP="003F06C3">
            <w:pPr>
              <w:spacing w:after="0"/>
              <w:ind w:left="1080"/>
              <w:rPr>
                <w:b/>
                <w:i/>
                <w:sz w:val="18"/>
              </w:rPr>
            </w:pPr>
            <w:r w:rsidRPr="007A648A">
              <w:rPr>
                <w:i/>
                <w:noProof/>
                <w:lang w:eastAsia="en-US"/>
              </w:rPr>
              <w:drawing>
                <wp:anchor distT="0" distB="0" distL="114300" distR="114300" simplePos="0" relativeHeight="251677696" behindDoc="1" locked="0" layoutInCell="1" allowOverlap="1" wp14:anchorId="234022B8" wp14:editId="6E80AA6F">
                  <wp:simplePos x="0" y="0"/>
                  <wp:positionH relativeFrom="column">
                    <wp:posOffset>-123825</wp:posOffset>
                  </wp:positionH>
                  <wp:positionV relativeFrom="paragraph">
                    <wp:posOffset>24130</wp:posOffset>
                  </wp:positionV>
                  <wp:extent cx="698500" cy="714375"/>
                  <wp:effectExtent l="0" t="0" r="6350" b="9525"/>
                  <wp:wrapTight wrapText="bothSides">
                    <wp:wrapPolygon edited="0">
                      <wp:start x="0" y="0"/>
                      <wp:lineTo x="0" y="21312"/>
                      <wp:lineTo x="21207" y="21312"/>
                      <wp:lineTo x="21207" y="0"/>
                      <wp:lineTo x="0" y="0"/>
                    </wp:wrapPolygon>
                  </wp:wrapTight>
                  <wp:docPr id="10" name="Picture 10" descr="C:\Users\scampbell\Downloads\IMG_947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mpbell\Downloads\IMG_9474 (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850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648A" w:rsidRPr="0029662E">
              <w:rPr>
                <w:i/>
                <w:sz w:val="18"/>
              </w:rPr>
              <w:t>“</w:t>
            </w:r>
            <w:r w:rsidR="0029662E" w:rsidRPr="0029662E">
              <w:rPr>
                <w:i/>
                <w:sz w:val="18"/>
              </w:rPr>
              <w:t>I wouldn’t want to be a member anywhere but Derrick City.</w:t>
            </w:r>
            <w:r w:rsidR="0029662E">
              <w:rPr>
                <w:i/>
                <w:sz w:val="18"/>
              </w:rPr>
              <w:t xml:space="preserve"> I love what we do, </w:t>
            </w:r>
            <w:r w:rsidR="00E0025B">
              <w:rPr>
                <w:i/>
                <w:sz w:val="18"/>
              </w:rPr>
              <w:t>love that we are family and we</w:t>
            </w:r>
            <w:r w:rsidR="0029662E" w:rsidRPr="0029662E">
              <w:rPr>
                <w:i/>
                <w:sz w:val="18"/>
              </w:rPr>
              <w:t xml:space="preserve"> take pride in what we do…” </w:t>
            </w:r>
            <w:r w:rsidR="0029662E" w:rsidRPr="0029662E">
              <w:rPr>
                <w:b/>
                <w:i/>
                <w:sz w:val="18"/>
              </w:rPr>
              <w:t>– Josh Drehmer</w:t>
            </w:r>
            <w:r w:rsidR="00E0025B">
              <w:rPr>
                <w:b/>
                <w:i/>
                <w:sz w:val="18"/>
              </w:rPr>
              <w:t xml:space="preserve"> </w:t>
            </w:r>
          </w:p>
          <w:p w:rsidR="001264B1" w:rsidRDefault="0095404C" w:rsidP="003F06C3">
            <w:pPr>
              <w:spacing w:after="0"/>
              <w:ind w:left="1080"/>
              <w:rPr>
                <w:b/>
                <w:i/>
                <w:sz w:val="18"/>
              </w:rPr>
            </w:pPr>
            <w:r>
              <w:rPr>
                <w:b/>
                <w:i/>
                <w:sz w:val="18"/>
              </w:rPr>
              <w:t xml:space="preserve">(past </w:t>
            </w:r>
            <w:r w:rsidR="00E0025B">
              <w:rPr>
                <w:b/>
                <w:i/>
                <w:sz w:val="18"/>
              </w:rPr>
              <w:t>junior)</w:t>
            </w:r>
          </w:p>
          <w:p w:rsidR="001264B1" w:rsidRDefault="001264B1" w:rsidP="001264B1">
            <w:pPr>
              <w:spacing w:after="0"/>
              <w:rPr>
                <w:i/>
                <w:sz w:val="18"/>
              </w:rPr>
            </w:pPr>
            <w:r w:rsidRPr="00E0025B">
              <w:rPr>
                <w:rFonts w:ascii="Stencil" w:hAnsi="Stencil"/>
                <w:i/>
                <w:noProof/>
                <w:color w:val="852728" w:themeColor="accent2" w:themeShade="BF"/>
                <w:lang w:eastAsia="en-US"/>
              </w:rPr>
              <w:drawing>
                <wp:anchor distT="0" distB="0" distL="114300" distR="114300" simplePos="0" relativeHeight="251678720" behindDoc="1" locked="0" layoutInCell="1" allowOverlap="1" wp14:anchorId="59174A00" wp14:editId="6D7ECE92">
                  <wp:simplePos x="0" y="0"/>
                  <wp:positionH relativeFrom="column">
                    <wp:posOffset>-133350</wp:posOffset>
                  </wp:positionH>
                  <wp:positionV relativeFrom="paragraph">
                    <wp:posOffset>134620</wp:posOffset>
                  </wp:positionV>
                  <wp:extent cx="709295" cy="752475"/>
                  <wp:effectExtent l="0" t="0" r="0" b="9525"/>
                  <wp:wrapTight wrapText="bothSides">
                    <wp:wrapPolygon edited="0">
                      <wp:start x="0" y="0"/>
                      <wp:lineTo x="0" y="21327"/>
                      <wp:lineTo x="20885" y="21327"/>
                      <wp:lineTo x="20885" y="0"/>
                      <wp:lineTo x="0" y="0"/>
                    </wp:wrapPolygon>
                  </wp:wrapTight>
                  <wp:docPr id="11" name="Picture 11" descr="C:\Users\scampbell\Downloads\IMG_9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ampbell\Downloads\IMG_947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929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i/>
                <w:sz w:val="18"/>
              </w:rPr>
              <w:t xml:space="preserve"> </w:t>
            </w:r>
          </w:p>
          <w:p w:rsidR="007A648A" w:rsidRPr="001264B1" w:rsidRDefault="00E0025B" w:rsidP="003F06C3">
            <w:pPr>
              <w:spacing w:after="0"/>
              <w:ind w:left="1080" w:hanging="1080"/>
              <w:rPr>
                <w:i/>
                <w:sz w:val="18"/>
              </w:rPr>
            </w:pPr>
            <w:r w:rsidRPr="00E0025B">
              <w:rPr>
                <w:i/>
                <w:sz w:val="18"/>
              </w:rPr>
              <w:t xml:space="preserve">“I highly recommend joining the DCVFD if </w:t>
            </w:r>
            <w:r w:rsidR="001264B1">
              <w:rPr>
                <w:i/>
                <w:sz w:val="18"/>
              </w:rPr>
              <w:t xml:space="preserve"> </w:t>
            </w:r>
            <w:r w:rsidRPr="00E0025B">
              <w:rPr>
                <w:i/>
                <w:sz w:val="18"/>
              </w:rPr>
              <w:t xml:space="preserve">you’re looking to give back to the community, </w:t>
            </w:r>
            <w:r w:rsidR="001264B1">
              <w:rPr>
                <w:i/>
                <w:sz w:val="18"/>
              </w:rPr>
              <w:t xml:space="preserve">   </w:t>
            </w:r>
            <w:r w:rsidRPr="00E0025B">
              <w:rPr>
                <w:i/>
                <w:sz w:val="18"/>
              </w:rPr>
              <w:t>meet amazing</w:t>
            </w:r>
            <w:r>
              <w:rPr>
                <w:i/>
                <w:sz w:val="18"/>
              </w:rPr>
              <w:t xml:space="preserve"> pe</w:t>
            </w:r>
            <w:r w:rsidR="001264B1">
              <w:rPr>
                <w:i/>
                <w:sz w:val="18"/>
              </w:rPr>
              <w:t>ople, and build many skills…” –</w:t>
            </w:r>
            <w:r w:rsidR="001264B1">
              <w:rPr>
                <w:b/>
                <w:i/>
                <w:sz w:val="18"/>
              </w:rPr>
              <w:t xml:space="preserve"> </w:t>
            </w:r>
            <w:r w:rsidRPr="00E0025B">
              <w:rPr>
                <w:b/>
                <w:i/>
                <w:sz w:val="18"/>
              </w:rPr>
              <w:t xml:space="preserve">Charlotte Greene </w:t>
            </w:r>
            <w:r w:rsidR="001264B1">
              <w:rPr>
                <w:b/>
                <w:i/>
                <w:sz w:val="18"/>
              </w:rPr>
              <w:t xml:space="preserve"> </w:t>
            </w:r>
            <w:r w:rsidRPr="00E0025B">
              <w:rPr>
                <w:b/>
                <w:i/>
                <w:sz w:val="18"/>
              </w:rPr>
              <w:t>(past junior)</w:t>
            </w:r>
            <w:r w:rsidR="00A41CCD" w:rsidRPr="00A41CCD">
              <w:rPr>
                <w:i/>
                <w:noProof/>
                <w:lang w:eastAsia="en-US"/>
              </w:rPr>
              <w:t xml:space="preserve"> </w:t>
            </w:r>
          </w:p>
          <w:p w:rsidR="00A41CCD" w:rsidRPr="00E0025B" w:rsidRDefault="0095404C" w:rsidP="00596ED2">
            <w:pPr>
              <w:ind w:right="89"/>
              <w:rPr>
                <w:i/>
              </w:rPr>
            </w:pPr>
            <w:r w:rsidRPr="00A41CCD">
              <w:rPr>
                <w:i/>
                <w:noProof/>
                <w:lang w:eastAsia="en-US"/>
              </w:rPr>
              <w:drawing>
                <wp:anchor distT="0" distB="0" distL="114300" distR="114300" simplePos="0" relativeHeight="251679744" behindDoc="1" locked="0" layoutInCell="1" allowOverlap="1" wp14:anchorId="1D324D1D" wp14:editId="2DC518F1">
                  <wp:simplePos x="0" y="0"/>
                  <wp:positionH relativeFrom="column">
                    <wp:posOffset>-95250</wp:posOffset>
                  </wp:positionH>
                  <wp:positionV relativeFrom="paragraph">
                    <wp:posOffset>264795</wp:posOffset>
                  </wp:positionV>
                  <wp:extent cx="1495425" cy="1064139"/>
                  <wp:effectExtent l="0" t="0" r="0" b="3175"/>
                  <wp:wrapNone/>
                  <wp:docPr id="13" name="Picture 13" descr="C:\Users\scampbell\Downloads\IMG_94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ampbell\Downloads\IMG_9479.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21279" b="38354"/>
                          <a:stretch/>
                        </pic:blipFill>
                        <pic:spPr bwMode="auto">
                          <a:xfrm>
                            <a:off x="0" y="0"/>
                            <a:ext cx="1495425" cy="10641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64B1">
              <w:rPr>
                <w:i/>
                <w:noProof/>
                <w:lang w:eastAsia="en-US"/>
              </w:rPr>
              <mc:AlternateContent>
                <mc:Choice Requires="wps">
                  <w:drawing>
                    <wp:anchor distT="0" distB="0" distL="114300" distR="114300" simplePos="0" relativeHeight="251680768" behindDoc="0" locked="0" layoutInCell="1" allowOverlap="1" wp14:anchorId="55F34257" wp14:editId="7044DF2A">
                      <wp:simplePos x="0" y="0"/>
                      <wp:positionH relativeFrom="column">
                        <wp:posOffset>1494155</wp:posOffset>
                      </wp:positionH>
                      <wp:positionV relativeFrom="paragraph">
                        <wp:posOffset>218440</wp:posOffset>
                      </wp:positionV>
                      <wp:extent cx="1259909" cy="1235715"/>
                      <wp:effectExtent l="0" t="0" r="0" b="2540"/>
                      <wp:wrapNone/>
                      <wp:docPr id="14" name="Text Box 14"/>
                      <wp:cNvGraphicFramePr/>
                      <a:graphic xmlns:a="http://schemas.openxmlformats.org/drawingml/2006/main">
                        <a:graphicData uri="http://schemas.microsoft.com/office/word/2010/wordprocessingShape">
                          <wps:wsp>
                            <wps:cNvSpPr txBox="1"/>
                            <wps:spPr>
                              <a:xfrm>
                                <a:off x="0" y="0"/>
                                <a:ext cx="1259909" cy="1235715"/>
                              </a:xfrm>
                              <a:prstGeom prst="rect">
                                <a:avLst/>
                              </a:prstGeom>
                              <a:noFill/>
                              <a:ln w="6350">
                                <a:noFill/>
                              </a:ln>
                            </wps:spPr>
                            <wps:txbx>
                              <w:txbxContent>
                                <w:p w:rsidR="004B5D24" w:rsidRPr="004B5D24" w:rsidRDefault="004B5D24">
                                  <w:pPr>
                                    <w:rPr>
                                      <w:sz w:val="16"/>
                                      <w:szCs w:val="16"/>
                                    </w:rPr>
                                  </w:pPr>
                                  <w:r>
                                    <w:rPr>
                                      <w:sz w:val="16"/>
                                      <w:szCs w:val="16"/>
                                    </w:rPr>
                                    <w:t xml:space="preserve">Pictured to the left is the </w:t>
                                  </w:r>
                                  <w:r w:rsidRPr="004B5D24">
                                    <w:rPr>
                                      <w:b/>
                                      <w:color w:val="852728" w:themeColor="accent2" w:themeShade="BF"/>
                                      <w:sz w:val="16"/>
                                      <w:szCs w:val="16"/>
                                    </w:rPr>
                                    <w:t>Junior FF Committee</w:t>
                                  </w:r>
                                  <w:r w:rsidRPr="004B5D24">
                                    <w:rPr>
                                      <w:color w:val="852728" w:themeColor="accent2" w:themeShade="BF"/>
                                      <w:sz w:val="16"/>
                                      <w:szCs w:val="16"/>
                                    </w:rPr>
                                    <w:t xml:space="preserve"> </w:t>
                                  </w:r>
                                  <w:r>
                                    <w:rPr>
                                      <w:sz w:val="16"/>
                                      <w:szCs w:val="16"/>
                                    </w:rPr>
                                    <w:t>(From L to R): Stephanie Scrivo, Ken Scanlon, Sierra Campbell, Jon Barrett, &amp; Jim Kelley. (</w:t>
                                  </w:r>
                                  <w:r w:rsidRPr="004B5D24">
                                    <w:rPr>
                                      <w:i/>
                                      <w:sz w:val="16"/>
                                      <w:szCs w:val="16"/>
                                    </w:rPr>
                                    <w:t>Not pictured: Tina Yohe</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34257" id="Text Box 14" o:spid="_x0000_s1033" type="#_x0000_t202" style="position:absolute;margin-left:117.65pt;margin-top:17.2pt;width:99.2pt;height:97.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" filled="f" stroked="f" strokeweight=".5pt">
                      <v:textbox>
                        <w:txbxContent>
                          <w:p w:rsidR="004B5D24" w:rsidRPr="004B5D24" w:rsidRDefault="004B5D24">
                            <w:pPr>
                              <w:rPr>
                                <w:sz w:val="16"/>
                                <w:szCs w:val="16"/>
                              </w:rPr>
                            </w:pPr>
                            <w:r>
                              <w:rPr>
                                <w:sz w:val="16"/>
                                <w:szCs w:val="16"/>
                              </w:rPr>
                              <w:t xml:space="preserve">Pictured to the left is the </w:t>
                            </w:r>
                            <w:r w:rsidRPr="004B5D24">
                              <w:rPr>
                                <w:b/>
                                <w:color w:val="852728" w:themeColor="accent2" w:themeShade="BF"/>
                                <w:sz w:val="16"/>
                                <w:szCs w:val="16"/>
                              </w:rPr>
                              <w:t>Junior FF Committee</w:t>
                            </w:r>
                            <w:r w:rsidRPr="004B5D24">
                              <w:rPr>
                                <w:color w:val="852728" w:themeColor="accent2" w:themeShade="BF"/>
                                <w:sz w:val="16"/>
                                <w:szCs w:val="16"/>
                              </w:rPr>
                              <w:t xml:space="preserve"> </w:t>
                            </w:r>
                            <w:r>
                              <w:rPr>
                                <w:sz w:val="16"/>
                                <w:szCs w:val="16"/>
                              </w:rPr>
                              <w:t>(From L to R): Stephanie Scrivo, Ken Scanlon, Sierra Campbell, Jon Barrett, &amp; Jim Kelley. (</w:t>
                            </w:r>
                            <w:r w:rsidRPr="004B5D24">
                              <w:rPr>
                                <w:i/>
                                <w:sz w:val="16"/>
                                <w:szCs w:val="16"/>
                              </w:rPr>
                              <w:t>Not pictured: Tina Yohe</w:t>
                            </w:r>
                            <w:r>
                              <w:rPr>
                                <w:sz w:val="16"/>
                                <w:szCs w:val="16"/>
                              </w:rPr>
                              <w:t>)</w:t>
                            </w:r>
                          </w:p>
                        </w:txbxContent>
                      </v:textbox>
                    </v:shape>
                  </w:pict>
                </mc:Fallback>
              </mc:AlternateContent>
            </w:r>
            <w:r w:rsidR="001264B1">
              <w:rPr>
                <w:i/>
              </w:rPr>
              <w:t xml:space="preserve">    </w:t>
            </w:r>
          </w:p>
        </w:tc>
      </w:tr>
    </w:tbl>
    <w:p w:rsidR="009915C8" w:rsidRDefault="009915C8" w:rsidP="007F64D0">
      <w:pPr>
        <w:pStyle w:val="NoSpacing"/>
      </w:pPr>
    </w:p>
    <w:sectPr w:rsidR="009915C8" w:rsidSect="00596ED2">
      <w:pgSz w:w="15840" w:h="12240" w:orient="landscape" w:code="1"/>
      <w:pgMar w:top="360" w:right="864" w:bottom="360" w:left="720" w:header="576" w:footer="576" w:gutter="14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7645" w:rsidRDefault="00947645" w:rsidP="00BF6AFD">
      <w:pPr>
        <w:spacing w:after="0" w:line="240" w:lineRule="auto"/>
      </w:pPr>
      <w:r>
        <w:separator/>
      </w:r>
    </w:p>
  </w:endnote>
  <w:endnote w:type="continuationSeparator" w:id="0">
    <w:p w:rsidR="00947645" w:rsidRDefault="00947645"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Stencil">
    <w:panose1 w:val="040409050D0802020404"/>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7645" w:rsidRDefault="00947645" w:rsidP="00BF6AFD">
      <w:pPr>
        <w:spacing w:after="0" w:line="240" w:lineRule="auto"/>
      </w:pPr>
      <w:r>
        <w:separator/>
      </w:r>
    </w:p>
  </w:footnote>
  <w:footnote w:type="continuationSeparator" w:id="0">
    <w:p w:rsidR="00947645" w:rsidRDefault="00947645"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20E228C"/>
    <w:multiLevelType w:val="hybridMultilevel"/>
    <w:tmpl w:val="F6AA9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E6509F"/>
    <w:multiLevelType w:val="hybridMultilevel"/>
    <w:tmpl w:val="54247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E5B"/>
    <w:rsid w:val="001264B1"/>
    <w:rsid w:val="00133BDD"/>
    <w:rsid w:val="001372C8"/>
    <w:rsid w:val="00156212"/>
    <w:rsid w:val="001947E7"/>
    <w:rsid w:val="001D0847"/>
    <w:rsid w:val="00227118"/>
    <w:rsid w:val="0029662E"/>
    <w:rsid w:val="00307EC9"/>
    <w:rsid w:val="00365EBB"/>
    <w:rsid w:val="00373823"/>
    <w:rsid w:val="003915B4"/>
    <w:rsid w:val="003B391D"/>
    <w:rsid w:val="003F06C3"/>
    <w:rsid w:val="00422379"/>
    <w:rsid w:val="004720FE"/>
    <w:rsid w:val="004726D5"/>
    <w:rsid w:val="0048634A"/>
    <w:rsid w:val="004B5D24"/>
    <w:rsid w:val="005150B4"/>
    <w:rsid w:val="00515BAA"/>
    <w:rsid w:val="005259A3"/>
    <w:rsid w:val="005473B9"/>
    <w:rsid w:val="0056054A"/>
    <w:rsid w:val="00571D35"/>
    <w:rsid w:val="00596ED2"/>
    <w:rsid w:val="005C3825"/>
    <w:rsid w:val="005C75EE"/>
    <w:rsid w:val="005E5178"/>
    <w:rsid w:val="0063311A"/>
    <w:rsid w:val="006446FC"/>
    <w:rsid w:val="00645061"/>
    <w:rsid w:val="0068396D"/>
    <w:rsid w:val="006A2E06"/>
    <w:rsid w:val="006C674D"/>
    <w:rsid w:val="007014C5"/>
    <w:rsid w:val="007647EF"/>
    <w:rsid w:val="00797915"/>
    <w:rsid w:val="007A648A"/>
    <w:rsid w:val="007E2DAA"/>
    <w:rsid w:val="007E3C3A"/>
    <w:rsid w:val="007F64D0"/>
    <w:rsid w:val="0089764D"/>
    <w:rsid w:val="008B000B"/>
    <w:rsid w:val="00906148"/>
    <w:rsid w:val="00947645"/>
    <w:rsid w:val="0095404C"/>
    <w:rsid w:val="00960A60"/>
    <w:rsid w:val="009915C8"/>
    <w:rsid w:val="009B7D4E"/>
    <w:rsid w:val="009F3198"/>
    <w:rsid w:val="009F59B4"/>
    <w:rsid w:val="00A41CCD"/>
    <w:rsid w:val="00A422E9"/>
    <w:rsid w:val="00A54316"/>
    <w:rsid w:val="00A769D1"/>
    <w:rsid w:val="00A85868"/>
    <w:rsid w:val="00A86B7C"/>
    <w:rsid w:val="00A95BFB"/>
    <w:rsid w:val="00AB72BA"/>
    <w:rsid w:val="00AD7341"/>
    <w:rsid w:val="00B16D26"/>
    <w:rsid w:val="00BD5B61"/>
    <w:rsid w:val="00BF6AFD"/>
    <w:rsid w:val="00C476E1"/>
    <w:rsid w:val="00C66B11"/>
    <w:rsid w:val="00CD1DEA"/>
    <w:rsid w:val="00D27440"/>
    <w:rsid w:val="00D44E5B"/>
    <w:rsid w:val="00D93E81"/>
    <w:rsid w:val="00DB5D32"/>
    <w:rsid w:val="00E0025B"/>
    <w:rsid w:val="00E174FA"/>
    <w:rsid w:val="00EA2B31"/>
    <w:rsid w:val="00EA629E"/>
    <w:rsid w:val="00EE0A38"/>
    <w:rsid w:val="00EE57B0"/>
    <w:rsid w:val="00F65FF0"/>
    <w:rsid w:val="00F66B21"/>
    <w:rsid w:val="00F83409"/>
    <w:rsid w:val="00F91E5E"/>
    <w:rsid w:val="00FA07B2"/>
    <w:rsid w:val="00FC75A4"/>
    <w:rsid w:val="00FD4131"/>
    <w:rsid w:val="00FF05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2897E0F1-51D2-4A95-9570-237E9BBC5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dcvfd.com"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dcvfd.com" TargetMode="External"/><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ampbell\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A8265981CFC4C5CA91C02CEBDC011E3"/>
        <w:category>
          <w:name w:val="General"/>
          <w:gallery w:val="placeholder"/>
        </w:category>
        <w:types>
          <w:type w:val="bbPlcHdr"/>
        </w:types>
        <w:behaviors>
          <w:behavior w:val="content"/>
        </w:behaviors>
        <w:guid w:val="{491E061F-6CF7-472F-AD77-D93F54CE4D98}"/>
      </w:docPartPr>
      <w:docPartBody>
        <w:p w:rsidR="00355C91" w:rsidRDefault="00330176">
          <w:pPr>
            <w:pStyle w:val="DA8265981CFC4C5CA91C02CEBDC011E3"/>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Stencil">
    <w:panose1 w:val="040409050D0802020404"/>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B1A"/>
    <w:rsid w:val="000A5CAB"/>
    <w:rsid w:val="00176B1A"/>
    <w:rsid w:val="00330176"/>
    <w:rsid w:val="00344001"/>
    <w:rsid w:val="00355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75057AE9F84D34B673A62408547308">
    <w:name w:val="B675057AE9F84D34B673A62408547308"/>
  </w:style>
  <w:style w:type="paragraph" w:customStyle="1" w:styleId="91E60ABACE1D4F059432A1008D5219E0">
    <w:name w:val="91E60ABACE1D4F059432A1008D5219E0"/>
  </w:style>
  <w:style w:type="paragraph" w:customStyle="1" w:styleId="FADE3E88C86A4452A733BDD7FBDB3DE5">
    <w:name w:val="FADE3E88C86A4452A733BDD7FBDB3DE5"/>
  </w:style>
  <w:style w:type="paragraph" w:styleId="ListBullet">
    <w:name w:val="List Bullet"/>
    <w:basedOn w:val="Normal"/>
    <w:uiPriority w:val="1"/>
    <w:pPr>
      <w:numPr>
        <w:numId w:val="1"/>
      </w:numPr>
      <w:spacing w:after="200" w:line="288" w:lineRule="auto"/>
    </w:pPr>
    <w:rPr>
      <w:rFonts w:eastAsiaTheme="minorHAnsi"/>
      <w:color w:val="50637D" w:themeColor="text2" w:themeTint="E6"/>
      <w:lang w:eastAsia="ja-JP"/>
    </w:rPr>
  </w:style>
  <w:style w:type="paragraph" w:customStyle="1" w:styleId="EEA398A448A14B5FA9A79E640BBAFABD">
    <w:name w:val="EEA398A448A14B5FA9A79E640BBAFABD"/>
  </w:style>
  <w:style w:type="character" w:styleId="PlaceholderText">
    <w:name w:val="Placeholder Text"/>
    <w:basedOn w:val="DefaultParagraphFont"/>
    <w:uiPriority w:val="99"/>
    <w:semiHidden/>
    <w:rPr>
      <w:color w:val="808080"/>
    </w:rPr>
  </w:style>
  <w:style w:type="paragraph" w:customStyle="1" w:styleId="9BC3D815FAAF40F9AB481AD22AFF2C32">
    <w:name w:val="9BC3D815FAAF40F9AB481AD22AFF2C32"/>
  </w:style>
  <w:style w:type="paragraph" w:customStyle="1" w:styleId="4507755338FC4B898B100FCF90A1F1F2">
    <w:name w:val="4507755338FC4B898B100FCF90A1F1F2"/>
  </w:style>
  <w:style w:type="paragraph" w:customStyle="1" w:styleId="24AEAAEBEFCC4965B1E397A83FB45134">
    <w:name w:val="24AEAAEBEFCC4965B1E397A83FB45134"/>
  </w:style>
  <w:style w:type="paragraph" w:customStyle="1" w:styleId="25C9F92F413D4EBFBB21136648CCCB4E">
    <w:name w:val="25C9F92F413D4EBFBB21136648CCCB4E"/>
  </w:style>
  <w:style w:type="paragraph" w:customStyle="1" w:styleId="B03E7BBAC8874C8189FF5CC8D39805FB">
    <w:name w:val="B03E7BBAC8874C8189FF5CC8D39805FB"/>
  </w:style>
  <w:style w:type="paragraph" w:customStyle="1" w:styleId="84B8DE9CFDF74CC8AEB5C4440D8096DA">
    <w:name w:val="84B8DE9CFDF74CC8AEB5C4440D8096DA"/>
  </w:style>
  <w:style w:type="paragraph" w:customStyle="1" w:styleId="3A9C2C33D79644B081296582F139FA0F">
    <w:name w:val="3A9C2C33D79644B081296582F139FA0F"/>
  </w:style>
  <w:style w:type="paragraph" w:customStyle="1" w:styleId="DA8265981CFC4C5CA91C02CEBDC011E3">
    <w:name w:val="DA8265981CFC4C5CA91C02CEBDC011E3"/>
  </w:style>
  <w:style w:type="paragraph" w:customStyle="1" w:styleId="E022EDB9C7A34BD4902859996FE8BA92">
    <w:name w:val="E022EDB9C7A34BD4902859996FE8BA92"/>
  </w:style>
  <w:style w:type="paragraph" w:customStyle="1" w:styleId="C5B9FD5EB1AF43969A78C06FC7416A22">
    <w:name w:val="C5B9FD5EB1AF43969A78C06FC7416A22"/>
  </w:style>
  <w:style w:type="paragraph" w:customStyle="1" w:styleId="DBD7336298DF41789D84BAB07B2BF8BD">
    <w:name w:val="DBD7336298DF41789D84BAB07B2BF8BD"/>
  </w:style>
  <w:style w:type="paragraph" w:customStyle="1" w:styleId="AF5EC5A19D62446DA16897951164CC36">
    <w:name w:val="AF5EC5A19D62446DA16897951164CC36"/>
  </w:style>
  <w:style w:type="paragraph" w:customStyle="1" w:styleId="6DFED56A368843759D1C86D138B9538F">
    <w:name w:val="6DFED56A368843759D1C86D138B9538F"/>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lang w:eastAsia="ja-JP"/>
    </w:rPr>
  </w:style>
  <w:style w:type="paragraph" w:customStyle="1" w:styleId="CE21ED06C139450AA2453A0C18409E66">
    <w:name w:val="CE21ED06C139450AA2453A0C18409E66"/>
  </w:style>
  <w:style w:type="paragraph" w:customStyle="1" w:styleId="D04A5FA8D33446469539AE06EB6D4660">
    <w:name w:val="D04A5FA8D33446469539AE06EB6D4660"/>
  </w:style>
  <w:style w:type="paragraph" w:customStyle="1" w:styleId="490FB4D2FE0F48B48D2C52D6983271D7">
    <w:name w:val="490FB4D2FE0F48B48D2C52D6983271D7"/>
  </w:style>
  <w:style w:type="paragraph" w:customStyle="1" w:styleId="347AC66E65754AE29F38725F57E119FD">
    <w:name w:val="347AC66E65754AE29F38725F57E119FD"/>
  </w:style>
  <w:style w:type="paragraph" w:customStyle="1" w:styleId="22B9B580D977472587684B40FB9366DE">
    <w:name w:val="22B9B580D977472587684B40FB9366DE"/>
  </w:style>
  <w:style w:type="paragraph" w:customStyle="1" w:styleId="30B5E290AD0B4371A190273BD7D6798D">
    <w:name w:val="30B5E290AD0B4371A190273BD7D6798D"/>
  </w:style>
  <w:style w:type="paragraph" w:customStyle="1" w:styleId="72F3A98B0517421EBAC2D06AE3600F42">
    <w:name w:val="72F3A98B0517421EBAC2D06AE3600F42"/>
  </w:style>
  <w:style w:type="paragraph" w:customStyle="1" w:styleId="1EF1C339BDDC43B7840CA553306CEFF4">
    <w:name w:val="1EF1C339BDDC43B7840CA553306CEFF4"/>
  </w:style>
  <w:style w:type="paragraph" w:customStyle="1" w:styleId="4F5E3C24F9374A04B75F7A1EC02D5A18">
    <w:name w:val="4F5E3C24F9374A04B75F7A1EC02D5A18"/>
  </w:style>
  <w:style w:type="paragraph" w:customStyle="1" w:styleId="1F2BA26371A149DDBE7DB1F24A42EAB8">
    <w:name w:val="1F2BA26371A149DDBE7DB1F24A42EAB8"/>
  </w:style>
  <w:style w:type="paragraph" w:customStyle="1" w:styleId="FC4EC9B8702241D19340906179440C22">
    <w:name w:val="FC4EC9B8702241D19340906179440C22"/>
  </w:style>
  <w:style w:type="paragraph" w:customStyle="1" w:styleId="728659AB3FF5459A9B24B6DAAE528319">
    <w:name w:val="728659AB3FF5459A9B24B6DAAE528319"/>
  </w:style>
  <w:style w:type="paragraph" w:customStyle="1" w:styleId="3420390A605D462D919272D60DAD7F65">
    <w:name w:val="3420390A605D462D919272D60DAD7F65"/>
    <w:rsid w:val="00176B1A"/>
  </w:style>
  <w:style w:type="paragraph" w:customStyle="1" w:styleId="560DAB21877A4493ABDE7BF8A068942C">
    <w:name w:val="560DAB21877A4493ABDE7BF8A068942C"/>
    <w:rsid w:val="00176B1A"/>
  </w:style>
  <w:style w:type="paragraph" w:customStyle="1" w:styleId="FFFF2F0CF9B746E9B2936BB47AB0A4C6">
    <w:name w:val="FFFF2F0CF9B746E9B2936BB47AB0A4C6"/>
    <w:rsid w:val="00176B1A"/>
  </w:style>
  <w:style w:type="paragraph" w:customStyle="1" w:styleId="41CDB37C2425444083754C8B12B06D5A">
    <w:name w:val="41CDB37C2425444083754C8B12B06D5A"/>
    <w:rsid w:val="00176B1A"/>
  </w:style>
  <w:style w:type="paragraph" w:customStyle="1" w:styleId="CAEE0BEB6EA840F1973D700A440DF2C5">
    <w:name w:val="CAEE0BEB6EA840F1973D700A440DF2C5"/>
    <w:rsid w:val="00176B1A"/>
  </w:style>
  <w:style w:type="paragraph" w:customStyle="1" w:styleId="142B96A117FC409485B4852A6C157FD8">
    <w:name w:val="142B96A117FC409485B4852A6C157FD8"/>
    <w:rsid w:val="00176B1A"/>
  </w:style>
  <w:style w:type="paragraph" w:customStyle="1" w:styleId="F98D8BCBE9E84E499B88D43E421F07BC">
    <w:name w:val="F98D8BCBE9E84E499B88D43E421F07BC"/>
    <w:rsid w:val="00176B1A"/>
  </w:style>
  <w:style w:type="paragraph" w:customStyle="1" w:styleId="1ACEBDBEB80A429DBBE21553C30D7BF0">
    <w:name w:val="1ACEBDBEB80A429DBBE21553C30D7BF0"/>
    <w:rsid w:val="00176B1A"/>
  </w:style>
  <w:style w:type="paragraph" w:customStyle="1" w:styleId="ADFAF44E6E434B818896D08AF3FFBE87">
    <w:name w:val="ADFAF44E6E434B818896D08AF3FFBE87"/>
    <w:rsid w:val="00176B1A"/>
  </w:style>
  <w:style w:type="paragraph" w:customStyle="1" w:styleId="7010EA42B1D2426786C1C63F6F5495EB">
    <w:name w:val="7010EA42B1D2426786C1C63F6F5495EB"/>
    <w:rsid w:val="00176B1A"/>
  </w:style>
  <w:style w:type="paragraph" w:customStyle="1" w:styleId="2B363C8FECF34E869E673BA74B1413DD">
    <w:name w:val="2B363C8FECF34E869E673BA74B1413DD"/>
    <w:rsid w:val="00176B1A"/>
  </w:style>
  <w:style w:type="paragraph" w:customStyle="1" w:styleId="E2E6DF8996B74FD98045F36CD4AE15A3">
    <w:name w:val="E2E6DF8996B74FD98045F36CD4AE15A3"/>
    <w:rsid w:val="00176B1A"/>
  </w:style>
  <w:style w:type="paragraph" w:customStyle="1" w:styleId="9C436F2381DA438BB21AC6AB4670A35D">
    <w:name w:val="9C436F2381DA438BB21AC6AB4670A35D"/>
    <w:rsid w:val="00176B1A"/>
  </w:style>
  <w:style w:type="paragraph" w:customStyle="1" w:styleId="C054708430AE401494CCBE73F8429429">
    <w:name w:val="C054708430AE401494CCBE73F8429429"/>
    <w:rsid w:val="00176B1A"/>
  </w:style>
  <w:style w:type="paragraph" w:customStyle="1" w:styleId="2E476F4EE648499A995A089560C62346">
    <w:name w:val="2E476F4EE648499A995A089560C62346"/>
    <w:rsid w:val="00176B1A"/>
  </w:style>
  <w:style w:type="paragraph" w:customStyle="1" w:styleId="6AAD0FC7F4B4412C8DEAA92D5D891A5C">
    <w:name w:val="6AAD0FC7F4B4412C8DEAA92D5D891A5C"/>
    <w:rsid w:val="00176B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F07B8-09AD-4EE6-8E3A-01F801851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93A203-2A21-4C04-ACB1-4635A1CD0569}">
  <ds:schemaRefs>
    <ds:schemaRef ds:uri="http://schemas.microsoft.com/office/2006/metadata/properties"/>
    <ds:schemaRef ds:uri="http://schemas.microsoft.com/office/infopath/2007/PartnerControls"/>
    <ds:schemaRef ds:uri="40262f94-9f35-4ac3-9a90-690165a166b7"/>
  </ds:schemaRefs>
</ds:datastoreItem>
</file>

<file path=customXml/itemProps3.xml><?xml version="1.0" encoding="utf-8"?>
<ds:datastoreItem xmlns:ds="http://schemas.openxmlformats.org/officeDocument/2006/customXml" ds:itemID="{ABE44320-BEBD-4D1C-9104-5D8258A41C1D}">
  <ds:schemaRefs>
    <ds:schemaRef ds:uri="http://schemas.microsoft.com/sharepoint/v3/contenttype/forms"/>
  </ds:schemaRefs>
</ds:datastoreItem>
</file>

<file path=customXml/itemProps4.xml><?xml version="1.0" encoding="utf-8"?>
<ds:datastoreItem xmlns:ds="http://schemas.openxmlformats.org/officeDocument/2006/customXml" ds:itemID="{66521C3F-0ACE-4EA8-AFC4-5E0BC08A0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0</TotalTime>
  <Pages>2</Pages>
  <Words>554</Words>
  <Characters>3160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Sierra Campbell</dc:creator>
  <cp:keywords>Derrick city volunteer fire department</cp:keywords>
  <cp:lastModifiedBy>Sierra Campbell</cp:lastModifiedBy>
  <cp:revision>2</cp:revision>
  <cp:lastPrinted>2017-09-07T11:39:00Z</cp:lastPrinted>
  <dcterms:created xsi:type="dcterms:W3CDTF">2017-09-14T14:34:00Z</dcterms:created>
  <dcterms:modified xsi:type="dcterms:W3CDTF">2017-09-14T14:34:00Z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