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9E49C" w14:textId="71B65DBE" w:rsidR="00806FF3" w:rsidRPr="00236793" w:rsidRDefault="001E31C7" w:rsidP="00806FF3">
      <w:pPr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2124493152"/>
          <w:placeholder>
            <w:docPart w:val="A76E159F29A54CB6996C9946F702AF7B"/>
          </w:placeholder>
          <w:temporary/>
          <w:showingPlcHdr/>
          <w15:appearance w15:val="hidden"/>
        </w:sdtPr>
        <w:sdtEndPr/>
        <w:sdtContent>
          <w:r w:rsidR="005D6CC7" w:rsidRPr="00236793">
            <w:rPr>
              <w:rFonts w:ascii="Century Gothic" w:hAnsi="Century Gothic"/>
              <w:sz w:val="24"/>
              <w:szCs w:val="24"/>
            </w:rPr>
            <w:t>Fill out the form below completely.  All receipts should be attached to the form and emailed to</w:t>
          </w:r>
        </w:sdtContent>
      </w:sdt>
      <w:r w:rsidR="005D6CC7" w:rsidRPr="00236793">
        <w:rPr>
          <w:rFonts w:ascii="Century Gothic" w:hAnsi="Century Gothic"/>
          <w:sz w:val="24"/>
          <w:szCs w:val="24"/>
        </w:rPr>
        <w:t xml:space="preserve"> </w:t>
      </w:r>
      <w:r w:rsidR="00236793" w:rsidRPr="00236793">
        <w:rPr>
          <w:rFonts w:ascii="Century Gothic" w:hAnsi="Century Gothic"/>
          <w:sz w:val="24"/>
          <w:szCs w:val="24"/>
        </w:rPr>
        <w:t>payroll@smec.k12.mn.us</w:t>
      </w:r>
      <w:r w:rsidR="00C72268" w:rsidRPr="00236793">
        <w:rPr>
          <w:rFonts w:ascii="Century Gothic" w:hAnsi="Century Gothic"/>
          <w:sz w:val="24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7478"/>
      </w:tblGrid>
      <w:tr w:rsidR="00650259" w:rsidRPr="00236793" w14:paraId="54DC1879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1154723608"/>
            <w:placeholder>
              <w:docPart w:val="0F92D17D89FF411F954492207D47A9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120403B9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F0F9BE3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50259" w:rsidRPr="00236793" w14:paraId="3C9DDF2C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461695491"/>
            <w:placeholder>
              <w:docPart w:val="E0FD949F2803416EA575D2E38B492E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523E77F1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18C40C7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50259" w:rsidRPr="00236793" w14:paraId="6331352F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919250154"/>
            <w:placeholder>
              <w:docPart w:val="0AA0071099A14F89A5E7BE3C441CB7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0F875C66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6F07E7C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50259" w:rsidRPr="00236793" w14:paraId="7FBEDCEB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322891068"/>
            <w:placeholder>
              <w:docPart w:val="6B6201B110954243968C04436F7A55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71D2399E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28F951AB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50259" w:rsidRPr="00236793" w14:paraId="2427F33C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161320991"/>
            <w:placeholder>
              <w:docPart w:val="A522276210A94EEE93E5B516744AC7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582E0E5E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Send Check to (name)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9EA14AC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50259" w:rsidRPr="00236793" w14:paraId="369DB55B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1800907052"/>
            <w:placeholder>
              <w:docPart w:val="1A6CAE3C6B064A54A4899166070CAA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2BAB1C3D" w14:textId="77777777" w:rsidR="00650259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672906" w14:textId="77777777" w:rsidR="00650259" w:rsidRPr="00236793" w:rsidRDefault="00650259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1E48A8E7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812094125"/>
            <w:placeholder>
              <w:docPart w:val="24375D7490254496856A84F1459330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5B43264B" w14:textId="77777777" w:rsidR="00806FF3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A20FAF7" w14:textId="77777777" w:rsidR="00806FF3" w:rsidRPr="00236793" w:rsidRDefault="00806FF3" w:rsidP="005D6CC7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4847138" w14:textId="77777777" w:rsidR="00806FF3" w:rsidRPr="00236793" w:rsidRDefault="00806FF3" w:rsidP="0073326A">
      <w:pPr>
        <w:spacing w:after="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5"/>
        <w:gridCol w:w="415"/>
        <w:gridCol w:w="2700"/>
      </w:tblGrid>
      <w:tr w:rsidR="00806FF3" w:rsidRPr="00236793" w14:paraId="03447480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-2044509802"/>
            <w:placeholder>
              <w:docPart w:val="A3C0B09386CD41408472A328E0297B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vAlign w:val="bottom"/>
              </w:tcPr>
              <w:p w14:paraId="47F8603D" w14:textId="77777777" w:rsidR="00806FF3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Description of Purchase</w:t>
                </w:r>
              </w:p>
            </w:tc>
          </w:sdtContent>
        </w:sdt>
        <w:tc>
          <w:tcPr>
            <w:tcW w:w="192" w:type="pct"/>
          </w:tcPr>
          <w:p w14:paraId="1E90D768" w14:textId="77777777" w:rsidR="00806FF3" w:rsidRPr="00236793" w:rsidRDefault="00806FF3" w:rsidP="00806FF3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  <w:sdt>
          <w:sdtPr>
            <w:rPr>
              <w:rFonts w:ascii="Century Gothic" w:hAnsi="Century Gothic"/>
              <w:sz w:val="24"/>
              <w:szCs w:val="24"/>
            </w:rPr>
            <w:id w:val="-1960097559"/>
            <w:placeholder>
              <w:docPart w:val="998D3D9875E445F795278E7C8F0D58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35A4830E" w14:textId="77777777" w:rsidR="00806FF3" w:rsidRPr="00236793" w:rsidRDefault="005D6CC7" w:rsidP="005D6CC7">
                <w:pPr>
                  <w:jc w:val="right"/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Amount</w:t>
                </w:r>
              </w:p>
            </w:tc>
          </w:sdtContent>
        </w:sdt>
      </w:tr>
      <w:tr w:rsidR="00806FF3" w:rsidRPr="00236793" w14:paraId="66A920F3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7435FFC1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56A1843A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0D5A923F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11C40814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161EE9C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250B9277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7FEB71F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4DBAB224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876A0F6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6A09D1F6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5C8A6FB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6880919B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E50E972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51187023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192D19F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24618826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75EE723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7ED5FEE8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72A0F846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26A887BE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4CB0D0E0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364A0E9F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21FBD28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36793" w:rsidRPr="00236793" w14:paraId="15AEF83D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4170A7D0" w14:textId="7475EB36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19E29AD3" w14:textId="77777777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55A5656" w14:textId="77777777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36793" w:rsidRPr="00236793" w14:paraId="61250F00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051D185" w14:textId="77777777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6DDFBD9F" w14:textId="77777777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B7A6297" w14:textId="77777777" w:rsidR="00236793" w:rsidRPr="00236793" w:rsidRDefault="0023679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74B80" w:rsidRPr="00236793" w14:paraId="09B1645E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2753695" w14:textId="7777777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75BBC55F" w14:textId="7777777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F8FC626" w14:textId="7777777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74B80" w:rsidRPr="00236793" w14:paraId="6AC61425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6DDF47C" w14:textId="7777777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" w:type="pct"/>
          </w:tcPr>
          <w:p w14:paraId="5BF8EF38" w14:textId="7777777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77FE1DB1" w14:textId="4BFFD197" w:rsidR="00F74B80" w:rsidRPr="00236793" w:rsidRDefault="00F74B80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06FF3" w:rsidRPr="00236793" w14:paraId="72BAA89E" w14:textId="77777777" w:rsidTr="00C72268">
        <w:sdt>
          <w:sdtPr>
            <w:rPr>
              <w:rFonts w:ascii="Century Gothic" w:hAnsi="Century Gothic"/>
              <w:sz w:val="24"/>
              <w:szCs w:val="24"/>
            </w:rPr>
            <w:id w:val="-1349872469"/>
            <w:placeholder>
              <w:docPart w:val="B6FDA5A3599B4C1FAC82FEBF1B77F4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2A6C4031" w14:textId="77777777" w:rsidR="00806FF3" w:rsidRPr="00236793" w:rsidRDefault="00C72268" w:rsidP="00C72268">
                <w:pPr>
                  <w:jc w:val="right"/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Total</w:t>
                </w:r>
              </w:p>
            </w:tc>
          </w:sdtContent>
        </w:sdt>
        <w:tc>
          <w:tcPr>
            <w:tcW w:w="192" w:type="pct"/>
          </w:tcPr>
          <w:p w14:paraId="15E76C2C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A2D9BB0" w14:textId="77777777" w:rsidR="00806FF3" w:rsidRPr="00236793" w:rsidRDefault="00806FF3" w:rsidP="00806FF3">
            <w:pPr>
              <w:spacing w:before="12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89A0F1A" w14:textId="19421058" w:rsidR="00E6487B" w:rsidRDefault="00E6487B" w:rsidP="0073326A">
      <w:pPr>
        <w:spacing w:after="0"/>
        <w:rPr>
          <w:sz w:val="22"/>
        </w:rPr>
      </w:pPr>
    </w:p>
    <w:p w14:paraId="1679C6C7" w14:textId="306A4F03" w:rsidR="00E6487B" w:rsidRPr="00E6487B" w:rsidRDefault="00E6487B" w:rsidP="0073326A">
      <w:pPr>
        <w:spacing w:after="0"/>
        <w:rPr>
          <w:rFonts w:ascii="Century Gothic" w:hAnsi="Century Gothic"/>
          <w:sz w:val="24"/>
          <w:szCs w:val="24"/>
        </w:rPr>
      </w:pPr>
      <w:r w:rsidRPr="001E38EB">
        <w:rPr>
          <w:rFonts w:ascii="Century Gothic" w:hAnsi="Century Gothic"/>
          <w:b/>
          <w:bCs/>
          <w:sz w:val="24"/>
          <w:szCs w:val="24"/>
        </w:rPr>
        <w:t>Approved By:</w:t>
      </w:r>
      <w:r w:rsidRPr="00E6487B">
        <w:rPr>
          <w:rFonts w:ascii="Century Gothic" w:hAnsi="Century Gothic"/>
          <w:sz w:val="24"/>
          <w:szCs w:val="24"/>
        </w:rPr>
        <w:t xml:space="preserve"> </w:t>
      </w:r>
      <w:r w:rsidRPr="001E38EB">
        <w:rPr>
          <w:rFonts w:ascii="Century Gothic" w:hAnsi="Century Gothic"/>
          <w:b/>
          <w:bCs/>
          <w:sz w:val="24"/>
          <w:szCs w:val="24"/>
        </w:rPr>
        <w:t>_____________________________________________    Date:  ______________________</w:t>
      </w:r>
    </w:p>
    <w:p w14:paraId="13E2532D" w14:textId="77777777" w:rsidR="00E6487B" w:rsidRPr="00732B16" w:rsidRDefault="00E6487B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0"/>
        <w:gridCol w:w="1631"/>
        <w:gridCol w:w="1310"/>
        <w:gridCol w:w="2238"/>
        <w:gridCol w:w="1034"/>
        <w:gridCol w:w="2072"/>
      </w:tblGrid>
      <w:tr w:rsidR="00B160CA" w:rsidRPr="00846B76" w14:paraId="5866659B" w14:textId="77777777" w:rsidTr="005D6CC7">
        <w:tc>
          <w:tcPr>
            <w:tcW w:w="5000" w:type="pct"/>
            <w:gridSpan w:val="7"/>
            <w:shd w:val="clear" w:color="auto" w:fill="731F1C" w:themeFill="accent5"/>
            <w:vAlign w:val="center"/>
          </w:tcPr>
          <w:p w14:paraId="23A3A7BB" w14:textId="12EBB449" w:rsidR="00B160CA" w:rsidRPr="00236793" w:rsidRDefault="00236793" w:rsidP="005D6CC7">
            <w:pPr>
              <w:pStyle w:val="Heading1"/>
              <w:outlineLvl w:val="0"/>
              <w:rPr>
                <w:rFonts w:ascii="Century Gothic" w:hAnsi="Century Gothic"/>
              </w:rPr>
            </w:pPr>
            <w:r w:rsidRPr="00236793">
              <w:rPr>
                <w:rFonts w:ascii="Century Gothic" w:hAnsi="Century Gothic"/>
              </w:rPr>
              <w:t>Office Use Only</w:t>
            </w:r>
          </w:p>
        </w:tc>
      </w:tr>
      <w:tr w:rsidR="00B160CA" w:rsidRPr="00846B76" w14:paraId="706E8E28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1753941409"/>
            <w:placeholder>
              <w:docPart w:val="E18AF517689043AE8D772630EF7189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2" w:type="pct"/>
                <w:vAlign w:val="bottom"/>
              </w:tcPr>
              <w:p w14:paraId="6B54DFBF" w14:textId="77777777" w:rsidR="00B160CA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Check Number</w:t>
                </w:r>
              </w:p>
            </w:tc>
          </w:sdtContent>
        </w:sdt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32188691" w14:textId="77777777" w:rsidR="00B160CA" w:rsidRPr="00236793" w:rsidRDefault="00B160CA" w:rsidP="005D6CC7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  <w:sdt>
          <w:sdtPr>
            <w:id w:val="1513030952"/>
            <w:placeholder>
              <w:docPart w:val="5E911E0B8575488DBBD9E1CDDAC426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8" w:type="pct"/>
                <w:vAlign w:val="bottom"/>
              </w:tcPr>
              <w:p w14:paraId="71EF3CF8" w14:textId="77777777" w:rsidR="00B160CA" w:rsidRPr="00846B76" w:rsidRDefault="005D6CC7" w:rsidP="00F74B80">
                <w:pPr>
                  <w:jc w:val="right"/>
                </w:pPr>
                <w:r w:rsidRPr="00F74B80">
                  <w:rPr>
                    <w:rFonts w:ascii="Century Gothic" w:hAnsi="Century Gothic"/>
                    <w:sz w:val="24"/>
                    <w:szCs w:val="24"/>
                  </w:rPr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0202DD33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4B199226F611457ABC5C75D02B4B58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vAlign w:val="bottom"/>
              </w:tcPr>
              <w:p w14:paraId="42EC9E9B" w14:textId="77777777" w:rsidR="00B160CA" w:rsidRPr="00846B76" w:rsidRDefault="005D6CC7" w:rsidP="00F74B80">
                <w:pPr>
                  <w:jc w:val="right"/>
                </w:pPr>
                <w:r w:rsidRPr="00F74B80">
                  <w:rPr>
                    <w:rFonts w:ascii="Century Gothic" w:hAnsi="Century Gothic"/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0A8D792E" w14:textId="77777777" w:rsidR="00B160CA" w:rsidRPr="00846B76" w:rsidRDefault="00B160CA" w:rsidP="005D6CC7">
            <w:pPr>
              <w:spacing w:before="240"/>
            </w:pPr>
          </w:p>
        </w:tc>
      </w:tr>
      <w:tr w:rsidR="00B160CA" w:rsidRPr="00846B76" w14:paraId="3016700C" w14:textId="77777777" w:rsidTr="005D6CC7">
        <w:sdt>
          <w:sdtPr>
            <w:rPr>
              <w:rFonts w:ascii="Century Gothic" w:hAnsi="Century Gothic"/>
              <w:sz w:val="24"/>
              <w:szCs w:val="24"/>
            </w:rPr>
            <w:id w:val="1330795787"/>
            <w:placeholder>
              <w:docPart w:val="31EA6649016943FA8429BFCB4AFFA7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4" w:type="pct"/>
                <w:gridSpan w:val="2"/>
                <w:vAlign w:val="bottom"/>
              </w:tcPr>
              <w:p w14:paraId="5C509A6D" w14:textId="77777777" w:rsidR="00B160CA" w:rsidRPr="00236793" w:rsidRDefault="005D6CC7" w:rsidP="005D6CC7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 w:rsidRPr="00236793">
                  <w:rPr>
                    <w:rFonts w:ascii="Century Gothic" w:hAnsi="Century Gothic"/>
                    <w:sz w:val="24"/>
                    <w:szCs w:val="24"/>
                  </w:rPr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1B413838" w14:textId="77777777" w:rsidR="00B160CA" w:rsidRPr="00236793" w:rsidRDefault="00B160CA" w:rsidP="005D6CC7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160CA" w:rsidRPr="00B160CA" w14:paraId="59F46B4F" w14:textId="77777777" w:rsidTr="005D6CC7">
        <w:tc>
          <w:tcPr>
            <w:tcW w:w="1154" w:type="pct"/>
            <w:gridSpan w:val="2"/>
            <w:vAlign w:val="bottom"/>
          </w:tcPr>
          <w:p w14:paraId="67D53C92" w14:textId="77777777"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7A81A06D" w14:textId="77777777" w:rsidR="00B160CA" w:rsidRPr="00B160CA" w:rsidRDefault="00B160CA" w:rsidP="005D6CC7">
            <w:pPr>
              <w:rPr>
                <w:sz w:val="22"/>
              </w:rPr>
            </w:pPr>
          </w:p>
        </w:tc>
      </w:tr>
    </w:tbl>
    <w:p w14:paraId="10C59D54" w14:textId="77777777" w:rsidR="00CE6104" w:rsidRPr="00732B16" w:rsidRDefault="00CE6104" w:rsidP="00E677FE">
      <w:pPr>
        <w:spacing w:after="0"/>
        <w:rPr>
          <w:sz w:val="12"/>
          <w:szCs w:val="16"/>
        </w:rPr>
      </w:pPr>
      <w:bookmarkStart w:id="0" w:name="_GoBack"/>
      <w:bookmarkEnd w:id="0"/>
    </w:p>
    <w:sectPr w:rsidR="00CE6104" w:rsidRPr="00732B16" w:rsidSect="00236793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6D025" w14:textId="77777777" w:rsidR="001E31C7" w:rsidRDefault="001E31C7" w:rsidP="00650259">
      <w:pPr>
        <w:spacing w:after="0" w:line="240" w:lineRule="auto"/>
      </w:pPr>
      <w:r>
        <w:separator/>
      </w:r>
    </w:p>
  </w:endnote>
  <w:endnote w:type="continuationSeparator" w:id="0">
    <w:p w14:paraId="7A0E29C2" w14:textId="77777777" w:rsidR="001E31C7" w:rsidRDefault="001E31C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F20CD7-4434-4B17-869B-28FA8972ADE1}"/>
    <w:embedBold r:id="rId2" w:fontKey="{5F14A5F4-C55E-4BF6-BC60-432C8049FE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E708C44-6EBD-486C-AFFD-AE299ACBB82B}"/>
    <w:embedBold r:id="rId4" w:fontKey="{BBA3F0D3-D186-4BBF-948C-231A62B46D42}"/>
    <w:embedItalic r:id="rId5" w:fontKey="{2BA99674-096B-4A77-AB4B-0D6CF712BE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1029E77-7898-45CF-AF86-4CFE2550530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E5EB44E-682E-4FA0-9B58-DDAB3D04F55E}"/>
    <w:embedBold r:id="rId8" w:fontKey="{7D7B30E0-5F13-4FEE-84DD-C375AA146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D2D2294" w14:textId="77777777" w:rsidTr="00236793">
      <w:trPr>
        <w:trHeight w:val="80"/>
      </w:trPr>
      <w:tc>
        <w:tcPr>
          <w:tcW w:w="4675" w:type="dxa"/>
          <w:vAlign w:val="center"/>
        </w:tcPr>
        <w:p w14:paraId="53D241E3" w14:textId="71EBD26F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4369634" w14:textId="114E1E55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79471DD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5DE44" w14:textId="77777777" w:rsidR="001E31C7" w:rsidRDefault="001E31C7" w:rsidP="00650259">
      <w:pPr>
        <w:spacing w:after="0" w:line="240" w:lineRule="auto"/>
      </w:pPr>
      <w:r>
        <w:separator/>
      </w:r>
    </w:p>
  </w:footnote>
  <w:footnote w:type="continuationSeparator" w:id="0">
    <w:p w14:paraId="07AACC05" w14:textId="77777777" w:rsidR="001E31C7" w:rsidRDefault="001E31C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80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9630"/>
    </w:tblGrid>
    <w:tr w:rsidR="00236793" w:rsidRPr="00713D1C" w14:paraId="45EBA2C0" w14:textId="77777777" w:rsidTr="00236793">
      <w:trPr>
        <w:trHeight w:val="1080"/>
      </w:trPr>
      <w:tc>
        <w:tcPr>
          <w:tcW w:w="1350" w:type="dxa"/>
          <w:shd w:val="clear" w:color="auto" w:fill="731F1C" w:themeFill="accent5"/>
          <w:vAlign w:val="center"/>
        </w:tcPr>
        <w:p w14:paraId="7E385288" w14:textId="78070A4E" w:rsidR="00576892" w:rsidRPr="00713D1C" w:rsidRDefault="001E31C7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9630" w:type="dxa"/>
          <w:shd w:val="clear" w:color="auto" w:fill="731F1C" w:themeFill="accent5"/>
          <w:vAlign w:val="center"/>
        </w:tcPr>
        <w:p w14:paraId="51C32191" w14:textId="41E2B1B3" w:rsidR="00576892" w:rsidRPr="00236793" w:rsidRDefault="00236793" w:rsidP="00236793">
          <w:pPr>
            <w:pStyle w:val="Head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 xml:space="preserve">           </w:t>
          </w:r>
          <w:r w:rsidRPr="00236793">
            <w:rPr>
              <w:rFonts w:ascii="Century Gothic" w:hAnsi="Century Gothic"/>
            </w:rPr>
            <w:t xml:space="preserve">SMEC </w:t>
          </w:r>
          <w:sdt>
            <w:sdtPr>
              <w:rPr>
                <w:rFonts w:ascii="Century Gothic" w:hAnsi="Century Gothic"/>
              </w:rPr>
              <w:id w:val="1035071668"/>
              <w:placeholder>
                <w:docPart w:val="72807432608F437AAD40E0F090CBAD14"/>
              </w:placeholder>
              <w:temporary/>
              <w:showingPlcHdr/>
              <w15:appearance w15:val="hidden"/>
            </w:sdtPr>
            <w:sdtEndPr/>
            <w:sdtContent>
              <w:r w:rsidR="00713D1C" w:rsidRPr="00236793">
                <w:rPr>
                  <w:rFonts w:ascii="Century Gothic" w:hAnsi="Century Gothic"/>
                </w:rPr>
                <w:t>Reimbursement Form</w:t>
              </w:r>
            </w:sdtContent>
          </w:sdt>
        </w:p>
      </w:tc>
    </w:tr>
  </w:tbl>
  <w:p w14:paraId="7BCF68E0" w14:textId="77777777" w:rsidR="00650259" w:rsidRDefault="00650259" w:rsidP="00236793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93"/>
    <w:rsid w:val="00052382"/>
    <w:rsid w:val="0006568A"/>
    <w:rsid w:val="00076F0F"/>
    <w:rsid w:val="00084253"/>
    <w:rsid w:val="00097520"/>
    <w:rsid w:val="000D1F49"/>
    <w:rsid w:val="001727CA"/>
    <w:rsid w:val="001C1A79"/>
    <w:rsid w:val="001E31C7"/>
    <w:rsid w:val="001E38EB"/>
    <w:rsid w:val="00236793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487B"/>
    <w:rsid w:val="00E677FE"/>
    <w:rsid w:val="00EB3B58"/>
    <w:rsid w:val="00EC7359"/>
    <w:rsid w:val="00EE3054"/>
    <w:rsid w:val="00F00606"/>
    <w:rsid w:val="00F01256"/>
    <w:rsid w:val="00F74B80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F22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ffany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76E159F29A54CB6996C9946F702A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BC3A4-5677-46D3-9BA2-36DBBA65C11C}"/>
      </w:docPartPr>
      <w:docPartBody>
        <w:p w:rsidR="00015FB4" w:rsidRDefault="000B551B">
          <w:pPr>
            <w:pStyle w:val="A76E159F29A54CB6996C9946F702AF7B"/>
          </w:pPr>
          <w:r w:rsidRPr="005D6CC7">
            <w:t>Fill out the form below completely.  All receipts should be attached to the form and emailed to</w:t>
          </w:r>
        </w:p>
      </w:docPartBody>
    </w:docPart>
    <w:docPart>
      <w:docPartPr>
        <w:name w:val="72807432608F437AAD40E0F090CBA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E4148-D8C1-4FF7-93F1-C71C901C287B}"/>
      </w:docPartPr>
      <w:docPartBody>
        <w:p w:rsidR="00015FB4" w:rsidRDefault="000B551B">
          <w:pPr>
            <w:pStyle w:val="72807432608F437AAD40E0F090CBAD14"/>
          </w:pPr>
          <w:r w:rsidRPr="00806FF3">
            <w:t>hansson@example.com</w:t>
          </w:r>
        </w:p>
      </w:docPartBody>
    </w:docPart>
    <w:docPart>
      <w:docPartPr>
        <w:name w:val="0F92D17D89FF411F954492207D47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52F4-D3CE-4A97-AA47-BF8F5B1F2502}"/>
      </w:docPartPr>
      <w:docPartBody>
        <w:p w:rsidR="00015FB4" w:rsidRDefault="000B551B">
          <w:pPr>
            <w:pStyle w:val="0F92D17D89FF411F954492207D47A9A1"/>
          </w:pPr>
          <w:r w:rsidRPr="005D6CC7">
            <w:t>Date</w:t>
          </w:r>
        </w:p>
      </w:docPartBody>
    </w:docPart>
    <w:docPart>
      <w:docPartPr>
        <w:name w:val="E0FD949F2803416EA575D2E38B49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1BB2E-A7E3-4736-B41D-CF11A8B69505}"/>
      </w:docPartPr>
      <w:docPartBody>
        <w:p w:rsidR="00015FB4" w:rsidRDefault="000B551B">
          <w:pPr>
            <w:pStyle w:val="E0FD949F2803416EA575D2E38B492E97"/>
          </w:pPr>
          <w:r w:rsidRPr="005D6CC7">
            <w:t>Submitted by</w:t>
          </w:r>
        </w:p>
      </w:docPartBody>
    </w:docPart>
    <w:docPart>
      <w:docPartPr>
        <w:name w:val="0AA0071099A14F89A5E7BE3C441CB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EC163-A87F-4AC3-8644-918B101F6D91}"/>
      </w:docPartPr>
      <w:docPartBody>
        <w:p w:rsidR="00015FB4" w:rsidRDefault="000B551B">
          <w:pPr>
            <w:pStyle w:val="0AA0071099A14F89A5E7BE3C441CB792"/>
          </w:pPr>
          <w:r w:rsidRPr="005D6CC7">
            <w:t>Phone</w:t>
          </w:r>
        </w:p>
      </w:docPartBody>
    </w:docPart>
    <w:docPart>
      <w:docPartPr>
        <w:name w:val="6B6201B110954243968C04436F7A5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4E11A-F4E3-4BB2-8639-30BC82990A80}"/>
      </w:docPartPr>
      <w:docPartBody>
        <w:p w:rsidR="00015FB4" w:rsidRDefault="000B551B">
          <w:pPr>
            <w:pStyle w:val="6B6201B110954243968C04436F7A55BA"/>
          </w:pPr>
          <w:r w:rsidRPr="005D6CC7">
            <w:t>Email</w:t>
          </w:r>
        </w:p>
      </w:docPartBody>
    </w:docPart>
    <w:docPart>
      <w:docPartPr>
        <w:name w:val="A522276210A94EEE93E5B516744AC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9EFF5-1026-4B9A-9254-27B7A228E1C3}"/>
      </w:docPartPr>
      <w:docPartBody>
        <w:p w:rsidR="00015FB4" w:rsidRDefault="000B551B">
          <w:pPr>
            <w:pStyle w:val="A522276210A94EEE93E5B516744AC74A"/>
          </w:pPr>
          <w:r w:rsidRPr="005D6CC7">
            <w:t>Send Check to (name)</w:t>
          </w:r>
        </w:p>
      </w:docPartBody>
    </w:docPart>
    <w:docPart>
      <w:docPartPr>
        <w:name w:val="1A6CAE3C6B064A54A4899166070C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2FCF-050E-4425-86DB-6FD28D86EC74}"/>
      </w:docPartPr>
      <w:docPartBody>
        <w:p w:rsidR="00015FB4" w:rsidRDefault="000B551B">
          <w:pPr>
            <w:pStyle w:val="1A6CAE3C6B064A54A4899166070CAAF2"/>
          </w:pPr>
          <w:r w:rsidRPr="005D6CC7">
            <w:t>Address</w:t>
          </w:r>
        </w:p>
      </w:docPartBody>
    </w:docPart>
    <w:docPart>
      <w:docPartPr>
        <w:name w:val="24375D7490254496856A84F145933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6CF4-3319-41C8-8302-5888EAA3FC6A}"/>
      </w:docPartPr>
      <w:docPartBody>
        <w:p w:rsidR="00015FB4" w:rsidRDefault="000B551B">
          <w:pPr>
            <w:pStyle w:val="24375D7490254496856A84F14593308D"/>
          </w:pPr>
          <w:r w:rsidRPr="005D6CC7">
            <w:t>City/State/Zip</w:t>
          </w:r>
        </w:p>
      </w:docPartBody>
    </w:docPart>
    <w:docPart>
      <w:docPartPr>
        <w:name w:val="A3C0B09386CD41408472A328E0297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04FA9-C79A-47A2-929D-E3EBCF765766}"/>
      </w:docPartPr>
      <w:docPartBody>
        <w:p w:rsidR="00015FB4" w:rsidRDefault="000B551B">
          <w:pPr>
            <w:pStyle w:val="A3C0B09386CD41408472A328E0297BAB"/>
          </w:pPr>
          <w:r w:rsidRPr="005D6CC7">
            <w:t>Description of Purchase</w:t>
          </w:r>
        </w:p>
      </w:docPartBody>
    </w:docPart>
    <w:docPart>
      <w:docPartPr>
        <w:name w:val="998D3D9875E445F795278E7C8F0D5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1FAD5-CA55-453D-BB3C-BB05675F1030}"/>
      </w:docPartPr>
      <w:docPartBody>
        <w:p w:rsidR="00015FB4" w:rsidRDefault="000B551B">
          <w:pPr>
            <w:pStyle w:val="998D3D9875E445F795278E7C8F0D583C"/>
          </w:pPr>
          <w:r w:rsidRPr="005D6CC7">
            <w:t>Amount</w:t>
          </w:r>
        </w:p>
      </w:docPartBody>
    </w:docPart>
    <w:docPart>
      <w:docPartPr>
        <w:name w:val="B6FDA5A3599B4C1FAC82FEBF1B77F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5A3CF-574D-4E7B-8531-39351842AE5E}"/>
      </w:docPartPr>
      <w:docPartBody>
        <w:p w:rsidR="00015FB4" w:rsidRDefault="000B551B">
          <w:pPr>
            <w:pStyle w:val="B6FDA5A3599B4C1FAC82FEBF1B77F41E"/>
          </w:pPr>
          <w:r w:rsidRPr="00C72268">
            <w:t>Total</w:t>
          </w:r>
        </w:p>
      </w:docPartBody>
    </w:docPart>
    <w:docPart>
      <w:docPartPr>
        <w:name w:val="E18AF517689043AE8D772630EF718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61681-0D45-41C0-9901-21B83AE46CDF}"/>
      </w:docPartPr>
      <w:docPartBody>
        <w:p w:rsidR="00015FB4" w:rsidRDefault="000B551B">
          <w:pPr>
            <w:pStyle w:val="E18AF517689043AE8D772630EF7189D2"/>
          </w:pPr>
          <w:r w:rsidRPr="005D6CC7">
            <w:t>Check Number</w:t>
          </w:r>
        </w:p>
      </w:docPartBody>
    </w:docPart>
    <w:docPart>
      <w:docPartPr>
        <w:name w:val="5E911E0B8575488DBBD9E1CDDAC4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1E1EF-8462-488B-8BBA-79A55C7A651F}"/>
      </w:docPartPr>
      <w:docPartBody>
        <w:p w:rsidR="00015FB4" w:rsidRDefault="000B551B">
          <w:pPr>
            <w:pStyle w:val="5E911E0B8575488DBBD9E1CDDAC426B1"/>
          </w:pPr>
          <w:r w:rsidRPr="005D6CC7">
            <w:t>Amount</w:t>
          </w:r>
        </w:p>
      </w:docPartBody>
    </w:docPart>
    <w:docPart>
      <w:docPartPr>
        <w:name w:val="4B199226F611457ABC5C75D02B4B5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05C02-8518-488D-A5E2-70CCD94586EF}"/>
      </w:docPartPr>
      <w:docPartBody>
        <w:p w:rsidR="00015FB4" w:rsidRDefault="000B551B">
          <w:pPr>
            <w:pStyle w:val="4B199226F611457ABC5C75D02B4B58D2"/>
          </w:pPr>
          <w:r w:rsidRPr="005D6CC7">
            <w:t>Date</w:t>
          </w:r>
        </w:p>
      </w:docPartBody>
    </w:docPart>
    <w:docPart>
      <w:docPartPr>
        <w:name w:val="31EA6649016943FA8429BFCB4AFFA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A7E25-FBDC-4CC1-8CCD-A0EF98B29371}"/>
      </w:docPartPr>
      <w:docPartBody>
        <w:p w:rsidR="00015FB4" w:rsidRDefault="000B551B">
          <w:pPr>
            <w:pStyle w:val="31EA6649016943FA8429BFCB4AFFA738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1B"/>
    <w:rsid w:val="00015FB4"/>
    <w:rsid w:val="000B551B"/>
    <w:rsid w:val="0064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6E159F29A54CB6996C9946F702AF7B">
    <w:name w:val="A76E159F29A54CB6996C9946F702AF7B"/>
  </w:style>
  <w:style w:type="paragraph" w:customStyle="1" w:styleId="72807432608F437AAD40E0F090CBAD14">
    <w:name w:val="72807432608F437AAD40E0F090CBAD14"/>
  </w:style>
  <w:style w:type="paragraph" w:customStyle="1" w:styleId="0F92D17D89FF411F954492207D47A9A1">
    <w:name w:val="0F92D17D89FF411F954492207D47A9A1"/>
  </w:style>
  <w:style w:type="paragraph" w:customStyle="1" w:styleId="AA828D332A7D402E8A320BC9C6B7E52B">
    <w:name w:val="AA828D332A7D402E8A320BC9C6B7E52B"/>
  </w:style>
  <w:style w:type="paragraph" w:customStyle="1" w:styleId="53A999F86EFE4C0FB028DB1570A3D63F">
    <w:name w:val="53A999F86EFE4C0FB028DB1570A3D63F"/>
  </w:style>
  <w:style w:type="paragraph" w:customStyle="1" w:styleId="E0FD949F2803416EA575D2E38B492E97">
    <w:name w:val="E0FD949F2803416EA575D2E38B492E97"/>
  </w:style>
  <w:style w:type="paragraph" w:customStyle="1" w:styleId="0AA0071099A14F89A5E7BE3C441CB792">
    <w:name w:val="0AA0071099A14F89A5E7BE3C441CB792"/>
  </w:style>
  <w:style w:type="paragraph" w:customStyle="1" w:styleId="6B6201B110954243968C04436F7A55BA">
    <w:name w:val="6B6201B110954243968C04436F7A55BA"/>
  </w:style>
  <w:style w:type="paragraph" w:customStyle="1" w:styleId="A522276210A94EEE93E5B516744AC74A">
    <w:name w:val="A522276210A94EEE93E5B516744AC74A"/>
  </w:style>
  <w:style w:type="paragraph" w:customStyle="1" w:styleId="1A6CAE3C6B064A54A4899166070CAAF2">
    <w:name w:val="1A6CAE3C6B064A54A4899166070CAAF2"/>
  </w:style>
  <w:style w:type="paragraph" w:customStyle="1" w:styleId="24375D7490254496856A84F14593308D">
    <w:name w:val="24375D7490254496856A84F14593308D"/>
  </w:style>
  <w:style w:type="paragraph" w:customStyle="1" w:styleId="A3C0B09386CD41408472A328E0297BAB">
    <w:name w:val="A3C0B09386CD41408472A328E0297BAB"/>
  </w:style>
  <w:style w:type="paragraph" w:customStyle="1" w:styleId="998D3D9875E445F795278E7C8F0D583C">
    <w:name w:val="998D3D9875E445F795278E7C8F0D583C"/>
  </w:style>
  <w:style w:type="paragraph" w:customStyle="1" w:styleId="B6FDA5A3599B4C1FAC82FEBF1B77F41E">
    <w:name w:val="B6FDA5A3599B4C1FAC82FEBF1B77F41E"/>
  </w:style>
  <w:style w:type="paragraph" w:customStyle="1" w:styleId="C6CCAF2022B64B6C92AB4A5C988DA7A6">
    <w:name w:val="C6CCAF2022B64B6C92AB4A5C988DA7A6"/>
  </w:style>
  <w:style w:type="paragraph" w:customStyle="1" w:styleId="E18AF517689043AE8D772630EF7189D2">
    <w:name w:val="E18AF517689043AE8D772630EF7189D2"/>
  </w:style>
  <w:style w:type="paragraph" w:customStyle="1" w:styleId="5E911E0B8575488DBBD9E1CDDAC426B1">
    <w:name w:val="5E911E0B8575488DBBD9E1CDDAC426B1"/>
  </w:style>
  <w:style w:type="paragraph" w:customStyle="1" w:styleId="4B199226F611457ABC5C75D02B4B58D2">
    <w:name w:val="4B199226F611457ABC5C75D02B4B58D2"/>
  </w:style>
  <w:style w:type="paragraph" w:customStyle="1" w:styleId="31EA6649016943FA8429BFCB4AFFA738">
    <w:name w:val="31EA6649016943FA8429BFCB4AFFA7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2020-02-05T19:11:00Z</dcterms:created>
  <dcterms:modified xsi:type="dcterms:W3CDTF">2020-02-05T19:24:00Z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