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dp" ContentType="image/vnd.ms-photo"/>
  <Default Extension="gif" ContentType="image/gif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173D263" w14:textId="57013D9C" w:rsidR="008463AC" w:rsidRDefault="00440D7A">
      <w:pPr>
        <w:sectPr w:rsidR="008463AC" w:rsidSect="00403E0F">
          <w:footerReference w:type="even" r:id="rId8"/>
          <w:footerReference w:type="default" r:id="rId9"/>
          <w:pgSz w:w="12240" w:h="15840"/>
          <w:pgMar w:top="576" w:right="576" w:bottom="576" w:left="576" w:header="576" w:footer="576" w:gutter="0"/>
          <w:cols w:space="720"/>
          <w:titlePg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3503" behindDoc="0" locked="0" layoutInCell="1" allowOverlap="1" wp14:anchorId="14EBDCFA" wp14:editId="37891267">
                <wp:simplePos x="0" y="0"/>
                <wp:positionH relativeFrom="page">
                  <wp:posOffset>1275080</wp:posOffset>
                </wp:positionH>
                <wp:positionV relativeFrom="page">
                  <wp:posOffset>716280</wp:posOffset>
                </wp:positionV>
                <wp:extent cx="5273675" cy="4307840"/>
                <wp:effectExtent l="50800" t="25400" r="85725" b="111760"/>
                <wp:wrapThrough wrapText="bothSides">
                  <wp:wrapPolygon edited="0">
                    <wp:start x="-208" y="-127"/>
                    <wp:lineTo x="-208" y="22033"/>
                    <wp:lineTo x="21847" y="22033"/>
                    <wp:lineTo x="21847" y="-127"/>
                    <wp:lineTo x="-208" y="-127"/>
                  </wp:wrapPolygon>
                </wp:wrapThrough>
                <wp:docPr id="407" name="Rectangle 4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73675" cy="4307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CFD6CE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07" o:spid="_x0000_s1026" style="position:absolute;margin-left:100.4pt;margin-top:56.4pt;width:415.25pt;height:339.2pt;z-index:25196350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" strokecolor="#cfd6ce">
                <v:shadow on="t" opacity="22937f" mv:blur="40000f" origin=",.5" offset="0,23000emu"/>
                <w10:wrap type="through"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73743" behindDoc="0" locked="0" layoutInCell="1" allowOverlap="1" wp14:anchorId="2093BA02" wp14:editId="5E53A83B">
            <wp:simplePos x="0" y="0"/>
            <wp:positionH relativeFrom="page">
              <wp:posOffset>1113155</wp:posOffset>
            </wp:positionH>
            <wp:positionV relativeFrom="page">
              <wp:posOffset>716280</wp:posOffset>
            </wp:positionV>
            <wp:extent cx="5435600" cy="4312285"/>
            <wp:effectExtent l="0" t="0" r="0" b="0"/>
            <wp:wrapThrough wrapText="bothSides">
              <wp:wrapPolygon edited="0">
                <wp:start x="10699" y="1527"/>
                <wp:lineTo x="5450" y="1908"/>
                <wp:lineTo x="4239" y="2290"/>
                <wp:lineTo x="4239" y="3817"/>
                <wp:lineTo x="1918" y="5089"/>
                <wp:lineTo x="1514" y="5471"/>
                <wp:lineTo x="1514" y="12214"/>
                <wp:lineTo x="4340" y="13995"/>
                <wp:lineTo x="4744" y="13995"/>
                <wp:lineTo x="6460" y="16031"/>
                <wp:lineTo x="9084" y="18066"/>
                <wp:lineTo x="10598" y="18957"/>
                <wp:lineTo x="10699" y="19211"/>
                <wp:lineTo x="11305" y="19211"/>
                <wp:lineTo x="11406" y="18957"/>
                <wp:lineTo x="12920" y="18066"/>
                <wp:lineTo x="15544" y="16031"/>
                <wp:lineTo x="17260" y="13995"/>
                <wp:lineTo x="17664" y="13995"/>
                <wp:lineTo x="20490" y="12214"/>
                <wp:lineTo x="20692" y="5471"/>
                <wp:lineTo x="17764" y="3817"/>
                <wp:lineTo x="17966" y="2290"/>
                <wp:lineTo x="16553" y="1908"/>
                <wp:lineTo x="11507" y="1527"/>
                <wp:lineTo x="10699" y="1527"/>
              </wp:wrapPolygon>
            </wp:wrapThrough>
            <wp:docPr id="405" name="Picture 405" descr="Macintosh HD:Users:16hodapp_marjorie:Dropbox:old dba stuff:Marketing:ALEX:LOGOS:Sports TShi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16hodapp_marjorie:Dropbox:old dba stuff:Marketing:ALEX:LOGOS:Sports TShirt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00" cy="431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4767" behindDoc="0" locked="0" layoutInCell="1" allowOverlap="1" wp14:anchorId="4A69C08A" wp14:editId="560C578E">
                <wp:simplePos x="0" y="0"/>
                <wp:positionH relativeFrom="page">
                  <wp:posOffset>1585595</wp:posOffset>
                </wp:positionH>
                <wp:positionV relativeFrom="page">
                  <wp:posOffset>5535930</wp:posOffset>
                </wp:positionV>
                <wp:extent cx="4694555" cy="889635"/>
                <wp:effectExtent l="0" t="0" r="0" b="0"/>
                <wp:wrapThrough wrapText="bothSides">
                  <wp:wrapPolygon edited="0">
                    <wp:start x="117" y="0"/>
                    <wp:lineTo x="117" y="20968"/>
                    <wp:lineTo x="21387" y="20968"/>
                    <wp:lineTo x="21387" y="0"/>
                    <wp:lineTo x="117" y="0"/>
                  </wp:wrapPolygon>
                </wp:wrapThrough>
                <wp:docPr id="406" name="Text Box 4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4555" cy="889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AF790E1" w14:textId="77777777" w:rsidR="00644014" w:rsidRPr="00440D7A" w:rsidRDefault="00644014" w:rsidP="009D6E3F">
                            <w:pPr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  <w:r w:rsidRPr="00440D7A">
                              <w:rPr>
                                <w:sz w:val="96"/>
                                <w:szCs w:val="96"/>
                              </w:rPr>
                              <w:t>Apparel Catalog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406" o:spid="_x0000_s1026" type="#_x0000_t202" style="position:absolute;margin-left:124.85pt;margin-top:435.9pt;width:369.65pt;height:70.05pt;z-index:25197476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" mv:complextextbox="1" filled="f" stroked="f">
                <v:textbox>
                  <w:txbxContent>
                    <w:p w14:paraId="0AF790E1" w14:textId="77777777" w:rsidR="00644014" w:rsidRPr="00440D7A" w:rsidRDefault="00644014" w:rsidP="009D6E3F">
                      <w:pPr>
                        <w:jc w:val="center"/>
                        <w:rPr>
                          <w:sz w:val="96"/>
                          <w:szCs w:val="96"/>
                        </w:rPr>
                      </w:pPr>
                      <w:r w:rsidRPr="00440D7A">
                        <w:rPr>
                          <w:sz w:val="96"/>
                          <w:szCs w:val="96"/>
                        </w:rPr>
                        <w:t>Apparel Catalog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197" behindDoc="0" locked="0" layoutInCell="1" allowOverlap="1" wp14:anchorId="3287D23B" wp14:editId="1F98EDA3">
                <wp:simplePos x="0" y="0"/>
                <wp:positionH relativeFrom="page">
                  <wp:posOffset>491490</wp:posOffset>
                </wp:positionH>
                <wp:positionV relativeFrom="page">
                  <wp:posOffset>5300345</wp:posOffset>
                </wp:positionV>
                <wp:extent cx="6915150" cy="1630680"/>
                <wp:effectExtent l="50800" t="25400" r="69850" b="96520"/>
                <wp:wrapThrough wrapText="bothSides">
                  <wp:wrapPolygon edited="0">
                    <wp:start x="-159" y="-336"/>
                    <wp:lineTo x="-159" y="22542"/>
                    <wp:lineTo x="21739" y="22542"/>
                    <wp:lineTo x="21739" y="-336"/>
                    <wp:lineTo x="-159" y="-336"/>
                  </wp:wrapPolygon>
                </wp:wrapThrough>
                <wp:docPr id="408" name="Rectangle 4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5150" cy="1630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CFD6CE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408" o:spid="_x0000_s1026" style="position:absolute;margin-left:38.7pt;margin-top:417.35pt;width:544.5pt;height:128.4pt;z-index:25165819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" strokecolor="#cfd6ce">
                <v:shadow on="t" opacity="22937f" mv:blur="40000f" origin=",.5" offset="0,23000emu"/>
                <w10:wrap type="through"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8559" behindDoc="0" locked="0" layoutInCell="1" allowOverlap="1" wp14:anchorId="48E155A3" wp14:editId="079F3CBD">
                <wp:simplePos x="0" y="0"/>
                <wp:positionH relativeFrom="page">
                  <wp:posOffset>5145405</wp:posOffset>
                </wp:positionH>
                <wp:positionV relativeFrom="page">
                  <wp:posOffset>6425565</wp:posOffset>
                </wp:positionV>
                <wp:extent cx="2134870" cy="504825"/>
                <wp:effectExtent l="0" t="0" r="0" b="3175"/>
                <wp:wrapThrough wrapText="bothSides">
                  <wp:wrapPolygon edited="0">
                    <wp:start x="257" y="0"/>
                    <wp:lineTo x="257" y="20649"/>
                    <wp:lineTo x="21073" y="20649"/>
                    <wp:lineTo x="21073" y="0"/>
                    <wp:lineTo x="257" y="0"/>
                  </wp:wrapPolygon>
                </wp:wrapThrough>
                <wp:docPr id="367" name="Text Box 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4870" cy="50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6CDD64" w14:textId="77777777" w:rsidR="00644014" w:rsidRPr="00440D7A" w:rsidRDefault="00644014" w:rsidP="00440D7A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proofErr w:type="gramStart"/>
                            <w:r>
                              <w:rPr>
                                <w:sz w:val="40"/>
                                <w:szCs w:val="40"/>
                              </w:rPr>
                              <w:t>d</w:t>
                            </w:r>
                            <w:r w:rsidRPr="00440D7A">
                              <w:rPr>
                                <w:sz w:val="40"/>
                                <w:szCs w:val="40"/>
                              </w:rPr>
                              <w:t>ublindba.com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67" o:spid="_x0000_s1027" type="#_x0000_t202" style="position:absolute;margin-left:405.15pt;margin-top:505.95pt;width:168.1pt;height:39.75pt;z-index:252008559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" mv:complextextbox="1" filled="f" stroked="f">
                <v:textbox>
                  <w:txbxContent>
                    <w:p w14:paraId="676CDD64" w14:textId="77777777" w:rsidR="00644014" w:rsidRPr="00440D7A" w:rsidRDefault="00644014" w:rsidP="00440D7A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proofErr w:type="gramStart"/>
                      <w:r>
                        <w:rPr>
                          <w:sz w:val="40"/>
                          <w:szCs w:val="40"/>
                        </w:rPr>
                        <w:t>d</w:t>
                      </w:r>
                      <w:r w:rsidRPr="00440D7A">
                        <w:rPr>
                          <w:sz w:val="40"/>
                          <w:szCs w:val="40"/>
                        </w:rPr>
                        <w:t>ublindba.com</w:t>
                      </w:r>
                      <w:proofErr w:type="gramEnd"/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7535" behindDoc="0" locked="0" layoutInCell="1" allowOverlap="1" wp14:anchorId="02E9CF11" wp14:editId="5EB97FB0">
                <wp:simplePos x="0" y="0"/>
                <wp:positionH relativeFrom="page">
                  <wp:posOffset>2652395</wp:posOffset>
                </wp:positionH>
                <wp:positionV relativeFrom="page">
                  <wp:posOffset>6425565</wp:posOffset>
                </wp:positionV>
                <wp:extent cx="2493010" cy="505460"/>
                <wp:effectExtent l="0" t="0" r="0" b="2540"/>
                <wp:wrapThrough wrapText="bothSides">
                  <wp:wrapPolygon edited="0">
                    <wp:start x="220" y="0"/>
                    <wp:lineTo x="220" y="20623"/>
                    <wp:lineTo x="21127" y="20623"/>
                    <wp:lineTo x="21127" y="0"/>
                    <wp:lineTo x="220" y="0"/>
                  </wp:wrapPolygon>
                </wp:wrapThrough>
                <wp:docPr id="364" name="Text Box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3010" cy="505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E54590" w14:textId="77777777" w:rsidR="00644014" w:rsidRPr="00440D7A" w:rsidRDefault="00644014" w:rsidP="00440D7A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440D7A">
                              <w:rPr>
                                <w:sz w:val="40"/>
                                <w:szCs w:val="40"/>
                              </w:rPr>
                              <w:t>info@dublindba.com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64" o:spid="_x0000_s1028" type="#_x0000_t202" style="position:absolute;margin-left:208.85pt;margin-top:505.95pt;width:196.3pt;height:39.8pt;z-index:252007535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" mv:complextextbox="1" filled="f" stroked="f">
                <v:textbox>
                  <w:txbxContent>
                    <w:p w14:paraId="4BE54590" w14:textId="77777777" w:rsidR="00644014" w:rsidRPr="00440D7A" w:rsidRDefault="00644014" w:rsidP="00440D7A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 w:rsidRPr="00440D7A">
                        <w:rPr>
                          <w:sz w:val="40"/>
                          <w:szCs w:val="40"/>
                        </w:rPr>
                        <w:t>info@dublindba.com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6511" behindDoc="0" locked="0" layoutInCell="1" allowOverlap="1" wp14:anchorId="0D646BD8" wp14:editId="6089ECF9">
                <wp:simplePos x="0" y="0"/>
                <wp:positionH relativeFrom="page">
                  <wp:posOffset>826770</wp:posOffset>
                </wp:positionH>
                <wp:positionV relativeFrom="page">
                  <wp:posOffset>6425565</wp:posOffset>
                </wp:positionV>
                <wp:extent cx="1853565" cy="505460"/>
                <wp:effectExtent l="0" t="0" r="0" b="2540"/>
                <wp:wrapThrough wrapText="bothSides">
                  <wp:wrapPolygon edited="0">
                    <wp:start x="296" y="0"/>
                    <wp:lineTo x="296" y="20623"/>
                    <wp:lineTo x="21015" y="20623"/>
                    <wp:lineTo x="21015" y="0"/>
                    <wp:lineTo x="296" y="0"/>
                  </wp:wrapPolygon>
                </wp:wrapThrough>
                <wp:docPr id="350" name="Text Box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3565" cy="505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8976A8" w14:textId="77777777" w:rsidR="00644014" w:rsidRPr="00440D7A" w:rsidRDefault="00644014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440D7A">
                              <w:rPr>
                                <w:sz w:val="40"/>
                                <w:szCs w:val="40"/>
                              </w:rPr>
                              <w:t>614-718-8255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0" o:spid="_x0000_s1029" type="#_x0000_t202" style="position:absolute;margin-left:65.1pt;margin-top:505.95pt;width:145.95pt;height:39.8pt;z-index:25200651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" mv:complextextbox="1" filled="f" stroked="f">
                <v:textbox>
                  <w:txbxContent>
                    <w:p w14:paraId="5C8976A8" w14:textId="77777777" w:rsidR="00644014" w:rsidRPr="00440D7A" w:rsidRDefault="00644014">
                      <w:pPr>
                        <w:rPr>
                          <w:sz w:val="40"/>
                          <w:szCs w:val="40"/>
                        </w:rPr>
                      </w:pPr>
                      <w:r w:rsidRPr="00440D7A">
                        <w:rPr>
                          <w:sz w:val="40"/>
                          <w:szCs w:val="40"/>
                        </w:rPr>
                        <w:t>614-718-8255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912BDD">
        <w:rPr>
          <w:noProof/>
        </w:rPr>
        <w:drawing>
          <wp:anchor distT="0" distB="0" distL="114300" distR="114300" simplePos="0" relativeHeight="251972719" behindDoc="0" locked="0" layoutInCell="1" allowOverlap="1" wp14:anchorId="2654EC71" wp14:editId="22FF78AE">
            <wp:simplePos x="0" y="0"/>
            <wp:positionH relativeFrom="page">
              <wp:posOffset>546100</wp:posOffset>
            </wp:positionH>
            <wp:positionV relativeFrom="page">
              <wp:posOffset>7243445</wp:posOffset>
            </wp:positionV>
            <wp:extent cx="2106295" cy="2485390"/>
            <wp:effectExtent l="0" t="0" r="1905" b="0"/>
            <wp:wrapThrough wrapText="bothSides">
              <wp:wrapPolygon edited="0">
                <wp:start x="7814" y="883"/>
                <wp:lineTo x="3647" y="3090"/>
                <wp:lineTo x="2344" y="3973"/>
                <wp:lineTo x="2344" y="4856"/>
                <wp:lineTo x="260" y="8388"/>
                <wp:lineTo x="260" y="9271"/>
                <wp:lineTo x="3647" y="11920"/>
                <wp:lineTo x="4689" y="11920"/>
                <wp:lineTo x="4689" y="19646"/>
                <wp:lineTo x="16670" y="19646"/>
                <wp:lineTo x="17191" y="11920"/>
                <wp:lineTo x="21359" y="7947"/>
                <wp:lineTo x="21359" y="7505"/>
                <wp:lineTo x="20317" y="3973"/>
                <wp:lineTo x="17712" y="2649"/>
                <wp:lineTo x="13545" y="883"/>
                <wp:lineTo x="7814" y="883"/>
              </wp:wrapPolygon>
            </wp:wrapThrough>
            <wp:docPr id="403" name="Picture 403" descr="Macintosh HD:Users:16hodapp_marjorie:Desktop:tolles tee.ps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16hodapp_marjorie:Desktop:tolles tee.ps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5364" b="90000" l="3326" r="100000">
                                  <a14:foregroundMark x1="15773" y1="53636" x2="15773" y2="5363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6295" cy="248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1DF2">
        <w:rPr>
          <w:noProof/>
        </w:rPr>
        <w:drawing>
          <wp:anchor distT="0" distB="0" distL="114300" distR="114300" simplePos="0" relativeHeight="251971695" behindDoc="0" locked="0" layoutInCell="1" allowOverlap="1" wp14:anchorId="3DC56595" wp14:editId="58D6CBB6">
            <wp:simplePos x="0" y="0"/>
            <wp:positionH relativeFrom="page">
              <wp:posOffset>4965065</wp:posOffset>
            </wp:positionH>
            <wp:positionV relativeFrom="page">
              <wp:posOffset>7132320</wp:posOffset>
            </wp:positionV>
            <wp:extent cx="2548255" cy="2548255"/>
            <wp:effectExtent l="0" t="0" r="0" b="0"/>
            <wp:wrapThrough wrapText="bothSides">
              <wp:wrapPolygon edited="0">
                <wp:start x="7751" y="1507"/>
                <wp:lineTo x="5598" y="3014"/>
                <wp:lineTo x="3660" y="4737"/>
                <wp:lineTo x="3660" y="5598"/>
                <wp:lineTo x="2368" y="8827"/>
                <wp:lineTo x="1722" y="12272"/>
                <wp:lineTo x="2584" y="19162"/>
                <wp:lineTo x="2584" y="19592"/>
                <wp:lineTo x="18516" y="19592"/>
                <wp:lineTo x="18516" y="19162"/>
                <wp:lineTo x="19377" y="15717"/>
                <wp:lineTo x="19377" y="8827"/>
                <wp:lineTo x="18085" y="5167"/>
                <wp:lineTo x="13779" y="1507"/>
                <wp:lineTo x="7751" y="1507"/>
              </wp:wrapPolygon>
            </wp:wrapThrough>
            <wp:docPr id="401" name="Picture 401" descr="Macintosh HD:Users:16hodapp_marjorie:Desktop:dba quarter zip.ps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16hodapp_marjorie:Desktop:dba quarter zip.ps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ackgroundRemoval t="10000" b="90000" l="10000" r="90000">
                                  <a14:foregroundMark x1="65778" y1="30222" x2="65778" y2="3022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255" cy="254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1DF2">
        <w:rPr>
          <w:noProof/>
        </w:rPr>
        <w:drawing>
          <wp:anchor distT="0" distB="0" distL="114300" distR="114300" simplePos="0" relativeHeight="251970671" behindDoc="0" locked="0" layoutInCell="1" allowOverlap="1" wp14:anchorId="4351E301" wp14:editId="377E67B1">
            <wp:simplePos x="0" y="0"/>
            <wp:positionH relativeFrom="page">
              <wp:posOffset>2806700</wp:posOffset>
            </wp:positionH>
            <wp:positionV relativeFrom="page">
              <wp:posOffset>7378065</wp:posOffset>
            </wp:positionV>
            <wp:extent cx="2313305" cy="2313305"/>
            <wp:effectExtent l="0" t="0" r="0" b="0"/>
            <wp:wrapThrough wrapText="bothSides">
              <wp:wrapPolygon edited="0">
                <wp:start x="3320" y="0"/>
                <wp:lineTo x="3083" y="8538"/>
                <wp:lineTo x="3558" y="11384"/>
                <wp:lineTo x="5218" y="15179"/>
                <wp:lineTo x="4743" y="18973"/>
                <wp:lineTo x="4981" y="20634"/>
                <wp:lineTo x="15416" y="20634"/>
                <wp:lineTo x="15416" y="11384"/>
                <wp:lineTo x="17076" y="11384"/>
                <wp:lineTo x="18262" y="9487"/>
                <wp:lineTo x="16839" y="4269"/>
                <wp:lineTo x="16602" y="3795"/>
                <wp:lineTo x="12096" y="0"/>
                <wp:lineTo x="3320" y="0"/>
              </wp:wrapPolygon>
            </wp:wrapThrough>
            <wp:docPr id="400" name="Picture 400" descr="Macintosh HD:Users:16hodapp_marjorie:Desktop:dcs polo.ps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16hodapp_marjorie:Desktop:dcs polo.ps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ackgroundRemoval t="1800" b="94800" l="7400" r="90000">
                                  <a14:foregroundMark x1="21000" y1="35200" x2="21000" y2="35200"/>
                                  <a14:foregroundMark x1="16800" y1="49200" x2="18000" y2="100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305" cy="231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1DF2">
        <w:rPr>
          <w:noProof/>
        </w:rPr>
        <mc:AlternateContent>
          <mc:Choice Requires="wps">
            <w:drawing>
              <wp:anchor distT="0" distB="0" distL="114300" distR="114300" simplePos="0" relativeHeight="251968623" behindDoc="0" locked="0" layoutInCell="1" allowOverlap="1" wp14:anchorId="075CD256" wp14:editId="0EFDE957">
                <wp:simplePos x="0" y="0"/>
                <wp:positionH relativeFrom="page">
                  <wp:posOffset>2807017</wp:posOffset>
                </wp:positionH>
                <wp:positionV relativeFrom="page">
                  <wp:posOffset>7243445</wp:posOffset>
                </wp:positionV>
                <wp:extent cx="2158365" cy="2448560"/>
                <wp:effectExtent l="50800" t="25400" r="76835" b="91440"/>
                <wp:wrapThrough wrapText="bothSides">
                  <wp:wrapPolygon edited="0">
                    <wp:start x="-508" y="-224"/>
                    <wp:lineTo x="-508" y="22183"/>
                    <wp:lineTo x="22115" y="22183"/>
                    <wp:lineTo x="22115" y="-224"/>
                    <wp:lineTo x="-508" y="-224"/>
                  </wp:wrapPolygon>
                </wp:wrapThrough>
                <wp:docPr id="398" name="Rectangle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8365" cy="2448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CFD6CE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398" o:spid="_x0000_s1026" style="position:absolute;margin-left:221pt;margin-top:570.35pt;width:169.95pt;height:192.8pt;z-index:251968623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" strokecolor="#cfd6ce">
                <v:shadow on="t" opacity="22937f" mv:blur="40000f" origin=",.5" offset="0,23000emu"/>
                <w10:wrap type="through" anchorx="page" anchory="page"/>
              </v:rect>
            </w:pict>
          </mc:Fallback>
        </mc:AlternateContent>
      </w:r>
      <w:r w:rsidR="00B21DF2">
        <w:rPr>
          <w:noProof/>
        </w:rPr>
        <mc:AlternateContent>
          <mc:Choice Requires="wps">
            <w:drawing>
              <wp:anchor distT="0" distB="0" distL="114300" distR="114300" simplePos="0" relativeHeight="251969647" behindDoc="0" locked="0" layoutInCell="1" allowOverlap="1" wp14:anchorId="3DED55A5" wp14:editId="54FB66C5">
                <wp:simplePos x="0" y="0"/>
                <wp:positionH relativeFrom="page">
                  <wp:posOffset>5145405</wp:posOffset>
                </wp:positionH>
                <wp:positionV relativeFrom="page">
                  <wp:posOffset>7243445</wp:posOffset>
                </wp:positionV>
                <wp:extent cx="2152015" cy="2448560"/>
                <wp:effectExtent l="50800" t="25400" r="83185" b="91440"/>
                <wp:wrapThrough wrapText="bothSides">
                  <wp:wrapPolygon edited="0">
                    <wp:start x="-510" y="-224"/>
                    <wp:lineTo x="-510" y="22183"/>
                    <wp:lineTo x="22180" y="22183"/>
                    <wp:lineTo x="22180" y="-224"/>
                    <wp:lineTo x="-510" y="-224"/>
                  </wp:wrapPolygon>
                </wp:wrapThrough>
                <wp:docPr id="399" name="Rectangle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015" cy="2448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CFD6CE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399" o:spid="_x0000_s1026" style="position:absolute;margin-left:405.15pt;margin-top:570.35pt;width:169.45pt;height:192.8pt;z-index:251969647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" strokecolor="#cfd6ce">
                <v:shadow on="t" opacity="22937f" mv:blur="40000f" origin=",.5" offset="0,23000emu"/>
                <w10:wrap type="through" anchorx="page" anchory="page"/>
              </v:rect>
            </w:pict>
          </mc:Fallback>
        </mc:AlternateContent>
      </w:r>
      <w:r w:rsidR="00B21DF2">
        <w:rPr>
          <w:noProof/>
        </w:rPr>
        <mc:AlternateContent>
          <mc:Choice Requires="wps">
            <w:drawing>
              <wp:anchor distT="0" distB="0" distL="114300" distR="114300" simplePos="0" relativeHeight="251967599" behindDoc="0" locked="0" layoutInCell="1" allowOverlap="1" wp14:anchorId="4BA26683" wp14:editId="30438C5A">
                <wp:simplePos x="0" y="0"/>
                <wp:positionH relativeFrom="page">
                  <wp:posOffset>508635</wp:posOffset>
                </wp:positionH>
                <wp:positionV relativeFrom="page">
                  <wp:posOffset>7243445</wp:posOffset>
                </wp:positionV>
                <wp:extent cx="2143760" cy="2448560"/>
                <wp:effectExtent l="50800" t="25400" r="66040" b="91440"/>
                <wp:wrapThrough wrapText="bothSides">
                  <wp:wrapPolygon edited="0">
                    <wp:start x="-512" y="-224"/>
                    <wp:lineTo x="-512" y="22183"/>
                    <wp:lineTo x="22009" y="22183"/>
                    <wp:lineTo x="22009" y="-224"/>
                    <wp:lineTo x="-512" y="-224"/>
                  </wp:wrapPolygon>
                </wp:wrapThrough>
                <wp:docPr id="395" name="Rectangle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3760" cy="24485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CFD6CE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395" o:spid="_x0000_s1026" style="position:absolute;margin-left:40.05pt;margin-top:570.35pt;width:168.8pt;height:192.8pt;z-index:251967599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" fillcolor="white [3212]" strokecolor="#cfd6ce">
                <v:shadow on="t" opacity="22937f" mv:blur="40000f" origin=",.5" offset="0,23000emu"/>
                <w10:wrap type="through" anchorx="page" anchory="page"/>
              </v:rect>
            </w:pict>
          </mc:Fallback>
        </mc:AlternateContent>
      </w:r>
      <w:r w:rsidR="00CA2D7E">
        <w:rPr>
          <w:noProof/>
        </w:rPr>
        <mc:AlternateContent>
          <mc:Choice Requires="wps">
            <w:drawing>
              <wp:anchor distT="0" distB="0" distL="114300" distR="114300" simplePos="0" relativeHeight="251965551" behindDoc="0" locked="0" layoutInCell="1" allowOverlap="1" wp14:anchorId="2A6C2D97" wp14:editId="131DCBFB">
                <wp:simplePos x="0" y="0"/>
                <wp:positionH relativeFrom="page">
                  <wp:posOffset>2171700</wp:posOffset>
                </wp:positionH>
                <wp:positionV relativeFrom="page">
                  <wp:posOffset>7378700</wp:posOffset>
                </wp:positionV>
                <wp:extent cx="45085" cy="45085"/>
                <wp:effectExtent l="0" t="0" r="5715" b="5715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" cy="45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2F02CFFC" w14:textId="77777777" w:rsidR="00644014" w:rsidRDefault="00644014" w:rsidP="008463AC">
                            <w:pPr>
                              <w:pStyle w:val="Title"/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30" type="#_x0000_t202" style="position:absolute;margin-left:171pt;margin-top:581pt;width:3.55pt;height:3.55pt;z-index:25196555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" mv:complextextbox="1" filled="f" stroked="f">
                <v:textbox inset=",7.2pt,,7.2pt">
                  <w:txbxContent>
                    <w:p w14:paraId="2F02CFFC" w14:textId="77777777" w:rsidR="00644014" w:rsidRDefault="00644014" w:rsidP="008463AC">
                      <w:pPr>
                        <w:pStyle w:val="Title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114F90">
        <w:br w:type="page"/>
      </w:r>
      <w:r w:rsidR="00403E0F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62479" behindDoc="0" locked="0" layoutInCell="1" allowOverlap="1" wp14:anchorId="792712A7" wp14:editId="6B0392E4">
                <wp:simplePos x="0" y="0"/>
                <wp:positionH relativeFrom="page">
                  <wp:posOffset>4716780</wp:posOffset>
                </wp:positionH>
                <wp:positionV relativeFrom="page">
                  <wp:posOffset>7884160</wp:posOffset>
                </wp:positionV>
                <wp:extent cx="2433320" cy="956310"/>
                <wp:effectExtent l="0" t="0" r="0" b="8890"/>
                <wp:wrapThrough wrapText="bothSides">
                  <wp:wrapPolygon edited="0">
                    <wp:start x="225" y="0"/>
                    <wp:lineTo x="225" y="21227"/>
                    <wp:lineTo x="21194" y="21227"/>
                    <wp:lineTo x="21194" y="0"/>
                    <wp:lineTo x="225" y="0"/>
                  </wp:wrapPolygon>
                </wp:wrapThrough>
                <wp:docPr id="394" name="Text Box 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33320" cy="956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47E080" w14:textId="77777777" w:rsidR="00644014" w:rsidRPr="009F407C" w:rsidRDefault="00644014" w:rsidP="009F407C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>Logos &amp; Designs</w:t>
                            </w:r>
                          </w:p>
                          <w:p w14:paraId="057C8C29" w14:textId="77777777" w:rsidR="00644014" w:rsidRPr="009F407C" w:rsidRDefault="00644014" w:rsidP="009F407C">
                            <w:pPr>
                              <w:jc w:val="center"/>
                              <w:rPr>
                                <w:sz w:val="52"/>
                                <w:szCs w:val="52"/>
                              </w:rPr>
                            </w:pPr>
                            <w:r w:rsidRPr="009F407C">
                              <w:rPr>
                                <w:sz w:val="52"/>
                                <w:szCs w:val="52"/>
                              </w:rPr>
                              <w:t>15-16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94" o:spid="_x0000_s1031" type="#_x0000_t202" style="position:absolute;margin-left:371.4pt;margin-top:620.8pt;width:191.6pt;height:75.3pt;z-index:25196247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" mv:complextextbox="1" filled="f" stroked="f">
                <v:textbox>
                  <w:txbxContent>
                    <w:p w14:paraId="6947E080" w14:textId="77777777" w:rsidR="00644014" w:rsidRPr="009F407C" w:rsidRDefault="00644014" w:rsidP="009F407C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>Logos &amp; Designs</w:t>
                      </w:r>
                    </w:p>
                    <w:p w14:paraId="057C8C29" w14:textId="77777777" w:rsidR="00644014" w:rsidRPr="009F407C" w:rsidRDefault="00644014" w:rsidP="009F407C">
                      <w:pPr>
                        <w:jc w:val="center"/>
                        <w:rPr>
                          <w:sz w:val="52"/>
                          <w:szCs w:val="52"/>
                        </w:rPr>
                      </w:pPr>
                      <w:r w:rsidRPr="009F407C">
                        <w:rPr>
                          <w:sz w:val="52"/>
                          <w:szCs w:val="52"/>
                        </w:rPr>
                        <w:t>15-16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9F407C">
        <w:rPr>
          <w:noProof/>
        </w:rPr>
        <w:drawing>
          <wp:anchor distT="0" distB="0" distL="114300" distR="114300" simplePos="0" relativeHeight="251960431" behindDoc="0" locked="0" layoutInCell="1" allowOverlap="1" wp14:anchorId="03272958" wp14:editId="1069D9D5">
            <wp:simplePos x="0" y="0"/>
            <wp:positionH relativeFrom="page">
              <wp:posOffset>4716780</wp:posOffset>
            </wp:positionH>
            <wp:positionV relativeFrom="page">
              <wp:posOffset>5553075</wp:posOffset>
            </wp:positionV>
            <wp:extent cx="1111885" cy="1113790"/>
            <wp:effectExtent l="0" t="0" r="5715" b="3810"/>
            <wp:wrapThrough wrapText="bothSides">
              <wp:wrapPolygon edited="0">
                <wp:start x="0" y="0"/>
                <wp:lineTo x="0" y="21181"/>
                <wp:lineTo x="21218" y="21181"/>
                <wp:lineTo x="21218" y="0"/>
                <wp:lineTo x="0" y="0"/>
              </wp:wrapPolygon>
            </wp:wrapThrough>
            <wp:docPr id="391" name="Picture 391" descr="Macintosh HD:Users:16hodapp_marjorie:Documents:Dublin City Schoo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16hodapp_marjorie:Documents:Dublin City Schools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885" cy="1113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407C">
        <w:rPr>
          <w:noProof/>
        </w:rPr>
        <w:drawing>
          <wp:anchor distT="0" distB="0" distL="114300" distR="114300" simplePos="0" relativeHeight="251958383" behindDoc="0" locked="0" layoutInCell="1" allowOverlap="1" wp14:anchorId="47D67116" wp14:editId="08BD2606">
            <wp:simplePos x="0" y="0"/>
            <wp:positionH relativeFrom="page">
              <wp:posOffset>6070600</wp:posOffset>
            </wp:positionH>
            <wp:positionV relativeFrom="page">
              <wp:posOffset>5884545</wp:posOffset>
            </wp:positionV>
            <wp:extent cx="1335405" cy="670560"/>
            <wp:effectExtent l="0" t="0" r="10795" b="0"/>
            <wp:wrapThrough wrapText="bothSides">
              <wp:wrapPolygon edited="0">
                <wp:start x="4519" y="0"/>
                <wp:lineTo x="0" y="4909"/>
                <wp:lineTo x="0" y="12273"/>
                <wp:lineTo x="2054" y="20455"/>
                <wp:lineTo x="4930" y="20455"/>
                <wp:lineTo x="8628" y="19636"/>
                <wp:lineTo x="21364" y="15545"/>
                <wp:lineTo x="21364" y="8182"/>
                <wp:lineTo x="19310" y="0"/>
                <wp:lineTo x="4519" y="0"/>
              </wp:wrapPolygon>
            </wp:wrapThrough>
            <wp:docPr id="389" name="Picture 389" descr="Macintosh HD:Users:16hodapp_marjorie:Desktop:dublin_coffman_rocks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16hodapp_marjorie:Desktop:dublin_coffman_rocks.gi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405" cy="67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407C">
        <w:rPr>
          <w:noProof/>
        </w:rPr>
        <mc:AlternateContent>
          <mc:Choice Requires="wps">
            <w:drawing>
              <wp:anchor distT="0" distB="0" distL="114300" distR="114300" simplePos="0" relativeHeight="251957359" behindDoc="0" locked="0" layoutInCell="1" allowOverlap="1" wp14:anchorId="5B685D2A" wp14:editId="4DCAFBCF">
                <wp:simplePos x="0" y="0"/>
                <wp:positionH relativeFrom="page">
                  <wp:posOffset>4361180</wp:posOffset>
                </wp:positionH>
                <wp:positionV relativeFrom="page">
                  <wp:posOffset>6747510</wp:posOffset>
                </wp:positionV>
                <wp:extent cx="3044825" cy="35560"/>
                <wp:effectExtent l="50800" t="25400" r="53975" b="91440"/>
                <wp:wrapNone/>
                <wp:docPr id="388" name="Straight Connector 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4825" cy="35560"/>
                        </a:xfrm>
                        <a:prstGeom prst="line">
                          <a:avLst/>
                        </a:prstGeom>
                        <a:ln>
                          <a:solidFill>
                            <a:srgbClr val="CFD6CE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388" o:spid="_x0000_s1026" style="position:absolute;z-index:251957359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343.4pt,531.3pt" to="583.15pt,534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" strokecolor="#cfd6ce" strokeweight="2pt">
                <v:shadow on="t" opacity="24903f" mv:blur="40000f" origin=",.5" offset="0,20000emu"/>
                <w10:wrap anchorx="page" anchory="page"/>
              </v:line>
            </w:pict>
          </mc:Fallback>
        </mc:AlternateContent>
      </w:r>
      <w:r w:rsidR="009F407C">
        <w:rPr>
          <w:noProof/>
        </w:rPr>
        <w:drawing>
          <wp:anchor distT="0" distB="0" distL="114300" distR="114300" simplePos="0" relativeHeight="251961455" behindDoc="0" locked="0" layoutInCell="1" allowOverlap="1" wp14:anchorId="7F2B0F15" wp14:editId="31EEA57F">
            <wp:simplePos x="0" y="0"/>
            <wp:positionH relativeFrom="page">
              <wp:posOffset>6160135</wp:posOffset>
            </wp:positionH>
            <wp:positionV relativeFrom="page">
              <wp:posOffset>6823075</wp:posOffset>
            </wp:positionV>
            <wp:extent cx="986155" cy="1018540"/>
            <wp:effectExtent l="0" t="0" r="4445" b="0"/>
            <wp:wrapThrough wrapText="bothSides">
              <wp:wrapPolygon edited="0">
                <wp:start x="0" y="0"/>
                <wp:lineTo x="0" y="21007"/>
                <wp:lineTo x="21141" y="21007"/>
                <wp:lineTo x="21141" y="0"/>
                <wp:lineTo x="0" y="0"/>
              </wp:wrapPolygon>
            </wp:wrapThrough>
            <wp:docPr id="393" name="Picture 393" descr="Macintosh HD:Users:16hodapp_marjorie:Documents:Scioto Irish.ps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16hodapp_marjorie:Documents:Scioto Irish.psd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46" b="16762"/>
                    <a:stretch/>
                  </pic:blipFill>
                  <pic:spPr bwMode="auto">
                    <a:xfrm>
                      <a:off x="0" y="0"/>
                      <a:ext cx="986155" cy="101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407C">
        <w:rPr>
          <w:noProof/>
        </w:rPr>
        <w:drawing>
          <wp:anchor distT="0" distB="0" distL="114300" distR="114300" simplePos="0" relativeHeight="251959407" behindDoc="0" locked="0" layoutInCell="1" allowOverlap="1" wp14:anchorId="2B4FBF32" wp14:editId="2D66B4A3">
            <wp:simplePos x="0" y="0"/>
            <wp:positionH relativeFrom="page">
              <wp:posOffset>4623435</wp:posOffset>
            </wp:positionH>
            <wp:positionV relativeFrom="page">
              <wp:posOffset>6555105</wp:posOffset>
            </wp:positionV>
            <wp:extent cx="951230" cy="1470025"/>
            <wp:effectExtent l="0" t="0" r="0" b="0"/>
            <wp:wrapThrough wrapText="bothSides">
              <wp:wrapPolygon edited="0">
                <wp:start x="9228" y="2986"/>
                <wp:lineTo x="4037" y="9704"/>
                <wp:lineTo x="577" y="13063"/>
                <wp:lineTo x="0" y="14182"/>
                <wp:lineTo x="1154" y="15675"/>
                <wp:lineTo x="5768" y="17168"/>
                <wp:lineTo x="15573" y="17168"/>
                <wp:lineTo x="19610" y="15675"/>
                <wp:lineTo x="19610" y="13063"/>
                <wp:lineTo x="16150" y="9704"/>
                <wp:lineTo x="11535" y="2986"/>
                <wp:lineTo x="9228" y="2986"/>
              </wp:wrapPolygon>
            </wp:wrapThrough>
            <wp:docPr id="390" name="Picture 390" descr="Macintosh HD:Users:16hodapp_marjorie:Desktop:Grizzel 1.ps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16hodapp_marjorie:Desktop:Grizzel 1.psd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230" cy="147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407C">
        <w:rPr>
          <w:noProof/>
        </w:rPr>
        <mc:AlternateContent>
          <mc:Choice Requires="wps">
            <w:drawing>
              <wp:anchor distT="0" distB="0" distL="114300" distR="114300" simplePos="0" relativeHeight="251956335" behindDoc="0" locked="0" layoutInCell="1" allowOverlap="1" wp14:anchorId="582C9207" wp14:editId="40EAF4F4">
                <wp:simplePos x="0" y="0"/>
                <wp:positionH relativeFrom="page">
                  <wp:posOffset>5916295</wp:posOffset>
                </wp:positionH>
                <wp:positionV relativeFrom="page">
                  <wp:posOffset>5707380</wp:posOffset>
                </wp:positionV>
                <wp:extent cx="0" cy="1976120"/>
                <wp:effectExtent l="50800" t="25400" r="76200" b="81280"/>
                <wp:wrapNone/>
                <wp:docPr id="387" name="Straight Connector 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76120"/>
                        </a:xfrm>
                        <a:prstGeom prst="line">
                          <a:avLst/>
                        </a:prstGeom>
                        <a:ln>
                          <a:solidFill>
                            <a:srgbClr val="CFD6CE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387" o:spid="_x0000_s1026" style="position:absolute;z-index:251956335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" from="465.85pt,449.4pt" to="465.85pt,60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" strokecolor="#cfd6ce" strokeweight="2pt">
                <v:shadow on="t" opacity="24903f" mv:blur="40000f" origin=",.5" offset="0,20000emu"/>
                <w10:wrap anchorx="page" anchory="page"/>
              </v:line>
            </w:pict>
          </mc:Fallback>
        </mc:AlternateContent>
      </w:r>
      <w:r w:rsidR="009F407C">
        <w:rPr>
          <w:noProof/>
        </w:rPr>
        <mc:AlternateContent>
          <mc:Choice Requires="wps">
            <w:drawing>
              <wp:anchor distT="0" distB="0" distL="114300" distR="114300" simplePos="0" relativeHeight="251951215" behindDoc="0" locked="0" layoutInCell="1" allowOverlap="1" wp14:anchorId="10C40963" wp14:editId="4BA8DF26">
                <wp:simplePos x="0" y="0"/>
                <wp:positionH relativeFrom="page">
                  <wp:posOffset>5130165</wp:posOffset>
                </wp:positionH>
                <wp:positionV relativeFrom="page">
                  <wp:posOffset>3828415</wp:posOffset>
                </wp:positionV>
                <wp:extent cx="2016125" cy="904875"/>
                <wp:effectExtent l="0" t="0" r="0" b="9525"/>
                <wp:wrapThrough wrapText="bothSides">
                  <wp:wrapPolygon edited="0">
                    <wp:start x="272" y="0"/>
                    <wp:lineTo x="272" y="21221"/>
                    <wp:lineTo x="20954" y="21221"/>
                    <wp:lineTo x="20954" y="0"/>
                    <wp:lineTo x="272" y="0"/>
                  </wp:wrapPolygon>
                </wp:wrapThrough>
                <wp:docPr id="382" name="Text Box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6125" cy="904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ED6BEB" w14:textId="77777777" w:rsidR="00644014" w:rsidRPr="009E0F2E" w:rsidRDefault="00644014" w:rsidP="009E0F2E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r w:rsidRPr="009E0F2E">
                              <w:rPr>
                                <w:sz w:val="44"/>
                                <w:szCs w:val="44"/>
                              </w:rPr>
                              <w:t>Coach’s Gear</w:t>
                            </w:r>
                          </w:p>
                          <w:p w14:paraId="5F51FE38" w14:textId="77777777" w:rsidR="00644014" w:rsidRPr="009E0F2E" w:rsidRDefault="00644014" w:rsidP="009E0F2E">
                            <w:pPr>
                              <w:jc w:val="center"/>
                              <w:rPr>
                                <w:sz w:val="52"/>
                                <w:szCs w:val="52"/>
                              </w:rPr>
                            </w:pPr>
                            <w:r w:rsidRPr="009E0F2E">
                              <w:rPr>
                                <w:sz w:val="52"/>
                                <w:szCs w:val="52"/>
                              </w:rPr>
                              <w:t>5-7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82" o:spid="_x0000_s1032" type="#_x0000_t202" style="position:absolute;margin-left:403.95pt;margin-top:301.45pt;width:158.75pt;height:71.25pt;z-index:25195121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" mv:complextextbox="1" filled="f" stroked="f">
                <v:textbox>
                  <w:txbxContent>
                    <w:p w14:paraId="70ED6BEB" w14:textId="77777777" w:rsidR="00644014" w:rsidRPr="009E0F2E" w:rsidRDefault="00644014" w:rsidP="009E0F2E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r w:rsidRPr="009E0F2E">
                        <w:rPr>
                          <w:sz w:val="44"/>
                          <w:szCs w:val="44"/>
                        </w:rPr>
                        <w:t>Coach’s Gear</w:t>
                      </w:r>
                    </w:p>
                    <w:p w14:paraId="5F51FE38" w14:textId="77777777" w:rsidR="00644014" w:rsidRPr="009E0F2E" w:rsidRDefault="00644014" w:rsidP="009E0F2E">
                      <w:pPr>
                        <w:jc w:val="center"/>
                        <w:rPr>
                          <w:sz w:val="52"/>
                          <w:szCs w:val="52"/>
                        </w:rPr>
                      </w:pPr>
                      <w:r w:rsidRPr="009E0F2E">
                        <w:rPr>
                          <w:sz w:val="52"/>
                          <w:szCs w:val="52"/>
                        </w:rPr>
                        <w:t>5-7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9F407C">
        <w:rPr>
          <w:noProof/>
        </w:rPr>
        <w:drawing>
          <wp:anchor distT="0" distB="0" distL="114300" distR="114300" simplePos="0" relativeHeight="251948143" behindDoc="0" locked="0" layoutInCell="1" allowOverlap="1" wp14:anchorId="288599E2" wp14:editId="286D4E37">
            <wp:simplePos x="0" y="0"/>
            <wp:positionH relativeFrom="page">
              <wp:posOffset>4865370</wp:posOffset>
            </wp:positionH>
            <wp:positionV relativeFrom="page">
              <wp:posOffset>1024255</wp:posOffset>
            </wp:positionV>
            <wp:extent cx="2717800" cy="2717800"/>
            <wp:effectExtent l="0" t="0" r="0" b="0"/>
            <wp:wrapThrough wrapText="bothSides">
              <wp:wrapPolygon edited="0">
                <wp:start x="11305" y="202"/>
                <wp:lineTo x="9286" y="807"/>
                <wp:lineTo x="5249" y="3028"/>
                <wp:lineTo x="5249" y="3836"/>
                <wp:lineTo x="4239" y="4845"/>
                <wp:lineTo x="3836" y="7065"/>
                <wp:lineTo x="3028" y="13525"/>
                <wp:lineTo x="2422" y="20187"/>
                <wp:lineTo x="16755" y="21196"/>
                <wp:lineTo x="18976" y="21196"/>
                <wp:lineTo x="18976" y="8882"/>
                <wp:lineTo x="17764" y="7065"/>
                <wp:lineTo x="17764" y="4643"/>
                <wp:lineTo x="17159" y="3836"/>
                <wp:lineTo x="12718" y="202"/>
                <wp:lineTo x="11305" y="202"/>
              </wp:wrapPolygon>
            </wp:wrapThrough>
            <wp:docPr id="378" name="Picture 378" descr="Macintosh HD:Users:16hodapp_marjorie:Desktop:rocks polo.ps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16hodapp_marjorie:Desktop:rocks polo.psd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ackgroundRemoval t="1200" b="97800" l="3400" r="99600">
                                  <a14:foregroundMark x1="32800" y1="15400" x2="32800" y2="15400"/>
                                  <a14:foregroundMark x1="37600" y1="9800" x2="37600" y2="9800"/>
                                  <a14:foregroundMark x1="37200" y1="16000" x2="37200" y2="16000"/>
                                  <a14:foregroundMark x1="85200" y1="57400" x2="85200" y2="57400"/>
                                  <a14:foregroundMark x1="86600" y1="41200" x2="86600" y2="41200"/>
                                  <a14:foregroundMark x1="84200" y1="37400" x2="84200" y2="37400"/>
                                  <a14:foregroundMark x1="86600" y1="52200" x2="86600" y2="52200"/>
                                  <a14:foregroundMark x1="86600" y1="52200" x2="86600" y2="52200"/>
                                  <a14:foregroundMark x1="86600" y1="52200" x2="86600" y2="52200"/>
                                  <a14:foregroundMark x1="86600" y1="47800" x2="86600" y2="47800"/>
                                  <a14:foregroundMark x1="64400" y1="15400" x2="55200" y2="14200"/>
                                  <a14:backgroundMark x1="59000" y1="49400" x2="59000" y2="49400"/>
                                  <a14:backgroundMark x1="13600" y1="62400" x2="13600" y2="624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0" cy="271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407C">
        <w:rPr>
          <w:noProof/>
        </w:rPr>
        <mc:AlternateContent>
          <mc:Choice Requires="wps">
            <w:drawing>
              <wp:anchor distT="0" distB="0" distL="114300" distR="114300" simplePos="0" relativeHeight="251953263" behindDoc="0" locked="0" layoutInCell="1" allowOverlap="1" wp14:anchorId="045E6907" wp14:editId="34EFEB3D">
                <wp:simplePos x="0" y="0"/>
                <wp:positionH relativeFrom="page">
                  <wp:posOffset>4349750</wp:posOffset>
                </wp:positionH>
                <wp:positionV relativeFrom="page">
                  <wp:posOffset>6382385</wp:posOffset>
                </wp:positionV>
                <wp:extent cx="0" cy="2689860"/>
                <wp:effectExtent l="50800" t="25400" r="76200" b="78740"/>
                <wp:wrapNone/>
                <wp:docPr id="384" name="Straight Connector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689860"/>
                        </a:xfrm>
                        <a:prstGeom prst="line">
                          <a:avLst/>
                        </a:prstGeom>
                        <a:ln>
                          <a:solidFill>
                            <a:srgbClr val="CFD6CE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384" o:spid="_x0000_s1026" style="position:absolute;z-index:251953263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342.5pt,502.55pt" to="342.5pt,714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" strokecolor="#cfd6ce" strokeweight="2pt">
                <v:shadow on="t" opacity="24903f" mv:blur="40000f" origin=",.5" offset="0,20000emu"/>
                <w10:wrap anchorx="page" anchory="page"/>
              </v:line>
            </w:pict>
          </mc:Fallback>
        </mc:AlternateContent>
      </w:r>
      <w:r w:rsidR="009F407C">
        <w:rPr>
          <w:noProof/>
        </w:rPr>
        <mc:AlternateContent>
          <mc:Choice Requires="wps">
            <w:drawing>
              <wp:anchor distT="0" distB="0" distL="114300" distR="114300" simplePos="0" relativeHeight="251954287" behindDoc="0" locked="0" layoutInCell="1" allowOverlap="1" wp14:anchorId="732057C0" wp14:editId="3AD363BA">
                <wp:simplePos x="0" y="0"/>
                <wp:positionH relativeFrom="page">
                  <wp:posOffset>576580</wp:posOffset>
                </wp:positionH>
                <wp:positionV relativeFrom="page">
                  <wp:posOffset>9072245</wp:posOffset>
                </wp:positionV>
                <wp:extent cx="3785235" cy="0"/>
                <wp:effectExtent l="50800" t="25400" r="75565" b="101600"/>
                <wp:wrapNone/>
                <wp:docPr id="385" name="Straight Connector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85235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CFD6CE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385" o:spid="_x0000_s1026" style="position:absolute;flip:x;z-index:251954287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45.4pt,714.35pt" to="343.45pt,714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" strokecolor="#cfd6ce" strokeweight="2pt">
                <v:shadow on="t" opacity="24903f" mv:blur="40000f" origin=",.5" offset="0,20000emu"/>
                <w10:wrap anchorx="page" anchory="page"/>
              </v:line>
            </w:pict>
          </mc:Fallback>
        </mc:AlternateContent>
      </w:r>
      <w:r w:rsidR="009F407C">
        <w:rPr>
          <w:noProof/>
        </w:rPr>
        <mc:AlternateContent>
          <mc:Choice Requires="wps">
            <w:drawing>
              <wp:anchor distT="0" distB="0" distL="114300" distR="114300" simplePos="0" relativeHeight="251945071" behindDoc="0" locked="0" layoutInCell="1" allowOverlap="1" wp14:anchorId="5AA59D87" wp14:editId="1E991E69">
                <wp:simplePos x="0" y="0"/>
                <wp:positionH relativeFrom="page">
                  <wp:posOffset>985520</wp:posOffset>
                </wp:positionH>
                <wp:positionV relativeFrom="page">
                  <wp:posOffset>6555105</wp:posOffset>
                </wp:positionV>
                <wp:extent cx="3491230" cy="3137535"/>
                <wp:effectExtent l="0" t="0" r="0" b="12065"/>
                <wp:wrapThrough wrapText="bothSides">
                  <wp:wrapPolygon edited="0">
                    <wp:start x="157" y="0"/>
                    <wp:lineTo x="157" y="21508"/>
                    <wp:lineTo x="21215" y="21508"/>
                    <wp:lineTo x="21215" y="0"/>
                    <wp:lineTo x="157" y="0"/>
                  </wp:wrapPolygon>
                </wp:wrapThrough>
                <wp:docPr id="375" name="Text Box 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1230" cy="3137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411E90" w14:textId="77777777" w:rsidR="00644014" w:rsidRPr="00D7613A" w:rsidRDefault="00644014" w:rsidP="009E0F2E">
                            <w:pPr>
                              <w:rPr>
                                <w:sz w:val="44"/>
                                <w:szCs w:val="44"/>
                              </w:rPr>
                            </w:pPr>
                            <w:r w:rsidRPr="00D7613A">
                              <w:rPr>
                                <w:sz w:val="44"/>
                                <w:szCs w:val="44"/>
                              </w:rPr>
                              <w:t xml:space="preserve">3-4 School </w:t>
                            </w:r>
                            <w:proofErr w:type="spellStart"/>
                            <w:r w:rsidRPr="00D7613A">
                              <w:rPr>
                                <w:sz w:val="44"/>
                                <w:szCs w:val="44"/>
                              </w:rPr>
                              <w:t>Spiritwear</w:t>
                            </w:r>
                            <w:proofErr w:type="spellEnd"/>
                          </w:p>
                          <w:p w14:paraId="003E865C" w14:textId="77777777" w:rsidR="00644014" w:rsidRPr="00D7613A" w:rsidRDefault="00644014" w:rsidP="009E0F2E">
                            <w:pPr>
                              <w:rPr>
                                <w:sz w:val="44"/>
                                <w:szCs w:val="44"/>
                              </w:rPr>
                            </w:pPr>
                            <w:r w:rsidRPr="00D7613A">
                              <w:rPr>
                                <w:sz w:val="44"/>
                                <w:szCs w:val="44"/>
                              </w:rPr>
                              <w:t>5-7 Coach’s Gear</w:t>
                            </w:r>
                          </w:p>
                          <w:p w14:paraId="79B51743" w14:textId="77777777" w:rsidR="00644014" w:rsidRPr="00D7613A" w:rsidRDefault="00644014" w:rsidP="009E0F2E">
                            <w:pPr>
                              <w:rPr>
                                <w:sz w:val="44"/>
                                <w:szCs w:val="44"/>
                              </w:rPr>
                            </w:pPr>
                            <w:r w:rsidRPr="00D7613A">
                              <w:rPr>
                                <w:sz w:val="44"/>
                                <w:szCs w:val="44"/>
                              </w:rPr>
                              <w:t>8-9 Businesses</w:t>
                            </w:r>
                          </w:p>
                          <w:p w14:paraId="334A6D1D" w14:textId="77777777" w:rsidR="00644014" w:rsidRPr="00D7613A" w:rsidRDefault="00644014" w:rsidP="009E0F2E">
                            <w:pPr>
                              <w:rPr>
                                <w:sz w:val="44"/>
                                <w:szCs w:val="44"/>
                              </w:rPr>
                            </w:pPr>
                            <w:r w:rsidRPr="00D7613A">
                              <w:rPr>
                                <w:sz w:val="44"/>
                                <w:szCs w:val="44"/>
                              </w:rPr>
                              <w:t>10-11 Men’s Athletic</w:t>
                            </w:r>
                          </w:p>
                          <w:p w14:paraId="4948B87E" w14:textId="77777777" w:rsidR="00644014" w:rsidRPr="00D7613A" w:rsidRDefault="00644014" w:rsidP="009E0F2E">
                            <w:pPr>
                              <w:rPr>
                                <w:sz w:val="44"/>
                                <w:szCs w:val="44"/>
                              </w:rPr>
                            </w:pPr>
                            <w:r w:rsidRPr="00D7613A">
                              <w:rPr>
                                <w:sz w:val="44"/>
                                <w:szCs w:val="44"/>
                              </w:rPr>
                              <w:t>12 Women’s Athletic</w:t>
                            </w:r>
                          </w:p>
                          <w:p w14:paraId="05DA9424" w14:textId="77777777" w:rsidR="00644014" w:rsidRPr="00D7613A" w:rsidRDefault="00644014" w:rsidP="009E0F2E">
                            <w:pPr>
                              <w:rPr>
                                <w:sz w:val="44"/>
                                <w:szCs w:val="44"/>
                              </w:rPr>
                            </w:pPr>
                            <w:proofErr w:type="gramStart"/>
                            <w:r w:rsidRPr="00D7613A">
                              <w:rPr>
                                <w:sz w:val="44"/>
                                <w:szCs w:val="44"/>
                              </w:rPr>
                              <w:t>13-14 Athletic Outerwear</w:t>
                            </w:r>
                            <w:proofErr w:type="gramEnd"/>
                          </w:p>
                          <w:p w14:paraId="2D71DECE" w14:textId="77777777" w:rsidR="00644014" w:rsidRPr="00D7613A" w:rsidRDefault="00644014" w:rsidP="009E0F2E">
                            <w:pPr>
                              <w:rPr>
                                <w:sz w:val="44"/>
                                <w:szCs w:val="44"/>
                              </w:rPr>
                            </w:pPr>
                            <w:r w:rsidRPr="00D7613A">
                              <w:rPr>
                                <w:sz w:val="44"/>
                                <w:szCs w:val="44"/>
                              </w:rPr>
                              <w:t xml:space="preserve">15-16 </w:t>
                            </w:r>
                            <w:r>
                              <w:rPr>
                                <w:sz w:val="44"/>
                                <w:szCs w:val="44"/>
                              </w:rPr>
                              <w:t>Logos &amp;</w:t>
                            </w:r>
                            <w:r w:rsidRPr="00D7613A">
                              <w:rPr>
                                <w:sz w:val="44"/>
                                <w:szCs w:val="44"/>
                              </w:rPr>
                              <w:t xml:space="preserve"> Designs</w:t>
                            </w:r>
                          </w:p>
                          <w:p w14:paraId="047D4162" w14:textId="77777777" w:rsidR="00644014" w:rsidRDefault="0064401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75" o:spid="_x0000_s1033" type="#_x0000_t202" style="position:absolute;margin-left:77.6pt;margin-top:516.15pt;width:274.9pt;height:247.05pt;z-index:25194507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" mv:complextextbox="1" filled="f" stroked="f">
                <v:textbox>
                  <w:txbxContent>
                    <w:p w14:paraId="7F411E90" w14:textId="77777777" w:rsidR="00644014" w:rsidRPr="00D7613A" w:rsidRDefault="00644014" w:rsidP="009E0F2E">
                      <w:pPr>
                        <w:rPr>
                          <w:sz w:val="44"/>
                          <w:szCs w:val="44"/>
                        </w:rPr>
                      </w:pPr>
                      <w:r w:rsidRPr="00D7613A">
                        <w:rPr>
                          <w:sz w:val="44"/>
                          <w:szCs w:val="44"/>
                        </w:rPr>
                        <w:t xml:space="preserve">3-4 School </w:t>
                      </w:r>
                      <w:proofErr w:type="spellStart"/>
                      <w:r w:rsidRPr="00D7613A">
                        <w:rPr>
                          <w:sz w:val="44"/>
                          <w:szCs w:val="44"/>
                        </w:rPr>
                        <w:t>Spiritwear</w:t>
                      </w:r>
                      <w:proofErr w:type="spellEnd"/>
                    </w:p>
                    <w:p w14:paraId="003E865C" w14:textId="77777777" w:rsidR="00644014" w:rsidRPr="00D7613A" w:rsidRDefault="00644014" w:rsidP="009E0F2E">
                      <w:pPr>
                        <w:rPr>
                          <w:sz w:val="44"/>
                          <w:szCs w:val="44"/>
                        </w:rPr>
                      </w:pPr>
                      <w:r w:rsidRPr="00D7613A">
                        <w:rPr>
                          <w:sz w:val="44"/>
                          <w:szCs w:val="44"/>
                        </w:rPr>
                        <w:t>5-7 Coach’s Gear</w:t>
                      </w:r>
                    </w:p>
                    <w:p w14:paraId="79B51743" w14:textId="77777777" w:rsidR="00644014" w:rsidRPr="00D7613A" w:rsidRDefault="00644014" w:rsidP="009E0F2E">
                      <w:pPr>
                        <w:rPr>
                          <w:sz w:val="44"/>
                          <w:szCs w:val="44"/>
                        </w:rPr>
                      </w:pPr>
                      <w:r w:rsidRPr="00D7613A">
                        <w:rPr>
                          <w:sz w:val="44"/>
                          <w:szCs w:val="44"/>
                        </w:rPr>
                        <w:t>8-9 Businesses</w:t>
                      </w:r>
                    </w:p>
                    <w:p w14:paraId="334A6D1D" w14:textId="77777777" w:rsidR="00644014" w:rsidRPr="00D7613A" w:rsidRDefault="00644014" w:rsidP="009E0F2E">
                      <w:pPr>
                        <w:rPr>
                          <w:sz w:val="44"/>
                          <w:szCs w:val="44"/>
                        </w:rPr>
                      </w:pPr>
                      <w:r w:rsidRPr="00D7613A">
                        <w:rPr>
                          <w:sz w:val="44"/>
                          <w:szCs w:val="44"/>
                        </w:rPr>
                        <w:t>10-11 Men’s Athletic</w:t>
                      </w:r>
                    </w:p>
                    <w:p w14:paraId="4948B87E" w14:textId="77777777" w:rsidR="00644014" w:rsidRPr="00D7613A" w:rsidRDefault="00644014" w:rsidP="009E0F2E">
                      <w:pPr>
                        <w:rPr>
                          <w:sz w:val="44"/>
                          <w:szCs w:val="44"/>
                        </w:rPr>
                      </w:pPr>
                      <w:r w:rsidRPr="00D7613A">
                        <w:rPr>
                          <w:sz w:val="44"/>
                          <w:szCs w:val="44"/>
                        </w:rPr>
                        <w:t>12 Women’s Athletic</w:t>
                      </w:r>
                    </w:p>
                    <w:p w14:paraId="05DA9424" w14:textId="77777777" w:rsidR="00644014" w:rsidRPr="00D7613A" w:rsidRDefault="00644014" w:rsidP="009E0F2E">
                      <w:pPr>
                        <w:rPr>
                          <w:sz w:val="44"/>
                          <w:szCs w:val="44"/>
                        </w:rPr>
                      </w:pPr>
                      <w:proofErr w:type="gramStart"/>
                      <w:r w:rsidRPr="00D7613A">
                        <w:rPr>
                          <w:sz w:val="44"/>
                          <w:szCs w:val="44"/>
                        </w:rPr>
                        <w:t>13-14 Athletic Outerwear</w:t>
                      </w:r>
                      <w:proofErr w:type="gramEnd"/>
                    </w:p>
                    <w:p w14:paraId="2D71DECE" w14:textId="77777777" w:rsidR="00644014" w:rsidRPr="00D7613A" w:rsidRDefault="00644014" w:rsidP="009E0F2E">
                      <w:pPr>
                        <w:rPr>
                          <w:sz w:val="44"/>
                          <w:szCs w:val="44"/>
                        </w:rPr>
                      </w:pPr>
                      <w:r w:rsidRPr="00D7613A">
                        <w:rPr>
                          <w:sz w:val="44"/>
                          <w:szCs w:val="44"/>
                        </w:rPr>
                        <w:t xml:space="preserve">15-16 </w:t>
                      </w:r>
                      <w:r>
                        <w:rPr>
                          <w:sz w:val="44"/>
                          <w:szCs w:val="44"/>
                        </w:rPr>
                        <w:t>Logos &amp;</w:t>
                      </w:r>
                      <w:r w:rsidRPr="00D7613A">
                        <w:rPr>
                          <w:sz w:val="44"/>
                          <w:szCs w:val="44"/>
                        </w:rPr>
                        <w:t xml:space="preserve"> Designs</w:t>
                      </w:r>
                    </w:p>
                    <w:p w14:paraId="047D4162" w14:textId="77777777" w:rsidR="00644014" w:rsidRDefault="00644014"/>
                  </w:txbxContent>
                </v:textbox>
                <w10:wrap type="through" anchorx="page" anchory="page"/>
              </v:shape>
            </w:pict>
          </mc:Fallback>
        </mc:AlternateContent>
      </w:r>
      <w:r w:rsidR="009F407C">
        <w:rPr>
          <w:noProof/>
        </w:rPr>
        <mc:AlternateContent>
          <mc:Choice Requires="wps">
            <w:drawing>
              <wp:anchor distT="0" distB="0" distL="114300" distR="114300" simplePos="0" relativeHeight="251952239" behindDoc="0" locked="0" layoutInCell="1" allowOverlap="1" wp14:anchorId="733057DE" wp14:editId="20A7C28E">
                <wp:simplePos x="0" y="0"/>
                <wp:positionH relativeFrom="page">
                  <wp:posOffset>576580</wp:posOffset>
                </wp:positionH>
                <wp:positionV relativeFrom="page">
                  <wp:posOffset>6381750</wp:posOffset>
                </wp:positionV>
                <wp:extent cx="3785235" cy="0"/>
                <wp:effectExtent l="50800" t="25400" r="75565" b="101600"/>
                <wp:wrapNone/>
                <wp:docPr id="383" name="Straight Connector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8523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383" o:spid="_x0000_s1026" style="position:absolute;z-index:251952239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45.4pt,502.5pt" to="343.45pt,502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" strokecolor="#cfd6ce [3214]" strokeweight="2pt">
                <v:shadow on="t" opacity="24903f" mv:blur="40000f" origin=",.5" offset="0,20000emu"/>
                <w10:wrap anchorx="page" anchory="page"/>
              </v:line>
            </w:pict>
          </mc:Fallback>
        </mc:AlternateContent>
      </w:r>
      <w:r w:rsidR="009F407C">
        <w:rPr>
          <w:noProof/>
        </w:rPr>
        <mc:AlternateContent>
          <mc:Choice Requires="wps">
            <w:drawing>
              <wp:anchor distT="0" distB="0" distL="114300" distR="114300" simplePos="0" relativeHeight="251955311" behindDoc="0" locked="0" layoutInCell="1" allowOverlap="1" wp14:anchorId="5EDF926F" wp14:editId="420185CA">
                <wp:simplePos x="0" y="0"/>
                <wp:positionH relativeFrom="page">
                  <wp:posOffset>576580</wp:posOffset>
                </wp:positionH>
                <wp:positionV relativeFrom="page">
                  <wp:posOffset>6382385</wp:posOffset>
                </wp:positionV>
                <wp:extent cx="0" cy="2689860"/>
                <wp:effectExtent l="50800" t="25400" r="76200" b="78740"/>
                <wp:wrapNone/>
                <wp:docPr id="386" name="Straight Connector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689860"/>
                        </a:xfrm>
                        <a:prstGeom prst="line">
                          <a:avLst/>
                        </a:prstGeom>
                        <a:ln>
                          <a:solidFill>
                            <a:srgbClr val="CFD6CE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386" o:spid="_x0000_s1026" style="position:absolute;flip:y;z-index:25195531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45.4pt,502.55pt" to="45.4pt,714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" strokecolor="#cfd6ce" strokeweight="2pt">
                <v:shadow on="t" opacity="24903f" mv:blur="40000f" origin=",.5" offset="0,20000emu"/>
                <w10:wrap anchorx="page" anchory="page"/>
              </v:line>
            </w:pict>
          </mc:Fallback>
        </mc:AlternateContent>
      </w:r>
      <w:r w:rsidR="006F0E42">
        <w:rPr>
          <w:noProof/>
        </w:rPr>
        <mc:AlternateContent>
          <mc:Choice Requires="wpg">
            <w:drawing>
              <wp:anchor distT="0" distB="0" distL="114300" distR="114300" simplePos="0" relativeHeight="251949167" behindDoc="0" locked="0" layoutInCell="1" allowOverlap="1" wp14:anchorId="206D1DA5" wp14:editId="17C67094">
                <wp:simplePos x="0" y="0"/>
                <wp:positionH relativeFrom="page">
                  <wp:posOffset>365760</wp:posOffset>
                </wp:positionH>
                <wp:positionV relativeFrom="page">
                  <wp:posOffset>5366385</wp:posOffset>
                </wp:positionV>
                <wp:extent cx="2818765" cy="1016000"/>
                <wp:effectExtent l="0" t="0" r="0" b="0"/>
                <wp:wrapThrough wrapText="bothSides">
                  <wp:wrapPolygon edited="0">
                    <wp:start x="195" y="0"/>
                    <wp:lineTo x="195" y="21060"/>
                    <wp:lineTo x="21216" y="21060"/>
                    <wp:lineTo x="21216" y="0"/>
                    <wp:lineTo x="195" y="0"/>
                  </wp:wrapPolygon>
                </wp:wrapThrough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18765" cy="1016000"/>
                          <a:chOff x="0" y="0"/>
                          <a:chExt cx="2818765" cy="101600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379" name="Text Box 379"/>
                        <wps:cNvSpPr txBox="1"/>
                        <wps:spPr>
                          <a:xfrm>
                            <a:off x="0" y="0"/>
                            <a:ext cx="2818765" cy="1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" name="Text Box 1"/>
                        <wps:cNvSpPr txBox="1"/>
                        <wps:spPr>
                          <a:xfrm>
                            <a:off x="91440" y="45720"/>
                            <a:ext cx="2501265" cy="32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9">
                          <w:txbxContent>
                            <w:p w14:paraId="01B0E076" w14:textId="77777777" w:rsidR="00644014" w:rsidRPr="00D7613A" w:rsidRDefault="00644014" w:rsidP="00D7613A">
                              <w:pPr>
                                <w:jc w:val="center"/>
                                <w:rPr>
                                  <w:sz w:val="44"/>
                                  <w:szCs w:val="44"/>
                                </w:rPr>
                              </w:pPr>
                              <w:r w:rsidRPr="00D7613A">
                                <w:rPr>
                                  <w:sz w:val="44"/>
                                  <w:szCs w:val="44"/>
                                </w:rPr>
                                <w:t>Athletic Outerwear</w:t>
                              </w:r>
                            </w:p>
                            <w:p w14:paraId="799FBDB2" w14:textId="77777777" w:rsidR="00644014" w:rsidRPr="00D7613A" w:rsidRDefault="00644014" w:rsidP="00D7613A">
                              <w:pPr>
                                <w:jc w:val="center"/>
                                <w:rPr>
                                  <w:sz w:val="52"/>
                                  <w:szCs w:val="52"/>
                                </w:rPr>
                              </w:pPr>
                              <w:r w:rsidRPr="00D7613A">
                                <w:rPr>
                                  <w:sz w:val="52"/>
                                  <w:szCs w:val="52"/>
                                </w:rPr>
                                <w:t>13-14</w:t>
                              </w:r>
                            </w:p>
                            <w:p w14:paraId="003D43AA" w14:textId="77777777" w:rsidR="00644014" w:rsidRDefault="00644014"/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Text Box 3"/>
                        <wps:cNvSpPr txBox="1"/>
                        <wps:spPr>
                          <a:xfrm>
                            <a:off x="91440" y="368300"/>
                            <a:ext cx="2635885" cy="382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9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Text Box 4"/>
                        <wps:cNvSpPr txBox="1"/>
                        <wps:spPr>
                          <a:xfrm>
                            <a:off x="91440" y="749300"/>
                            <a:ext cx="2635885" cy="177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9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5" o:spid="_x0000_s1034" style="position:absolute;margin-left:28.8pt;margin-top:422.55pt;width:221.95pt;height:80pt;z-index:251949167;mso-position-horizontal-relative:page;mso-position-vertical-relative:page" coordsize="2818765,10160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" mv:complextextbox="1">
                <v:shape id="Text Box 379" o:spid="_x0000_s1035" type="#_x0000_t202" style="position:absolute;width:2818765;height:10160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TWZJ+xQAA&#10;ANwAAAAPAAAAZHJzL2Rvd25yZXYueG1sRI9Pa8JAFMTvBb/D8oTe6kaFGqOrtGKLB8W/B4+P7DMJ&#10;Zt+G7Nak394VBI/DzPyGmc5bU4ob1a6wrKDfi0AQp1YXnCk4HX8+YhDOI2ssLZOCf3Iwn3Xeppho&#10;2/CebgefiQBhl6CC3PsqkdKlORl0PVsRB+9ia4M+yDqTusYmwE0pB1H0KQ0WHBZyrGiRU3o9/BkF&#10;tG7NcROPln77ffmNzvGuWetMqfdu+zUB4an1r/CzvdIKhqMxPM6EIyBnd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NZkn7FAAAA3AAAAA8AAAAAAAAAAAAAAAAAlwIAAGRycy9k&#10;b3ducmV2LnhtbFBLBQYAAAAABAAEAPUAAACJAwAAAAA=&#10;" mv:complextextbox="1" filled="f" stroked="f"/>
                <v:shape id="_x0000_s1036" type="#_x0000_t202" style="position:absolute;left:91440;top:45720;width:2501265;height:32385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XAkswAAA&#10;ANoAAAAPAAAAZHJzL2Rvd25yZXYueG1sRE9Ni8IwEL0L+x/CLHjTVA+iXaOIrLAgiLUePM42Yxts&#10;Jt0mq/XfG0HwNDze58yXna3FlVpvHCsYDRMQxIXThksFx3wzmILwAVlj7ZgU3MnDcvHRm2Oq3Y0z&#10;uh5CKWII+xQVVCE0qZS+qMiiH7qGOHJn11oMEbal1C3eYrit5ThJJtKi4dhQYUPriorL4d8qWJ04&#10;+zZ/u999ds5Mns8S3k4uSvU/u9UXiEBdeItf7h8d58PzleeViwc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oXAkswAAAANoAAAAPAAAAAAAAAAAAAAAAAJcCAABkcnMvZG93bnJl&#10;di54bWxQSwUGAAAAAAQABAD1AAAAhAMAAAAA&#10;" filled="f" stroked="f">
                  <v:textbox style="mso-next-textbox:#Text Box 3" inset="0,0,0,0">
                    <w:txbxContent>
                      <w:p w14:paraId="01B0E076" w14:textId="77777777" w:rsidR="00644014" w:rsidRPr="00D7613A" w:rsidRDefault="00644014" w:rsidP="00D7613A">
                        <w:pPr>
                          <w:jc w:val="center"/>
                          <w:rPr>
                            <w:sz w:val="44"/>
                            <w:szCs w:val="44"/>
                          </w:rPr>
                        </w:pPr>
                        <w:r w:rsidRPr="00D7613A">
                          <w:rPr>
                            <w:sz w:val="44"/>
                            <w:szCs w:val="44"/>
                          </w:rPr>
                          <w:t>Athletic Outerwear</w:t>
                        </w:r>
                      </w:p>
                      <w:p w14:paraId="799FBDB2" w14:textId="77777777" w:rsidR="00644014" w:rsidRPr="00D7613A" w:rsidRDefault="00644014" w:rsidP="00D7613A">
                        <w:pPr>
                          <w:jc w:val="center"/>
                          <w:rPr>
                            <w:sz w:val="52"/>
                            <w:szCs w:val="52"/>
                          </w:rPr>
                        </w:pPr>
                        <w:r w:rsidRPr="00D7613A">
                          <w:rPr>
                            <w:sz w:val="52"/>
                            <w:szCs w:val="52"/>
                          </w:rPr>
                          <w:t>13-14</w:t>
                        </w:r>
                      </w:p>
                      <w:p w14:paraId="003D43AA" w14:textId="77777777" w:rsidR="00644014" w:rsidRDefault="00644014"/>
                    </w:txbxContent>
                  </v:textbox>
                </v:shape>
                <v:shape id="Text Box 3" o:spid="_x0000_s1037" type="#_x0000_t202" style="position:absolute;left:91440;top:368300;width:2635885;height:38227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3wjLAwwAA&#10;ANoAAAAPAAAAZHJzL2Rvd25yZXYueG1sRI9Ba8JAFITvBf/D8gRvdWMFqdFVRCwUhGKMB4/P7DNZ&#10;zL6N2a3Gf98VCh6HmfmGmS87W4sbtd44VjAaJiCIC6cNlwoO+df7JwgfkDXWjknBgzwsF723Oaba&#10;3Tmj2z6UIkLYp6igCqFJpfRFRRb90DXE0Tu71mKIsi2lbvEe4baWH0kykRYNx4UKG1pXVFz2v1bB&#10;6sjZxlx/TrvsnJk8nya8nVyUGvS71QxEoC68wv/tb61gDM8r8QbIxR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3wjLAwwAAANoAAAAPAAAAAAAAAAAAAAAAAJcCAABkcnMvZG93&#10;bnJldi54bWxQSwUGAAAAAAQABAD1AAAAhwMAAAAA&#10;" filled="f" stroked="f">
                  <v:textbox style="mso-next-textbox:#Text Box 4" inset="0,0,0,0">
                    <w:txbxContent/>
                  </v:textbox>
                </v:shape>
                <v:shape id="Text Box 4" o:spid="_x0000_s1038" type="#_x0000_t202" style="position:absolute;left:91440;top:749300;width:2635885;height:17716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4K6q0wwAA&#10;ANoAAAAPAAAAZHJzL2Rvd25yZXYueG1sRI9Ba8JAFITvBf/D8gRvdWMRqdFVRCwUhGKMB4/P7DNZ&#10;zL6N2a3Gf98VCh6HmfmGmS87W4sbtd44VjAaJiCIC6cNlwoO+df7JwgfkDXWjknBgzwsF723Oaba&#10;3Tmj2z6UIkLYp6igCqFJpfRFRRb90DXE0Tu71mKIsi2lbvEe4baWH0kykRYNx4UKG1pXVFz2v1bB&#10;6sjZxlx/TrvsnJk8nya8nVyUGvS71QxEoC68wv/tb61gDM8r8QbIxR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4K6q0wwAAANoAAAAPAAAAAAAAAAAAAAAAAJcCAABkcnMvZG93&#10;bnJldi54bWxQSwUGAAAAAAQABAD1AAAAhwMAAAAA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9E0F2E">
        <w:rPr>
          <w:noProof/>
        </w:rPr>
        <mc:AlternateContent>
          <mc:Choice Requires="wps">
            <w:drawing>
              <wp:anchor distT="0" distB="0" distL="114300" distR="114300" simplePos="0" relativeHeight="251950191" behindDoc="0" locked="0" layoutInCell="1" allowOverlap="1" wp14:anchorId="4D261968" wp14:editId="3B54E095">
                <wp:simplePos x="0" y="0"/>
                <wp:positionH relativeFrom="page">
                  <wp:posOffset>3048000</wp:posOffset>
                </wp:positionH>
                <wp:positionV relativeFrom="page">
                  <wp:posOffset>4774565</wp:posOffset>
                </wp:positionV>
                <wp:extent cx="1979295" cy="932815"/>
                <wp:effectExtent l="0" t="0" r="0" b="6985"/>
                <wp:wrapThrough wrapText="bothSides">
                  <wp:wrapPolygon edited="0">
                    <wp:start x="277" y="0"/>
                    <wp:lineTo x="277" y="21174"/>
                    <wp:lineTo x="21066" y="21174"/>
                    <wp:lineTo x="21066" y="0"/>
                    <wp:lineTo x="277" y="0"/>
                  </wp:wrapPolygon>
                </wp:wrapThrough>
                <wp:docPr id="381" name="Text Box 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9295" cy="932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A2B2EC" w14:textId="77777777" w:rsidR="00644014" w:rsidRPr="009E0F2E" w:rsidRDefault="00644014" w:rsidP="009E0F2E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r w:rsidRPr="009E0F2E">
                              <w:rPr>
                                <w:sz w:val="44"/>
                                <w:szCs w:val="44"/>
                              </w:rPr>
                              <w:t>Businesses</w:t>
                            </w:r>
                          </w:p>
                          <w:p w14:paraId="7BB6AC5F" w14:textId="77777777" w:rsidR="00644014" w:rsidRPr="00D7613A" w:rsidRDefault="00644014" w:rsidP="009E0F2E">
                            <w:pPr>
                              <w:jc w:val="center"/>
                              <w:rPr>
                                <w:sz w:val="52"/>
                                <w:szCs w:val="52"/>
                              </w:rPr>
                            </w:pPr>
                            <w:r w:rsidRPr="00D7613A">
                              <w:rPr>
                                <w:sz w:val="52"/>
                                <w:szCs w:val="52"/>
                              </w:rPr>
                              <w:t>8-9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81" o:spid="_x0000_s1039" type="#_x0000_t202" style="position:absolute;margin-left:240pt;margin-top:375.95pt;width:155.85pt;height:73.45pt;z-index:25195019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" mv:complextextbox="1" filled="f" stroked="f">
                <v:textbox>
                  <w:txbxContent>
                    <w:p w14:paraId="0BA2B2EC" w14:textId="77777777" w:rsidR="00644014" w:rsidRPr="009E0F2E" w:rsidRDefault="00644014" w:rsidP="009E0F2E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r w:rsidRPr="009E0F2E">
                        <w:rPr>
                          <w:sz w:val="44"/>
                          <w:szCs w:val="44"/>
                        </w:rPr>
                        <w:t>Businesses</w:t>
                      </w:r>
                    </w:p>
                    <w:p w14:paraId="7BB6AC5F" w14:textId="77777777" w:rsidR="00644014" w:rsidRPr="00D7613A" w:rsidRDefault="00644014" w:rsidP="009E0F2E">
                      <w:pPr>
                        <w:jc w:val="center"/>
                        <w:rPr>
                          <w:sz w:val="52"/>
                          <w:szCs w:val="52"/>
                        </w:rPr>
                      </w:pPr>
                      <w:r w:rsidRPr="00D7613A">
                        <w:rPr>
                          <w:sz w:val="52"/>
                          <w:szCs w:val="52"/>
                        </w:rPr>
                        <w:t>8-9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9E0F2E">
        <w:rPr>
          <w:noProof/>
        </w:rPr>
        <w:drawing>
          <wp:anchor distT="0" distB="0" distL="114300" distR="114300" simplePos="0" relativeHeight="251947119" behindDoc="0" locked="0" layoutInCell="1" allowOverlap="1" wp14:anchorId="07D8B35C" wp14:editId="42389A08">
            <wp:simplePos x="0" y="0"/>
            <wp:positionH relativeFrom="page">
              <wp:posOffset>2377440</wp:posOffset>
            </wp:positionH>
            <wp:positionV relativeFrom="page">
              <wp:posOffset>1326515</wp:posOffset>
            </wp:positionV>
            <wp:extent cx="3312160" cy="3312160"/>
            <wp:effectExtent l="0" t="0" r="0" b="0"/>
            <wp:wrapThrough wrapText="bothSides">
              <wp:wrapPolygon edited="0">
                <wp:start x="8779" y="0"/>
                <wp:lineTo x="8613" y="0"/>
                <wp:lineTo x="4638" y="2982"/>
                <wp:lineTo x="3644" y="4804"/>
                <wp:lineTo x="3479" y="9607"/>
                <wp:lineTo x="4141" y="10601"/>
                <wp:lineTo x="5301" y="10601"/>
                <wp:lineTo x="4804" y="19877"/>
                <wp:lineTo x="6957" y="21202"/>
                <wp:lineTo x="10601" y="21368"/>
                <wp:lineTo x="13914" y="21368"/>
                <wp:lineTo x="15074" y="21202"/>
                <wp:lineTo x="15405" y="19877"/>
                <wp:lineTo x="15405" y="13252"/>
                <wp:lineTo x="16399" y="10601"/>
                <wp:lineTo x="17558" y="10601"/>
                <wp:lineTo x="18055" y="9607"/>
                <wp:lineTo x="17393" y="5135"/>
                <wp:lineTo x="15736" y="3147"/>
                <wp:lineTo x="11761" y="0"/>
                <wp:lineTo x="8779" y="0"/>
              </wp:wrapPolygon>
            </wp:wrapThrough>
            <wp:docPr id="377" name="Picture 377" descr="Macintosh HD:Users:16hodapp_marjorie:Desktop:dba polo.ps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16hodapp_marjorie:Desktop:dba polo.ps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ackgroundRemoval t="0" b="99400" l="10000" r="90000">
                                  <a14:foregroundMark x1="52200" y1="26800" x2="52200" y2="26800"/>
                                  <a14:foregroundMark x1="58800" y1="27200" x2="58800" y2="27200"/>
                                  <a14:foregroundMark x1="58800" y1="27200" x2="58800" y2="27200"/>
                                  <a14:foregroundMark x1="58800" y1="27200" x2="58800" y2="272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160" cy="331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613A">
        <w:rPr>
          <w:noProof/>
        </w:rPr>
        <w:drawing>
          <wp:anchor distT="0" distB="0" distL="114300" distR="114300" simplePos="0" relativeHeight="251946095" behindDoc="0" locked="0" layoutInCell="1" allowOverlap="1" wp14:anchorId="1428C43D" wp14:editId="1079FFF3">
            <wp:simplePos x="0" y="0"/>
            <wp:positionH relativeFrom="page">
              <wp:posOffset>222250</wp:posOffset>
            </wp:positionH>
            <wp:positionV relativeFrom="page">
              <wp:posOffset>2366010</wp:posOffset>
            </wp:positionV>
            <wp:extent cx="2552065" cy="3187065"/>
            <wp:effectExtent l="0" t="0" r="0" b="0"/>
            <wp:wrapThrough wrapText="bothSides">
              <wp:wrapPolygon edited="0">
                <wp:start x="9674" y="1205"/>
                <wp:lineTo x="7094" y="1894"/>
                <wp:lineTo x="5804" y="2754"/>
                <wp:lineTo x="6019" y="4304"/>
                <wp:lineTo x="4515" y="4820"/>
                <wp:lineTo x="2795" y="6369"/>
                <wp:lineTo x="2795" y="7058"/>
                <wp:lineTo x="1935" y="9812"/>
                <wp:lineTo x="1935" y="12567"/>
                <wp:lineTo x="3655" y="15321"/>
                <wp:lineTo x="4515" y="18075"/>
                <wp:lineTo x="4515" y="18420"/>
                <wp:lineTo x="5589" y="20141"/>
                <wp:lineTo x="14404" y="20141"/>
                <wp:lineTo x="15049" y="19797"/>
                <wp:lineTo x="16338" y="18592"/>
                <wp:lineTo x="16123" y="18075"/>
                <wp:lineTo x="17198" y="15321"/>
                <wp:lineTo x="19133" y="12567"/>
                <wp:lineTo x="19348" y="10329"/>
                <wp:lineTo x="18703" y="6714"/>
                <wp:lineTo x="13544" y="1721"/>
                <wp:lineTo x="12899" y="1205"/>
                <wp:lineTo x="9674" y="1205"/>
              </wp:wrapPolygon>
            </wp:wrapThrough>
            <wp:docPr id="376" name="Picture 376" descr="Macintosh HD:Users:16hodapp_marjorie:Desktop:rocks hoodie.ps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16hodapp_marjorie:Desktop:rocks hoodie.psd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ackgroundRemoval t="5578" b="94821" l="9453" r="9204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065" cy="318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4F90">
        <w:rPr>
          <w:noProof/>
        </w:rPr>
        <mc:AlternateContent>
          <mc:Choice Requires="wps">
            <w:drawing>
              <wp:anchor distT="0" distB="0" distL="114300" distR="114300" simplePos="0" relativeHeight="251944047" behindDoc="0" locked="0" layoutInCell="1" allowOverlap="1" wp14:anchorId="5A88C8CE" wp14:editId="4C8C731B">
                <wp:simplePos x="0" y="0"/>
                <wp:positionH relativeFrom="page">
                  <wp:posOffset>1903730</wp:posOffset>
                </wp:positionH>
                <wp:positionV relativeFrom="page">
                  <wp:posOffset>643891</wp:posOffset>
                </wp:positionV>
                <wp:extent cx="1982470" cy="682886"/>
                <wp:effectExtent l="0" t="0" r="0" b="3175"/>
                <wp:wrapThrough wrapText="bothSides">
                  <wp:wrapPolygon edited="0">
                    <wp:start x="277" y="0"/>
                    <wp:lineTo x="277" y="20897"/>
                    <wp:lineTo x="21033" y="20897"/>
                    <wp:lineTo x="21033" y="0"/>
                    <wp:lineTo x="277" y="0"/>
                  </wp:wrapPolygon>
                </wp:wrapThrough>
                <wp:docPr id="374" name="Text Box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82470" cy="68288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5881EC" w14:textId="77777777" w:rsidR="00644014" w:rsidRPr="00114F90" w:rsidRDefault="00644014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114F90">
                              <w:rPr>
                                <w:sz w:val="72"/>
                                <w:szCs w:val="72"/>
                              </w:rPr>
                              <w:t>Contents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74" o:spid="_x0000_s1040" type="#_x0000_t202" style="position:absolute;margin-left:149.9pt;margin-top:50.7pt;width:156.1pt;height:53.75pt;z-index:25194404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" mv:complextextbox="1" filled="f" stroked="f">
                <v:textbox>
                  <w:txbxContent>
                    <w:p w14:paraId="515881EC" w14:textId="77777777" w:rsidR="00644014" w:rsidRPr="00114F90" w:rsidRDefault="00644014">
                      <w:pPr>
                        <w:rPr>
                          <w:sz w:val="72"/>
                          <w:szCs w:val="72"/>
                        </w:rPr>
                      </w:pPr>
                      <w:r w:rsidRPr="00114F90">
                        <w:rPr>
                          <w:sz w:val="72"/>
                          <w:szCs w:val="72"/>
                        </w:rPr>
                        <w:t>Contents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114F90">
        <w:rPr>
          <w:noProof/>
        </w:rPr>
        <w:drawing>
          <wp:anchor distT="0" distB="0" distL="114300" distR="114300" simplePos="0" relativeHeight="251943023" behindDoc="0" locked="0" layoutInCell="1" allowOverlap="1" wp14:anchorId="4328BEB5" wp14:editId="0D28EED0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1538605" cy="1240155"/>
            <wp:effectExtent l="0" t="0" r="10795" b="0"/>
            <wp:wrapThrough wrapText="bothSides">
              <wp:wrapPolygon edited="0">
                <wp:start x="4992" y="885"/>
                <wp:lineTo x="2853" y="2212"/>
                <wp:lineTo x="0" y="6194"/>
                <wp:lineTo x="0" y="12387"/>
                <wp:lineTo x="2496" y="15926"/>
                <wp:lineTo x="4636" y="16369"/>
                <wp:lineTo x="9271" y="19908"/>
                <wp:lineTo x="9628" y="20793"/>
                <wp:lineTo x="12124" y="20793"/>
                <wp:lineTo x="12480" y="19908"/>
                <wp:lineTo x="17116" y="15926"/>
                <wp:lineTo x="19255" y="15926"/>
                <wp:lineTo x="21395" y="12387"/>
                <wp:lineTo x="21395" y="5751"/>
                <wp:lineTo x="19255" y="2654"/>
                <wp:lineTo x="16759" y="885"/>
                <wp:lineTo x="4992" y="885"/>
              </wp:wrapPolygon>
            </wp:wrapThrough>
            <wp:docPr id="373" name="Picture 373" descr="Macintosh HD:Users:16hodapp_marjorie:Dropbox:Student Files:marketing:1 and 2:TSHIRT GIVEAWAY:LOGO FOR BACK:Screen Shot 2015-09-08 at 8.42.33 AM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16hodapp_marjorie:Dropbox:Student Files:marketing:1 and 2:TSHIRT GIVEAWAY:LOGO FOR BACK:Screen Shot 2015-09-08 at 8.42.33 AM copy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605" cy="124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09C9">
        <w:br w:type="page"/>
      </w:r>
      <w:r w:rsidR="001237ED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41327" behindDoc="0" locked="0" layoutInCell="1" allowOverlap="1" wp14:anchorId="65980176" wp14:editId="7C111A44">
                <wp:simplePos x="0" y="0"/>
                <wp:positionH relativeFrom="page">
                  <wp:posOffset>4570095</wp:posOffset>
                </wp:positionH>
                <wp:positionV relativeFrom="page">
                  <wp:posOffset>7479030</wp:posOffset>
                </wp:positionV>
                <wp:extent cx="880745" cy="396240"/>
                <wp:effectExtent l="0" t="0" r="0" b="10160"/>
                <wp:wrapThrough wrapText="bothSides">
                  <wp:wrapPolygon edited="0">
                    <wp:start x="623" y="0"/>
                    <wp:lineTo x="623" y="20769"/>
                    <wp:lineTo x="20557" y="20769"/>
                    <wp:lineTo x="20557" y="0"/>
                    <wp:lineTo x="623" y="0"/>
                  </wp:wrapPolygon>
                </wp:wrapThrough>
                <wp:docPr id="349" name="Text Box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0745" cy="396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12CFDC" w14:textId="1AE10E1F" w:rsidR="00644014" w:rsidRDefault="00644014">
                            <w:r>
                              <w:t>$10.00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49" o:spid="_x0000_s1041" type="#_x0000_t202" style="position:absolute;margin-left:359.85pt;margin-top:588.9pt;width:69.35pt;height:31.2pt;z-index:252041327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" mv:complextextbox="1" filled="f" stroked="f">
                <v:textbox>
                  <w:txbxContent>
                    <w:p w14:paraId="6C12CFDC" w14:textId="1AE10E1F" w:rsidR="00644014" w:rsidRDefault="00644014">
                      <w:r>
                        <w:t>$10.00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1237ED">
        <w:rPr>
          <w:noProof/>
        </w:rPr>
        <mc:AlternateContent>
          <mc:Choice Requires="wps">
            <w:drawing>
              <wp:anchor distT="0" distB="0" distL="114300" distR="114300" simplePos="0" relativeHeight="252040303" behindDoc="0" locked="0" layoutInCell="1" allowOverlap="1" wp14:anchorId="4AB2A104" wp14:editId="63A26499">
                <wp:simplePos x="0" y="0"/>
                <wp:positionH relativeFrom="page">
                  <wp:posOffset>1930400</wp:posOffset>
                </wp:positionH>
                <wp:positionV relativeFrom="page">
                  <wp:posOffset>7040880</wp:posOffset>
                </wp:positionV>
                <wp:extent cx="838200" cy="447675"/>
                <wp:effectExtent l="0" t="0" r="0" b="9525"/>
                <wp:wrapThrough wrapText="bothSides">
                  <wp:wrapPolygon edited="0">
                    <wp:start x="655" y="0"/>
                    <wp:lineTo x="655" y="20834"/>
                    <wp:lineTo x="20291" y="20834"/>
                    <wp:lineTo x="20291" y="0"/>
                    <wp:lineTo x="655" y="0"/>
                  </wp:wrapPolygon>
                </wp:wrapThrough>
                <wp:docPr id="348" name="Text Box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4476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0BBBF4" w14:textId="5A0E8A49" w:rsidR="00644014" w:rsidRDefault="00644014">
                            <w:r>
                              <w:t>$11.99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48" o:spid="_x0000_s1042" type="#_x0000_t202" style="position:absolute;margin-left:152pt;margin-top:554.4pt;width:66pt;height:35.25pt;z-index:252040303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" mv:complextextbox="1" filled="f" stroked="f">
                <v:textbox>
                  <w:txbxContent>
                    <w:p w14:paraId="4B0BBBF4" w14:textId="5A0E8A49" w:rsidR="00644014" w:rsidRDefault="00644014">
                      <w:r>
                        <w:t>$11.99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1237ED">
        <w:rPr>
          <w:noProof/>
        </w:rPr>
        <mc:AlternateContent>
          <mc:Choice Requires="wps">
            <w:drawing>
              <wp:anchor distT="0" distB="0" distL="114300" distR="114300" simplePos="0" relativeHeight="252039279" behindDoc="0" locked="0" layoutInCell="1" allowOverlap="1" wp14:anchorId="7C6FB34B" wp14:editId="5F3F9C42">
                <wp:simplePos x="0" y="0"/>
                <wp:positionH relativeFrom="page">
                  <wp:posOffset>5481320</wp:posOffset>
                </wp:positionH>
                <wp:positionV relativeFrom="page">
                  <wp:posOffset>2999740</wp:posOffset>
                </wp:positionV>
                <wp:extent cx="1050290" cy="429260"/>
                <wp:effectExtent l="0" t="0" r="0" b="2540"/>
                <wp:wrapThrough wrapText="bothSides">
                  <wp:wrapPolygon edited="0">
                    <wp:start x="522" y="0"/>
                    <wp:lineTo x="522" y="20450"/>
                    <wp:lineTo x="20372" y="20450"/>
                    <wp:lineTo x="20372" y="0"/>
                    <wp:lineTo x="522" y="0"/>
                  </wp:wrapPolygon>
                </wp:wrapThrough>
                <wp:docPr id="347" name="Text Box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0290" cy="429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0830FF" w14:textId="329DEBF5" w:rsidR="00644014" w:rsidRDefault="00644014">
                            <w:r>
                              <w:t>$8.99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347" o:spid="_x0000_s1043" type="#_x0000_t202" style="position:absolute;margin-left:431.6pt;margin-top:236.2pt;width:82.7pt;height:33.8pt;z-index:252039279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" mv:complextextbox="1" filled="f" stroked="f">
                <v:textbox>
                  <w:txbxContent>
                    <w:p w14:paraId="520830FF" w14:textId="329DEBF5" w:rsidR="00644014" w:rsidRDefault="00644014">
                      <w:r>
                        <w:t>$8.99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1237ED">
        <w:rPr>
          <w:noProof/>
        </w:rPr>
        <mc:AlternateContent>
          <mc:Choice Requires="wps">
            <w:drawing>
              <wp:anchor distT="0" distB="0" distL="114300" distR="114300" simplePos="0" relativeHeight="252038255" behindDoc="0" locked="0" layoutInCell="1" allowOverlap="1" wp14:anchorId="060919F9" wp14:editId="21EA0173">
                <wp:simplePos x="0" y="0"/>
                <wp:positionH relativeFrom="page">
                  <wp:posOffset>614680</wp:posOffset>
                </wp:positionH>
                <wp:positionV relativeFrom="page">
                  <wp:posOffset>3740150</wp:posOffset>
                </wp:positionV>
                <wp:extent cx="623570" cy="342265"/>
                <wp:effectExtent l="0" t="0" r="0" b="0"/>
                <wp:wrapThrough wrapText="bothSides">
                  <wp:wrapPolygon edited="0">
                    <wp:start x="880" y="0"/>
                    <wp:lineTo x="880" y="19236"/>
                    <wp:lineTo x="19356" y="19236"/>
                    <wp:lineTo x="19356" y="0"/>
                    <wp:lineTo x="880" y="0"/>
                  </wp:wrapPolygon>
                </wp:wrapThrough>
                <wp:docPr id="346" name="Text Box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57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C7B66E" w14:textId="12582922" w:rsidR="00644014" w:rsidRDefault="00644014">
                            <w:r>
                              <w:t>$15.99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46" o:spid="_x0000_s1044" type="#_x0000_t202" style="position:absolute;margin-left:48.4pt;margin-top:294.5pt;width:49.1pt;height:26.95pt;z-index:25203825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" mv:complextextbox="1" filled="f" stroked="f">
                <v:textbox>
                  <w:txbxContent>
                    <w:p w14:paraId="5AC7B66E" w14:textId="12582922" w:rsidR="00644014" w:rsidRDefault="00644014">
                      <w:r>
                        <w:t>$15.99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1237ED">
        <w:rPr>
          <w:noProof/>
        </w:rPr>
        <w:drawing>
          <wp:anchor distT="0" distB="0" distL="114300" distR="114300" simplePos="0" relativeHeight="251741295" behindDoc="0" locked="0" layoutInCell="1" allowOverlap="1" wp14:anchorId="1332176E" wp14:editId="3C582475">
            <wp:simplePos x="0" y="0"/>
            <wp:positionH relativeFrom="page">
              <wp:posOffset>574040</wp:posOffset>
            </wp:positionH>
            <wp:positionV relativeFrom="page">
              <wp:posOffset>3968115</wp:posOffset>
            </wp:positionV>
            <wp:extent cx="3033395" cy="779145"/>
            <wp:effectExtent l="0" t="0" r="0" b="8255"/>
            <wp:wrapThrough wrapText="bothSides">
              <wp:wrapPolygon edited="0">
                <wp:start x="0" y="0"/>
                <wp:lineTo x="0" y="21125"/>
                <wp:lineTo x="21342" y="21125"/>
                <wp:lineTo x="21342" y="0"/>
                <wp:lineTo x="0" y="0"/>
              </wp:wrapPolygon>
            </wp:wrapThrough>
            <wp:docPr id="29" name="Picture 29" descr="Macintosh HD:Users:16hodapp_marjorie:Desktop:Screen Shot 2015-09-28 at 8.45.3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Users:16hodapp_marjorie:Desktop:Screen Shot 2015-09-28 at 8.45.30 AM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395" cy="77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37ED">
        <w:rPr>
          <w:noProof/>
        </w:rPr>
        <w:drawing>
          <wp:anchor distT="0" distB="0" distL="114300" distR="114300" simplePos="0" relativeHeight="251803759" behindDoc="0" locked="0" layoutInCell="1" allowOverlap="1" wp14:anchorId="22E02572" wp14:editId="4F6E577F">
            <wp:simplePos x="0" y="0"/>
            <wp:positionH relativeFrom="page">
              <wp:posOffset>520065</wp:posOffset>
            </wp:positionH>
            <wp:positionV relativeFrom="page">
              <wp:posOffset>7390130</wp:posOffset>
            </wp:positionV>
            <wp:extent cx="2346325" cy="349250"/>
            <wp:effectExtent l="0" t="0" r="0" b="6350"/>
            <wp:wrapThrough wrapText="bothSides">
              <wp:wrapPolygon edited="0">
                <wp:start x="0" y="0"/>
                <wp:lineTo x="0" y="20422"/>
                <wp:lineTo x="21278" y="20422"/>
                <wp:lineTo x="21278" y="0"/>
                <wp:lineTo x="0" y="0"/>
              </wp:wrapPolygon>
            </wp:wrapThrough>
            <wp:docPr id="175" name="Picture 175" descr="Macintosh HD:Users:16hodapp_marjorie:Desktop:Screen Shot 2015-09-29 at 8.54.1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16hodapp_marjorie:Desktop:Screen Shot 2015-09-29 at 8.54.11 AM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325" cy="34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773A">
        <w:rPr>
          <w:noProof/>
        </w:rPr>
        <w:drawing>
          <wp:anchor distT="0" distB="0" distL="114300" distR="114300" simplePos="0" relativeHeight="252036207" behindDoc="0" locked="0" layoutInCell="1" allowOverlap="1" wp14:anchorId="6F541F17" wp14:editId="12731BE6">
            <wp:simplePos x="0" y="0"/>
            <wp:positionH relativeFrom="page">
              <wp:posOffset>5010785</wp:posOffset>
            </wp:positionH>
            <wp:positionV relativeFrom="page">
              <wp:posOffset>8008620</wp:posOffset>
            </wp:positionV>
            <wp:extent cx="2212340" cy="803910"/>
            <wp:effectExtent l="0" t="0" r="0" b="8890"/>
            <wp:wrapThrough wrapText="bothSides">
              <wp:wrapPolygon edited="0">
                <wp:start x="0" y="0"/>
                <wp:lineTo x="0" y="21156"/>
                <wp:lineTo x="21327" y="21156"/>
                <wp:lineTo x="21327" y="0"/>
                <wp:lineTo x="0" y="0"/>
              </wp:wrapPolygon>
            </wp:wrapThrough>
            <wp:docPr id="344" name="Picture 344" descr="Macintosh HD:Users:16hodapp_marjorie:Desktop:Screen Shot 2015-10-27 at 8.33.53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16hodapp_marjorie:Desktop:Screen Shot 2015-10-27 at 8.33.53 AM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340" cy="80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773A">
        <w:rPr>
          <w:noProof/>
        </w:rPr>
        <w:drawing>
          <wp:anchor distT="0" distB="0" distL="114300" distR="114300" simplePos="0" relativeHeight="252037231" behindDoc="0" locked="0" layoutInCell="1" allowOverlap="1" wp14:anchorId="220CC9C0" wp14:editId="2B3E5C99">
            <wp:simplePos x="0" y="0"/>
            <wp:positionH relativeFrom="page">
              <wp:posOffset>5022215</wp:posOffset>
            </wp:positionH>
            <wp:positionV relativeFrom="page">
              <wp:posOffset>7720330</wp:posOffset>
            </wp:positionV>
            <wp:extent cx="2078355" cy="288290"/>
            <wp:effectExtent l="0" t="0" r="4445" b="0"/>
            <wp:wrapThrough wrapText="bothSides">
              <wp:wrapPolygon edited="0">
                <wp:start x="0" y="0"/>
                <wp:lineTo x="0" y="19031"/>
                <wp:lineTo x="21382" y="19031"/>
                <wp:lineTo x="21382" y="0"/>
                <wp:lineTo x="0" y="0"/>
              </wp:wrapPolygon>
            </wp:wrapThrough>
            <wp:docPr id="345" name="Picture 345" descr="Macintosh HD:Users:16hodapp_marjorie:Desktop:Screen Shot 2015-10-27 at 8.33.47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16hodapp_marjorie:Desktop:Screen Shot 2015-10-27 at 8.33.47 AM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355" cy="28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773A">
        <w:rPr>
          <w:noProof/>
        </w:rPr>
        <w:drawing>
          <wp:anchor distT="0" distB="0" distL="114300" distR="114300" simplePos="0" relativeHeight="252033135" behindDoc="0" locked="0" layoutInCell="1" allowOverlap="1" wp14:anchorId="6E62E56E" wp14:editId="023A0F7D">
            <wp:simplePos x="0" y="0"/>
            <wp:positionH relativeFrom="page">
              <wp:posOffset>5022215</wp:posOffset>
            </wp:positionH>
            <wp:positionV relativeFrom="page">
              <wp:posOffset>4914265</wp:posOffset>
            </wp:positionV>
            <wp:extent cx="1141730" cy="2828925"/>
            <wp:effectExtent l="0" t="0" r="0" b="0"/>
            <wp:wrapThrough wrapText="bothSides">
              <wp:wrapPolygon edited="0">
                <wp:start x="2883" y="0"/>
                <wp:lineTo x="1922" y="12800"/>
                <wp:lineTo x="2403" y="19588"/>
                <wp:lineTo x="11052" y="21139"/>
                <wp:lineTo x="13935" y="21333"/>
                <wp:lineTo x="18741" y="21333"/>
                <wp:lineTo x="19221" y="21139"/>
                <wp:lineTo x="20182" y="9697"/>
                <wp:lineTo x="18741" y="582"/>
                <wp:lineTo x="16819" y="0"/>
                <wp:lineTo x="2883" y="0"/>
              </wp:wrapPolygon>
            </wp:wrapThrough>
            <wp:docPr id="332" name="Picture 332" descr="Macintosh HD:Users:16hodapp_marjorie:Desktop:jerzees-8-oz-50-50-nublend-open-bottom-sweatpants-9.gi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16hodapp_marjorie:Desktop:jerzees-8-oz-50-50-nublend-open-bottom-sweatpants-9.gif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ackgroundRemoval t="467" b="100000" l="10000" r="8841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06" t="-88" r="29788"/>
                    <a:stretch/>
                  </pic:blipFill>
                  <pic:spPr bwMode="auto">
                    <a:xfrm>
                      <a:off x="0" y="0"/>
                      <a:ext cx="114173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773A">
        <w:rPr>
          <w:noProof/>
        </w:rPr>
        <w:drawing>
          <wp:anchor distT="0" distB="0" distL="114300" distR="114300" simplePos="0" relativeHeight="252034159" behindDoc="0" locked="0" layoutInCell="1" allowOverlap="1" wp14:anchorId="7D25AC1A" wp14:editId="6C187F33">
            <wp:simplePos x="0" y="0"/>
            <wp:positionH relativeFrom="page">
              <wp:posOffset>6298565</wp:posOffset>
            </wp:positionH>
            <wp:positionV relativeFrom="page">
              <wp:posOffset>7391400</wp:posOffset>
            </wp:positionV>
            <wp:extent cx="654050" cy="196850"/>
            <wp:effectExtent l="0" t="0" r="6350" b="6350"/>
            <wp:wrapThrough wrapText="bothSides">
              <wp:wrapPolygon edited="0">
                <wp:start x="0" y="0"/>
                <wp:lineTo x="0" y="19510"/>
                <wp:lineTo x="20971" y="19510"/>
                <wp:lineTo x="20971" y="0"/>
                <wp:lineTo x="0" y="0"/>
              </wp:wrapPolygon>
            </wp:wrapThrough>
            <wp:docPr id="333" name="Picture 333" descr="Macintosh HD:Users:16hodapp_marjorie:Desktop:Screen Shot 2015-10-27 at 8.34.0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16hodapp_marjorie:Desktop:Screen Shot 2015-10-27 at 8.34.05 AM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50" cy="19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773A">
        <w:rPr>
          <w:noProof/>
        </w:rPr>
        <w:drawing>
          <wp:anchor distT="0" distB="0" distL="114300" distR="114300" simplePos="0" relativeHeight="252035183" behindDoc="0" locked="0" layoutInCell="1" allowOverlap="1" wp14:anchorId="2B9B93F4" wp14:editId="0959B8D2">
            <wp:simplePos x="0" y="0"/>
            <wp:positionH relativeFrom="page">
              <wp:posOffset>6298565</wp:posOffset>
            </wp:positionH>
            <wp:positionV relativeFrom="page">
              <wp:posOffset>5170170</wp:posOffset>
            </wp:positionV>
            <wp:extent cx="924560" cy="2196465"/>
            <wp:effectExtent l="0" t="0" r="0" b="0"/>
            <wp:wrapThrough wrapText="bothSides">
              <wp:wrapPolygon edited="0">
                <wp:start x="0" y="0"/>
                <wp:lineTo x="0" y="21232"/>
                <wp:lineTo x="20769" y="21232"/>
                <wp:lineTo x="20769" y="0"/>
                <wp:lineTo x="0" y="0"/>
              </wp:wrapPolygon>
            </wp:wrapThrough>
            <wp:docPr id="343" name="Picture 343" descr="Macintosh HD:Users:16hodapp_marjorie:Desktop:Screen Shot 2015-10-27 at 8.33.58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16hodapp_marjorie:Desktop:Screen Shot 2015-10-27 at 8.33.58 AM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560" cy="219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0E42">
        <w:rPr>
          <w:noProof/>
        </w:rPr>
        <mc:AlternateContent>
          <mc:Choice Requires="wpg">
            <w:drawing>
              <wp:anchor distT="0" distB="0" distL="114300" distR="114300" simplePos="0" relativeHeight="251738223" behindDoc="0" locked="0" layoutInCell="1" allowOverlap="1" wp14:anchorId="50D36677" wp14:editId="7157BBC7">
                <wp:simplePos x="0" y="0"/>
                <wp:positionH relativeFrom="page">
                  <wp:posOffset>2866390</wp:posOffset>
                </wp:positionH>
                <wp:positionV relativeFrom="page">
                  <wp:posOffset>741045</wp:posOffset>
                </wp:positionV>
                <wp:extent cx="3001010" cy="612140"/>
                <wp:effectExtent l="0" t="0" r="0" b="0"/>
                <wp:wrapThrough wrapText="bothSides">
                  <wp:wrapPolygon edited="0">
                    <wp:start x="183" y="0"/>
                    <wp:lineTo x="183" y="20614"/>
                    <wp:lineTo x="21207" y="20614"/>
                    <wp:lineTo x="21207" y="0"/>
                    <wp:lineTo x="183" y="0"/>
                  </wp:wrapPolygon>
                </wp:wrapThrough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01010" cy="612140"/>
                          <a:chOff x="0" y="0"/>
                          <a:chExt cx="3001010" cy="61214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26" name="Text Box 26"/>
                        <wps:cNvSpPr txBox="1"/>
                        <wps:spPr>
                          <a:xfrm>
                            <a:off x="0" y="0"/>
                            <a:ext cx="3001010" cy="61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382905" y="45720"/>
                            <a:ext cx="2526665" cy="338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>
                          <w:txbxContent>
                            <w:p w14:paraId="172F4CBA" w14:textId="77777777" w:rsidR="00644014" w:rsidRPr="00440D7A" w:rsidRDefault="00644014" w:rsidP="00EC09C9">
                              <w:pPr>
                                <w:jc w:val="center"/>
                                <w:rPr>
                                  <w:rFonts w:ascii="American Typewriter" w:hAnsi="American Typewriter"/>
                                  <w:sz w:val="46"/>
                                  <w:szCs w:val="46"/>
                                </w:rPr>
                              </w:pPr>
                              <w:r w:rsidRPr="00440D7A">
                                <w:rPr>
                                  <w:rFonts w:ascii="American Typewriter" w:hAnsi="American Typewriter"/>
                                  <w:sz w:val="46"/>
                                  <w:szCs w:val="46"/>
                                </w:rPr>
                                <w:t xml:space="preserve">School </w:t>
                              </w:r>
                              <w:proofErr w:type="spellStart"/>
                              <w:r w:rsidRPr="00440D7A">
                                <w:rPr>
                                  <w:rFonts w:ascii="American Typewriter" w:hAnsi="American Typewriter"/>
                                  <w:sz w:val="46"/>
                                  <w:szCs w:val="46"/>
                                </w:rPr>
                                <w:t>Spiritwear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" o:spid="_x0000_s1045" style="position:absolute;margin-left:225.7pt;margin-top:58.35pt;width:236.3pt;height:48.2pt;z-index:251738223;mso-position-horizontal-relative:page;mso-position-vertical-relative:page" coordsize="3001010,61214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" mv:complextextbox="1">
                <v:shape id="Text Box 26" o:spid="_x0000_s1046" type="#_x0000_t202" style="position:absolute;width:3001010;height:6121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09zctwwAA&#10;ANsAAAAPAAAAZHJzL2Rvd25yZXYueG1sRI9Bi8IwFITvC/6H8ARva6oHLdUoKioelN1VDx4fzbMt&#10;Ni+libb+eyMIexxm5htmOm9NKR5Uu8KygkE/AkGcWl1wpuB82nzHIJxH1lhaJgVPcjCfdb6mmGjb&#10;8B89jj4TAcIuQQW591UipUtzMuj6tiIO3tXWBn2QdSZ1jU2Am1IOo2gkDRYcFnKsaJVTejvejQLa&#10;t+Z0iMdr/7O8bqNL/NvsdaZUr9suJiA8tf4//GnvtILhCN5fwg+Qsx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09zctwwAAANsAAAAPAAAAAAAAAAAAAAAAAJcCAABkcnMvZG93&#10;bnJldi54bWxQSwUGAAAAAAQABAD1AAAAhwMAAAAA&#10;" mv:complextextbox="1" filled="f" stroked="f"/>
                <v:shape id="Text Box 6" o:spid="_x0000_s1047" type="#_x0000_t202" style="position:absolute;left:382905;top:45720;width:2526665;height:33845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tZFYwwAA&#10;ANoAAAAPAAAAZHJzL2Rvd25yZXYueG1sRI9Ba8JAFITvgv9heYXedFMPoY2uIkVBEEpjPHh8zT6T&#10;xezbmF2T9N93C4Ueh5n5hlltRtuInjpvHCt4mScgiEunDVcKzsV+9grCB2SNjWNS8E0eNuvpZIWZ&#10;dgPn1J9CJSKEfYYK6hDaTEpf1mTRz11LHL2r6yyGKLtK6g6HCLeNXCRJKi0ajgs1tvReU3k7PayC&#10;7YXznbl/fH3m19wUxVvCx/Sm1PPTuF2CCDSG//Bf+6AVpPB7Jd4Auf4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ntZFYwwAAANoAAAAPAAAAAAAAAAAAAAAAAJcCAABkcnMvZG93&#10;bnJldi54bWxQSwUGAAAAAAQABAD1AAAAhwMAAAAA&#10;" filled="f" stroked="f">
                  <v:textbox inset="0,0,0,0">
                    <w:txbxContent>
                      <w:p w14:paraId="172F4CBA" w14:textId="77777777" w:rsidR="00644014" w:rsidRPr="00440D7A" w:rsidRDefault="00644014" w:rsidP="00EC09C9">
                        <w:pPr>
                          <w:jc w:val="center"/>
                          <w:rPr>
                            <w:rFonts w:ascii="American Typewriter" w:hAnsi="American Typewriter"/>
                            <w:sz w:val="46"/>
                            <w:szCs w:val="46"/>
                          </w:rPr>
                        </w:pPr>
                        <w:r w:rsidRPr="00440D7A">
                          <w:rPr>
                            <w:rFonts w:ascii="American Typewriter" w:hAnsi="American Typewriter"/>
                            <w:sz w:val="46"/>
                            <w:szCs w:val="46"/>
                          </w:rPr>
                          <w:t xml:space="preserve">School </w:t>
                        </w:r>
                        <w:proofErr w:type="spellStart"/>
                        <w:r w:rsidRPr="00440D7A">
                          <w:rPr>
                            <w:rFonts w:ascii="American Typewriter" w:hAnsi="American Typewriter"/>
                            <w:sz w:val="46"/>
                            <w:szCs w:val="46"/>
                          </w:rPr>
                          <w:t>Spiritwear</w:t>
                        </w:r>
                        <w:proofErr w:type="spellEnd"/>
                      </w:p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A86DBE">
        <w:rPr>
          <w:noProof/>
        </w:rPr>
        <w:drawing>
          <wp:anchor distT="0" distB="0" distL="114300" distR="114300" simplePos="0" relativeHeight="251805807" behindDoc="0" locked="0" layoutInCell="1" allowOverlap="1" wp14:anchorId="072ACC3A" wp14:editId="239550ED">
            <wp:simplePos x="0" y="0"/>
            <wp:positionH relativeFrom="page">
              <wp:posOffset>4377055</wp:posOffset>
            </wp:positionH>
            <wp:positionV relativeFrom="page">
              <wp:posOffset>3968115</wp:posOffset>
            </wp:positionV>
            <wp:extent cx="2550795" cy="705485"/>
            <wp:effectExtent l="0" t="0" r="0" b="5715"/>
            <wp:wrapThrough wrapText="bothSides">
              <wp:wrapPolygon edited="0">
                <wp:start x="0" y="0"/>
                <wp:lineTo x="0" y="20997"/>
                <wp:lineTo x="21294" y="20997"/>
                <wp:lineTo x="21294" y="0"/>
                <wp:lineTo x="0" y="0"/>
              </wp:wrapPolygon>
            </wp:wrapThrough>
            <wp:docPr id="218" name="Picture 218" descr="Macintosh HD:Users:16hodapp_marjorie:Desktop:Screen Shot 2015-09-29 at 8.56.2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16hodapp_marjorie:Desktop:Screen Shot 2015-09-29 at 8.56.24 AM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795" cy="70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806831" behindDoc="0" locked="0" layoutInCell="1" allowOverlap="1" wp14:anchorId="0E201393" wp14:editId="1F4C7FBB">
            <wp:simplePos x="0" y="0"/>
            <wp:positionH relativeFrom="page">
              <wp:posOffset>4384675</wp:posOffset>
            </wp:positionH>
            <wp:positionV relativeFrom="page">
              <wp:posOffset>3740150</wp:posOffset>
            </wp:positionV>
            <wp:extent cx="2543175" cy="227965"/>
            <wp:effectExtent l="0" t="0" r="0" b="635"/>
            <wp:wrapThrough wrapText="bothSides">
              <wp:wrapPolygon edited="0">
                <wp:start x="0" y="0"/>
                <wp:lineTo x="0" y="19253"/>
                <wp:lineTo x="21357" y="19253"/>
                <wp:lineTo x="21357" y="0"/>
                <wp:lineTo x="0" y="0"/>
              </wp:wrapPolygon>
            </wp:wrapThrough>
            <wp:docPr id="221" name="Picture 221" descr="Macintosh HD:Users:16hodapp_marjorie:Desktop:Screen Shot 2015-09-29 at 8.56.3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16hodapp_marjorie:Desktop:Screen Shot 2015-09-29 at 8.56.32 AM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22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804783" behindDoc="0" locked="0" layoutInCell="1" allowOverlap="1" wp14:anchorId="12169579" wp14:editId="7B33B06B">
            <wp:simplePos x="0" y="0"/>
            <wp:positionH relativeFrom="page">
              <wp:posOffset>4282440</wp:posOffset>
            </wp:positionH>
            <wp:positionV relativeFrom="page">
              <wp:posOffset>1353820</wp:posOffset>
            </wp:positionV>
            <wp:extent cx="2176145" cy="1955800"/>
            <wp:effectExtent l="0" t="0" r="8255" b="0"/>
            <wp:wrapThrough wrapText="bothSides">
              <wp:wrapPolygon edited="0">
                <wp:start x="11345" y="0"/>
                <wp:lineTo x="6051" y="4769"/>
                <wp:lineTo x="1765" y="6732"/>
                <wp:lineTo x="0" y="8135"/>
                <wp:lineTo x="0" y="9257"/>
                <wp:lineTo x="7311" y="21319"/>
                <wp:lineTo x="9076" y="21319"/>
                <wp:lineTo x="9328" y="20758"/>
                <wp:lineTo x="12606" y="18234"/>
                <wp:lineTo x="17396" y="13745"/>
                <wp:lineTo x="18657" y="13745"/>
                <wp:lineTo x="21178" y="10660"/>
                <wp:lineTo x="21430" y="8416"/>
                <wp:lineTo x="20169" y="7013"/>
                <wp:lineTo x="17144" y="4769"/>
                <wp:lineTo x="13110" y="0"/>
                <wp:lineTo x="11345" y="0"/>
              </wp:wrapPolygon>
            </wp:wrapThrough>
            <wp:docPr id="200" name="Picture 200" descr="Macintosh HD:Users:16hodapp_marjorie:Desktop:m999_of1_44_v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16hodapp_marjorie:Desktop:m999_of1_44_vp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ackgroundRemoval t="10000" b="90000" l="1667" r="9791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05" b="16294"/>
                    <a:stretch/>
                  </pic:blipFill>
                  <pic:spPr bwMode="auto">
                    <a:xfrm>
                      <a:off x="0" y="0"/>
                      <a:ext cx="2176145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740271" behindDoc="0" locked="0" layoutInCell="1" allowOverlap="1" wp14:anchorId="02E09B42" wp14:editId="3AAE924C">
            <wp:simplePos x="0" y="0"/>
            <wp:positionH relativeFrom="page">
              <wp:posOffset>501650</wp:posOffset>
            </wp:positionH>
            <wp:positionV relativeFrom="page">
              <wp:posOffset>3371850</wp:posOffset>
            </wp:positionV>
            <wp:extent cx="3124200" cy="368300"/>
            <wp:effectExtent l="0" t="0" r="0" b="12700"/>
            <wp:wrapThrough wrapText="bothSides">
              <wp:wrapPolygon edited="0">
                <wp:start x="0" y="0"/>
                <wp:lineTo x="0" y="20855"/>
                <wp:lineTo x="21424" y="20855"/>
                <wp:lineTo x="21424" y="0"/>
                <wp:lineTo x="0" y="0"/>
              </wp:wrapPolygon>
            </wp:wrapThrough>
            <wp:docPr id="28" name="Picture 28" descr="Macintosh HD:Users:16hodapp_marjorie:Desktop:Screen Shot 2015-09-28 at 8.45.4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16hodapp_marjorie:Desktop:Screen Shot 2015-09-28 at 8.45.42 AM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739247" behindDoc="0" locked="0" layoutInCell="1" allowOverlap="1" wp14:anchorId="0394A3B4" wp14:editId="7858D9AC">
            <wp:simplePos x="0" y="0"/>
            <wp:positionH relativeFrom="page">
              <wp:posOffset>646430</wp:posOffset>
            </wp:positionH>
            <wp:positionV relativeFrom="page">
              <wp:posOffset>604520</wp:posOffset>
            </wp:positionV>
            <wp:extent cx="2519045" cy="2824480"/>
            <wp:effectExtent l="0" t="0" r="0" b="0"/>
            <wp:wrapThrough wrapText="bothSides">
              <wp:wrapPolygon edited="0">
                <wp:start x="0" y="0"/>
                <wp:lineTo x="0" y="21367"/>
                <wp:lineTo x="21344" y="21367"/>
                <wp:lineTo x="21344" y="0"/>
                <wp:lineTo x="0" y="0"/>
              </wp:wrapPolygon>
            </wp:wrapThrough>
            <wp:docPr id="27" name="Picture 27" descr="Macintosh HD:Users:16hodapp_marjorie:Desktop:Catalog docs:scioto hoodie.ps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16hodapp_marjorie:Desktop:Catalog docs:scioto hoodie.psd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045" cy="282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807855" behindDoc="0" locked="0" layoutInCell="1" allowOverlap="1" wp14:anchorId="03A39EEA" wp14:editId="37141B33">
            <wp:simplePos x="0" y="0"/>
            <wp:positionH relativeFrom="page">
              <wp:posOffset>4190365</wp:posOffset>
            </wp:positionH>
            <wp:positionV relativeFrom="page">
              <wp:posOffset>3309620</wp:posOffset>
            </wp:positionV>
            <wp:extent cx="2952750" cy="430530"/>
            <wp:effectExtent l="0" t="0" r="0" b="1270"/>
            <wp:wrapThrough wrapText="bothSides">
              <wp:wrapPolygon edited="0">
                <wp:start x="0" y="0"/>
                <wp:lineTo x="0" y="20389"/>
                <wp:lineTo x="21368" y="20389"/>
                <wp:lineTo x="21368" y="0"/>
                <wp:lineTo x="0" y="0"/>
              </wp:wrapPolygon>
            </wp:wrapThrough>
            <wp:docPr id="222" name="Picture 222" descr="Macintosh HD:Users:16hodapp_marjorie:Desktop:Screen Shot 2015-09-29 at 8.56.1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Users:16hodapp_marjorie:Desktop:Screen Shot 2015-09-29 at 8.56.12 AM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43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776111" behindDoc="0" locked="0" layoutInCell="1" allowOverlap="1" wp14:anchorId="1964431B" wp14:editId="366F128A">
            <wp:simplePos x="0" y="0"/>
            <wp:positionH relativeFrom="page">
              <wp:posOffset>5868035</wp:posOffset>
            </wp:positionH>
            <wp:positionV relativeFrom="page">
              <wp:posOffset>455295</wp:posOffset>
            </wp:positionV>
            <wp:extent cx="1538605" cy="1240155"/>
            <wp:effectExtent l="0" t="0" r="10795" b="0"/>
            <wp:wrapThrough wrapText="bothSides">
              <wp:wrapPolygon edited="0">
                <wp:start x="4992" y="885"/>
                <wp:lineTo x="2853" y="2212"/>
                <wp:lineTo x="0" y="6194"/>
                <wp:lineTo x="0" y="12387"/>
                <wp:lineTo x="2496" y="15926"/>
                <wp:lineTo x="4636" y="16369"/>
                <wp:lineTo x="9271" y="19908"/>
                <wp:lineTo x="9628" y="20793"/>
                <wp:lineTo x="12124" y="20793"/>
                <wp:lineTo x="12480" y="19908"/>
                <wp:lineTo x="17116" y="15926"/>
                <wp:lineTo x="19255" y="15926"/>
                <wp:lineTo x="21395" y="12387"/>
                <wp:lineTo x="21395" y="5751"/>
                <wp:lineTo x="19255" y="2654"/>
                <wp:lineTo x="16759" y="885"/>
                <wp:lineTo x="4992" y="885"/>
              </wp:wrapPolygon>
            </wp:wrapThrough>
            <wp:docPr id="119" name="Picture 119" descr="Macintosh HD:Users:16hodapp_marjorie:Dropbox:Student Files:marketing:1 and 2:TSHIRT GIVEAWAY:LOGO FOR BACK:Screen Shot 2015-09-08 at 8.42.33 AM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16hodapp_marjorie:Dropbox:Student Files:marketing:1 and 2:TSHIRT GIVEAWAY:LOGO FOR BACK:Screen Shot 2015-09-08 at 8.42.33 AM copy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605" cy="124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12D6">
        <w:rPr>
          <w:noProof/>
        </w:rPr>
        <w:drawing>
          <wp:anchor distT="0" distB="0" distL="114300" distR="114300" simplePos="0" relativeHeight="251801711" behindDoc="0" locked="0" layoutInCell="1" allowOverlap="1" wp14:anchorId="455DC23D" wp14:editId="5D2ECA74">
            <wp:simplePos x="0" y="0"/>
            <wp:positionH relativeFrom="page">
              <wp:posOffset>417195</wp:posOffset>
            </wp:positionH>
            <wp:positionV relativeFrom="page">
              <wp:posOffset>8722360</wp:posOffset>
            </wp:positionV>
            <wp:extent cx="4034155" cy="970280"/>
            <wp:effectExtent l="0" t="0" r="4445" b="0"/>
            <wp:wrapThrough wrapText="bothSides">
              <wp:wrapPolygon edited="0">
                <wp:start x="0" y="0"/>
                <wp:lineTo x="0" y="20921"/>
                <wp:lineTo x="21488" y="20921"/>
                <wp:lineTo x="21488" y="0"/>
                <wp:lineTo x="0" y="0"/>
              </wp:wrapPolygon>
            </wp:wrapThrough>
            <wp:docPr id="166" name="Picture 166" descr="Macintosh HD:Users:16hodapp_marjorie:Desktop:Screen Shot 2015-09-29 at 8.54.0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16hodapp_marjorie:Desktop:Screen Shot 2015-09-29 at 8.54.01 AM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4155" cy="97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12D6">
        <w:rPr>
          <w:noProof/>
        </w:rPr>
        <w:drawing>
          <wp:anchor distT="0" distB="0" distL="114300" distR="114300" simplePos="0" relativeHeight="251802735" behindDoc="0" locked="0" layoutInCell="1" allowOverlap="1" wp14:anchorId="23925E4B" wp14:editId="1C3667F1">
            <wp:simplePos x="0" y="0"/>
            <wp:positionH relativeFrom="page">
              <wp:posOffset>414020</wp:posOffset>
            </wp:positionH>
            <wp:positionV relativeFrom="page">
              <wp:posOffset>7739380</wp:posOffset>
            </wp:positionV>
            <wp:extent cx="3193415" cy="911225"/>
            <wp:effectExtent l="0" t="0" r="6985" b="3175"/>
            <wp:wrapThrough wrapText="bothSides">
              <wp:wrapPolygon edited="0">
                <wp:start x="0" y="0"/>
                <wp:lineTo x="0" y="21073"/>
                <wp:lineTo x="21475" y="21073"/>
                <wp:lineTo x="21475" y="0"/>
                <wp:lineTo x="0" y="0"/>
              </wp:wrapPolygon>
            </wp:wrapThrough>
            <wp:docPr id="173" name="Picture 173" descr="Macintosh HD:Users:16hodapp_marjorie:Desktop:Screen Shot 2015-09-29 at 8.53.2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16hodapp_marjorie:Desktop:Screen Shot 2015-09-29 at 8.53.24 AM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415" cy="91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12D6">
        <w:rPr>
          <w:noProof/>
        </w:rPr>
        <w:drawing>
          <wp:anchor distT="0" distB="0" distL="114300" distR="114300" simplePos="0" relativeHeight="251800687" behindDoc="0" locked="0" layoutInCell="1" allowOverlap="1" wp14:anchorId="5C2F0CC5" wp14:editId="42AE6078">
            <wp:simplePos x="0" y="0"/>
            <wp:positionH relativeFrom="page">
              <wp:posOffset>614680</wp:posOffset>
            </wp:positionH>
            <wp:positionV relativeFrom="page">
              <wp:posOffset>5220970</wp:posOffset>
            </wp:positionV>
            <wp:extent cx="1734820" cy="2169160"/>
            <wp:effectExtent l="0" t="0" r="0" b="0"/>
            <wp:wrapThrough wrapText="bothSides">
              <wp:wrapPolygon edited="0">
                <wp:start x="0" y="0"/>
                <wp:lineTo x="0" y="21246"/>
                <wp:lineTo x="21189" y="21246"/>
                <wp:lineTo x="21189" y="0"/>
                <wp:lineTo x="0" y="0"/>
              </wp:wrapPolygon>
            </wp:wrapThrough>
            <wp:docPr id="165" name="Picture 165" descr="Macintosh HD:Users:16hodapp_marjorie:Desktop:rockspolo.ps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16hodapp_marjorie:Desktop:rockspolo.psd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820" cy="216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4A01">
        <w:br w:type="page"/>
      </w:r>
      <w:r w:rsidR="003D6621">
        <w:rPr>
          <w:noProof/>
        </w:rPr>
        <w:lastRenderedPageBreak/>
        <w:drawing>
          <wp:anchor distT="0" distB="0" distL="114300" distR="114300" simplePos="0" relativeHeight="251813999" behindDoc="0" locked="0" layoutInCell="1" allowOverlap="1" wp14:anchorId="7CA1D018" wp14:editId="66C68DDC">
            <wp:simplePos x="0" y="0"/>
            <wp:positionH relativeFrom="page">
              <wp:posOffset>455930</wp:posOffset>
            </wp:positionH>
            <wp:positionV relativeFrom="page">
              <wp:posOffset>6143625</wp:posOffset>
            </wp:positionV>
            <wp:extent cx="3032760" cy="676910"/>
            <wp:effectExtent l="0" t="0" r="0" b="8890"/>
            <wp:wrapThrough wrapText="bothSides">
              <wp:wrapPolygon edited="0">
                <wp:start x="0" y="0"/>
                <wp:lineTo x="0" y="21073"/>
                <wp:lineTo x="21347" y="21073"/>
                <wp:lineTo x="21347" y="0"/>
                <wp:lineTo x="0" y="0"/>
              </wp:wrapPolygon>
            </wp:wrapThrough>
            <wp:docPr id="228" name="Picture 228" descr="Macintosh HD:Users:16hodapp_marjorie:Desktop:Screen Shot 2015-09-29 at 9.15.1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acintosh HD:Users:16hodapp_marjorie:Desktop:Screen Shot 2015-09-29 at 9.15.12 AM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760" cy="67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37ED">
        <w:rPr>
          <w:noProof/>
        </w:rPr>
        <mc:AlternateContent>
          <mc:Choice Requires="wps">
            <w:drawing>
              <wp:anchor distT="0" distB="0" distL="114300" distR="114300" simplePos="0" relativeHeight="252043375" behindDoc="0" locked="0" layoutInCell="1" allowOverlap="1" wp14:anchorId="46807B72" wp14:editId="5697D5A7">
                <wp:simplePos x="0" y="0"/>
                <wp:positionH relativeFrom="page">
                  <wp:posOffset>6002020</wp:posOffset>
                </wp:positionH>
                <wp:positionV relativeFrom="page">
                  <wp:posOffset>8962390</wp:posOffset>
                </wp:positionV>
                <wp:extent cx="1341120" cy="768350"/>
                <wp:effectExtent l="0" t="0" r="0" b="0"/>
                <wp:wrapThrough wrapText="bothSides">
                  <wp:wrapPolygon edited="0">
                    <wp:start x="409" y="0"/>
                    <wp:lineTo x="409" y="20707"/>
                    <wp:lineTo x="20864" y="20707"/>
                    <wp:lineTo x="20864" y="0"/>
                    <wp:lineTo x="409" y="0"/>
                  </wp:wrapPolygon>
                </wp:wrapThrough>
                <wp:docPr id="357" name="Text Box 3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1120" cy="768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DD6488" w14:textId="5C491EDF" w:rsidR="00644014" w:rsidRDefault="00644014">
                            <w:r>
                              <w:t>White - $5.95</w:t>
                            </w:r>
                          </w:p>
                          <w:p w14:paraId="5D49337D" w14:textId="2C77754C" w:rsidR="00644014" w:rsidRDefault="00644014">
                            <w:r>
                              <w:t>Ash gray - $6.95</w:t>
                            </w:r>
                          </w:p>
                          <w:p w14:paraId="7C323064" w14:textId="44F21395" w:rsidR="00644014" w:rsidRDefault="00644014">
                            <w:r>
                              <w:t>Colored - $7.95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7" o:spid="_x0000_s1048" type="#_x0000_t202" style="position:absolute;margin-left:472.6pt;margin-top:705.7pt;width:105.6pt;height:60.5pt;z-index:252043375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" mv:complextextbox="1" filled="f" stroked="f">
                <v:textbox>
                  <w:txbxContent>
                    <w:p w14:paraId="39DD6488" w14:textId="5C491EDF" w:rsidR="00644014" w:rsidRDefault="00644014">
                      <w:r>
                        <w:t>White - $5.95</w:t>
                      </w:r>
                    </w:p>
                    <w:p w14:paraId="5D49337D" w14:textId="2C77754C" w:rsidR="00644014" w:rsidRDefault="00644014">
                      <w:r>
                        <w:t>Ash gray - $6.95</w:t>
                      </w:r>
                    </w:p>
                    <w:p w14:paraId="7C323064" w14:textId="44F21395" w:rsidR="00644014" w:rsidRDefault="00644014">
                      <w:r>
                        <w:t>Colored - $7.95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1237ED">
        <w:rPr>
          <w:noProof/>
        </w:rPr>
        <w:drawing>
          <wp:anchor distT="0" distB="0" distL="114300" distR="114300" simplePos="0" relativeHeight="251810927" behindDoc="0" locked="0" layoutInCell="1" allowOverlap="1" wp14:anchorId="39F9F29B" wp14:editId="59B1E6A5">
            <wp:simplePos x="0" y="0"/>
            <wp:positionH relativeFrom="page">
              <wp:posOffset>3886200</wp:posOffset>
            </wp:positionH>
            <wp:positionV relativeFrom="page">
              <wp:posOffset>8419465</wp:posOffset>
            </wp:positionV>
            <wp:extent cx="3517900" cy="1143000"/>
            <wp:effectExtent l="0" t="0" r="12700" b="0"/>
            <wp:wrapThrough wrapText="bothSides">
              <wp:wrapPolygon edited="0">
                <wp:start x="0" y="0"/>
                <wp:lineTo x="0" y="21120"/>
                <wp:lineTo x="21522" y="21120"/>
                <wp:lineTo x="21522" y="0"/>
                <wp:lineTo x="0" y="0"/>
              </wp:wrapPolygon>
            </wp:wrapThrough>
            <wp:docPr id="225" name="Picture 225" descr="Macintosh HD:Users:16hodapp_marjorie:Desktop:Screen Shot 2015-09-29 at 9.06.2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HD:Users:16hodapp_marjorie:Desktop:Screen Shot 2015-09-29 at 9.06.25 AM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90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37ED">
        <w:rPr>
          <w:noProof/>
        </w:rPr>
        <w:drawing>
          <wp:anchor distT="0" distB="0" distL="114300" distR="114300" simplePos="0" relativeHeight="251811951" behindDoc="0" locked="0" layoutInCell="1" allowOverlap="1" wp14:anchorId="65197D72" wp14:editId="334A7C3C">
            <wp:simplePos x="0" y="0"/>
            <wp:positionH relativeFrom="page">
              <wp:posOffset>6155690</wp:posOffset>
            </wp:positionH>
            <wp:positionV relativeFrom="page">
              <wp:posOffset>5405755</wp:posOffset>
            </wp:positionV>
            <wp:extent cx="1105535" cy="2637155"/>
            <wp:effectExtent l="0" t="0" r="12065" b="4445"/>
            <wp:wrapThrough wrapText="bothSides">
              <wp:wrapPolygon edited="0">
                <wp:start x="0" y="0"/>
                <wp:lineTo x="0" y="21428"/>
                <wp:lineTo x="21339" y="21428"/>
                <wp:lineTo x="21339" y="0"/>
                <wp:lineTo x="0" y="0"/>
              </wp:wrapPolygon>
            </wp:wrapThrough>
            <wp:docPr id="226" name="Picture 226" descr="Macintosh HD:Users:16hodapp_marjorie:Desktop:Screen Shot 2015-09-29 at 9.06.4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cintosh HD:Users:16hodapp_marjorie:Desktop:Screen Shot 2015-09-29 at 9.06.41 AM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535" cy="263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37ED">
        <w:rPr>
          <w:noProof/>
        </w:rPr>
        <w:drawing>
          <wp:anchor distT="0" distB="0" distL="114300" distR="114300" simplePos="0" relativeHeight="251809903" behindDoc="0" locked="0" layoutInCell="1" allowOverlap="1" wp14:anchorId="5D7342A3" wp14:editId="337D0EF0">
            <wp:simplePos x="0" y="0"/>
            <wp:positionH relativeFrom="page">
              <wp:posOffset>4146550</wp:posOffset>
            </wp:positionH>
            <wp:positionV relativeFrom="page">
              <wp:posOffset>8082915</wp:posOffset>
            </wp:positionV>
            <wp:extent cx="2670175" cy="336550"/>
            <wp:effectExtent l="0" t="0" r="0" b="0"/>
            <wp:wrapThrough wrapText="bothSides">
              <wp:wrapPolygon edited="0">
                <wp:start x="0" y="0"/>
                <wp:lineTo x="0" y="19562"/>
                <wp:lineTo x="21369" y="19562"/>
                <wp:lineTo x="21369" y="0"/>
                <wp:lineTo x="0" y="0"/>
              </wp:wrapPolygon>
            </wp:wrapThrough>
            <wp:docPr id="224" name="Picture 224" descr="Macintosh HD:Users:16hodapp_marjorie:Desktop:Screen Shot 2015-09-29 at 9.06.3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cintosh HD:Users:16hodapp_marjorie:Desktop:Screen Shot 2015-09-29 at 9.06.32 AM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75" cy="33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37ED">
        <w:rPr>
          <w:noProof/>
        </w:rPr>
        <w:drawing>
          <wp:anchor distT="0" distB="0" distL="114300" distR="114300" simplePos="0" relativeHeight="251808879" behindDoc="0" locked="0" layoutInCell="1" allowOverlap="1" wp14:anchorId="607C7094" wp14:editId="050CC96C">
            <wp:simplePos x="0" y="0"/>
            <wp:positionH relativeFrom="page">
              <wp:posOffset>3886200</wp:posOffset>
            </wp:positionH>
            <wp:positionV relativeFrom="page">
              <wp:posOffset>5614035</wp:posOffset>
            </wp:positionV>
            <wp:extent cx="2269490" cy="2269490"/>
            <wp:effectExtent l="0" t="0" r="0" b="0"/>
            <wp:wrapThrough wrapText="bothSides">
              <wp:wrapPolygon edited="0">
                <wp:start x="0" y="0"/>
                <wp:lineTo x="0" y="21274"/>
                <wp:lineTo x="21274" y="21274"/>
                <wp:lineTo x="21274" y="0"/>
                <wp:lineTo x="0" y="0"/>
              </wp:wrapPolygon>
            </wp:wrapThrough>
            <wp:docPr id="223" name="Picture 223" descr="Macintosh HD:Users:16hodapp_marjorie:Desktop:longsleevetee.ps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intosh HD:Users:16hodapp_marjorie:Desktop:longsleevetee.psd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490" cy="2269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37ED">
        <w:rPr>
          <w:noProof/>
        </w:rPr>
        <mc:AlternateContent>
          <mc:Choice Requires="wps">
            <w:drawing>
              <wp:anchor distT="0" distB="0" distL="114300" distR="114300" simplePos="0" relativeHeight="252042351" behindDoc="0" locked="0" layoutInCell="1" allowOverlap="1" wp14:anchorId="0BCA5276" wp14:editId="387A3786">
                <wp:simplePos x="0" y="0"/>
                <wp:positionH relativeFrom="page">
                  <wp:posOffset>2429510</wp:posOffset>
                </wp:positionH>
                <wp:positionV relativeFrom="page">
                  <wp:posOffset>5405755</wp:posOffset>
                </wp:positionV>
                <wp:extent cx="1268730" cy="570865"/>
                <wp:effectExtent l="0" t="0" r="0" b="0"/>
                <wp:wrapThrough wrapText="bothSides">
                  <wp:wrapPolygon edited="0">
                    <wp:start x="432" y="0"/>
                    <wp:lineTo x="432" y="20182"/>
                    <wp:lineTo x="20757" y="20182"/>
                    <wp:lineTo x="20757" y="0"/>
                    <wp:lineTo x="432" y="0"/>
                  </wp:wrapPolygon>
                </wp:wrapThrough>
                <wp:docPr id="103" name="Text Box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8730" cy="570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5294C2" w14:textId="3DF13AFD" w:rsidR="00644014" w:rsidRDefault="00644014">
                            <w:r>
                              <w:t>White - $2.50</w:t>
                            </w:r>
                          </w:p>
                          <w:p w14:paraId="6A70D7D8" w14:textId="061574CE" w:rsidR="00644014" w:rsidRDefault="00644014">
                            <w:r>
                              <w:t>Colored - $3.99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3" o:spid="_x0000_s1049" type="#_x0000_t202" style="position:absolute;margin-left:191.3pt;margin-top:425.65pt;width:99.9pt;height:44.95pt;z-index:252042351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" mv:complextextbox="1" filled="f" stroked="f">
                <v:textbox>
                  <w:txbxContent>
                    <w:p w14:paraId="195294C2" w14:textId="3DF13AFD" w:rsidR="00644014" w:rsidRDefault="00644014">
                      <w:r>
                        <w:t>White - $2.50</w:t>
                      </w:r>
                    </w:p>
                    <w:p w14:paraId="6A70D7D8" w14:textId="061574CE" w:rsidR="00644014" w:rsidRDefault="00644014">
                      <w:r>
                        <w:t>Colored - $3.99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0607" behindDoc="0" locked="0" layoutInCell="1" allowOverlap="1" wp14:anchorId="572A76A3" wp14:editId="1021A0A9">
                <wp:simplePos x="0" y="0"/>
                <wp:positionH relativeFrom="page">
                  <wp:posOffset>1638300</wp:posOffset>
                </wp:positionH>
                <wp:positionV relativeFrom="page">
                  <wp:posOffset>653415</wp:posOffset>
                </wp:positionV>
                <wp:extent cx="3001010" cy="612140"/>
                <wp:effectExtent l="0" t="0" r="0" b="0"/>
                <wp:wrapThrough wrapText="bothSides">
                  <wp:wrapPolygon edited="0">
                    <wp:start x="183" y="0"/>
                    <wp:lineTo x="183" y="20614"/>
                    <wp:lineTo x="21207" y="20614"/>
                    <wp:lineTo x="21207" y="0"/>
                    <wp:lineTo x="183" y="0"/>
                  </wp:wrapPolygon>
                </wp:wrapThrough>
                <wp:docPr id="368" name="Text Box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1010" cy="612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C891F0" w14:textId="77777777" w:rsidR="00644014" w:rsidRPr="00440D7A" w:rsidRDefault="00644014" w:rsidP="00440D7A">
                            <w:pPr>
                              <w:jc w:val="center"/>
                              <w:rPr>
                                <w:rFonts w:ascii="American Typewriter" w:hAnsi="American Typewriter"/>
                                <w:sz w:val="46"/>
                                <w:szCs w:val="46"/>
                              </w:rPr>
                            </w:pPr>
                            <w:r w:rsidRPr="00440D7A">
                              <w:rPr>
                                <w:rFonts w:ascii="American Typewriter" w:hAnsi="American Typewriter"/>
                                <w:sz w:val="46"/>
                                <w:szCs w:val="46"/>
                              </w:rPr>
                              <w:t xml:space="preserve">School </w:t>
                            </w:r>
                            <w:proofErr w:type="spellStart"/>
                            <w:r w:rsidRPr="00440D7A">
                              <w:rPr>
                                <w:rFonts w:ascii="American Typewriter" w:hAnsi="American Typewriter"/>
                                <w:sz w:val="46"/>
                                <w:szCs w:val="46"/>
                              </w:rPr>
                              <w:t>Spiritwear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68" o:spid="_x0000_s1050" type="#_x0000_t202" style="position:absolute;margin-left:129pt;margin-top:51.45pt;width:236.3pt;height:48.2pt;z-index:25201060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" mv:complextextbox="1" filled="f" stroked="f">
                <v:textbox>
                  <w:txbxContent>
                    <w:p w14:paraId="51C891F0" w14:textId="77777777" w:rsidR="00644014" w:rsidRPr="00440D7A" w:rsidRDefault="00644014" w:rsidP="00440D7A">
                      <w:pPr>
                        <w:jc w:val="center"/>
                        <w:rPr>
                          <w:rFonts w:ascii="American Typewriter" w:hAnsi="American Typewriter"/>
                          <w:sz w:val="46"/>
                          <w:szCs w:val="46"/>
                        </w:rPr>
                      </w:pPr>
                      <w:r w:rsidRPr="00440D7A">
                        <w:rPr>
                          <w:rFonts w:ascii="American Typewriter" w:hAnsi="American Typewriter"/>
                          <w:sz w:val="46"/>
                          <w:szCs w:val="46"/>
                        </w:rPr>
                        <w:t xml:space="preserve">School </w:t>
                      </w:r>
                      <w:proofErr w:type="spellStart"/>
                      <w:r w:rsidRPr="00440D7A">
                        <w:rPr>
                          <w:rFonts w:ascii="American Typewriter" w:hAnsi="American Typewriter"/>
                          <w:sz w:val="46"/>
                          <w:szCs w:val="46"/>
                        </w:rPr>
                        <w:t>Spiritwear</w:t>
                      </w:r>
                      <w:proofErr w:type="spellEnd"/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A86DBE">
        <w:rPr>
          <w:noProof/>
        </w:rPr>
        <w:drawing>
          <wp:anchor distT="0" distB="0" distL="114300" distR="114300" simplePos="0" relativeHeight="251742319" behindDoc="0" locked="0" layoutInCell="1" allowOverlap="1" wp14:anchorId="56D43683" wp14:editId="263C1B61">
            <wp:simplePos x="0" y="0"/>
            <wp:positionH relativeFrom="page">
              <wp:posOffset>586105</wp:posOffset>
            </wp:positionH>
            <wp:positionV relativeFrom="page">
              <wp:posOffset>3148330</wp:posOffset>
            </wp:positionV>
            <wp:extent cx="2290445" cy="2543175"/>
            <wp:effectExtent l="0" t="0" r="0" b="0"/>
            <wp:wrapThrough wrapText="bothSides">
              <wp:wrapPolygon edited="0">
                <wp:start x="0" y="0"/>
                <wp:lineTo x="0" y="21357"/>
                <wp:lineTo x="21319" y="21357"/>
                <wp:lineTo x="21319" y="0"/>
                <wp:lineTo x="0" y="0"/>
              </wp:wrapPolygon>
            </wp:wrapThrough>
            <wp:docPr id="30" name="Picture 30" descr="Macintosh HD:Users:16hodapp_marjorie:Desktop:Screen Shot 2015-09-28 at 9.02.16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intosh HD:Users:16hodapp_marjorie:Desktop:Screen Shot 2015-09-28 at 9.02.16 AM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44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812975" behindDoc="0" locked="0" layoutInCell="1" allowOverlap="1" wp14:anchorId="6AF31F45" wp14:editId="7735D202">
            <wp:simplePos x="0" y="0"/>
            <wp:positionH relativeFrom="page">
              <wp:posOffset>455930</wp:posOffset>
            </wp:positionH>
            <wp:positionV relativeFrom="page">
              <wp:posOffset>5884545</wp:posOffset>
            </wp:positionV>
            <wp:extent cx="3327400" cy="228600"/>
            <wp:effectExtent l="0" t="0" r="0" b="0"/>
            <wp:wrapThrough wrapText="bothSides">
              <wp:wrapPolygon edited="0">
                <wp:start x="0" y="0"/>
                <wp:lineTo x="0" y="19200"/>
                <wp:lineTo x="21435" y="19200"/>
                <wp:lineTo x="21435" y="0"/>
                <wp:lineTo x="0" y="0"/>
              </wp:wrapPolygon>
            </wp:wrapThrough>
            <wp:docPr id="227" name="Picture 227" descr="Macintosh HD:Users:16hodapp_marjorie:Desktop:Screen Shot 2015-09-29 at 9.15.17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cintosh HD:Users:16hodapp_marjorie:Desktop:Screen Shot 2015-09-29 at 9.15.17 AM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796591" behindDoc="0" locked="0" layoutInCell="1" allowOverlap="1" wp14:anchorId="6C203435" wp14:editId="2A7FD1C9">
            <wp:simplePos x="0" y="0"/>
            <wp:positionH relativeFrom="page">
              <wp:posOffset>4111625</wp:posOffset>
            </wp:positionH>
            <wp:positionV relativeFrom="page">
              <wp:posOffset>3804920</wp:posOffset>
            </wp:positionV>
            <wp:extent cx="3295015" cy="819150"/>
            <wp:effectExtent l="0" t="0" r="6985" b="0"/>
            <wp:wrapThrough wrapText="bothSides">
              <wp:wrapPolygon edited="0">
                <wp:start x="0" y="0"/>
                <wp:lineTo x="0" y="20763"/>
                <wp:lineTo x="21479" y="20763"/>
                <wp:lineTo x="21479" y="0"/>
                <wp:lineTo x="0" y="0"/>
              </wp:wrapPolygon>
            </wp:wrapThrough>
            <wp:docPr id="152" name="Picture 152" descr="Macintosh HD:Users:16hodapp_marjorie:Desktop:Screen Shot 2015-09-29 at 8.25.53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16hodapp_marjorie:Desktop:Screen Shot 2015-09-29 at 8.25.53 AM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015" cy="81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797615" behindDoc="0" locked="0" layoutInCell="1" allowOverlap="1" wp14:anchorId="049FE1AB" wp14:editId="04A101D7">
            <wp:simplePos x="0" y="0"/>
            <wp:positionH relativeFrom="page">
              <wp:posOffset>4146550</wp:posOffset>
            </wp:positionH>
            <wp:positionV relativeFrom="page">
              <wp:posOffset>3472180</wp:posOffset>
            </wp:positionV>
            <wp:extent cx="3128010" cy="332740"/>
            <wp:effectExtent l="0" t="0" r="0" b="0"/>
            <wp:wrapThrough wrapText="bothSides">
              <wp:wrapPolygon edited="0">
                <wp:start x="0" y="0"/>
                <wp:lineTo x="0" y="19786"/>
                <wp:lineTo x="21398" y="19786"/>
                <wp:lineTo x="21398" y="0"/>
                <wp:lineTo x="0" y="0"/>
              </wp:wrapPolygon>
            </wp:wrapThrough>
            <wp:docPr id="153" name="Picture 153" descr="Macintosh HD:Users:16hodapp_marjorie:Desktop:Screen Shot 2015-09-29 at 8.26.0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16hodapp_marjorie:Desktop:Screen Shot 2015-09-29 at 8.26.00 AM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010" cy="33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799663" behindDoc="0" locked="0" layoutInCell="1" allowOverlap="1" wp14:anchorId="2FD048BB" wp14:editId="64830D8A">
            <wp:simplePos x="0" y="0"/>
            <wp:positionH relativeFrom="page">
              <wp:posOffset>6332220</wp:posOffset>
            </wp:positionH>
            <wp:positionV relativeFrom="page">
              <wp:posOffset>2851150</wp:posOffset>
            </wp:positionV>
            <wp:extent cx="911860" cy="665480"/>
            <wp:effectExtent l="0" t="0" r="2540" b="0"/>
            <wp:wrapThrough wrapText="bothSides">
              <wp:wrapPolygon edited="0">
                <wp:start x="0" y="0"/>
                <wp:lineTo x="0" y="20611"/>
                <wp:lineTo x="21058" y="20611"/>
                <wp:lineTo x="21058" y="0"/>
                <wp:lineTo x="0" y="0"/>
              </wp:wrapPolygon>
            </wp:wrapThrough>
            <wp:docPr id="164" name="Picture 164" descr="Macintosh HD:Users:16hodapp_marjorie:Desktop:Screen Shot 2015-09-29 at 8.26.18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16hodapp_marjorie:Desktop:Screen Shot 2015-09-29 at 8.26.18 AM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860" cy="66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798639" behindDoc="0" locked="0" layoutInCell="1" allowOverlap="1" wp14:anchorId="12AB5EA6" wp14:editId="535AAEEA">
            <wp:simplePos x="0" y="0"/>
            <wp:positionH relativeFrom="page">
              <wp:posOffset>6332220</wp:posOffset>
            </wp:positionH>
            <wp:positionV relativeFrom="page">
              <wp:posOffset>653415</wp:posOffset>
            </wp:positionV>
            <wp:extent cx="942340" cy="2197735"/>
            <wp:effectExtent l="0" t="0" r="0" b="12065"/>
            <wp:wrapThrough wrapText="bothSides">
              <wp:wrapPolygon edited="0">
                <wp:start x="0" y="0"/>
                <wp:lineTo x="0" y="21469"/>
                <wp:lineTo x="20960" y="21469"/>
                <wp:lineTo x="20960" y="0"/>
                <wp:lineTo x="0" y="0"/>
              </wp:wrapPolygon>
            </wp:wrapThrough>
            <wp:docPr id="154" name="Picture 154" descr="Macintosh HD:Users:16hodapp_marjorie:Desktop:Screen Shot 2015-09-29 at 8.26.1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16hodapp_marjorie:Desktop:Screen Shot 2015-09-29 at 8.26.11 AM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340" cy="219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795567" behindDoc="0" locked="0" layoutInCell="1" allowOverlap="1" wp14:anchorId="58F53214" wp14:editId="518F18C2">
            <wp:simplePos x="0" y="0"/>
            <wp:positionH relativeFrom="page">
              <wp:posOffset>4146550</wp:posOffset>
            </wp:positionH>
            <wp:positionV relativeFrom="page">
              <wp:posOffset>653415</wp:posOffset>
            </wp:positionV>
            <wp:extent cx="2185670" cy="2736215"/>
            <wp:effectExtent l="0" t="0" r="0" b="0"/>
            <wp:wrapThrough wrapText="bothSides">
              <wp:wrapPolygon edited="0">
                <wp:start x="8535" y="602"/>
                <wp:lineTo x="3012" y="4211"/>
                <wp:lineTo x="1757" y="7419"/>
                <wp:lineTo x="1255" y="13835"/>
                <wp:lineTo x="1506" y="20252"/>
                <wp:lineTo x="2008" y="21054"/>
                <wp:lineTo x="4518" y="21054"/>
                <wp:lineTo x="20583" y="20653"/>
                <wp:lineTo x="19579" y="7419"/>
                <wp:lineTo x="18324" y="4211"/>
                <wp:lineTo x="13053" y="602"/>
                <wp:lineTo x="8535" y="602"/>
              </wp:wrapPolygon>
            </wp:wrapThrough>
            <wp:docPr id="150" name="Picture 150" descr="Macintosh HD:Users:16hodapp_marjorie:Desktop:jeromequarterzip.ps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16hodapp_marjorie:Desktop:jeromequarterzip.psd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backgroundRemoval t="3037" b="96262" l="4678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670" cy="2736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774063" behindDoc="0" locked="0" layoutInCell="1" allowOverlap="1" wp14:anchorId="79B5AF1A" wp14:editId="4A0B7679">
            <wp:simplePos x="0" y="0"/>
            <wp:positionH relativeFrom="page">
              <wp:posOffset>365760</wp:posOffset>
            </wp:positionH>
            <wp:positionV relativeFrom="page">
              <wp:posOffset>382270</wp:posOffset>
            </wp:positionV>
            <wp:extent cx="1538605" cy="1240155"/>
            <wp:effectExtent l="0" t="0" r="10795" b="0"/>
            <wp:wrapThrough wrapText="bothSides">
              <wp:wrapPolygon edited="0">
                <wp:start x="4992" y="885"/>
                <wp:lineTo x="2853" y="2212"/>
                <wp:lineTo x="0" y="6194"/>
                <wp:lineTo x="0" y="12387"/>
                <wp:lineTo x="2496" y="15926"/>
                <wp:lineTo x="4636" y="16369"/>
                <wp:lineTo x="9271" y="19908"/>
                <wp:lineTo x="9628" y="20793"/>
                <wp:lineTo x="12124" y="20793"/>
                <wp:lineTo x="12480" y="19908"/>
                <wp:lineTo x="17116" y="15926"/>
                <wp:lineTo x="19255" y="15926"/>
                <wp:lineTo x="21395" y="12387"/>
                <wp:lineTo x="21395" y="5751"/>
                <wp:lineTo x="19255" y="2654"/>
                <wp:lineTo x="16759" y="885"/>
                <wp:lineTo x="4992" y="885"/>
              </wp:wrapPolygon>
            </wp:wrapThrough>
            <wp:docPr id="118" name="Picture 118" descr="Macintosh HD:Users:16hodapp_marjorie:Dropbox:Student Files:marketing:1 and 2:TSHIRT GIVEAWAY:LOGO FOR BACK:Screen Shot 2015-09-08 at 8.42.33 AM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16hodapp_marjorie:Dropbox:Student Files:marketing:1 and 2:TSHIRT GIVEAWAY:LOGO FOR BACK:Screen Shot 2015-09-08 at 8.42.33 AM copy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605" cy="124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599E">
        <w:br w:type="page"/>
      </w:r>
      <w:r w:rsidR="003D662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47471" behindDoc="0" locked="0" layoutInCell="1" allowOverlap="1" wp14:anchorId="4856D0A6" wp14:editId="614AC8F5">
                <wp:simplePos x="0" y="0"/>
                <wp:positionH relativeFrom="page">
                  <wp:posOffset>6254115</wp:posOffset>
                </wp:positionH>
                <wp:positionV relativeFrom="page">
                  <wp:posOffset>7034530</wp:posOffset>
                </wp:positionV>
                <wp:extent cx="619125" cy="316865"/>
                <wp:effectExtent l="0" t="0" r="0" b="0"/>
                <wp:wrapThrough wrapText="bothSides">
                  <wp:wrapPolygon edited="0">
                    <wp:start x="886" y="0"/>
                    <wp:lineTo x="886" y="19046"/>
                    <wp:lineTo x="19495" y="19046"/>
                    <wp:lineTo x="19495" y="0"/>
                    <wp:lineTo x="886" y="0"/>
                  </wp:wrapPolygon>
                </wp:wrapThrough>
                <wp:docPr id="145" name="Text Box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125" cy="316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B2FED7" w14:textId="50660CD2" w:rsidR="00644014" w:rsidRDefault="00644014">
                            <w:r>
                              <w:t>$10.50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5" o:spid="_x0000_s1051" type="#_x0000_t202" style="position:absolute;margin-left:492.45pt;margin-top:553.9pt;width:48.75pt;height:24.95pt;z-index:25204747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" mv:complextextbox="1" filled="f" stroked="f">
                <v:textbox>
                  <w:txbxContent>
                    <w:p w14:paraId="53B2FED7" w14:textId="50660CD2" w:rsidR="00644014" w:rsidRDefault="00644014">
                      <w:r>
                        <w:t>$10.50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3D6621">
        <w:rPr>
          <w:noProof/>
        </w:rPr>
        <mc:AlternateContent>
          <mc:Choice Requires="wps">
            <w:drawing>
              <wp:anchor distT="0" distB="0" distL="114300" distR="114300" simplePos="0" relativeHeight="252046447" behindDoc="0" locked="0" layoutInCell="1" allowOverlap="1" wp14:anchorId="35DBF10B" wp14:editId="45F1B079">
                <wp:simplePos x="0" y="0"/>
                <wp:positionH relativeFrom="page">
                  <wp:posOffset>2895600</wp:posOffset>
                </wp:positionH>
                <wp:positionV relativeFrom="page">
                  <wp:posOffset>6753225</wp:posOffset>
                </wp:positionV>
                <wp:extent cx="730250" cy="381000"/>
                <wp:effectExtent l="0" t="0" r="0" b="0"/>
                <wp:wrapThrough wrapText="bothSides">
                  <wp:wrapPolygon edited="0">
                    <wp:start x="751" y="0"/>
                    <wp:lineTo x="751" y="20160"/>
                    <wp:lineTo x="20285" y="20160"/>
                    <wp:lineTo x="20285" y="0"/>
                    <wp:lineTo x="751" y="0"/>
                  </wp:wrapPolygon>
                </wp:wrapThrough>
                <wp:docPr id="144" name="Text Box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025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F91A4C" w14:textId="715D67F5" w:rsidR="00644014" w:rsidRDefault="00644014">
                            <w:r>
                              <w:t>$15.50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44" o:spid="_x0000_s1052" type="#_x0000_t202" style="position:absolute;margin-left:228pt;margin-top:531.75pt;width:57.5pt;height:30pt;z-index:252046447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" mv:complextextbox="1" filled="f" stroked="f">
                <v:textbox>
                  <w:txbxContent>
                    <w:p w14:paraId="2CF91A4C" w14:textId="715D67F5" w:rsidR="00644014" w:rsidRDefault="00644014">
                      <w:r>
                        <w:t>$15.50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3D6621">
        <w:rPr>
          <w:noProof/>
        </w:rPr>
        <mc:AlternateContent>
          <mc:Choice Requires="wps">
            <w:drawing>
              <wp:anchor distT="0" distB="0" distL="114300" distR="114300" simplePos="0" relativeHeight="252045423" behindDoc="0" locked="0" layoutInCell="1" allowOverlap="1" wp14:anchorId="5CC71DC2" wp14:editId="7EFF96A0">
                <wp:simplePos x="0" y="0"/>
                <wp:positionH relativeFrom="page">
                  <wp:posOffset>5585460</wp:posOffset>
                </wp:positionH>
                <wp:positionV relativeFrom="page">
                  <wp:posOffset>1407160</wp:posOffset>
                </wp:positionV>
                <wp:extent cx="668655" cy="281305"/>
                <wp:effectExtent l="0" t="0" r="0" b="0"/>
                <wp:wrapThrough wrapText="bothSides">
                  <wp:wrapPolygon edited="0">
                    <wp:start x="821" y="0"/>
                    <wp:lineTo x="821" y="19503"/>
                    <wp:lineTo x="19692" y="19503"/>
                    <wp:lineTo x="19692" y="0"/>
                    <wp:lineTo x="821" y="0"/>
                  </wp:wrapPolygon>
                </wp:wrapThrough>
                <wp:docPr id="143" name="Text Box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8655" cy="281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C332E4" w14:textId="4EA20512" w:rsidR="00644014" w:rsidRDefault="00644014">
                            <w:r>
                              <w:t>$29.00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3" o:spid="_x0000_s1053" type="#_x0000_t202" style="position:absolute;margin-left:439.8pt;margin-top:110.8pt;width:52.65pt;height:22.15pt;z-index:25204542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" mv:complextextbox="1" filled="f" stroked="f">
                <v:textbox>
                  <w:txbxContent>
                    <w:p w14:paraId="37C332E4" w14:textId="4EA20512" w:rsidR="00644014" w:rsidRDefault="00644014">
                      <w:r>
                        <w:t>$29.00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3D6621">
        <w:rPr>
          <w:noProof/>
        </w:rPr>
        <w:drawing>
          <wp:anchor distT="0" distB="0" distL="114300" distR="114300" simplePos="0" relativeHeight="251668591" behindDoc="0" locked="0" layoutInCell="1" allowOverlap="1" wp14:anchorId="7405E17C" wp14:editId="7423606F">
            <wp:simplePos x="0" y="0"/>
            <wp:positionH relativeFrom="page">
              <wp:posOffset>426720</wp:posOffset>
            </wp:positionH>
            <wp:positionV relativeFrom="page">
              <wp:posOffset>2875280</wp:posOffset>
            </wp:positionV>
            <wp:extent cx="2851150" cy="1271905"/>
            <wp:effectExtent l="0" t="0" r="0" b="0"/>
            <wp:wrapThrough wrapText="bothSides">
              <wp:wrapPolygon edited="0">
                <wp:start x="0" y="0"/>
                <wp:lineTo x="0" y="21136"/>
                <wp:lineTo x="21359" y="21136"/>
                <wp:lineTo x="21359" y="0"/>
                <wp:lineTo x="0" y="0"/>
              </wp:wrapPolygon>
            </wp:wrapThrough>
            <wp:docPr id="181" name="Picture 181" descr="Macintosh HD:Users:16hodapp_marjorie:Desktop:Screen Shot 2015-09-24 at 8.47.3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16hodapp_marjorie:Desktop:Screen Shot 2015-09-24 at 8.47.30 AM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0" cy="127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6621">
        <w:rPr>
          <w:noProof/>
        </w:rPr>
        <mc:AlternateContent>
          <mc:Choice Requires="wps">
            <w:drawing>
              <wp:anchor distT="0" distB="0" distL="114300" distR="114300" simplePos="0" relativeHeight="252044399" behindDoc="0" locked="0" layoutInCell="1" allowOverlap="1" wp14:anchorId="599D097E" wp14:editId="383F6C1D">
                <wp:simplePos x="0" y="0"/>
                <wp:positionH relativeFrom="page">
                  <wp:posOffset>712470</wp:posOffset>
                </wp:positionH>
                <wp:positionV relativeFrom="page">
                  <wp:posOffset>609600</wp:posOffset>
                </wp:positionV>
                <wp:extent cx="730250" cy="321945"/>
                <wp:effectExtent l="0" t="0" r="0" b="8255"/>
                <wp:wrapThrough wrapText="bothSides">
                  <wp:wrapPolygon edited="0">
                    <wp:start x="751" y="0"/>
                    <wp:lineTo x="751" y="20450"/>
                    <wp:lineTo x="20285" y="20450"/>
                    <wp:lineTo x="20285" y="0"/>
                    <wp:lineTo x="751" y="0"/>
                  </wp:wrapPolygon>
                </wp:wrapThrough>
                <wp:docPr id="371" name="Text Box 3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0250" cy="321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7CD8B1" w14:textId="0BBE7B09" w:rsidR="00644014" w:rsidRDefault="00644014">
                            <w:r>
                              <w:t>$29.00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71" o:spid="_x0000_s1054" type="#_x0000_t202" style="position:absolute;margin-left:56.1pt;margin-top:48pt;width:57.5pt;height:25.35pt;z-index:25204439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" mv:complextextbox="1" filled="f" stroked="f">
                <v:textbox>
                  <w:txbxContent>
                    <w:p w14:paraId="057CD8B1" w14:textId="0BBE7B09" w:rsidR="00644014" w:rsidRDefault="00644014">
                      <w:r>
                        <w:t>$29.00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6F0E42">
        <w:rPr>
          <w:noProof/>
        </w:rPr>
        <mc:AlternateContent>
          <mc:Choice Requires="wpg">
            <w:drawing>
              <wp:anchor distT="0" distB="0" distL="114300" distR="114300" simplePos="0" relativeHeight="252018799" behindDoc="0" locked="0" layoutInCell="1" allowOverlap="1" wp14:anchorId="143C5C86" wp14:editId="4ED32B57">
                <wp:simplePos x="0" y="0"/>
                <wp:positionH relativeFrom="page">
                  <wp:posOffset>5495290</wp:posOffset>
                </wp:positionH>
                <wp:positionV relativeFrom="page">
                  <wp:posOffset>1620520</wp:posOffset>
                </wp:positionV>
                <wp:extent cx="1911350" cy="1972945"/>
                <wp:effectExtent l="0" t="0" r="0" b="8255"/>
                <wp:wrapThrough wrapText="bothSides">
                  <wp:wrapPolygon edited="0">
                    <wp:start x="287" y="0"/>
                    <wp:lineTo x="287" y="21412"/>
                    <wp:lineTo x="20954" y="21412"/>
                    <wp:lineTo x="20954" y="0"/>
                    <wp:lineTo x="287" y="0"/>
                  </wp:wrapPolygon>
                </wp:wrapThrough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11350" cy="1972945"/>
                          <a:chOff x="0" y="0"/>
                          <a:chExt cx="1911350" cy="1972945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396" name="Text Box 396"/>
                        <wps:cNvSpPr txBox="1"/>
                        <wps:spPr>
                          <a:xfrm>
                            <a:off x="0" y="0"/>
                            <a:ext cx="1911350" cy="197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Text Box 15"/>
                        <wps:cNvSpPr txBox="1"/>
                        <wps:spPr>
                          <a:xfrm>
                            <a:off x="91440" y="45720"/>
                            <a:ext cx="1728470" cy="176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24">
                          <w:txbxContent>
                            <w:p w14:paraId="1B5700DC" w14:textId="77777777" w:rsidR="00644014" w:rsidRDefault="00644014">
                              <w:r>
                                <w:rPr>
                                  <w:rFonts w:ascii="Arial" w:hAnsi="Arial" w:cs="Arial"/>
                                  <w:color w:val="656565"/>
                                </w:rPr>
                                <w:t xml:space="preserve">This short sleeve polo has a </w:t>
                              </w:r>
                              <w:proofErr w:type="spellStart"/>
                              <w:r>
                                <w:rPr>
                                  <w:rFonts w:ascii="Arial" w:hAnsi="Arial" w:cs="Arial"/>
                                  <w:color w:val="656565"/>
                                </w:rPr>
                                <w:t>Dri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color w:val="656565"/>
                                </w:rPr>
                                <w:t xml:space="preserve">-FIT double knit flat back mesh body fabric with </w:t>
                              </w:r>
                              <w:proofErr w:type="gramStart"/>
                              <w:r>
                                <w:rPr>
                                  <w:rFonts w:ascii="Arial" w:hAnsi="Arial" w:cs="Arial"/>
                                  <w:color w:val="656565"/>
                                </w:rPr>
                                <w:t>self collar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color w:val="656565"/>
                                </w:rPr>
                                <w:t xml:space="preserve">. </w:t>
                              </w:r>
                              <w:proofErr w:type="gramStart"/>
                              <w:r>
                                <w:rPr>
                                  <w:rFonts w:ascii="Arial" w:hAnsi="Arial" w:cs="Arial"/>
                                  <w:color w:val="656565"/>
                                </w:rPr>
                                <w:t>Contrast mesh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color w:val="656565"/>
                                </w:rPr>
                                <w:t xml:space="preserve"> insets at shoulder, collar and side seam. </w:t>
                              </w:r>
                              <w:proofErr w:type="gramStart"/>
                              <w:r>
                                <w:rPr>
                                  <w:rFonts w:ascii="Arial" w:hAnsi="Arial" w:cs="Arial"/>
                                  <w:color w:val="656565"/>
                                </w:rPr>
                                <w:t>3 button front placket.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color w:val="656565"/>
                                </w:rPr>
                                <w:t xml:space="preserve"> Embroidered swoosh design trademark at right chest.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Text Box 18"/>
                        <wps:cNvSpPr txBox="1"/>
                        <wps:spPr>
                          <a:xfrm>
                            <a:off x="91440" y="220980"/>
                            <a:ext cx="1728470" cy="1578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24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5" o:spid="_x0000_s1055" style="position:absolute;margin-left:432.7pt;margin-top:127.6pt;width:150.5pt;height:155.35pt;z-index:252018799;mso-position-horizontal-relative:page;mso-position-vertical-relative:page" coordsize="1911350,197294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" mv:complextextbox="1">
                <v:shape id="Text Box 396" o:spid="_x0000_s1056" type="#_x0000_t202" style="position:absolute;width:1911350;height:197294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yuD2xQAA&#10;ANwAAAAPAAAAZHJzL2Rvd25yZXYueG1sRI9Pa8JAFMTvgt9heUJvZqOCpqmrqNjSg+K/Hnp8ZJ9J&#10;MPs2ZLcm/fbdguBxmJnfMPNlZypxp8aVlhWMohgEcWZ1ybmCr8v7MAHhPLLGyjIp+CUHy0W/N8dU&#10;25ZPdD/7XAQIuxQVFN7XqZQuK8igi2xNHLyrbQz6IJtc6gbbADeVHMfxVBosOSwUWNOmoOx2/jEK&#10;aNeZyz6Zbf1hff2Iv5Nju9O5Ui+DbvUGwlPnn+FH+1MrmLxO4f9MOAJy8Q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LK4PbFAAAA3AAAAA8AAAAAAAAAAAAAAAAAlwIAAGRycy9k&#10;b3ducmV2LnhtbFBLBQYAAAAABAAEAPUAAACJAwAAAAA=&#10;" mv:complextextbox="1" filled="f" stroked="f"/>
                <v:shape id="Text Box 15" o:spid="_x0000_s1057" type="#_x0000_t202" style="position:absolute;left:91440;top:45720;width:1728470;height:17653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TgEvwQAA&#10;ANsAAAAPAAAAZHJzL2Rvd25yZXYueG1sRE9Ni8IwEL0v+B/CCN7W1AVlrUYRcWFBWKz14HFsxjbY&#10;TGqT1frvN8KCt3m8z5kvO1uLG7XeOFYwGiYgiAunDZcKDvnX+ycIH5A11o5JwYM8LBe9tzmm2t05&#10;o9s+lCKGsE9RQRVCk0rpi4os+qFriCN3dq3FEGFbSt3iPYbbWn4kyURaNBwbKmxoXVFx2f9aBasj&#10;Zxtz/TntsnNm8nya8HZyUWrQ71YzEIG68BL/u791nD+G5y/xALn4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BU4BL8EAAADbAAAADwAAAAAAAAAAAAAAAACXAgAAZHJzL2Rvd25y&#10;ZXYueG1sUEsFBgAAAAAEAAQA9QAAAIUDAAAAAA==&#10;" filled="f" stroked="f">
                  <v:textbox style="mso-next-textbox:#Text Box 18" inset="0,0,0,0">
                    <w:txbxContent>
                      <w:p w14:paraId="1B5700DC" w14:textId="77777777" w:rsidR="00644014" w:rsidRDefault="00644014">
                        <w:r>
                          <w:rPr>
                            <w:rFonts w:ascii="Arial" w:hAnsi="Arial" w:cs="Arial"/>
                            <w:color w:val="656565"/>
                          </w:rPr>
                          <w:t xml:space="preserve">This short sleeve polo has a </w:t>
                        </w:r>
                        <w:proofErr w:type="spellStart"/>
                        <w:r>
                          <w:rPr>
                            <w:rFonts w:ascii="Arial" w:hAnsi="Arial" w:cs="Arial"/>
                            <w:color w:val="656565"/>
                          </w:rPr>
                          <w:t>Dri</w:t>
                        </w:r>
                        <w:proofErr w:type="spellEnd"/>
                        <w:r>
                          <w:rPr>
                            <w:rFonts w:ascii="Arial" w:hAnsi="Arial" w:cs="Arial"/>
                            <w:color w:val="656565"/>
                          </w:rPr>
                          <w:t xml:space="preserve">-FIT double knit flat back mesh body fabric with </w:t>
                        </w:r>
                        <w:proofErr w:type="gramStart"/>
                        <w:r>
                          <w:rPr>
                            <w:rFonts w:ascii="Arial" w:hAnsi="Arial" w:cs="Arial"/>
                            <w:color w:val="656565"/>
                          </w:rPr>
                          <w:t>self collar</w:t>
                        </w:r>
                        <w:proofErr w:type="gramEnd"/>
                        <w:r>
                          <w:rPr>
                            <w:rFonts w:ascii="Arial" w:hAnsi="Arial" w:cs="Arial"/>
                            <w:color w:val="656565"/>
                          </w:rPr>
                          <w:t xml:space="preserve">. </w:t>
                        </w:r>
                        <w:proofErr w:type="gramStart"/>
                        <w:r>
                          <w:rPr>
                            <w:rFonts w:ascii="Arial" w:hAnsi="Arial" w:cs="Arial"/>
                            <w:color w:val="656565"/>
                          </w:rPr>
                          <w:t>Contrast mesh</w:t>
                        </w:r>
                        <w:proofErr w:type="gramEnd"/>
                        <w:r>
                          <w:rPr>
                            <w:rFonts w:ascii="Arial" w:hAnsi="Arial" w:cs="Arial"/>
                            <w:color w:val="656565"/>
                          </w:rPr>
                          <w:t xml:space="preserve"> insets at shoulder, collar and side seam. </w:t>
                        </w:r>
                        <w:proofErr w:type="gramStart"/>
                        <w:r>
                          <w:rPr>
                            <w:rFonts w:ascii="Arial" w:hAnsi="Arial" w:cs="Arial"/>
                            <w:color w:val="656565"/>
                          </w:rPr>
                          <w:t>3 button front placket.</w:t>
                        </w:r>
                        <w:proofErr w:type="gramEnd"/>
                        <w:r>
                          <w:rPr>
                            <w:rFonts w:ascii="Arial" w:hAnsi="Arial" w:cs="Arial"/>
                            <w:color w:val="656565"/>
                          </w:rPr>
                          <w:t xml:space="preserve"> Embroidered swoosh design trademark at right chest.</w:t>
                        </w:r>
                      </w:p>
                    </w:txbxContent>
                  </v:textbox>
                </v:shape>
                <v:shape id="Text Box 18" o:spid="_x0000_s1058" type="#_x0000_t202" style="position:absolute;left:91440;top:220980;width:1728470;height:157861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T66xxAAA&#10;ANsAAAAPAAAAZHJzL2Rvd25yZXYueG1sRI9Ba8JAEIXvBf/DMoK3umkPoqmrSLEgCKUxPfQ4zY7J&#10;YnY2ZldN/33nIHib4b1575vlevCtulIfXWADL9MMFHEVrOPawHf58TwHFROyxTYwGfijCOvV6GmJ&#10;uQ03Luh6SLWSEI45GmhS6nKtY9WQxzgNHbFox9B7TLL2tbY93iTct/o1y2bao2NpaLCj94aq0+Hi&#10;DWx+uNi68+fvV3EsXFkuMt7PTsZMxsPmDVSiIT3M9+udFXyBlV9kAL36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60+uscQAAADbAAAADwAAAAAAAAAAAAAAAACXAgAAZHJzL2Rv&#10;d25yZXYueG1sUEsFBgAAAAAEAAQA9QAAAIgDAAAAAA=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17775" behindDoc="0" locked="0" layoutInCell="1" allowOverlap="1" wp14:anchorId="746204BE" wp14:editId="276D9BFF">
            <wp:simplePos x="0" y="0"/>
            <wp:positionH relativeFrom="page">
              <wp:posOffset>4262755</wp:posOffset>
            </wp:positionH>
            <wp:positionV relativeFrom="page">
              <wp:posOffset>3593465</wp:posOffset>
            </wp:positionV>
            <wp:extent cx="2926715" cy="368935"/>
            <wp:effectExtent l="0" t="0" r="0" b="12065"/>
            <wp:wrapThrough wrapText="bothSides">
              <wp:wrapPolygon edited="0">
                <wp:start x="0" y="0"/>
                <wp:lineTo x="0" y="20819"/>
                <wp:lineTo x="21370" y="20819"/>
                <wp:lineTo x="21370" y="0"/>
                <wp:lineTo x="0" y="0"/>
              </wp:wrapPolygon>
            </wp:wrapThrough>
            <wp:docPr id="392" name="Picture 392" descr="Macintosh HD:Users:16hodapp_marjorie:Desktop:Screen Shot 2015-10-19 at 8.35.3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16hodapp_marjorie:Desktop:Screen Shot 2015-10-19 at 8.35.32 AM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715" cy="36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16751" behindDoc="0" locked="0" layoutInCell="1" allowOverlap="1" wp14:anchorId="5714A922" wp14:editId="330648B3">
            <wp:simplePos x="0" y="0"/>
            <wp:positionH relativeFrom="page">
              <wp:posOffset>4201160</wp:posOffset>
            </wp:positionH>
            <wp:positionV relativeFrom="page">
              <wp:posOffset>3956050</wp:posOffset>
            </wp:positionV>
            <wp:extent cx="3122930" cy="1409065"/>
            <wp:effectExtent l="0" t="0" r="1270" b="0"/>
            <wp:wrapThrough wrapText="bothSides">
              <wp:wrapPolygon edited="0">
                <wp:start x="0" y="0"/>
                <wp:lineTo x="0" y="21026"/>
                <wp:lineTo x="21433" y="21026"/>
                <wp:lineTo x="21433" y="0"/>
                <wp:lineTo x="0" y="0"/>
              </wp:wrapPolygon>
            </wp:wrapThrough>
            <wp:docPr id="380" name="Picture 380" descr="Macintosh HD:Users:16hodapp_marjorie:Desktop:Screen Shot 2015-10-19 at 8.33.5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16hodapp_marjorie:Desktop:Screen Shot 2015-10-19 at 8.33.52 AM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2930" cy="140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15727" behindDoc="0" locked="0" layoutInCell="1" allowOverlap="1" wp14:anchorId="5582166E" wp14:editId="14E77039">
            <wp:simplePos x="0" y="0"/>
            <wp:positionH relativeFrom="page">
              <wp:posOffset>3696335</wp:posOffset>
            </wp:positionH>
            <wp:positionV relativeFrom="page">
              <wp:posOffset>1424305</wp:posOffset>
            </wp:positionV>
            <wp:extent cx="2169160" cy="2169160"/>
            <wp:effectExtent l="0" t="0" r="0" b="0"/>
            <wp:wrapThrough wrapText="bothSides">
              <wp:wrapPolygon edited="0">
                <wp:start x="9358" y="0"/>
                <wp:lineTo x="8347" y="253"/>
                <wp:lineTo x="3794" y="3541"/>
                <wp:lineTo x="2782" y="8094"/>
                <wp:lineTo x="2782" y="9611"/>
                <wp:lineTo x="4047" y="12141"/>
                <wp:lineTo x="5059" y="12141"/>
                <wp:lineTo x="5059" y="20234"/>
                <wp:lineTo x="5817" y="21246"/>
                <wp:lineTo x="15429" y="21246"/>
                <wp:lineTo x="15429" y="12141"/>
                <wp:lineTo x="17199" y="12141"/>
                <wp:lineTo x="18464" y="9864"/>
                <wp:lineTo x="16946" y="4047"/>
                <wp:lineTo x="15429" y="2529"/>
                <wp:lineTo x="12141" y="0"/>
                <wp:lineTo x="9358" y="0"/>
              </wp:wrapPolygon>
            </wp:wrapThrough>
            <wp:docPr id="372" name="Picture 372" descr="Macintosh HD:Users:16hodapp_marjorie:Desktop:658085-012_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16hodapp_marjorie:Desktop:658085-012_x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backgroundRemoval t="0" b="98600" l="40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160" cy="216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495" behindDoc="0" locked="0" layoutInCell="1" allowOverlap="1" wp14:anchorId="6B1CBFBD" wp14:editId="48F4B410">
            <wp:simplePos x="0" y="0"/>
            <wp:positionH relativeFrom="page">
              <wp:posOffset>4980940</wp:posOffset>
            </wp:positionH>
            <wp:positionV relativeFrom="page">
              <wp:posOffset>5327650</wp:posOffset>
            </wp:positionV>
            <wp:extent cx="1636395" cy="2045335"/>
            <wp:effectExtent l="0" t="0" r="0" b="12065"/>
            <wp:wrapThrough wrapText="bothSides">
              <wp:wrapPolygon edited="0">
                <wp:start x="9052" y="0"/>
                <wp:lineTo x="7376" y="536"/>
                <wp:lineTo x="1341" y="3755"/>
                <wp:lineTo x="671" y="10461"/>
                <wp:lineTo x="3017" y="13144"/>
                <wp:lineTo x="4359" y="13144"/>
                <wp:lineTo x="3688" y="19850"/>
                <wp:lineTo x="4359" y="20923"/>
                <wp:lineTo x="6035" y="21459"/>
                <wp:lineTo x="15423" y="21459"/>
                <wp:lineTo x="15758" y="20923"/>
                <wp:lineTo x="16093" y="13144"/>
                <wp:lineTo x="17769" y="13144"/>
                <wp:lineTo x="20452" y="10193"/>
                <wp:lineTo x="19111" y="4292"/>
                <wp:lineTo x="17099" y="2951"/>
                <wp:lineTo x="11735" y="0"/>
                <wp:lineTo x="9052" y="0"/>
              </wp:wrapPolygon>
            </wp:wrapThrough>
            <wp:docPr id="176" name="Picture 176" descr="Macintosh HD:Users:16hodapp_marjorie:Desktop:88181_of1_4m_v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16hodapp_marjorie:Desktop:88181_of1_4m_vp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ackgroundRemoval t="1000" b="99667" l="417" r="975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395" cy="204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471" behindDoc="0" locked="0" layoutInCell="1" allowOverlap="1" wp14:anchorId="6EACB422" wp14:editId="728772E3">
            <wp:simplePos x="0" y="0"/>
            <wp:positionH relativeFrom="page">
              <wp:posOffset>4646930</wp:posOffset>
            </wp:positionH>
            <wp:positionV relativeFrom="page">
              <wp:posOffset>7372985</wp:posOffset>
            </wp:positionV>
            <wp:extent cx="2542540" cy="465455"/>
            <wp:effectExtent l="0" t="0" r="0" b="0"/>
            <wp:wrapThrough wrapText="bothSides">
              <wp:wrapPolygon edited="0">
                <wp:start x="0" y="0"/>
                <wp:lineTo x="0" y="20038"/>
                <wp:lineTo x="21363" y="20038"/>
                <wp:lineTo x="21363" y="0"/>
                <wp:lineTo x="0" y="0"/>
              </wp:wrapPolygon>
            </wp:wrapThrough>
            <wp:docPr id="174" name="Picture 174" descr="Macintosh HD:Users:16hodapp_marjorie:Desktop:Screen Shot 2015-09-24 at 8.51.3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16hodapp_marjorie:Desktop:Screen Shot 2015-09-24 at 8.51.31 AM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018"/>
                    <a:stretch/>
                  </pic:blipFill>
                  <pic:spPr bwMode="auto">
                    <a:xfrm>
                      <a:off x="0" y="0"/>
                      <a:ext cx="2542540" cy="46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519" behindDoc="0" locked="0" layoutInCell="1" allowOverlap="1" wp14:anchorId="514F5617" wp14:editId="6BA69249">
            <wp:simplePos x="0" y="0"/>
            <wp:positionH relativeFrom="page">
              <wp:posOffset>4509135</wp:posOffset>
            </wp:positionH>
            <wp:positionV relativeFrom="page">
              <wp:posOffset>7891145</wp:posOffset>
            </wp:positionV>
            <wp:extent cx="2896870" cy="673735"/>
            <wp:effectExtent l="0" t="0" r="0" b="12065"/>
            <wp:wrapThrough wrapText="bothSides">
              <wp:wrapPolygon edited="0">
                <wp:start x="0" y="0"/>
                <wp:lineTo x="0" y="21172"/>
                <wp:lineTo x="21401" y="21172"/>
                <wp:lineTo x="21401" y="0"/>
                <wp:lineTo x="0" y="0"/>
              </wp:wrapPolygon>
            </wp:wrapThrough>
            <wp:docPr id="177" name="Picture 177" descr="Macintosh HD:Users:16hodapp_marjorie:Desktop:Screen Shot 2015-09-24 at 8.32.48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16hodapp_marjorie:Desktop:Screen Shot 2015-09-24 at 8.32.48 AM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-628" b="1694"/>
                    <a:stretch/>
                  </pic:blipFill>
                  <pic:spPr bwMode="auto">
                    <a:xfrm>
                      <a:off x="0" y="0"/>
                      <a:ext cx="2896870" cy="67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543" behindDoc="0" locked="0" layoutInCell="1" allowOverlap="1" wp14:anchorId="7046E3DE" wp14:editId="56843795">
            <wp:simplePos x="0" y="0"/>
            <wp:positionH relativeFrom="page">
              <wp:posOffset>4201160</wp:posOffset>
            </wp:positionH>
            <wp:positionV relativeFrom="page">
              <wp:posOffset>8534400</wp:posOffset>
            </wp:positionV>
            <wp:extent cx="3202940" cy="1155700"/>
            <wp:effectExtent l="0" t="0" r="0" b="12700"/>
            <wp:wrapThrough wrapText="bothSides">
              <wp:wrapPolygon edited="0">
                <wp:start x="0" y="0"/>
                <wp:lineTo x="0" y="21363"/>
                <wp:lineTo x="21412" y="21363"/>
                <wp:lineTo x="21412" y="0"/>
                <wp:lineTo x="0" y="0"/>
              </wp:wrapPolygon>
            </wp:wrapThrough>
            <wp:docPr id="178" name="Picture 178" descr="Macintosh HD:Users:16hodapp_marjorie:Desktop:Screen Shot 2015-09-24 at 8.36.5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16hodapp_marjorie:Desktop:Screen Shot 2015-09-24 at 8.36.50 AM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940" cy="115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2015" behindDoc="0" locked="0" layoutInCell="1" allowOverlap="1" wp14:anchorId="2FD2944B" wp14:editId="5E5BC7D3">
                <wp:simplePos x="0" y="0"/>
                <wp:positionH relativeFrom="page">
                  <wp:posOffset>3277870</wp:posOffset>
                </wp:positionH>
                <wp:positionV relativeFrom="page">
                  <wp:posOffset>609600</wp:posOffset>
                </wp:positionV>
                <wp:extent cx="2869565" cy="738505"/>
                <wp:effectExtent l="0" t="0" r="0" b="0"/>
                <wp:wrapThrough wrapText="bothSides">
                  <wp:wrapPolygon edited="0">
                    <wp:start x="191" y="0"/>
                    <wp:lineTo x="191" y="20801"/>
                    <wp:lineTo x="21222" y="20801"/>
                    <wp:lineTo x="21222" y="0"/>
                    <wp:lineTo x="191" y="0"/>
                  </wp:wrapPolygon>
                </wp:wrapThrough>
                <wp:docPr id="130" name="Text Box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9565" cy="738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A37EC4" w14:textId="77777777" w:rsidR="00644014" w:rsidRPr="00440D7A" w:rsidRDefault="00644014" w:rsidP="008463AC">
                            <w:pPr>
                              <w:jc w:val="center"/>
                              <w:rPr>
                                <w:rFonts w:ascii="Stencil" w:hAnsi="Stencil"/>
                                <w:sz w:val="52"/>
                                <w:szCs w:val="52"/>
                              </w:rPr>
                            </w:pPr>
                            <w:r w:rsidRPr="00440D7A">
                              <w:rPr>
                                <w:rFonts w:ascii="Stencil" w:hAnsi="Stencil"/>
                                <w:sz w:val="52"/>
                                <w:szCs w:val="52"/>
                              </w:rPr>
                              <w:t>Coach’s Gear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0" o:spid="_x0000_s1059" type="#_x0000_t202" style="position:absolute;margin-left:258.1pt;margin-top:48pt;width:225.95pt;height:58.15pt;z-index:25177201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" mv:complextextbox="1" filled="f" stroked="f">
                <v:textbox>
                  <w:txbxContent>
                    <w:p w14:paraId="7EA37EC4" w14:textId="77777777" w:rsidR="00644014" w:rsidRPr="00440D7A" w:rsidRDefault="00644014" w:rsidP="008463AC">
                      <w:pPr>
                        <w:jc w:val="center"/>
                        <w:rPr>
                          <w:rFonts w:ascii="Stencil" w:hAnsi="Stencil"/>
                          <w:sz w:val="52"/>
                          <w:szCs w:val="52"/>
                        </w:rPr>
                      </w:pPr>
                      <w:r w:rsidRPr="00440D7A">
                        <w:rPr>
                          <w:rFonts w:ascii="Stencil" w:hAnsi="Stencil"/>
                          <w:sz w:val="52"/>
                          <w:szCs w:val="52"/>
                        </w:rPr>
                        <w:t>Coach’s Gear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A86DBE">
        <w:rPr>
          <w:noProof/>
        </w:rPr>
        <w:drawing>
          <wp:anchor distT="0" distB="0" distL="114300" distR="114300" simplePos="0" relativeHeight="251669615" behindDoc="0" locked="0" layoutInCell="1" allowOverlap="1" wp14:anchorId="70494262" wp14:editId="45849340">
            <wp:simplePos x="0" y="0"/>
            <wp:positionH relativeFrom="page">
              <wp:posOffset>457835</wp:posOffset>
            </wp:positionH>
            <wp:positionV relativeFrom="page">
              <wp:posOffset>2461260</wp:posOffset>
            </wp:positionV>
            <wp:extent cx="2569210" cy="325755"/>
            <wp:effectExtent l="0" t="0" r="0" b="4445"/>
            <wp:wrapThrough wrapText="bothSides">
              <wp:wrapPolygon edited="0">
                <wp:start x="0" y="0"/>
                <wp:lineTo x="0" y="20211"/>
                <wp:lineTo x="21354" y="20211"/>
                <wp:lineTo x="21354" y="0"/>
                <wp:lineTo x="0" y="0"/>
              </wp:wrapPolygon>
            </wp:wrapThrough>
            <wp:docPr id="182" name="Picture 182" descr="Macintosh HD:Users:16hodapp_marjorie:Desktop:Screen Shot 2015-09-24 at 9.23.0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16hodapp_marjorie:Desktop:Screen Shot 2015-09-24 at 9.23.02 AM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210" cy="32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mc:AlternateContent>
          <mc:Choice Requires="wps">
            <w:drawing>
              <wp:anchor distT="0" distB="0" distL="114300" distR="114300" simplePos="0" relativeHeight="251929711" behindDoc="0" locked="0" layoutInCell="1" allowOverlap="1" wp14:anchorId="0A11DC97" wp14:editId="2191A56A">
                <wp:simplePos x="0" y="0"/>
                <wp:positionH relativeFrom="page">
                  <wp:posOffset>426720</wp:posOffset>
                </wp:positionH>
                <wp:positionV relativeFrom="page">
                  <wp:posOffset>931545</wp:posOffset>
                </wp:positionV>
                <wp:extent cx="1881505" cy="1377950"/>
                <wp:effectExtent l="0" t="0" r="0" b="0"/>
                <wp:wrapThrough wrapText="bothSides">
                  <wp:wrapPolygon edited="0">
                    <wp:start x="292" y="0"/>
                    <wp:lineTo x="292" y="21102"/>
                    <wp:lineTo x="20995" y="21102"/>
                    <wp:lineTo x="20995" y="0"/>
                    <wp:lineTo x="292" y="0"/>
                  </wp:wrapPolygon>
                </wp:wrapThrough>
                <wp:docPr id="341" name="Text Box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1505" cy="1377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D8556B" w14:textId="77777777" w:rsidR="00644014" w:rsidRPr="00CE7EFC" w:rsidRDefault="00644014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CE7EFC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This short sleeve polo has a </w:t>
                            </w:r>
                            <w:proofErr w:type="spellStart"/>
                            <w:r w:rsidRPr="00CE7EFC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Dri</w:t>
                            </w:r>
                            <w:proofErr w:type="spellEnd"/>
                            <w:r w:rsidRPr="00CE7EFC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-Fit double knit flat back mesh body fabric with </w:t>
                            </w:r>
                            <w:proofErr w:type="gramStart"/>
                            <w:r w:rsidRPr="00CE7EFC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self collar</w:t>
                            </w:r>
                            <w:proofErr w:type="gramEnd"/>
                            <w:r w:rsidRPr="00CE7EFC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. </w:t>
                            </w:r>
                            <w:proofErr w:type="gramStart"/>
                            <w:r w:rsidRPr="00CE7EFC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Contrast mesh</w:t>
                            </w:r>
                            <w:proofErr w:type="gramEnd"/>
                            <w:r w:rsidRPr="00CE7EFC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 insets at shoulder, collar and side seam. </w:t>
                            </w:r>
                            <w:proofErr w:type="gramStart"/>
                            <w:r w:rsidRPr="00CE7EFC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3-button front placket.</w:t>
                            </w:r>
                            <w:proofErr w:type="gramEnd"/>
                            <w:r w:rsidRPr="00CE7EFC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 Embroidered swoosh design trademark at right chest.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41" o:spid="_x0000_s1060" type="#_x0000_t202" style="position:absolute;margin-left:33.6pt;margin-top:73.35pt;width:148.15pt;height:108.5pt;z-index:25192971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" mv:complextextbox="1" filled="f" stroked="f">
                <v:textbox>
                  <w:txbxContent>
                    <w:p w14:paraId="31D8556B" w14:textId="77777777" w:rsidR="00644014" w:rsidRPr="00CE7EFC" w:rsidRDefault="00644014">
                      <w:pPr>
                        <w:rPr>
                          <w:sz w:val="20"/>
                          <w:szCs w:val="20"/>
                        </w:rPr>
                      </w:pPr>
                      <w:r w:rsidRPr="00CE7EFC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This short sleeve polo has a </w:t>
                      </w:r>
                      <w:proofErr w:type="spellStart"/>
                      <w:r w:rsidRPr="00CE7EFC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Dri</w:t>
                      </w:r>
                      <w:proofErr w:type="spellEnd"/>
                      <w:r w:rsidRPr="00CE7EFC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-Fit double knit flat back mesh body fabric with </w:t>
                      </w:r>
                      <w:proofErr w:type="gramStart"/>
                      <w:r w:rsidRPr="00CE7EFC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self collar</w:t>
                      </w:r>
                      <w:proofErr w:type="gramEnd"/>
                      <w:r w:rsidRPr="00CE7EFC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. </w:t>
                      </w:r>
                      <w:proofErr w:type="gramStart"/>
                      <w:r w:rsidRPr="00CE7EFC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Contrast mesh</w:t>
                      </w:r>
                      <w:proofErr w:type="gramEnd"/>
                      <w:r w:rsidRPr="00CE7EFC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 insets at shoulder, collar and side seam. </w:t>
                      </w:r>
                      <w:proofErr w:type="gramStart"/>
                      <w:r w:rsidRPr="00CE7EFC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3-button front placket.</w:t>
                      </w:r>
                      <w:proofErr w:type="gramEnd"/>
                      <w:r w:rsidRPr="00CE7EFC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 Embroidered swoosh design trademark at right chest.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A86DBE">
        <w:rPr>
          <w:noProof/>
        </w:rPr>
        <w:drawing>
          <wp:anchor distT="0" distB="0" distL="114300" distR="114300" simplePos="0" relativeHeight="251667567" behindDoc="0" locked="0" layoutInCell="1" allowOverlap="1" wp14:anchorId="6F0A035F" wp14:editId="6E303836">
            <wp:simplePos x="0" y="0"/>
            <wp:positionH relativeFrom="page">
              <wp:posOffset>1965325</wp:posOffset>
            </wp:positionH>
            <wp:positionV relativeFrom="page">
              <wp:posOffset>779145</wp:posOffset>
            </wp:positionV>
            <wp:extent cx="1682115" cy="1682115"/>
            <wp:effectExtent l="0" t="0" r="0" b="0"/>
            <wp:wrapThrough wrapText="bothSides">
              <wp:wrapPolygon edited="0">
                <wp:start x="8806" y="0"/>
                <wp:lineTo x="4892" y="2283"/>
                <wp:lineTo x="2935" y="4240"/>
                <wp:lineTo x="2935" y="6849"/>
                <wp:lineTo x="4566" y="10437"/>
                <wp:lineTo x="4566" y="19570"/>
                <wp:lineTo x="4892" y="20874"/>
                <wp:lineTo x="7176" y="21200"/>
                <wp:lineTo x="11089" y="21200"/>
                <wp:lineTo x="15656" y="21200"/>
                <wp:lineTo x="15982" y="20874"/>
                <wp:lineTo x="15003" y="10437"/>
                <wp:lineTo x="16634" y="10437"/>
                <wp:lineTo x="18591" y="7176"/>
                <wp:lineTo x="18591" y="4892"/>
                <wp:lineTo x="15982" y="1957"/>
                <wp:lineTo x="13046" y="0"/>
                <wp:lineTo x="8806" y="0"/>
              </wp:wrapPolygon>
            </wp:wrapThrough>
            <wp:docPr id="179" name="Picture 179" descr="Macintosh HD:Users:16hodapp_marjorie:Desktop:658063-342_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16hodapp_marjorie:Desktop:658063-342_x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backgroundRemoval t="0" b="99200" l="10000" r="91200">
                                  <a14:foregroundMark x1="76800" y1="16200" x2="76800" y2="16200"/>
                                  <a14:foregroundMark x1="59400" y1="7200" x2="59400" y2="7200"/>
                                  <a14:backgroundMark x1="22400" y1="17800" x2="22400" y2="178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168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678831" behindDoc="0" locked="0" layoutInCell="1" allowOverlap="1" wp14:anchorId="4AE9749D" wp14:editId="792B94C1">
            <wp:simplePos x="0" y="0"/>
            <wp:positionH relativeFrom="page">
              <wp:posOffset>5865495</wp:posOffset>
            </wp:positionH>
            <wp:positionV relativeFrom="page">
              <wp:posOffset>380365</wp:posOffset>
            </wp:positionV>
            <wp:extent cx="1538605" cy="1240155"/>
            <wp:effectExtent l="0" t="0" r="10795" b="0"/>
            <wp:wrapThrough wrapText="bothSides">
              <wp:wrapPolygon edited="0">
                <wp:start x="4992" y="885"/>
                <wp:lineTo x="2853" y="2212"/>
                <wp:lineTo x="0" y="6194"/>
                <wp:lineTo x="0" y="12387"/>
                <wp:lineTo x="2496" y="15926"/>
                <wp:lineTo x="4636" y="16369"/>
                <wp:lineTo x="9271" y="19908"/>
                <wp:lineTo x="9628" y="20793"/>
                <wp:lineTo x="12124" y="20793"/>
                <wp:lineTo x="12480" y="19908"/>
                <wp:lineTo x="17116" y="15926"/>
                <wp:lineTo x="19255" y="15926"/>
                <wp:lineTo x="21395" y="12387"/>
                <wp:lineTo x="21395" y="5751"/>
                <wp:lineTo x="19255" y="2654"/>
                <wp:lineTo x="16759" y="885"/>
                <wp:lineTo x="4992" y="885"/>
              </wp:wrapPolygon>
            </wp:wrapThrough>
            <wp:docPr id="115" name="Picture 115" descr="Macintosh HD:Users:16hodapp_marjorie:Dropbox:Student Files:marketing:1 and 2:TSHIRT GIVEAWAY:LOGO FOR BACK:Screen Shot 2015-09-08 at 8.42.33 AM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16hodapp_marjorie:Dropbox:Student Files:marketing:1 and 2:TSHIRT GIVEAWAY:LOGO FOR BACK:Screen Shot 2015-09-08 at 8.42.33 AM copy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605" cy="124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63AC">
        <w:rPr>
          <w:noProof/>
        </w:rPr>
        <w:drawing>
          <wp:anchor distT="0" distB="0" distL="114300" distR="114300" simplePos="0" relativeHeight="251673711" behindDoc="0" locked="0" layoutInCell="1" allowOverlap="1" wp14:anchorId="17F6BBA2" wp14:editId="6F88F1B7">
            <wp:simplePos x="0" y="0"/>
            <wp:positionH relativeFrom="page">
              <wp:posOffset>1473835</wp:posOffset>
            </wp:positionH>
            <wp:positionV relativeFrom="page">
              <wp:posOffset>7820660</wp:posOffset>
            </wp:positionV>
            <wp:extent cx="3035300" cy="1312545"/>
            <wp:effectExtent l="0" t="0" r="12700" b="8255"/>
            <wp:wrapThrough wrapText="bothSides">
              <wp:wrapPolygon edited="0">
                <wp:start x="0" y="0"/>
                <wp:lineTo x="0" y="21318"/>
                <wp:lineTo x="21510" y="21318"/>
                <wp:lineTo x="21510" y="0"/>
                <wp:lineTo x="0" y="0"/>
              </wp:wrapPolygon>
            </wp:wrapThrough>
            <wp:docPr id="186" name="Picture 186" descr="Macintosh HD:Users:16hodapp_marjorie:Desktop:Screen Shot 2015-09-24 at 8.36.07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16hodapp_marjorie:Desktop:Screen Shot 2015-09-24 at 8.36.07 AM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131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63AC">
        <w:rPr>
          <w:noProof/>
        </w:rPr>
        <w:drawing>
          <wp:anchor distT="0" distB="0" distL="114300" distR="114300" simplePos="0" relativeHeight="251672687" behindDoc="0" locked="0" layoutInCell="1" allowOverlap="1" wp14:anchorId="73ADFEB3" wp14:editId="6B72A063">
            <wp:simplePos x="0" y="0"/>
            <wp:positionH relativeFrom="page">
              <wp:posOffset>1636395</wp:posOffset>
            </wp:positionH>
            <wp:positionV relativeFrom="page">
              <wp:posOffset>7185025</wp:posOffset>
            </wp:positionV>
            <wp:extent cx="2717800" cy="476885"/>
            <wp:effectExtent l="0" t="0" r="0" b="5715"/>
            <wp:wrapThrough wrapText="bothSides">
              <wp:wrapPolygon edited="0">
                <wp:start x="0" y="0"/>
                <wp:lineTo x="0" y="20708"/>
                <wp:lineTo x="21398" y="20708"/>
                <wp:lineTo x="21398" y="0"/>
                <wp:lineTo x="0" y="0"/>
              </wp:wrapPolygon>
            </wp:wrapThrough>
            <wp:docPr id="185" name="Picture 185" descr="Macintosh HD:Users:16hodapp_marjorie:Desktop:Screen Shot 2015-09-24 at 8.53.4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16hodapp_marjorie:Desktop:Screen Shot 2015-09-24 at 8.53.41 AM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539" b="12500"/>
                    <a:stretch/>
                  </pic:blipFill>
                  <pic:spPr bwMode="auto">
                    <a:xfrm>
                      <a:off x="0" y="0"/>
                      <a:ext cx="2717800" cy="47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63AC">
        <w:rPr>
          <w:noProof/>
        </w:rPr>
        <w:drawing>
          <wp:anchor distT="0" distB="0" distL="114300" distR="114300" simplePos="0" relativeHeight="251671663" behindDoc="0" locked="0" layoutInCell="1" allowOverlap="1" wp14:anchorId="2BC840C5" wp14:editId="3C698555">
            <wp:simplePos x="0" y="0"/>
            <wp:positionH relativeFrom="page">
              <wp:posOffset>1442720</wp:posOffset>
            </wp:positionH>
            <wp:positionV relativeFrom="page">
              <wp:posOffset>5000625</wp:posOffset>
            </wp:positionV>
            <wp:extent cx="1706880" cy="2133600"/>
            <wp:effectExtent l="0" t="0" r="0" b="0"/>
            <wp:wrapThrough wrapText="bothSides">
              <wp:wrapPolygon edited="0">
                <wp:start x="0" y="0"/>
                <wp:lineTo x="0" y="21343"/>
                <wp:lineTo x="21214" y="21343"/>
                <wp:lineTo x="21214" y="0"/>
                <wp:lineTo x="0" y="0"/>
              </wp:wrapPolygon>
            </wp:wrapThrough>
            <wp:docPr id="184" name="Picture 184" descr="Macintosh HD:Users:16hodapp_marjorie:Desktop:75108_of1_9k_v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16hodapp_marjorie:Desktop:75108_of1_9k_vp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88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63AC">
        <w:rPr>
          <w:noProof/>
        </w:rPr>
        <w:drawing>
          <wp:anchor distT="0" distB="0" distL="114300" distR="114300" simplePos="0" relativeHeight="251670639" behindDoc="0" locked="0" layoutInCell="1" allowOverlap="1" wp14:anchorId="372CD776" wp14:editId="4E528B94">
            <wp:simplePos x="0" y="0"/>
            <wp:positionH relativeFrom="page">
              <wp:posOffset>426720</wp:posOffset>
            </wp:positionH>
            <wp:positionV relativeFrom="page">
              <wp:posOffset>4919345</wp:posOffset>
            </wp:positionV>
            <wp:extent cx="1047115" cy="4572000"/>
            <wp:effectExtent l="0" t="0" r="0" b="0"/>
            <wp:wrapThrough wrapText="bothSides">
              <wp:wrapPolygon edited="0">
                <wp:start x="0" y="0"/>
                <wp:lineTo x="0" y="21480"/>
                <wp:lineTo x="20958" y="21480"/>
                <wp:lineTo x="20958" y="0"/>
                <wp:lineTo x="0" y="0"/>
              </wp:wrapPolygon>
            </wp:wrapThrough>
            <wp:docPr id="183" name="Picture 183" descr="Macintosh HD:Users:16hodapp_marjorie:Desktop:Screen Shot 2015-09-24 at 8.35.36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16hodapp_marjorie:Desktop:Screen Shot 2015-09-24 at 8.35.36 AM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11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2D7E">
        <w:rPr>
          <w:noProof/>
        </w:rPr>
        <mc:AlternateContent>
          <mc:Choice Requires="wps">
            <w:drawing>
              <wp:anchor distT="0" distB="0" distL="114300" distR="114300" simplePos="0" relativeHeight="251658346" behindDoc="0" locked="0" layoutInCell="1" allowOverlap="1" wp14:anchorId="4FC19211" wp14:editId="500D8631">
                <wp:simplePos x="0" y="0"/>
                <wp:positionH relativeFrom="page">
                  <wp:posOffset>7162800</wp:posOffset>
                </wp:positionH>
                <wp:positionV relativeFrom="page">
                  <wp:posOffset>6868160</wp:posOffset>
                </wp:positionV>
                <wp:extent cx="241300" cy="206375"/>
                <wp:effectExtent l="0" t="0" r="0" b="0"/>
                <wp:wrapNone/>
                <wp:docPr id="148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300" cy="206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33C3718C" w14:textId="77777777" w:rsidR="00644014" w:rsidRDefault="00644014" w:rsidP="008463AC">
                            <w:pPr>
                              <w:pStyle w:val="Heading4"/>
                            </w:pPr>
                            <w:r>
                              <w:t>B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1" o:spid="_x0000_s1061" type="#_x0000_t202" style="position:absolute;margin-left:564pt;margin-top:540.8pt;width:19pt;height:16.25pt;z-index:25165834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" filled="f" stroked="f">
                <v:stroke o:forcedash="t"/>
                <v:textbox inset="0,0,0,0">
                  <w:txbxContent>
                    <w:p w14:paraId="33C3718C" w14:textId="77777777" w:rsidR="00644014" w:rsidRDefault="00644014" w:rsidP="008463AC">
                      <w:pPr>
                        <w:pStyle w:val="Heading4"/>
                      </w:pPr>
                      <w:r>
                        <w:t>B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CA2D7E">
        <w:rPr>
          <w:noProof/>
        </w:rPr>
        <mc:AlternateContent>
          <mc:Choice Requires="wps">
            <w:drawing>
              <wp:anchor distT="0" distB="0" distL="114300" distR="114300" simplePos="0" relativeHeight="251658347" behindDoc="0" locked="0" layoutInCell="1" allowOverlap="1" wp14:anchorId="31E1F4D8" wp14:editId="447AE3A7">
                <wp:simplePos x="0" y="0"/>
                <wp:positionH relativeFrom="page">
                  <wp:posOffset>7162800</wp:posOffset>
                </wp:positionH>
                <wp:positionV relativeFrom="page">
                  <wp:posOffset>9483725</wp:posOffset>
                </wp:positionV>
                <wp:extent cx="241300" cy="206375"/>
                <wp:effectExtent l="0" t="0" r="0" b="0"/>
                <wp:wrapNone/>
                <wp:docPr id="136" name="Text Box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300" cy="206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363B2AB2" w14:textId="77777777" w:rsidR="00644014" w:rsidRDefault="00644014" w:rsidP="008463AC">
                            <w:pPr>
                              <w:pStyle w:val="Heading4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2" o:spid="_x0000_s1062" type="#_x0000_t202" style="position:absolute;margin-left:564pt;margin-top:746.75pt;width:19pt;height:16.25pt;z-index:25165834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" filled="f" stroked="f">
                <v:stroke o:forcedash="t"/>
                <v:textbox inset="0,0,0,0">
                  <w:txbxContent>
                    <w:p w14:paraId="363B2AB2" w14:textId="77777777" w:rsidR="00644014" w:rsidRDefault="00644014" w:rsidP="008463AC">
                      <w:pPr>
                        <w:pStyle w:val="Heading4"/>
                      </w:pPr>
                      <w: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CA2D7E">
        <w:rPr>
          <w:noProof/>
        </w:rPr>
        <mc:AlternateContent>
          <mc:Choice Requires="wps">
            <w:drawing>
              <wp:anchor distT="0" distB="0" distL="114300" distR="114300" simplePos="0" relativeHeight="251658345" behindDoc="0" locked="0" layoutInCell="1" allowOverlap="1" wp14:anchorId="397C47B3" wp14:editId="6FD7632F">
                <wp:simplePos x="0" y="0"/>
                <wp:positionH relativeFrom="page">
                  <wp:posOffset>7162800</wp:posOffset>
                </wp:positionH>
                <wp:positionV relativeFrom="page">
                  <wp:posOffset>4264025</wp:posOffset>
                </wp:positionV>
                <wp:extent cx="241300" cy="206375"/>
                <wp:effectExtent l="0" t="0" r="0" b="0"/>
                <wp:wrapNone/>
                <wp:docPr id="134" name="Text 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300" cy="206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6F150BB0" w14:textId="77777777" w:rsidR="00644014" w:rsidRDefault="00644014" w:rsidP="008463AC">
                            <w:pPr>
                              <w:pStyle w:val="Heading4"/>
                            </w:pPr>
                            <w:r>
                              <w:t>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0" o:spid="_x0000_s1063" type="#_x0000_t202" style="position:absolute;margin-left:564pt;margin-top:335.75pt;width:19pt;height:16.25pt;z-index:25165834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" filled="f" stroked="f">
                <v:stroke o:forcedash="t"/>
                <v:textbox inset="0,0,0,0">
                  <w:txbxContent>
                    <w:p w14:paraId="6F150BB0" w14:textId="77777777" w:rsidR="00644014" w:rsidRDefault="00644014" w:rsidP="008463AC">
                      <w:pPr>
                        <w:pStyle w:val="Heading4"/>
                      </w:pPr>
                      <w:r>
                        <w:t>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CA2D7E">
        <w:rPr>
          <w:noProof/>
        </w:rPr>
        <mc:AlternateContent>
          <mc:Choice Requires="wps">
            <w:drawing>
              <wp:anchor distT="0" distB="0" distL="114300" distR="114300" simplePos="0" relativeHeight="251658201" behindDoc="0" locked="0" layoutInCell="1" allowOverlap="1" wp14:anchorId="3504F504" wp14:editId="1A386682">
                <wp:simplePos x="0" y="0"/>
                <wp:positionH relativeFrom="page">
                  <wp:posOffset>2171700</wp:posOffset>
                </wp:positionH>
                <wp:positionV relativeFrom="page">
                  <wp:posOffset>7378700</wp:posOffset>
                </wp:positionV>
                <wp:extent cx="45085" cy="45085"/>
                <wp:effectExtent l="0" t="0" r="5715" b="5715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28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" cy="45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441CD2A8" w14:textId="77777777" w:rsidR="00644014" w:rsidRDefault="00644014" w:rsidP="008463AC">
                            <w:pPr>
                              <w:pStyle w:val="Title"/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" o:spid="_x0000_s1064" type="#_x0000_t202" style="position:absolute;margin-left:171pt;margin-top:581pt;width:3.55pt;height:3.55pt;z-index:25165820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" mv:complextextbox="1" filled="f" stroked="f">
                <v:textbox inset=",7.2pt,,7.2pt">
                  <w:txbxContent>
                    <w:p w14:paraId="441CD2A8" w14:textId="77777777" w:rsidR="00644014" w:rsidRDefault="00644014" w:rsidP="008463AC">
                      <w:pPr>
                        <w:pStyle w:val="Title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46599E">
        <w:br w:type="page"/>
      </w:r>
      <w:r w:rsidR="003D662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50543" behindDoc="0" locked="0" layoutInCell="1" allowOverlap="1" wp14:anchorId="30316242" wp14:editId="5CB1A90D">
                <wp:simplePos x="0" y="0"/>
                <wp:positionH relativeFrom="page">
                  <wp:posOffset>4501515</wp:posOffset>
                </wp:positionH>
                <wp:positionV relativeFrom="page">
                  <wp:posOffset>6684010</wp:posOffset>
                </wp:positionV>
                <wp:extent cx="784860" cy="405130"/>
                <wp:effectExtent l="0" t="0" r="0" b="1270"/>
                <wp:wrapThrough wrapText="bothSides">
                  <wp:wrapPolygon edited="0">
                    <wp:start x="699" y="0"/>
                    <wp:lineTo x="699" y="20313"/>
                    <wp:lineTo x="20272" y="20313"/>
                    <wp:lineTo x="20272" y="0"/>
                    <wp:lineTo x="699" y="0"/>
                  </wp:wrapPolygon>
                </wp:wrapThrough>
                <wp:docPr id="168" name="Text Box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4860" cy="405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C42A4B" w14:textId="2028FE2D" w:rsidR="00644014" w:rsidRDefault="00644014">
                            <w:r>
                              <w:t>$25.00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8" o:spid="_x0000_s1065" type="#_x0000_t202" style="position:absolute;margin-left:354.45pt;margin-top:526.3pt;width:61.8pt;height:31.9pt;z-index:252050543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" mv:complextextbox="1" filled="f" stroked="f">
                <v:textbox>
                  <w:txbxContent>
                    <w:p w14:paraId="6EC42A4B" w14:textId="2028FE2D" w:rsidR="00644014" w:rsidRDefault="00644014">
                      <w:r>
                        <w:t>$25.00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3D6621">
        <w:rPr>
          <w:noProof/>
        </w:rPr>
        <mc:AlternateContent>
          <mc:Choice Requires="wps">
            <w:drawing>
              <wp:anchor distT="0" distB="0" distL="114300" distR="114300" simplePos="0" relativeHeight="252049519" behindDoc="0" locked="0" layoutInCell="1" allowOverlap="1" wp14:anchorId="31F49AB5" wp14:editId="145F7C4B">
                <wp:simplePos x="0" y="0"/>
                <wp:positionH relativeFrom="page">
                  <wp:posOffset>2353310</wp:posOffset>
                </wp:positionH>
                <wp:positionV relativeFrom="page">
                  <wp:posOffset>3977640</wp:posOffset>
                </wp:positionV>
                <wp:extent cx="862330" cy="275590"/>
                <wp:effectExtent l="0" t="0" r="0" b="3810"/>
                <wp:wrapThrough wrapText="bothSides">
                  <wp:wrapPolygon edited="0">
                    <wp:start x="636" y="0"/>
                    <wp:lineTo x="636" y="19908"/>
                    <wp:lineTo x="20359" y="19908"/>
                    <wp:lineTo x="20359" y="0"/>
                    <wp:lineTo x="636" y="0"/>
                  </wp:wrapPolygon>
                </wp:wrapThrough>
                <wp:docPr id="167" name="Text Box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2330" cy="275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F228061" w14:textId="2E300E1B" w:rsidR="00644014" w:rsidRDefault="00644014">
                            <w:r>
                              <w:t>$36.00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67" o:spid="_x0000_s1066" type="#_x0000_t202" style="position:absolute;margin-left:185.3pt;margin-top:313.2pt;width:67.9pt;height:21.7pt;z-index:252049519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" mv:complextextbox="1" filled="f" stroked="f">
                <v:textbox>
                  <w:txbxContent>
                    <w:p w14:paraId="0F228061" w14:textId="2E300E1B" w:rsidR="00644014" w:rsidRDefault="00644014">
                      <w:r>
                        <w:t>$36.00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3D6621">
        <w:rPr>
          <w:noProof/>
        </w:rPr>
        <mc:AlternateContent>
          <mc:Choice Requires="wps">
            <w:drawing>
              <wp:anchor distT="0" distB="0" distL="114300" distR="114300" simplePos="0" relativeHeight="252048495" behindDoc="0" locked="0" layoutInCell="1" allowOverlap="1" wp14:anchorId="15B621C3" wp14:editId="7C0E7002">
                <wp:simplePos x="0" y="0"/>
                <wp:positionH relativeFrom="page">
                  <wp:posOffset>4674235</wp:posOffset>
                </wp:positionH>
                <wp:positionV relativeFrom="page">
                  <wp:posOffset>2479675</wp:posOffset>
                </wp:positionV>
                <wp:extent cx="645160" cy="370840"/>
                <wp:effectExtent l="0" t="0" r="0" b="10160"/>
                <wp:wrapThrough wrapText="bothSides">
                  <wp:wrapPolygon edited="0">
                    <wp:start x="850" y="0"/>
                    <wp:lineTo x="850" y="20712"/>
                    <wp:lineTo x="19559" y="20712"/>
                    <wp:lineTo x="19559" y="0"/>
                    <wp:lineTo x="850" y="0"/>
                  </wp:wrapPolygon>
                </wp:wrapThrough>
                <wp:docPr id="404" name="Text Box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160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8245D4" w14:textId="5FCBA293" w:rsidR="00644014" w:rsidRDefault="00644014">
                            <w:r>
                              <w:t>$17.50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04" o:spid="_x0000_s1067" type="#_x0000_t202" style="position:absolute;margin-left:368.05pt;margin-top:195.25pt;width:50.8pt;height:29.2pt;z-index:25204849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" mv:complextextbox="1" filled="f" stroked="f">
                <v:textbox>
                  <w:txbxContent>
                    <w:p w14:paraId="508245D4" w14:textId="5FCBA293" w:rsidR="00644014" w:rsidRDefault="00644014">
                      <w:r>
                        <w:t>$17.50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2655" behindDoc="0" locked="0" layoutInCell="1" allowOverlap="1" wp14:anchorId="00C14AB8" wp14:editId="125C1EE2">
                <wp:simplePos x="0" y="0"/>
                <wp:positionH relativeFrom="page">
                  <wp:posOffset>1798955</wp:posOffset>
                </wp:positionH>
                <wp:positionV relativeFrom="page">
                  <wp:posOffset>762000</wp:posOffset>
                </wp:positionV>
                <wp:extent cx="2869565" cy="738505"/>
                <wp:effectExtent l="0" t="0" r="0" b="0"/>
                <wp:wrapThrough wrapText="bothSides">
                  <wp:wrapPolygon edited="0">
                    <wp:start x="191" y="0"/>
                    <wp:lineTo x="191" y="20801"/>
                    <wp:lineTo x="21222" y="20801"/>
                    <wp:lineTo x="21222" y="0"/>
                    <wp:lineTo x="191" y="0"/>
                  </wp:wrapPolygon>
                </wp:wrapThrough>
                <wp:docPr id="369" name="Text Box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9565" cy="738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AD2647" w14:textId="77777777" w:rsidR="00644014" w:rsidRPr="00440D7A" w:rsidRDefault="00644014" w:rsidP="00440D7A">
                            <w:pPr>
                              <w:jc w:val="center"/>
                              <w:rPr>
                                <w:rFonts w:ascii="Stencil" w:hAnsi="Stencil"/>
                                <w:sz w:val="52"/>
                                <w:szCs w:val="52"/>
                              </w:rPr>
                            </w:pPr>
                            <w:r w:rsidRPr="00440D7A">
                              <w:rPr>
                                <w:rFonts w:ascii="Stencil" w:hAnsi="Stencil"/>
                                <w:sz w:val="52"/>
                                <w:szCs w:val="52"/>
                              </w:rPr>
                              <w:t>Coach’s Gear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69" o:spid="_x0000_s1068" type="#_x0000_t202" style="position:absolute;margin-left:141.65pt;margin-top:60pt;width:225.95pt;height:58.15pt;z-index:25201265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" mv:complextextbox="1" filled="f" stroked="f">
                <v:textbox>
                  <w:txbxContent>
                    <w:p w14:paraId="30AD2647" w14:textId="77777777" w:rsidR="00644014" w:rsidRPr="00440D7A" w:rsidRDefault="00644014" w:rsidP="00440D7A">
                      <w:pPr>
                        <w:jc w:val="center"/>
                        <w:rPr>
                          <w:rFonts w:ascii="Stencil" w:hAnsi="Stencil"/>
                          <w:sz w:val="52"/>
                          <w:szCs w:val="52"/>
                        </w:rPr>
                      </w:pPr>
                      <w:r w:rsidRPr="00440D7A">
                        <w:rPr>
                          <w:rFonts w:ascii="Stencil" w:hAnsi="Stencil"/>
                          <w:sz w:val="52"/>
                          <w:szCs w:val="52"/>
                        </w:rPr>
                        <w:t>Coach’s Gear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FD2BF4">
        <w:rPr>
          <w:noProof/>
        </w:rPr>
        <w:drawing>
          <wp:anchor distT="0" distB="0" distL="114300" distR="114300" simplePos="0" relativeHeight="251691119" behindDoc="0" locked="0" layoutInCell="1" allowOverlap="1" wp14:anchorId="731973C1" wp14:editId="7697757B">
            <wp:simplePos x="0" y="0"/>
            <wp:positionH relativeFrom="page">
              <wp:posOffset>365760</wp:posOffset>
            </wp:positionH>
            <wp:positionV relativeFrom="page">
              <wp:posOffset>5725160</wp:posOffset>
            </wp:positionV>
            <wp:extent cx="2512060" cy="1096010"/>
            <wp:effectExtent l="0" t="0" r="2540" b="0"/>
            <wp:wrapThrough wrapText="bothSides">
              <wp:wrapPolygon edited="0">
                <wp:start x="0" y="0"/>
                <wp:lineTo x="0" y="21024"/>
                <wp:lineTo x="21403" y="21024"/>
                <wp:lineTo x="21403" y="0"/>
                <wp:lineTo x="0" y="0"/>
              </wp:wrapPolygon>
            </wp:wrapThrough>
            <wp:docPr id="187" name="Picture 187" descr="Macintosh HD:Users:16hodapp_marjorie:Desktop:Screen Shot 2015-09-24 at 8.26.23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16hodapp_marjorie:Desktop:Screen Shot 2015-09-24 at 8.26.23 AM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060" cy="109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2BF4">
        <w:rPr>
          <w:noProof/>
        </w:rPr>
        <w:drawing>
          <wp:anchor distT="0" distB="0" distL="114300" distR="114300" simplePos="0" relativeHeight="251680879" behindDoc="0" locked="0" layoutInCell="1" allowOverlap="1" wp14:anchorId="2739D7EA" wp14:editId="39A3BAD7">
            <wp:simplePos x="0" y="0"/>
            <wp:positionH relativeFrom="page">
              <wp:posOffset>2664460</wp:posOffset>
            </wp:positionH>
            <wp:positionV relativeFrom="page">
              <wp:posOffset>6308725</wp:posOffset>
            </wp:positionV>
            <wp:extent cx="1962785" cy="2453005"/>
            <wp:effectExtent l="0" t="0" r="0" b="0"/>
            <wp:wrapThrough wrapText="bothSides">
              <wp:wrapPolygon edited="0">
                <wp:start x="7827" y="447"/>
                <wp:lineTo x="3354" y="4026"/>
                <wp:lineTo x="1677" y="11630"/>
                <wp:lineTo x="559" y="18787"/>
                <wp:lineTo x="559" y="20353"/>
                <wp:lineTo x="1957" y="20577"/>
                <wp:lineTo x="17889" y="21024"/>
                <wp:lineTo x="20964" y="21024"/>
                <wp:lineTo x="20964" y="18787"/>
                <wp:lineTo x="18728" y="4473"/>
                <wp:lineTo x="16492" y="2460"/>
                <wp:lineTo x="13976" y="447"/>
                <wp:lineTo x="7827" y="447"/>
              </wp:wrapPolygon>
            </wp:wrapThrough>
            <wp:docPr id="137" name="Picture 137" descr="Macintosh HD:Users:16hodapp_marjorie:Desktop:dg440w_of1_37_v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16hodapp_marjorie:Desktop:dg440w_of1_37_vp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backgroundRemoval t="3000" b="99000" l="6250" r="9875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785" cy="245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690095" behindDoc="0" locked="0" layoutInCell="1" allowOverlap="1" wp14:anchorId="015C48AC" wp14:editId="4C5CA050">
            <wp:simplePos x="0" y="0"/>
            <wp:positionH relativeFrom="page">
              <wp:posOffset>292735</wp:posOffset>
            </wp:positionH>
            <wp:positionV relativeFrom="page">
              <wp:posOffset>2519680</wp:posOffset>
            </wp:positionV>
            <wp:extent cx="2509520" cy="2509520"/>
            <wp:effectExtent l="0" t="0" r="0" b="5080"/>
            <wp:wrapThrough wrapText="bothSides">
              <wp:wrapPolygon edited="0">
                <wp:start x="8526" y="0"/>
                <wp:lineTo x="3935" y="3061"/>
                <wp:lineTo x="1312" y="9401"/>
                <wp:lineTo x="1530" y="10057"/>
                <wp:lineTo x="3498" y="10494"/>
                <wp:lineTo x="5247" y="13992"/>
                <wp:lineTo x="5466" y="20988"/>
                <wp:lineTo x="5903" y="21425"/>
                <wp:lineTo x="6340" y="21425"/>
                <wp:lineTo x="13336" y="21425"/>
                <wp:lineTo x="14211" y="21425"/>
                <wp:lineTo x="16615" y="20988"/>
                <wp:lineTo x="17053" y="13992"/>
                <wp:lineTo x="18583" y="10494"/>
                <wp:lineTo x="19457" y="10494"/>
                <wp:lineTo x="19895" y="8745"/>
                <wp:lineTo x="17709" y="3061"/>
                <wp:lineTo x="12899" y="219"/>
                <wp:lineTo x="11587" y="0"/>
                <wp:lineTo x="8526" y="0"/>
              </wp:wrapPolygon>
            </wp:wrapThrough>
            <wp:docPr id="180" name="Picture 180" descr="Macintosh HD:Users:16hodapp_marjorie:Desktop:1233723-001_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16hodapp_marjorie:Desktop:1233723-001_x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backgroundRemoval t="0" b="99200" l="4200" r="966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520" cy="250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mc:AlternateContent>
          <mc:Choice Requires="wps">
            <w:drawing>
              <wp:anchor distT="0" distB="0" distL="114300" distR="114300" simplePos="0" relativeHeight="251930735" behindDoc="0" locked="0" layoutInCell="1" allowOverlap="1" wp14:anchorId="187EEEE3" wp14:editId="589F46E4">
                <wp:simplePos x="0" y="0"/>
                <wp:positionH relativeFrom="page">
                  <wp:posOffset>2353310</wp:posOffset>
                </wp:positionH>
                <wp:positionV relativeFrom="page">
                  <wp:posOffset>4356735</wp:posOffset>
                </wp:positionV>
                <wp:extent cx="1858645" cy="1398270"/>
                <wp:effectExtent l="0" t="0" r="0" b="0"/>
                <wp:wrapThrough wrapText="bothSides">
                  <wp:wrapPolygon edited="0">
                    <wp:start x="295" y="0"/>
                    <wp:lineTo x="295" y="21188"/>
                    <wp:lineTo x="20958" y="21188"/>
                    <wp:lineTo x="20958" y="0"/>
                    <wp:lineTo x="295" y="0"/>
                  </wp:wrapPolygon>
                </wp:wrapThrough>
                <wp:docPr id="342" name="Text Box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58645" cy="1398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5F7A44" w14:textId="77777777" w:rsidR="00644014" w:rsidRPr="00CE7EFC" w:rsidRDefault="00644014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CE7EFC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Lightweight </w:t>
                            </w:r>
                            <w:proofErr w:type="spellStart"/>
                            <w:r w:rsidRPr="00CE7EFC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HeatGear</w:t>
                            </w:r>
                            <w:proofErr w:type="spellEnd"/>
                            <w:r w:rsidRPr="00CE7EFC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 fabric that keeps you cool, dry and comfortable.</w:t>
                            </w:r>
                            <w:proofErr w:type="gramEnd"/>
                            <w:r w:rsidRPr="00CE7EFC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CE7EFC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Anti-pick and anti-pill finish for long lasting durability, UPF 50+ sun protection, and updated fit to provide a cleaner look.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42" o:spid="_x0000_s1069" type="#_x0000_t202" style="position:absolute;margin-left:185.3pt;margin-top:343.05pt;width:146.35pt;height:110.1pt;z-index:25193073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" mv:complextextbox="1" filled="f" stroked="f">
                <v:textbox>
                  <w:txbxContent>
                    <w:p w14:paraId="0B5F7A44" w14:textId="77777777" w:rsidR="00644014" w:rsidRPr="00CE7EFC" w:rsidRDefault="00644014">
                      <w:pPr>
                        <w:rPr>
                          <w:sz w:val="20"/>
                          <w:szCs w:val="20"/>
                        </w:rPr>
                      </w:pPr>
                      <w:proofErr w:type="gramStart"/>
                      <w:r w:rsidRPr="00CE7EFC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Lightweight </w:t>
                      </w:r>
                      <w:proofErr w:type="spellStart"/>
                      <w:r w:rsidRPr="00CE7EFC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HeatGear</w:t>
                      </w:r>
                      <w:proofErr w:type="spellEnd"/>
                      <w:r w:rsidRPr="00CE7EFC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 fabric that keeps you cool, dry and comfortable.</w:t>
                      </w:r>
                      <w:proofErr w:type="gramEnd"/>
                      <w:r w:rsidRPr="00CE7EFC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CE7EFC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Anti-pick and anti-pill finish for long lasting durability, UPF 50+ sun protection, and updated fit to provide a cleaner look.</w:t>
                      </w:r>
                      <w:proofErr w:type="gramEnd"/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6F0E42">
        <w:rPr>
          <w:noProof/>
        </w:rPr>
        <mc:AlternateContent>
          <mc:Choice Requires="wpg">
            <w:drawing>
              <wp:anchor distT="0" distB="0" distL="114300" distR="114300" simplePos="0" relativeHeight="251693167" behindDoc="0" locked="0" layoutInCell="1" allowOverlap="1" wp14:anchorId="5E0E949D" wp14:editId="1247E0B3">
                <wp:simplePos x="0" y="0"/>
                <wp:positionH relativeFrom="page">
                  <wp:posOffset>365760</wp:posOffset>
                </wp:positionH>
                <wp:positionV relativeFrom="page">
                  <wp:posOffset>5029200</wp:posOffset>
                </wp:positionV>
                <wp:extent cx="2240280" cy="645160"/>
                <wp:effectExtent l="0" t="0" r="0" b="0"/>
                <wp:wrapThrough wrapText="bothSides">
                  <wp:wrapPolygon edited="0">
                    <wp:start x="245" y="0"/>
                    <wp:lineTo x="245" y="20409"/>
                    <wp:lineTo x="21061" y="20409"/>
                    <wp:lineTo x="21061" y="0"/>
                    <wp:lineTo x="245" y="0"/>
                  </wp:wrapPolygon>
                </wp:wrapThrough>
                <wp:docPr id="89" name="Group 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40280" cy="645160"/>
                          <a:chOff x="0" y="0"/>
                          <a:chExt cx="2240280" cy="64516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189" name="Text Box 189"/>
                        <wps:cNvSpPr txBox="1"/>
                        <wps:spPr>
                          <a:xfrm>
                            <a:off x="0" y="0"/>
                            <a:ext cx="2240280" cy="645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Text Box 31"/>
                        <wps:cNvSpPr txBox="1"/>
                        <wps:spPr>
                          <a:xfrm>
                            <a:off x="91440" y="45720"/>
                            <a:ext cx="1806575" cy="264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36">
                          <w:txbxContent>
                            <w:p w14:paraId="4ACF22AA" w14:textId="77777777" w:rsidR="00644014" w:rsidRPr="00FD0D95" w:rsidRDefault="00644014">
                              <w:pPr>
                                <w:rPr>
                                  <w:rFonts w:ascii="Arial" w:hAnsi="Arial" w:cs="Arial"/>
                                  <w:b/>
                                  <w:sz w:val="36"/>
                                  <w:szCs w:val="36"/>
                                </w:rPr>
                              </w:pPr>
                              <w:r w:rsidRPr="00FD0D95">
                                <w:rPr>
                                  <w:rFonts w:ascii="Arial" w:hAnsi="Arial" w:cs="Arial"/>
                                  <w:b/>
                                  <w:sz w:val="36"/>
                                  <w:szCs w:val="36"/>
                                </w:rPr>
                                <w:t>UA Performance Team Polo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Text Box 66"/>
                        <wps:cNvSpPr txBox="1"/>
                        <wps:spPr>
                          <a:xfrm>
                            <a:off x="91440" y="308610"/>
                            <a:ext cx="1806575" cy="264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36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9" o:spid="_x0000_s1070" style="position:absolute;margin-left:28.8pt;margin-top:396pt;width:176.4pt;height:50.8pt;z-index:251693167;mso-position-horizontal-relative:page;mso-position-vertical-relative:page" coordsize="2240280,64516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" mv:complextextbox="1">
                <v:shape id="_x0000_s1071" type="#_x0000_t202" style="position:absolute;width:2240280;height:6451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SIy4wgAA&#10;ANwAAAAPAAAAZHJzL2Rvd25yZXYueG1sRE9Li8IwEL4L/ocwgrc1dQ9urUbRRWUPLj4PHodmbIvN&#10;pDTR1n9vFha8zcf3nOm8NaV4UO0KywqGgwgEcWp1wZmC82n9EYNwHlljaZkUPMnBfNbtTDHRtuED&#10;PY4+EyGEXYIKcu+rREqX5mTQDWxFHLirrQ36AOtM6hqbEG5K+RlFI2mw4NCQY0XfOaW3490ooG1r&#10;Tr/x18rvltdNdIn3zVZnSvV77WICwlPr3+J/948O8+Mx/D0TLpCz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tIjLjCAAAA3AAAAA8AAAAAAAAAAAAAAAAAlwIAAGRycy9kb3du&#10;cmV2LnhtbFBLBQYAAAAABAAEAPUAAACGAwAAAAA=&#10;" mv:complextextbox="1" filled="f" stroked="f"/>
                <v:shape id="Text Box 31" o:spid="_x0000_s1072" type="#_x0000_t202" style="position:absolute;left:91440;top:45720;width:1806575;height:2641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wFtMxQAA&#10;ANsAAAAPAAAAZHJzL2Rvd25yZXYueG1sRI9Ba8JAFITvhf6H5RW8NRsVpE3diBSFgiCN6aHH1+wz&#10;WZJ9G7Nbjf/eLRQ8DjPzDbNcjbYTZxq8caxgmqQgiCunDdcKvsrt8wsIH5A1do5JwZU8rPLHhyVm&#10;2l24oPMh1CJC2GeooAmhz6T0VUMWfeJ64ugd3WAxRDnUUg94iXDbyVmaLqRFw3GhwZ7eG6raw69V&#10;sP7mYmNO+5/P4liYsnxNebdolZo8jes3EIHGcA//tz+0gvkU/r7EHyDzG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HAW0zFAAAA2wAAAA8AAAAAAAAAAAAAAAAAlwIAAGRycy9k&#10;b3ducmV2LnhtbFBLBQYAAAAABAAEAPUAAACJAwAAAAA=&#10;" filled="f" stroked="f">
                  <v:textbox style="mso-next-textbox:#Text Box 66" inset="0,0,0,0">
                    <w:txbxContent>
                      <w:p w14:paraId="4ACF22AA" w14:textId="77777777" w:rsidR="00644014" w:rsidRPr="00FD0D95" w:rsidRDefault="00644014">
                        <w:pPr>
                          <w:rPr>
                            <w:rFonts w:ascii="Arial" w:hAnsi="Arial" w:cs="Arial"/>
                            <w:b/>
                            <w:sz w:val="36"/>
                            <w:szCs w:val="36"/>
                          </w:rPr>
                        </w:pPr>
                        <w:r w:rsidRPr="00FD0D95">
                          <w:rPr>
                            <w:rFonts w:ascii="Arial" w:hAnsi="Arial" w:cs="Arial"/>
                            <w:b/>
                            <w:sz w:val="36"/>
                            <w:szCs w:val="36"/>
                          </w:rPr>
                          <w:t>UA Performance Team Polo</w:t>
                        </w:r>
                      </w:p>
                    </w:txbxContent>
                  </v:textbox>
                </v:shape>
                <v:shape id="Text Box 66" o:spid="_x0000_s1073" type="#_x0000_t202" style="position:absolute;left:91440;top:308610;width:1806575;height:2641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tmuwlxAAA&#10;ANsAAAAPAAAAZHJzL2Rvd25yZXYueG1sRI9Ba8JAFITvhf6H5Qnemo09BE1dRaSFQkGM8dDjM/tM&#10;FrNv0+xW4793BcHjMDPfMPPlYFtxpt4bxwomSQqCuHLacK1gX369TUH4gKyxdUwKruRhuXh9mWOu&#10;3YULOu9CLSKEfY4KmhC6XEpfNWTRJ64jjt7R9RZDlH0tdY+XCLetfE/TTFo0HBca7GjdUHXa/VsF&#10;q18uPs3f5rAtjoUpy1nKP9lJqfFoWH2ACDSEZ/jR/tYKsgzuX+IPkIsb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rZrsJcQAAADbAAAADwAAAAAAAAAAAAAAAACXAgAAZHJzL2Rv&#10;d25yZXYueG1sUEsFBgAAAAAEAAQA9QAAAIgDAAAAAA=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A86DBE">
        <w:rPr>
          <w:noProof/>
        </w:rPr>
        <w:drawing>
          <wp:anchor distT="0" distB="0" distL="114300" distR="114300" simplePos="0" relativeHeight="251681903" behindDoc="0" locked="0" layoutInCell="1" allowOverlap="1" wp14:anchorId="6114BCFA" wp14:editId="57454BDA">
            <wp:simplePos x="0" y="0"/>
            <wp:positionH relativeFrom="page">
              <wp:posOffset>4415790</wp:posOffset>
            </wp:positionH>
            <wp:positionV relativeFrom="page">
              <wp:posOffset>6987540</wp:posOffset>
            </wp:positionV>
            <wp:extent cx="2913380" cy="414655"/>
            <wp:effectExtent l="0" t="0" r="7620" b="0"/>
            <wp:wrapThrough wrapText="bothSides">
              <wp:wrapPolygon edited="0">
                <wp:start x="0" y="0"/>
                <wp:lineTo x="0" y="19847"/>
                <wp:lineTo x="21468" y="19847"/>
                <wp:lineTo x="21468" y="0"/>
                <wp:lineTo x="0" y="0"/>
              </wp:wrapPolygon>
            </wp:wrapThrough>
            <wp:docPr id="138" name="Picture 138" descr="Macintosh HD:Users:16hodapp_marjorie:Desktop:Screen Shot 2015-09-24 at 8.58.2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16hodapp_marjorie:Desktop:Screen Shot 2015-09-24 at 8.58.24 AM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705"/>
                    <a:stretch/>
                  </pic:blipFill>
                  <pic:spPr bwMode="auto">
                    <a:xfrm>
                      <a:off x="0" y="0"/>
                      <a:ext cx="2913380" cy="41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683951" behindDoc="0" locked="0" layoutInCell="1" allowOverlap="1" wp14:anchorId="42D654BF" wp14:editId="187BC755">
            <wp:simplePos x="0" y="0"/>
            <wp:positionH relativeFrom="page">
              <wp:posOffset>4949190</wp:posOffset>
            </wp:positionH>
            <wp:positionV relativeFrom="page">
              <wp:posOffset>7448550</wp:posOffset>
            </wp:positionV>
            <wp:extent cx="2164715" cy="1256665"/>
            <wp:effectExtent l="0" t="0" r="0" b="0"/>
            <wp:wrapThrough wrapText="bothSides">
              <wp:wrapPolygon edited="0">
                <wp:start x="0" y="0"/>
                <wp:lineTo x="0" y="20956"/>
                <wp:lineTo x="21290" y="20956"/>
                <wp:lineTo x="21290" y="0"/>
                <wp:lineTo x="0" y="0"/>
              </wp:wrapPolygon>
            </wp:wrapThrough>
            <wp:docPr id="140" name="Picture 140" descr="Macintosh HD:Users:16hodapp_marjorie:Desktop:Screen Shot 2015-09-24 at 8.41.36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16hodapp_marjorie:Desktop:Screen Shot 2015-09-24 at 8.41.36 AM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10" b="527"/>
                    <a:stretch/>
                  </pic:blipFill>
                  <pic:spPr bwMode="auto">
                    <a:xfrm>
                      <a:off x="0" y="0"/>
                      <a:ext cx="2164715" cy="125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682927" behindDoc="0" locked="0" layoutInCell="1" allowOverlap="1" wp14:anchorId="0054CF2F" wp14:editId="509CDB5F">
            <wp:simplePos x="0" y="0"/>
            <wp:positionH relativeFrom="page">
              <wp:posOffset>2600960</wp:posOffset>
            </wp:positionH>
            <wp:positionV relativeFrom="page">
              <wp:posOffset>8785225</wp:posOffset>
            </wp:positionV>
            <wp:extent cx="4728210" cy="895985"/>
            <wp:effectExtent l="0" t="0" r="0" b="0"/>
            <wp:wrapThrough wrapText="bothSides">
              <wp:wrapPolygon edited="0">
                <wp:start x="0" y="0"/>
                <wp:lineTo x="0" y="20819"/>
                <wp:lineTo x="21467" y="20819"/>
                <wp:lineTo x="21467" y="0"/>
                <wp:lineTo x="0" y="0"/>
              </wp:wrapPolygon>
            </wp:wrapThrough>
            <wp:docPr id="139" name="Picture 139" descr="Macintosh HD:Users:16hodapp_marjorie:Desktop:Screen Shot 2015-09-24 at 8.42.1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16hodapp_marjorie:Desktop:Screen Shot 2015-09-24 at 8.42.11 AM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8210" cy="89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688047" behindDoc="0" locked="0" layoutInCell="1" allowOverlap="1" wp14:anchorId="2C98A62E" wp14:editId="772BEC54">
            <wp:simplePos x="0" y="0"/>
            <wp:positionH relativeFrom="page">
              <wp:posOffset>4882515</wp:posOffset>
            </wp:positionH>
            <wp:positionV relativeFrom="page">
              <wp:posOffset>4253230</wp:posOffset>
            </wp:positionV>
            <wp:extent cx="2402205" cy="1551940"/>
            <wp:effectExtent l="0" t="0" r="10795" b="0"/>
            <wp:wrapThrough wrapText="bothSides">
              <wp:wrapPolygon edited="0">
                <wp:start x="0" y="0"/>
                <wp:lineTo x="0" y="21211"/>
                <wp:lineTo x="21469" y="21211"/>
                <wp:lineTo x="21469" y="0"/>
                <wp:lineTo x="0" y="0"/>
              </wp:wrapPolygon>
            </wp:wrapThrough>
            <wp:docPr id="146" name="Picture 146" descr="Macintosh HD:Users:16hodapp_marjorie:Desktop:Screen Shot 2015-09-24 at 8.45.3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16hodapp_marjorie:Desktop:Screen Shot 2015-09-24 at 8.45.35 AM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205" cy="155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689071" behindDoc="0" locked="0" layoutInCell="1" allowOverlap="1" wp14:anchorId="6B164681" wp14:editId="509BA398">
            <wp:simplePos x="0" y="0"/>
            <wp:positionH relativeFrom="page">
              <wp:posOffset>3515360</wp:posOffset>
            </wp:positionH>
            <wp:positionV relativeFrom="page">
              <wp:posOffset>3475355</wp:posOffset>
            </wp:positionV>
            <wp:extent cx="3813810" cy="633730"/>
            <wp:effectExtent l="0" t="0" r="0" b="1270"/>
            <wp:wrapThrough wrapText="bothSides">
              <wp:wrapPolygon edited="0">
                <wp:start x="0" y="0"/>
                <wp:lineTo x="0" y="20778"/>
                <wp:lineTo x="21435" y="20778"/>
                <wp:lineTo x="21435" y="0"/>
                <wp:lineTo x="0" y="0"/>
              </wp:wrapPolygon>
            </wp:wrapThrough>
            <wp:docPr id="147" name="Picture 147" descr="Macintosh HD:Users:16hodapp_marjorie:Desktop:Screen Shot 2015-09-24 at 8.45.2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16hodapp_marjorie:Desktop:Screen Shot 2015-09-24 at 8.45.24 AM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93" r="1321" b="10806"/>
                    <a:stretch/>
                  </pic:blipFill>
                  <pic:spPr bwMode="auto">
                    <a:xfrm>
                      <a:off x="0" y="0"/>
                      <a:ext cx="3813810" cy="63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692143" behindDoc="0" locked="0" layoutInCell="1" allowOverlap="1" wp14:anchorId="7DDFEB3C" wp14:editId="12506804">
            <wp:simplePos x="0" y="0"/>
            <wp:positionH relativeFrom="page">
              <wp:posOffset>4534535</wp:posOffset>
            </wp:positionH>
            <wp:positionV relativeFrom="page">
              <wp:posOffset>2924175</wp:posOffset>
            </wp:positionV>
            <wp:extent cx="2759710" cy="551180"/>
            <wp:effectExtent l="0" t="0" r="8890" b="7620"/>
            <wp:wrapThrough wrapText="bothSides">
              <wp:wrapPolygon edited="0">
                <wp:start x="0" y="0"/>
                <wp:lineTo x="0" y="20903"/>
                <wp:lineTo x="21471" y="20903"/>
                <wp:lineTo x="21471" y="0"/>
                <wp:lineTo x="0" y="0"/>
              </wp:wrapPolygon>
            </wp:wrapThrough>
            <wp:docPr id="188" name="Picture 188" descr="Macintosh HD:Users:16hodapp_marjorie:Desktop:Screen Shot 2015-09-24 at 8.54.23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Users:16hodapp_marjorie:Desktop:Screen Shot 2015-09-24 at 8.54.23 AM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627"/>
                    <a:stretch/>
                  </pic:blipFill>
                  <pic:spPr bwMode="auto">
                    <a:xfrm>
                      <a:off x="0" y="0"/>
                      <a:ext cx="2759710" cy="55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684975" behindDoc="0" locked="0" layoutInCell="1" allowOverlap="1" wp14:anchorId="31B327D0" wp14:editId="410B1F8B">
            <wp:simplePos x="0" y="0"/>
            <wp:positionH relativeFrom="page">
              <wp:posOffset>5290820</wp:posOffset>
            </wp:positionH>
            <wp:positionV relativeFrom="page">
              <wp:posOffset>668655</wp:posOffset>
            </wp:positionV>
            <wp:extent cx="1871980" cy="2181860"/>
            <wp:effectExtent l="0" t="0" r="0" b="2540"/>
            <wp:wrapThrough wrapText="bothSides">
              <wp:wrapPolygon edited="0">
                <wp:start x="8499" y="0"/>
                <wp:lineTo x="3810" y="2515"/>
                <wp:lineTo x="2345" y="3520"/>
                <wp:lineTo x="2345" y="4526"/>
                <wp:lineTo x="1172" y="8298"/>
                <wp:lineTo x="293" y="16345"/>
                <wp:lineTo x="586" y="20368"/>
                <wp:lineTo x="5569" y="21374"/>
                <wp:lineTo x="6448" y="21374"/>
                <wp:lineTo x="15533" y="21374"/>
                <wp:lineTo x="17292" y="21374"/>
                <wp:lineTo x="21102" y="20619"/>
                <wp:lineTo x="21102" y="16345"/>
                <wp:lineTo x="19636" y="3269"/>
                <wp:lineTo x="12602" y="251"/>
                <wp:lineTo x="9965" y="0"/>
                <wp:lineTo x="8499" y="0"/>
              </wp:wrapPolygon>
            </wp:wrapThrough>
            <wp:docPr id="142" name="Picture 142" descr="Macintosh HD:Users:16hodapp_marjorie:Desktop:85111_of1_9i_v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16hodapp_marjorie:Desktop:85111_of1_9i_vp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>
                      <a:extLst>
                        <a:ext uri="{BEBA8EAE-BF5A-486C-A8C5-ECC9F3942E4B}">
                          <a14:imgProps xmlns:a14="http://schemas.microsoft.com/office/drawing/2010/main">
                            <a14:imgLayer r:embed="rId88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50" t="11101" r="10358" b="15045"/>
                    <a:stretch/>
                  </pic:blipFill>
                  <pic:spPr bwMode="auto">
                    <a:xfrm>
                      <a:off x="0" y="0"/>
                      <a:ext cx="1871980" cy="218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769967" behindDoc="0" locked="0" layoutInCell="1" allowOverlap="1" wp14:anchorId="62C5EE30" wp14:editId="5E4F8758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1538605" cy="1240155"/>
            <wp:effectExtent l="0" t="0" r="10795" b="0"/>
            <wp:wrapThrough wrapText="bothSides">
              <wp:wrapPolygon edited="0">
                <wp:start x="4992" y="885"/>
                <wp:lineTo x="2853" y="2212"/>
                <wp:lineTo x="0" y="6194"/>
                <wp:lineTo x="0" y="12387"/>
                <wp:lineTo x="2496" y="15926"/>
                <wp:lineTo x="4636" y="16369"/>
                <wp:lineTo x="9271" y="19908"/>
                <wp:lineTo x="9628" y="20793"/>
                <wp:lineTo x="12124" y="20793"/>
                <wp:lineTo x="12480" y="19908"/>
                <wp:lineTo x="17116" y="15926"/>
                <wp:lineTo x="19255" y="15926"/>
                <wp:lineTo x="21395" y="12387"/>
                <wp:lineTo x="21395" y="5751"/>
                <wp:lineTo x="19255" y="2654"/>
                <wp:lineTo x="16759" y="885"/>
                <wp:lineTo x="4992" y="885"/>
              </wp:wrapPolygon>
            </wp:wrapThrough>
            <wp:docPr id="114" name="Picture 114" descr="Macintosh HD:Users:16hodapp_marjorie:Dropbox:Student Files:marketing:1 and 2:TSHIRT GIVEAWAY:LOGO FOR BACK:Screen Shot 2015-09-08 at 8.42.33 AM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16hodapp_marjorie:Dropbox:Student Files:marketing:1 and 2:TSHIRT GIVEAWAY:LOGO FOR BACK:Screen Shot 2015-09-08 at 8.42.33 AM copy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605" cy="124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2D7E">
        <w:rPr>
          <w:noProof/>
        </w:rPr>
        <mc:AlternateContent>
          <mc:Choice Requires="wps">
            <w:drawing>
              <wp:anchor distT="0" distB="0" distL="114300" distR="114300" simplePos="0" relativeHeight="251658249" behindDoc="0" locked="0" layoutInCell="1" allowOverlap="1" wp14:anchorId="2C0827FE" wp14:editId="4FF2F9C3">
                <wp:simplePos x="0" y="0"/>
                <wp:positionH relativeFrom="page">
                  <wp:posOffset>2898140</wp:posOffset>
                </wp:positionH>
                <wp:positionV relativeFrom="page">
                  <wp:posOffset>9409430</wp:posOffset>
                </wp:positionV>
                <wp:extent cx="1984375" cy="228600"/>
                <wp:effectExtent l="2540" t="0" r="0" b="127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27" name="Text Box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4375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568FB3C6" w14:textId="77777777" w:rsidR="00644014" w:rsidRPr="00495952" w:rsidRDefault="00644014" w:rsidP="008463AC">
                            <w:pPr>
                              <w:pStyle w:val="Price"/>
                            </w:pPr>
                            <w:r w:rsidRPr="00495952">
                              <w:rPr>
                                <w:sz w:val="18"/>
                              </w:rPr>
                              <w:t>(item # XXXX)</w:t>
                            </w:r>
                            <w:r>
                              <w:t xml:space="preserve"> $000.00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8" o:spid="_x0000_s1074" type="#_x0000_t202" style="position:absolute;margin-left:228.2pt;margin-top:740.9pt;width:156.25pt;height:18pt;z-index:25165824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" filled="f" stroked="f">
                <v:stroke o:forcedash="t"/>
                <v:textbox inset=",0,,0">
                  <w:txbxContent>
                    <w:p w14:paraId="568FB3C6" w14:textId="77777777" w:rsidR="00644014" w:rsidRPr="00495952" w:rsidRDefault="00644014" w:rsidP="008463AC">
                      <w:pPr>
                        <w:pStyle w:val="Price"/>
                      </w:pPr>
                      <w:r w:rsidRPr="00495952">
                        <w:rPr>
                          <w:sz w:val="18"/>
                        </w:rPr>
                        <w:t>(item # XXXX)</w:t>
                      </w:r>
                      <w:r>
                        <w:t xml:space="preserve"> $000.00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CA2D7E">
        <w:rPr>
          <w:noProof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37649A69" wp14:editId="29848F8E">
                <wp:simplePos x="0" y="0"/>
                <wp:positionH relativeFrom="page">
                  <wp:posOffset>5300345</wp:posOffset>
                </wp:positionH>
                <wp:positionV relativeFrom="page">
                  <wp:posOffset>9155430</wp:posOffset>
                </wp:positionV>
                <wp:extent cx="1984375" cy="228600"/>
                <wp:effectExtent l="4445" t="0" r="5080" b="127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26" name="Text 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4375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639D3B83" w14:textId="77777777" w:rsidR="00644014" w:rsidRPr="00495952" w:rsidRDefault="00644014" w:rsidP="008463AC">
                            <w:pPr>
                              <w:pStyle w:val="Price"/>
                            </w:pPr>
                            <w:r w:rsidRPr="00495952">
                              <w:rPr>
                                <w:sz w:val="18"/>
                              </w:rPr>
                              <w:t>(item # XXXX)</w:t>
                            </w:r>
                            <w:r>
                              <w:t xml:space="preserve"> $000.00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1" o:spid="_x0000_s1075" type="#_x0000_t202" style="position:absolute;margin-left:417.35pt;margin-top:720.9pt;width:156.25pt;height:18pt;z-index:2516582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" filled="f" stroked="f">
                <v:stroke o:forcedash="t"/>
                <v:textbox inset=",0,,0">
                  <w:txbxContent>
                    <w:p w14:paraId="639D3B83" w14:textId="77777777" w:rsidR="00644014" w:rsidRPr="00495952" w:rsidRDefault="00644014" w:rsidP="008463AC">
                      <w:pPr>
                        <w:pStyle w:val="Price"/>
                      </w:pPr>
                      <w:r w:rsidRPr="00495952">
                        <w:rPr>
                          <w:sz w:val="18"/>
                        </w:rPr>
                        <w:t>(item # XXXX)</w:t>
                      </w:r>
                      <w:r>
                        <w:t xml:space="preserve"> $000.00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FD2BF4">
        <w:rPr>
          <w:noProof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5D83F328" wp14:editId="2A1424B1">
                <wp:simplePos x="0" y="0"/>
                <wp:positionH relativeFrom="page">
                  <wp:posOffset>2898140</wp:posOffset>
                </wp:positionH>
                <wp:positionV relativeFrom="page">
                  <wp:posOffset>8401050</wp:posOffset>
                </wp:positionV>
                <wp:extent cx="1984375" cy="919480"/>
                <wp:effectExtent l="0" t="0" r="0" b="20320"/>
                <wp:wrapThrough wrapText="bothSides">
                  <wp:wrapPolygon edited="0">
                    <wp:start x="276" y="0"/>
                    <wp:lineTo x="276" y="21481"/>
                    <wp:lineTo x="21012" y="21481"/>
                    <wp:lineTo x="21012" y="0"/>
                    <wp:lineTo x="276" y="0"/>
                  </wp:wrapPolygon>
                </wp:wrapThrough>
                <wp:docPr id="124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4375" cy="919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1D24D679" w14:textId="77777777" w:rsidR="00644014" w:rsidRPr="00495952" w:rsidRDefault="00644014" w:rsidP="008463AC">
                            <w:pPr>
                              <w:pStyle w:val="BodyText"/>
                            </w:pPr>
                            <w:r w:rsidRPr="008945D6">
                              <w:t>In hac habitasse platea dictumst. Donec nisl odio, vulputate vel, venenatis in, fermentum et, purus. Mauris sapien dolor, eleifend et, feugiat sed, fringilla eu, lectus. Aliquam blandit.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17" o:spid="_x0000_s1076" type="#_x0000_t202" style="position:absolute;margin-left:228.2pt;margin-top:661.5pt;width:156.25pt;height:72.4pt;z-index:2516582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" mv:complextextbox="1" filled="f" stroked="f">
                <v:stroke o:forcedash="t"/>
                <v:textbox inset=",0,,0">
                  <w:txbxContent>
                    <w:p w14:paraId="1D24D679" w14:textId="77777777" w:rsidR="00644014" w:rsidRPr="00495952" w:rsidRDefault="00644014" w:rsidP="008463AC">
                      <w:pPr>
                        <w:pStyle w:val="BodyText"/>
                      </w:pPr>
                      <w:r w:rsidRPr="008945D6">
                        <w:t>In hac habitasse platea dictumst. Donec nisl odio, vulputate vel, venenatis in, fermentum et, purus. Mauris sapien dolor, eleifend et, feugiat sed, fringilla eu, lectus. Aliquam blandit.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CA2D7E">
        <w:rPr>
          <w:noProof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61D06800" wp14:editId="1332AFB4">
                <wp:simplePos x="0" y="0"/>
                <wp:positionH relativeFrom="page">
                  <wp:posOffset>5300345</wp:posOffset>
                </wp:positionH>
                <wp:positionV relativeFrom="page">
                  <wp:posOffset>7814310</wp:posOffset>
                </wp:positionV>
                <wp:extent cx="1984375" cy="228600"/>
                <wp:effectExtent l="4445" t="3810" r="508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17" name="Text 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4375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49C4395F" w14:textId="77777777" w:rsidR="00644014" w:rsidRPr="00495952" w:rsidRDefault="00644014" w:rsidP="008463AC">
                            <w:pPr>
                              <w:pStyle w:val="Price"/>
                            </w:pPr>
                            <w:r w:rsidRPr="00495952">
                              <w:rPr>
                                <w:sz w:val="18"/>
                              </w:rPr>
                              <w:t>(item # XXXX)</w:t>
                            </w:r>
                            <w:r>
                              <w:t xml:space="preserve"> $000.00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3" o:spid="_x0000_s1077" type="#_x0000_t202" style="position:absolute;margin-left:417.35pt;margin-top:615.3pt;width:156.25pt;height:18pt;z-index:25165824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" mv:complextextbox="1" filled="f" stroked="f">
                <v:stroke o:forcedash="t"/>
                <v:textbox inset=",0,,0">
                  <w:txbxContent>
                    <w:p w14:paraId="49C4395F" w14:textId="77777777" w:rsidR="00644014" w:rsidRPr="00495952" w:rsidRDefault="00644014" w:rsidP="008463AC">
                      <w:pPr>
                        <w:pStyle w:val="Price"/>
                      </w:pPr>
                      <w:r w:rsidRPr="00495952">
                        <w:rPr>
                          <w:sz w:val="18"/>
                        </w:rPr>
                        <w:t>(item # XXXX)</w:t>
                      </w:r>
                      <w:r>
                        <w:t xml:space="preserve"> $000.00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CA2D7E">
        <w:rPr>
          <w:noProof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1A8B4EDB" wp14:editId="6D5CDF74">
                <wp:simplePos x="0" y="0"/>
                <wp:positionH relativeFrom="page">
                  <wp:posOffset>2898140</wp:posOffset>
                </wp:positionH>
                <wp:positionV relativeFrom="page">
                  <wp:posOffset>8174990</wp:posOffset>
                </wp:positionV>
                <wp:extent cx="1984375" cy="228600"/>
                <wp:effectExtent l="2540" t="0" r="0" b="381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16" name="Text Box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4375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49B1497D" w14:textId="77777777" w:rsidR="00644014" w:rsidRPr="00495952" w:rsidRDefault="00644014" w:rsidP="008463AC">
                            <w:pPr>
                              <w:pStyle w:val="Heading4"/>
                            </w:pPr>
                            <w:r>
                              <w:t xml:space="preserve">C. </w:t>
                            </w:r>
                            <w:r w:rsidRPr="008945D6">
                              <w:t>Cras et sem.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0" o:spid="_x0000_s1078" type="#_x0000_t202" style="position:absolute;margin-left:228.2pt;margin-top:643.7pt;width:156.25pt;height:18pt;z-index:25165824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" filled="f" stroked="f">
                <v:stroke o:forcedash="t"/>
                <v:textbox inset=",0,,0">
                  <w:txbxContent>
                    <w:p w14:paraId="49B1497D" w14:textId="77777777" w:rsidR="00644014" w:rsidRPr="00495952" w:rsidRDefault="00644014" w:rsidP="008463AC">
                      <w:pPr>
                        <w:pStyle w:val="Heading4"/>
                      </w:pPr>
                      <w:r>
                        <w:t xml:space="preserve">C. </w:t>
                      </w:r>
                      <w:r w:rsidRPr="008945D6">
                        <w:t>Cras et sem.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CA2D7E">
        <w:rPr>
          <w:noProof/>
        </w:rPr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1EF55250" wp14:editId="44639390">
                <wp:simplePos x="0" y="0"/>
                <wp:positionH relativeFrom="page">
                  <wp:posOffset>5300345</wp:posOffset>
                </wp:positionH>
                <wp:positionV relativeFrom="page">
                  <wp:posOffset>8174990</wp:posOffset>
                </wp:positionV>
                <wp:extent cx="1984375" cy="228600"/>
                <wp:effectExtent l="4445" t="0" r="5080" b="381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13" name="Text Box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4375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5A6BEA71" w14:textId="77777777" w:rsidR="00644014" w:rsidRPr="00495952" w:rsidRDefault="00644014" w:rsidP="008463AC">
                            <w:pPr>
                              <w:pStyle w:val="Heading4"/>
                            </w:pPr>
                            <w:r>
                              <w:t xml:space="preserve">D. </w:t>
                            </w:r>
                            <w:r w:rsidRPr="0033781D">
                              <w:t>Vivamus eu turpis.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79" type="#_x0000_t202" style="position:absolute;margin-left:417.35pt;margin-top:643.7pt;width:156.25pt;height:18pt;z-index:25165825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" filled="f" stroked="f">
                <v:stroke o:forcedash="t"/>
                <v:textbox inset=",0,,0">
                  <w:txbxContent>
                    <w:p w14:paraId="5A6BEA71" w14:textId="77777777" w:rsidR="00644014" w:rsidRPr="00495952" w:rsidRDefault="00644014" w:rsidP="008463AC">
                      <w:pPr>
                        <w:pStyle w:val="Heading4"/>
                      </w:pPr>
                      <w:r>
                        <w:t xml:space="preserve">D. </w:t>
                      </w:r>
                      <w:r w:rsidRPr="0033781D">
                        <w:t>Vivamus eu turpis.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CA2D7E">
        <w:rPr>
          <w:noProof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3B20E69C" wp14:editId="0CFA9744">
                <wp:simplePos x="0" y="0"/>
                <wp:positionH relativeFrom="page">
                  <wp:posOffset>2898140</wp:posOffset>
                </wp:positionH>
                <wp:positionV relativeFrom="page">
                  <wp:posOffset>6821170</wp:posOffset>
                </wp:positionV>
                <wp:extent cx="1984375" cy="228600"/>
                <wp:effectExtent l="2540" t="1270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11" name="Text Box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4375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207B2685" w14:textId="77777777" w:rsidR="00644014" w:rsidRPr="00495952" w:rsidRDefault="00644014" w:rsidP="008463AC">
                            <w:pPr>
                              <w:pStyle w:val="Heading4"/>
                            </w:pPr>
                            <w:r>
                              <w:t>A. Vestibulum quam.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2" o:spid="_x0000_s1080" type="#_x0000_t202" style="position:absolute;margin-left:228.2pt;margin-top:537.1pt;width:156.25pt;height:18pt;z-index:2516582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" filled="f" stroked="f">
                <v:stroke o:forcedash="t"/>
                <v:textbox inset=",0,,0">
                  <w:txbxContent>
                    <w:p w14:paraId="207B2685" w14:textId="77777777" w:rsidR="00644014" w:rsidRPr="00495952" w:rsidRDefault="00644014" w:rsidP="008463AC">
                      <w:pPr>
                        <w:pStyle w:val="Heading4"/>
                      </w:pPr>
                      <w:r>
                        <w:t>A. Vestibulum quam.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CA2D7E">
        <w:rPr>
          <w:noProof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29291405" wp14:editId="27F1DCC2">
                <wp:simplePos x="0" y="0"/>
                <wp:positionH relativeFrom="page">
                  <wp:posOffset>5300345</wp:posOffset>
                </wp:positionH>
                <wp:positionV relativeFrom="page">
                  <wp:posOffset>6821170</wp:posOffset>
                </wp:positionV>
                <wp:extent cx="1984375" cy="228600"/>
                <wp:effectExtent l="4445" t="1270" r="508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109" name="Text Box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4375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1764E57C" w14:textId="77777777" w:rsidR="00644014" w:rsidRPr="00495952" w:rsidRDefault="00644014" w:rsidP="008463AC">
                            <w:pPr>
                              <w:pStyle w:val="Heading4"/>
                            </w:pPr>
                            <w:r>
                              <w:t xml:space="preserve">B. </w:t>
                            </w:r>
                            <w:r w:rsidRPr="0033781D">
                              <w:t>Nulla quis sem.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6" o:spid="_x0000_s1081" type="#_x0000_t202" style="position:absolute;margin-left:417.35pt;margin-top:537.1pt;width:156.25pt;height:18pt;z-index:2516582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" filled="f" stroked="f">
                <v:stroke o:forcedash="t"/>
                <v:textbox inset=",0,,0">
                  <w:txbxContent>
                    <w:p w14:paraId="1764E57C" w14:textId="77777777" w:rsidR="00644014" w:rsidRPr="00495952" w:rsidRDefault="00644014" w:rsidP="008463AC">
                      <w:pPr>
                        <w:pStyle w:val="Heading4"/>
                      </w:pPr>
                      <w:r>
                        <w:t xml:space="preserve">B. </w:t>
                      </w:r>
                      <w:r w:rsidRPr="0033781D">
                        <w:t>Nulla quis sem.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CA2D7E">
        <w:rPr>
          <w:noProof/>
        </w:rPr>
        <mc:AlternateContent>
          <mc:Choice Requires="wps">
            <w:drawing>
              <wp:anchor distT="0" distB="0" distL="114300" distR="114300" simplePos="0" relativeHeight="251658341" behindDoc="0" locked="0" layoutInCell="1" allowOverlap="1" wp14:anchorId="04AEC942" wp14:editId="406BA718">
                <wp:simplePos x="0" y="0"/>
                <wp:positionH relativeFrom="page">
                  <wp:posOffset>7162800</wp:posOffset>
                </wp:positionH>
                <wp:positionV relativeFrom="page">
                  <wp:posOffset>6308725</wp:posOffset>
                </wp:positionV>
                <wp:extent cx="241300" cy="206375"/>
                <wp:effectExtent l="0" t="0" r="0" b="0"/>
                <wp:wrapNone/>
                <wp:docPr id="107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300" cy="206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525405E2" w14:textId="77777777" w:rsidR="00644014" w:rsidRDefault="00644014" w:rsidP="008463AC">
                            <w:pPr>
                              <w:pStyle w:val="Heading4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6" o:spid="_x0000_s1082" type="#_x0000_t202" style="position:absolute;margin-left:564pt;margin-top:496.75pt;width:19pt;height:16.25pt;z-index:2516583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" filled="f" stroked="f">
                <v:stroke o:forcedash="t"/>
                <v:textbox inset="0,0,0,0">
                  <w:txbxContent>
                    <w:p w14:paraId="525405E2" w14:textId="77777777" w:rsidR="00644014" w:rsidRDefault="00644014" w:rsidP="008463AC">
                      <w:pPr>
                        <w:pStyle w:val="Heading4"/>
                      </w:pPr>
                      <w: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CA2D7E">
        <w:rPr>
          <w:noProof/>
        </w:rPr>
        <mc:AlternateContent>
          <mc:Choice Requires="wps">
            <w:drawing>
              <wp:anchor distT="0" distB="0" distL="114300" distR="114300" simplePos="0" relativeHeight="251658340" behindDoc="0" locked="0" layoutInCell="1" allowOverlap="1" wp14:anchorId="7CF60D72" wp14:editId="066EC46E">
                <wp:simplePos x="0" y="0"/>
                <wp:positionH relativeFrom="page">
                  <wp:posOffset>2364740</wp:posOffset>
                </wp:positionH>
                <wp:positionV relativeFrom="page">
                  <wp:posOffset>6308725</wp:posOffset>
                </wp:positionV>
                <wp:extent cx="241300" cy="206375"/>
                <wp:effectExtent l="2540" t="0" r="0" b="0"/>
                <wp:wrapNone/>
                <wp:docPr id="106" name="Text 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300" cy="206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51E24CE0" w14:textId="77777777" w:rsidR="00644014" w:rsidRDefault="00644014" w:rsidP="008463AC">
                            <w:pPr>
                              <w:pStyle w:val="Heading4"/>
                            </w:pPr>
                            <w:r>
                              <w:t>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5" o:spid="_x0000_s1083" type="#_x0000_t202" style="position:absolute;margin-left:186.2pt;margin-top:496.75pt;width:19pt;height:16.25pt;z-index:2516583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" filled="f" stroked="f">
                <v:stroke o:forcedash="t"/>
                <v:textbox inset="0,0,0,0">
                  <w:txbxContent>
                    <w:p w14:paraId="51E24CE0" w14:textId="77777777" w:rsidR="00644014" w:rsidRDefault="00644014" w:rsidP="008463AC">
                      <w:pPr>
                        <w:pStyle w:val="Heading4"/>
                      </w:pPr>
                      <w:r>
                        <w:t>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CA2D7E">
        <w:rPr>
          <w:noProof/>
        </w:rPr>
        <mc:AlternateContent>
          <mc:Choice Requires="wps">
            <w:drawing>
              <wp:anchor distT="0" distB="0" distL="114300" distR="114300" simplePos="0" relativeHeight="251658339" behindDoc="0" locked="0" layoutInCell="1" allowOverlap="1" wp14:anchorId="627266BB" wp14:editId="59DC0BAB">
                <wp:simplePos x="0" y="0"/>
                <wp:positionH relativeFrom="page">
                  <wp:posOffset>7162800</wp:posOffset>
                </wp:positionH>
                <wp:positionV relativeFrom="page">
                  <wp:posOffset>3146425</wp:posOffset>
                </wp:positionV>
                <wp:extent cx="241300" cy="206375"/>
                <wp:effectExtent l="0" t="0" r="0" b="0"/>
                <wp:wrapNone/>
                <wp:docPr id="105" name="Text Box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300" cy="206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71E80044" w14:textId="77777777" w:rsidR="00644014" w:rsidRDefault="00644014" w:rsidP="008463AC">
                            <w:pPr>
                              <w:pStyle w:val="Heading4"/>
                            </w:pPr>
                            <w:r>
                              <w:t>B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4" o:spid="_x0000_s1084" type="#_x0000_t202" style="position:absolute;margin-left:564pt;margin-top:247.75pt;width:19pt;height:16.25pt;z-index:25165833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" filled="f" stroked="f">
                <v:stroke o:forcedash="t"/>
                <v:textbox inset="0,0,0,0">
                  <w:txbxContent>
                    <w:p w14:paraId="71E80044" w14:textId="77777777" w:rsidR="00644014" w:rsidRDefault="00644014" w:rsidP="008463AC">
                      <w:pPr>
                        <w:pStyle w:val="Heading4"/>
                      </w:pPr>
                      <w:r>
                        <w:t>B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46599E">
        <w:br w:type="page"/>
      </w:r>
      <w:r w:rsidR="003D662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54639" behindDoc="0" locked="0" layoutInCell="1" allowOverlap="1" wp14:anchorId="459689A4" wp14:editId="05B30A98">
                <wp:simplePos x="0" y="0"/>
                <wp:positionH relativeFrom="page">
                  <wp:posOffset>6713855</wp:posOffset>
                </wp:positionH>
                <wp:positionV relativeFrom="page">
                  <wp:posOffset>7547610</wp:posOffset>
                </wp:positionV>
                <wp:extent cx="623570" cy="320040"/>
                <wp:effectExtent l="0" t="0" r="0" b="10160"/>
                <wp:wrapThrough wrapText="bothSides">
                  <wp:wrapPolygon edited="0">
                    <wp:start x="880" y="0"/>
                    <wp:lineTo x="880" y="20571"/>
                    <wp:lineTo x="19356" y="20571"/>
                    <wp:lineTo x="19356" y="0"/>
                    <wp:lineTo x="880" y="0"/>
                  </wp:wrapPolygon>
                </wp:wrapThrough>
                <wp:docPr id="172" name="Text Box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3570" cy="320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5DC855" w14:textId="6C1F22C5" w:rsidR="00644014" w:rsidRDefault="00644014">
                            <w:r>
                              <w:t>$9.00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72" o:spid="_x0000_s1085" type="#_x0000_t202" style="position:absolute;margin-left:528.65pt;margin-top:594.3pt;width:49.1pt;height:25.2pt;z-index:252054639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" mv:complextextbox="1" filled="f" stroked="f">
                <v:textbox>
                  <w:txbxContent>
                    <w:p w14:paraId="565DC855" w14:textId="6C1F22C5" w:rsidR="00644014" w:rsidRDefault="00644014">
                      <w:r>
                        <w:t>$9.00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3D6621">
        <w:rPr>
          <w:noProof/>
        </w:rPr>
        <mc:AlternateContent>
          <mc:Choice Requires="wps">
            <w:drawing>
              <wp:anchor distT="0" distB="0" distL="114300" distR="114300" simplePos="0" relativeHeight="252053615" behindDoc="0" locked="0" layoutInCell="1" allowOverlap="1" wp14:anchorId="31D02C64" wp14:editId="3D8B46E4">
                <wp:simplePos x="0" y="0"/>
                <wp:positionH relativeFrom="page">
                  <wp:posOffset>410210</wp:posOffset>
                </wp:positionH>
                <wp:positionV relativeFrom="page">
                  <wp:posOffset>7707630</wp:posOffset>
                </wp:positionV>
                <wp:extent cx="795020" cy="320040"/>
                <wp:effectExtent l="0" t="0" r="0" b="10160"/>
                <wp:wrapThrough wrapText="bothSides">
                  <wp:wrapPolygon edited="0">
                    <wp:start x="690" y="0"/>
                    <wp:lineTo x="690" y="20571"/>
                    <wp:lineTo x="20013" y="20571"/>
                    <wp:lineTo x="20013" y="0"/>
                    <wp:lineTo x="690" y="0"/>
                  </wp:wrapPolygon>
                </wp:wrapThrough>
                <wp:docPr id="171" name="Text Box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5020" cy="320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87B74C" w14:textId="00858777" w:rsidR="00644014" w:rsidRDefault="00644014">
                            <w:r>
                              <w:t>$106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1" o:spid="_x0000_s1086" type="#_x0000_t202" style="position:absolute;margin-left:32.3pt;margin-top:606.9pt;width:62.6pt;height:25.2pt;z-index:252053615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" mv:complextextbox="1" filled="f" stroked="f">
                <v:textbox>
                  <w:txbxContent>
                    <w:p w14:paraId="0D87B74C" w14:textId="00858777" w:rsidR="00644014" w:rsidRDefault="00644014">
                      <w:r>
                        <w:t>$106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3D6621">
        <w:rPr>
          <w:noProof/>
        </w:rPr>
        <mc:AlternateContent>
          <mc:Choice Requires="wps">
            <w:drawing>
              <wp:anchor distT="0" distB="0" distL="114300" distR="114300" simplePos="0" relativeHeight="252052591" behindDoc="0" locked="0" layoutInCell="1" allowOverlap="1" wp14:anchorId="24AC3B06" wp14:editId="414CC07C">
                <wp:simplePos x="0" y="0"/>
                <wp:positionH relativeFrom="page">
                  <wp:posOffset>6766560</wp:posOffset>
                </wp:positionH>
                <wp:positionV relativeFrom="page">
                  <wp:posOffset>3265805</wp:posOffset>
                </wp:positionV>
                <wp:extent cx="629285" cy="295275"/>
                <wp:effectExtent l="0" t="0" r="0" b="9525"/>
                <wp:wrapThrough wrapText="bothSides">
                  <wp:wrapPolygon edited="0">
                    <wp:start x="872" y="0"/>
                    <wp:lineTo x="872" y="20439"/>
                    <wp:lineTo x="20052" y="20439"/>
                    <wp:lineTo x="20052" y="0"/>
                    <wp:lineTo x="872" y="0"/>
                  </wp:wrapPolygon>
                </wp:wrapThrough>
                <wp:docPr id="170" name="Text Box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285" cy="29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DDD9E1" w14:textId="55308B75" w:rsidR="00644014" w:rsidRDefault="00644014">
                            <w:r>
                              <w:t>$18.50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0" o:spid="_x0000_s1087" type="#_x0000_t202" style="position:absolute;margin-left:532.8pt;margin-top:257.15pt;width:49.55pt;height:23.25pt;z-index:252052591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" mv:complextextbox="1" filled="f" stroked="f">
                <v:textbox>
                  <w:txbxContent>
                    <w:p w14:paraId="46DDD9E1" w14:textId="55308B75" w:rsidR="00644014" w:rsidRDefault="00644014">
                      <w:r>
                        <w:t>$18.50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3D6621">
        <w:rPr>
          <w:noProof/>
        </w:rPr>
        <mc:AlternateContent>
          <mc:Choice Requires="wps">
            <w:drawing>
              <wp:anchor distT="0" distB="0" distL="114300" distR="114300" simplePos="0" relativeHeight="252051567" behindDoc="0" locked="0" layoutInCell="1" allowOverlap="1" wp14:anchorId="5ADA37BE" wp14:editId="1478161D">
                <wp:simplePos x="0" y="0"/>
                <wp:positionH relativeFrom="page">
                  <wp:posOffset>847725</wp:posOffset>
                </wp:positionH>
                <wp:positionV relativeFrom="page">
                  <wp:posOffset>3561080</wp:posOffset>
                </wp:positionV>
                <wp:extent cx="715010" cy="342265"/>
                <wp:effectExtent l="0" t="0" r="0" b="0"/>
                <wp:wrapThrough wrapText="bothSides">
                  <wp:wrapPolygon edited="0">
                    <wp:start x="767" y="0"/>
                    <wp:lineTo x="767" y="19236"/>
                    <wp:lineTo x="19950" y="19236"/>
                    <wp:lineTo x="19950" y="0"/>
                    <wp:lineTo x="767" y="0"/>
                  </wp:wrapPolygon>
                </wp:wrapThrough>
                <wp:docPr id="169" name="Text Box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5010" cy="342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7A5F57" w14:textId="47369A39" w:rsidR="00644014" w:rsidRDefault="00644014">
                            <w:r>
                              <w:t>$18.00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69" o:spid="_x0000_s1088" type="#_x0000_t202" style="position:absolute;margin-left:66.75pt;margin-top:280.4pt;width:56.3pt;height:26.95pt;z-index:252051567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" mv:complextextbox="1" filled="f" stroked="f">
                <v:textbox>
                  <w:txbxContent>
                    <w:p w14:paraId="187A5F57" w14:textId="47369A39" w:rsidR="00644014" w:rsidRDefault="00644014">
                      <w:r>
                        <w:t>$18.00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735" behindDoc="0" locked="0" layoutInCell="1" allowOverlap="1" wp14:anchorId="69B88300" wp14:editId="668675B5">
            <wp:simplePos x="0" y="0"/>
            <wp:positionH relativeFrom="page">
              <wp:posOffset>4704715</wp:posOffset>
            </wp:positionH>
            <wp:positionV relativeFrom="page">
              <wp:posOffset>7867650</wp:posOffset>
            </wp:positionV>
            <wp:extent cx="2387600" cy="304165"/>
            <wp:effectExtent l="0" t="0" r="0" b="635"/>
            <wp:wrapThrough wrapText="bothSides">
              <wp:wrapPolygon edited="0">
                <wp:start x="0" y="0"/>
                <wp:lineTo x="0" y="19841"/>
                <wp:lineTo x="21370" y="19841"/>
                <wp:lineTo x="21370" y="0"/>
                <wp:lineTo x="0" y="0"/>
              </wp:wrapPolygon>
            </wp:wrapThrough>
            <wp:docPr id="17" name="Picture 17" descr="Macintosh HD:Users:16hodapp_marjorie:Desktop:Screen Shot 2015-09-24 at 9.03.2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16hodapp_marjorie:Desktop:Screen Shot 2015-09-24 at 9.03.24 AM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254"/>
                    <a:stretch/>
                  </pic:blipFill>
                  <pic:spPr bwMode="auto">
                    <a:xfrm>
                      <a:off x="0" y="0"/>
                      <a:ext cx="2387600" cy="30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807" behindDoc="0" locked="0" layoutInCell="1" allowOverlap="1" wp14:anchorId="4F5E915F" wp14:editId="79FBC393">
                <wp:simplePos x="0" y="0"/>
                <wp:positionH relativeFrom="page">
                  <wp:posOffset>4348480</wp:posOffset>
                </wp:positionH>
                <wp:positionV relativeFrom="page">
                  <wp:posOffset>8178165</wp:posOffset>
                </wp:positionV>
                <wp:extent cx="3778250" cy="1552575"/>
                <wp:effectExtent l="0" t="0" r="0" b="0"/>
                <wp:wrapThrough wrapText="bothSides">
                  <wp:wrapPolygon edited="0">
                    <wp:start x="145" y="0"/>
                    <wp:lineTo x="145" y="21202"/>
                    <wp:lineTo x="21346" y="21202"/>
                    <wp:lineTo x="21346" y="0"/>
                    <wp:lineTo x="145" y="0"/>
                  </wp:wrapPolygon>
                </wp:wrapThrough>
                <wp:docPr id="129" name="Text Box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8250" cy="1552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160314" w14:textId="77777777" w:rsidR="00644014" w:rsidRPr="008463AC" w:rsidRDefault="00644014" w:rsidP="008463AC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hanging="720"/>
                              <w:rPr>
                                <w:rFonts w:ascii="Arial" w:hAnsi="Arial" w:cs="Arial"/>
                                <w:color w:val="262626"/>
                              </w:rPr>
                            </w:pPr>
                            <w:r w:rsidRPr="008463AC">
                              <w:rPr>
                                <w:rFonts w:ascii="Arial" w:hAnsi="Arial" w:cs="Arial"/>
                                <w:color w:val="262626"/>
                              </w:rPr>
                              <w:t>600-denier polyester</w:t>
                            </w:r>
                          </w:p>
                          <w:p w14:paraId="5280F220" w14:textId="77777777" w:rsidR="00644014" w:rsidRPr="008463AC" w:rsidRDefault="00644014" w:rsidP="008463AC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hanging="720"/>
                              <w:rPr>
                                <w:rFonts w:ascii="Arial" w:hAnsi="Arial" w:cs="Arial"/>
                                <w:color w:val="262626"/>
                              </w:rPr>
                            </w:pPr>
                            <w:proofErr w:type="gramStart"/>
                            <w:r w:rsidRPr="008463AC">
                              <w:rPr>
                                <w:rFonts w:ascii="Arial" w:hAnsi="Arial" w:cs="Arial"/>
                                <w:color w:val="262626"/>
                              </w:rPr>
                              <w:t>front</w:t>
                            </w:r>
                            <w:proofErr w:type="gramEnd"/>
                            <w:r w:rsidRPr="008463AC">
                              <w:rPr>
                                <w:rFonts w:ascii="Arial" w:hAnsi="Arial" w:cs="Arial"/>
                                <w:color w:val="262626"/>
                              </w:rPr>
                              <w:t xml:space="preserve"> slash pocket with rain flap</w:t>
                            </w:r>
                          </w:p>
                          <w:p w14:paraId="37D5A9FD" w14:textId="77777777" w:rsidR="00644014" w:rsidRPr="008463AC" w:rsidRDefault="00644014" w:rsidP="008463AC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hanging="720"/>
                              <w:rPr>
                                <w:rFonts w:ascii="Arial" w:hAnsi="Arial" w:cs="Arial"/>
                                <w:color w:val="262626"/>
                              </w:rPr>
                            </w:pPr>
                            <w:proofErr w:type="gramStart"/>
                            <w:r w:rsidRPr="008463AC">
                              <w:rPr>
                                <w:rFonts w:ascii="Arial" w:hAnsi="Arial" w:cs="Arial"/>
                                <w:color w:val="262626"/>
                              </w:rPr>
                              <w:t>front</w:t>
                            </w:r>
                            <w:proofErr w:type="gramEnd"/>
                            <w:r w:rsidRPr="008463AC">
                              <w:rPr>
                                <w:rFonts w:ascii="Arial" w:hAnsi="Arial" w:cs="Arial"/>
                                <w:color w:val="262626"/>
                              </w:rPr>
                              <w:t xml:space="preserve"> mesh water bottle pocket</w:t>
                            </w:r>
                          </w:p>
                          <w:p w14:paraId="1AE72C20" w14:textId="77777777" w:rsidR="00644014" w:rsidRDefault="00644014" w:rsidP="008463AC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hanging="720"/>
                              <w:rPr>
                                <w:rFonts w:ascii="Arial" w:hAnsi="Arial" w:cs="Arial"/>
                                <w:color w:val="262626"/>
                              </w:rPr>
                            </w:pPr>
                            <w:r w:rsidRPr="008463AC">
                              <w:rPr>
                                <w:rFonts w:ascii="Arial" w:hAnsi="Arial" w:cs="Arial"/>
                                <w:color w:val="262626"/>
                              </w:rPr>
                              <w:t>U-shaped zippe</w:t>
                            </w:r>
                            <w:r>
                              <w:rPr>
                                <w:rFonts w:ascii="Arial" w:hAnsi="Arial" w:cs="Arial"/>
                                <w:color w:val="262626"/>
                              </w:rPr>
                              <w:t>red main compartment</w:t>
                            </w:r>
                          </w:p>
                          <w:p w14:paraId="3194799A" w14:textId="77777777" w:rsidR="00644014" w:rsidRPr="008463AC" w:rsidRDefault="00644014" w:rsidP="008463AC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hanging="720"/>
                              <w:rPr>
                                <w:rFonts w:ascii="Arial" w:hAnsi="Arial" w:cs="Arial"/>
                                <w:color w:val="262626"/>
                              </w:rPr>
                            </w:pPr>
                            <w:proofErr w:type="gramStart"/>
                            <w:r w:rsidRPr="008463AC">
                              <w:rPr>
                                <w:rFonts w:ascii="Arial" w:hAnsi="Arial" w:cs="Arial"/>
                                <w:color w:val="262626"/>
                              </w:rPr>
                              <w:t>removable</w:t>
                            </w:r>
                            <w:proofErr w:type="gramEnd"/>
                            <w:r w:rsidRPr="008463AC">
                              <w:rPr>
                                <w:rFonts w:ascii="Arial" w:hAnsi="Arial" w:cs="Arial"/>
                                <w:color w:val="262626"/>
                              </w:rPr>
                              <w:t xml:space="preserve"> floorboard for extra durability</w:t>
                            </w:r>
                          </w:p>
                          <w:p w14:paraId="2809E8B5" w14:textId="77777777" w:rsidR="00644014" w:rsidRPr="008463AC" w:rsidRDefault="00644014" w:rsidP="008463AC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hanging="720"/>
                              <w:rPr>
                                <w:rFonts w:ascii="Arial" w:hAnsi="Arial" w:cs="Arial"/>
                                <w:color w:val="262626"/>
                              </w:rPr>
                            </w:pPr>
                            <w:proofErr w:type="gramStart"/>
                            <w:r w:rsidRPr="008463AC">
                              <w:rPr>
                                <w:rFonts w:ascii="Arial" w:hAnsi="Arial" w:cs="Arial"/>
                                <w:color w:val="262626"/>
                              </w:rPr>
                              <w:t>side</w:t>
                            </w:r>
                            <w:proofErr w:type="gramEnd"/>
                            <w:r w:rsidRPr="008463AC">
                              <w:rPr>
                                <w:rFonts w:ascii="Arial" w:hAnsi="Arial" w:cs="Arial"/>
                                <w:color w:val="262626"/>
                              </w:rPr>
                              <w:t xml:space="preserve"> zippered mesh pocket</w:t>
                            </w:r>
                          </w:p>
                          <w:p w14:paraId="1F31207A" w14:textId="77777777" w:rsidR="00644014" w:rsidRDefault="00644014" w:rsidP="008463AC">
                            <w:proofErr w:type="gramStart"/>
                            <w:r>
                              <w:rPr>
                                <w:rFonts w:ascii="Arial" w:hAnsi="Arial" w:cs="Arial"/>
                                <w:color w:val="262626"/>
                                <w:sz w:val="22"/>
                                <w:szCs w:val="22"/>
                              </w:rPr>
                              <w:t>adjustable</w:t>
                            </w:r>
                            <w:proofErr w:type="gramEnd"/>
                            <w:r>
                              <w:rPr>
                                <w:rFonts w:ascii="Arial" w:hAnsi="Arial" w:cs="Arial"/>
                                <w:color w:val="262626"/>
                                <w:sz w:val="22"/>
                                <w:szCs w:val="22"/>
                              </w:rPr>
                              <w:t xml:space="preserve"> shoulder strap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9" o:spid="_x0000_s1089" type="#_x0000_t202" style="position:absolute;margin-left:342.4pt;margin-top:643.95pt;width:297.5pt;height:122.25pt;z-index:251677807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" mv:complextextbox="1" filled="f" stroked="f">
                <v:textbox>
                  <w:txbxContent>
                    <w:p w14:paraId="67160314" w14:textId="77777777" w:rsidR="00644014" w:rsidRPr="008463AC" w:rsidRDefault="00644014" w:rsidP="008463AC">
                      <w:pPr>
                        <w:widowControl w:val="0"/>
                        <w:numPr>
                          <w:ilvl w:val="0"/>
                          <w:numId w:val="2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hanging="720"/>
                        <w:rPr>
                          <w:rFonts w:ascii="Arial" w:hAnsi="Arial" w:cs="Arial"/>
                          <w:color w:val="262626"/>
                        </w:rPr>
                      </w:pPr>
                      <w:r w:rsidRPr="008463AC">
                        <w:rPr>
                          <w:rFonts w:ascii="Arial" w:hAnsi="Arial" w:cs="Arial"/>
                          <w:color w:val="262626"/>
                        </w:rPr>
                        <w:t>600-denier polyester</w:t>
                      </w:r>
                    </w:p>
                    <w:p w14:paraId="5280F220" w14:textId="77777777" w:rsidR="00644014" w:rsidRPr="008463AC" w:rsidRDefault="00644014" w:rsidP="008463AC">
                      <w:pPr>
                        <w:widowControl w:val="0"/>
                        <w:numPr>
                          <w:ilvl w:val="0"/>
                          <w:numId w:val="2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hanging="720"/>
                        <w:rPr>
                          <w:rFonts w:ascii="Arial" w:hAnsi="Arial" w:cs="Arial"/>
                          <w:color w:val="262626"/>
                        </w:rPr>
                      </w:pPr>
                      <w:proofErr w:type="gramStart"/>
                      <w:r w:rsidRPr="008463AC">
                        <w:rPr>
                          <w:rFonts w:ascii="Arial" w:hAnsi="Arial" w:cs="Arial"/>
                          <w:color w:val="262626"/>
                        </w:rPr>
                        <w:t>front</w:t>
                      </w:r>
                      <w:proofErr w:type="gramEnd"/>
                      <w:r w:rsidRPr="008463AC">
                        <w:rPr>
                          <w:rFonts w:ascii="Arial" w:hAnsi="Arial" w:cs="Arial"/>
                          <w:color w:val="262626"/>
                        </w:rPr>
                        <w:t xml:space="preserve"> slash pocket with rain flap</w:t>
                      </w:r>
                    </w:p>
                    <w:p w14:paraId="37D5A9FD" w14:textId="77777777" w:rsidR="00644014" w:rsidRPr="008463AC" w:rsidRDefault="00644014" w:rsidP="008463AC">
                      <w:pPr>
                        <w:widowControl w:val="0"/>
                        <w:numPr>
                          <w:ilvl w:val="0"/>
                          <w:numId w:val="2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hanging="720"/>
                        <w:rPr>
                          <w:rFonts w:ascii="Arial" w:hAnsi="Arial" w:cs="Arial"/>
                          <w:color w:val="262626"/>
                        </w:rPr>
                      </w:pPr>
                      <w:proofErr w:type="gramStart"/>
                      <w:r w:rsidRPr="008463AC">
                        <w:rPr>
                          <w:rFonts w:ascii="Arial" w:hAnsi="Arial" w:cs="Arial"/>
                          <w:color w:val="262626"/>
                        </w:rPr>
                        <w:t>front</w:t>
                      </w:r>
                      <w:proofErr w:type="gramEnd"/>
                      <w:r w:rsidRPr="008463AC">
                        <w:rPr>
                          <w:rFonts w:ascii="Arial" w:hAnsi="Arial" w:cs="Arial"/>
                          <w:color w:val="262626"/>
                        </w:rPr>
                        <w:t xml:space="preserve"> mesh water bottle pocket</w:t>
                      </w:r>
                    </w:p>
                    <w:p w14:paraId="1AE72C20" w14:textId="77777777" w:rsidR="00644014" w:rsidRDefault="00644014" w:rsidP="008463AC">
                      <w:pPr>
                        <w:widowControl w:val="0"/>
                        <w:numPr>
                          <w:ilvl w:val="0"/>
                          <w:numId w:val="2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hanging="720"/>
                        <w:rPr>
                          <w:rFonts w:ascii="Arial" w:hAnsi="Arial" w:cs="Arial"/>
                          <w:color w:val="262626"/>
                        </w:rPr>
                      </w:pPr>
                      <w:r w:rsidRPr="008463AC">
                        <w:rPr>
                          <w:rFonts w:ascii="Arial" w:hAnsi="Arial" w:cs="Arial"/>
                          <w:color w:val="262626"/>
                        </w:rPr>
                        <w:t>U-shaped zippe</w:t>
                      </w:r>
                      <w:r>
                        <w:rPr>
                          <w:rFonts w:ascii="Arial" w:hAnsi="Arial" w:cs="Arial"/>
                          <w:color w:val="262626"/>
                        </w:rPr>
                        <w:t>red main compartment</w:t>
                      </w:r>
                    </w:p>
                    <w:p w14:paraId="3194799A" w14:textId="77777777" w:rsidR="00644014" w:rsidRPr="008463AC" w:rsidRDefault="00644014" w:rsidP="008463AC">
                      <w:pPr>
                        <w:widowControl w:val="0"/>
                        <w:numPr>
                          <w:ilvl w:val="0"/>
                          <w:numId w:val="2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hanging="720"/>
                        <w:rPr>
                          <w:rFonts w:ascii="Arial" w:hAnsi="Arial" w:cs="Arial"/>
                          <w:color w:val="262626"/>
                        </w:rPr>
                      </w:pPr>
                      <w:proofErr w:type="gramStart"/>
                      <w:r w:rsidRPr="008463AC">
                        <w:rPr>
                          <w:rFonts w:ascii="Arial" w:hAnsi="Arial" w:cs="Arial"/>
                          <w:color w:val="262626"/>
                        </w:rPr>
                        <w:t>removable</w:t>
                      </w:r>
                      <w:proofErr w:type="gramEnd"/>
                      <w:r w:rsidRPr="008463AC">
                        <w:rPr>
                          <w:rFonts w:ascii="Arial" w:hAnsi="Arial" w:cs="Arial"/>
                          <w:color w:val="262626"/>
                        </w:rPr>
                        <w:t xml:space="preserve"> floorboard for extra durability</w:t>
                      </w:r>
                    </w:p>
                    <w:p w14:paraId="2809E8B5" w14:textId="77777777" w:rsidR="00644014" w:rsidRPr="008463AC" w:rsidRDefault="00644014" w:rsidP="008463AC">
                      <w:pPr>
                        <w:widowControl w:val="0"/>
                        <w:numPr>
                          <w:ilvl w:val="0"/>
                          <w:numId w:val="2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hanging="720"/>
                        <w:rPr>
                          <w:rFonts w:ascii="Arial" w:hAnsi="Arial" w:cs="Arial"/>
                          <w:color w:val="262626"/>
                        </w:rPr>
                      </w:pPr>
                      <w:proofErr w:type="gramStart"/>
                      <w:r w:rsidRPr="008463AC">
                        <w:rPr>
                          <w:rFonts w:ascii="Arial" w:hAnsi="Arial" w:cs="Arial"/>
                          <w:color w:val="262626"/>
                        </w:rPr>
                        <w:t>side</w:t>
                      </w:r>
                      <w:proofErr w:type="gramEnd"/>
                      <w:r w:rsidRPr="008463AC">
                        <w:rPr>
                          <w:rFonts w:ascii="Arial" w:hAnsi="Arial" w:cs="Arial"/>
                          <w:color w:val="262626"/>
                        </w:rPr>
                        <w:t xml:space="preserve"> zippered mesh pocket</w:t>
                      </w:r>
                    </w:p>
                    <w:p w14:paraId="1F31207A" w14:textId="77777777" w:rsidR="00644014" w:rsidRDefault="00644014" w:rsidP="008463AC">
                      <w:proofErr w:type="gramStart"/>
                      <w:r>
                        <w:rPr>
                          <w:rFonts w:ascii="Arial" w:hAnsi="Arial" w:cs="Arial"/>
                          <w:color w:val="262626"/>
                          <w:sz w:val="22"/>
                          <w:szCs w:val="22"/>
                        </w:rPr>
                        <w:t>adjustable</w:t>
                      </w:r>
                      <w:proofErr w:type="gramEnd"/>
                      <w:r>
                        <w:rPr>
                          <w:rFonts w:ascii="Arial" w:hAnsi="Arial" w:cs="Arial"/>
                          <w:color w:val="262626"/>
                          <w:sz w:val="22"/>
                          <w:szCs w:val="22"/>
                        </w:rPr>
                        <w:t xml:space="preserve"> shoulder strap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6783" behindDoc="0" locked="0" layoutInCell="1" allowOverlap="1" wp14:anchorId="4A8AC4FB" wp14:editId="48B39E49">
            <wp:simplePos x="0" y="0"/>
            <wp:positionH relativeFrom="page">
              <wp:posOffset>4762500</wp:posOffset>
            </wp:positionH>
            <wp:positionV relativeFrom="page">
              <wp:posOffset>6153150</wp:posOffset>
            </wp:positionV>
            <wp:extent cx="2192655" cy="1680210"/>
            <wp:effectExtent l="0" t="0" r="0" b="0"/>
            <wp:wrapThrough wrapText="bothSides">
              <wp:wrapPolygon edited="0">
                <wp:start x="8758" y="0"/>
                <wp:lineTo x="4003" y="4245"/>
                <wp:lineTo x="2502" y="5224"/>
                <wp:lineTo x="1251" y="9469"/>
                <wp:lineTo x="500" y="18612"/>
                <wp:lineTo x="6506" y="20571"/>
                <wp:lineTo x="12761" y="21224"/>
                <wp:lineTo x="17515" y="21224"/>
                <wp:lineTo x="20017" y="16327"/>
                <wp:lineTo x="20268" y="9469"/>
                <wp:lineTo x="18516" y="6204"/>
                <wp:lineTo x="17515" y="5878"/>
                <wp:lineTo x="11010" y="0"/>
                <wp:lineTo x="8758" y="0"/>
              </wp:wrapPolygon>
            </wp:wrapThrough>
            <wp:docPr id="19" name="Picture 19" descr="Macintosh HD:Users:16hodapp_marjorie:Desktop:4520_51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16hodapp_marjorie:Desktop:4520_51_p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backgroundRemoval t="10000" b="90000" l="417" r="9791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71" b="20307"/>
                    <a:stretch/>
                  </pic:blipFill>
                  <pic:spPr bwMode="auto">
                    <a:xfrm>
                      <a:off x="0" y="0"/>
                      <a:ext cx="2192655" cy="168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7919" behindDoc="0" locked="0" layoutInCell="1" allowOverlap="1" wp14:anchorId="2DCC2CD7" wp14:editId="0CE0F12D">
            <wp:simplePos x="0" y="0"/>
            <wp:positionH relativeFrom="page">
              <wp:posOffset>4275455</wp:posOffset>
            </wp:positionH>
            <wp:positionV relativeFrom="page">
              <wp:posOffset>4757420</wp:posOffset>
            </wp:positionV>
            <wp:extent cx="3026410" cy="1223010"/>
            <wp:effectExtent l="0" t="0" r="0" b="0"/>
            <wp:wrapThrough wrapText="bothSides">
              <wp:wrapPolygon edited="0">
                <wp:start x="0" y="0"/>
                <wp:lineTo x="0" y="21084"/>
                <wp:lineTo x="21392" y="21084"/>
                <wp:lineTo x="21392" y="0"/>
                <wp:lineTo x="0" y="0"/>
              </wp:wrapPolygon>
            </wp:wrapThrough>
            <wp:docPr id="202" name="Picture 202" descr="Macintosh HD:Users:16hodapp_marjorie:Desktop:Screen Shot 2015-09-25 at 8.45.27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acintosh HD:Users:16hodapp_marjorie:Desktop:Screen Shot 2015-09-25 at 8.45.27 AM.pn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410" cy="122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407" behindDoc="0" locked="0" layoutInCell="1" allowOverlap="1" wp14:anchorId="2C910040" wp14:editId="51C353DE">
            <wp:simplePos x="0" y="0"/>
            <wp:positionH relativeFrom="page">
              <wp:posOffset>4635500</wp:posOffset>
            </wp:positionH>
            <wp:positionV relativeFrom="page">
              <wp:posOffset>4246245</wp:posOffset>
            </wp:positionV>
            <wp:extent cx="2672080" cy="548005"/>
            <wp:effectExtent l="0" t="0" r="0" b="10795"/>
            <wp:wrapThrough wrapText="bothSides">
              <wp:wrapPolygon edited="0">
                <wp:start x="0" y="0"/>
                <wp:lineTo x="0" y="21024"/>
                <wp:lineTo x="21354" y="21024"/>
                <wp:lineTo x="21354" y="0"/>
                <wp:lineTo x="0" y="0"/>
              </wp:wrapPolygon>
            </wp:wrapThrough>
            <wp:docPr id="198" name="Picture 198" descr="Macintosh HD:Users:16hodapp_marjorie:Desktop:Screen Shot 2015-09-24 at 8.56.03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acintosh HD:Users:16hodapp_marjorie:Desktop:Screen Shot 2015-09-24 at 8.56.03 AM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078"/>
                    <a:stretch/>
                  </pic:blipFill>
                  <pic:spPr bwMode="auto">
                    <a:xfrm>
                      <a:off x="0" y="0"/>
                      <a:ext cx="2672080" cy="54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431" behindDoc="0" locked="0" layoutInCell="1" allowOverlap="1" wp14:anchorId="4D754377" wp14:editId="47FC6048">
            <wp:simplePos x="0" y="0"/>
            <wp:positionH relativeFrom="page">
              <wp:posOffset>4146550</wp:posOffset>
            </wp:positionH>
            <wp:positionV relativeFrom="page">
              <wp:posOffset>3631565</wp:posOffset>
            </wp:positionV>
            <wp:extent cx="3270885" cy="614680"/>
            <wp:effectExtent l="0" t="0" r="5715" b="0"/>
            <wp:wrapThrough wrapText="bothSides">
              <wp:wrapPolygon edited="0">
                <wp:start x="0" y="0"/>
                <wp:lineTo x="0" y="20529"/>
                <wp:lineTo x="21470" y="20529"/>
                <wp:lineTo x="21470" y="0"/>
                <wp:lineTo x="0" y="0"/>
              </wp:wrapPolygon>
            </wp:wrapThrough>
            <wp:docPr id="199" name="Picture 199" descr="Macintosh HD:Users:16hodapp_marjorie:Desktop:Screen Shot 2015-09-24 at 8.46.43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acintosh HD:Users:16hodapp_marjorie:Desktop:Screen Shot 2015-09-24 at 8.46.43 AM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86" r="1010"/>
                    <a:stretch/>
                  </pic:blipFill>
                  <pic:spPr bwMode="auto">
                    <a:xfrm>
                      <a:off x="0" y="0"/>
                      <a:ext cx="3270885" cy="61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5455" behindDoc="0" locked="0" layoutInCell="1" allowOverlap="1" wp14:anchorId="630B39F8" wp14:editId="40BBC991">
            <wp:simplePos x="0" y="0"/>
            <wp:positionH relativeFrom="page">
              <wp:posOffset>4539615</wp:posOffset>
            </wp:positionH>
            <wp:positionV relativeFrom="page">
              <wp:posOffset>992505</wp:posOffset>
            </wp:positionV>
            <wp:extent cx="2400300" cy="3000375"/>
            <wp:effectExtent l="0" t="0" r="0" b="0"/>
            <wp:wrapThrough wrapText="bothSides">
              <wp:wrapPolygon edited="0">
                <wp:start x="11200" y="2011"/>
                <wp:lineTo x="9371" y="2377"/>
                <wp:lineTo x="3886" y="4571"/>
                <wp:lineTo x="2514" y="11154"/>
                <wp:lineTo x="2057" y="18834"/>
                <wp:lineTo x="20343" y="18834"/>
                <wp:lineTo x="20343" y="17006"/>
                <wp:lineTo x="18286" y="5120"/>
                <wp:lineTo x="16229" y="3840"/>
                <wp:lineTo x="13029" y="2011"/>
                <wp:lineTo x="11200" y="2011"/>
              </wp:wrapPolygon>
            </wp:wrapThrough>
            <wp:docPr id="201" name="Picture 201" descr="Macintosh HD:Users:16hodapp_marjorie:Desktop:75111_of1_6v_v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acintosh HD:Users:16hodapp_marjorie:Desktop:75111_of1_6v_vp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BEBA8EAE-BF5A-486C-A8C5-ECC9F3942E4B}">
                          <a14:imgProps xmlns:a14="http://schemas.microsoft.com/office/drawing/2010/main">
                            <a14:imgLayer r:embed="rId96">
                              <a14:imgEffect>
                                <a14:backgroundRemoval t="10000" b="95333" l="10000" r="9625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239" behindDoc="0" locked="0" layoutInCell="1" allowOverlap="1" wp14:anchorId="7F309DC8" wp14:editId="07220742">
            <wp:simplePos x="0" y="0"/>
            <wp:positionH relativeFrom="page">
              <wp:posOffset>1730375</wp:posOffset>
            </wp:positionH>
            <wp:positionV relativeFrom="page">
              <wp:posOffset>1111885</wp:posOffset>
            </wp:positionV>
            <wp:extent cx="2408555" cy="2880360"/>
            <wp:effectExtent l="0" t="0" r="0" b="0"/>
            <wp:wrapThrough wrapText="bothSides">
              <wp:wrapPolygon edited="0">
                <wp:start x="8884" y="381"/>
                <wp:lineTo x="3189" y="4381"/>
                <wp:lineTo x="1595" y="6667"/>
                <wp:lineTo x="911" y="9905"/>
                <wp:lineTo x="683" y="12952"/>
                <wp:lineTo x="1822" y="19048"/>
                <wp:lineTo x="1822" y="20000"/>
                <wp:lineTo x="8884" y="20762"/>
                <wp:lineTo x="16629" y="21143"/>
                <wp:lineTo x="17767" y="21143"/>
                <wp:lineTo x="20045" y="16000"/>
                <wp:lineTo x="20729" y="12952"/>
                <wp:lineTo x="19818" y="6667"/>
                <wp:lineTo x="17540" y="4571"/>
                <wp:lineTo x="12756" y="381"/>
                <wp:lineTo x="8884" y="381"/>
              </wp:wrapPolygon>
            </wp:wrapThrough>
            <wp:docPr id="191" name="Picture 191" descr="Macintosh HD:Users:16hodapp_marjorie:Desktop:1290109702SweatShirt_Oxfo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intosh HD:Users:16hodapp_marjorie:Desktop:1290109702SweatShirt_Oxford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BEBA8EAE-BF5A-486C-A8C5-ECC9F3942E4B}">
                          <a14:imgProps xmlns:a14="http://schemas.microsoft.com/office/drawing/2010/main">
                            <a14:imgLayer r:embed="rId98">
                              <a14:imgEffect>
                                <a14:backgroundRemoval t="2843" b="98997" l="3600" r="97800">
                                  <a14:foregroundMark x1="51200" y1="24916" x2="51200" y2="24916"/>
                                  <a14:backgroundMark x1="47000" y1="31104" x2="47000" y2="31104"/>
                                  <a14:backgroundMark x1="47000" y1="31104" x2="47000" y2="3110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555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335" behindDoc="0" locked="0" layoutInCell="1" allowOverlap="1" wp14:anchorId="3F7D1D5C" wp14:editId="3DDC169B">
            <wp:simplePos x="0" y="0"/>
            <wp:positionH relativeFrom="page">
              <wp:posOffset>1205230</wp:posOffset>
            </wp:positionH>
            <wp:positionV relativeFrom="page">
              <wp:posOffset>5980430</wp:posOffset>
            </wp:positionV>
            <wp:extent cx="2567940" cy="3249295"/>
            <wp:effectExtent l="0" t="0" r="0" b="0"/>
            <wp:wrapThrough wrapText="bothSides">
              <wp:wrapPolygon edited="0">
                <wp:start x="4914" y="0"/>
                <wp:lineTo x="4273" y="338"/>
                <wp:lineTo x="855" y="2702"/>
                <wp:lineTo x="427" y="5572"/>
                <wp:lineTo x="0" y="11482"/>
                <wp:lineTo x="9401" y="13677"/>
                <wp:lineTo x="11323" y="13677"/>
                <wp:lineTo x="11323" y="20262"/>
                <wp:lineTo x="13246" y="20937"/>
                <wp:lineTo x="16237" y="21275"/>
                <wp:lineTo x="18801" y="21275"/>
                <wp:lineTo x="19869" y="10975"/>
                <wp:lineTo x="19442" y="5403"/>
                <wp:lineTo x="10682" y="2702"/>
                <wp:lineTo x="6409" y="0"/>
                <wp:lineTo x="4914" y="0"/>
              </wp:wrapPolygon>
            </wp:wrapThrough>
            <wp:docPr id="195" name="Picture 195" descr="Macintosh HD:Users:16hodapp_marjorie:Desktop:Screen Shot 2015-09-24 at 9.02.23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cintosh HD:Users:16hodapp_marjorie:Desktop:Screen Shot 2015-09-24 at 9.02.23 AM.pn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BEBA8EAE-BF5A-486C-A8C5-ECC9F3942E4B}">
                          <a14:imgProps xmlns:a14="http://schemas.microsoft.com/office/drawing/2010/main">
                            <a14:imgLayer r:embed="rId100">
                              <a14:imgEffect>
                                <a14:backgroundRemoval t="241" b="100000" l="1524" r="96646">
                                  <a14:foregroundMark x1="73476" y1="47470" x2="73476" y2="4747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324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8287" behindDoc="0" locked="0" layoutInCell="1" allowOverlap="1" wp14:anchorId="3F5C1D63" wp14:editId="4BE03A14">
            <wp:simplePos x="0" y="0"/>
            <wp:positionH relativeFrom="page">
              <wp:posOffset>452755</wp:posOffset>
            </wp:positionH>
            <wp:positionV relativeFrom="page">
              <wp:posOffset>1454150</wp:posOffset>
            </wp:positionV>
            <wp:extent cx="1345565" cy="1786890"/>
            <wp:effectExtent l="0" t="0" r="635" b="0"/>
            <wp:wrapThrough wrapText="bothSides">
              <wp:wrapPolygon edited="0">
                <wp:start x="0" y="0"/>
                <wp:lineTo x="0" y="21186"/>
                <wp:lineTo x="21202" y="21186"/>
                <wp:lineTo x="21202" y="0"/>
                <wp:lineTo x="0" y="0"/>
              </wp:wrapPolygon>
            </wp:wrapThrough>
            <wp:docPr id="193" name="Picture 193" descr="Macintosh HD:Users:16hodapp_marjorie:Desktop:Screen Shot 2015-09-24 at 8.39.3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HD:Users:16hodapp_marjorie:Desktop:Screen Shot 2015-09-24 at 8.39.39 AM.pn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565" cy="178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4703" behindDoc="0" locked="0" layoutInCell="1" allowOverlap="1" wp14:anchorId="7420E64E" wp14:editId="2D3044C2">
                <wp:simplePos x="0" y="0"/>
                <wp:positionH relativeFrom="page">
                  <wp:posOffset>3289300</wp:posOffset>
                </wp:positionH>
                <wp:positionV relativeFrom="page">
                  <wp:posOffset>762000</wp:posOffset>
                </wp:positionV>
                <wp:extent cx="2869565" cy="738505"/>
                <wp:effectExtent l="0" t="0" r="0" b="0"/>
                <wp:wrapThrough wrapText="bothSides">
                  <wp:wrapPolygon edited="0">
                    <wp:start x="191" y="0"/>
                    <wp:lineTo x="191" y="20801"/>
                    <wp:lineTo x="21222" y="20801"/>
                    <wp:lineTo x="21222" y="0"/>
                    <wp:lineTo x="191" y="0"/>
                  </wp:wrapPolygon>
                </wp:wrapThrough>
                <wp:docPr id="370" name="Text Box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9565" cy="7385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AC4200" w14:textId="77777777" w:rsidR="00644014" w:rsidRPr="00440D7A" w:rsidRDefault="00644014" w:rsidP="00440D7A">
                            <w:pPr>
                              <w:jc w:val="center"/>
                              <w:rPr>
                                <w:rFonts w:ascii="Stencil" w:hAnsi="Stencil"/>
                                <w:sz w:val="52"/>
                                <w:szCs w:val="52"/>
                              </w:rPr>
                            </w:pPr>
                            <w:r w:rsidRPr="00440D7A">
                              <w:rPr>
                                <w:rFonts w:ascii="Stencil" w:hAnsi="Stencil"/>
                                <w:sz w:val="52"/>
                                <w:szCs w:val="52"/>
                              </w:rPr>
                              <w:t>Coach’s Gear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70" o:spid="_x0000_s1090" type="#_x0000_t202" style="position:absolute;margin-left:259pt;margin-top:60pt;width:225.95pt;height:58.15pt;z-index:25201470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" mv:complextextbox="1" filled="f" stroked="f">
                <v:textbox>
                  <w:txbxContent>
                    <w:p w14:paraId="73AC4200" w14:textId="77777777" w:rsidR="00644014" w:rsidRPr="00440D7A" w:rsidRDefault="00644014" w:rsidP="00440D7A">
                      <w:pPr>
                        <w:jc w:val="center"/>
                        <w:rPr>
                          <w:rFonts w:ascii="Stencil" w:hAnsi="Stencil"/>
                          <w:sz w:val="52"/>
                          <w:szCs w:val="52"/>
                        </w:rPr>
                      </w:pPr>
                      <w:r w:rsidRPr="00440D7A">
                        <w:rPr>
                          <w:rFonts w:ascii="Stencil" w:hAnsi="Stencil"/>
                          <w:sz w:val="52"/>
                          <w:szCs w:val="52"/>
                        </w:rPr>
                        <w:t>Coach’s Gear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A86DBE">
        <w:rPr>
          <w:noProof/>
        </w:rPr>
        <w:drawing>
          <wp:anchor distT="0" distB="0" distL="114300" distR="114300" simplePos="0" relativeHeight="251699311" behindDoc="0" locked="0" layoutInCell="1" allowOverlap="1" wp14:anchorId="2FCA9B39" wp14:editId="0AB19DE5">
            <wp:simplePos x="0" y="0"/>
            <wp:positionH relativeFrom="page">
              <wp:posOffset>451485</wp:posOffset>
            </wp:positionH>
            <wp:positionV relativeFrom="page">
              <wp:posOffset>4284345</wp:posOffset>
            </wp:positionV>
            <wp:extent cx="3174365" cy="882650"/>
            <wp:effectExtent l="0" t="0" r="635" b="6350"/>
            <wp:wrapThrough wrapText="bothSides">
              <wp:wrapPolygon edited="0">
                <wp:start x="0" y="0"/>
                <wp:lineTo x="0" y="21134"/>
                <wp:lineTo x="21431" y="21134"/>
                <wp:lineTo x="21431" y="0"/>
                <wp:lineTo x="0" y="0"/>
              </wp:wrapPolygon>
            </wp:wrapThrough>
            <wp:docPr id="194" name="Picture 194" descr="Macintosh HD:Users:16hodapp_marjorie:Desktop:Screen Shot 2015-09-24 at 8.39.2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cintosh HD:Users:16hodapp_marjorie:Desktop:Screen Shot 2015-09-24 at 8.39.25 AM.pn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365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697263" behindDoc="0" locked="0" layoutInCell="1" allowOverlap="1" wp14:anchorId="5B0318E8" wp14:editId="20DF5765">
            <wp:simplePos x="0" y="0"/>
            <wp:positionH relativeFrom="page">
              <wp:posOffset>452755</wp:posOffset>
            </wp:positionH>
            <wp:positionV relativeFrom="page">
              <wp:posOffset>3903345</wp:posOffset>
            </wp:positionV>
            <wp:extent cx="3173095" cy="381000"/>
            <wp:effectExtent l="0" t="0" r="1905" b="0"/>
            <wp:wrapThrough wrapText="bothSides">
              <wp:wrapPolygon edited="0">
                <wp:start x="0" y="0"/>
                <wp:lineTo x="0" y="20160"/>
                <wp:lineTo x="21440" y="20160"/>
                <wp:lineTo x="21440" y="0"/>
                <wp:lineTo x="0" y="0"/>
              </wp:wrapPolygon>
            </wp:wrapThrough>
            <wp:docPr id="192" name="Picture 192" descr="Macintosh HD:Users:16hodapp_marjorie:Desktop:Screen Shot 2015-09-24 at 8.58.4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cintosh HD:Users:16hodapp_marjorie:Desktop:Screen Shot 2015-09-24 at 8.58.42 AM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098"/>
                    <a:stretch/>
                  </pic:blipFill>
                  <pic:spPr bwMode="auto">
                    <a:xfrm>
                      <a:off x="0" y="0"/>
                      <a:ext cx="3173095" cy="38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701359" behindDoc="0" locked="0" layoutInCell="1" allowOverlap="1" wp14:anchorId="332892BC" wp14:editId="3692165B">
            <wp:simplePos x="0" y="0"/>
            <wp:positionH relativeFrom="page">
              <wp:posOffset>410210</wp:posOffset>
            </wp:positionH>
            <wp:positionV relativeFrom="page">
              <wp:posOffset>7976235</wp:posOffset>
            </wp:positionV>
            <wp:extent cx="2190750" cy="1254125"/>
            <wp:effectExtent l="0" t="0" r="0" b="0"/>
            <wp:wrapThrough wrapText="bothSides">
              <wp:wrapPolygon edited="0">
                <wp:start x="0" y="0"/>
                <wp:lineTo x="0" y="20998"/>
                <wp:lineTo x="21287" y="20998"/>
                <wp:lineTo x="21287" y="0"/>
                <wp:lineTo x="0" y="0"/>
              </wp:wrapPolygon>
            </wp:wrapThrough>
            <wp:docPr id="196" name="Picture 196" descr="Macintosh HD:Users:16hodapp_marjorie:Desktop:Screen Shot 2015-09-24 at 9.02.4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acintosh HD:Users:16hodapp_marjorie:Desktop:Screen Shot 2015-09-24 at 9.02.40 AM.pn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25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702383" behindDoc="0" locked="0" layoutInCell="1" allowOverlap="1" wp14:anchorId="1D7075A8" wp14:editId="7E5E6447">
            <wp:simplePos x="0" y="0"/>
            <wp:positionH relativeFrom="page">
              <wp:posOffset>365760</wp:posOffset>
            </wp:positionH>
            <wp:positionV relativeFrom="page">
              <wp:posOffset>9197340</wp:posOffset>
            </wp:positionV>
            <wp:extent cx="3037205" cy="478155"/>
            <wp:effectExtent l="0" t="0" r="10795" b="4445"/>
            <wp:wrapThrough wrapText="bothSides">
              <wp:wrapPolygon edited="0">
                <wp:start x="0" y="0"/>
                <wp:lineTo x="0" y="20653"/>
                <wp:lineTo x="21496" y="20653"/>
                <wp:lineTo x="21496" y="0"/>
                <wp:lineTo x="0" y="0"/>
              </wp:wrapPolygon>
            </wp:wrapThrough>
            <wp:docPr id="197" name="Picture 197" descr="Macintosh HD:Users:16hodapp_marjorie:Desktop:Screen Shot 2015-09-24 at 9.02.3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acintosh HD:Users:16hodapp_marjorie:Desktop:Screen Shot 2015-09-24 at 9.02.30 AM.pn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205" cy="47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778159" behindDoc="0" locked="0" layoutInCell="1" allowOverlap="1" wp14:anchorId="0639E51E" wp14:editId="761763F8">
            <wp:simplePos x="0" y="0"/>
            <wp:positionH relativeFrom="page">
              <wp:posOffset>5857240</wp:posOffset>
            </wp:positionH>
            <wp:positionV relativeFrom="page">
              <wp:posOffset>426085</wp:posOffset>
            </wp:positionV>
            <wp:extent cx="1538605" cy="1240155"/>
            <wp:effectExtent l="0" t="0" r="10795" b="0"/>
            <wp:wrapThrough wrapText="bothSides">
              <wp:wrapPolygon edited="0">
                <wp:start x="4992" y="885"/>
                <wp:lineTo x="2853" y="2212"/>
                <wp:lineTo x="0" y="6194"/>
                <wp:lineTo x="0" y="12387"/>
                <wp:lineTo x="2496" y="15926"/>
                <wp:lineTo x="4636" y="16369"/>
                <wp:lineTo x="9271" y="19908"/>
                <wp:lineTo x="9628" y="20793"/>
                <wp:lineTo x="12124" y="20793"/>
                <wp:lineTo x="12480" y="19908"/>
                <wp:lineTo x="17116" y="15926"/>
                <wp:lineTo x="19255" y="15926"/>
                <wp:lineTo x="21395" y="12387"/>
                <wp:lineTo x="21395" y="5751"/>
                <wp:lineTo x="19255" y="2654"/>
                <wp:lineTo x="16759" y="885"/>
                <wp:lineTo x="4992" y="885"/>
              </wp:wrapPolygon>
            </wp:wrapThrough>
            <wp:docPr id="120" name="Picture 120" descr="Macintosh HD:Users:16hodapp_marjorie:Dropbox:Student Files:marketing:1 and 2:TSHIRT GIVEAWAY:LOGO FOR BACK:Screen Shot 2015-09-08 at 8.42.33 AM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16hodapp_marjorie:Dropbox:Student Files:marketing:1 and 2:TSHIRT GIVEAWAY:LOGO FOR BACK:Screen Shot 2015-09-08 at 8.42.33 AM copy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605" cy="124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2D7E">
        <w:rPr>
          <w:noProof/>
        </w:rPr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7A632A82" wp14:editId="4962C286">
                <wp:simplePos x="0" y="0"/>
                <wp:positionH relativeFrom="page">
                  <wp:posOffset>493395</wp:posOffset>
                </wp:positionH>
                <wp:positionV relativeFrom="page">
                  <wp:posOffset>3037205</wp:posOffset>
                </wp:positionV>
                <wp:extent cx="1984375" cy="228600"/>
                <wp:effectExtent l="0" t="1905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90" name="Text Box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4375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1903F76F" w14:textId="77777777" w:rsidR="00644014" w:rsidRPr="00495952" w:rsidRDefault="00644014" w:rsidP="008463AC">
                            <w:pPr>
                              <w:pStyle w:val="Price"/>
                            </w:pPr>
                            <w:r w:rsidRPr="00495952">
                              <w:rPr>
                                <w:sz w:val="18"/>
                              </w:rPr>
                              <w:t>(item # XXXX)</w:t>
                            </w:r>
                            <w:r>
                              <w:t xml:space="preserve"> $000.00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1" o:spid="_x0000_s1091" type="#_x0000_t202" style="position:absolute;margin-left:38.85pt;margin-top:239.15pt;width:156.25pt;height:18pt;z-index:25165825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" filled="f" stroked="f">
                <v:stroke o:forcedash="t"/>
                <v:textbox inset=",0,,0">
                  <w:txbxContent>
                    <w:p w14:paraId="1903F76F" w14:textId="77777777" w:rsidR="00644014" w:rsidRPr="00495952" w:rsidRDefault="00644014" w:rsidP="008463AC">
                      <w:pPr>
                        <w:pStyle w:val="Price"/>
                      </w:pPr>
                      <w:r w:rsidRPr="00495952">
                        <w:rPr>
                          <w:sz w:val="18"/>
                        </w:rPr>
                        <w:t>(item # XXXX)</w:t>
                      </w:r>
                      <w:r>
                        <w:t xml:space="preserve"> $000.00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CA2D7E">
        <w:rPr>
          <w:noProof/>
        </w:rPr>
        <mc:AlternateContent>
          <mc:Choice Requires="wps">
            <w:drawing>
              <wp:anchor distT="0" distB="0" distL="114300" distR="114300" simplePos="0" relativeHeight="251658333" behindDoc="0" locked="0" layoutInCell="1" allowOverlap="1" wp14:anchorId="6CCD6DE9" wp14:editId="1FFE7EAE">
                <wp:simplePos x="0" y="0"/>
                <wp:positionH relativeFrom="page">
                  <wp:posOffset>4759325</wp:posOffset>
                </wp:positionH>
                <wp:positionV relativeFrom="page">
                  <wp:posOffset>9483725</wp:posOffset>
                </wp:positionV>
                <wp:extent cx="241300" cy="206375"/>
                <wp:effectExtent l="0" t="0" r="3175" b="0"/>
                <wp:wrapNone/>
                <wp:docPr id="86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300" cy="206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2CA3DAB8" w14:textId="77777777" w:rsidR="00644014" w:rsidRDefault="00644014" w:rsidP="008463AC">
                            <w:pPr>
                              <w:pStyle w:val="Heading4"/>
                            </w:pPr>
                            <w:r>
                              <w:t>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2" o:spid="_x0000_s1092" type="#_x0000_t202" style="position:absolute;margin-left:374.75pt;margin-top:746.75pt;width:19pt;height:16.25pt;z-index:25165833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" filled="f" stroked="f">
                <v:stroke o:forcedash="t"/>
                <v:textbox inset="0,0,0,0">
                  <w:txbxContent>
                    <w:p w14:paraId="2CA3DAB8" w14:textId="77777777" w:rsidR="00644014" w:rsidRDefault="00644014" w:rsidP="008463AC">
                      <w:pPr>
                        <w:pStyle w:val="Heading4"/>
                      </w:pPr>
                      <w:r>
                        <w:t>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CA2D7E">
        <w:rPr>
          <w:noProof/>
        </w:rPr>
        <mc:AlternateContent>
          <mc:Choice Requires="wps">
            <w:drawing>
              <wp:anchor distT="0" distB="0" distL="114300" distR="114300" simplePos="0" relativeHeight="251658332" behindDoc="0" locked="0" layoutInCell="1" allowOverlap="1" wp14:anchorId="014E9695" wp14:editId="3EF37C8A">
                <wp:simplePos x="0" y="0"/>
                <wp:positionH relativeFrom="page">
                  <wp:posOffset>2359025</wp:posOffset>
                </wp:positionH>
                <wp:positionV relativeFrom="page">
                  <wp:posOffset>9483725</wp:posOffset>
                </wp:positionV>
                <wp:extent cx="241300" cy="206375"/>
                <wp:effectExtent l="0" t="0" r="3175" b="0"/>
                <wp:wrapNone/>
                <wp:docPr id="85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300" cy="206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22CCD8E1" w14:textId="77777777" w:rsidR="00644014" w:rsidRDefault="00644014" w:rsidP="008463AC">
                            <w:pPr>
                              <w:pStyle w:val="Heading4"/>
                            </w:pPr>
                            <w:r>
                              <w:t>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1" o:spid="_x0000_s1093" type="#_x0000_t202" style="position:absolute;margin-left:185.75pt;margin-top:746.75pt;width:19pt;height:16.25pt;z-index:2516583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" filled="f" stroked="f">
                <v:stroke o:forcedash="t"/>
                <v:textbox inset="0,0,0,0">
                  <w:txbxContent>
                    <w:p w14:paraId="22CCD8E1" w14:textId="77777777" w:rsidR="00644014" w:rsidRDefault="00644014" w:rsidP="008463AC">
                      <w:pPr>
                        <w:pStyle w:val="Heading4"/>
                      </w:pPr>
                      <w:r>
                        <w:t>D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CA2D7E">
        <w:rPr>
          <w:noProof/>
        </w:rPr>
        <mc:AlternateContent>
          <mc:Choice Requires="wps">
            <w:drawing>
              <wp:anchor distT="0" distB="0" distL="114300" distR="114300" simplePos="0" relativeHeight="251694191" behindDoc="0" locked="0" layoutInCell="1" allowOverlap="1" wp14:anchorId="1DFD8CA2" wp14:editId="2308E145">
                <wp:simplePos x="0" y="0"/>
                <wp:positionH relativeFrom="page">
                  <wp:posOffset>7154545</wp:posOffset>
                </wp:positionH>
                <wp:positionV relativeFrom="page">
                  <wp:posOffset>9483725</wp:posOffset>
                </wp:positionV>
                <wp:extent cx="241300" cy="206375"/>
                <wp:effectExtent l="4445" t="0" r="0" b="0"/>
                <wp:wrapNone/>
                <wp:docPr id="84" name="Text Box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300" cy="206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1701910F" w14:textId="77777777" w:rsidR="00644014" w:rsidRDefault="00644014" w:rsidP="008463AC">
                            <w:pPr>
                              <w:pStyle w:val="Heading4"/>
                            </w:pPr>
                            <w:r>
                              <w:t>F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3" o:spid="_x0000_s1094" type="#_x0000_t202" style="position:absolute;margin-left:563.35pt;margin-top:746.75pt;width:19pt;height:16.25pt;z-index:25169419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" filled="f" stroked="f">
                <v:stroke o:forcedash="t"/>
                <v:textbox inset="0,0,0,0">
                  <w:txbxContent>
                    <w:p w14:paraId="1701910F" w14:textId="77777777" w:rsidR="00644014" w:rsidRDefault="00644014" w:rsidP="008463AC">
                      <w:pPr>
                        <w:pStyle w:val="Heading4"/>
                      </w:pPr>
                      <w:r>
                        <w:t>F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CA2D7E">
        <w:rPr>
          <w:noProof/>
        </w:rPr>
        <mc:AlternateContent>
          <mc:Choice Requires="wps">
            <w:drawing>
              <wp:anchor distT="0" distB="0" distL="114300" distR="114300" simplePos="0" relativeHeight="251658331" behindDoc="0" locked="0" layoutInCell="1" allowOverlap="1" wp14:anchorId="26B6D34F" wp14:editId="4ED53CDD">
                <wp:simplePos x="0" y="0"/>
                <wp:positionH relativeFrom="page">
                  <wp:posOffset>7157720</wp:posOffset>
                </wp:positionH>
                <wp:positionV relativeFrom="page">
                  <wp:posOffset>6308725</wp:posOffset>
                </wp:positionV>
                <wp:extent cx="241300" cy="206375"/>
                <wp:effectExtent l="0" t="0" r="5080" b="0"/>
                <wp:wrapNone/>
                <wp:docPr id="83" name="Text Box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300" cy="206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0F19F58A" w14:textId="77777777" w:rsidR="00644014" w:rsidRDefault="00644014" w:rsidP="008463AC">
                            <w:pPr>
                              <w:pStyle w:val="Heading4"/>
                            </w:pPr>
                            <w:r>
                              <w:t>C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0" o:spid="_x0000_s1095" type="#_x0000_t202" style="position:absolute;margin-left:563.6pt;margin-top:496.75pt;width:19pt;height:16.25pt;z-index:25165833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" filled="f" stroked="f">
                <v:stroke o:forcedash="t"/>
                <v:textbox inset="0,0,0,0">
                  <w:txbxContent>
                    <w:p w14:paraId="0F19F58A" w14:textId="77777777" w:rsidR="00644014" w:rsidRDefault="00644014" w:rsidP="008463AC">
                      <w:pPr>
                        <w:pStyle w:val="Heading4"/>
                      </w:pPr>
                      <w:r>
                        <w:t>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CA2D7E">
        <w:rPr>
          <w:noProof/>
        </w:rPr>
        <mc:AlternateContent>
          <mc:Choice Requires="wps">
            <w:drawing>
              <wp:anchor distT="0" distB="0" distL="114300" distR="114300" simplePos="0" relativeHeight="251658330" behindDoc="0" locked="0" layoutInCell="1" allowOverlap="1" wp14:anchorId="658CC8D8" wp14:editId="6501E926">
                <wp:simplePos x="0" y="0"/>
                <wp:positionH relativeFrom="page">
                  <wp:posOffset>4762500</wp:posOffset>
                </wp:positionH>
                <wp:positionV relativeFrom="page">
                  <wp:posOffset>6308725</wp:posOffset>
                </wp:positionV>
                <wp:extent cx="241300" cy="206375"/>
                <wp:effectExtent l="0" t="0" r="0" b="0"/>
                <wp:wrapNone/>
                <wp:docPr id="82" name="Text Box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300" cy="206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3CAA584C" w14:textId="77777777" w:rsidR="00644014" w:rsidRDefault="00644014" w:rsidP="008463AC">
                            <w:pPr>
                              <w:pStyle w:val="Heading4"/>
                            </w:pPr>
                            <w:r>
                              <w:t>B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9" o:spid="_x0000_s1096" type="#_x0000_t202" style="position:absolute;margin-left:375pt;margin-top:496.75pt;width:19pt;height:16.25pt;z-index:25165833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" filled="f" stroked="f">
                <v:stroke o:forcedash="t"/>
                <v:textbox inset="0,0,0,0">
                  <w:txbxContent>
                    <w:p w14:paraId="3CAA584C" w14:textId="77777777" w:rsidR="00644014" w:rsidRDefault="00644014" w:rsidP="008463AC">
                      <w:pPr>
                        <w:pStyle w:val="Heading4"/>
                      </w:pPr>
                      <w:r>
                        <w:t>B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CA2D7E">
        <w:rPr>
          <w:noProof/>
        </w:rPr>
        <mc:AlternateContent>
          <mc:Choice Requires="wps">
            <w:drawing>
              <wp:anchor distT="0" distB="0" distL="114300" distR="114300" simplePos="0" relativeHeight="251658329" behindDoc="0" locked="0" layoutInCell="1" allowOverlap="1" wp14:anchorId="155A391D" wp14:editId="414DCD00">
                <wp:simplePos x="0" y="0"/>
                <wp:positionH relativeFrom="page">
                  <wp:posOffset>2362200</wp:posOffset>
                </wp:positionH>
                <wp:positionV relativeFrom="page">
                  <wp:posOffset>6308725</wp:posOffset>
                </wp:positionV>
                <wp:extent cx="241300" cy="206375"/>
                <wp:effectExtent l="0" t="0" r="0" b="0"/>
                <wp:wrapNone/>
                <wp:docPr id="81" name="Text Box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300" cy="206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1AA577F3" w14:textId="77777777" w:rsidR="00644014" w:rsidRDefault="00644014" w:rsidP="008463AC">
                            <w:pPr>
                              <w:pStyle w:val="Heading4"/>
                            </w:pPr>
                            <w:r>
                              <w:t>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8" o:spid="_x0000_s1097" type="#_x0000_t202" style="position:absolute;margin-left:186pt;margin-top:496.75pt;width:19pt;height:16.25pt;z-index:25165832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" filled="f" stroked="f">
                <v:stroke o:forcedash="t"/>
                <v:textbox inset="0,0,0,0">
                  <w:txbxContent>
                    <w:p w14:paraId="1AA577F3" w14:textId="77777777" w:rsidR="00644014" w:rsidRDefault="00644014" w:rsidP="008463AC">
                      <w:pPr>
                        <w:pStyle w:val="Heading4"/>
                      </w:pPr>
                      <w:r>
                        <w:t>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CA2D7E">
        <w:rPr>
          <w:noProof/>
        </w:rPr>
        <mc:AlternateContent>
          <mc:Choice Requires="wps">
            <w:drawing>
              <wp:anchor distT="0" distB="0" distL="114300" distR="114300" simplePos="0" relativeHeight="251658270" behindDoc="0" locked="0" layoutInCell="1" allowOverlap="1" wp14:anchorId="60BE4D11" wp14:editId="7F9F7DBB">
                <wp:simplePos x="0" y="0"/>
                <wp:positionH relativeFrom="page">
                  <wp:posOffset>493395</wp:posOffset>
                </wp:positionH>
                <wp:positionV relativeFrom="page">
                  <wp:posOffset>487045</wp:posOffset>
                </wp:positionV>
                <wp:extent cx="1984375" cy="228600"/>
                <wp:effectExtent l="0" t="4445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76" name="Text Box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4375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25C9A221" w14:textId="77777777" w:rsidR="00644014" w:rsidRPr="00495952" w:rsidRDefault="00644014" w:rsidP="008463AC">
                            <w:pPr>
                              <w:pStyle w:val="Heading4"/>
                            </w:pPr>
                            <w:r>
                              <w:t xml:space="preserve">A. </w:t>
                            </w:r>
                            <w:r w:rsidRPr="00475B05">
                              <w:t>Aenean elit.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84" o:spid="_x0000_s1098" type="#_x0000_t202" style="position:absolute;margin-left:38.85pt;margin-top:38.35pt;width:156.25pt;height:18pt;z-index:25165827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" filled="f" stroked="f">
                <v:stroke o:forcedash="t"/>
                <v:textbox inset=",0,,0">
                  <w:txbxContent>
                    <w:p w14:paraId="25C9A221" w14:textId="77777777" w:rsidR="00644014" w:rsidRPr="00495952" w:rsidRDefault="00644014" w:rsidP="008463AC">
                      <w:pPr>
                        <w:pStyle w:val="Heading4"/>
                      </w:pPr>
                      <w:r>
                        <w:t xml:space="preserve">A. </w:t>
                      </w:r>
                      <w:r w:rsidRPr="00475B05">
                        <w:t>Aenean elit.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46599E">
        <w:br w:type="page"/>
      </w:r>
      <w:r w:rsidR="003D6621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57711" behindDoc="0" locked="0" layoutInCell="1" allowOverlap="1" wp14:anchorId="52FAA21C" wp14:editId="4DF9A7F5">
                <wp:simplePos x="0" y="0"/>
                <wp:positionH relativeFrom="page">
                  <wp:posOffset>4211320</wp:posOffset>
                </wp:positionH>
                <wp:positionV relativeFrom="page">
                  <wp:posOffset>7787640</wp:posOffset>
                </wp:positionV>
                <wp:extent cx="619760" cy="304800"/>
                <wp:effectExtent l="0" t="0" r="0" b="0"/>
                <wp:wrapThrough wrapText="bothSides">
                  <wp:wrapPolygon edited="0">
                    <wp:start x="885" y="0"/>
                    <wp:lineTo x="885" y="19800"/>
                    <wp:lineTo x="19475" y="19800"/>
                    <wp:lineTo x="19475" y="0"/>
                    <wp:lineTo x="885" y="0"/>
                  </wp:wrapPolygon>
                </wp:wrapThrough>
                <wp:docPr id="205" name="Text Box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76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CA1683" w14:textId="27D3BC2B" w:rsidR="00644014" w:rsidRDefault="00644014">
                            <w:r>
                              <w:t>$15.99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5" o:spid="_x0000_s1099" type="#_x0000_t202" style="position:absolute;margin-left:331.6pt;margin-top:613.2pt;width:48.8pt;height:24pt;z-index:25205771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" mv:complextextbox="1" filled="f" stroked="f">
                <v:textbox>
                  <w:txbxContent>
                    <w:p w14:paraId="4BCA1683" w14:textId="27D3BC2B" w:rsidR="00644014" w:rsidRDefault="00644014">
                      <w:r>
                        <w:t>$15.99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3D6621">
        <w:rPr>
          <w:noProof/>
        </w:rPr>
        <mc:AlternateContent>
          <mc:Choice Requires="wps">
            <w:drawing>
              <wp:anchor distT="0" distB="0" distL="114300" distR="114300" simplePos="0" relativeHeight="252056687" behindDoc="0" locked="0" layoutInCell="1" allowOverlap="1" wp14:anchorId="2287CB13" wp14:editId="4EE2753D">
                <wp:simplePos x="0" y="0"/>
                <wp:positionH relativeFrom="page">
                  <wp:posOffset>6507480</wp:posOffset>
                </wp:positionH>
                <wp:positionV relativeFrom="page">
                  <wp:posOffset>4471670</wp:posOffset>
                </wp:positionV>
                <wp:extent cx="609600" cy="381000"/>
                <wp:effectExtent l="0" t="0" r="0" b="0"/>
                <wp:wrapThrough wrapText="bothSides">
                  <wp:wrapPolygon edited="0">
                    <wp:start x="900" y="0"/>
                    <wp:lineTo x="900" y="20160"/>
                    <wp:lineTo x="19800" y="20160"/>
                    <wp:lineTo x="19800" y="0"/>
                    <wp:lineTo x="900" y="0"/>
                  </wp:wrapPolygon>
                </wp:wrapThrough>
                <wp:docPr id="204" name="Text Box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67BABB" w14:textId="463517AD" w:rsidR="00644014" w:rsidRDefault="00644014">
                            <w:r>
                              <w:t>$36.00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4" o:spid="_x0000_s1100" type="#_x0000_t202" style="position:absolute;margin-left:512.4pt;margin-top:352.1pt;width:48pt;height:30pt;z-index:25205668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" mv:complextextbox="1" filled="f" stroked="f">
                <v:textbox>
                  <w:txbxContent>
                    <w:p w14:paraId="2567BABB" w14:textId="463517AD" w:rsidR="00644014" w:rsidRDefault="00644014">
                      <w:r>
                        <w:t>$36.00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3D6621">
        <w:rPr>
          <w:noProof/>
        </w:rPr>
        <mc:AlternateContent>
          <mc:Choice Requires="wps">
            <w:drawing>
              <wp:anchor distT="0" distB="0" distL="114300" distR="114300" simplePos="0" relativeHeight="252055663" behindDoc="0" locked="0" layoutInCell="1" allowOverlap="1" wp14:anchorId="71E099A2" wp14:editId="177365DD">
                <wp:simplePos x="0" y="0"/>
                <wp:positionH relativeFrom="page">
                  <wp:posOffset>3093720</wp:posOffset>
                </wp:positionH>
                <wp:positionV relativeFrom="page">
                  <wp:posOffset>3124200</wp:posOffset>
                </wp:positionV>
                <wp:extent cx="792480" cy="335280"/>
                <wp:effectExtent l="0" t="0" r="0" b="0"/>
                <wp:wrapThrough wrapText="bothSides">
                  <wp:wrapPolygon edited="0">
                    <wp:start x="692" y="0"/>
                    <wp:lineTo x="692" y="19636"/>
                    <wp:lineTo x="20077" y="19636"/>
                    <wp:lineTo x="20077" y="0"/>
                    <wp:lineTo x="692" y="0"/>
                  </wp:wrapPolygon>
                </wp:wrapThrough>
                <wp:docPr id="190" name="Text Box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335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6D2CAC" w14:textId="5339C066" w:rsidR="00644014" w:rsidRDefault="00644014">
                            <w:r>
                              <w:t>$15.00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101" type="#_x0000_t202" style="position:absolute;margin-left:243.6pt;margin-top:246pt;width:62.4pt;height:26.4pt;z-index:252055663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" mv:complextextbox="1" filled="f" stroked="f">
                <v:textbox>
                  <w:txbxContent>
                    <w:p w14:paraId="2D6D2CAC" w14:textId="5339C066" w:rsidR="00644014" w:rsidRDefault="00644014">
                      <w:r>
                        <w:t>$15.00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2B1028">
        <w:rPr>
          <w:noProof/>
        </w:rPr>
        <w:drawing>
          <wp:anchor distT="0" distB="0" distL="114300" distR="114300" simplePos="0" relativeHeight="252019823" behindDoc="0" locked="0" layoutInCell="1" allowOverlap="1" wp14:anchorId="24A7791A" wp14:editId="47DDB230">
            <wp:simplePos x="0" y="0"/>
            <wp:positionH relativeFrom="page">
              <wp:posOffset>4333240</wp:posOffset>
            </wp:positionH>
            <wp:positionV relativeFrom="page">
              <wp:posOffset>1739265</wp:posOffset>
            </wp:positionV>
            <wp:extent cx="3113405" cy="3113405"/>
            <wp:effectExtent l="0" t="0" r="0" b="0"/>
            <wp:wrapThrough wrapText="bothSides">
              <wp:wrapPolygon edited="0">
                <wp:start x="11278" y="529"/>
                <wp:lineTo x="8811" y="881"/>
                <wp:lineTo x="4582" y="2643"/>
                <wp:lineTo x="2819" y="9340"/>
                <wp:lineTo x="2819" y="9868"/>
                <wp:lineTo x="5287" y="12159"/>
                <wp:lineTo x="5110" y="19736"/>
                <wp:lineTo x="6520" y="20618"/>
                <wp:lineTo x="10749" y="21146"/>
                <wp:lineTo x="13745" y="21146"/>
                <wp:lineTo x="14802" y="20618"/>
                <wp:lineTo x="14802" y="12159"/>
                <wp:lineTo x="16388" y="12159"/>
                <wp:lineTo x="18855" y="10397"/>
                <wp:lineTo x="18679" y="9340"/>
                <wp:lineTo x="16917" y="3701"/>
                <wp:lineTo x="13745" y="1586"/>
                <wp:lineTo x="12512" y="529"/>
                <wp:lineTo x="11278" y="529"/>
              </wp:wrapPolygon>
            </wp:wrapThrough>
            <wp:docPr id="397" name="Picture 397" descr="Macintosh HD:Users:16hodapp_marjorie:Desktop:618974-123_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16hodapp_marjorie:Desktop:618974-123_x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BEBA8EAE-BF5A-486C-A8C5-ECC9F3942E4B}">
                          <a14:imgProps xmlns:a14="http://schemas.microsoft.com/office/drawing/2010/main">
                            <a14:imgLayer r:embed="rId107">
                              <a14:imgEffect>
                                <a14:backgroundRemoval t="800" b="97800" l="7600" r="94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405" cy="311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1028">
        <w:rPr>
          <w:noProof/>
        </w:rPr>
        <w:drawing>
          <wp:anchor distT="0" distB="0" distL="114300" distR="114300" simplePos="0" relativeHeight="252021871" behindDoc="0" locked="0" layoutInCell="1" allowOverlap="1" wp14:anchorId="1F09A9D1" wp14:editId="50C46A40">
            <wp:simplePos x="0" y="0"/>
            <wp:positionH relativeFrom="page">
              <wp:posOffset>4333240</wp:posOffset>
            </wp:positionH>
            <wp:positionV relativeFrom="page">
              <wp:posOffset>4852670</wp:posOffset>
            </wp:positionV>
            <wp:extent cx="3073400" cy="527685"/>
            <wp:effectExtent l="0" t="0" r="0" b="5715"/>
            <wp:wrapThrough wrapText="bothSides">
              <wp:wrapPolygon edited="0">
                <wp:start x="0" y="0"/>
                <wp:lineTo x="0" y="20794"/>
                <wp:lineTo x="21421" y="20794"/>
                <wp:lineTo x="21421" y="0"/>
                <wp:lineTo x="0" y="0"/>
              </wp:wrapPolygon>
            </wp:wrapThrough>
            <wp:docPr id="409" name="Picture 409" descr="Macintosh HD:Users:16hodapp_marjorie:Desktop:Screen Shot 2015-10-19 at 8.37.4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16hodapp_marjorie:Desktop:Screen Shot 2015-10-19 at 8.37.49 AM.pn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400" cy="52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1028">
        <w:rPr>
          <w:noProof/>
        </w:rPr>
        <w:drawing>
          <wp:anchor distT="0" distB="0" distL="114300" distR="114300" simplePos="0" relativeHeight="252020847" behindDoc="0" locked="0" layoutInCell="1" allowOverlap="1" wp14:anchorId="1A2D035A" wp14:editId="4BE64EF7">
            <wp:simplePos x="0" y="0"/>
            <wp:positionH relativeFrom="page">
              <wp:posOffset>5016500</wp:posOffset>
            </wp:positionH>
            <wp:positionV relativeFrom="page">
              <wp:posOffset>5501005</wp:posOffset>
            </wp:positionV>
            <wp:extent cx="1862455" cy="230505"/>
            <wp:effectExtent l="0" t="0" r="0" b="0"/>
            <wp:wrapThrough wrapText="bothSides">
              <wp:wrapPolygon edited="0">
                <wp:start x="0" y="0"/>
                <wp:lineTo x="0" y="19041"/>
                <wp:lineTo x="21210" y="19041"/>
                <wp:lineTo x="21210" y="0"/>
                <wp:lineTo x="0" y="0"/>
              </wp:wrapPolygon>
            </wp:wrapThrough>
            <wp:docPr id="402" name="Picture 402" descr="Macintosh HD:Users:16hodapp_marjorie:Desktop:Screen Shot 2015-10-19 at 8.37.36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16hodapp_marjorie:Desktop:Screen Shot 2015-10-19 at 8.37.36 AM.pn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455" cy="23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1028">
        <w:rPr>
          <w:noProof/>
        </w:rPr>
        <mc:AlternateContent>
          <mc:Choice Requires="wps">
            <w:drawing>
              <wp:anchor distT="0" distB="0" distL="114300" distR="114300" simplePos="0" relativeHeight="252022895" behindDoc="0" locked="0" layoutInCell="1" allowOverlap="1" wp14:anchorId="5D702734" wp14:editId="329CEF0D">
                <wp:simplePos x="0" y="0"/>
                <wp:positionH relativeFrom="page">
                  <wp:posOffset>3956050</wp:posOffset>
                </wp:positionH>
                <wp:positionV relativeFrom="page">
                  <wp:posOffset>5752465</wp:posOffset>
                </wp:positionV>
                <wp:extent cx="3450590" cy="1494790"/>
                <wp:effectExtent l="0" t="0" r="0" b="3810"/>
                <wp:wrapThrough wrapText="bothSides">
                  <wp:wrapPolygon edited="0">
                    <wp:start x="159" y="0"/>
                    <wp:lineTo x="159" y="21288"/>
                    <wp:lineTo x="21306" y="21288"/>
                    <wp:lineTo x="21306" y="0"/>
                    <wp:lineTo x="159" y="0"/>
                  </wp:wrapPolygon>
                </wp:wrapThrough>
                <wp:docPr id="410" name="Text Box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50590" cy="1494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BB5E30" w14:textId="77777777" w:rsidR="00644014" w:rsidRPr="002B1028" w:rsidRDefault="00644014" w:rsidP="002B1028">
                            <w:pPr>
                              <w:widowControl w:val="0"/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left="720"/>
                              <w:rPr>
                                <w:rFonts w:ascii="Arial" w:hAnsi="Arial" w:cs="Arial"/>
                                <w:color w:val="656565"/>
                              </w:rPr>
                            </w:pPr>
                            <w:proofErr w:type="spellStart"/>
                            <w:r w:rsidRPr="002B1028">
                              <w:rPr>
                                <w:rFonts w:ascii="Arial" w:hAnsi="Arial" w:cs="Arial"/>
                                <w:color w:val="656565"/>
                              </w:rPr>
                              <w:t>Dri</w:t>
                            </w:r>
                            <w:proofErr w:type="spellEnd"/>
                            <w:r w:rsidRPr="002B1028">
                              <w:rPr>
                                <w:rFonts w:ascii="Arial" w:hAnsi="Arial" w:cs="Arial"/>
                                <w:color w:val="656565"/>
                              </w:rPr>
                              <w:t xml:space="preserve">-FIT </w:t>
                            </w:r>
                            <w:proofErr w:type="spellStart"/>
                            <w:r w:rsidRPr="002B1028">
                              <w:rPr>
                                <w:rFonts w:ascii="Arial" w:hAnsi="Arial" w:cs="Arial"/>
                                <w:color w:val="656565"/>
                              </w:rPr>
                              <w:t>piqu</w:t>
                            </w:r>
                            <w:proofErr w:type="spellEnd"/>
                            <w:r w:rsidRPr="002B1028">
                              <w:rPr>
                                <w:rFonts w:ascii="Arial" w:hAnsi="Arial" w:cs="Arial"/>
                                <w:color w:val="656565"/>
                              </w:rPr>
                              <w:t xml:space="preserve">‚ body fabric with a contrast rib knit inset on collar. </w:t>
                            </w:r>
                            <w:proofErr w:type="spellStart"/>
                            <w:proofErr w:type="gramStart"/>
                            <w:r w:rsidRPr="002B1028">
                              <w:rPr>
                                <w:rFonts w:ascii="Arial" w:hAnsi="Arial" w:cs="Arial"/>
                                <w:color w:val="656565"/>
                              </w:rPr>
                              <w:t>Dri</w:t>
                            </w:r>
                            <w:proofErr w:type="spellEnd"/>
                            <w:r w:rsidRPr="002B1028">
                              <w:rPr>
                                <w:rFonts w:ascii="Arial" w:hAnsi="Arial" w:cs="Arial"/>
                                <w:color w:val="656565"/>
                              </w:rPr>
                              <w:t>-FIT mesh on inside of collar stand for moisture management.</w:t>
                            </w:r>
                            <w:proofErr w:type="gramEnd"/>
                            <w:r w:rsidRPr="002B1028">
                              <w:rPr>
                                <w:rFonts w:ascii="Arial" w:hAnsi="Arial" w:cs="Arial"/>
                                <w:color w:val="656565"/>
                              </w:rPr>
                              <w:t xml:space="preserve"> Three button placket. </w:t>
                            </w:r>
                            <w:proofErr w:type="gramStart"/>
                            <w:r w:rsidRPr="002B1028">
                              <w:rPr>
                                <w:rFonts w:ascii="Arial" w:hAnsi="Arial" w:cs="Arial"/>
                                <w:color w:val="656565"/>
                              </w:rPr>
                              <w:t>Embroidered Swoosh design trademark on left sleeve.</w:t>
                            </w:r>
                            <w:proofErr w:type="gramEnd"/>
                            <w:r w:rsidRPr="002B1028">
                              <w:rPr>
                                <w:rFonts w:ascii="Arial" w:hAnsi="Arial" w:cs="Arial"/>
                                <w:color w:val="656565"/>
                              </w:rPr>
                              <w:t xml:space="preserve"> Body width: 23.5", Body length: 30.25" (size large).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10" o:spid="_x0000_s1102" type="#_x0000_t202" style="position:absolute;margin-left:311.5pt;margin-top:452.95pt;width:271.7pt;height:117.7pt;z-index:252022895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" mv:complextextbox="1" filled="f" stroked="f">
                <v:textbox>
                  <w:txbxContent>
                    <w:p w14:paraId="78BB5E30" w14:textId="77777777" w:rsidR="00644014" w:rsidRPr="002B1028" w:rsidRDefault="00644014" w:rsidP="002B1028">
                      <w:pPr>
                        <w:widowControl w:val="0"/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left="720"/>
                        <w:rPr>
                          <w:rFonts w:ascii="Arial" w:hAnsi="Arial" w:cs="Arial"/>
                          <w:color w:val="656565"/>
                        </w:rPr>
                      </w:pPr>
                      <w:proofErr w:type="spellStart"/>
                      <w:r w:rsidRPr="002B1028">
                        <w:rPr>
                          <w:rFonts w:ascii="Arial" w:hAnsi="Arial" w:cs="Arial"/>
                          <w:color w:val="656565"/>
                        </w:rPr>
                        <w:t>Dri</w:t>
                      </w:r>
                      <w:proofErr w:type="spellEnd"/>
                      <w:r w:rsidRPr="002B1028">
                        <w:rPr>
                          <w:rFonts w:ascii="Arial" w:hAnsi="Arial" w:cs="Arial"/>
                          <w:color w:val="656565"/>
                        </w:rPr>
                        <w:t xml:space="preserve">-FIT </w:t>
                      </w:r>
                      <w:proofErr w:type="spellStart"/>
                      <w:r w:rsidRPr="002B1028">
                        <w:rPr>
                          <w:rFonts w:ascii="Arial" w:hAnsi="Arial" w:cs="Arial"/>
                          <w:color w:val="656565"/>
                        </w:rPr>
                        <w:t>piqu</w:t>
                      </w:r>
                      <w:proofErr w:type="spellEnd"/>
                      <w:r w:rsidRPr="002B1028">
                        <w:rPr>
                          <w:rFonts w:ascii="Arial" w:hAnsi="Arial" w:cs="Arial"/>
                          <w:color w:val="656565"/>
                        </w:rPr>
                        <w:t xml:space="preserve">‚ body fabric with a contrast rib knit inset on collar. </w:t>
                      </w:r>
                      <w:proofErr w:type="spellStart"/>
                      <w:proofErr w:type="gramStart"/>
                      <w:r w:rsidRPr="002B1028">
                        <w:rPr>
                          <w:rFonts w:ascii="Arial" w:hAnsi="Arial" w:cs="Arial"/>
                          <w:color w:val="656565"/>
                        </w:rPr>
                        <w:t>Dri</w:t>
                      </w:r>
                      <w:proofErr w:type="spellEnd"/>
                      <w:r w:rsidRPr="002B1028">
                        <w:rPr>
                          <w:rFonts w:ascii="Arial" w:hAnsi="Arial" w:cs="Arial"/>
                          <w:color w:val="656565"/>
                        </w:rPr>
                        <w:t>-FIT mesh on inside of collar stand for moisture management.</w:t>
                      </w:r>
                      <w:proofErr w:type="gramEnd"/>
                      <w:r w:rsidRPr="002B1028">
                        <w:rPr>
                          <w:rFonts w:ascii="Arial" w:hAnsi="Arial" w:cs="Arial"/>
                          <w:color w:val="656565"/>
                        </w:rPr>
                        <w:t xml:space="preserve"> Three button placket. </w:t>
                      </w:r>
                      <w:proofErr w:type="gramStart"/>
                      <w:r w:rsidRPr="002B1028">
                        <w:rPr>
                          <w:rFonts w:ascii="Arial" w:hAnsi="Arial" w:cs="Arial"/>
                          <w:color w:val="656565"/>
                        </w:rPr>
                        <w:t>Embroidered Swoosh design trademark on left sleeve.</w:t>
                      </w:r>
                      <w:proofErr w:type="gramEnd"/>
                      <w:r w:rsidRPr="002B1028">
                        <w:rPr>
                          <w:rFonts w:ascii="Arial" w:hAnsi="Arial" w:cs="Arial"/>
                          <w:color w:val="656565"/>
                        </w:rPr>
                        <w:t xml:space="preserve"> Body width: 23.5", Body length: 30.25" (size large).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2B1028">
        <w:rPr>
          <w:noProof/>
        </w:rPr>
        <w:drawing>
          <wp:anchor distT="0" distB="0" distL="114300" distR="114300" simplePos="0" relativeHeight="251712623" behindDoc="0" locked="0" layoutInCell="1" allowOverlap="1" wp14:anchorId="498B948C" wp14:editId="0ACE9C00">
            <wp:simplePos x="0" y="0"/>
            <wp:positionH relativeFrom="page">
              <wp:posOffset>416560</wp:posOffset>
            </wp:positionH>
            <wp:positionV relativeFrom="page">
              <wp:posOffset>1631315</wp:posOffset>
            </wp:positionV>
            <wp:extent cx="614045" cy="3996690"/>
            <wp:effectExtent l="0" t="0" r="0" b="0"/>
            <wp:wrapThrough wrapText="bothSides">
              <wp:wrapPolygon edited="0">
                <wp:start x="0" y="0"/>
                <wp:lineTo x="0" y="21415"/>
                <wp:lineTo x="20550" y="21415"/>
                <wp:lineTo x="20550" y="0"/>
                <wp:lineTo x="0" y="0"/>
              </wp:wrapPolygon>
            </wp:wrapThrough>
            <wp:docPr id="209" name="Picture 209" descr="Macintosh HD:Users:16hodapp_marjorie:Desktop:Screen Shot 2015-09-25 at 9.01.5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Macintosh HD:Users:16hodapp_marjorie:Desktop:Screen Shot 2015-09-25 at 9.01.55 AM.pn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45" cy="399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1028">
        <w:rPr>
          <w:noProof/>
        </w:rPr>
        <w:drawing>
          <wp:anchor distT="0" distB="0" distL="114300" distR="114300" simplePos="0" relativeHeight="251713647" behindDoc="0" locked="0" layoutInCell="1" allowOverlap="1" wp14:anchorId="33435703" wp14:editId="396DCB9B">
            <wp:simplePos x="0" y="0"/>
            <wp:positionH relativeFrom="page">
              <wp:posOffset>1008380</wp:posOffset>
            </wp:positionH>
            <wp:positionV relativeFrom="page">
              <wp:posOffset>3949065</wp:posOffset>
            </wp:positionV>
            <wp:extent cx="3079750" cy="1167765"/>
            <wp:effectExtent l="0" t="0" r="0" b="635"/>
            <wp:wrapThrough wrapText="bothSides">
              <wp:wrapPolygon edited="0">
                <wp:start x="0" y="0"/>
                <wp:lineTo x="0" y="21142"/>
                <wp:lineTo x="21377" y="21142"/>
                <wp:lineTo x="21377" y="0"/>
                <wp:lineTo x="0" y="0"/>
              </wp:wrapPolygon>
            </wp:wrapThrough>
            <wp:docPr id="210" name="Picture 210" descr="Macintosh HD:Users:16hodapp_marjorie:Desktop:Screen Shot 2015-09-25 at 9.02.3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Macintosh HD:Users:16hodapp_marjorie:Desktop:Screen Shot 2015-09-25 at 9.02.31 AM.pn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750" cy="116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1028">
        <w:rPr>
          <w:noProof/>
        </w:rPr>
        <w:drawing>
          <wp:anchor distT="0" distB="0" distL="114300" distR="114300" simplePos="0" relativeHeight="251711599" behindDoc="0" locked="0" layoutInCell="1" allowOverlap="1" wp14:anchorId="4428D805" wp14:editId="50578D7D">
            <wp:simplePos x="0" y="0"/>
            <wp:positionH relativeFrom="page">
              <wp:posOffset>1008380</wp:posOffset>
            </wp:positionH>
            <wp:positionV relativeFrom="page">
              <wp:posOffset>3540125</wp:posOffset>
            </wp:positionV>
            <wp:extent cx="3136900" cy="360680"/>
            <wp:effectExtent l="0" t="0" r="12700" b="0"/>
            <wp:wrapThrough wrapText="bothSides">
              <wp:wrapPolygon edited="0">
                <wp:start x="0" y="0"/>
                <wp:lineTo x="0" y="19775"/>
                <wp:lineTo x="21513" y="19775"/>
                <wp:lineTo x="21513" y="0"/>
                <wp:lineTo x="0" y="0"/>
              </wp:wrapPolygon>
            </wp:wrapThrough>
            <wp:docPr id="208" name="Picture 208" descr="Macintosh HD:Users:16hodapp_marjorie:Desktop:Screen Shot 2015-09-25 at 9.02.4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Macintosh HD:Users:16hodapp_marjorie:Desktop:Screen Shot 2015-09-25 at 9.02.41 AM.pn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00" cy="36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1028">
        <w:rPr>
          <w:noProof/>
        </w:rPr>
        <w:drawing>
          <wp:anchor distT="0" distB="0" distL="114300" distR="114300" simplePos="0" relativeHeight="251710575" behindDoc="0" locked="0" layoutInCell="1" allowOverlap="1" wp14:anchorId="4500469A" wp14:editId="36A168AC">
            <wp:simplePos x="0" y="0"/>
            <wp:positionH relativeFrom="page">
              <wp:posOffset>1229360</wp:posOffset>
            </wp:positionH>
            <wp:positionV relativeFrom="page">
              <wp:posOffset>905510</wp:posOffset>
            </wp:positionV>
            <wp:extent cx="2310765" cy="2888615"/>
            <wp:effectExtent l="0" t="0" r="635" b="0"/>
            <wp:wrapThrough wrapText="bothSides">
              <wp:wrapPolygon edited="0">
                <wp:start x="9022" y="1899"/>
                <wp:lineTo x="2849" y="4938"/>
                <wp:lineTo x="0" y="8357"/>
                <wp:lineTo x="0" y="9497"/>
                <wp:lineTo x="2612" y="11396"/>
                <wp:lineTo x="4274" y="11396"/>
                <wp:lineTo x="4036" y="19183"/>
                <wp:lineTo x="4274" y="19563"/>
                <wp:lineTo x="14958" y="19563"/>
                <wp:lineTo x="17332" y="19183"/>
                <wp:lineTo x="18282" y="18613"/>
                <wp:lineTo x="17095" y="11396"/>
                <wp:lineTo x="18519" y="11396"/>
                <wp:lineTo x="21369" y="9307"/>
                <wp:lineTo x="21369" y="8357"/>
                <wp:lineTo x="20419" y="7407"/>
                <wp:lineTo x="18757" y="4938"/>
                <wp:lineTo x="16620" y="3799"/>
                <wp:lineTo x="12346" y="1899"/>
                <wp:lineTo x="9022" y="1899"/>
              </wp:wrapPolygon>
            </wp:wrapThrough>
            <wp:docPr id="207" name="Picture 207" descr="Macintosh HD:Users:16hodapp_marjorie:Desktop:85093_of1_fs_v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Macintosh HD:Users:16hodapp_marjorie:Desktop:85093_of1_fs_vp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BEBA8EAE-BF5A-486C-A8C5-ECC9F3942E4B}">
                          <a14:imgProps xmlns:a14="http://schemas.microsoft.com/office/drawing/2010/main">
                            <a14:imgLayer r:embed="rId114">
                              <a14:imgEffect>
                                <a14:backgroundRemoval t="7667" b="96000" l="2917" r="9875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765" cy="288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0E42">
        <w:rPr>
          <w:noProof/>
        </w:rPr>
        <mc:AlternateContent>
          <mc:Choice Requires="wpg">
            <w:drawing>
              <wp:anchor distT="0" distB="0" distL="114300" distR="114300" simplePos="0" relativeHeight="251706479" behindDoc="0" locked="0" layoutInCell="1" allowOverlap="1" wp14:anchorId="65A57617" wp14:editId="4CFD5658">
                <wp:simplePos x="0" y="0"/>
                <wp:positionH relativeFrom="page">
                  <wp:posOffset>1229360</wp:posOffset>
                </wp:positionH>
                <wp:positionV relativeFrom="page">
                  <wp:posOffset>530860</wp:posOffset>
                </wp:positionV>
                <wp:extent cx="2981960" cy="628015"/>
                <wp:effectExtent l="0" t="0" r="0" b="6985"/>
                <wp:wrapThrough wrapText="bothSides">
                  <wp:wrapPolygon edited="0">
                    <wp:start x="184" y="0"/>
                    <wp:lineTo x="184" y="20967"/>
                    <wp:lineTo x="21158" y="20967"/>
                    <wp:lineTo x="21158" y="0"/>
                    <wp:lineTo x="184" y="0"/>
                  </wp:wrapPolygon>
                </wp:wrapThrough>
                <wp:docPr id="94" name="Group 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81960" cy="628015"/>
                          <a:chOff x="0" y="0"/>
                          <a:chExt cx="2981960" cy="628015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203" name="Text Box 203"/>
                        <wps:cNvSpPr txBox="1"/>
                        <wps:spPr>
                          <a:xfrm>
                            <a:off x="0" y="0"/>
                            <a:ext cx="2981960" cy="628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Text Box 92"/>
                        <wps:cNvSpPr txBox="1"/>
                        <wps:spPr>
                          <a:xfrm>
                            <a:off x="774700" y="45720"/>
                            <a:ext cx="2115820" cy="528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>
                          <w:txbxContent>
                            <w:p w14:paraId="306C9589" w14:textId="77777777" w:rsidR="00644014" w:rsidRPr="00C6512D" w:rsidRDefault="00644014" w:rsidP="00D502EB">
                              <w:pPr>
                                <w:jc w:val="center"/>
                                <w:rPr>
                                  <w:sz w:val="72"/>
                                  <w:szCs w:val="72"/>
                                </w:rPr>
                              </w:pPr>
                              <w:r w:rsidRPr="00C6512D">
                                <w:rPr>
                                  <w:sz w:val="72"/>
                                  <w:szCs w:val="72"/>
                                </w:rPr>
                                <w:t>Businesses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4" o:spid="_x0000_s1103" style="position:absolute;margin-left:96.8pt;margin-top:41.8pt;width:234.8pt;height:49.45pt;z-index:251706479;mso-position-horizontal-relative:page;mso-position-vertical-relative:page" coordsize="2981960,62801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" mv:complextextbox="1">
                <v:shape id="Text Box 203" o:spid="_x0000_s1104" type="#_x0000_t202" style="position:absolute;width:2981960;height:62801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cVtl0xgAA&#10;ANwAAAAPAAAAZHJzL2Rvd25yZXYueG1sRI9Pa8JAFMTvhX6H5Qne6q4R2hBdgy1VPFha/xw8PrLP&#10;JJh9G7KrSb99t1DocZiZ3zCLfLCNuFPna8caphMFgrhwpuZSw+m4fkpB+IBssHFMGr7JQ758fFhg&#10;ZlzPe7ofQikihH2GGqoQ2kxKX1Rk0U9cSxy9i+sshii7UpoO+wi3jUyUepYWa44LFbb0VlFxPdys&#10;BtoN9viRvryHz9fLRp3Tr35nSq3Ho2E1BxFoCP/hv/bWaEjUDH7PxCMglz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cVtl0xgAAANwAAAAPAAAAAAAAAAAAAAAAAJcCAABkcnMv&#10;ZG93bnJldi54bWxQSwUGAAAAAAQABAD1AAAAigMAAAAA&#10;" mv:complextextbox="1" filled="f" stroked="f"/>
                <v:shape id="Text Box 92" o:spid="_x0000_s1105" type="#_x0000_t202" style="position:absolute;left:774700;top:45720;width:2115820;height:52895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dJoBxQAA&#10;ANsAAAAPAAAAZHJzL2Rvd25yZXYueG1sRI9Ba8JAFITvBf/D8gq91U09SBNdgxQLQkEa48Hja/aZ&#10;LMm+TbOrif++Wyj0OMzMN8w6n2wnbjR441jByzwBQVw5bbhWcCrfn19B+ICssXNMCu7kId/MHtaY&#10;aTdyQbdjqEWEsM9QQRNCn0npq4Ys+rnriaN3cYPFEOVQSz3gGOG2k4skWUqLhuNCgz29NVS1x6tV&#10;sD1zsTPfh6/P4lKYskwT/li2Sj09TtsViEBT+A//tfdaQbqA3y/xB8jND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d0mgHFAAAA2wAAAA8AAAAAAAAAAAAAAAAAlwIAAGRycy9k&#10;b3ducmV2LnhtbFBLBQYAAAAABAAEAPUAAACJAwAAAAA=&#10;" filled="f" stroked="f">
                  <v:textbox inset="0,0,0,0">
                    <w:txbxContent>
                      <w:p w14:paraId="306C9589" w14:textId="77777777" w:rsidR="00644014" w:rsidRPr="00C6512D" w:rsidRDefault="00644014" w:rsidP="00D502EB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 w:rsidRPr="00C6512D">
                          <w:rPr>
                            <w:sz w:val="72"/>
                            <w:szCs w:val="72"/>
                          </w:rPr>
                          <w:t>Businesses</w:t>
                        </w:r>
                      </w:p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A86DBE">
        <w:rPr>
          <w:noProof/>
        </w:rPr>
        <w:drawing>
          <wp:anchor distT="0" distB="0" distL="114300" distR="114300" simplePos="0" relativeHeight="251780207" behindDoc="0" locked="0" layoutInCell="1" allowOverlap="1" wp14:anchorId="40F9F167" wp14:editId="630D3771">
            <wp:simplePos x="0" y="0"/>
            <wp:positionH relativeFrom="page">
              <wp:posOffset>365760</wp:posOffset>
            </wp:positionH>
            <wp:positionV relativeFrom="page">
              <wp:posOffset>396875</wp:posOffset>
            </wp:positionV>
            <wp:extent cx="1538605" cy="1240155"/>
            <wp:effectExtent l="0" t="0" r="10795" b="0"/>
            <wp:wrapThrough wrapText="bothSides">
              <wp:wrapPolygon edited="0">
                <wp:start x="4992" y="885"/>
                <wp:lineTo x="2853" y="2212"/>
                <wp:lineTo x="0" y="6194"/>
                <wp:lineTo x="0" y="12387"/>
                <wp:lineTo x="2496" y="15926"/>
                <wp:lineTo x="4636" y="16369"/>
                <wp:lineTo x="9271" y="19908"/>
                <wp:lineTo x="9628" y="20793"/>
                <wp:lineTo x="12124" y="20793"/>
                <wp:lineTo x="12480" y="19908"/>
                <wp:lineTo x="17116" y="15926"/>
                <wp:lineTo x="19255" y="15926"/>
                <wp:lineTo x="21395" y="12387"/>
                <wp:lineTo x="21395" y="5751"/>
                <wp:lineTo x="19255" y="2654"/>
                <wp:lineTo x="16759" y="885"/>
                <wp:lineTo x="4992" y="885"/>
              </wp:wrapPolygon>
            </wp:wrapThrough>
            <wp:docPr id="131" name="Picture 131" descr="Macintosh HD:Users:16hodapp_marjorie:Dropbox:Student Files:marketing:1 and 2:TSHIRT GIVEAWAY:LOGO FOR BACK:Screen Shot 2015-09-08 at 8.42.33 AM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16hodapp_marjorie:Dropbox:Student Files:marketing:1 and 2:TSHIRT GIVEAWAY:LOGO FOR BACK:Screen Shot 2015-09-08 at 8.42.33 AM copy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605" cy="124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4192">
        <w:rPr>
          <w:noProof/>
        </w:rPr>
        <w:drawing>
          <wp:anchor distT="0" distB="0" distL="114300" distR="114300" simplePos="0" relativeHeight="251714671" behindDoc="0" locked="0" layoutInCell="1" allowOverlap="1" wp14:anchorId="00787E00" wp14:editId="29866971">
            <wp:simplePos x="0" y="0"/>
            <wp:positionH relativeFrom="page">
              <wp:posOffset>1030605</wp:posOffset>
            </wp:positionH>
            <wp:positionV relativeFrom="page">
              <wp:posOffset>6153150</wp:posOffset>
            </wp:positionV>
            <wp:extent cx="3333750" cy="3333750"/>
            <wp:effectExtent l="0" t="0" r="0" b="0"/>
            <wp:wrapThrough wrapText="bothSides">
              <wp:wrapPolygon edited="0">
                <wp:start x="9874" y="0"/>
                <wp:lineTo x="8558" y="165"/>
                <wp:lineTo x="7241" y="1481"/>
                <wp:lineTo x="7241" y="2633"/>
                <wp:lineTo x="7899" y="5266"/>
                <wp:lineTo x="6583" y="5925"/>
                <wp:lineTo x="5431" y="7077"/>
                <wp:lineTo x="4443" y="19913"/>
                <wp:lineTo x="8887" y="21065"/>
                <wp:lineTo x="14153" y="21394"/>
                <wp:lineTo x="16293" y="21394"/>
                <wp:lineTo x="16457" y="21065"/>
                <wp:lineTo x="16951" y="15799"/>
                <wp:lineTo x="16622" y="7406"/>
                <wp:lineTo x="14811" y="5760"/>
                <wp:lineTo x="13659" y="5266"/>
                <wp:lineTo x="13330" y="1975"/>
                <wp:lineTo x="12672" y="658"/>
                <wp:lineTo x="11685" y="0"/>
                <wp:lineTo x="9874" y="0"/>
              </wp:wrapPolygon>
            </wp:wrapThrough>
            <wp:docPr id="211" name="Picture 211" descr="Macintosh HD:Users:16hodapp_marjorie:Desktop:Jerzees-NuBlend-Hoodie--ash-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Macintosh HD:Users:16hodapp_marjorie:Desktop:Jerzees-NuBlend-Hoodie--ash-.jpe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BEBA8EAE-BF5A-486C-A8C5-ECC9F3942E4B}">
                          <a14:imgProps xmlns:a14="http://schemas.microsoft.com/office/drawing/2010/main">
                            <a14:imgLayer r:embed="rId116">
                              <a14:imgEffect>
                                <a14:backgroundRemoval t="286" b="99143" l="10000" r="9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4192">
        <w:rPr>
          <w:noProof/>
        </w:rPr>
        <w:drawing>
          <wp:anchor distT="0" distB="0" distL="114300" distR="114300" simplePos="0" relativeHeight="251716719" behindDoc="0" locked="0" layoutInCell="1" allowOverlap="1" wp14:anchorId="2487EAAC" wp14:editId="0D428691">
            <wp:simplePos x="0" y="0"/>
            <wp:positionH relativeFrom="page">
              <wp:posOffset>436880</wp:posOffset>
            </wp:positionH>
            <wp:positionV relativeFrom="page">
              <wp:posOffset>6339205</wp:posOffset>
            </wp:positionV>
            <wp:extent cx="1378585" cy="3147695"/>
            <wp:effectExtent l="0" t="0" r="0" b="1905"/>
            <wp:wrapThrough wrapText="bothSides">
              <wp:wrapPolygon edited="0">
                <wp:start x="0" y="0"/>
                <wp:lineTo x="0" y="21439"/>
                <wp:lineTo x="21093" y="21439"/>
                <wp:lineTo x="21093" y="0"/>
                <wp:lineTo x="0" y="0"/>
              </wp:wrapPolygon>
            </wp:wrapThrough>
            <wp:docPr id="213" name="Picture 213" descr="Macintosh HD:Users:16hodapp_marjorie:Desktop:Screen Shot 2015-09-25 at 9.16.4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Macintosh HD:Users:16hodapp_marjorie:Desktop:Screen Shot 2015-09-25 at 9.16.40 AM.pn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58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4192">
        <w:rPr>
          <w:noProof/>
        </w:rPr>
        <w:drawing>
          <wp:anchor distT="0" distB="0" distL="114300" distR="114300" simplePos="0" relativeHeight="251717743" behindDoc="0" locked="0" layoutInCell="1" allowOverlap="1" wp14:anchorId="4C311BBD" wp14:editId="1302068E">
            <wp:simplePos x="0" y="0"/>
            <wp:positionH relativeFrom="page">
              <wp:posOffset>4146550</wp:posOffset>
            </wp:positionH>
            <wp:positionV relativeFrom="page">
              <wp:posOffset>8096885</wp:posOffset>
            </wp:positionV>
            <wp:extent cx="3060700" cy="368300"/>
            <wp:effectExtent l="0" t="0" r="12700" b="12700"/>
            <wp:wrapThrough wrapText="bothSides">
              <wp:wrapPolygon edited="0">
                <wp:start x="0" y="0"/>
                <wp:lineTo x="0" y="20855"/>
                <wp:lineTo x="21510" y="20855"/>
                <wp:lineTo x="21510" y="0"/>
                <wp:lineTo x="0" y="0"/>
              </wp:wrapPolygon>
            </wp:wrapThrough>
            <wp:docPr id="214" name="Picture 214" descr="Macintosh HD:Users:16hodapp_marjorie:Desktop:Screen Shot 2015-09-25 at 9.16.27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Macintosh HD:Users:16hodapp_marjorie:Desktop:Screen Shot 2015-09-25 at 9.16.27 AM.pn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4192">
        <w:rPr>
          <w:noProof/>
        </w:rPr>
        <w:drawing>
          <wp:anchor distT="0" distB="0" distL="114300" distR="114300" simplePos="0" relativeHeight="251715695" behindDoc="0" locked="0" layoutInCell="1" allowOverlap="1" wp14:anchorId="4FC22C22" wp14:editId="6723F72E">
            <wp:simplePos x="0" y="0"/>
            <wp:positionH relativeFrom="page">
              <wp:posOffset>3977640</wp:posOffset>
            </wp:positionH>
            <wp:positionV relativeFrom="page">
              <wp:posOffset>8555990</wp:posOffset>
            </wp:positionV>
            <wp:extent cx="3673475" cy="930910"/>
            <wp:effectExtent l="0" t="0" r="9525" b="8890"/>
            <wp:wrapThrough wrapText="bothSides">
              <wp:wrapPolygon edited="0">
                <wp:start x="0" y="0"/>
                <wp:lineTo x="0" y="21217"/>
                <wp:lineTo x="21507" y="21217"/>
                <wp:lineTo x="21507" y="0"/>
                <wp:lineTo x="0" y="0"/>
              </wp:wrapPolygon>
            </wp:wrapThrough>
            <wp:docPr id="212" name="Picture 212" descr="Macintosh HD:Users:16hodapp_marjorie:Desktop:Screen Shot 2015-09-25 at 9.16.5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Macintosh HD:Users:16hodapp_marjorie:Desktop:Screen Shot 2015-09-25 at 9.16.51 AM.pn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3475" cy="93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5AFEC0" w14:textId="38690EDC" w:rsidR="0026141E" w:rsidRDefault="00037BF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61807" behindDoc="0" locked="0" layoutInCell="1" allowOverlap="1" wp14:anchorId="1E90BBEB" wp14:editId="11D28C85">
                <wp:simplePos x="0" y="0"/>
                <wp:positionH relativeFrom="page">
                  <wp:posOffset>6100445</wp:posOffset>
                </wp:positionH>
                <wp:positionV relativeFrom="page">
                  <wp:posOffset>8182610</wp:posOffset>
                </wp:positionV>
                <wp:extent cx="701040" cy="371475"/>
                <wp:effectExtent l="0" t="0" r="0" b="9525"/>
                <wp:wrapThrough wrapText="bothSides">
                  <wp:wrapPolygon edited="0">
                    <wp:start x="783" y="0"/>
                    <wp:lineTo x="783" y="20677"/>
                    <wp:lineTo x="19565" y="20677"/>
                    <wp:lineTo x="19565" y="0"/>
                    <wp:lineTo x="783" y="0"/>
                  </wp:wrapPolygon>
                </wp:wrapThrough>
                <wp:docPr id="418" name="Text Box 4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040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D0A5A9" w14:textId="44CFC8C6" w:rsidR="00644014" w:rsidRDefault="00644014">
                            <w:r>
                              <w:t>$18.00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18" o:spid="_x0000_s1106" type="#_x0000_t202" style="position:absolute;margin-left:480.35pt;margin-top:644.3pt;width:55.2pt;height:29.25pt;z-index:252061807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" mv:complextextbox="1" filled="f" stroked="f">
                <v:textbox>
                  <w:txbxContent>
                    <w:p w14:paraId="78D0A5A9" w14:textId="44CFC8C6" w:rsidR="00644014" w:rsidRDefault="00644014">
                      <w:r>
                        <w:t>$18.00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5151" behindDoc="0" locked="0" layoutInCell="1" allowOverlap="1" wp14:anchorId="17D6546D" wp14:editId="419F281C">
            <wp:simplePos x="0" y="0"/>
            <wp:positionH relativeFrom="page">
              <wp:posOffset>6193155</wp:posOffset>
            </wp:positionH>
            <wp:positionV relativeFrom="page">
              <wp:posOffset>6596380</wp:posOffset>
            </wp:positionV>
            <wp:extent cx="1122045" cy="1595755"/>
            <wp:effectExtent l="0" t="0" r="0" b="4445"/>
            <wp:wrapThrough wrapText="bothSides">
              <wp:wrapPolygon edited="0">
                <wp:start x="0" y="0"/>
                <wp:lineTo x="0" y="21316"/>
                <wp:lineTo x="21025" y="21316"/>
                <wp:lineTo x="21025" y="0"/>
                <wp:lineTo x="0" y="0"/>
              </wp:wrapPolygon>
            </wp:wrapThrough>
            <wp:docPr id="22" name="Picture 22" descr="Macintosh HD:Users:16hodapp_marjorie:Desktop:Screen Shot 2015-09-28 at 8.32.0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16hodapp_marjorie:Desktop:Screen Shot 2015-09-28 at 8.32.04 AM.pn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2045" cy="1595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4014">
        <w:rPr>
          <w:noProof/>
        </w:rPr>
        <mc:AlternateContent>
          <mc:Choice Requires="wps">
            <w:drawing>
              <wp:anchor distT="0" distB="0" distL="114300" distR="114300" simplePos="0" relativeHeight="252060783" behindDoc="0" locked="0" layoutInCell="1" allowOverlap="1" wp14:anchorId="1D57DC9B" wp14:editId="1BC6A330">
                <wp:simplePos x="0" y="0"/>
                <wp:positionH relativeFrom="page">
                  <wp:posOffset>1582420</wp:posOffset>
                </wp:positionH>
                <wp:positionV relativeFrom="page">
                  <wp:posOffset>7909560</wp:posOffset>
                </wp:positionV>
                <wp:extent cx="814070" cy="381000"/>
                <wp:effectExtent l="0" t="0" r="0" b="0"/>
                <wp:wrapThrough wrapText="bothSides">
                  <wp:wrapPolygon edited="0">
                    <wp:start x="674" y="0"/>
                    <wp:lineTo x="674" y="20160"/>
                    <wp:lineTo x="20218" y="20160"/>
                    <wp:lineTo x="20218" y="0"/>
                    <wp:lineTo x="674" y="0"/>
                  </wp:wrapPolygon>
                </wp:wrapThrough>
                <wp:docPr id="417" name="Text Box 4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407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293672" w14:textId="2182C1F2" w:rsidR="00644014" w:rsidRDefault="00644014">
                            <w:r>
                              <w:t>$24.99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17" o:spid="_x0000_s1107" type="#_x0000_t202" style="position:absolute;margin-left:124.6pt;margin-top:622.8pt;width:64.1pt;height:30pt;z-index:252060783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" mv:complextextbox="1" filled="f" stroked="f">
                <v:textbox>
                  <w:txbxContent>
                    <w:p w14:paraId="6E293672" w14:textId="2182C1F2" w:rsidR="00644014" w:rsidRDefault="00644014">
                      <w:r>
                        <w:t>$24.99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644014">
        <w:rPr>
          <w:noProof/>
        </w:rPr>
        <mc:AlternateContent>
          <mc:Choice Requires="wps">
            <w:drawing>
              <wp:anchor distT="0" distB="0" distL="114300" distR="114300" simplePos="0" relativeHeight="252059759" behindDoc="0" locked="0" layoutInCell="1" allowOverlap="1" wp14:anchorId="4637E832" wp14:editId="3FA0811C">
                <wp:simplePos x="0" y="0"/>
                <wp:positionH relativeFrom="page">
                  <wp:posOffset>6400800</wp:posOffset>
                </wp:positionH>
                <wp:positionV relativeFrom="page">
                  <wp:posOffset>3408045</wp:posOffset>
                </wp:positionV>
                <wp:extent cx="792480" cy="330835"/>
                <wp:effectExtent l="0" t="0" r="0" b="0"/>
                <wp:wrapThrough wrapText="bothSides">
                  <wp:wrapPolygon edited="0">
                    <wp:start x="692" y="0"/>
                    <wp:lineTo x="692" y="19900"/>
                    <wp:lineTo x="20077" y="19900"/>
                    <wp:lineTo x="20077" y="0"/>
                    <wp:lineTo x="692" y="0"/>
                  </wp:wrapPolygon>
                </wp:wrapThrough>
                <wp:docPr id="416" name="Text Box 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330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DFA4CB" w14:textId="0B85E784" w:rsidR="00644014" w:rsidRDefault="00644014">
                            <w:r>
                              <w:t>$3.50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16" o:spid="_x0000_s1108" type="#_x0000_t202" style="position:absolute;margin-left:7in;margin-top:268.35pt;width:62.4pt;height:26.05pt;z-index:252059759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" mv:complextextbox="1" filled="f" stroked="f">
                <v:textbox>
                  <w:txbxContent>
                    <w:p w14:paraId="36DFA4CB" w14:textId="0B85E784" w:rsidR="00644014" w:rsidRDefault="00644014">
                      <w:r>
                        <w:t>$3.50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644014">
        <w:rPr>
          <w:noProof/>
        </w:rPr>
        <mc:AlternateContent>
          <mc:Choice Requires="wps">
            <w:drawing>
              <wp:anchor distT="0" distB="0" distL="114300" distR="114300" simplePos="0" relativeHeight="252058735" behindDoc="0" locked="0" layoutInCell="1" allowOverlap="1" wp14:anchorId="68640CC3" wp14:editId="34326CDB">
                <wp:simplePos x="0" y="0"/>
                <wp:positionH relativeFrom="page">
                  <wp:posOffset>3185160</wp:posOffset>
                </wp:positionH>
                <wp:positionV relativeFrom="page">
                  <wp:posOffset>3072765</wp:posOffset>
                </wp:positionV>
                <wp:extent cx="750570" cy="335280"/>
                <wp:effectExtent l="0" t="0" r="0" b="0"/>
                <wp:wrapThrough wrapText="bothSides">
                  <wp:wrapPolygon edited="0">
                    <wp:start x="731" y="0"/>
                    <wp:lineTo x="731" y="19636"/>
                    <wp:lineTo x="19736" y="19636"/>
                    <wp:lineTo x="19736" y="0"/>
                    <wp:lineTo x="731" y="0"/>
                  </wp:wrapPolygon>
                </wp:wrapThrough>
                <wp:docPr id="206" name="Text Box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0570" cy="335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E56144" w14:textId="093B2405" w:rsidR="00644014" w:rsidRDefault="00644014">
                            <w:r>
                              <w:t>$8.00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06" o:spid="_x0000_s1109" type="#_x0000_t202" style="position:absolute;margin-left:250.8pt;margin-top:241.95pt;width:59.1pt;height:26.4pt;z-index:252058735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" mv:complextextbox="1" filled="f" stroked="f">
                <v:textbox>
                  <w:txbxContent>
                    <w:p w14:paraId="7AE56144" w14:textId="093B2405" w:rsidR="00644014" w:rsidRDefault="00644014">
                      <w:r>
                        <w:t>$8.00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82145">
        <w:rPr>
          <w:noProof/>
        </w:rPr>
        <w:drawing>
          <wp:anchor distT="0" distB="0" distL="114300" distR="114300" simplePos="0" relativeHeight="251718767" behindDoc="0" locked="0" layoutInCell="1" allowOverlap="1" wp14:anchorId="69CE8FF4" wp14:editId="3475613A">
            <wp:simplePos x="0" y="0"/>
            <wp:positionH relativeFrom="page">
              <wp:posOffset>1426210</wp:posOffset>
            </wp:positionH>
            <wp:positionV relativeFrom="page">
              <wp:posOffset>910590</wp:posOffset>
            </wp:positionV>
            <wp:extent cx="2497455" cy="2497455"/>
            <wp:effectExtent l="0" t="0" r="0" b="0"/>
            <wp:wrapThrough wrapText="bothSides">
              <wp:wrapPolygon edited="0">
                <wp:start x="11863" y="1757"/>
                <wp:lineTo x="9446" y="2197"/>
                <wp:lineTo x="4174" y="4613"/>
                <wp:lineTo x="4174" y="5712"/>
                <wp:lineTo x="2416" y="9227"/>
                <wp:lineTo x="5931" y="12741"/>
                <wp:lineTo x="5931" y="18673"/>
                <wp:lineTo x="6590" y="19112"/>
                <wp:lineTo x="9446" y="19551"/>
                <wp:lineTo x="10764" y="19551"/>
                <wp:lineTo x="14938" y="19112"/>
                <wp:lineTo x="16037" y="18453"/>
                <wp:lineTo x="15817" y="12741"/>
                <wp:lineTo x="18892" y="9227"/>
                <wp:lineTo x="17794" y="5272"/>
                <wp:lineTo x="16256" y="3954"/>
                <wp:lineTo x="12961" y="1757"/>
                <wp:lineTo x="11863" y="1757"/>
              </wp:wrapPolygon>
            </wp:wrapThrough>
            <wp:docPr id="216" name="Picture 216" descr="Macintosh HD:Users:16hodapp_marjorie:Desktop:G728_Bla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Macintosh HD:Users:16hodapp_marjorie:Desktop:G728_Black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BEBA8EAE-BF5A-486C-A8C5-ECC9F3942E4B}">
                          <a14:imgProps xmlns:a14="http://schemas.microsoft.com/office/drawing/2010/main">
                            <a14:imgLayer r:embed="rId122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455" cy="2497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2145">
        <w:rPr>
          <w:noProof/>
        </w:rPr>
        <mc:AlternateContent>
          <mc:Choice Requires="wps">
            <w:drawing>
              <wp:anchor distT="0" distB="0" distL="114300" distR="114300" simplePos="0" relativeHeight="251733103" behindDoc="0" locked="0" layoutInCell="1" allowOverlap="1" wp14:anchorId="161FC2E4" wp14:editId="5B846FFB">
                <wp:simplePos x="0" y="0"/>
                <wp:positionH relativeFrom="page">
                  <wp:posOffset>4055110</wp:posOffset>
                </wp:positionH>
                <wp:positionV relativeFrom="page">
                  <wp:posOffset>4209415</wp:posOffset>
                </wp:positionV>
                <wp:extent cx="3442335" cy="2449830"/>
                <wp:effectExtent l="0" t="0" r="0" b="0"/>
                <wp:wrapThrough wrapText="bothSides">
                  <wp:wrapPolygon edited="0">
                    <wp:start x="159" y="0"/>
                    <wp:lineTo x="159" y="21275"/>
                    <wp:lineTo x="21198" y="21275"/>
                    <wp:lineTo x="21198" y="0"/>
                    <wp:lineTo x="159" y="0"/>
                  </wp:wrapPolygon>
                </wp:wrapThrough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42335" cy="2449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3B31A71" w14:textId="77777777" w:rsidR="00644014" w:rsidRDefault="00644014" w:rsidP="009575D0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hanging="720"/>
                              <w:rPr>
                                <w:rFonts w:ascii="Arial" w:hAnsi="Arial" w:cs="Arial"/>
                                <w:color w:val="262626"/>
                                <w:sz w:val="20"/>
                                <w:szCs w:val="20"/>
                              </w:rPr>
                            </w:pPr>
                            <w:r w:rsidRPr="009575D0">
                              <w:rPr>
                                <w:rFonts w:ascii="Arial" w:hAnsi="Arial" w:cs="Arial"/>
                                <w:color w:val="262626"/>
                                <w:sz w:val="20"/>
                                <w:szCs w:val="20"/>
                              </w:rPr>
                              <w:t>100% preshrunk cotto</w:t>
                            </w:r>
                            <w:r>
                              <w:rPr>
                                <w:rFonts w:ascii="Arial" w:hAnsi="Arial" w:cs="Arial"/>
                                <w:color w:val="262626"/>
                                <w:sz w:val="20"/>
                                <w:szCs w:val="20"/>
                              </w:rPr>
                              <w:t>n; Ash Grey is 99/1; Sport Grey</w:t>
                            </w:r>
                          </w:p>
                          <w:p w14:paraId="490A2F47" w14:textId="77777777" w:rsidR="00644014" w:rsidRPr="009575D0" w:rsidRDefault="00644014" w:rsidP="009575D0">
                            <w:pPr>
                              <w:widowControl w:val="0"/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rPr>
                                <w:rFonts w:ascii="Arial" w:hAnsi="Arial" w:cs="Arial"/>
                                <w:color w:val="262626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9575D0">
                              <w:rPr>
                                <w:rFonts w:ascii="Arial" w:hAnsi="Arial" w:cs="Arial"/>
                                <w:color w:val="262626"/>
                                <w:sz w:val="20"/>
                                <w:szCs w:val="20"/>
                              </w:rPr>
                              <w:t>is</w:t>
                            </w:r>
                            <w:proofErr w:type="gramEnd"/>
                            <w:r w:rsidRPr="009575D0">
                              <w:rPr>
                                <w:rFonts w:ascii="Arial" w:hAnsi="Arial" w:cs="Arial"/>
                                <w:color w:val="262626"/>
                                <w:sz w:val="20"/>
                                <w:szCs w:val="20"/>
                              </w:rPr>
                              <w:t xml:space="preserve"> 90/10</w:t>
                            </w:r>
                          </w:p>
                          <w:p w14:paraId="26C4828C" w14:textId="77777777" w:rsidR="00644014" w:rsidRPr="009575D0" w:rsidRDefault="00644014" w:rsidP="009575D0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hanging="720"/>
                              <w:rPr>
                                <w:rFonts w:ascii="Arial" w:hAnsi="Arial" w:cs="Arial"/>
                                <w:color w:val="262626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9575D0">
                              <w:rPr>
                                <w:rFonts w:ascii="Arial" w:hAnsi="Arial" w:cs="Arial"/>
                                <w:color w:val="262626"/>
                                <w:sz w:val="20"/>
                                <w:szCs w:val="20"/>
                              </w:rPr>
                              <w:t>seamless</w:t>
                            </w:r>
                            <w:proofErr w:type="gramEnd"/>
                            <w:r w:rsidRPr="009575D0">
                              <w:rPr>
                                <w:rFonts w:ascii="Arial" w:hAnsi="Arial" w:cs="Arial"/>
                                <w:color w:val="262626"/>
                                <w:sz w:val="20"/>
                                <w:szCs w:val="20"/>
                              </w:rPr>
                              <w:t xml:space="preserve"> rib at neck</w:t>
                            </w:r>
                          </w:p>
                          <w:p w14:paraId="5BD100D6" w14:textId="77777777" w:rsidR="00644014" w:rsidRPr="009575D0" w:rsidRDefault="00644014" w:rsidP="009575D0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hanging="720"/>
                              <w:rPr>
                                <w:rFonts w:ascii="Arial" w:hAnsi="Arial" w:cs="Arial"/>
                                <w:color w:val="262626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9575D0">
                              <w:rPr>
                                <w:rFonts w:ascii="Arial" w:hAnsi="Arial" w:cs="Arial"/>
                                <w:color w:val="262626"/>
                                <w:sz w:val="20"/>
                                <w:szCs w:val="20"/>
                              </w:rPr>
                              <w:t>taped</w:t>
                            </w:r>
                            <w:proofErr w:type="gramEnd"/>
                            <w:r w:rsidRPr="009575D0">
                              <w:rPr>
                                <w:rFonts w:ascii="Arial" w:hAnsi="Arial" w:cs="Arial"/>
                                <w:color w:val="262626"/>
                                <w:sz w:val="20"/>
                                <w:szCs w:val="20"/>
                              </w:rPr>
                              <w:t xml:space="preserve"> shoulder-to-shoulder</w:t>
                            </w:r>
                          </w:p>
                          <w:p w14:paraId="7C19F29F" w14:textId="77777777" w:rsidR="00644014" w:rsidRPr="009575D0" w:rsidRDefault="00644014" w:rsidP="009575D0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hanging="720"/>
                              <w:rPr>
                                <w:rFonts w:ascii="Arial" w:hAnsi="Arial" w:cs="Arial"/>
                                <w:color w:val="262626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9575D0">
                              <w:rPr>
                                <w:rFonts w:ascii="Arial" w:hAnsi="Arial" w:cs="Arial"/>
                                <w:color w:val="262626"/>
                                <w:sz w:val="20"/>
                                <w:szCs w:val="20"/>
                              </w:rPr>
                              <w:t>double</w:t>
                            </w:r>
                            <w:proofErr w:type="gramEnd"/>
                            <w:r w:rsidRPr="009575D0">
                              <w:rPr>
                                <w:rFonts w:ascii="Arial" w:hAnsi="Arial" w:cs="Arial"/>
                                <w:color w:val="262626"/>
                                <w:sz w:val="20"/>
                                <w:szCs w:val="20"/>
                              </w:rPr>
                              <w:t>-needle stitching throughout</w:t>
                            </w:r>
                          </w:p>
                          <w:p w14:paraId="0A7DB8A6" w14:textId="77777777" w:rsidR="00644014" w:rsidRDefault="00644014" w:rsidP="009575D0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hanging="720"/>
                              <w:rPr>
                                <w:rFonts w:ascii="Arial" w:hAnsi="Arial" w:cs="Arial"/>
                                <w:color w:val="262626"/>
                                <w:sz w:val="22"/>
                                <w:szCs w:val="22"/>
                              </w:rPr>
                            </w:pPr>
                            <w:r w:rsidRPr="009575D0">
                              <w:rPr>
                                <w:rFonts w:ascii="Arial" w:hAnsi="Arial" w:cs="Arial"/>
                                <w:color w:val="262626"/>
                                <w:sz w:val="20"/>
                                <w:szCs w:val="20"/>
                              </w:rPr>
                              <w:t>Antique Colors (Cherry Red, Irish Green, Jade</w:t>
                            </w:r>
                            <w:r>
                              <w:rPr>
                                <w:rFonts w:ascii="Arial" w:hAnsi="Arial" w:cs="Arial"/>
                                <w:color w:val="262626"/>
                                <w:sz w:val="22"/>
                                <w:szCs w:val="22"/>
                              </w:rPr>
                              <w:t xml:space="preserve"> Dome,</w:t>
                            </w:r>
                          </w:p>
                          <w:p w14:paraId="14216796" w14:textId="77777777" w:rsidR="00644014" w:rsidRDefault="00644014" w:rsidP="009575D0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hanging="720"/>
                              <w:rPr>
                                <w:rFonts w:ascii="Arial" w:hAnsi="Arial" w:cs="Arial"/>
                                <w:color w:val="262626"/>
                                <w:sz w:val="20"/>
                                <w:szCs w:val="20"/>
                              </w:rPr>
                            </w:pPr>
                            <w:r w:rsidRPr="009575D0">
                              <w:rPr>
                                <w:rFonts w:ascii="Arial" w:hAnsi="Arial" w:cs="Arial"/>
                                <w:color w:val="262626"/>
                                <w:sz w:val="20"/>
                                <w:szCs w:val="20"/>
                              </w:rPr>
                              <w:t>Orange) are 90/10</w:t>
                            </w:r>
                          </w:p>
                          <w:p w14:paraId="608FB092" w14:textId="77777777" w:rsidR="00644014" w:rsidRPr="009575D0" w:rsidRDefault="00644014" w:rsidP="009575D0">
                            <w:pPr>
                              <w:pStyle w:val="ListParagraph"/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hanging="720"/>
                              <w:rPr>
                                <w:rFonts w:ascii="Arial" w:hAnsi="Arial" w:cs="Arial"/>
                                <w:color w:val="262626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62626"/>
                                <w:sz w:val="20"/>
                                <w:szCs w:val="20"/>
                              </w:rPr>
                              <w:t>Available in 69 colors</w:t>
                            </w:r>
                          </w:p>
                          <w:p w14:paraId="0375AB08" w14:textId="77777777" w:rsidR="00644014" w:rsidRDefault="00644014" w:rsidP="009575D0">
                            <w:pPr>
                              <w:widowControl w:val="0"/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rPr>
                                <w:rFonts w:ascii="Arial" w:hAnsi="Arial" w:cs="Arial"/>
                                <w:color w:val="262626"/>
                                <w:sz w:val="22"/>
                                <w:szCs w:val="22"/>
                              </w:rPr>
                            </w:pPr>
                          </w:p>
                          <w:p w14:paraId="542F0B27" w14:textId="77777777" w:rsidR="00644014" w:rsidRDefault="00644014" w:rsidP="009575D0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hanging="720"/>
                              <w:rPr>
                                <w:rFonts w:ascii="Arial" w:hAnsi="Arial" w:cs="Arial"/>
                                <w:color w:val="262626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62626"/>
                                <w:sz w:val="22"/>
                                <w:szCs w:val="22"/>
                              </w:rPr>
                              <w:t>Dark Heather, Heather (Military Green, Red, Sapphire), Midnight, Lilac are 50/50</w:t>
                            </w:r>
                          </w:p>
                          <w:p w14:paraId="2BCBA851" w14:textId="77777777" w:rsidR="00644014" w:rsidRDefault="00644014" w:rsidP="009575D0">
                            <w:pPr>
                              <w:widowControl w:val="0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220"/>
                                <w:tab w:val="left" w:pos="720"/>
                              </w:tabs>
                              <w:autoSpaceDE w:val="0"/>
                              <w:autoSpaceDN w:val="0"/>
                              <w:adjustRightInd w:val="0"/>
                              <w:ind w:hanging="720"/>
                              <w:rPr>
                                <w:rFonts w:ascii="Arial" w:hAnsi="Arial" w:cs="Arial"/>
                                <w:color w:val="262626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262626"/>
                                <w:sz w:val="22"/>
                                <w:szCs w:val="22"/>
                              </w:rPr>
                              <w:t>Blackberry, Russet, Safety Green, Orange &amp; Pink, Sunset, Tweed are 50/50</w:t>
                            </w:r>
                          </w:p>
                          <w:p w14:paraId="3F04FA67" w14:textId="77777777" w:rsidR="00644014" w:rsidRDefault="0064401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" o:spid="_x0000_s1110" type="#_x0000_t202" style="position:absolute;margin-left:319.3pt;margin-top:331.45pt;width:271.05pt;height:192.9pt;z-index:25173310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" mv:complextextbox="1" filled="f" stroked="f">
                <v:textbox>
                  <w:txbxContent>
                    <w:p w14:paraId="43B31A71" w14:textId="77777777" w:rsidR="00644014" w:rsidRDefault="00644014" w:rsidP="009575D0">
                      <w:pPr>
                        <w:widowControl w:val="0"/>
                        <w:numPr>
                          <w:ilvl w:val="0"/>
                          <w:numId w:val="2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hanging="720"/>
                        <w:rPr>
                          <w:rFonts w:ascii="Arial" w:hAnsi="Arial" w:cs="Arial"/>
                          <w:color w:val="262626"/>
                          <w:sz w:val="20"/>
                          <w:szCs w:val="20"/>
                        </w:rPr>
                      </w:pPr>
                      <w:r w:rsidRPr="009575D0">
                        <w:rPr>
                          <w:rFonts w:ascii="Arial" w:hAnsi="Arial" w:cs="Arial"/>
                          <w:color w:val="262626"/>
                          <w:sz w:val="20"/>
                          <w:szCs w:val="20"/>
                        </w:rPr>
                        <w:t>100% preshrunk cotto</w:t>
                      </w:r>
                      <w:r>
                        <w:rPr>
                          <w:rFonts w:ascii="Arial" w:hAnsi="Arial" w:cs="Arial"/>
                          <w:color w:val="262626"/>
                          <w:sz w:val="20"/>
                          <w:szCs w:val="20"/>
                        </w:rPr>
                        <w:t>n; Ash Grey is 99/1; Sport Grey</w:t>
                      </w:r>
                    </w:p>
                    <w:p w14:paraId="490A2F47" w14:textId="77777777" w:rsidR="00644014" w:rsidRPr="009575D0" w:rsidRDefault="00644014" w:rsidP="009575D0">
                      <w:pPr>
                        <w:widowControl w:val="0"/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rPr>
                          <w:rFonts w:ascii="Arial" w:hAnsi="Arial" w:cs="Arial"/>
                          <w:color w:val="262626"/>
                          <w:sz w:val="20"/>
                          <w:szCs w:val="20"/>
                        </w:rPr>
                      </w:pPr>
                      <w:proofErr w:type="gramStart"/>
                      <w:r w:rsidRPr="009575D0">
                        <w:rPr>
                          <w:rFonts w:ascii="Arial" w:hAnsi="Arial" w:cs="Arial"/>
                          <w:color w:val="262626"/>
                          <w:sz w:val="20"/>
                          <w:szCs w:val="20"/>
                        </w:rPr>
                        <w:t>is</w:t>
                      </w:r>
                      <w:proofErr w:type="gramEnd"/>
                      <w:r w:rsidRPr="009575D0">
                        <w:rPr>
                          <w:rFonts w:ascii="Arial" w:hAnsi="Arial" w:cs="Arial"/>
                          <w:color w:val="262626"/>
                          <w:sz w:val="20"/>
                          <w:szCs w:val="20"/>
                        </w:rPr>
                        <w:t xml:space="preserve"> 90/10</w:t>
                      </w:r>
                    </w:p>
                    <w:p w14:paraId="26C4828C" w14:textId="77777777" w:rsidR="00644014" w:rsidRPr="009575D0" w:rsidRDefault="00644014" w:rsidP="009575D0">
                      <w:pPr>
                        <w:widowControl w:val="0"/>
                        <w:numPr>
                          <w:ilvl w:val="0"/>
                          <w:numId w:val="2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hanging="720"/>
                        <w:rPr>
                          <w:rFonts w:ascii="Arial" w:hAnsi="Arial" w:cs="Arial"/>
                          <w:color w:val="262626"/>
                          <w:sz w:val="20"/>
                          <w:szCs w:val="20"/>
                        </w:rPr>
                      </w:pPr>
                      <w:proofErr w:type="gramStart"/>
                      <w:r w:rsidRPr="009575D0">
                        <w:rPr>
                          <w:rFonts w:ascii="Arial" w:hAnsi="Arial" w:cs="Arial"/>
                          <w:color w:val="262626"/>
                          <w:sz w:val="20"/>
                          <w:szCs w:val="20"/>
                        </w:rPr>
                        <w:t>seamless</w:t>
                      </w:r>
                      <w:proofErr w:type="gramEnd"/>
                      <w:r w:rsidRPr="009575D0">
                        <w:rPr>
                          <w:rFonts w:ascii="Arial" w:hAnsi="Arial" w:cs="Arial"/>
                          <w:color w:val="262626"/>
                          <w:sz w:val="20"/>
                          <w:szCs w:val="20"/>
                        </w:rPr>
                        <w:t xml:space="preserve"> rib at neck</w:t>
                      </w:r>
                    </w:p>
                    <w:p w14:paraId="5BD100D6" w14:textId="77777777" w:rsidR="00644014" w:rsidRPr="009575D0" w:rsidRDefault="00644014" w:rsidP="009575D0">
                      <w:pPr>
                        <w:widowControl w:val="0"/>
                        <w:numPr>
                          <w:ilvl w:val="0"/>
                          <w:numId w:val="2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hanging="720"/>
                        <w:rPr>
                          <w:rFonts w:ascii="Arial" w:hAnsi="Arial" w:cs="Arial"/>
                          <w:color w:val="262626"/>
                          <w:sz w:val="20"/>
                          <w:szCs w:val="20"/>
                        </w:rPr>
                      </w:pPr>
                      <w:proofErr w:type="gramStart"/>
                      <w:r w:rsidRPr="009575D0">
                        <w:rPr>
                          <w:rFonts w:ascii="Arial" w:hAnsi="Arial" w:cs="Arial"/>
                          <w:color w:val="262626"/>
                          <w:sz w:val="20"/>
                          <w:szCs w:val="20"/>
                        </w:rPr>
                        <w:t>taped</w:t>
                      </w:r>
                      <w:proofErr w:type="gramEnd"/>
                      <w:r w:rsidRPr="009575D0">
                        <w:rPr>
                          <w:rFonts w:ascii="Arial" w:hAnsi="Arial" w:cs="Arial"/>
                          <w:color w:val="262626"/>
                          <w:sz w:val="20"/>
                          <w:szCs w:val="20"/>
                        </w:rPr>
                        <w:t xml:space="preserve"> shoulder-to-shoulder</w:t>
                      </w:r>
                    </w:p>
                    <w:p w14:paraId="7C19F29F" w14:textId="77777777" w:rsidR="00644014" w:rsidRPr="009575D0" w:rsidRDefault="00644014" w:rsidP="009575D0">
                      <w:pPr>
                        <w:widowControl w:val="0"/>
                        <w:numPr>
                          <w:ilvl w:val="0"/>
                          <w:numId w:val="2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hanging="720"/>
                        <w:rPr>
                          <w:rFonts w:ascii="Arial" w:hAnsi="Arial" w:cs="Arial"/>
                          <w:color w:val="262626"/>
                          <w:sz w:val="20"/>
                          <w:szCs w:val="20"/>
                        </w:rPr>
                      </w:pPr>
                      <w:proofErr w:type="gramStart"/>
                      <w:r w:rsidRPr="009575D0">
                        <w:rPr>
                          <w:rFonts w:ascii="Arial" w:hAnsi="Arial" w:cs="Arial"/>
                          <w:color w:val="262626"/>
                          <w:sz w:val="20"/>
                          <w:szCs w:val="20"/>
                        </w:rPr>
                        <w:t>double</w:t>
                      </w:r>
                      <w:proofErr w:type="gramEnd"/>
                      <w:r w:rsidRPr="009575D0">
                        <w:rPr>
                          <w:rFonts w:ascii="Arial" w:hAnsi="Arial" w:cs="Arial"/>
                          <w:color w:val="262626"/>
                          <w:sz w:val="20"/>
                          <w:szCs w:val="20"/>
                        </w:rPr>
                        <w:t>-needle stitching throughout</w:t>
                      </w:r>
                    </w:p>
                    <w:p w14:paraId="0A7DB8A6" w14:textId="77777777" w:rsidR="00644014" w:rsidRDefault="00644014" w:rsidP="009575D0">
                      <w:pPr>
                        <w:widowControl w:val="0"/>
                        <w:numPr>
                          <w:ilvl w:val="0"/>
                          <w:numId w:val="2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hanging="720"/>
                        <w:rPr>
                          <w:rFonts w:ascii="Arial" w:hAnsi="Arial" w:cs="Arial"/>
                          <w:color w:val="262626"/>
                          <w:sz w:val="22"/>
                          <w:szCs w:val="22"/>
                        </w:rPr>
                      </w:pPr>
                      <w:r w:rsidRPr="009575D0">
                        <w:rPr>
                          <w:rFonts w:ascii="Arial" w:hAnsi="Arial" w:cs="Arial"/>
                          <w:color w:val="262626"/>
                          <w:sz w:val="20"/>
                          <w:szCs w:val="20"/>
                        </w:rPr>
                        <w:t>Antique Colors (Cherry Red, Irish Green, Jade</w:t>
                      </w:r>
                      <w:r>
                        <w:rPr>
                          <w:rFonts w:ascii="Arial" w:hAnsi="Arial" w:cs="Arial"/>
                          <w:color w:val="262626"/>
                          <w:sz w:val="22"/>
                          <w:szCs w:val="22"/>
                        </w:rPr>
                        <w:t xml:space="preserve"> Dome,</w:t>
                      </w:r>
                    </w:p>
                    <w:p w14:paraId="14216796" w14:textId="77777777" w:rsidR="00644014" w:rsidRDefault="00644014" w:rsidP="009575D0">
                      <w:pPr>
                        <w:pStyle w:val="ListParagraph"/>
                        <w:widowControl w:val="0"/>
                        <w:numPr>
                          <w:ilvl w:val="0"/>
                          <w:numId w:val="2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hanging="720"/>
                        <w:rPr>
                          <w:rFonts w:ascii="Arial" w:hAnsi="Arial" w:cs="Arial"/>
                          <w:color w:val="262626"/>
                          <w:sz w:val="20"/>
                          <w:szCs w:val="20"/>
                        </w:rPr>
                      </w:pPr>
                      <w:r w:rsidRPr="009575D0">
                        <w:rPr>
                          <w:rFonts w:ascii="Arial" w:hAnsi="Arial" w:cs="Arial"/>
                          <w:color w:val="262626"/>
                          <w:sz w:val="20"/>
                          <w:szCs w:val="20"/>
                        </w:rPr>
                        <w:t>Orange) are 90/10</w:t>
                      </w:r>
                    </w:p>
                    <w:p w14:paraId="608FB092" w14:textId="77777777" w:rsidR="00644014" w:rsidRPr="009575D0" w:rsidRDefault="00644014" w:rsidP="009575D0">
                      <w:pPr>
                        <w:pStyle w:val="ListParagraph"/>
                        <w:widowControl w:val="0"/>
                        <w:numPr>
                          <w:ilvl w:val="0"/>
                          <w:numId w:val="2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hanging="720"/>
                        <w:rPr>
                          <w:rFonts w:ascii="Arial" w:hAnsi="Arial" w:cs="Arial"/>
                          <w:color w:val="262626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262626"/>
                          <w:sz w:val="20"/>
                          <w:szCs w:val="20"/>
                        </w:rPr>
                        <w:t>Available in 69 colors</w:t>
                      </w:r>
                    </w:p>
                    <w:p w14:paraId="0375AB08" w14:textId="77777777" w:rsidR="00644014" w:rsidRDefault="00644014" w:rsidP="009575D0">
                      <w:pPr>
                        <w:widowControl w:val="0"/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rPr>
                          <w:rFonts w:ascii="Arial" w:hAnsi="Arial" w:cs="Arial"/>
                          <w:color w:val="262626"/>
                          <w:sz w:val="22"/>
                          <w:szCs w:val="22"/>
                        </w:rPr>
                      </w:pPr>
                    </w:p>
                    <w:p w14:paraId="542F0B27" w14:textId="77777777" w:rsidR="00644014" w:rsidRDefault="00644014" w:rsidP="009575D0">
                      <w:pPr>
                        <w:widowControl w:val="0"/>
                        <w:numPr>
                          <w:ilvl w:val="0"/>
                          <w:numId w:val="2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hanging="720"/>
                        <w:rPr>
                          <w:rFonts w:ascii="Arial" w:hAnsi="Arial" w:cs="Arial"/>
                          <w:color w:val="262626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262626"/>
                          <w:sz w:val="22"/>
                          <w:szCs w:val="22"/>
                        </w:rPr>
                        <w:t>Dark Heather, Heather (Military Green, Red, Sapphire), Midnight, Lilac are 50/50</w:t>
                      </w:r>
                    </w:p>
                    <w:p w14:paraId="2BCBA851" w14:textId="77777777" w:rsidR="00644014" w:rsidRDefault="00644014" w:rsidP="009575D0">
                      <w:pPr>
                        <w:widowControl w:val="0"/>
                        <w:numPr>
                          <w:ilvl w:val="0"/>
                          <w:numId w:val="2"/>
                        </w:numPr>
                        <w:tabs>
                          <w:tab w:val="left" w:pos="220"/>
                          <w:tab w:val="left" w:pos="720"/>
                        </w:tabs>
                        <w:autoSpaceDE w:val="0"/>
                        <w:autoSpaceDN w:val="0"/>
                        <w:adjustRightInd w:val="0"/>
                        <w:ind w:hanging="720"/>
                        <w:rPr>
                          <w:rFonts w:ascii="Arial" w:hAnsi="Arial" w:cs="Arial"/>
                          <w:color w:val="262626"/>
                          <w:sz w:val="22"/>
                          <w:szCs w:val="22"/>
                        </w:rPr>
                      </w:pPr>
                      <w:r>
                        <w:rPr>
                          <w:rFonts w:ascii="Arial" w:hAnsi="Arial" w:cs="Arial"/>
                          <w:color w:val="262626"/>
                          <w:sz w:val="22"/>
                          <w:szCs w:val="22"/>
                        </w:rPr>
                        <w:t>Blackberry, Russet, Safety Green, Orange &amp; Pink, Sunset, Tweed are 50/50</w:t>
                      </w:r>
                    </w:p>
                    <w:p w14:paraId="3F04FA67" w14:textId="77777777" w:rsidR="00644014" w:rsidRDefault="00644014"/>
                  </w:txbxContent>
                </v:textbox>
                <w10:wrap type="through" anchorx="page" anchory="page"/>
              </v:shape>
            </w:pict>
          </mc:Fallback>
        </mc:AlternateContent>
      </w:r>
      <w:r w:rsidR="00B82145">
        <w:rPr>
          <w:noProof/>
        </w:rPr>
        <w:drawing>
          <wp:anchor distT="0" distB="0" distL="114300" distR="114300" simplePos="0" relativeHeight="251732079" behindDoc="0" locked="0" layoutInCell="1" allowOverlap="1" wp14:anchorId="02C8D125" wp14:editId="3CC1CC40">
            <wp:simplePos x="0" y="0"/>
            <wp:positionH relativeFrom="page">
              <wp:posOffset>4184015</wp:posOffset>
            </wp:positionH>
            <wp:positionV relativeFrom="page">
              <wp:posOffset>3888740</wp:posOffset>
            </wp:positionV>
            <wp:extent cx="3200400" cy="266700"/>
            <wp:effectExtent l="0" t="0" r="0" b="12700"/>
            <wp:wrapThrough wrapText="bothSides">
              <wp:wrapPolygon edited="0">
                <wp:start x="0" y="0"/>
                <wp:lineTo x="0" y="20571"/>
                <wp:lineTo x="21429" y="20571"/>
                <wp:lineTo x="21429" y="0"/>
                <wp:lineTo x="0" y="0"/>
              </wp:wrapPolygon>
            </wp:wrapThrough>
            <wp:docPr id="16" name="Picture 16" descr="Macintosh HD:Users:16hodapp_marjorie:Desktop:Screen Shot 2015-09-28 at 8.15.0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16hodapp_marjorie:Desktop:Screen Shot 2015-09-28 at 8.15.00 AM.pn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2145">
        <w:rPr>
          <w:noProof/>
        </w:rPr>
        <w:drawing>
          <wp:anchor distT="0" distB="0" distL="114300" distR="114300" simplePos="0" relativeHeight="251730031" behindDoc="0" locked="0" layoutInCell="1" allowOverlap="1" wp14:anchorId="073CE534" wp14:editId="4631B80F">
            <wp:simplePos x="0" y="0"/>
            <wp:positionH relativeFrom="page">
              <wp:posOffset>4883785</wp:posOffset>
            </wp:positionH>
            <wp:positionV relativeFrom="page">
              <wp:posOffset>1632585</wp:posOffset>
            </wp:positionV>
            <wp:extent cx="1914525" cy="2256155"/>
            <wp:effectExtent l="0" t="0" r="0" b="0"/>
            <wp:wrapThrough wrapText="bothSides">
              <wp:wrapPolygon edited="0">
                <wp:start x="7737" y="730"/>
                <wp:lineTo x="4299" y="2675"/>
                <wp:lineTo x="2006" y="4134"/>
                <wp:lineTo x="2006" y="5107"/>
                <wp:lineTo x="287" y="8268"/>
                <wp:lineTo x="0" y="8997"/>
                <wp:lineTo x="4299" y="12888"/>
                <wp:lineTo x="4585" y="19940"/>
                <wp:lineTo x="5445" y="20427"/>
                <wp:lineTo x="10030" y="20913"/>
                <wp:lineTo x="15188" y="20913"/>
                <wp:lineTo x="16334" y="20427"/>
                <wp:lineTo x="17194" y="18481"/>
                <wp:lineTo x="17194" y="12888"/>
                <wp:lineTo x="19487" y="8997"/>
                <wp:lineTo x="21206" y="8025"/>
                <wp:lineTo x="21206" y="7295"/>
                <wp:lineTo x="20633" y="4134"/>
                <wp:lineTo x="18054" y="2675"/>
                <wp:lineTo x="13755" y="730"/>
                <wp:lineTo x="7737" y="730"/>
              </wp:wrapPolygon>
            </wp:wrapThrough>
            <wp:docPr id="14" name="Picture 14" descr="Macintosh HD:Users:16hodapp_marjorie:Desktop:Unknow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16hodapp_marjorie:Desktop:Unknown.jpe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BEBA8EAE-BF5A-486C-A8C5-ECC9F3942E4B}">
                          <a14:imgProps xmlns:a14="http://schemas.microsoft.com/office/drawing/2010/main">
                            <a14:imgLayer r:embed="rId125">
                              <a14:imgEffect>
                                <a14:backgroundRemoval t="1230" b="96721" l="0" r="99034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25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40B8">
        <w:rPr>
          <w:noProof/>
        </w:rPr>
        <w:drawing>
          <wp:anchor distT="0" distB="0" distL="114300" distR="114300" simplePos="0" relativeHeight="251736175" behindDoc="0" locked="0" layoutInCell="1" allowOverlap="1" wp14:anchorId="7C6EEBD1" wp14:editId="46599EFF">
            <wp:simplePos x="0" y="0"/>
            <wp:positionH relativeFrom="page">
              <wp:posOffset>4320540</wp:posOffset>
            </wp:positionH>
            <wp:positionV relativeFrom="page">
              <wp:posOffset>8810625</wp:posOffset>
            </wp:positionV>
            <wp:extent cx="2994660" cy="781050"/>
            <wp:effectExtent l="0" t="0" r="2540" b="6350"/>
            <wp:wrapThrough wrapText="bothSides">
              <wp:wrapPolygon edited="0">
                <wp:start x="0" y="0"/>
                <wp:lineTo x="0" y="21073"/>
                <wp:lineTo x="21435" y="21073"/>
                <wp:lineTo x="21435" y="0"/>
                <wp:lineTo x="0" y="0"/>
              </wp:wrapPolygon>
            </wp:wrapThrough>
            <wp:docPr id="23" name="Picture 23" descr="Macintosh HD:Users:16hodapp_marjorie:Desktop:Screen Shot 2015-09-28 at 8.31.57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16hodapp_marjorie:Desktop:Screen Shot 2015-09-28 at 8.31.57 AM.pn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660" cy="78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mc:AlternateContent>
          <mc:Choice Requires="wps">
            <w:drawing>
              <wp:anchor distT="0" distB="0" distL="114300" distR="114300" simplePos="0" relativeHeight="251794543" behindDoc="0" locked="0" layoutInCell="1" allowOverlap="1" wp14:anchorId="77357007" wp14:editId="5817C31D">
                <wp:simplePos x="0" y="0"/>
                <wp:positionH relativeFrom="page">
                  <wp:posOffset>3213735</wp:posOffset>
                </wp:positionH>
                <wp:positionV relativeFrom="page">
                  <wp:posOffset>563880</wp:posOffset>
                </wp:positionV>
                <wp:extent cx="2981960" cy="628015"/>
                <wp:effectExtent l="0" t="0" r="0" b="6985"/>
                <wp:wrapThrough wrapText="bothSides">
                  <wp:wrapPolygon edited="0">
                    <wp:start x="184" y="0"/>
                    <wp:lineTo x="184" y="20967"/>
                    <wp:lineTo x="21158" y="20967"/>
                    <wp:lineTo x="21158" y="0"/>
                    <wp:lineTo x="184" y="0"/>
                  </wp:wrapPolygon>
                </wp:wrapThrough>
                <wp:docPr id="149" name="Text Box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1960" cy="628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82E91E" w14:textId="77777777" w:rsidR="00644014" w:rsidRPr="00C6512D" w:rsidRDefault="00644014" w:rsidP="00C6512D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 w:rsidRPr="00C6512D">
                              <w:rPr>
                                <w:sz w:val="72"/>
                                <w:szCs w:val="72"/>
                              </w:rPr>
                              <w:t>Businesses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9" o:spid="_x0000_s1111" type="#_x0000_t202" style="position:absolute;margin-left:253.05pt;margin-top:44.4pt;width:234.8pt;height:49.45pt;z-index:25179454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" mv:complextextbox="1" filled="f" stroked="f">
                <v:textbox>
                  <w:txbxContent>
                    <w:p w14:paraId="5182E91E" w14:textId="77777777" w:rsidR="00644014" w:rsidRPr="00C6512D" w:rsidRDefault="00644014" w:rsidP="00C6512D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  <w:r w:rsidRPr="00C6512D">
                        <w:rPr>
                          <w:sz w:val="72"/>
                          <w:szCs w:val="72"/>
                        </w:rPr>
                        <w:t>Businesses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A86DBE">
        <w:rPr>
          <w:noProof/>
        </w:rPr>
        <w:drawing>
          <wp:anchor distT="0" distB="0" distL="114300" distR="114300" simplePos="0" relativeHeight="251782255" behindDoc="0" locked="0" layoutInCell="1" allowOverlap="1" wp14:anchorId="22A51211" wp14:editId="31B2EA8C">
            <wp:simplePos x="0" y="0"/>
            <wp:positionH relativeFrom="page">
              <wp:posOffset>5841365</wp:posOffset>
            </wp:positionH>
            <wp:positionV relativeFrom="page">
              <wp:posOffset>392430</wp:posOffset>
            </wp:positionV>
            <wp:extent cx="1538605" cy="1240155"/>
            <wp:effectExtent l="0" t="0" r="10795" b="0"/>
            <wp:wrapThrough wrapText="bothSides">
              <wp:wrapPolygon edited="0">
                <wp:start x="4992" y="885"/>
                <wp:lineTo x="2853" y="2212"/>
                <wp:lineTo x="0" y="6194"/>
                <wp:lineTo x="0" y="12387"/>
                <wp:lineTo x="2496" y="15926"/>
                <wp:lineTo x="4636" y="16369"/>
                <wp:lineTo x="9271" y="19908"/>
                <wp:lineTo x="9628" y="20793"/>
                <wp:lineTo x="12124" y="20793"/>
                <wp:lineTo x="12480" y="19908"/>
                <wp:lineTo x="17116" y="15926"/>
                <wp:lineTo x="19255" y="15926"/>
                <wp:lineTo x="21395" y="12387"/>
                <wp:lineTo x="21395" y="5751"/>
                <wp:lineTo x="19255" y="2654"/>
                <wp:lineTo x="16759" y="885"/>
                <wp:lineTo x="4992" y="885"/>
              </wp:wrapPolygon>
            </wp:wrapThrough>
            <wp:docPr id="132" name="Picture 132" descr="Macintosh HD:Users:16hodapp_marjorie:Dropbox:Student Files:marketing:1 and 2:TSHIRT GIVEAWAY:LOGO FOR BACK:Screen Shot 2015-09-08 at 8.42.33 AM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16hodapp_marjorie:Dropbox:Student Files:marketing:1 and 2:TSHIRT GIVEAWAY:LOGO FOR BACK:Screen Shot 2015-09-08 at 8.42.33 AM copy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605" cy="124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48D9">
        <w:rPr>
          <w:noProof/>
        </w:rPr>
        <w:drawing>
          <wp:anchor distT="0" distB="0" distL="114300" distR="114300" simplePos="0" relativeHeight="251719791" behindDoc="0" locked="0" layoutInCell="1" allowOverlap="1" wp14:anchorId="37DCC491" wp14:editId="2B6DC1FF">
            <wp:simplePos x="0" y="0"/>
            <wp:positionH relativeFrom="page">
              <wp:posOffset>424180</wp:posOffset>
            </wp:positionH>
            <wp:positionV relativeFrom="page">
              <wp:posOffset>1842135</wp:posOffset>
            </wp:positionV>
            <wp:extent cx="1193800" cy="2825750"/>
            <wp:effectExtent l="0" t="0" r="0" b="0"/>
            <wp:wrapThrough wrapText="bothSides">
              <wp:wrapPolygon edited="0">
                <wp:start x="0" y="0"/>
                <wp:lineTo x="0" y="21357"/>
                <wp:lineTo x="21140" y="21357"/>
                <wp:lineTo x="21140" y="0"/>
                <wp:lineTo x="0" y="0"/>
              </wp:wrapPolygon>
            </wp:wrapThrough>
            <wp:docPr id="219" name="Picture 219" descr="Macintosh HD:Users:16hodapp_marjorie:Desktop:Screen Shot 2015-09-25 at 8.58.48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Macintosh HD:Users:16hodapp_marjorie:Desktop:Screen Shot 2015-09-25 at 8.58.48 AM.pn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0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0E42">
        <w:rPr>
          <w:noProof/>
        </w:rPr>
        <mc:AlternateContent>
          <mc:Choice Requires="wpg">
            <w:drawing>
              <wp:anchor distT="0" distB="0" distL="114300" distR="114300" simplePos="0" relativeHeight="251729007" behindDoc="0" locked="0" layoutInCell="1" allowOverlap="1" wp14:anchorId="31D179D8" wp14:editId="5567EEFC">
                <wp:simplePos x="0" y="0"/>
                <wp:positionH relativeFrom="page">
                  <wp:posOffset>1386840</wp:posOffset>
                </wp:positionH>
                <wp:positionV relativeFrom="page">
                  <wp:posOffset>3738880</wp:posOffset>
                </wp:positionV>
                <wp:extent cx="3657600" cy="1871345"/>
                <wp:effectExtent l="0" t="0" r="0" b="8255"/>
                <wp:wrapThrough wrapText="bothSides">
                  <wp:wrapPolygon edited="0">
                    <wp:start x="150" y="0"/>
                    <wp:lineTo x="150" y="21402"/>
                    <wp:lineTo x="21300" y="21402"/>
                    <wp:lineTo x="21300" y="0"/>
                    <wp:lineTo x="150" y="0"/>
                  </wp:wrapPolygon>
                </wp:wrapThrough>
                <wp:docPr id="239" name="Group 2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57600" cy="1871345"/>
                          <a:chOff x="0" y="0"/>
                          <a:chExt cx="3657600" cy="1871345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13" name="Text Box 13"/>
                        <wps:cNvSpPr txBox="1"/>
                        <wps:spPr>
                          <a:xfrm>
                            <a:off x="0" y="0"/>
                            <a:ext cx="3657600" cy="1871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Text Box 229"/>
                        <wps:cNvSpPr txBox="1"/>
                        <wps:spPr>
                          <a:xfrm>
                            <a:off x="91440" y="149860"/>
                            <a:ext cx="2591435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73">
                          <w:txbxContent>
                            <w:p w14:paraId="01F1FAB7" w14:textId="77777777" w:rsidR="00644014" w:rsidRPr="009575D0" w:rsidRDefault="00644014" w:rsidP="009575D0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220"/>
                                  <w:tab w:val="left" w:pos="720"/>
                                </w:tabs>
                                <w:autoSpaceDE w:val="0"/>
                                <w:autoSpaceDN w:val="0"/>
                                <w:adjustRightInd w:val="0"/>
                                <w:ind w:hanging="720"/>
                                <w:rPr>
                                  <w:rFonts w:ascii="Arial" w:hAnsi="Arial" w:cs="Arial"/>
                                  <w:color w:val="262626"/>
                                  <w:sz w:val="20"/>
                                  <w:szCs w:val="20"/>
                                </w:rPr>
                              </w:pPr>
                              <w:r w:rsidRPr="009575D0">
                                <w:rPr>
                                  <w:rFonts w:ascii="Arial" w:hAnsi="Arial" w:cs="Arial"/>
                                  <w:color w:val="262626"/>
                                  <w:sz w:val="20"/>
                                  <w:szCs w:val="20"/>
                                </w:rPr>
                                <w:t>65% polyester, 35% preshrunk cotton double piqué</w:t>
                              </w:r>
                            </w:p>
                            <w:p w14:paraId="3B2BDF86" w14:textId="77777777" w:rsidR="00644014" w:rsidRPr="009575D0" w:rsidRDefault="00644014" w:rsidP="009575D0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220"/>
                                  <w:tab w:val="left" w:pos="720"/>
                                </w:tabs>
                                <w:autoSpaceDE w:val="0"/>
                                <w:autoSpaceDN w:val="0"/>
                                <w:adjustRightInd w:val="0"/>
                                <w:ind w:hanging="720"/>
                                <w:rPr>
                                  <w:rFonts w:ascii="Arial" w:hAnsi="Arial" w:cs="Arial"/>
                                  <w:color w:val="262626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9575D0">
                                <w:rPr>
                                  <w:rFonts w:ascii="Arial" w:hAnsi="Arial" w:cs="Arial"/>
                                  <w:color w:val="262626"/>
                                  <w:sz w:val="20"/>
                                  <w:szCs w:val="20"/>
                                </w:rPr>
                                <w:t>DryBlend</w:t>
                              </w:r>
                              <w:proofErr w:type="spellEnd"/>
                              <w:r w:rsidRPr="009575D0">
                                <w:rPr>
                                  <w:rFonts w:ascii="Arial" w:hAnsi="Arial" w:cs="Arial"/>
                                  <w:color w:val="262626"/>
                                  <w:sz w:val="20"/>
                                  <w:szCs w:val="20"/>
                                </w:rPr>
                                <w:t>® technology delivers moisture-</w:t>
                              </w:r>
                            </w:p>
                            <w:p w14:paraId="1D2AF57F" w14:textId="77777777" w:rsidR="00644014" w:rsidRPr="009575D0" w:rsidRDefault="00644014" w:rsidP="009575D0">
                              <w:pPr>
                                <w:widowControl w:val="0"/>
                                <w:tabs>
                                  <w:tab w:val="left" w:pos="220"/>
                                  <w:tab w:val="left" w:pos="720"/>
                                </w:tabs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262626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 w:rsidRPr="009575D0">
                                <w:rPr>
                                  <w:rFonts w:ascii="Arial" w:hAnsi="Arial" w:cs="Arial"/>
                                  <w:color w:val="262626"/>
                                  <w:sz w:val="20"/>
                                  <w:szCs w:val="20"/>
                                </w:rPr>
                                <w:t>wicking</w:t>
                              </w:r>
                              <w:proofErr w:type="gramEnd"/>
                              <w:r w:rsidRPr="009575D0">
                                <w:rPr>
                                  <w:rFonts w:ascii="Arial" w:hAnsi="Arial" w:cs="Arial"/>
                                  <w:color w:val="262626"/>
                                  <w:sz w:val="20"/>
                                  <w:szCs w:val="20"/>
                                </w:rPr>
                                <w:t xml:space="preserve"> properties</w:t>
                              </w:r>
                            </w:p>
                            <w:p w14:paraId="1418BD24" w14:textId="77777777" w:rsidR="00644014" w:rsidRPr="009575D0" w:rsidRDefault="00644014" w:rsidP="009575D0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220"/>
                                  <w:tab w:val="left" w:pos="720"/>
                                </w:tabs>
                                <w:autoSpaceDE w:val="0"/>
                                <w:autoSpaceDN w:val="0"/>
                                <w:adjustRightInd w:val="0"/>
                                <w:ind w:hanging="720"/>
                                <w:rPr>
                                  <w:rFonts w:ascii="Arial" w:hAnsi="Arial" w:cs="Arial"/>
                                  <w:color w:val="262626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proofErr w:type="gramStart"/>
                              <w:r w:rsidRPr="009575D0">
                                <w:rPr>
                                  <w:rFonts w:ascii="Arial" w:hAnsi="Arial" w:cs="Arial"/>
                                  <w:color w:val="262626"/>
                                  <w:sz w:val="20"/>
                                  <w:szCs w:val="20"/>
                                </w:rPr>
                                <w:t>sideseamed</w:t>
                              </w:r>
                              <w:proofErr w:type="spellEnd"/>
                              <w:proofErr w:type="gramEnd"/>
                            </w:p>
                            <w:p w14:paraId="141CC3CE" w14:textId="77777777" w:rsidR="00644014" w:rsidRPr="009575D0" w:rsidRDefault="00644014" w:rsidP="009575D0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220"/>
                                  <w:tab w:val="left" w:pos="720"/>
                                </w:tabs>
                                <w:autoSpaceDE w:val="0"/>
                                <w:autoSpaceDN w:val="0"/>
                                <w:adjustRightInd w:val="0"/>
                                <w:ind w:hanging="720"/>
                                <w:rPr>
                                  <w:rFonts w:ascii="Arial" w:hAnsi="Arial" w:cs="Arial"/>
                                  <w:color w:val="262626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 w:rsidRPr="009575D0">
                                <w:rPr>
                                  <w:rFonts w:ascii="Arial" w:hAnsi="Arial" w:cs="Arial"/>
                                  <w:color w:val="262626"/>
                                  <w:sz w:val="20"/>
                                  <w:szCs w:val="20"/>
                                </w:rPr>
                                <w:t>contoured</w:t>
                              </w:r>
                              <w:proofErr w:type="gramEnd"/>
                              <w:r w:rsidRPr="009575D0">
                                <w:rPr>
                                  <w:rFonts w:ascii="Arial" w:hAnsi="Arial" w:cs="Arial"/>
                                  <w:color w:val="262626"/>
                                  <w:sz w:val="20"/>
                                  <w:szCs w:val="20"/>
                                </w:rPr>
                                <w:t xml:space="preserve"> welt collar</w:t>
                              </w:r>
                            </w:p>
                            <w:p w14:paraId="2E907261" w14:textId="77777777" w:rsidR="00644014" w:rsidRPr="009575D0" w:rsidRDefault="00644014" w:rsidP="009575D0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220"/>
                                  <w:tab w:val="left" w:pos="720"/>
                                </w:tabs>
                                <w:autoSpaceDE w:val="0"/>
                                <w:autoSpaceDN w:val="0"/>
                                <w:adjustRightInd w:val="0"/>
                                <w:ind w:hanging="720"/>
                                <w:rPr>
                                  <w:rFonts w:ascii="Arial" w:hAnsi="Arial" w:cs="Arial"/>
                                  <w:color w:val="262626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 w:rsidRPr="009575D0">
                                <w:rPr>
                                  <w:rFonts w:ascii="Arial" w:hAnsi="Arial" w:cs="Arial"/>
                                  <w:color w:val="262626"/>
                                  <w:sz w:val="20"/>
                                  <w:szCs w:val="20"/>
                                </w:rPr>
                                <w:t>heat</w:t>
                              </w:r>
                              <w:proofErr w:type="gramEnd"/>
                              <w:r w:rsidRPr="009575D0">
                                <w:rPr>
                                  <w:rFonts w:ascii="Arial" w:hAnsi="Arial" w:cs="Arial"/>
                                  <w:color w:val="262626"/>
                                  <w:sz w:val="20"/>
                                  <w:szCs w:val="20"/>
                                </w:rPr>
                                <w:t xml:space="preserve"> transfer label</w:t>
                              </w:r>
                            </w:p>
                            <w:p w14:paraId="7680C415" w14:textId="77777777" w:rsidR="00644014" w:rsidRPr="009575D0" w:rsidRDefault="00644014" w:rsidP="009575D0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220"/>
                                  <w:tab w:val="left" w:pos="720"/>
                                </w:tabs>
                                <w:autoSpaceDE w:val="0"/>
                                <w:autoSpaceDN w:val="0"/>
                                <w:adjustRightInd w:val="0"/>
                                <w:ind w:hanging="720"/>
                                <w:rPr>
                                  <w:rFonts w:ascii="Arial" w:hAnsi="Arial" w:cs="Arial"/>
                                  <w:color w:val="262626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 w:rsidRPr="009575D0">
                                <w:rPr>
                                  <w:rFonts w:ascii="Arial" w:hAnsi="Arial" w:cs="Arial"/>
                                  <w:color w:val="262626"/>
                                  <w:sz w:val="20"/>
                                  <w:szCs w:val="20"/>
                                </w:rPr>
                                <w:t>double</w:t>
                              </w:r>
                              <w:proofErr w:type="gramEnd"/>
                              <w:r w:rsidRPr="009575D0">
                                <w:rPr>
                                  <w:rFonts w:ascii="Arial" w:hAnsi="Arial" w:cs="Arial"/>
                                  <w:color w:val="262626"/>
                                  <w:sz w:val="20"/>
                                  <w:szCs w:val="20"/>
                                </w:rPr>
                                <w:t>-needle sleeve and bottom hem</w:t>
                              </w:r>
                            </w:p>
                            <w:p w14:paraId="44EF5975" w14:textId="77777777" w:rsidR="00644014" w:rsidRPr="009575D0" w:rsidRDefault="00644014" w:rsidP="009575D0">
                              <w:pPr>
                                <w:widowControl w:val="0"/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220"/>
                                  <w:tab w:val="left" w:pos="720"/>
                                </w:tabs>
                                <w:autoSpaceDE w:val="0"/>
                                <w:autoSpaceDN w:val="0"/>
                                <w:adjustRightInd w:val="0"/>
                                <w:ind w:hanging="720"/>
                                <w:rPr>
                                  <w:rFonts w:ascii="Arial" w:hAnsi="Arial" w:cs="Arial"/>
                                  <w:color w:val="262626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 w:rsidRPr="009575D0">
                                <w:rPr>
                                  <w:rFonts w:ascii="Arial" w:hAnsi="Arial" w:cs="Arial"/>
                                  <w:color w:val="262626"/>
                                  <w:sz w:val="20"/>
                                  <w:szCs w:val="20"/>
                                </w:rPr>
                                <w:t>clean</w:t>
                              </w:r>
                              <w:proofErr w:type="gramEnd"/>
                              <w:r w:rsidRPr="009575D0">
                                <w:rPr>
                                  <w:rFonts w:ascii="Arial" w:hAnsi="Arial" w:cs="Arial"/>
                                  <w:color w:val="262626"/>
                                  <w:sz w:val="20"/>
                                  <w:szCs w:val="20"/>
                                </w:rPr>
                                <w:t xml:space="preserve"> finished placket with reinforced </w:t>
                              </w:r>
                            </w:p>
                            <w:p w14:paraId="2D47B2D9" w14:textId="77777777" w:rsidR="00644014" w:rsidRPr="009575D0" w:rsidRDefault="00644014" w:rsidP="009575D0">
                              <w:pPr>
                                <w:widowControl w:val="0"/>
                                <w:tabs>
                                  <w:tab w:val="left" w:pos="220"/>
                                  <w:tab w:val="left" w:pos="720"/>
                                </w:tabs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262626"/>
                                  <w:sz w:val="20"/>
                                  <w:szCs w:val="20"/>
                                </w:rPr>
                              </w:pPr>
                              <w:proofErr w:type="gramStart"/>
                              <w:r w:rsidRPr="009575D0">
                                <w:rPr>
                                  <w:rFonts w:ascii="Arial" w:hAnsi="Arial" w:cs="Arial"/>
                                  <w:color w:val="262626"/>
                                  <w:sz w:val="20"/>
                                  <w:szCs w:val="20"/>
                                </w:rPr>
                                <w:t>bottom</w:t>
                              </w:r>
                              <w:proofErr w:type="gramEnd"/>
                              <w:r w:rsidRPr="009575D0">
                                <w:rPr>
                                  <w:rFonts w:ascii="Arial" w:hAnsi="Arial" w:cs="Arial"/>
                                  <w:color w:val="262626"/>
                                  <w:sz w:val="20"/>
                                  <w:szCs w:val="20"/>
                                </w:rPr>
                                <w:t xml:space="preserve"> box; three dyed-to-match buttons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Text Box 230"/>
                        <wps:cNvSpPr txBox="1"/>
                        <wps:spPr>
                          <a:xfrm>
                            <a:off x="91440" y="295910"/>
                            <a:ext cx="2591435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73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Text Box 231"/>
                        <wps:cNvSpPr txBox="1"/>
                        <wps:spPr>
                          <a:xfrm>
                            <a:off x="91440" y="441960"/>
                            <a:ext cx="2487295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73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Text Box 232"/>
                        <wps:cNvSpPr txBox="1"/>
                        <wps:spPr>
                          <a:xfrm>
                            <a:off x="91440" y="588010"/>
                            <a:ext cx="2487295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73" seq="3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Text Box 233"/>
                        <wps:cNvSpPr txBox="1"/>
                        <wps:spPr>
                          <a:xfrm>
                            <a:off x="91440" y="734060"/>
                            <a:ext cx="2487295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73" seq="4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Text Box 234"/>
                        <wps:cNvSpPr txBox="1"/>
                        <wps:spPr>
                          <a:xfrm>
                            <a:off x="91440" y="880110"/>
                            <a:ext cx="2487295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73" seq="5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Text Box 235"/>
                        <wps:cNvSpPr txBox="1"/>
                        <wps:spPr>
                          <a:xfrm>
                            <a:off x="91440" y="1026160"/>
                            <a:ext cx="2487295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73" seq="6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Text Box 236"/>
                        <wps:cNvSpPr txBox="1"/>
                        <wps:spPr>
                          <a:xfrm>
                            <a:off x="91440" y="1172210"/>
                            <a:ext cx="2487295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73" seq="7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Text Box 237"/>
                        <wps:cNvSpPr txBox="1"/>
                        <wps:spPr>
                          <a:xfrm>
                            <a:off x="91440" y="1318260"/>
                            <a:ext cx="2487295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73" seq="8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Text Box 238"/>
                        <wps:cNvSpPr txBox="1"/>
                        <wps:spPr>
                          <a:xfrm>
                            <a:off x="91440" y="1464310"/>
                            <a:ext cx="2487295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73" seq="9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39" o:spid="_x0000_s1112" style="position:absolute;margin-left:109.2pt;margin-top:294.4pt;width:4in;height:147.35pt;z-index:251729007;mso-position-horizontal-relative:page;mso-position-vertical-relative:page" coordsize="3657600,187134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" mv:complextextbox="1">
                <v:shape id="Text Box 13" o:spid="_x0000_s1113" type="#_x0000_t202" style="position:absolute;width:3657600;height:187134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q7F4IwwAA&#10;ANsAAAAPAAAAZHJzL2Rvd25yZXYueG1sRE9Na8JAEL0X+h+WKfTWbLSgIboGW2zpQbGNHjwO2TEJ&#10;ZmdDdpvEf+8Khd7m8T5nmY2mET11rrasYBLFIIgLq2suFRwPHy8JCOeRNTaWScGVHGSrx4clptoO&#10;/EN97ksRQtilqKDyvk2ldEVFBl1kW+LAnW1n0AfYlVJ3OIRw08hpHM+kwZpDQ4UtvVdUXPJfo4C2&#10;oznskvnG79/On/Ep+R62ulTq+WlcL0B4Gv2/+M/9pcP8V7j/Eg6Qqxs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q7F4IwwAAANsAAAAPAAAAAAAAAAAAAAAAAJcCAABkcnMvZG93&#10;bnJldi54bWxQSwUGAAAAAAQABAD1AAAAhwMAAAAA&#10;" mv:complextextbox="1" filled="f" stroked="f"/>
                <v:shape id="Text Box 229" o:spid="_x0000_s1114" type="#_x0000_t202" style="position:absolute;left:91440;top:149860;width:2591435;height:1473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dMVuxQAA&#10;ANwAAAAPAAAAZHJzL2Rvd25yZXYueG1sRI9Ba8JAFITvQv/D8gRvZmMOUqOrSKlQEIoxHjy+Zp/J&#10;YvZtzG41/fduodDjMDPfMKvNYFtxp94bxwpmSQqCuHLacK3gVO6mryB8QNbYOiYFP+Rhs34ZrTDX&#10;7sEF3Y+hFhHCPkcFTQhdLqWvGrLoE9cRR+/ieoshyr6WusdHhNtWZmk6lxYNx4UGO3prqLoev62C&#10;7ZmLd3P7/DoUl8KU5SLl/fyq1GQ8bJcgAg3hP/zX/tAKsmwBv2fiEZDrJ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B0xW7FAAAA3AAAAA8AAAAAAAAAAAAAAAAAlwIAAGRycy9k&#10;b3ducmV2LnhtbFBLBQYAAAAABAAEAPUAAACJAwAAAAA=&#10;" filled="f" stroked="f">
                  <v:textbox style="mso-next-textbox:#Text Box 230" inset="0,0,0,0">
                    <w:txbxContent>
                      <w:p w14:paraId="01F1FAB7" w14:textId="77777777" w:rsidR="00644014" w:rsidRPr="009575D0" w:rsidRDefault="00644014" w:rsidP="009575D0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left" w:pos="220"/>
                            <w:tab w:val="left" w:pos="720"/>
                          </w:tabs>
                          <w:autoSpaceDE w:val="0"/>
                          <w:autoSpaceDN w:val="0"/>
                          <w:adjustRightInd w:val="0"/>
                          <w:ind w:hanging="720"/>
                          <w:rPr>
                            <w:rFonts w:ascii="Arial" w:hAnsi="Arial" w:cs="Arial"/>
                            <w:color w:val="262626"/>
                            <w:sz w:val="20"/>
                            <w:szCs w:val="20"/>
                          </w:rPr>
                        </w:pPr>
                        <w:r w:rsidRPr="009575D0">
                          <w:rPr>
                            <w:rFonts w:ascii="Arial" w:hAnsi="Arial" w:cs="Arial"/>
                            <w:color w:val="262626"/>
                            <w:sz w:val="20"/>
                            <w:szCs w:val="20"/>
                          </w:rPr>
                          <w:t>65% polyester, 35% preshrunk cotton double piqué</w:t>
                        </w:r>
                      </w:p>
                      <w:p w14:paraId="3B2BDF86" w14:textId="77777777" w:rsidR="00644014" w:rsidRPr="009575D0" w:rsidRDefault="00644014" w:rsidP="009575D0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left" w:pos="220"/>
                            <w:tab w:val="left" w:pos="720"/>
                          </w:tabs>
                          <w:autoSpaceDE w:val="0"/>
                          <w:autoSpaceDN w:val="0"/>
                          <w:adjustRightInd w:val="0"/>
                          <w:ind w:hanging="720"/>
                          <w:rPr>
                            <w:rFonts w:ascii="Arial" w:hAnsi="Arial" w:cs="Arial"/>
                            <w:color w:val="262626"/>
                            <w:sz w:val="20"/>
                            <w:szCs w:val="20"/>
                          </w:rPr>
                        </w:pPr>
                        <w:proofErr w:type="spellStart"/>
                        <w:r w:rsidRPr="009575D0">
                          <w:rPr>
                            <w:rFonts w:ascii="Arial" w:hAnsi="Arial" w:cs="Arial"/>
                            <w:color w:val="262626"/>
                            <w:sz w:val="20"/>
                            <w:szCs w:val="20"/>
                          </w:rPr>
                          <w:t>DryBlend</w:t>
                        </w:r>
                        <w:proofErr w:type="spellEnd"/>
                        <w:r w:rsidRPr="009575D0">
                          <w:rPr>
                            <w:rFonts w:ascii="Arial" w:hAnsi="Arial" w:cs="Arial"/>
                            <w:color w:val="262626"/>
                            <w:sz w:val="20"/>
                            <w:szCs w:val="20"/>
                          </w:rPr>
                          <w:t>® technology delivers moisture-</w:t>
                        </w:r>
                      </w:p>
                      <w:p w14:paraId="1D2AF57F" w14:textId="77777777" w:rsidR="00644014" w:rsidRPr="009575D0" w:rsidRDefault="00644014" w:rsidP="009575D0">
                        <w:pPr>
                          <w:widowControl w:val="0"/>
                          <w:tabs>
                            <w:tab w:val="left" w:pos="220"/>
                            <w:tab w:val="left" w:pos="720"/>
                          </w:tabs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262626"/>
                            <w:sz w:val="20"/>
                            <w:szCs w:val="20"/>
                          </w:rPr>
                        </w:pPr>
                        <w:proofErr w:type="gramStart"/>
                        <w:r w:rsidRPr="009575D0">
                          <w:rPr>
                            <w:rFonts w:ascii="Arial" w:hAnsi="Arial" w:cs="Arial"/>
                            <w:color w:val="262626"/>
                            <w:sz w:val="20"/>
                            <w:szCs w:val="20"/>
                          </w:rPr>
                          <w:t>wicking</w:t>
                        </w:r>
                        <w:proofErr w:type="gramEnd"/>
                        <w:r w:rsidRPr="009575D0">
                          <w:rPr>
                            <w:rFonts w:ascii="Arial" w:hAnsi="Arial" w:cs="Arial"/>
                            <w:color w:val="262626"/>
                            <w:sz w:val="20"/>
                            <w:szCs w:val="20"/>
                          </w:rPr>
                          <w:t xml:space="preserve"> properties</w:t>
                        </w:r>
                      </w:p>
                      <w:p w14:paraId="1418BD24" w14:textId="77777777" w:rsidR="00644014" w:rsidRPr="009575D0" w:rsidRDefault="00644014" w:rsidP="009575D0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left" w:pos="220"/>
                            <w:tab w:val="left" w:pos="720"/>
                          </w:tabs>
                          <w:autoSpaceDE w:val="0"/>
                          <w:autoSpaceDN w:val="0"/>
                          <w:adjustRightInd w:val="0"/>
                          <w:ind w:hanging="720"/>
                          <w:rPr>
                            <w:rFonts w:ascii="Arial" w:hAnsi="Arial" w:cs="Arial"/>
                            <w:color w:val="262626"/>
                            <w:sz w:val="20"/>
                            <w:szCs w:val="20"/>
                          </w:rPr>
                        </w:pPr>
                        <w:proofErr w:type="spellStart"/>
                        <w:proofErr w:type="gramStart"/>
                        <w:r w:rsidRPr="009575D0">
                          <w:rPr>
                            <w:rFonts w:ascii="Arial" w:hAnsi="Arial" w:cs="Arial"/>
                            <w:color w:val="262626"/>
                            <w:sz w:val="20"/>
                            <w:szCs w:val="20"/>
                          </w:rPr>
                          <w:t>sideseamed</w:t>
                        </w:r>
                        <w:proofErr w:type="spellEnd"/>
                        <w:proofErr w:type="gramEnd"/>
                      </w:p>
                      <w:p w14:paraId="141CC3CE" w14:textId="77777777" w:rsidR="00644014" w:rsidRPr="009575D0" w:rsidRDefault="00644014" w:rsidP="009575D0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left" w:pos="220"/>
                            <w:tab w:val="left" w:pos="720"/>
                          </w:tabs>
                          <w:autoSpaceDE w:val="0"/>
                          <w:autoSpaceDN w:val="0"/>
                          <w:adjustRightInd w:val="0"/>
                          <w:ind w:hanging="720"/>
                          <w:rPr>
                            <w:rFonts w:ascii="Arial" w:hAnsi="Arial" w:cs="Arial"/>
                            <w:color w:val="262626"/>
                            <w:sz w:val="20"/>
                            <w:szCs w:val="20"/>
                          </w:rPr>
                        </w:pPr>
                        <w:proofErr w:type="gramStart"/>
                        <w:r w:rsidRPr="009575D0">
                          <w:rPr>
                            <w:rFonts w:ascii="Arial" w:hAnsi="Arial" w:cs="Arial"/>
                            <w:color w:val="262626"/>
                            <w:sz w:val="20"/>
                            <w:szCs w:val="20"/>
                          </w:rPr>
                          <w:t>contoured</w:t>
                        </w:r>
                        <w:proofErr w:type="gramEnd"/>
                        <w:r w:rsidRPr="009575D0">
                          <w:rPr>
                            <w:rFonts w:ascii="Arial" w:hAnsi="Arial" w:cs="Arial"/>
                            <w:color w:val="262626"/>
                            <w:sz w:val="20"/>
                            <w:szCs w:val="20"/>
                          </w:rPr>
                          <w:t xml:space="preserve"> welt collar</w:t>
                        </w:r>
                      </w:p>
                      <w:p w14:paraId="2E907261" w14:textId="77777777" w:rsidR="00644014" w:rsidRPr="009575D0" w:rsidRDefault="00644014" w:rsidP="009575D0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left" w:pos="220"/>
                            <w:tab w:val="left" w:pos="720"/>
                          </w:tabs>
                          <w:autoSpaceDE w:val="0"/>
                          <w:autoSpaceDN w:val="0"/>
                          <w:adjustRightInd w:val="0"/>
                          <w:ind w:hanging="720"/>
                          <w:rPr>
                            <w:rFonts w:ascii="Arial" w:hAnsi="Arial" w:cs="Arial"/>
                            <w:color w:val="262626"/>
                            <w:sz w:val="20"/>
                            <w:szCs w:val="20"/>
                          </w:rPr>
                        </w:pPr>
                        <w:proofErr w:type="gramStart"/>
                        <w:r w:rsidRPr="009575D0">
                          <w:rPr>
                            <w:rFonts w:ascii="Arial" w:hAnsi="Arial" w:cs="Arial"/>
                            <w:color w:val="262626"/>
                            <w:sz w:val="20"/>
                            <w:szCs w:val="20"/>
                          </w:rPr>
                          <w:t>heat</w:t>
                        </w:r>
                        <w:proofErr w:type="gramEnd"/>
                        <w:r w:rsidRPr="009575D0">
                          <w:rPr>
                            <w:rFonts w:ascii="Arial" w:hAnsi="Arial" w:cs="Arial"/>
                            <w:color w:val="262626"/>
                            <w:sz w:val="20"/>
                            <w:szCs w:val="20"/>
                          </w:rPr>
                          <w:t xml:space="preserve"> transfer label</w:t>
                        </w:r>
                      </w:p>
                      <w:p w14:paraId="7680C415" w14:textId="77777777" w:rsidR="00644014" w:rsidRPr="009575D0" w:rsidRDefault="00644014" w:rsidP="009575D0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left" w:pos="220"/>
                            <w:tab w:val="left" w:pos="720"/>
                          </w:tabs>
                          <w:autoSpaceDE w:val="0"/>
                          <w:autoSpaceDN w:val="0"/>
                          <w:adjustRightInd w:val="0"/>
                          <w:ind w:hanging="720"/>
                          <w:rPr>
                            <w:rFonts w:ascii="Arial" w:hAnsi="Arial" w:cs="Arial"/>
                            <w:color w:val="262626"/>
                            <w:sz w:val="20"/>
                            <w:szCs w:val="20"/>
                          </w:rPr>
                        </w:pPr>
                        <w:proofErr w:type="gramStart"/>
                        <w:r w:rsidRPr="009575D0">
                          <w:rPr>
                            <w:rFonts w:ascii="Arial" w:hAnsi="Arial" w:cs="Arial"/>
                            <w:color w:val="262626"/>
                            <w:sz w:val="20"/>
                            <w:szCs w:val="20"/>
                          </w:rPr>
                          <w:t>double</w:t>
                        </w:r>
                        <w:proofErr w:type="gramEnd"/>
                        <w:r w:rsidRPr="009575D0">
                          <w:rPr>
                            <w:rFonts w:ascii="Arial" w:hAnsi="Arial" w:cs="Arial"/>
                            <w:color w:val="262626"/>
                            <w:sz w:val="20"/>
                            <w:szCs w:val="20"/>
                          </w:rPr>
                          <w:t>-needle sleeve and bottom hem</w:t>
                        </w:r>
                      </w:p>
                      <w:p w14:paraId="44EF5975" w14:textId="77777777" w:rsidR="00644014" w:rsidRPr="009575D0" w:rsidRDefault="00644014" w:rsidP="009575D0">
                        <w:pPr>
                          <w:widowControl w:val="0"/>
                          <w:numPr>
                            <w:ilvl w:val="0"/>
                            <w:numId w:val="2"/>
                          </w:numPr>
                          <w:tabs>
                            <w:tab w:val="left" w:pos="220"/>
                            <w:tab w:val="left" w:pos="720"/>
                          </w:tabs>
                          <w:autoSpaceDE w:val="0"/>
                          <w:autoSpaceDN w:val="0"/>
                          <w:adjustRightInd w:val="0"/>
                          <w:ind w:hanging="720"/>
                          <w:rPr>
                            <w:rFonts w:ascii="Arial" w:hAnsi="Arial" w:cs="Arial"/>
                            <w:color w:val="262626"/>
                            <w:sz w:val="20"/>
                            <w:szCs w:val="20"/>
                          </w:rPr>
                        </w:pPr>
                        <w:proofErr w:type="gramStart"/>
                        <w:r w:rsidRPr="009575D0">
                          <w:rPr>
                            <w:rFonts w:ascii="Arial" w:hAnsi="Arial" w:cs="Arial"/>
                            <w:color w:val="262626"/>
                            <w:sz w:val="20"/>
                            <w:szCs w:val="20"/>
                          </w:rPr>
                          <w:t>clean</w:t>
                        </w:r>
                        <w:proofErr w:type="gramEnd"/>
                        <w:r w:rsidRPr="009575D0">
                          <w:rPr>
                            <w:rFonts w:ascii="Arial" w:hAnsi="Arial" w:cs="Arial"/>
                            <w:color w:val="262626"/>
                            <w:sz w:val="20"/>
                            <w:szCs w:val="20"/>
                          </w:rPr>
                          <w:t xml:space="preserve"> finished placket with reinforced </w:t>
                        </w:r>
                      </w:p>
                      <w:p w14:paraId="2D47B2D9" w14:textId="77777777" w:rsidR="00644014" w:rsidRPr="009575D0" w:rsidRDefault="00644014" w:rsidP="009575D0">
                        <w:pPr>
                          <w:widowControl w:val="0"/>
                          <w:tabs>
                            <w:tab w:val="left" w:pos="220"/>
                            <w:tab w:val="left" w:pos="720"/>
                          </w:tabs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262626"/>
                            <w:sz w:val="20"/>
                            <w:szCs w:val="20"/>
                          </w:rPr>
                        </w:pPr>
                        <w:proofErr w:type="gramStart"/>
                        <w:r w:rsidRPr="009575D0">
                          <w:rPr>
                            <w:rFonts w:ascii="Arial" w:hAnsi="Arial" w:cs="Arial"/>
                            <w:color w:val="262626"/>
                            <w:sz w:val="20"/>
                            <w:szCs w:val="20"/>
                          </w:rPr>
                          <w:t>bottom</w:t>
                        </w:r>
                        <w:proofErr w:type="gramEnd"/>
                        <w:r w:rsidRPr="009575D0">
                          <w:rPr>
                            <w:rFonts w:ascii="Arial" w:hAnsi="Arial" w:cs="Arial"/>
                            <w:color w:val="262626"/>
                            <w:sz w:val="20"/>
                            <w:szCs w:val="20"/>
                          </w:rPr>
                          <w:t xml:space="preserve"> box; three dyed-to-match buttons</w:t>
                        </w:r>
                      </w:p>
                    </w:txbxContent>
                  </v:textbox>
                </v:shape>
                <v:shape id="Text Box 230" o:spid="_x0000_s1115" type="#_x0000_t202" style="position:absolute;left:91440;top:295910;width:2591435;height:1473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0l/ouwQAA&#10;ANwAAAAPAAAAZHJzL2Rvd25yZXYueG1sRE9Ni8IwEL0v+B/CCN7WVAVZq1FEdkFYEGs9eBybsQ02&#10;k9pE7f57cxD2+Hjfi1Vna/Gg1hvHCkbDBARx4bThUsEx//n8AuEDssbaMSn4Iw+rZe9jgal2T87o&#10;cQiliCHsU1RQhdCkUvqiIot+6BriyF1cazFE2JZSt/iM4baW4ySZSouGY0OFDW0qKq6Hu1WwPnH2&#10;bW678z67ZCbPZwn/Tq9KDfrdeg4iUBf+xW/3VisYT+L8eCYeAbl8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dJf6LsEAAADcAAAADwAAAAAAAAAAAAAAAACXAgAAZHJzL2Rvd25y&#10;ZXYueG1sUEsFBgAAAAAEAAQA9QAAAIUDAAAAAA==&#10;" filled="f" stroked="f">
                  <v:textbox style="mso-next-textbox:#Text Box 231" inset="0,0,0,0">
                    <w:txbxContent/>
                  </v:textbox>
                </v:shape>
                <v:shape id="Text Box 231" o:spid="_x0000_s1116" type="#_x0000_t202" style="position:absolute;left:91440;top:441960;width:2487295;height:1473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b21+1xAAA&#10;ANwAAAAPAAAAZHJzL2Rvd25yZXYueG1sRI9Ba8JAFITvgv9heYI33aggGl1FikJBKI3pocdn9pks&#10;Zt+m2a3Gf98tCB6HmfmGWW87W4sbtd44VjAZJyCIC6cNlwq+8sNoAcIHZI21Y1LwIA/bTb+3xlS7&#10;O2d0O4VSRAj7FBVUITSplL6oyKIfu4Y4ehfXWgxRtqXULd4j3NZymiRzadFwXKiwobeKiuvp1yrY&#10;fXO2Nz8f58/skpk8XyZ8nF+VGg663QpEoC68ws/2u1YwnU3g/0w8AnLz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G9tftcQAAADcAAAADwAAAAAAAAAAAAAAAACXAgAAZHJzL2Rv&#10;d25yZXYueG1sUEsFBgAAAAAEAAQA9QAAAIgDAAAAAA==&#10;" filled="f" stroked="f">
                  <v:textbox style="mso-next-textbox:#Text Box 232" inset="0,0,0,0">
                    <w:txbxContent/>
                  </v:textbox>
                </v:shape>
                <v:shape id="Text Box 232" o:spid="_x0000_s1117" type="#_x0000_t202" style="position:absolute;left:91440;top:588010;width:2487295;height:1473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CcHCxQAA&#10;ANwAAAAPAAAAZHJzL2Rvd25yZXYueG1sRI9Ba8JAFITvBf/D8oTe6sYUpEZXEWlBKBRjPHh8Zp/J&#10;YvZtzK6a/vuuUPA4zMw3zHzZ20bcqPPGsYLxKAFBXDptuFKwL77ePkD4gKyxcUwKfsnDcjF4mWOm&#10;3Z1zuu1CJSKEfYYK6hDaTEpf1mTRj1xLHL2T6yyGKLtK6g7vEW4bmSbJRFo0HBdqbGldU3neXa2C&#10;1YHzT3P5OW7zU26KYprw9+Ss1OuwX81ABOrDM/zf3mgF6XsKjzPxCMjFH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sJwcLFAAAA3AAAAA8AAAAAAAAAAAAAAAAAlwIAAGRycy9k&#10;b3ducmV2LnhtbFBLBQYAAAAABAAEAPUAAACJAwAAAAA=&#10;" filled="f" stroked="f">
                  <v:textbox style="mso-next-textbox:#Text Box 233" inset="0,0,0,0">
                    <w:txbxContent/>
                  </v:textbox>
                </v:shape>
                <v:shape id="Text Box 233" o:spid="_x0000_s1118" type="#_x0000_t202" style="position:absolute;left:91440;top:734060;width:2487295;height:1473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RWRZxQAA&#10;ANwAAAAPAAAAZHJzL2Rvd25yZXYueG1sRI9Ba8JAFITvQv/D8gq9mU0VxKZuREoLBUGM6aHH1+wz&#10;WZJ9m2a3Gv+9Kwg9DjPzDbNaj7YTJxq8cazgOUlBEFdOG64VfJUf0yUIH5A1do5JwYU8rPOHyQoz&#10;7c5c0OkQahEh7DNU0ITQZ1L6qiGLPnE9cfSObrAYohxqqQc8R7jt5CxNF9Ki4bjQYE9vDVXt4c8q&#10;2Hxz8W5+dz/74liYsnxJebtolXp6HDevIAKN4T98b39qBbP5HG5n4hGQ+R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IRFZFnFAAAA3AAAAA8AAAAAAAAAAAAAAAAAlwIAAGRycy9k&#10;b3ducmV2LnhtbFBLBQYAAAAABAAEAPUAAACJAwAAAAA=&#10;" filled="f" stroked="f">
                  <v:textbox style="mso-next-textbox:#Text Box 234" inset="0,0,0,0">
                    <w:txbxContent/>
                  </v:textbox>
                </v:shape>
                <v:shape id="Text Box 234" o:spid="_x0000_s1119" type="#_x0000_t202" style="position:absolute;left:91440;top:880110;width:2487295;height:1473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rPwtxgAA&#10;ANwAAAAPAAAAZHJzL2Rvd25yZXYueG1sRI9Ba8JAFITvQv/D8gredFMtUtOsIqUFoVAa48HjM/uS&#10;LGbfptlV4793C4Ueh5n5hsnWg23FhXpvHCt4miYgiEunDdcK9sXH5AWED8gaW8ek4EYe1quHUYap&#10;dlfO6bILtYgQ9ikqaELoUil92ZBFP3UdcfQq11sMUfa11D1eI9y2cpYkC2nRcFxosKO3hsrT7mwV&#10;bA6cv5ufr+N3XuWmKJYJfy5OSo0fh80riEBD+A//tbdawWz+DL9n4hGQqz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LrPwtxgAAANwAAAAPAAAAAAAAAAAAAAAAAJcCAABkcnMv&#10;ZG93bnJldi54bWxQSwUGAAAAAAQABAD1AAAAigMAAAAA&#10;" filled="f" stroked="f">
                  <v:textbox style="mso-next-textbox:#Text Box 235" inset="0,0,0,0">
                    <w:txbxContent/>
                  </v:textbox>
                </v:shape>
                <v:shape id="Text Box 235" o:spid="_x0000_s1120" type="#_x0000_t202" style="position:absolute;left:91440;top:1026160;width:2487295;height:1473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4Fm2xgAA&#10;ANwAAAAPAAAAZHJzL2Rvd25yZXYueG1sRI9Ba8JAFITvQv/D8gredFOlUtOsIqUFoVAa48HjM/uS&#10;LGbfptlV4793C4Ueh5n5hsnWg23FhXpvHCt4miYgiEunDdcK9sXH5AWED8gaW8ek4EYe1quHUYap&#10;dlfO6bILtYgQ9ikqaELoUil92ZBFP3UdcfQq11sMUfa11D1eI9y2cpYkC2nRcFxosKO3hsrT7mwV&#10;bA6cv5ufr+N3XuWmKJYJfy5OSo0fh80riEBD+A//tbdawWz+DL9n4hGQqz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k4Fm2xgAAANwAAAAPAAAAAAAAAAAAAAAAAJcCAABkcnMv&#10;ZG93bnJldi54bWxQSwUGAAAAAAQABAD1AAAAigMAAAAA&#10;" filled="f" stroked="f">
                  <v:textbox style="mso-next-textbox:#Text Box 236" inset="0,0,0,0">
                    <w:txbxContent/>
                  </v:textbox>
                </v:shape>
                <v:shape id="Text Box 236" o:spid="_x0000_s1121" type="#_x0000_t202" style="position:absolute;left:91440;top:1172210;width:2487295;height:1473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UMsfBxQAA&#10;ANwAAAAPAAAAZHJzL2Rvd25yZXYueG1sRI9Ba8JAFITvBf/D8oTe6kYLoUZXEWlBKBRjPHh8Zp/J&#10;YvZtzK6a/vuuUPA4zMw3zHzZ20bcqPPGsYLxKAFBXDptuFKwL77ePkD4gKyxcUwKfsnDcjF4mWOm&#10;3Z1zuu1CJSKEfYYK6hDaTEpf1mTRj1xLHL2T6yyGKLtK6g7vEW4bOUmSVFo0HBdqbGldU3neXa2C&#10;1YHzT3P5OW7zU26KYprwd3pW6nXYr2YgAvXhGf5vb7SCyXsKjzPxCMjFH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Qyx8HFAAAA3AAAAA8AAAAAAAAAAAAAAAAAlwIAAGRycy9k&#10;b3ducmV2LnhtbFBLBQYAAAAABAAEAPUAAACJAwAAAAA=&#10;" filled="f" stroked="f">
                  <v:textbox style="mso-next-textbox:#Text Box 237" inset="0,0,0,0">
                    <w:txbxContent/>
                  </v:textbox>
                </v:shape>
                <v:shape id="Text Box 237" o:spid="_x0000_s1122" type="#_x0000_t202" style="position:absolute;left:91440;top:1318260;width:2487295;height:1473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7fmJaxgAA&#10;ANwAAAAPAAAAZHJzL2Rvd25yZXYueG1sRI9Ba8JAFITvhf6H5RW81U0VtKZZRUoLQkEa48HjM/uS&#10;LGbfptlV03/vFoQeh5n5hslWg23FhXpvHCt4GScgiEunDdcK9sXn8ysIH5A1to5JwS95WC0fHzJM&#10;tbtyTpddqEWEsE9RQRNCl0rpy4Ys+rHriKNXud5iiLKvpe7xGuG2lZMkmUmLhuNCgx29N1Sedmer&#10;YH3g/MP8bI/feZWbolgk/DU7KTV6GtZvIAIN4T98b2+0gsl0Dn9n4hGQyx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7fmJaxgAAANwAAAAPAAAAAAAAAAAAAAAAAJcCAABkcnMv&#10;ZG93bnJldi54bWxQSwUGAAAAAAQABAD1AAAAigMAAAAA&#10;" filled="f" stroked="f">
                  <v:textbox style="mso-next-textbox:#Text Box 238" inset="0,0,0,0">
                    <w:txbxContent/>
                  </v:textbox>
                </v:shape>
                <v:shape id="Text Box 238" o:spid="_x0000_s1123" type="#_x0000_t202" style="position:absolute;left:91440;top:1464310;width:2487295;height:1473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4fYowQAA&#10;ANwAAAAPAAAAZHJzL2Rvd25yZXYueG1sRE9Ni8IwEL0v+B/CCN7WVAVZq1FEdkFYEGs9eBybsQ02&#10;k9pE7f57cxD2+Hjfi1Vna/Gg1hvHCkbDBARx4bThUsEx//n8AuEDssbaMSn4Iw+rZe9jgal2T87o&#10;cQiliCHsU1RQhdCkUvqiIot+6BriyF1cazFE2JZSt/iM4baW4ySZSouGY0OFDW0qKq6Hu1WwPnH2&#10;bW678z67ZCbPZwn/Tq9KDfrdeg4iUBf+xW/3VisYT+LaeCYeAbl8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iuH2KMEAAADcAAAADwAAAAAAAAAAAAAAAACXAgAAZHJzL2Rvd25y&#10;ZXYueG1sUEsFBgAAAAAEAAQA9QAAAIUDAAAAAA=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4E48D9">
        <w:rPr>
          <w:noProof/>
        </w:rPr>
        <w:drawing>
          <wp:anchor distT="0" distB="0" distL="114300" distR="114300" simplePos="0" relativeHeight="251721839" behindDoc="0" locked="0" layoutInCell="1" allowOverlap="1" wp14:anchorId="49D6048A" wp14:editId="01B595DE">
            <wp:simplePos x="0" y="0"/>
            <wp:positionH relativeFrom="page">
              <wp:posOffset>1386840</wp:posOffset>
            </wp:positionH>
            <wp:positionV relativeFrom="page">
              <wp:posOffset>3408045</wp:posOffset>
            </wp:positionV>
            <wp:extent cx="2656205" cy="303530"/>
            <wp:effectExtent l="0" t="0" r="10795" b="1270"/>
            <wp:wrapThrough wrapText="bothSides">
              <wp:wrapPolygon edited="0">
                <wp:start x="0" y="0"/>
                <wp:lineTo x="0" y="19883"/>
                <wp:lineTo x="21481" y="19883"/>
                <wp:lineTo x="21481" y="0"/>
                <wp:lineTo x="0" y="0"/>
              </wp:wrapPolygon>
            </wp:wrapThrough>
            <wp:docPr id="217" name="Picture 217" descr="Macintosh HD:Users:16hodapp_marjorie:Desktop:Screen Shot 2015-09-25 at 8.58.3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Macintosh HD:Users:16hodapp_marjorie:Desktop:Screen Shot 2015-09-25 at 8.58.32 AM.pn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205" cy="30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4A5D">
        <w:rPr>
          <w:noProof/>
        </w:rPr>
        <w:drawing>
          <wp:anchor distT="0" distB="0" distL="114300" distR="114300" simplePos="0" relativeHeight="251726959" behindDoc="0" locked="0" layoutInCell="1" allowOverlap="1" wp14:anchorId="6436CA58" wp14:editId="2E430B90">
            <wp:simplePos x="0" y="0"/>
            <wp:positionH relativeFrom="page">
              <wp:posOffset>1789430</wp:posOffset>
            </wp:positionH>
            <wp:positionV relativeFrom="page">
              <wp:posOffset>6423025</wp:posOffset>
            </wp:positionV>
            <wp:extent cx="1826260" cy="1966595"/>
            <wp:effectExtent l="0" t="0" r="2540" b="0"/>
            <wp:wrapThrough wrapText="bothSides">
              <wp:wrapPolygon edited="0">
                <wp:start x="8111" y="0"/>
                <wp:lineTo x="4206" y="1953"/>
                <wp:lineTo x="1803" y="3906"/>
                <wp:lineTo x="0" y="8927"/>
                <wp:lineTo x="0" y="10043"/>
                <wp:lineTo x="4807" y="13391"/>
                <wp:lineTo x="4807" y="21202"/>
                <wp:lineTo x="16523" y="21202"/>
                <wp:lineTo x="16823" y="13391"/>
                <wp:lineTo x="21330" y="10322"/>
                <wp:lineTo x="21330" y="8927"/>
                <wp:lineTo x="19828" y="3906"/>
                <wp:lineTo x="17124" y="1953"/>
                <wp:lineTo x="13218" y="0"/>
                <wp:lineTo x="8111" y="0"/>
              </wp:wrapPolygon>
            </wp:wrapThrough>
            <wp:docPr id="12" name="Picture 12" descr="Macintosh HD:Users:16hodapp_marjorie:Desktop:61vsVPadtgL._SL1152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16hodapp_marjorie:Desktop:61vsVPadtgL._SL1152_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BEBA8EAE-BF5A-486C-A8C5-ECC9F3942E4B}">
                          <a14:imgProps xmlns:a14="http://schemas.microsoft.com/office/drawing/2010/main">
                            <a14:imgLayer r:embed="rId130">
                              <a14:imgEffect>
                                <a14:backgroundRemoval t="608" b="9974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260" cy="19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4A5D">
        <w:rPr>
          <w:noProof/>
        </w:rPr>
        <w:drawing>
          <wp:anchor distT="0" distB="0" distL="114300" distR="114300" simplePos="0" relativeHeight="251724911" behindDoc="0" locked="0" layoutInCell="1" allowOverlap="1" wp14:anchorId="2E7E97ED" wp14:editId="5D1F69B5">
            <wp:simplePos x="0" y="0"/>
            <wp:positionH relativeFrom="page">
              <wp:posOffset>1551305</wp:posOffset>
            </wp:positionH>
            <wp:positionV relativeFrom="page">
              <wp:posOffset>8389620</wp:posOffset>
            </wp:positionV>
            <wp:extent cx="2413000" cy="270510"/>
            <wp:effectExtent l="0" t="0" r="0" b="8890"/>
            <wp:wrapThrough wrapText="bothSides">
              <wp:wrapPolygon edited="0">
                <wp:start x="0" y="0"/>
                <wp:lineTo x="0" y="20282"/>
                <wp:lineTo x="21373" y="20282"/>
                <wp:lineTo x="21373" y="0"/>
                <wp:lineTo x="0" y="0"/>
              </wp:wrapPolygon>
            </wp:wrapThrough>
            <wp:docPr id="10" name="Picture 10" descr="Macintosh HD:Users:16hodapp_marjorie:Desktop:Screen Shot 2015-09-28 at 8.12.38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16hodapp_marjorie:Desktop:Screen Shot 2015-09-28 at 8.12.38 AM.pn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0" cy="27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4A5D">
        <w:rPr>
          <w:noProof/>
        </w:rPr>
        <w:drawing>
          <wp:anchor distT="0" distB="0" distL="114300" distR="114300" simplePos="0" relativeHeight="251723887" behindDoc="0" locked="0" layoutInCell="1" allowOverlap="1" wp14:anchorId="46C11FC5" wp14:editId="19271FCB">
            <wp:simplePos x="0" y="0"/>
            <wp:positionH relativeFrom="page">
              <wp:posOffset>1576070</wp:posOffset>
            </wp:positionH>
            <wp:positionV relativeFrom="page">
              <wp:posOffset>8693150</wp:posOffset>
            </wp:positionV>
            <wp:extent cx="2388235" cy="816610"/>
            <wp:effectExtent l="0" t="0" r="0" b="0"/>
            <wp:wrapThrough wrapText="bothSides">
              <wp:wrapPolygon edited="0">
                <wp:start x="0" y="0"/>
                <wp:lineTo x="0" y="20827"/>
                <wp:lineTo x="21365" y="20827"/>
                <wp:lineTo x="21365" y="0"/>
                <wp:lineTo x="0" y="0"/>
              </wp:wrapPolygon>
            </wp:wrapThrough>
            <wp:docPr id="9" name="Picture 9" descr="Macintosh HD:Users:16hodapp_marjorie:Desktop:Screen Shot 2015-09-28 at 8.12.53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16hodapp_marjorie:Desktop:Screen Shot 2015-09-28 at 8.12.53 AM.pn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235" cy="81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4E82">
        <w:rPr>
          <w:noProof/>
        </w:rPr>
        <w:drawing>
          <wp:anchor distT="0" distB="0" distL="114300" distR="114300" simplePos="0" relativeHeight="251734127" behindDoc="0" locked="0" layoutInCell="1" allowOverlap="1" wp14:anchorId="042DF7D5" wp14:editId="0CFB7CD3">
            <wp:simplePos x="0" y="0"/>
            <wp:positionH relativeFrom="page">
              <wp:posOffset>4189730</wp:posOffset>
            </wp:positionH>
            <wp:positionV relativeFrom="page">
              <wp:posOffset>6596380</wp:posOffset>
            </wp:positionV>
            <wp:extent cx="1910715" cy="1826260"/>
            <wp:effectExtent l="0" t="0" r="0" b="2540"/>
            <wp:wrapThrough wrapText="bothSides">
              <wp:wrapPolygon edited="0">
                <wp:start x="7466" y="0"/>
                <wp:lineTo x="1436" y="4807"/>
                <wp:lineTo x="287" y="7811"/>
                <wp:lineTo x="0" y="9013"/>
                <wp:lineTo x="0" y="11416"/>
                <wp:lineTo x="1149" y="15021"/>
                <wp:lineTo x="4307" y="19828"/>
                <wp:lineTo x="4881" y="21330"/>
                <wp:lineTo x="19813" y="21330"/>
                <wp:lineTo x="20100" y="21029"/>
                <wp:lineTo x="21248" y="16223"/>
                <wp:lineTo x="20961" y="10214"/>
                <wp:lineTo x="19813" y="6609"/>
                <wp:lineTo x="19525" y="5107"/>
                <wp:lineTo x="13208" y="0"/>
                <wp:lineTo x="7466" y="0"/>
              </wp:wrapPolygon>
            </wp:wrapThrough>
            <wp:docPr id="21" name="Picture 21" descr="Macintosh HD:Users:16hodapp_marjorie:Desktop:41egWXZyatL._SX342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16hodapp_marjorie:Desktop:41egWXZyatL._SX342_.jp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BEBA8EAE-BF5A-486C-A8C5-ECC9F3942E4B}">
                          <a14:imgProps xmlns:a14="http://schemas.microsoft.com/office/drawing/2010/main">
                            <a14:imgLayer r:embed="rId134">
                              <a14:imgEffect>
                                <a14:backgroundRemoval t="1223" b="99694" l="1170" r="9912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715" cy="182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4E82">
        <w:rPr>
          <w:noProof/>
        </w:rPr>
        <w:drawing>
          <wp:anchor distT="0" distB="0" distL="114300" distR="114300" simplePos="0" relativeHeight="251737199" behindDoc="0" locked="0" layoutInCell="1" allowOverlap="1" wp14:anchorId="6593C8AC" wp14:editId="26F06878">
            <wp:simplePos x="0" y="0"/>
            <wp:positionH relativeFrom="page">
              <wp:posOffset>4704715</wp:posOffset>
            </wp:positionH>
            <wp:positionV relativeFrom="page">
              <wp:posOffset>8524875</wp:posOffset>
            </wp:positionV>
            <wp:extent cx="2294255" cy="285750"/>
            <wp:effectExtent l="0" t="0" r="0" b="0"/>
            <wp:wrapThrough wrapText="bothSides">
              <wp:wrapPolygon edited="0">
                <wp:start x="0" y="0"/>
                <wp:lineTo x="0" y="19200"/>
                <wp:lineTo x="21283" y="19200"/>
                <wp:lineTo x="21283" y="0"/>
                <wp:lineTo x="0" y="0"/>
              </wp:wrapPolygon>
            </wp:wrapThrough>
            <wp:docPr id="24" name="Picture 24" descr="Macintosh HD:Users:16hodapp_marjorie:Desktop:Screen Shot 2015-09-28 at 8.31.5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16hodapp_marjorie:Desktop:Screen Shot 2015-09-28 at 8.31.51 AM.pn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25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277E">
        <w:rPr>
          <w:noProof/>
        </w:rPr>
        <w:drawing>
          <wp:anchor distT="0" distB="0" distL="114300" distR="114300" simplePos="0" relativeHeight="251722863" behindDoc="0" locked="0" layoutInCell="1" allowOverlap="1" wp14:anchorId="4B45FF25" wp14:editId="6FE497D0">
            <wp:simplePos x="0" y="0"/>
            <wp:positionH relativeFrom="page">
              <wp:posOffset>537210</wp:posOffset>
            </wp:positionH>
            <wp:positionV relativeFrom="page">
              <wp:posOffset>7731125</wp:posOffset>
            </wp:positionV>
            <wp:extent cx="1014095" cy="1887855"/>
            <wp:effectExtent l="0" t="0" r="1905" b="0"/>
            <wp:wrapThrough wrapText="bothSides">
              <wp:wrapPolygon edited="0">
                <wp:start x="0" y="0"/>
                <wp:lineTo x="0" y="21215"/>
                <wp:lineTo x="21100" y="21215"/>
                <wp:lineTo x="21100" y="0"/>
                <wp:lineTo x="0" y="0"/>
              </wp:wrapPolygon>
            </wp:wrapThrough>
            <wp:docPr id="8" name="Picture 8" descr="Macintosh HD:Users:16hodapp_marjorie:Desktop:Screen Shot 2015-09-28 at 8.13.3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16hodapp_marjorie:Desktop:Screen Shot 2015-09-28 at 8.13.34 AM.pn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095" cy="188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277E">
        <w:rPr>
          <w:noProof/>
        </w:rPr>
        <w:drawing>
          <wp:anchor distT="0" distB="0" distL="114300" distR="114300" simplePos="0" relativeHeight="251725935" behindDoc="0" locked="0" layoutInCell="1" allowOverlap="1" wp14:anchorId="3715E023" wp14:editId="2FA0E6B2">
            <wp:simplePos x="0" y="0"/>
            <wp:positionH relativeFrom="page">
              <wp:posOffset>537210</wp:posOffset>
            </wp:positionH>
            <wp:positionV relativeFrom="page">
              <wp:posOffset>5521325</wp:posOffset>
            </wp:positionV>
            <wp:extent cx="889000" cy="2209800"/>
            <wp:effectExtent l="0" t="0" r="0" b="0"/>
            <wp:wrapThrough wrapText="bothSides">
              <wp:wrapPolygon edited="0">
                <wp:start x="0" y="0"/>
                <wp:lineTo x="0" y="21352"/>
                <wp:lineTo x="20983" y="21352"/>
                <wp:lineTo x="20983" y="0"/>
                <wp:lineTo x="0" y="0"/>
              </wp:wrapPolygon>
            </wp:wrapThrough>
            <wp:docPr id="11" name="Picture 11" descr="Macintosh HD:Users:16hodapp_marjorie:Desktop:Screen Shot 2015-09-28 at 8.13.2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16hodapp_marjorie:Desktop:Screen Shot 2015-09-28 at 8.13.25 AM.pn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1DA2">
        <w:br w:type="page"/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65903" behindDoc="0" locked="0" layoutInCell="1" allowOverlap="1" wp14:anchorId="62578DA7" wp14:editId="4ABF164D">
                <wp:simplePos x="0" y="0"/>
                <wp:positionH relativeFrom="page">
                  <wp:posOffset>2956561</wp:posOffset>
                </wp:positionH>
                <wp:positionV relativeFrom="page">
                  <wp:posOffset>8092440</wp:posOffset>
                </wp:positionV>
                <wp:extent cx="609600" cy="315595"/>
                <wp:effectExtent l="0" t="0" r="0" b="0"/>
                <wp:wrapThrough wrapText="bothSides">
                  <wp:wrapPolygon edited="0">
                    <wp:start x="900" y="0"/>
                    <wp:lineTo x="900" y="19123"/>
                    <wp:lineTo x="19800" y="19123"/>
                    <wp:lineTo x="19800" y="0"/>
                    <wp:lineTo x="900" y="0"/>
                  </wp:wrapPolygon>
                </wp:wrapThrough>
                <wp:docPr id="422" name="Text Box 4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315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18CF06" w14:textId="13065D15" w:rsidR="00037BF7" w:rsidRDefault="00037BF7">
                            <w:r>
                              <w:t>$6.00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422" o:spid="_x0000_s1124" type="#_x0000_t202" style="position:absolute;margin-left:232.8pt;margin-top:637.2pt;width:48pt;height:24.85pt;z-index:252065903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" mv:complextextbox="1" filled="f" stroked="f">
                <v:textbox>
                  <w:txbxContent>
                    <w:p w14:paraId="0B18CF06" w14:textId="13065D15" w:rsidR="00037BF7" w:rsidRDefault="00037BF7">
                      <w:r>
                        <w:t>$6.00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4879" behindDoc="0" locked="0" layoutInCell="1" allowOverlap="1" wp14:anchorId="247448EA" wp14:editId="421A68A0">
                <wp:simplePos x="0" y="0"/>
                <wp:positionH relativeFrom="page">
                  <wp:posOffset>4742180</wp:posOffset>
                </wp:positionH>
                <wp:positionV relativeFrom="page">
                  <wp:posOffset>5585460</wp:posOffset>
                </wp:positionV>
                <wp:extent cx="734060" cy="350520"/>
                <wp:effectExtent l="0" t="0" r="0" b="5080"/>
                <wp:wrapThrough wrapText="bothSides">
                  <wp:wrapPolygon edited="0">
                    <wp:start x="747" y="0"/>
                    <wp:lineTo x="747" y="20348"/>
                    <wp:lineTo x="20180" y="20348"/>
                    <wp:lineTo x="20180" y="0"/>
                    <wp:lineTo x="747" y="0"/>
                  </wp:wrapPolygon>
                </wp:wrapThrough>
                <wp:docPr id="421" name="Text Box 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4060" cy="350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BD5FCD" w14:textId="6BBD7373" w:rsidR="00037BF7" w:rsidRDefault="00037BF7">
                            <w:r>
                              <w:t>$16.50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21" o:spid="_x0000_s1125" type="#_x0000_t202" style="position:absolute;margin-left:373.4pt;margin-top:439.8pt;width:57.8pt;height:27.6pt;z-index:25206487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" mv:complextextbox="1" filled="f" stroked="f">
                <v:textbox>
                  <w:txbxContent>
                    <w:p w14:paraId="39BD5FCD" w14:textId="6BBD7373" w:rsidR="00037BF7" w:rsidRDefault="00037BF7">
                      <w:r>
                        <w:t>$16.50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3855" behindDoc="0" locked="0" layoutInCell="1" allowOverlap="1" wp14:anchorId="46460573" wp14:editId="680C881A">
                <wp:simplePos x="0" y="0"/>
                <wp:positionH relativeFrom="page">
                  <wp:posOffset>3033395</wp:posOffset>
                </wp:positionH>
                <wp:positionV relativeFrom="page">
                  <wp:posOffset>4069080</wp:posOffset>
                </wp:positionV>
                <wp:extent cx="852805" cy="365760"/>
                <wp:effectExtent l="0" t="0" r="0" b="0"/>
                <wp:wrapThrough wrapText="bothSides">
                  <wp:wrapPolygon edited="0">
                    <wp:start x="643" y="0"/>
                    <wp:lineTo x="643" y="19500"/>
                    <wp:lineTo x="19943" y="19500"/>
                    <wp:lineTo x="19943" y="0"/>
                    <wp:lineTo x="643" y="0"/>
                  </wp:wrapPolygon>
                </wp:wrapThrough>
                <wp:docPr id="420" name="Text Box 4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2805" cy="365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4192D3" w14:textId="43CE3F43" w:rsidR="00037BF7" w:rsidRDefault="00037BF7">
                            <w:r>
                              <w:t>$9.50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20" o:spid="_x0000_s1126" type="#_x0000_t202" style="position:absolute;margin-left:238.85pt;margin-top:320.4pt;width:67.15pt;height:28.8pt;z-index:252063855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" mv:complextextbox="1" filled="f" stroked="f">
                <v:textbox>
                  <w:txbxContent>
                    <w:p w14:paraId="744192D3" w14:textId="43CE3F43" w:rsidR="00037BF7" w:rsidRDefault="00037BF7">
                      <w:r>
                        <w:t>$9.50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2831" behindDoc="0" locked="0" layoutInCell="1" allowOverlap="1" wp14:anchorId="0B962363" wp14:editId="12AAB0CD">
                <wp:simplePos x="0" y="0"/>
                <wp:positionH relativeFrom="page">
                  <wp:posOffset>4742180</wp:posOffset>
                </wp:positionH>
                <wp:positionV relativeFrom="page">
                  <wp:posOffset>2377440</wp:posOffset>
                </wp:positionV>
                <wp:extent cx="734060" cy="401320"/>
                <wp:effectExtent l="0" t="0" r="0" b="5080"/>
                <wp:wrapThrough wrapText="bothSides">
                  <wp:wrapPolygon edited="0">
                    <wp:start x="747" y="0"/>
                    <wp:lineTo x="747" y="20506"/>
                    <wp:lineTo x="20180" y="20506"/>
                    <wp:lineTo x="20180" y="0"/>
                    <wp:lineTo x="747" y="0"/>
                  </wp:wrapPolygon>
                </wp:wrapThrough>
                <wp:docPr id="419" name="Text Box 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4060" cy="401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19DD18" w14:textId="616BF051" w:rsidR="00037BF7" w:rsidRDefault="00037BF7">
                            <w:r>
                              <w:t>$20.50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419" o:spid="_x0000_s1127" type="#_x0000_t202" style="position:absolute;margin-left:373.4pt;margin-top:187.2pt;width:57.8pt;height:31.6pt;z-index:25206283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" mv:complextextbox="1" filled="f" stroked="f">
                <v:textbox>
                  <w:txbxContent>
                    <w:p w14:paraId="3719DD18" w14:textId="616BF051" w:rsidR="00037BF7" w:rsidRDefault="00037BF7">
                      <w:r>
                        <w:t>$20.50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82145">
        <w:rPr>
          <w:noProof/>
        </w:rPr>
        <w:drawing>
          <wp:anchor distT="0" distB="0" distL="114300" distR="114300" simplePos="0" relativeHeight="251820143" behindDoc="0" locked="0" layoutInCell="1" allowOverlap="1" wp14:anchorId="23061CF9" wp14:editId="51CAD353">
            <wp:simplePos x="0" y="0"/>
            <wp:positionH relativeFrom="page">
              <wp:posOffset>1455420</wp:posOffset>
            </wp:positionH>
            <wp:positionV relativeFrom="page">
              <wp:posOffset>2505710</wp:posOffset>
            </wp:positionV>
            <wp:extent cx="1633220" cy="2039620"/>
            <wp:effectExtent l="0" t="0" r="0" b="0"/>
            <wp:wrapThrough wrapText="bothSides">
              <wp:wrapPolygon edited="0">
                <wp:start x="0" y="0"/>
                <wp:lineTo x="0" y="21250"/>
                <wp:lineTo x="21163" y="21250"/>
                <wp:lineTo x="21163" y="0"/>
                <wp:lineTo x="0" y="0"/>
              </wp:wrapPolygon>
            </wp:wrapThrough>
            <wp:docPr id="243" name="Picture 243" descr="Macintosh HD:Users:16hodapp_marjorie:Desktop:image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16hodapp_marjorie:Desktop:images.jpe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220" cy="203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021A">
        <w:rPr>
          <w:noProof/>
        </w:rPr>
        <w:drawing>
          <wp:anchor distT="0" distB="0" distL="114300" distR="114300" simplePos="0" relativeHeight="251829359" behindDoc="0" locked="0" layoutInCell="1" allowOverlap="1" wp14:anchorId="50FAA1D6" wp14:editId="3A1F81E8">
            <wp:simplePos x="0" y="0"/>
            <wp:positionH relativeFrom="page">
              <wp:posOffset>2247265</wp:posOffset>
            </wp:positionH>
            <wp:positionV relativeFrom="page">
              <wp:posOffset>6345555</wp:posOffset>
            </wp:positionV>
            <wp:extent cx="786130" cy="2062480"/>
            <wp:effectExtent l="0" t="0" r="1270" b="0"/>
            <wp:wrapThrough wrapText="bothSides">
              <wp:wrapPolygon edited="0">
                <wp:start x="0" y="0"/>
                <wp:lineTo x="0" y="21281"/>
                <wp:lineTo x="20937" y="21281"/>
                <wp:lineTo x="20937" y="0"/>
                <wp:lineTo x="0" y="0"/>
              </wp:wrapPolygon>
            </wp:wrapThrough>
            <wp:docPr id="252" name="Picture 252" descr="Macintosh HD:Users:16hodapp_marjorie:Desktop:Screen Shot 2015-09-30 at 8.37.47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16hodapp_marjorie:Desktop:Screen Shot 2015-09-30 at 8.37.47 AM.pn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130" cy="206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021A">
        <w:rPr>
          <w:noProof/>
        </w:rPr>
        <w:drawing>
          <wp:anchor distT="0" distB="0" distL="114300" distR="114300" simplePos="0" relativeHeight="251830383" behindDoc="0" locked="0" layoutInCell="1" allowOverlap="1" wp14:anchorId="65C78216" wp14:editId="31D679E8">
            <wp:simplePos x="0" y="0"/>
            <wp:positionH relativeFrom="page">
              <wp:posOffset>365760</wp:posOffset>
            </wp:positionH>
            <wp:positionV relativeFrom="page">
              <wp:posOffset>6345555</wp:posOffset>
            </wp:positionV>
            <wp:extent cx="1814830" cy="2268220"/>
            <wp:effectExtent l="0" t="0" r="0" b="0"/>
            <wp:wrapThrough wrapText="bothSides">
              <wp:wrapPolygon edited="0">
                <wp:start x="7860" y="2419"/>
                <wp:lineTo x="6046" y="3144"/>
                <wp:lineTo x="1512" y="6047"/>
                <wp:lineTo x="605" y="8466"/>
                <wp:lineTo x="1209" y="10401"/>
                <wp:lineTo x="4535" y="10643"/>
                <wp:lineTo x="3628" y="18625"/>
                <wp:lineTo x="17232" y="18625"/>
                <wp:lineTo x="17232" y="14513"/>
                <wp:lineTo x="18743" y="10643"/>
                <wp:lineTo x="21162" y="8708"/>
                <wp:lineTo x="21162" y="8466"/>
                <wp:lineTo x="19952" y="6289"/>
                <wp:lineTo x="14511" y="2419"/>
                <wp:lineTo x="7860" y="2419"/>
              </wp:wrapPolygon>
            </wp:wrapThrough>
            <wp:docPr id="253" name="Picture 253" descr="Macintosh HD:Users:16hodapp_marjorie:Desktop:n3142_42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16hodapp_marjorie:Desktop:n3142_42_p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BEBA8EAE-BF5A-486C-A8C5-ECC9F3942E4B}">
                          <a14:imgProps xmlns:a14="http://schemas.microsoft.com/office/drawing/2010/main">
                            <a14:imgLayer r:embed="rId141">
                              <a14:imgEffect>
                                <a14:backgroundRemoval t="9667" b="90000" l="1250" r="99167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830" cy="226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021A">
        <w:rPr>
          <w:noProof/>
        </w:rPr>
        <w:drawing>
          <wp:anchor distT="0" distB="0" distL="114300" distR="114300" simplePos="0" relativeHeight="251831407" behindDoc="0" locked="0" layoutInCell="1" allowOverlap="1" wp14:anchorId="0C0F930D" wp14:editId="4C88FE10">
            <wp:simplePos x="0" y="0"/>
            <wp:positionH relativeFrom="page">
              <wp:posOffset>475615</wp:posOffset>
            </wp:positionH>
            <wp:positionV relativeFrom="page">
              <wp:posOffset>8471535</wp:posOffset>
            </wp:positionV>
            <wp:extent cx="3766820" cy="430530"/>
            <wp:effectExtent l="0" t="0" r="0" b="1270"/>
            <wp:wrapThrough wrapText="bothSides">
              <wp:wrapPolygon edited="0">
                <wp:start x="0" y="0"/>
                <wp:lineTo x="0" y="20389"/>
                <wp:lineTo x="21411" y="20389"/>
                <wp:lineTo x="21411" y="0"/>
                <wp:lineTo x="0" y="0"/>
              </wp:wrapPolygon>
            </wp:wrapThrough>
            <wp:docPr id="254" name="Picture 254" descr="Macintosh HD:Users:16hodapp_marjorie:Desktop:Screen Shot 2015-09-30 at 8.30.23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16hodapp_marjorie:Desktop:Screen Shot 2015-09-30 at 8.30.23 AM.pn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820" cy="43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021A">
        <w:rPr>
          <w:noProof/>
        </w:rPr>
        <w:drawing>
          <wp:anchor distT="0" distB="0" distL="114300" distR="114300" simplePos="0" relativeHeight="251828335" behindDoc="0" locked="0" layoutInCell="1" allowOverlap="1" wp14:anchorId="3E878953" wp14:editId="70AC0300">
            <wp:simplePos x="0" y="0"/>
            <wp:positionH relativeFrom="page">
              <wp:posOffset>475615</wp:posOffset>
            </wp:positionH>
            <wp:positionV relativeFrom="page">
              <wp:posOffset>8942705</wp:posOffset>
            </wp:positionV>
            <wp:extent cx="4208145" cy="508635"/>
            <wp:effectExtent l="0" t="0" r="8255" b="0"/>
            <wp:wrapThrough wrapText="bothSides">
              <wp:wrapPolygon edited="0">
                <wp:start x="0" y="0"/>
                <wp:lineTo x="0" y="20494"/>
                <wp:lineTo x="21512" y="20494"/>
                <wp:lineTo x="21512" y="0"/>
                <wp:lineTo x="0" y="0"/>
              </wp:wrapPolygon>
            </wp:wrapThrough>
            <wp:docPr id="251" name="Picture 251" descr="Macintosh HD:Users:16hodapp_marjorie:Desktop:Screen Shot 2015-09-30 at 8.30.2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16hodapp_marjorie:Desktop:Screen Shot 2015-09-30 at 8.30.29 AM.pn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8145" cy="50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0E42">
        <w:rPr>
          <w:noProof/>
        </w:rPr>
        <mc:AlternateContent>
          <mc:Choice Requires="wpg">
            <w:drawing>
              <wp:anchor distT="0" distB="0" distL="114300" distR="114300" simplePos="0" relativeHeight="251928687" behindDoc="0" locked="0" layoutInCell="1" allowOverlap="1" wp14:anchorId="08A68BB8" wp14:editId="6A2E8646">
                <wp:simplePos x="0" y="0"/>
                <wp:positionH relativeFrom="page">
                  <wp:posOffset>3033395</wp:posOffset>
                </wp:positionH>
                <wp:positionV relativeFrom="page">
                  <wp:posOffset>5885180</wp:posOffset>
                </wp:positionV>
                <wp:extent cx="2814320" cy="830580"/>
                <wp:effectExtent l="0" t="0" r="0" b="7620"/>
                <wp:wrapThrough wrapText="bothSides">
                  <wp:wrapPolygon edited="0">
                    <wp:start x="195" y="0"/>
                    <wp:lineTo x="195" y="21138"/>
                    <wp:lineTo x="21249" y="21138"/>
                    <wp:lineTo x="21249" y="0"/>
                    <wp:lineTo x="195" y="0"/>
                  </wp:wrapPolygon>
                </wp:wrapThrough>
                <wp:docPr id="260" name="Group 2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14320" cy="830580"/>
                          <a:chOff x="0" y="0"/>
                          <a:chExt cx="2814320" cy="83058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340" name="Text Box 340"/>
                        <wps:cNvSpPr txBox="1"/>
                        <wps:spPr>
                          <a:xfrm>
                            <a:off x="0" y="0"/>
                            <a:ext cx="2814320" cy="830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Text Box 240"/>
                        <wps:cNvSpPr txBox="1"/>
                        <wps:spPr>
                          <a:xfrm>
                            <a:off x="91440" y="45720"/>
                            <a:ext cx="263144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78">
                          <w:txbxContent>
                            <w:p w14:paraId="7FA6A786" w14:textId="77777777" w:rsidR="00644014" w:rsidRPr="00CA5565" w:rsidRDefault="00644014" w:rsidP="00CA5565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CA5565">
                                <w:rPr>
                                  <w:rFonts w:ascii="Arial" w:hAnsi="Arial" w:cs="Arial"/>
                                  <w:color w:val="656565"/>
                                  <w:sz w:val="20"/>
                                  <w:szCs w:val="20"/>
                                </w:rPr>
                                <w:t>Dri</w:t>
                              </w:r>
                              <w:proofErr w:type="spellEnd"/>
                              <w:r w:rsidRPr="00CA5565">
                                <w:rPr>
                                  <w:rFonts w:ascii="Arial" w:hAnsi="Arial" w:cs="Arial"/>
                                  <w:color w:val="656565"/>
                                  <w:sz w:val="20"/>
                                  <w:szCs w:val="20"/>
                                </w:rPr>
                                <w:t>-FIT fabric wicks away sweat to help keep you comfortable and dry. Short-sleeve construction is ideal for a variety of training conditions. Neck tape added for durability and comfort.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Text Box 255"/>
                        <wps:cNvSpPr txBox="1"/>
                        <wps:spPr>
                          <a:xfrm>
                            <a:off x="91440" y="191770"/>
                            <a:ext cx="2631440" cy="585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78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60" o:spid="_x0000_s1128" style="position:absolute;margin-left:238.85pt;margin-top:463.4pt;width:221.6pt;height:65.4pt;z-index:251928687;mso-position-horizontal-relative:page;mso-position-vertical-relative:page" coordsize="2814320,83058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" mv:complextextbox="1">
                <v:shape id="Text Box 340" o:spid="_x0000_s1129" type="#_x0000_t202" style="position:absolute;width:2814320;height:83058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D/FewwAA&#10;ANwAAAAPAAAAZHJzL2Rvd25yZXYueG1sRE9Na8JAEL0X/A/LCL2ZTa3UkLqGWqr0oNhGDx6H7JiE&#10;ZmdDdk3Sf989CD0+3vcqG00jeupcbVnBUxSDIC6srrlUcD5tZwkI55E1NpZJwS85yNaThxWm2g78&#10;TX3uSxFC2KWooPK+TaV0RUUGXWRb4sBdbWfQB9iVUnc4hHDTyHkcv0iDNYeGClt6r6j4yW9GAe1H&#10;czokyw9/3Fx38SX5Gva6VOpxOr69gvA0+n/x3f2pFTwvwvxwJhwBuf4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MD/FewwAAANwAAAAPAAAAAAAAAAAAAAAAAJcCAABkcnMvZG93&#10;bnJldi54bWxQSwUGAAAAAAQABAD1AAAAhwMAAAAA&#10;" mv:complextextbox="1" filled="f" stroked="f"/>
                <v:shape id="Text Box 240" o:spid="_x0000_s1130" type="#_x0000_t202" style="position:absolute;left:91440;top:45720;width:2631440;height:1473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skYlTwQAA&#10;ANwAAAAPAAAAZHJzL2Rvd25yZXYueG1sRE9Ni8IwEL0v+B/CCN7WVBFZq1FEdkFYEGs9eBybsQ02&#10;k9pE7f57cxD2+Hjfi1Vna/Gg1hvHCkbDBARx4bThUsEx//n8AuEDssbaMSn4Iw+rZe9jgal2T87o&#10;cQiliCHsU1RQhdCkUvqiIot+6BriyF1cazFE2JZSt/iM4baW4ySZSouGY0OFDW0qKq6Hu1WwPnH2&#10;bW678z67ZCbPZwn/Tq9KDfrdeg4iUBf+xW/3VisYT+L8eCYeAbl8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LJGJU8EAAADcAAAADwAAAAAAAAAAAAAAAACXAgAAZHJzL2Rvd25y&#10;ZXYueG1sUEsFBgAAAAAEAAQA9QAAAIUDAAAAAA==&#10;" filled="f" stroked="f">
                  <v:textbox style="mso-next-textbox:#Text Box 255" inset="0,0,0,0">
                    <w:txbxContent>
                      <w:p w14:paraId="7FA6A786" w14:textId="77777777" w:rsidR="00644014" w:rsidRPr="00CA5565" w:rsidRDefault="00644014" w:rsidP="00CA5565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proofErr w:type="spellStart"/>
                        <w:r w:rsidRPr="00CA5565">
                          <w:rPr>
                            <w:rFonts w:ascii="Arial" w:hAnsi="Arial" w:cs="Arial"/>
                            <w:color w:val="656565"/>
                            <w:sz w:val="20"/>
                            <w:szCs w:val="20"/>
                          </w:rPr>
                          <w:t>Dri</w:t>
                        </w:r>
                        <w:proofErr w:type="spellEnd"/>
                        <w:r w:rsidRPr="00CA5565">
                          <w:rPr>
                            <w:rFonts w:ascii="Arial" w:hAnsi="Arial" w:cs="Arial"/>
                            <w:color w:val="656565"/>
                            <w:sz w:val="20"/>
                            <w:szCs w:val="20"/>
                          </w:rPr>
                          <w:t>-FIT fabric wicks away sweat to help keep you comfortable and dry. Short-sleeve construction is ideal for a variety of training conditions. Neck tape added for durability and comfort.</w:t>
                        </w:r>
                      </w:p>
                    </w:txbxContent>
                  </v:textbox>
                </v:shape>
                <v:shape id="Text Box 255" o:spid="_x0000_s1131" type="#_x0000_t202" style="position:absolute;left:91440;top:191770;width:2631440;height:58547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5P7wWxQAA&#10;ANwAAAAPAAAAZHJzL2Rvd25yZXYueG1sRI9Ba8JAFITvQv/D8gq9mU0FxaZuREoLBUGM6aHH1+wz&#10;WZJ9m2a3Gv+9Kwg9DjPzDbNaj7YTJxq8cazgOUlBEFdOG64VfJUf0yUIH5A1do5JwYU8rPOHyQoz&#10;7c5c0OkQahEh7DNU0ITQZ1L6qiGLPnE9cfSObrAYohxqqQc8R7jt5CxNF9Ki4bjQYE9vDVXt4c8q&#10;2Hxz8W5+dz/74liYsnxJebtolXp6HDevIAKN4T98b39qBbP5HG5n4hGQ+R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k/vBbFAAAA3AAAAA8AAAAAAAAAAAAAAAAAlwIAAGRycy9k&#10;b3ducmV2LnhtbFBLBQYAAAAABAAEAPUAAACJAwAAAAA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A86DBE">
        <w:rPr>
          <w:noProof/>
        </w:rPr>
        <w:drawing>
          <wp:anchor distT="0" distB="0" distL="114300" distR="114300" simplePos="0" relativeHeight="251834479" behindDoc="0" locked="0" layoutInCell="1" allowOverlap="1" wp14:anchorId="28ED95DD" wp14:editId="16F4068C">
            <wp:simplePos x="0" y="0"/>
            <wp:positionH relativeFrom="page">
              <wp:posOffset>5149850</wp:posOffset>
            </wp:positionH>
            <wp:positionV relativeFrom="page">
              <wp:posOffset>4545330</wp:posOffset>
            </wp:positionV>
            <wp:extent cx="2507615" cy="2507615"/>
            <wp:effectExtent l="0" t="0" r="0" b="6985"/>
            <wp:wrapThrough wrapText="bothSides">
              <wp:wrapPolygon edited="0">
                <wp:start x="7876" y="0"/>
                <wp:lineTo x="5251" y="1313"/>
                <wp:lineTo x="3282" y="2844"/>
                <wp:lineTo x="2844" y="8970"/>
                <wp:lineTo x="3719" y="10502"/>
                <wp:lineTo x="5251" y="10502"/>
                <wp:lineTo x="4595" y="19472"/>
                <wp:lineTo x="5689" y="21004"/>
                <wp:lineTo x="7658" y="21441"/>
                <wp:lineTo x="15534" y="21441"/>
                <wp:lineTo x="15972" y="21004"/>
                <wp:lineTo x="15972" y="14003"/>
                <wp:lineTo x="18597" y="10502"/>
                <wp:lineTo x="18816" y="8533"/>
                <wp:lineTo x="17941" y="3501"/>
                <wp:lineTo x="16190" y="1969"/>
                <wp:lineTo x="13346" y="0"/>
                <wp:lineTo x="7876" y="0"/>
              </wp:wrapPolygon>
            </wp:wrapThrough>
            <wp:docPr id="100" name="Picture 100" descr="Macintosh HD:Users:16hodapp_marjorie:Desktop:384407-010_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cintosh HD:Users:16hodapp_marjorie:Desktop:384407-010_x.jp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BEBA8EAE-BF5A-486C-A8C5-ECC9F3942E4B}">
                          <a14:imgProps xmlns:a14="http://schemas.microsoft.com/office/drawing/2010/main">
                            <a14:imgLayer r:embed="rId145">
                              <a14:imgEffect>
                                <a14:backgroundRemoval t="600" b="98800" l="320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615" cy="250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832431" behindDoc="0" locked="0" layoutInCell="1" allowOverlap="1" wp14:anchorId="7CFB2D86" wp14:editId="2AABE70D">
            <wp:simplePos x="0" y="0"/>
            <wp:positionH relativeFrom="page">
              <wp:posOffset>4029075</wp:posOffset>
            </wp:positionH>
            <wp:positionV relativeFrom="page">
              <wp:posOffset>7164070</wp:posOffset>
            </wp:positionV>
            <wp:extent cx="3377565" cy="213995"/>
            <wp:effectExtent l="0" t="0" r="635" b="0"/>
            <wp:wrapThrough wrapText="bothSides">
              <wp:wrapPolygon edited="0">
                <wp:start x="0" y="0"/>
                <wp:lineTo x="0" y="17947"/>
                <wp:lineTo x="21442" y="17947"/>
                <wp:lineTo x="21442" y="0"/>
                <wp:lineTo x="0" y="0"/>
              </wp:wrapPolygon>
            </wp:wrapThrough>
            <wp:docPr id="68" name="Picture 68" descr="Macintosh HD:Users:16hodapp_marjorie:Desktop:Screen Shot 2015-09-30 at 8.33.13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16hodapp_marjorie:Desktop:Screen Shot 2015-09-30 at 8.33.13 AM.pn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565" cy="21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833455" behindDoc="0" locked="0" layoutInCell="1" allowOverlap="1" wp14:anchorId="04AE3C70" wp14:editId="2B5142B2">
            <wp:simplePos x="0" y="0"/>
            <wp:positionH relativeFrom="page">
              <wp:posOffset>4415790</wp:posOffset>
            </wp:positionH>
            <wp:positionV relativeFrom="page">
              <wp:posOffset>7479665</wp:posOffset>
            </wp:positionV>
            <wp:extent cx="2962910" cy="1248410"/>
            <wp:effectExtent l="0" t="0" r="8890" b="0"/>
            <wp:wrapThrough wrapText="bothSides">
              <wp:wrapPolygon edited="0">
                <wp:start x="0" y="0"/>
                <wp:lineTo x="0" y="21095"/>
                <wp:lineTo x="21480" y="21095"/>
                <wp:lineTo x="21480" y="0"/>
                <wp:lineTo x="0" y="0"/>
              </wp:wrapPolygon>
            </wp:wrapThrough>
            <wp:docPr id="80" name="Picture 80" descr="Macintosh HD:Users:16hodapp_marjorie:Desktop:Screen Shot 2015-09-30 at 8.33.07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intosh HD:Users:16hodapp_marjorie:Desktop:Screen Shot 2015-09-30 at 8.33.07 AM.pn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10" cy="124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823215" behindDoc="0" locked="0" layoutInCell="1" allowOverlap="1" wp14:anchorId="67786E5E" wp14:editId="122F05D6">
            <wp:simplePos x="0" y="0"/>
            <wp:positionH relativeFrom="page">
              <wp:posOffset>1428115</wp:posOffset>
            </wp:positionH>
            <wp:positionV relativeFrom="page">
              <wp:posOffset>4780915</wp:posOffset>
            </wp:positionV>
            <wp:extent cx="2726690" cy="469900"/>
            <wp:effectExtent l="0" t="0" r="0" b="12700"/>
            <wp:wrapThrough wrapText="bothSides">
              <wp:wrapPolygon edited="0">
                <wp:start x="0" y="0"/>
                <wp:lineTo x="0" y="21016"/>
                <wp:lineTo x="21328" y="21016"/>
                <wp:lineTo x="21328" y="0"/>
                <wp:lineTo x="0" y="0"/>
              </wp:wrapPolygon>
            </wp:wrapThrough>
            <wp:docPr id="246" name="Picture 246" descr="Macintosh HD:Users:16hodapp_marjorie:Desktop:Screen Shot 2015-09-30 at 8.40.5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16hodapp_marjorie:Desktop:Screen Shot 2015-09-30 at 8.40.52 AM.pn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690" cy="46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822191" behindDoc="0" locked="0" layoutInCell="1" allowOverlap="1" wp14:anchorId="30FF959F" wp14:editId="581BB50D">
            <wp:simplePos x="0" y="0"/>
            <wp:positionH relativeFrom="page">
              <wp:posOffset>1363980</wp:posOffset>
            </wp:positionH>
            <wp:positionV relativeFrom="page">
              <wp:posOffset>4545330</wp:posOffset>
            </wp:positionV>
            <wp:extent cx="1917700" cy="235585"/>
            <wp:effectExtent l="0" t="0" r="12700" b="0"/>
            <wp:wrapThrough wrapText="bothSides">
              <wp:wrapPolygon edited="0">
                <wp:start x="0" y="0"/>
                <wp:lineTo x="0" y="18631"/>
                <wp:lineTo x="21457" y="18631"/>
                <wp:lineTo x="21457" y="0"/>
                <wp:lineTo x="0" y="0"/>
              </wp:wrapPolygon>
            </wp:wrapThrough>
            <wp:docPr id="245" name="Picture 245" descr="Macintosh HD:Users:16hodapp_marjorie:Desktop:Screen Shot 2015-09-30 at 8.40.3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16hodapp_marjorie:Desktop:Screen Shot 2015-09-30 at 8.40.32 AM.pn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00" cy="23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821167" behindDoc="0" locked="0" layoutInCell="1" allowOverlap="1" wp14:anchorId="39FD87B8" wp14:editId="4E4C6912">
            <wp:simplePos x="0" y="0"/>
            <wp:positionH relativeFrom="page">
              <wp:posOffset>393065</wp:posOffset>
            </wp:positionH>
            <wp:positionV relativeFrom="page">
              <wp:posOffset>4785360</wp:posOffset>
            </wp:positionV>
            <wp:extent cx="1062355" cy="1245235"/>
            <wp:effectExtent l="0" t="0" r="4445" b="0"/>
            <wp:wrapThrough wrapText="bothSides">
              <wp:wrapPolygon edited="0">
                <wp:start x="0" y="0"/>
                <wp:lineTo x="0" y="21148"/>
                <wp:lineTo x="21174" y="21148"/>
                <wp:lineTo x="21174" y="0"/>
                <wp:lineTo x="0" y="0"/>
              </wp:wrapPolygon>
            </wp:wrapThrough>
            <wp:docPr id="244" name="Picture 244" descr="Macintosh HD:Users:16hodapp_marjorie:Desktop:Screen Shot 2015-09-30 at 8.41.3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16hodapp_marjorie:Desktop:Screen Shot 2015-09-30 at 8.41.31 AM.pn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355" cy="124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824239" behindDoc="0" locked="0" layoutInCell="1" allowOverlap="1" wp14:anchorId="6467BF76" wp14:editId="7B290F98">
            <wp:simplePos x="0" y="0"/>
            <wp:positionH relativeFrom="page">
              <wp:posOffset>393065</wp:posOffset>
            </wp:positionH>
            <wp:positionV relativeFrom="page">
              <wp:posOffset>2284095</wp:posOffset>
            </wp:positionV>
            <wp:extent cx="1035050" cy="2501265"/>
            <wp:effectExtent l="0" t="0" r="6350" b="0"/>
            <wp:wrapThrough wrapText="bothSides">
              <wp:wrapPolygon edited="0">
                <wp:start x="0" y="0"/>
                <wp:lineTo x="0" y="21276"/>
                <wp:lineTo x="21202" y="21276"/>
                <wp:lineTo x="21202" y="0"/>
                <wp:lineTo x="0" y="0"/>
              </wp:wrapPolygon>
            </wp:wrapThrough>
            <wp:docPr id="247" name="Picture 247" descr="Macintosh HD:Users:16hodapp_marjorie:Desktop:Screen Shot 2015-09-30 at 8.41.16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16hodapp_marjorie:Desktop:Screen Shot 2015-09-30 at 8.41.16 AM.pn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5050" cy="250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mc:AlternateContent>
          <mc:Choice Requires="wps">
            <w:drawing>
              <wp:anchor distT="0" distB="0" distL="114300" distR="114300" simplePos="0" relativeHeight="251927663" behindDoc="0" locked="0" layoutInCell="1" allowOverlap="1" wp14:anchorId="7148327A" wp14:editId="79C560B0">
                <wp:simplePos x="0" y="0"/>
                <wp:positionH relativeFrom="page">
                  <wp:posOffset>3753485</wp:posOffset>
                </wp:positionH>
                <wp:positionV relativeFrom="page">
                  <wp:posOffset>3075940</wp:posOffset>
                </wp:positionV>
                <wp:extent cx="3520440" cy="751205"/>
                <wp:effectExtent l="0" t="0" r="0" b="10795"/>
                <wp:wrapThrough wrapText="bothSides">
                  <wp:wrapPolygon edited="0">
                    <wp:start x="156" y="0"/>
                    <wp:lineTo x="156" y="21180"/>
                    <wp:lineTo x="21195" y="21180"/>
                    <wp:lineTo x="21195" y="0"/>
                    <wp:lineTo x="156" y="0"/>
                  </wp:wrapPolygon>
                </wp:wrapThrough>
                <wp:docPr id="339" name="Text Box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0440" cy="751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F2EB67" w14:textId="77777777" w:rsidR="00644014" w:rsidRPr="00CA5565" w:rsidRDefault="00644014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CA5565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Dri</w:t>
                            </w:r>
                            <w:proofErr w:type="spellEnd"/>
                            <w:r w:rsidRPr="00CA5565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-FIT fabric wicks away sweat to help keep you comfortable and dry. Long-sleeve construction is ideal for a variety of training conditions. Neck tape added for durability and comfort. Fabric: 100% Polyester.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39" o:spid="_x0000_s1132" type="#_x0000_t202" style="position:absolute;margin-left:295.55pt;margin-top:242.2pt;width:277.2pt;height:59.15pt;z-index:251927663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" mv:complextextbox="1" filled="f" stroked="f">
                <v:textbox>
                  <w:txbxContent>
                    <w:p w14:paraId="3BF2EB67" w14:textId="77777777" w:rsidR="00644014" w:rsidRPr="00CA5565" w:rsidRDefault="00644014">
                      <w:pPr>
                        <w:rPr>
                          <w:sz w:val="20"/>
                          <w:szCs w:val="20"/>
                        </w:rPr>
                      </w:pPr>
                      <w:proofErr w:type="spellStart"/>
                      <w:r w:rsidRPr="00CA5565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Dri</w:t>
                      </w:r>
                      <w:proofErr w:type="spellEnd"/>
                      <w:r w:rsidRPr="00CA5565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-FIT fabric wicks away sweat to help keep you comfortable and dry. Long-sleeve construction is ideal for a variety of training conditions. Neck tape added for durability and comfort. Fabric: 100% Polyester.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A86DBE">
        <w:rPr>
          <w:noProof/>
        </w:rPr>
        <w:drawing>
          <wp:anchor distT="0" distB="0" distL="114300" distR="114300" simplePos="0" relativeHeight="251826287" behindDoc="0" locked="0" layoutInCell="1" allowOverlap="1" wp14:anchorId="241B2F35" wp14:editId="7643B257">
            <wp:simplePos x="0" y="0"/>
            <wp:positionH relativeFrom="page">
              <wp:posOffset>3753485</wp:posOffset>
            </wp:positionH>
            <wp:positionV relativeFrom="page">
              <wp:posOffset>2778760</wp:posOffset>
            </wp:positionV>
            <wp:extent cx="3377565" cy="297180"/>
            <wp:effectExtent l="0" t="0" r="635" b="7620"/>
            <wp:wrapThrough wrapText="bothSides">
              <wp:wrapPolygon edited="0">
                <wp:start x="0" y="0"/>
                <wp:lineTo x="0" y="20308"/>
                <wp:lineTo x="21442" y="20308"/>
                <wp:lineTo x="21442" y="0"/>
                <wp:lineTo x="0" y="0"/>
              </wp:wrapPolygon>
            </wp:wrapThrough>
            <wp:docPr id="249" name="Picture 249" descr="Macintosh HD:Users:16hodapp_marjorie:Desktop:Screen Shot 2015-09-30 at 8.42.1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16hodapp_marjorie:Desktop:Screen Shot 2015-09-30 at 8.42.12 AM.pn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565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827311" behindDoc="0" locked="0" layoutInCell="1" allowOverlap="1" wp14:anchorId="0249E1B9" wp14:editId="6765385E">
            <wp:simplePos x="0" y="0"/>
            <wp:positionH relativeFrom="page">
              <wp:posOffset>3033395</wp:posOffset>
            </wp:positionH>
            <wp:positionV relativeFrom="page">
              <wp:posOffset>1457960</wp:posOffset>
            </wp:positionV>
            <wp:extent cx="2568575" cy="1099185"/>
            <wp:effectExtent l="0" t="0" r="0" b="0"/>
            <wp:wrapThrough wrapText="bothSides">
              <wp:wrapPolygon edited="0">
                <wp:start x="0" y="0"/>
                <wp:lineTo x="0" y="20964"/>
                <wp:lineTo x="21360" y="20964"/>
                <wp:lineTo x="21360" y="0"/>
                <wp:lineTo x="0" y="0"/>
              </wp:wrapPolygon>
            </wp:wrapThrough>
            <wp:docPr id="250" name="Picture 250" descr="Macintosh HD:Users:16hodapp_marjorie:Desktop:Screen Shot 2015-09-30 at 8.42.18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16hodapp_marjorie:Desktop:Screen Shot 2015-09-30 at 8.42.18 AM.pn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575" cy="109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825263" behindDoc="0" locked="0" layoutInCell="1" allowOverlap="1" wp14:anchorId="313056E7" wp14:editId="2682A3DA">
            <wp:simplePos x="0" y="0"/>
            <wp:positionH relativeFrom="page">
              <wp:posOffset>5320665</wp:posOffset>
            </wp:positionH>
            <wp:positionV relativeFrom="page">
              <wp:posOffset>491490</wp:posOffset>
            </wp:positionV>
            <wp:extent cx="2228215" cy="2228215"/>
            <wp:effectExtent l="0" t="0" r="0" b="6985"/>
            <wp:wrapThrough wrapText="bothSides">
              <wp:wrapPolygon edited="0">
                <wp:start x="11326" y="0"/>
                <wp:lineTo x="8125" y="0"/>
                <wp:lineTo x="3201" y="2462"/>
                <wp:lineTo x="2955" y="5171"/>
                <wp:lineTo x="1970" y="11819"/>
                <wp:lineTo x="1231" y="18959"/>
                <wp:lineTo x="1970" y="19698"/>
                <wp:lineTo x="7879" y="21421"/>
                <wp:lineTo x="20190" y="21421"/>
                <wp:lineTo x="20190" y="15758"/>
                <wp:lineTo x="17974" y="3447"/>
                <wp:lineTo x="15758" y="1477"/>
                <wp:lineTo x="13050" y="0"/>
                <wp:lineTo x="11326" y="0"/>
              </wp:wrapPolygon>
            </wp:wrapThrough>
            <wp:docPr id="248" name="Picture 248" descr="Macintosh HD:Users:16hodapp_marjorie:Desktop:384408-341_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16hodapp_marjorie:Desktop:384408-341_x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BEBA8EAE-BF5A-486C-A8C5-ECC9F3942E4B}">
                          <a14:imgProps xmlns:a14="http://schemas.microsoft.com/office/drawing/2010/main">
                            <a14:imgLayer r:embed="rId155">
                              <a14:imgEffect>
                                <a14:backgroundRemoval t="0" b="98600" l="200" r="99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215" cy="222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mc:AlternateContent>
          <mc:Choice Requires="wps">
            <w:drawing>
              <wp:anchor distT="0" distB="0" distL="114300" distR="114300" simplePos="0" relativeHeight="251819119" behindDoc="0" locked="0" layoutInCell="1" allowOverlap="1" wp14:anchorId="7CD4A40E" wp14:editId="04A6A054">
                <wp:simplePos x="0" y="0"/>
                <wp:positionH relativeFrom="page">
                  <wp:posOffset>1990090</wp:posOffset>
                </wp:positionH>
                <wp:positionV relativeFrom="page">
                  <wp:posOffset>491490</wp:posOffset>
                </wp:positionV>
                <wp:extent cx="1786255" cy="671195"/>
                <wp:effectExtent l="0" t="0" r="0" b="0"/>
                <wp:wrapThrough wrapText="bothSides">
                  <wp:wrapPolygon edited="0">
                    <wp:start x="307" y="0"/>
                    <wp:lineTo x="307" y="20435"/>
                    <wp:lineTo x="20886" y="20435"/>
                    <wp:lineTo x="20886" y="0"/>
                    <wp:lineTo x="307" y="0"/>
                  </wp:wrapPolygon>
                </wp:wrapThrough>
                <wp:docPr id="242" name="Text Box 2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6255" cy="671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A66692" w14:textId="77777777" w:rsidR="00644014" w:rsidRPr="00920071" w:rsidRDefault="00644014">
                            <w:pPr>
                              <w:rPr>
                                <w:sz w:val="72"/>
                                <w:szCs w:val="72"/>
                              </w:rPr>
                            </w:pPr>
                            <w:r w:rsidRPr="00920071">
                              <w:rPr>
                                <w:sz w:val="72"/>
                                <w:szCs w:val="72"/>
                              </w:rPr>
                              <w:t>Athletic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2" o:spid="_x0000_s1133" type="#_x0000_t202" style="position:absolute;margin-left:156.7pt;margin-top:38.7pt;width:140.65pt;height:52.85pt;z-index:25181911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" mv:complextextbox="1" filled="f" stroked="f">
                <v:textbox>
                  <w:txbxContent>
                    <w:p w14:paraId="64A66692" w14:textId="77777777" w:rsidR="00644014" w:rsidRPr="00920071" w:rsidRDefault="00644014">
                      <w:pPr>
                        <w:rPr>
                          <w:sz w:val="72"/>
                          <w:szCs w:val="72"/>
                        </w:rPr>
                      </w:pPr>
                      <w:r w:rsidRPr="00920071">
                        <w:rPr>
                          <w:sz w:val="72"/>
                          <w:szCs w:val="72"/>
                        </w:rPr>
                        <w:t>Athletic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A86DBE">
        <w:rPr>
          <w:noProof/>
        </w:rPr>
        <w:drawing>
          <wp:anchor distT="0" distB="0" distL="114300" distR="114300" simplePos="0" relativeHeight="251784303" behindDoc="0" locked="0" layoutInCell="1" allowOverlap="1" wp14:anchorId="07617815" wp14:editId="41486EA2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1538605" cy="1240155"/>
            <wp:effectExtent l="0" t="0" r="10795" b="0"/>
            <wp:wrapThrough wrapText="bothSides">
              <wp:wrapPolygon edited="0">
                <wp:start x="4992" y="885"/>
                <wp:lineTo x="2853" y="2212"/>
                <wp:lineTo x="0" y="6194"/>
                <wp:lineTo x="0" y="12387"/>
                <wp:lineTo x="2496" y="15926"/>
                <wp:lineTo x="4636" y="16369"/>
                <wp:lineTo x="9271" y="19908"/>
                <wp:lineTo x="9628" y="20793"/>
                <wp:lineTo x="12124" y="20793"/>
                <wp:lineTo x="12480" y="19908"/>
                <wp:lineTo x="17116" y="15926"/>
                <wp:lineTo x="19255" y="15926"/>
                <wp:lineTo x="21395" y="12387"/>
                <wp:lineTo x="21395" y="5751"/>
                <wp:lineTo x="19255" y="2654"/>
                <wp:lineTo x="16759" y="885"/>
                <wp:lineTo x="4992" y="885"/>
              </wp:wrapPolygon>
            </wp:wrapThrough>
            <wp:docPr id="135" name="Picture 135" descr="Macintosh HD:Users:16hodapp_marjorie:Dropbox:Student Files:marketing:1 and 2:TSHIRT GIVEAWAY:LOGO FOR BACK:Screen Shot 2015-09-08 at 8.42.33 AM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16hodapp_marjorie:Dropbox:Student Files:marketing:1 and 2:TSHIRT GIVEAWAY:LOGO FOR BACK:Screen Shot 2015-09-08 at 8.42.33 AM copy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605" cy="124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3070">
        <w:br w:type="page"/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69999" behindDoc="0" locked="0" layoutInCell="1" allowOverlap="1" wp14:anchorId="412AB60C" wp14:editId="728121D6">
                <wp:simplePos x="0" y="0"/>
                <wp:positionH relativeFrom="page">
                  <wp:posOffset>4786630</wp:posOffset>
                </wp:positionH>
                <wp:positionV relativeFrom="page">
                  <wp:posOffset>8122920</wp:posOffset>
                </wp:positionV>
                <wp:extent cx="827405" cy="457200"/>
                <wp:effectExtent l="0" t="0" r="0" b="0"/>
                <wp:wrapThrough wrapText="bothSides">
                  <wp:wrapPolygon edited="0">
                    <wp:start x="663" y="0"/>
                    <wp:lineTo x="663" y="20400"/>
                    <wp:lineTo x="19893" y="20400"/>
                    <wp:lineTo x="19893" y="0"/>
                    <wp:lineTo x="663" y="0"/>
                  </wp:wrapPolygon>
                </wp:wrapThrough>
                <wp:docPr id="426" name="Text Box 4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7405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D2A785" w14:textId="2C5EF849" w:rsidR="00037BF7" w:rsidRDefault="00037BF7">
                            <w:r>
                              <w:t>$15.99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26" o:spid="_x0000_s1134" type="#_x0000_t202" style="position:absolute;margin-left:376.9pt;margin-top:639.6pt;width:65.15pt;height:36pt;z-index:252069999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" mv:complextextbox="1" filled="f" stroked="f">
                <v:textbox>
                  <w:txbxContent>
                    <w:p w14:paraId="2FD2A785" w14:textId="2C5EF849" w:rsidR="00037BF7" w:rsidRDefault="00037BF7">
                      <w:r>
                        <w:t>$15.99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8975" behindDoc="0" locked="0" layoutInCell="1" allowOverlap="1" wp14:anchorId="70AC9E64" wp14:editId="15C9CD2B">
                <wp:simplePos x="0" y="0"/>
                <wp:positionH relativeFrom="page">
                  <wp:posOffset>2564130</wp:posOffset>
                </wp:positionH>
                <wp:positionV relativeFrom="page">
                  <wp:posOffset>6424295</wp:posOffset>
                </wp:positionV>
                <wp:extent cx="920115" cy="400050"/>
                <wp:effectExtent l="0" t="0" r="0" b="6350"/>
                <wp:wrapThrough wrapText="bothSides">
                  <wp:wrapPolygon edited="0">
                    <wp:start x="596" y="0"/>
                    <wp:lineTo x="596" y="20571"/>
                    <wp:lineTo x="20273" y="20571"/>
                    <wp:lineTo x="20273" y="0"/>
                    <wp:lineTo x="596" y="0"/>
                  </wp:wrapPolygon>
                </wp:wrapThrough>
                <wp:docPr id="425" name="Text Box 4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0115" cy="400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8F6FAF" w14:textId="004F4038" w:rsidR="00037BF7" w:rsidRDefault="00037BF7">
                            <w:r>
                              <w:t>$5.00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25" o:spid="_x0000_s1135" type="#_x0000_t202" style="position:absolute;margin-left:201.9pt;margin-top:505.85pt;width:72.45pt;height:31.5pt;z-index:252068975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" mv:complextextbox="1" filled="f" stroked="f">
                <v:textbox>
                  <w:txbxContent>
                    <w:p w14:paraId="738F6FAF" w14:textId="004F4038" w:rsidR="00037BF7" w:rsidRDefault="00037BF7">
                      <w:r>
                        <w:t>$5.00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7951" behindDoc="0" locked="0" layoutInCell="1" allowOverlap="1" wp14:anchorId="75C33FDE" wp14:editId="3758ADE5">
                <wp:simplePos x="0" y="0"/>
                <wp:positionH relativeFrom="page">
                  <wp:posOffset>4683125</wp:posOffset>
                </wp:positionH>
                <wp:positionV relativeFrom="page">
                  <wp:posOffset>3213735</wp:posOffset>
                </wp:positionV>
                <wp:extent cx="646430" cy="353060"/>
                <wp:effectExtent l="0" t="0" r="0" b="2540"/>
                <wp:wrapThrough wrapText="bothSides">
                  <wp:wrapPolygon edited="0">
                    <wp:start x="849" y="0"/>
                    <wp:lineTo x="849" y="20201"/>
                    <wp:lineTo x="19521" y="20201"/>
                    <wp:lineTo x="19521" y="0"/>
                    <wp:lineTo x="849" y="0"/>
                  </wp:wrapPolygon>
                </wp:wrapThrough>
                <wp:docPr id="424" name="Text Box 4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6430" cy="353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3B583B" w14:textId="6013FD96" w:rsidR="00037BF7" w:rsidRDefault="00037BF7">
                            <w:r>
                              <w:t>$20.50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24" o:spid="_x0000_s1136" type="#_x0000_t202" style="position:absolute;margin-left:368.75pt;margin-top:253.05pt;width:50.9pt;height:27.8pt;z-index:25206795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" mv:complextextbox="1" filled="f" stroked="f">
                <v:textbox>
                  <w:txbxContent>
                    <w:p w14:paraId="363B583B" w14:textId="6013FD96" w:rsidR="00037BF7" w:rsidRDefault="00037BF7">
                      <w:r>
                        <w:t>$20.50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6927" behindDoc="0" locked="0" layoutInCell="1" allowOverlap="1" wp14:anchorId="312DB31D" wp14:editId="32E58D6B">
                <wp:simplePos x="0" y="0"/>
                <wp:positionH relativeFrom="page">
                  <wp:posOffset>2966085</wp:posOffset>
                </wp:positionH>
                <wp:positionV relativeFrom="page">
                  <wp:posOffset>2103120</wp:posOffset>
                </wp:positionV>
                <wp:extent cx="920115" cy="274320"/>
                <wp:effectExtent l="0" t="0" r="0" b="5080"/>
                <wp:wrapThrough wrapText="bothSides">
                  <wp:wrapPolygon edited="0">
                    <wp:start x="596" y="0"/>
                    <wp:lineTo x="596" y="20000"/>
                    <wp:lineTo x="20273" y="20000"/>
                    <wp:lineTo x="20273" y="0"/>
                    <wp:lineTo x="596" y="0"/>
                  </wp:wrapPolygon>
                </wp:wrapThrough>
                <wp:docPr id="423" name="Text Box 4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0115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070BE7" w14:textId="2B6F1964" w:rsidR="00037BF7" w:rsidRDefault="00037BF7">
                            <w:r>
                              <w:t>$8.00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23" o:spid="_x0000_s1137" type="#_x0000_t202" style="position:absolute;margin-left:233.55pt;margin-top:165.6pt;width:72.45pt;height:21.6pt;z-index:252066927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" mv:complextextbox="1" filled="f" stroked="f">
                <v:textbox>
                  <w:txbxContent>
                    <w:p w14:paraId="38070BE7" w14:textId="2B6F1964" w:rsidR="00037BF7" w:rsidRDefault="00037BF7">
                      <w:r>
                        <w:t>$8.00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A86DBE">
        <w:rPr>
          <w:noProof/>
        </w:rPr>
        <w:drawing>
          <wp:anchor distT="0" distB="0" distL="114300" distR="114300" simplePos="0" relativeHeight="251844719" behindDoc="0" locked="0" layoutInCell="1" allowOverlap="1" wp14:anchorId="12C90EC0" wp14:editId="4647A3AE">
            <wp:simplePos x="0" y="0"/>
            <wp:positionH relativeFrom="page">
              <wp:posOffset>5329555</wp:posOffset>
            </wp:positionH>
            <wp:positionV relativeFrom="page">
              <wp:posOffset>6329680</wp:posOffset>
            </wp:positionV>
            <wp:extent cx="1797685" cy="2246630"/>
            <wp:effectExtent l="0" t="0" r="5715" b="0"/>
            <wp:wrapThrough wrapText="bothSides">
              <wp:wrapPolygon edited="0">
                <wp:start x="0" y="0"/>
                <wp:lineTo x="0" y="21246"/>
                <wp:lineTo x="21363" y="21246"/>
                <wp:lineTo x="21363" y="0"/>
                <wp:lineTo x="0" y="0"/>
              </wp:wrapPolygon>
            </wp:wrapThrough>
            <wp:docPr id="258" name="Picture 258" descr="Macintosh HD:Users:16hodapp_marjorie:Desktop:jerzees_996M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Macintosh HD:Users:16hodapp_marjorie:Desktop:jerzees_996MT.jp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685" cy="224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845743" behindDoc="0" locked="0" layoutInCell="1" allowOverlap="1" wp14:anchorId="455F3270" wp14:editId="701EBF90">
            <wp:simplePos x="0" y="0"/>
            <wp:positionH relativeFrom="page">
              <wp:posOffset>4471035</wp:posOffset>
            </wp:positionH>
            <wp:positionV relativeFrom="page">
              <wp:posOffset>8576310</wp:posOffset>
            </wp:positionV>
            <wp:extent cx="2340610" cy="307975"/>
            <wp:effectExtent l="0" t="0" r="0" b="0"/>
            <wp:wrapThrough wrapText="bothSides">
              <wp:wrapPolygon edited="0">
                <wp:start x="0" y="0"/>
                <wp:lineTo x="0" y="19596"/>
                <wp:lineTo x="21330" y="19596"/>
                <wp:lineTo x="21330" y="0"/>
                <wp:lineTo x="0" y="0"/>
              </wp:wrapPolygon>
            </wp:wrapThrough>
            <wp:docPr id="259" name="Picture 259" descr="Macintosh HD:Users:16hodapp_marjorie:Desktop:Screen Shot 2015-09-30 at 8.44.4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Macintosh HD:Users:16hodapp_marjorie:Desktop:Screen Shot 2015-09-30 at 8.44.45 AM.pn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610" cy="30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843695" behindDoc="0" locked="0" layoutInCell="1" allowOverlap="1" wp14:anchorId="66A7DF16" wp14:editId="51263EDC">
            <wp:simplePos x="0" y="0"/>
            <wp:positionH relativeFrom="page">
              <wp:posOffset>4276725</wp:posOffset>
            </wp:positionH>
            <wp:positionV relativeFrom="page">
              <wp:posOffset>8972550</wp:posOffset>
            </wp:positionV>
            <wp:extent cx="2850515" cy="720090"/>
            <wp:effectExtent l="0" t="0" r="0" b="0"/>
            <wp:wrapThrough wrapText="bothSides">
              <wp:wrapPolygon edited="0">
                <wp:start x="0" y="0"/>
                <wp:lineTo x="0" y="20571"/>
                <wp:lineTo x="21364" y="20571"/>
                <wp:lineTo x="21364" y="0"/>
                <wp:lineTo x="0" y="0"/>
              </wp:wrapPolygon>
            </wp:wrapThrough>
            <wp:docPr id="257" name="Picture 257" descr="Macintosh HD:Users:16hodapp_marjorie:Desktop:Screen Shot 2015-09-30 at 8.44.53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Macintosh HD:Users:16hodapp_marjorie:Desktop:Screen Shot 2015-09-30 at 8.44.53 AM.pn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515" cy="72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849839" behindDoc="0" locked="0" layoutInCell="1" allowOverlap="1" wp14:anchorId="43465F07" wp14:editId="7DB878F7">
            <wp:simplePos x="0" y="0"/>
            <wp:positionH relativeFrom="page">
              <wp:posOffset>405765</wp:posOffset>
            </wp:positionH>
            <wp:positionV relativeFrom="page">
              <wp:posOffset>7053580</wp:posOffset>
            </wp:positionV>
            <wp:extent cx="4277360" cy="535305"/>
            <wp:effectExtent l="0" t="0" r="0" b="0"/>
            <wp:wrapThrough wrapText="bothSides">
              <wp:wrapPolygon edited="0">
                <wp:start x="0" y="0"/>
                <wp:lineTo x="0" y="20498"/>
                <wp:lineTo x="21420" y="20498"/>
                <wp:lineTo x="21420" y="0"/>
                <wp:lineTo x="0" y="0"/>
              </wp:wrapPolygon>
            </wp:wrapThrough>
            <wp:docPr id="263" name="Picture 263" descr="Macintosh HD:Users:16hodapp_marjorie:Desktop:Screen Shot 2015-09-30 at 9.04.1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Macintosh HD:Users:16hodapp_marjorie:Desktop:Screen Shot 2015-09-30 at 9.04.19 AM.pn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7360" cy="53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879535" behindDoc="0" locked="0" layoutInCell="1" allowOverlap="1" wp14:anchorId="29058B60" wp14:editId="54C0AE3A">
            <wp:simplePos x="0" y="0"/>
            <wp:positionH relativeFrom="page">
              <wp:posOffset>365760</wp:posOffset>
            </wp:positionH>
            <wp:positionV relativeFrom="page">
              <wp:posOffset>6729730</wp:posOffset>
            </wp:positionV>
            <wp:extent cx="3530600" cy="203200"/>
            <wp:effectExtent l="0" t="0" r="0" b="0"/>
            <wp:wrapThrough wrapText="bothSides">
              <wp:wrapPolygon edited="0">
                <wp:start x="0" y="0"/>
                <wp:lineTo x="0" y="18900"/>
                <wp:lineTo x="21445" y="18900"/>
                <wp:lineTo x="21445" y="0"/>
                <wp:lineTo x="0" y="0"/>
              </wp:wrapPolygon>
            </wp:wrapThrough>
            <wp:docPr id="293" name="Picture 293" descr="Macintosh HD:Users:16hodapp_marjorie:Desktop:Screen Shot 2015-10-01 at 8.18.2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HD:Users:16hodapp_marjorie:Desktop:Screen Shot 2015-10-01 at 8.18.22 AM.pn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600" cy="20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851887" behindDoc="0" locked="0" layoutInCell="1" allowOverlap="1" wp14:anchorId="7EE8C46D" wp14:editId="60BC8DD3">
            <wp:simplePos x="0" y="0"/>
            <wp:positionH relativeFrom="page">
              <wp:posOffset>3024505</wp:posOffset>
            </wp:positionH>
            <wp:positionV relativeFrom="page">
              <wp:posOffset>4832985</wp:posOffset>
            </wp:positionV>
            <wp:extent cx="606425" cy="1337310"/>
            <wp:effectExtent l="0" t="0" r="3175" b="8890"/>
            <wp:wrapThrough wrapText="bothSides">
              <wp:wrapPolygon edited="0">
                <wp:start x="0" y="0"/>
                <wp:lineTo x="0" y="21333"/>
                <wp:lineTo x="20808" y="21333"/>
                <wp:lineTo x="20808" y="0"/>
                <wp:lineTo x="0" y="0"/>
              </wp:wrapPolygon>
            </wp:wrapThrough>
            <wp:docPr id="265" name="Picture 265" descr="Macintosh HD:Users:16hodapp_marjorie:Desktop:Screen Shot 2015-09-30 at 9.04.5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Macintosh HD:Users:16hodapp_marjorie:Desktop:Screen Shot 2015-09-30 at 9.04.55 AM.pn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25" cy="133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850863" behindDoc="0" locked="0" layoutInCell="1" allowOverlap="1" wp14:anchorId="0AC479C1" wp14:editId="2E7FA18E">
            <wp:simplePos x="0" y="0"/>
            <wp:positionH relativeFrom="page">
              <wp:posOffset>2287905</wp:posOffset>
            </wp:positionH>
            <wp:positionV relativeFrom="page">
              <wp:posOffset>4671695</wp:posOffset>
            </wp:positionV>
            <wp:extent cx="678180" cy="1752600"/>
            <wp:effectExtent l="0" t="0" r="7620" b="0"/>
            <wp:wrapThrough wrapText="bothSides">
              <wp:wrapPolygon edited="0">
                <wp:start x="0" y="0"/>
                <wp:lineTo x="0" y="21287"/>
                <wp:lineTo x="21034" y="21287"/>
                <wp:lineTo x="21034" y="0"/>
                <wp:lineTo x="0" y="0"/>
              </wp:wrapPolygon>
            </wp:wrapThrough>
            <wp:docPr id="264" name="Picture 264" descr="Macintosh HD:Users:16hodapp_marjorie:Desktop:Screen Shot 2015-09-30 at 9.04.46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Macintosh HD:Users:16hodapp_marjorie:Desktop:Screen Shot 2015-09-30 at 9.04.46 AM.pn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852911" behindDoc="0" locked="0" layoutInCell="1" allowOverlap="1" wp14:anchorId="71658027" wp14:editId="5DF24184">
            <wp:simplePos x="0" y="0"/>
            <wp:positionH relativeFrom="page">
              <wp:posOffset>426085</wp:posOffset>
            </wp:positionH>
            <wp:positionV relativeFrom="page">
              <wp:posOffset>4367530</wp:posOffset>
            </wp:positionV>
            <wp:extent cx="2012315" cy="2514600"/>
            <wp:effectExtent l="0" t="0" r="0" b="0"/>
            <wp:wrapThrough wrapText="bothSides">
              <wp:wrapPolygon edited="0">
                <wp:start x="12541" y="2400"/>
                <wp:lineTo x="4362" y="2836"/>
                <wp:lineTo x="1636" y="3709"/>
                <wp:lineTo x="2726" y="13309"/>
                <wp:lineTo x="1636" y="16800"/>
                <wp:lineTo x="818" y="18327"/>
                <wp:lineTo x="1091" y="19636"/>
                <wp:lineTo x="1908" y="20291"/>
                <wp:lineTo x="3272" y="20291"/>
                <wp:lineTo x="20448" y="18327"/>
                <wp:lineTo x="21266" y="17891"/>
                <wp:lineTo x="17449" y="13309"/>
                <wp:lineTo x="16358" y="3927"/>
                <wp:lineTo x="15541" y="2400"/>
                <wp:lineTo x="12541" y="2400"/>
              </wp:wrapPolygon>
            </wp:wrapThrough>
            <wp:docPr id="266" name="Picture 266" descr="Macintosh HD:Users:16hodapp_marjorie:Desktop:8881_51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Macintosh HD:Users:16hodapp_marjorie:Desktop:8881_51_p.jp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BEBA8EAE-BF5A-486C-A8C5-ECC9F3942E4B}">
                          <a14:imgProps xmlns:a14="http://schemas.microsoft.com/office/drawing/2010/main">
                            <a14:imgLayer r:embed="rId164">
                              <a14:imgEffect>
                                <a14:backgroundRemoval t="10000" b="94000" l="5417" r="975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31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838575" behindDoc="0" locked="0" layoutInCell="1" allowOverlap="1" wp14:anchorId="31C84DC7" wp14:editId="6C5CA98D">
            <wp:simplePos x="0" y="0"/>
            <wp:positionH relativeFrom="page">
              <wp:posOffset>1259840</wp:posOffset>
            </wp:positionH>
            <wp:positionV relativeFrom="page">
              <wp:posOffset>2790825</wp:posOffset>
            </wp:positionV>
            <wp:extent cx="2235835" cy="422910"/>
            <wp:effectExtent l="0" t="0" r="0" b="8890"/>
            <wp:wrapThrough wrapText="bothSides">
              <wp:wrapPolygon edited="0">
                <wp:start x="0" y="0"/>
                <wp:lineTo x="0" y="20757"/>
                <wp:lineTo x="21348" y="20757"/>
                <wp:lineTo x="21348" y="0"/>
                <wp:lineTo x="0" y="0"/>
              </wp:wrapPolygon>
            </wp:wrapThrough>
            <wp:docPr id="125" name="Picture 125" descr="Macintosh HD:Users:16hodapp_marjorie:Desktop:Screen Shot 2015-09-30 at 9.01.5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acintosh HD:Users:16hodapp_marjorie:Desktop:Screen Shot 2015-09-30 at 9.01.59 AM.pn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835" cy="42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839599" behindDoc="0" locked="0" layoutInCell="1" allowOverlap="1" wp14:anchorId="39E17365" wp14:editId="1914B632">
            <wp:simplePos x="0" y="0"/>
            <wp:positionH relativeFrom="page">
              <wp:posOffset>1154430</wp:posOffset>
            </wp:positionH>
            <wp:positionV relativeFrom="page">
              <wp:posOffset>2524125</wp:posOffset>
            </wp:positionV>
            <wp:extent cx="3200400" cy="266700"/>
            <wp:effectExtent l="0" t="0" r="0" b="12700"/>
            <wp:wrapThrough wrapText="bothSides">
              <wp:wrapPolygon edited="0">
                <wp:start x="0" y="0"/>
                <wp:lineTo x="0" y="20571"/>
                <wp:lineTo x="21429" y="20571"/>
                <wp:lineTo x="21429" y="0"/>
                <wp:lineTo x="0" y="0"/>
              </wp:wrapPolygon>
            </wp:wrapThrough>
            <wp:docPr id="133" name="Picture 133" descr="Macintosh HD:Users:16hodapp_marjorie:Desktop:Screen Shot 2015-09-30 at 9.01.5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acintosh HD:Users:16hodapp_marjorie:Desktop:Screen Shot 2015-09-30 at 9.01.51 AM.pn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837551" behindDoc="0" locked="0" layoutInCell="1" allowOverlap="1" wp14:anchorId="4A9E6119" wp14:editId="38FFDA1E">
            <wp:simplePos x="0" y="0"/>
            <wp:positionH relativeFrom="page">
              <wp:posOffset>539750</wp:posOffset>
            </wp:positionH>
            <wp:positionV relativeFrom="page">
              <wp:posOffset>2646045</wp:posOffset>
            </wp:positionV>
            <wp:extent cx="614680" cy="576580"/>
            <wp:effectExtent l="0" t="0" r="0" b="7620"/>
            <wp:wrapThrough wrapText="bothSides">
              <wp:wrapPolygon edited="0">
                <wp:start x="0" y="0"/>
                <wp:lineTo x="0" y="20934"/>
                <wp:lineTo x="20529" y="20934"/>
                <wp:lineTo x="20529" y="0"/>
                <wp:lineTo x="0" y="0"/>
              </wp:wrapPolygon>
            </wp:wrapThrough>
            <wp:docPr id="123" name="Picture 123" descr="Macintosh HD:Users:16hodapp_marjorie:Desktop:Screen Shot 2015-09-30 at 9.02.26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acintosh HD:Users:16hodapp_marjorie:Desktop:Screen Shot 2015-09-30 at 9.02.26 AM.pn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80" cy="57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836527" behindDoc="0" locked="0" layoutInCell="1" allowOverlap="1" wp14:anchorId="4A5F892A" wp14:editId="01605F4F">
            <wp:simplePos x="0" y="0"/>
            <wp:positionH relativeFrom="page">
              <wp:posOffset>539750</wp:posOffset>
            </wp:positionH>
            <wp:positionV relativeFrom="page">
              <wp:posOffset>633730</wp:posOffset>
            </wp:positionV>
            <wp:extent cx="761365" cy="1979295"/>
            <wp:effectExtent l="0" t="0" r="635" b="1905"/>
            <wp:wrapThrough wrapText="bothSides">
              <wp:wrapPolygon edited="0">
                <wp:start x="0" y="0"/>
                <wp:lineTo x="0" y="21344"/>
                <wp:lineTo x="20897" y="21344"/>
                <wp:lineTo x="20897" y="0"/>
                <wp:lineTo x="0" y="0"/>
              </wp:wrapPolygon>
            </wp:wrapThrough>
            <wp:docPr id="112" name="Picture 112" descr="Macintosh HD:Users:16hodapp_marjorie:Desktop:Screen Shot 2015-09-30 at 9.02.18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acintosh HD:Users:16hodapp_marjorie:Desktop:Screen Shot 2015-09-30 at 9.02.18 AM.pn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365" cy="197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835503" behindDoc="0" locked="0" layoutInCell="1" allowOverlap="1" wp14:anchorId="6C825490" wp14:editId="5EF30508">
            <wp:simplePos x="0" y="0"/>
            <wp:positionH relativeFrom="page">
              <wp:posOffset>1390015</wp:posOffset>
            </wp:positionH>
            <wp:positionV relativeFrom="page">
              <wp:posOffset>563245</wp:posOffset>
            </wp:positionV>
            <wp:extent cx="1666240" cy="2082800"/>
            <wp:effectExtent l="0" t="0" r="10160" b="0"/>
            <wp:wrapThrough wrapText="bothSides">
              <wp:wrapPolygon edited="0">
                <wp:start x="0" y="0"/>
                <wp:lineTo x="0" y="21337"/>
                <wp:lineTo x="21402" y="21337"/>
                <wp:lineTo x="21402" y="0"/>
                <wp:lineTo x="0" y="0"/>
              </wp:wrapPolygon>
            </wp:wrapThrough>
            <wp:docPr id="110" name="Picture 110" descr="Macintosh HD:Users:16hodapp_marjorie:Desktop:990_51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acintosh HD:Users:16hodapp_marjorie:Desktop:990_51_p.jp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240" cy="20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0E42">
        <w:rPr>
          <w:noProof/>
        </w:rPr>
        <mc:AlternateContent>
          <mc:Choice Requires="wpg">
            <w:drawing>
              <wp:anchor distT="0" distB="0" distL="114300" distR="114300" simplePos="0" relativeHeight="251766895" behindDoc="0" locked="0" layoutInCell="1" allowOverlap="1" wp14:anchorId="3B9BCA75" wp14:editId="2FFD4189">
                <wp:simplePos x="0" y="0"/>
                <wp:positionH relativeFrom="page">
                  <wp:posOffset>4039870</wp:posOffset>
                </wp:positionH>
                <wp:positionV relativeFrom="page">
                  <wp:posOffset>580390</wp:posOffset>
                </wp:positionV>
                <wp:extent cx="2121535" cy="927735"/>
                <wp:effectExtent l="0" t="0" r="0" b="12065"/>
                <wp:wrapThrough wrapText="bothSides">
                  <wp:wrapPolygon edited="0">
                    <wp:start x="259" y="0"/>
                    <wp:lineTo x="259" y="21290"/>
                    <wp:lineTo x="20947" y="21290"/>
                    <wp:lineTo x="20947" y="0"/>
                    <wp:lineTo x="259" y="0"/>
                  </wp:wrapPolygon>
                </wp:wrapThrough>
                <wp:docPr id="262" name="Group 2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21535" cy="927735"/>
                          <a:chOff x="0" y="0"/>
                          <a:chExt cx="2121535" cy="927735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99" name="Text Box 99"/>
                        <wps:cNvSpPr txBox="1"/>
                        <wps:spPr>
                          <a:xfrm>
                            <a:off x="0" y="0"/>
                            <a:ext cx="2121535" cy="927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Text Box 261"/>
                        <wps:cNvSpPr txBox="1"/>
                        <wps:spPr>
                          <a:xfrm>
                            <a:off x="91440" y="45720"/>
                            <a:ext cx="1627505" cy="528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>
                          <w:txbxContent>
                            <w:p w14:paraId="1AAC56C6" w14:textId="77777777" w:rsidR="00644014" w:rsidRPr="00A93070" w:rsidRDefault="00644014" w:rsidP="00A93070">
                              <w:pPr>
                                <w:jc w:val="center"/>
                                <w:rPr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sz w:val="72"/>
                                  <w:szCs w:val="72"/>
                                </w:rPr>
                                <w:t>Athletic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62" o:spid="_x0000_s1138" style="position:absolute;margin-left:318.1pt;margin-top:45.7pt;width:167.05pt;height:73.05pt;z-index:251766895;mso-position-horizontal-relative:page;mso-position-vertical-relative:page" coordsize="2121535,92773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" mv:complextextbox="1">
                <v:shape id="Text Box 99" o:spid="_x0000_s1139" type="#_x0000_t202" style="position:absolute;width:2121535;height:9277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12q4xQAA&#10;ANsAAAAPAAAAZHJzL2Rvd25yZXYueG1sRI9Ba8JAFITvgv9heUJvdWMPbYxuQi2t9BBpqz14fGSf&#10;SWj2bciuSfz3rlDwOMzMN8w6G00jeupcbVnBYh6BIC6srrlU8Hv4eIxBOI+ssbFMCi7kIEunkzUm&#10;2g78Q/3elyJA2CWooPK+TaR0RUUG3dy2xME72c6gD7Irpe5wCHDTyKcoepYGaw4LFbb0VlHxtz8b&#10;BZSP5rCLX9791+a0jY7x95DrUqmH2fi6AuFp9Pfwf/tTK1gu4fYl/ACZXg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bXarjFAAAA2wAAAA8AAAAAAAAAAAAAAAAAlwIAAGRycy9k&#10;b3ducmV2LnhtbFBLBQYAAAAABAAEAPUAAACJAwAAAAA=&#10;" mv:complextextbox="1" filled="f" stroked="f"/>
                <v:shape id="Text Box 261" o:spid="_x0000_s1140" type="#_x0000_t202" style="position:absolute;left:91440;top:45720;width:1627505;height:52895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IaHCoxAAA&#10;ANwAAAAPAAAAZHJzL2Rvd25yZXYueG1sRI9Ba8JAFITvBf/D8gRvdaOH0EZXEVEQBGmMB4/P7DNZ&#10;zL6N2VXTf98tFHocZuYbZr7sbSOe1HnjWMFknIAgLp02XCk4Fdv3DxA+IGtsHJOCb/KwXAze5php&#10;9+KcnsdQiQhhn6GCOoQ2k9KXNVn0Y9cSR+/qOoshyq6SusNXhNtGTpMklRYNx4UaW1rXVN6OD6tg&#10;deZ8Y+6Hy1d+zU1RfCa8T29KjYb9agYiUB/+w3/tnVYwTSfweyYeAbn4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CGhwqMQAAADcAAAADwAAAAAAAAAAAAAAAACXAgAAZHJzL2Rv&#10;d25yZXYueG1sUEsFBgAAAAAEAAQA9QAAAIgDAAAAAA==&#10;" filled="f" stroked="f">
                  <v:textbox inset="0,0,0,0">
                    <w:txbxContent>
                      <w:p w14:paraId="1AAC56C6" w14:textId="77777777" w:rsidR="00644014" w:rsidRPr="00A93070" w:rsidRDefault="00644014" w:rsidP="00A93070">
                        <w:pPr>
                          <w:jc w:val="center"/>
                          <w:rPr>
                            <w:sz w:val="72"/>
                            <w:szCs w:val="72"/>
                          </w:rPr>
                        </w:pPr>
                        <w:r>
                          <w:rPr>
                            <w:sz w:val="72"/>
                            <w:szCs w:val="72"/>
                          </w:rPr>
                          <w:t>Athletic</w:t>
                        </w:r>
                      </w:p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A86DBE">
        <w:rPr>
          <w:noProof/>
        </w:rPr>
        <w:drawing>
          <wp:anchor distT="0" distB="0" distL="114300" distR="114300" simplePos="0" relativeHeight="251786351" behindDoc="0" locked="0" layoutInCell="1" allowOverlap="1" wp14:anchorId="15A4CB5A" wp14:editId="6B596A7E">
            <wp:simplePos x="0" y="0"/>
            <wp:positionH relativeFrom="page">
              <wp:posOffset>5873115</wp:posOffset>
            </wp:positionH>
            <wp:positionV relativeFrom="page">
              <wp:posOffset>365760</wp:posOffset>
            </wp:positionV>
            <wp:extent cx="1538605" cy="1240155"/>
            <wp:effectExtent l="0" t="0" r="10795" b="0"/>
            <wp:wrapThrough wrapText="bothSides">
              <wp:wrapPolygon edited="0">
                <wp:start x="4992" y="885"/>
                <wp:lineTo x="2853" y="2212"/>
                <wp:lineTo x="0" y="6194"/>
                <wp:lineTo x="0" y="12387"/>
                <wp:lineTo x="2496" y="15926"/>
                <wp:lineTo x="4636" y="16369"/>
                <wp:lineTo x="9271" y="19908"/>
                <wp:lineTo x="9628" y="20793"/>
                <wp:lineTo x="12124" y="20793"/>
                <wp:lineTo x="12480" y="19908"/>
                <wp:lineTo x="17116" y="15926"/>
                <wp:lineTo x="19255" y="15926"/>
                <wp:lineTo x="21395" y="12387"/>
                <wp:lineTo x="21395" y="5751"/>
                <wp:lineTo x="19255" y="2654"/>
                <wp:lineTo x="16759" y="885"/>
                <wp:lineTo x="4992" y="885"/>
              </wp:wrapPolygon>
            </wp:wrapThrough>
            <wp:docPr id="141" name="Picture 141" descr="Macintosh HD:Users:16hodapp_marjorie:Dropbox:Student Files:marketing:1 and 2:TSHIRT GIVEAWAY:LOGO FOR BACK:Screen Shot 2015-09-08 at 8.42.33 AM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16hodapp_marjorie:Dropbox:Student Files:marketing:1 and 2:TSHIRT GIVEAWAY:LOGO FOR BACK:Screen Shot 2015-09-08 at 8.42.33 AM copy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605" cy="124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840623" behindDoc="0" locked="0" layoutInCell="1" allowOverlap="1" wp14:anchorId="76E77AE6" wp14:editId="2962C7F6">
            <wp:simplePos x="0" y="0"/>
            <wp:positionH relativeFrom="page">
              <wp:posOffset>5184140</wp:posOffset>
            </wp:positionH>
            <wp:positionV relativeFrom="page">
              <wp:posOffset>1623695</wp:posOffset>
            </wp:positionV>
            <wp:extent cx="1943100" cy="1943100"/>
            <wp:effectExtent l="0" t="0" r="12700" b="12700"/>
            <wp:wrapThrough wrapText="bothSides">
              <wp:wrapPolygon edited="0">
                <wp:start x="0" y="0"/>
                <wp:lineTo x="0" y="21459"/>
                <wp:lineTo x="21459" y="21459"/>
                <wp:lineTo x="21459" y="0"/>
                <wp:lineTo x="0" y="0"/>
              </wp:wrapPolygon>
            </wp:wrapThrough>
            <wp:docPr id="215" name="Picture 215" descr="Macintosh HD:Users:16hodapp_marjorie:Desktop:361056-060_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Macintosh HD:Users:16hodapp_marjorie:Desktop:361056-060_x.jpg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841647" behindDoc="0" locked="0" layoutInCell="1" allowOverlap="1" wp14:anchorId="4D9DEC54" wp14:editId="3E8022B0">
            <wp:simplePos x="0" y="0"/>
            <wp:positionH relativeFrom="page">
              <wp:posOffset>4683125</wp:posOffset>
            </wp:positionH>
            <wp:positionV relativeFrom="page">
              <wp:posOffset>3755390</wp:posOffset>
            </wp:positionV>
            <wp:extent cx="2660650" cy="774700"/>
            <wp:effectExtent l="0" t="0" r="6350" b="12700"/>
            <wp:wrapThrough wrapText="bothSides">
              <wp:wrapPolygon edited="0">
                <wp:start x="0" y="0"/>
                <wp:lineTo x="0" y="21246"/>
                <wp:lineTo x="21445" y="21246"/>
                <wp:lineTo x="21445" y="0"/>
                <wp:lineTo x="0" y="0"/>
              </wp:wrapPolygon>
            </wp:wrapThrough>
            <wp:docPr id="220" name="Picture 220" descr="Macintosh HD:Users:16hodapp_marjorie:Desktop:Screen Shot 2015-09-30 at 8.58.4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Macintosh HD:Users:16hodapp_marjorie:Desktop:Screen Shot 2015-09-30 at 8.58.44 AM.png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0" cy="77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842671" behindDoc="0" locked="0" layoutInCell="1" allowOverlap="1" wp14:anchorId="54BFA16A" wp14:editId="56A0336D">
            <wp:simplePos x="0" y="0"/>
            <wp:positionH relativeFrom="page">
              <wp:posOffset>4786630</wp:posOffset>
            </wp:positionH>
            <wp:positionV relativeFrom="page">
              <wp:posOffset>4530090</wp:posOffset>
            </wp:positionV>
            <wp:extent cx="2234565" cy="302895"/>
            <wp:effectExtent l="0" t="0" r="635" b="1905"/>
            <wp:wrapThrough wrapText="bothSides">
              <wp:wrapPolygon edited="0">
                <wp:start x="0" y="0"/>
                <wp:lineTo x="0" y="19925"/>
                <wp:lineTo x="21361" y="19925"/>
                <wp:lineTo x="21361" y="0"/>
                <wp:lineTo x="0" y="0"/>
              </wp:wrapPolygon>
            </wp:wrapThrough>
            <wp:docPr id="256" name="Picture 256" descr="Macintosh HD:Users:16hodapp_marjorie:Desktop:Screen Shot 2015-09-30 at 8.58.38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Macintosh HD:Users:16hodapp_marjorie:Desktop:Screen Shot 2015-09-30 at 8.58.38 AM.png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565" cy="30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mc:AlternateContent>
          <mc:Choice Requires="wps">
            <w:drawing>
              <wp:anchor distT="0" distB="0" distL="114300" distR="114300" simplePos="0" relativeHeight="251926639" behindDoc="0" locked="0" layoutInCell="1" allowOverlap="1" wp14:anchorId="5AE1C738" wp14:editId="22A49B64">
                <wp:simplePos x="0" y="0"/>
                <wp:positionH relativeFrom="page">
                  <wp:posOffset>4502150</wp:posOffset>
                </wp:positionH>
                <wp:positionV relativeFrom="page">
                  <wp:posOffset>4832985</wp:posOffset>
                </wp:positionV>
                <wp:extent cx="2841625" cy="971550"/>
                <wp:effectExtent l="0" t="0" r="0" b="0"/>
                <wp:wrapThrough wrapText="bothSides">
                  <wp:wrapPolygon edited="0">
                    <wp:start x="193" y="0"/>
                    <wp:lineTo x="193" y="20894"/>
                    <wp:lineTo x="21238" y="20894"/>
                    <wp:lineTo x="21238" y="0"/>
                    <wp:lineTo x="193" y="0"/>
                  </wp:wrapPolygon>
                </wp:wrapThrough>
                <wp:docPr id="338" name="Text Box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1625" cy="971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9979C4" w14:textId="77777777" w:rsidR="00644014" w:rsidRPr="00142D54" w:rsidRDefault="00644014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142D54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Dri</w:t>
                            </w:r>
                            <w:proofErr w:type="spellEnd"/>
                            <w:r w:rsidRPr="00142D54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-FIT circular knit body fabric. </w:t>
                            </w:r>
                            <w:proofErr w:type="gramStart"/>
                            <w:r w:rsidRPr="00142D54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Terry cloth waistband with </w:t>
                            </w:r>
                            <w:proofErr w:type="spellStart"/>
                            <w:r w:rsidRPr="00142D54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drawcord</w:t>
                            </w:r>
                            <w:proofErr w:type="spellEnd"/>
                            <w:r w:rsidRPr="00142D54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.</w:t>
                            </w:r>
                            <w:proofErr w:type="gramEnd"/>
                            <w:r w:rsidRPr="00142D54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 Inside waistband will be anthracite for all </w:t>
                            </w:r>
                            <w:proofErr w:type="spellStart"/>
                            <w:r w:rsidRPr="00142D54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colorways</w:t>
                            </w:r>
                            <w:proofErr w:type="spellEnd"/>
                            <w:r w:rsidRPr="00142D54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. Lower leg contrast insets. Inseam: 10 in. (size large). </w:t>
                            </w:r>
                            <w:proofErr w:type="gramStart"/>
                            <w:r w:rsidRPr="00142D54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100% polyester.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38" o:spid="_x0000_s1141" type="#_x0000_t202" style="position:absolute;margin-left:354.5pt;margin-top:380.55pt;width:223.75pt;height:76.5pt;z-index:25192663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" mv:complextextbox="1" filled="f" stroked="f">
                <v:textbox>
                  <w:txbxContent>
                    <w:p w14:paraId="199979C4" w14:textId="77777777" w:rsidR="00644014" w:rsidRPr="00142D54" w:rsidRDefault="00644014">
                      <w:pPr>
                        <w:rPr>
                          <w:sz w:val="20"/>
                          <w:szCs w:val="20"/>
                        </w:rPr>
                      </w:pPr>
                      <w:proofErr w:type="spellStart"/>
                      <w:r w:rsidRPr="00142D54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Dri</w:t>
                      </w:r>
                      <w:proofErr w:type="spellEnd"/>
                      <w:r w:rsidRPr="00142D54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-FIT circular knit body fabric. </w:t>
                      </w:r>
                      <w:proofErr w:type="gramStart"/>
                      <w:r w:rsidRPr="00142D54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Terry cloth waistband with </w:t>
                      </w:r>
                      <w:proofErr w:type="spellStart"/>
                      <w:r w:rsidRPr="00142D54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drawcord</w:t>
                      </w:r>
                      <w:proofErr w:type="spellEnd"/>
                      <w:r w:rsidRPr="00142D54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.</w:t>
                      </w:r>
                      <w:proofErr w:type="gramEnd"/>
                      <w:r w:rsidRPr="00142D54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 Inside waistband will be anthracite for all </w:t>
                      </w:r>
                      <w:proofErr w:type="spellStart"/>
                      <w:r w:rsidRPr="00142D54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colorways</w:t>
                      </w:r>
                      <w:proofErr w:type="spellEnd"/>
                      <w:r w:rsidRPr="00142D54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. Lower leg contrast insets. Inseam: 10 in. (size large). </w:t>
                      </w:r>
                      <w:proofErr w:type="gramStart"/>
                      <w:r w:rsidRPr="00142D54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100% polyester.</w:t>
                      </w:r>
                      <w:proofErr w:type="gramEnd"/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3B337F">
        <w:br w:type="page"/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75119" behindDoc="0" locked="0" layoutInCell="1" allowOverlap="1" wp14:anchorId="10D2E1F4" wp14:editId="6CB7AFE4">
                <wp:simplePos x="0" y="0"/>
                <wp:positionH relativeFrom="page">
                  <wp:posOffset>4478020</wp:posOffset>
                </wp:positionH>
                <wp:positionV relativeFrom="page">
                  <wp:posOffset>8351520</wp:posOffset>
                </wp:positionV>
                <wp:extent cx="851535" cy="426720"/>
                <wp:effectExtent l="0" t="0" r="0" b="5080"/>
                <wp:wrapThrough wrapText="bothSides">
                  <wp:wrapPolygon edited="0">
                    <wp:start x="644" y="0"/>
                    <wp:lineTo x="644" y="20571"/>
                    <wp:lineTo x="19973" y="20571"/>
                    <wp:lineTo x="19973" y="0"/>
                    <wp:lineTo x="644" y="0"/>
                  </wp:wrapPolygon>
                </wp:wrapThrough>
                <wp:docPr id="431" name="Text Box 4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51535" cy="42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F18C67" w14:textId="38513F3E" w:rsidR="00037BF7" w:rsidRDefault="00037BF7">
                            <w:r>
                              <w:t>$22.00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31" o:spid="_x0000_s1142" type="#_x0000_t202" style="position:absolute;margin-left:352.6pt;margin-top:657.6pt;width:67.05pt;height:33.6pt;z-index:252075119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" mv:complextextbox="1" filled="f" stroked="f">
                <v:textbox>
                  <w:txbxContent>
                    <w:p w14:paraId="71F18C67" w14:textId="38513F3E" w:rsidR="00037BF7" w:rsidRDefault="00037BF7">
                      <w:r>
                        <w:t>$22.00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4095" behindDoc="0" locked="0" layoutInCell="1" allowOverlap="1" wp14:anchorId="409EA481" wp14:editId="722BE87A">
                <wp:simplePos x="0" y="0"/>
                <wp:positionH relativeFrom="page">
                  <wp:posOffset>5363210</wp:posOffset>
                </wp:positionH>
                <wp:positionV relativeFrom="page">
                  <wp:posOffset>4408170</wp:posOffset>
                </wp:positionV>
                <wp:extent cx="996315" cy="344170"/>
                <wp:effectExtent l="0" t="0" r="0" b="11430"/>
                <wp:wrapThrough wrapText="bothSides">
                  <wp:wrapPolygon edited="0">
                    <wp:start x="551" y="0"/>
                    <wp:lineTo x="551" y="20723"/>
                    <wp:lineTo x="20375" y="20723"/>
                    <wp:lineTo x="20375" y="0"/>
                    <wp:lineTo x="551" y="0"/>
                  </wp:wrapPolygon>
                </wp:wrapThrough>
                <wp:docPr id="430" name="Text Box 4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6315" cy="344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BC85C9" w14:textId="3856A76F" w:rsidR="00037BF7" w:rsidRDefault="00037BF7">
                            <w:r>
                              <w:t>$20.50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30" o:spid="_x0000_s1143" type="#_x0000_t202" style="position:absolute;margin-left:422.3pt;margin-top:347.1pt;width:78.45pt;height:27.1pt;z-index:252074095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" mv:complextextbox="1" filled="f" stroked="f">
                <v:textbox>
                  <w:txbxContent>
                    <w:p w14:paraId="53BC85C9" w14:textId="3856A76F" w:rsidR="00037BF7" w:rsidRDefault="00037BF7">
                      <w:r>
                        <w:t>$20.50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3071" behindDoc="0" locked="0" layoutInCell="1" allowOverlap="1" wp14:anchorId="232025BB" wp14:editId="25CE3BB3">
                <wp:simplePos x="0" y="0"/>
                <wp:positionH relativeFrom="page">
                  <wp:posOffset>2467610</wp:posOffset>
                </wp:positionH>
                <wp:positionV relativeFrom="page">
                  <wp:posOffset>7406640</wp:posOffset>
                </wp:positionV>
                <wp:extent cx="911225" cy="426720"/>
                <wp:effectExtent l="0" t="0" r="0" b="5080"/>
                <wp:wrapThrough wrapText="bothSides">
                  <wp:wrapPolygon edited="0">
                    <wp:start x="602" y="0"/>
                    <wp:lineTo x="602" y="20571"/>
                    <wp:lineTo x="20471" y="20571"/>
                    <wp:lineTo x="20471" y="0"/>
                    <wp:lineTo x="602" y="0"/>
                  </wp:wrapPolygon>
                </wp:wrapThrough>
                <wp:docPr id="429" name="Text Box 4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1225" cy="42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0D5D18" w14:textId="73D5035D" w:rsidR="00037BF7" w:rsidRDefault="00037BF7">
                            <w:r>
                              <w:t>$12.50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29" o:spid="_x0000_s1144" type="#_x0000_t202" style="position:absolute;margin-left:194.3pt;margin-top:583.2pt;width:71.75pt;height:33.6pt;z-index:25207307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" mv:complextextbox="1" filled="f" stroked="f">
                <v:textbox>
                  <w:txbxContent>
                    <w:p w14:paraId="2A0D5D18" w14:textId="73D5035D" w:rsidR="00037BF7" w:rsidRDefault="00037BF7">
                      <w:r>
                        <w:t>$12.50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2047" behindDoc="0" locked="0" layoutInCell="1" allowOverlap="1" wp14:anchorId="38B80A65" wp14:editId="03641E1A">
                <wp:simplePos x="0" y="0"/>
                <wp:positionH relativeFrom="page">
                  <wp:posOffset>4324350</wp:posOffset>
                </wp:positionH>
                <wp:positionV relativeFrom="page">
                  <wp:posOffset>2611755</wp:posOffset>
                </wp:positionV>
                <wp:extent cx="897255" cy="346710"/>
                <wp:effectExtent l="0" t="0" r="0" b="8890"/>
                <wp:wrapThrough wrapText="bothSides">
                  <wp:wrapPolygon edited="0">
                    <wp:start x="611" y="0"/>
                    <wp:lineTo x="611" y="20571"/>
                    <wp:lineTo x="20178" y="20571"/>
                    <wp:lineTo x="20178" y="0"/>
                    <wp:lineTo x="611" y="0"/>
                  </wp:wrapPolygon>
                </wp:wrapThrough>
                <wp:docPr id="428" name="Text Box 4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7255" cy="346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B7CF68" w14:textId="65945142" w:rsidR="00037BF7" w:rsidRDefault="00037BF7">
                            <w:r>
                              <w:t>$7.50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28" o:spid="_x0000_s1145" type="#_x0000_t202" style="position:absolute;margin-left:340.5pt;margin-top:205.65pt;width:70.65pt;height:27.3pt;z-index:252072047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" mv:complextextbox="1" filled="f" stroked="f">
                <v:textbox>
                  <w:txbxContent>
                    <w:p w14:paraId="16B7CF68" w14:textId="65945142" w:rsidR="00037BF7" w:rsidRDefault="00037BF7">
                      <w:r>
                        <w:t>$7.50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1023" behindDoc="0" locked="0" layoutInCell="1" allowOverlap="1" wp14:anchorId="5756EA01" wp14:editId="3F65D75F">
                <wp:simplePos x="0" y="0"/>
                <wp:positionH relativeFrom="page">
                  <wp:posOffset>2183765</wp:posOffset>
                </wp:positionH>
                <wp:positionV relativeFrom="page">
                  <wp:posOffset>3679825</wp:posOffset>
                </wp:positionV>
                <wp:extent cx="795655" cy="284480"/>
                <wp:effectExtent l="0" t="0" r="0" b="0"/>
                <wp:wrapThrough wrapText="bothSides">
                  <wp:wrapPolygon edited="0">
                    <wp:start x="690" y="0"/>
                    <wp:lineTo x="690" y="19286"/>
                    <wp:lineTo x="19997" y="19286"/>
                    <wp:lineTo x="19997" y="0"/>
                    <wp:lineTo x="690" y="0"/>
                  </wp:wrapPolygon>
                </wp:wrapThrough>
                <wp:docPr id="427" name="Text Box 4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5655" cy="284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C142EE" w14:textId="41041CAC" w:rsidR="00037BF7" w:rsidRDefault="00037BF7">
                            <w:r>
                              <w:t>$18.50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27" o:spid="_x0000_s1146" type="#_x0000_t202" style="position:absolute;margin-left:171.95pt;margin-top:289.75pt;width:62.65pt;height:22.4pt;z-index:252071023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" mv:complextextbox="1" filled="f" stroked="f">
                <v:textbox>
                  <w:txbxContent>
                    <w:p w14:paraId="28C142EE" w14:textId="41041CAC" w:rsidR="00037BF7" w:rsidRDefault="00037BF7">
                      <w:r>
                        <w:t>$18.50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82145">
        <w:rPr>
          <w:noProof/>
        </w:rPr>
        <mc:AlternateContent>
          <mc:Choice Requires="wps">
            <w:drawing>
              <wp:anchor distT="0" distB="0" distL="114300" distR="114300" simplePos="0" relativeHeight="251878511" behindDoc="0" locked="0" layoutInCell="1" allowOverlap="1" wp14:anchorId="1FEA2252" wp14:editId="74337934">
                <wp:simplePos x="0" y="0"/>
                <wp:positionH relativeFrom="page">
                  <wp:posOffset>3114675</wp:posOffset>
                </wp:positionH>
                <wp:positionV relativeFrom="page">
                  <wp:posOffset>5776595</wp:posOffset>
                </wp:positionV>
                <wp:extent cx="2395855" cy="1459230"/>
                <wp:effectExtent l="0" t="0" r="0" b="0"/>
                <wp:wrapThrough wrapText="bothSides">
                  <wp:wrapPolygon edited="0">
                    <wp:start x="229" y="0"/>
                    <wp:lineTo x="229" y="21055"/>
                    <wp:lineTo x="21068" y="21055"/>
                    <wp:lineTo x="21068" y="0"/>
                    <wp:lineTo x="229" y="0"/>
                  </wp:wrapPolygon>
                </wp:wrapThrough>
                <wp:docPr id="292" name="Text Box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5855" cy="1459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180008" w14:textId="77777777" w:rsidR="00644014" w:rsidRPr="00214FB4" w:rsidRDefault="00644014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214FB4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Dri</w:t>
                            </w:r>
                            <w:proofErr w:type="spellEnd"/>
                            <w:r w:rsidRPr="00214FB4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-FIT fabric wicks away sweat to help keep you comfortable and dry. Long-sleeve construction is ideal for a variety of training conditions. Neck tape added for durability and comfort. Swoosh design trademark at upper left chest.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2" o:spid="_x0000_s1147" type="#_x0000_t202" style="position:absolute;margin-left:245.25pt;margin-top:454.85pt;width:188.65pt;height:114.9pt;z-index:25187851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" mv:complextextbox="1" filled="f" stroked="f">
                <v:textbox>
                  <w:txbxContent>
                    <w:p w14:paraId="6B180008" w14:textId="77777777" w:rsidR="00644014" w:rsidRPr="00214FB4" w:rsidRDefault="00644014">
                      <w:pPr>
                        <w:rPr>
                          <w:sz w:val="20"/>
                          <w:szCs w:val="20"/>
                        </w:rPr>
                      </w:pPr>
                      <w:proofErr w:type="spellStart"/>
                      <w:r w:rsidRPr="00214FB4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Dri</w:t>
                      </w:r>
                      <w:proofErr w:type="spellEnd"/>
                      <w:r w:rsidRPr="00214FB4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-FIT fabric wicks away sweat to help keep you comfortable and dry. Long-sleeve construction is ideal for a variety of training conditions. Neck tape added for durability and comfort. Swoosh design trademark at upper left chest.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7E3AE2">
        <w:rPr>
          <w:noProof/>
        </w:rPr>
        <w:drawing>
          <wp:anchor distT="0" distB="0" distL="114300" distR="114300" simplePos="0" relativeHeight="251869295" behindDoc="0" locked="0" layoutInCell="1" allowOverlap="1" wp14:anchorId="75BDC2CA" wp14:editId="0BE6A5D0">
            <wp:simplePos x="0" y="0"/>
            <wp:positionH relativeFrom="page">
              <wp:posOffset>5279390</wp:posOffset>
            </wp:positionH>
            <wp:positionV relativeFrom="page">
              <wp:posOffset>7680960</wp:posOffset>
            </wp:positionV>
            <wp:extent cx="1529715" cy="1529715"/>
            <wp:effectExtent l="0" t="0" r="0" b="0"/>
            <wp:wrapThrough wrapText="bothSides">
              <wp:wrapPolygon edited="0">
                <wp:start x="3228" y="359"/>
                <wp:lineTo x="2152" y="1435"/>
                <wp:lineTo x="0" y="5380"/>
                <wp:lineTo x="0" y="16857"/>
                <wp:lineTo x="2152" y="18291"/>
                <wp:lineTo x="2152" y="18650"/>
                <wp:lineTo x="9684" y="20085"/>
                <wp:lineTo x="11118" y="20802"/>
                <wp:lineTo x="15064" y="20802"/>
                <wp:lineTo x="15781" y="20085"/>
                <wp:lineTo x="21161" y="18291"/>
                <wp:lineTo x="21161" y="12553"/>
                <wp:lineTo x="20802" y="5021"/>
                <wp:lineTo x="17215" y="1076"/>
                <wp:lineTo x="15064" y="359"/>
                <wp:lineTo x="3228" y="359"/>
              </wp:wrapPolygon>
            </wp:wrapThrough>
            <wp:docPr id="78" name="Picture 78" descr="Macintosh HD:Users:16hodapp_marjorie:Desktop:243438-012_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16hodapp_marjorie:Desktop:243438-012_x.jpg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BEBA8EAE-BF5A-486C-A8C5-ECC9F3942E4B}">
                          <a14:imgProps xmlns:a14="http://schemas.microsoft.com/office/drawing/2010/main">
                            <a14:imgLayer r:embed="rId174">
                              <a14:imgEffect>
                                <a14:backgroundRemoval t="2400" b="98400" l="800" r="99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715" cy="152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3AE2">
        <w:rPr>
          <w:noProof/>
        </w:rPr>
        <w:drawing>
          <wp:anchor distT="0" distB="0" distL="114300" distR="114300" simplePos="0" relativeHeight="251866223" behindDoc="0" locked="0" layoutInCell="1" allowOverlap="1" wp14:anchorId="2A73DBBB" wp14:editId="39C14D21">
            <wp:simplePos x="0" y="0"/>
            <wp:positionH relativeFrom="page">
              <wp:posOffset>3378835</wp:posOffset>
            </wp:positionH>
            <wp:positionV relativeFrom="page">
              <wp:posOffset>4580255</wp:posOffset>
            </wp:positionV>
            <wp:extent cx="1894205" cy="822960"/>
            <wp:effectExtent l="0" t="0" r="10795" b="0"/>
            <wp:wrapThrough wrapText="bothSides">
              <wp:wrapPolygon edited="0">
                <wp:start x="0" y="0"/>
                <wp:lineTo x="0" y="20667"/>
                <wp:lineTo x="21433" y="20667"/>
                <wp:lineTo x="21433" y="0"/>
                <wp:lineTo x="0" y="0"/>
              </wp:wrapPolygon>
            </wp:wrapThrough>
            <wp:docPr id="281" name="Picture 281" descr="Macintosh HD:Users:16hodapp_marjorie:Desktop:Screen Shot 2015-09-30 at 8.43.4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16hodapp_marjorie:Desktop:Screen Shot 2015-09-30 at 8.43.40 AM.png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205" cy="82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3AE2">
        <w:rPr>
          <w:noProof/>
        </w:rPr>
        <w:drawing>
          <wp:anchor distT="0" distB="0" distL="114300" distR="114300" simplePos="0" relativeHeight="251867247" behindDoc="0" locked="0" layoutInCell="1" allowOverlap="1" wp14:anchorId="47B8CDAB" wp14:editId="17B6FB6E">
            <wp:simplePos x="0" y="0"/>
            <wp:positionH relativeFrom="page">
              <wp:posOffset>3231515</wp:posOffset>
            </wp:positionH>
            <wp:positionV relativeFrom="page">
              <wp:posOffset>5491480</wp:posOffset>
            </wp:positionV>
            <wp:extent cx="2138045" cy="190500"/>
            <wp:effectExtent l="0" t="0" r="0" b="12700"/>
            <wp:wrapThrough wrapText="bothSides">
              <wp:wrapPolygon edited="0">
                <wp:start x="0" y="0"/>
                <wp:lineTo x="0" y="20160"/>
                <wp:lineTo x="21298" y="20160"/>
                <wp:lineTo x="21298" y="0"/>
                <wp:lineTo x="0" y="0"/>
              </wp:wrapPolygon>
            </wp:wrapThrough>
            <wp:docPr id="282" name="Picture 282" descr="Macintosh HD:Users:16hodapp_marjorie:Desktop:Screen Shot 2015-09-30 at 8.43.36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16hodapp_marjorie:Desktop:Screen Shot 2015-09-30 at 8.43.36 AM.pn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045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3AE2">
        <w:rPr>
          <w:noProof/>
        </w:rPr>
        <w:drawing>
          <wp:anchor distT="0" distB="0" distL="114300" distR="114300" simplePos="0" relativeHeight="251865199" behindDoc="0" locked="0" layoutInCell="1" allowOverlap="1" wp14:anchorId="61D86A6C" wp14:editId="249C9117">
            <wp:simplePos x="0" y="0"/>
            <wp:positionH relativeFrom="page">
              <wp:posOffset>5126355</wp:posOffset>
            </wp:positionH>
            <wp:positionV relativeFrom="page">
              <wp:posOffset>4580255</wp:posOffset>
            </wp:positionV>
            <wp:extent cx="2341880" cy="2341880"/>
            <wp:effectExtent l="0" t="0" r="0" b="0"/>
            <wp:wrapThrough wrapText="bothSides">
              <wp:wrapPolygon edited="0">
                <wp:start x="8668" y="0"/>
                <wp:lineTo x="6325" y="1171"/>
                <wp:lineTo x="4451" y="3046"/>
                <wp:lineTo x="4451" y="7731"/>
                <wp:lineTo x="3046" y="13588"/>
                <wp:lineTo x="2577" y="16633"/>
                <wp:lineTo x="4217" y="18976"/>
                <wp:lineTo x="5388" y="18976"/>
                <wp:lineTo x="5388" y="20148"/>
                <wp:lineTo x="7497" y="21319"/>
                <wp:lineTo x="9839" y="21319"/>
                <wp:lineTo x="15931" y="21319"/>
                <wp:lineTo x="16399" y="21319"/>
                <wp:lineTo x="17336" y="18976"/>
                <wp:lineTo x="18273" y="15228"/>
                <wp:lineTo x="18976" y="11479"/>
                <wp:lineTo x="18508" y="3514"/>
                <wp:lineTo x="16633" y="1406"/>
                <wp:lineTo x="14525" y="0"/>
                <wp:lineTo x="8668" y="0"/>
              </wp:wrapPolygon>
            </wp:wrapThrough>
            <wp:docPr id="280" name="Picture 280" descr="Macintosh HD:Users:16hodapp_marjorie:Desktop:453182-100_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16hodapp_marjorie:Desktop:453182-100_x.jpg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BEBA8EAE-BF5A-486C-A8C5-ECC9F3942E4B}">
                          <a14:imgProps xmlns:a14="http://schemas.microsoft.com/office/drawing/2010/main">
                            <a14:imgLayer r:embed="rId178">
                              <a14:imgEffect>
                                <a14:backgroundRemoval t="1000" b="100000" l="0" r="99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880" cy="234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0E42">
        <w:rPr>
          <w:noProof/>
        </w:rPr>
        <mc:AlternateContent>
          <mc:Choice Requires="wpg">
            <w:drawing>
              <wp:anchor distT="0" distB="0" distL="114300" distR="114300" simplePos="0" relativeHeight="251818095" behindDoc="0" locked="0" layoutInCell="1" allowOverlap="1" wp14:anchorId="39C0E5B8" wp14:editId="7CAE4A8F">
                <wp:simplePos x="0" y="0"/>
                <wp:positionH relativeFrom="page">
                  <wp:posOffset>1699895</wp:posOffset>
                </wp:positionH>
                <wp:positionV relativeFrom="page">
                  <wp:posOffset>2070100</wp:posOffset>
                </wp:positionV>
                <wp:extent cx="2346325" cy="1695450"/>
                <wp:effectExtent l="0" t="0" r="0" b="6350"/>
                <wp:wrapThrough wrapText="bothSides">
                  <wp:wrapPolygon edited="0">
                    <wp:start x="234" y="0"/>
                    <wp:lineTo x="234" y="21357"/>
                    <wp:lineTo x="21045" y="21357"/>
                    <wp:lineTo x="21045" y="0"/>
                    <wp:lineTo x="234" y="0"/>
                  </wp:wrapPolygon>
                </wp:wrapThrough>
                <wp:docPr id="328" name="Group 3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46325" cy="1695450"/>
                          <a:chOff x="0" y="0"/>
                          <a:chExt cx="2346325" cy="169545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241" name="Text Box 241"/>
                        <wps:cNvSpPr txBox="1"/>
                        <wps:spPr>
                          <a:xfrm>
                            <a:off x="0" y="0"/>
                            <a:ext cx="2346325" cy="169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Text Box 277"/>
                        <wps:cNvSpPr txBox="1"/>
                        <wps:spPr>
                          <a:xfrm>
                            <a:off x="728980" y="45720"/>
                            <a:ext cx="1525905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93">
                          <w:txbxContent>
                            <w:p w14:paraId="54483D19" w14:textId="77777777" w:rsidR="00644014" w:rsidRPr="00214FB4" w:rsidRDefault="00644014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214FB4">
                                <w:rPr>
                                  <w:rFonts w:ascii="Arial" w:hAnsi="Arial" w:cs="Arial"/>
                                  <w:color w:val="656565"/>
                                  <w:sz w:val="20"/>
                                  <w:szCs w:val="20"/>
                                </w:rPr>
                                <w:t>Dri</w:t>
                              </w:r>
                              <w:proofErr w:type="spellEnd"/>
                              <w:r w:rsidRPr="00214FB4">
                                <w:rPr>
                                  <w:rFonts w:ascii="Arial" w:hAnsi="Arial" w:cs="Arial"/>
                                  <w:color w:val="656565"/>
                                  <w:sz w:val="20"/>
                                  <w:szCs w:val="20"/>
                                </w:rPr>
                                <w:t>-FIT fabric wicks away sweat to help keep you comfortable and dry. Short-sleeve construction is ideal for a variety of training conditions. Neck tape added for durability and comfort. Swoosh design trademark at upper left chest.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Text Box 278"/>
                        <wps:cNvSpPr txBox="1"/>
                        <wps:spPr>
                          <a:xfrm>
                            <a:off x="736600" y="191770"/>
                            <a:ext cx="1518285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93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Text Box 279"/>
                        <wps:cNvSpPr txBox="1"/>
                        <wps:spPr>
                          <a:xfrm>
                            <a:off x="743585" y="337820"/>
                            <a:ext cx="151130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93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Text Box 283"/>
                        <wps:cNvSpPr txBox="1"/>
                        <wps:spPr>
                          <a:xfrm>
                            <a:off x="735330" y="483870"/>
                            <a:ext cx="1519555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93" seq="3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Text Box 284"/>
                        <wps:cNvSpPr txBox="1"/>
                        <wps:spPr>
                          <a:xfrm>
                            <a:off x="607695" y="629920"/>
                            <a:ext cx="164719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93" seq="4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Text Box 285"/>
                        <wps:cNvSpPr txBox="1"/>
                        <wps:spPr>
                          <a:xfrm>
                            <a:off x="480060" y="775970"/>
                            <a:ext cx="1774825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93" seq="5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Text Box 300"/>
                        <wps:cNvSpPr txBox="1"/>
                        <wps:spPr>
                          <a:xfrm>
                            <a:off x="417195" y="922020"/>
                            <a:ext cx="183769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93" seq="6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Text Box 301"/>
                        <wps:cNvSpPr txBox="1"/>
                        <wps:spPr>
                          <a:xfrm>
                            <a:off x="440055" y="1068070"/>
                            <a:ext cx="181483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93" seq="7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Text Box 302"/>
                        <wps:cNvSpPr txBox="1"/>
                        <wps:spPr>
                          <a:xfrm>
                            <a:off x="462915" y="1214120"/>
                            <a:ext cx="1791970" cy="14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93" seq="8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28" o:spid="_x0000_s1148" style="position:absolute;margin-left:133.85pt;margin-top:163pt;width:184.75pt;height:133.5pt;z-index:251818095;mso-position-horizontal-relative:page;mso-position-vertical-relative:page" coordsize="2346325,169545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" mv:complextextbox="1">
                <v:shape id="Text Box 241" o:spid="_x0000_s1149" type="#_x0000_t202" style="position:absolute;width:2346325;height:169545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VoltYxAAA&#10;ANwAAAAPAAAAZHJzL2Rvd25yZXYueG1sRI9Pi8IwFMTvgt8hPGFvmiqyW6pRdFnFg4t/Dx4fzbMt&#10;Ni+lydrutzeC4HGYmd8w03lrSnGn2hWWFQwHEQji1OqCMwXn06ofg3AeWWNpmRT8k4P5rNuZYqJt&#10;wwe6H30mAoRdggpy76tESpfmZNANbEUcvKutDfog60zqGpsAN6UcRdGnNFhwWMixou+c0tvxzyig&#10;bWtOv/HXj98tr+voEu+brc6U+ui1iwkIT61/h1/tjVYwGg/heSYcATl7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1aJbWMQAAADcAAAADwAAAAAAAAAAAAAAAACXAgAAZHJzL2Rv&#10;d25yZXYueG1sUEsFBgAAAAAEAAQA9QAAAIgDAAAAAA==&#10;" mv:complextextbox="1" filled="f" stroked="f"/>
                <v:shape id="_x0000_s1150" type="#_x0000_t202" style="position:absolute;left:728980;top:45720;width:1525905;height:1473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tFNuaxgAA&#10;ANwAAAAPAAAAZHJzL2Rvd25yZXYueG1sRI9Ba8JAFITvQv/D8gq9mU09qE3diJQWCoIY00OPr9ln&#10;siT7Ns1uNf57VxB6HGbmG2a1Hm0nTjR441jBc5KCIK6cNlwr+Co/pksQPiBr7ByTggt5WOcPkxVm&#10;2p25oNMh1CJC2GeooAmhz6T0VUMWfeJ64ugd3WAxRDnUUg94jnDbyVmazqVFw3GhwZ7eGqraw59V&#10;sPnm4t387n72xbEwZfmS8nbeKvX0OG5eQQQaw3/43v7UCmaLBdzOxCMg8y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tFNuaxgAAANwAAAAPAAAAAAAAAAAAAAAAAJcCAABkcnMv&#10;ZG93bnJldi54bWxQSwUGAAAAAAQABAD1AAAAigMAAAAA&#10;" filled="f" stroked="f">
                  <v:textbox inset="0,0,0,0">
                    <w:txbxContent>
                      <w:p w14:paraId="54483D19" w14:textId="77777777" w:rsidR="00644014" w:rsidRPr="00214FB4" w:rsidRDefault="00644014">
                        <w:pPr>
                          <w:rPr>
                            <w:sz w:val="20"/>
                            <w:szCs w:val="20"/>
                          </w:rPr>
                        </w:pPr>
                        <w:proofErr w:type="spellStart"/>
                        <w:r w:rsidRPr="00214FB4">
                          <w:rPr>
                            <w:rFonts w:ascii="Arial" w:hAnsi="Arial" w:cs="Arial"/>
                            <w:color w:val="656565"/>
                            <w:sz w:val="20"/>
                            <w:szCs w:val="20"/>
                          </w:rPr>
                          <w:t>Dri</w:t>
                        </w:r>
                        <w:proofErr w:type="spellEnd"/>
                        <w:r w:rsidRPr="00214FB4">
                          <w:rPr>
                            <w:rFonts w:ascii="Arial" w:hAnsi="Arial" w:cs="Arial"/>
                            <w:color w:val="656565"/>
                            <w:sz w:val="20"/>
                            <w:szCs w:val="20"/>
                          </w:rPr>
                          <w:t>-FIT fabric wicks away sweat to help keep you comfortable and dry. Short-sleeve construction is ideal for a variety of training conditions. Neck tape added for durability and comfort. Swoosh design trademark at upper left chest.</w:t>
                        </w:r>
                      </w:p>
                    </w:txbxContent>
                  </v:textbox>
                </v:shape>
                <v:shape id="_x0000_s1151" type="#_x0000_t202" style="position:absolute;left:736600;top:191770;width:1518285;height:1473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ci0/owQAA&#10;ANwAAAAPAAAAZHJzL2Rvd25yZXYueG1sRE9Ni8IwEL0v+B/CCN7WVA+6W40ioiAIi7V78Dg2Yxts&#10;JrWJ2v335iDs8fG+58vO1uJBrTeOFYyGCQjiwmnDpYLffPv5BcIHZI21Y1LwRx6Wi97HHFPtnpzR&#10;4xhKEUPYp6igCqFJpfRFRRb90DXEkbu41mKIsC2lbvEZw20tx0kykRYNx4YKG1pXVFyPd6tgdeJs&#10;Y24/50N2yUyefye8n1yVGvS71QxEoC78i9/unVYwnsa18Uw8AnLxA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HItP6MEAAADcAAAADwAAAAAAAAAAAAAAAACXAgAAZHJzL2Rvd25y&#10;ZXYueG1sUEsFBgAAAAAEAAQA9QAAAIUDAAAAAA==&#10;" filled="f" stroked="f">
                  <v:textbox inset="0,0,0,0">
                    <w:txbxContent/>
                  </v:textbox>
                </v:shape>
                <v:shape id="_x0000_s1152" type="#_x0000_t202" style="position:absolute;left:743585;top:337820;width:1511300;height:1473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x+pzxQAA&#10;ANwAAAAPAAAAZHJzL2Rvd25yZXYueG1sRI9Ba8JAFITvBf/D8oTe6kYP1kRXEWlBKEhjevD4zD6T&#10;xezbmF01/vtuQehxmJlvmMWqt424UeeNYwXjUQKCuHTacKXgp/h8m4HwAVlj45gUPMjDajl4WWCm&#10;3Z1zuu1DJSKEfYYK6hDaTEpf1mTRj1xLHL2T6yyGKLtK6g7vEW4bOUmSqbRoOC7U2NKmpvK8v1oF&#10;6wPnH+ayO37np9wURZrw1/Ss1OuwX89BBOrDf/jZ3moFk/cU/s7EIyCXv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PH6nPFAAAA3AAAAA8AAAAAAAAAAAAAAAAAlwIAAGRycy9k&#10;b3ducmV2LnhtbFBLBQYAAAAABAAEAPUAAACJAwAAAAA=&#10;" filled="f" stroked="f">
                  <v:textbox inset="0,0,0,0">
                    <w:txbxContent/>
                  </v:textbox>
                </v:shape>
                <v:shape id="Text Box 283" o:spid="_x0000_s1153" type="#_x0000_t202" style="position:absolute;left:735330;top:483870;width:1519555;height:1473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+q2+xAAA&#10;ANwAAAAPAAAAZHJzL2Rvd25yZXYueG1sRI9Ba8JAFITvgv9heQVvuqmC2NRVRCoIghjjweNr9pks&#10;Zt+m2VXjv3cLhR6HmfmGmS87W4s7td44VvA+SkAQF04bLhWc8s1wBsIHZI21Y1LwJA/LRb83x1S7&#10;B2d0P4ZSRAj7FBVUITSplL6oyKIfuYY4ehfXWgxRtqXULT4i3NZynCRTadFwXKiwoXVFxfV4swpW&#10;Z86+zM/++5BdMpPnHwnvplelBm/d6hNEoC78h//aW61gPJvA75l4BOTi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J/qtvsQAAADcAAAADwAAAAAAAAAAAAAAAACXAgAAZHJzL2Rv&#10;d25yZXYueG1sUEsFBgAAAAAEAAQA9QAAAIgDAAAAAA==&#10;" filled="f" stroked="f">
                  <v:textbox style="mso-next-textbox:#Text Box 284" inset="0,0,0,0">
                    <w:txbxContent/>
                  </v:textbox>
                </v:shape>
                <v:shape id="Text Box 284" o:spid="_x0000_s1154" type="#_x0000_t202" style="position:absolute;left:607695;top:629920;width:1647190;height:1473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oEzXKxAAA&#10;ANwAAAAPAAAAZHJzL2Rvd25yZXYueG1sRI9Ba8JAFITvgv9heQVvuqmI2NRVRCoIghjjweNr9pks&#10;Zt+m2VXjv3cLhR6HmfmGmS87W4s7td44VvA+SkAQF04bLhWc8s1wBsIHZI21Y1LwJA/LRb83x1S7&#10;B2d0P4ZSRAj7FBVUITSplL6oyKIfuYY4ehfXWgxRtqXULT4i3NZynCRTadFwXKiwoXVFxfV4swpW&#10;Z86+zM/++5BdMpPnHwnvplelBm/d6hNEoC78h//aW61gPJvA75l4BOTi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qBM1ysQAAADcAAAADwAAAAAAAAAAAAAAAACXAgAAZHJzL2Rv&#10;d25yZXYueG1sUEsFBgAAAAAEAAQA9QAAAIgDAAAAAA==&#10;" filled="f" stroked="f">
                  <v:textbox style="mso-next-textbox:#Text Box 285" inset="0,0,0,0">
                    <w:txbxContent/>
                  </v:textbox>
                </v:shape>
                <v:shape id="Text Box 285" o:spid="_x0000_s1155" type="#_x0000_t202" style="position:absolute;left:480060;top:775970;width:1774825;height:1473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HX5BRxAAA&#10;ANwAAAAPAAAAZHJzL2Rvd25yZXYueG1sRI9Ba8JAFITvgv9heQVvuqmg2NRVRCoIghjjweNr9pks&#10;Zt+m2VXjv3cLhR6HmfmGmS87W4s7td44VvA+SkAQF04bLhWc8s1wBsIHZI21Y1LwJA/LRb83x1S7&#10;B2d0P4ZSRAj7FBVUITSplL6oyKIfuYY4ehfXWgxRtqXULT4i3NZynCRTadFwXKiwoXVFxfV4swpW&#10;Z86+zM/++5BdMpPnHwnvplelBm/d6hNEoC78h//aW61gPJvA75l4BOTi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x1+QUcQAAADcAAAADwAAAAAAAAAAAAAAAACXAgAAZHJzL2Rv&#10;d25yZXYueG1sUEsFBgAAAAAEAAQA9QAAAIgDAAAAAA==&#10;" filled="f" stroked="f">
                  <v:textbox style="mso-next-textbox:#Text Box 300" inset="0,0,0,0">
                    <w:txbxContent/>
                  </v:textbox>
                </v:shape>
                <v:shape id="Text Box 300" o:spid="_x0000_s1156" type="#_x0000_t202" style="position:absolute;left:417195;top:922020;width:1837690;height:1473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Gj8OwQAA&#10;ANwAAAAPAAAAZHJzL2Rvd25yZXYueG1sRE/Pa8IwFL4P/B/CE3abiRvIrEYR2UAYiLUePD6bZxts&#10;Xromavffm4Ow48f3e77sXSNu1AXrWcN4pEAQl95YrjQciu+3TxAhIhtsPJOGPwqwXAxe5pgZf+ec&#10;bvtYiRTCIUMNdYxtJmUoa3IYRr4lTtzZdw5jgl0lTYf3FO4a+a7URDq0nBpqbGldU3nZX52G1ZHz&#10;L/u7Pe3yc26LYqr4Z3LR+nXYr2YgIvXxX/x0b4yGD5XmpzPpCMjF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zBo/DsEAAADcAAAADwAAAAAAAAAAAAAAAACXAgAAZHJzL2Rvd25y&#10;ZXYueG1sUEsFBgAAAAAEAAQA9QAAAIUDAAAAAA==&#10;" filled="f" stroked="f">
                  <v:textbox style="mso-next-textbox:#Text Box 301" inset="0,0,0,0">
                    <w:txbxContent/>
                  </v:textbox>
                </v:shape>
                <v:shape id="Text Box 301" o:spid="_x0000_s1157" type="#_x0000_t202" style="position:absolute;left:440055;top:1068070;width:1814830;height:1473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jVpqVxQAA&#10;ANwAAAAPAAAAZHJzL2Rvd25yZXYueG1sRI9BawIxFITvQv9DeIXeNNGC2K1RpFQQhOK6PfT4unnu&#10;Bjcv203U9d83guBxmJlvmPmyd404UxesZw3jkQJBXHpjudLwXayHMxAhIhtsPJOGKwVYLp4Gc8yM&#10;v3BO532sRIJwyFBDHWObSRnKmhyGkW+Jk3fwncOYZFdJ0+ElwV0jJ0pNpUPLaaHGlj5qKo/7k9Ow&#10;+uH80/59/e7yQ26L4k3xdnrU+uW5X72DiNTHR/je3hgNr2oMtzPpCMjFP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NWmpXFAAAA3AAAAA8AAAAAAAAAAAAAAAAAlwIAAGRycy9k&#10;b3ducmV2LnhtbFBLBQYAAAAABAAEAPUAAACJAwAAAAA=&#10;" filled="f" stroked="f">
                  <v:textbox style="mso-next-textbox:#Text Box 302" inset="0,0,0,0">
                    <w:txbxContent/>
                  </v:textbox>
                </v:shape>
                <v:shape id="Text Box 302" o:spid="_x0000_s1158" type="#_x0000_t202" style="position:absolute;left:462915;top:1214120;width:1791970;height:1473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ThATixQAA&#10;ANwAAAAPAAAAZHJzL2Rvd25yZXYueG1sRI9BawIxFITvBf9DeIK3mlRB6tYoIi0IQum6Hnp83Tx3&#10;g5uXdRN1/fdNoeBxmJlvmMWqd424UhesZw0vYwWCuPTGcqXhUHw8v4IIEdlg45k03CnAajl4WmBm&#10;/I1zuu5jJRKEQ4Ya6hjbTMpQ1uQwjH1LnLyj7xzGJLtKmg5vCe4aOVFqJh1aTgs1trSpqTztL07D&#10;+pvzd3v+/PnKj7ktirni3eyk9WjYr99AROrjI/zf3hoNUzWBvzPpCMjlL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OEBOLFAAAA3AAAAA8AAAAAAAAAAAAAAAAAlwIAAGRycy9k&#10;b3ducmV2LnhtbFBLBQYAAAAABAAEAPUAAACJAwAAAAA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6F0E42">
        <w:rPr>
          <w:noProof/>
        </w:rPr>
        <mc:AlternateContent>
          <mc:Choice Requires="wps">
            <w:drawing>
              <wp:anchor distT="0" distB="0" distL="114300" distR="114300" simplePos="0" relativeHeight="252085359" behindDoc="0" locked="0" layoutInCell="1" allowOverlap="1" wp14:anchorId="16C2288D" wp14:editId="6C420D2F">
                <wp:simplePos x="0" y="0"/>
                <wp:positionH relativeFrom="column">
                  <wp:posOffset>2077720</wp:posOffset>
                </wp:positionH>
                <wp:positionV relativeFrom="paragraph">
                  <wp:posOffset>1866265</wp:posOffset>
                </wp:positionV>
                <wp:extent cx="1511300" cy="147320"/>
                <wp:effectExtent l="0" t="0" r="0" b="0"/>
                <wp:wrapThrough wrapText="bothSides">
                  <wp:wrapPolygon edited="0">
                    <wp:start x="0" y="0"/>
                    <wp:lineTo x="0" y="0"/>
                    <wp:lineTo x="0" y="0"/>
                  </wp:wrapPolygon>
                </wp:wrapThrough>
                <wp:docPr id="279" name="Text Box 2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1300" cy="14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linkedTxbx id="93" seq="2"/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9" o:spid="_x0000_s1159" type="#_x0000_t202" style="position:absolute;margin-left:163.6pt;margin-top:146.95pt;width:119pt;height:11.6pt;z-index:25208535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" filled="f" stroked="f">
                <v:textbox style="mso-next-textbox:#Text Box 283" inset="0,0,0,0">
                  <w:txbxContent/>
                </v:textbox>
                <w10:wrap type="through"/>
              </v:shape>
            </w:pict>
          </mc:Fallback>
        </mc:AlternateContent>
      </w:r>
      <w:r w:rsidR="006F0E42">
        <w:rPr>
          <w:noProof/>
        </w:rPr>
        <mc:AlternateContent>
          <mc:Choice Requires="wps">
            <w:drawing>
              <wp:anchor distT="0" distB="0" distL="114300" distR="114300" simplePos="0" relativeHeight="252084335" behindDoc="0" locked="0" layoutInCell="1" allowOverlap="1" wp14:anchorId="2A47EC55" wp14:editId="3D00BAFC">
                <wp:simplePos x="0" y="0"/>
                <wp:positionH relativeFrom="column">
                  <wp:posOffset>2070735</wp:posOffset>
                </wp:positionH>
                <wp:positionV relativeFrom="paragraph">
                  <wp:posOffset>1720215</wp:posOffset>
                </wp:positionV>
                <wp:extent cx="1518285" cy="147320"/>
                <wp:effectExtent l="0" t="0" r="0" b="0"/>
                <wp:wrapThrough wrapText="bothSides">
                  <wp:wrapPolygon edited="0">
                    <wp:start x="0" y="0"/>
                    <wp:lineTo x="0" y="0"/>
                    <wp:lineTo x="0" y="0"/>
                  </wp:wrapPolygon>
                </wp:wrapThrough>
                <wp:docPr id="278" name="Text Box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8285" cy="14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linkedTxbx id="93" seq="1"/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8" o:spid="_x0000_s1160" type="#_x0000_t202" style="position:absolute;margin-left:163.05pt;margin-top:135.45pt;width:119.55pt;height:11.6pt;z-index:25208433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" filled="f" stroked="f">
                <v:textbox style="mso-next-textbox:#Text Box 279" inset="0,0,0,0">
                  <w:txbxContent/>
                </v:textbox>
                <w10:wrap type="through"/>
              </v:shape>
            </w:pict>
          </mc:Fallback>
        </mc:AlternateContent>
      </w:r>
      <w:r w:rsidR="006F0E42">
        <w:rPr>
          <w:noProof/>
        </w:rPr>
        <mc:AlternateContent>
          <mc:Choice Requires="wps">
            <w:drawing>
              <wp:anchor distT="0" distB="0" distL="114300" distR="114300" simplePos="0" relativeHeight="252083311" behindDoc="0" locked="0" layoutInCell="1" allowOverlap="1" wp14:anchorId="237395D1" wp14:editId="60123993">
                <wp:simplePos x="0" y="0"/>
                <wp:positionH relativeFrom="column">
                  <wp:posOffset>2063115</wp:posOffset>
                </wp:positionH>
                <wp:positionV relativeFrom="paragraph">
                  <wp:posOffset>1574165</wp:posOffset>
                </wp:positionV>
                <wp:extent cx="1525905" cy="147320"/>
                <wp:effectExtent l="0" t="0" r="0" b="0"/>
                <wp:wrapThrough wrapText="bothSides">
                  <wp:wrapPolygon edited="0">
                    <wp:start x="0" y="0"/>
                    <wp:lineTo x="0" y="0"/>
                    <wp:lineTo x="0" y="0"/>
                  </wp:wrapPolygon>
                </wp:wrapThrough>
                <wp:docPr id="277" name="Text Box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25905" cy="147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 id="93">
                        <w:txbxContent>
                          <w:p w14:paraId="54483D19" w14:textId="77777777" w:rsidR="00644014" w:rsidRPr="00214FB4" w:rsidRDefault="00644014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214FB4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Dri</w:t>
                            </w:r>
                            <w:proofErr w:type="spellEnd"/>
                            <w:r w:rsidRPr="00214FB4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-FIT fabric wicks away sweat to help keep you comfortable and dry. Short-sleeve construction is ideal for a variety of training conditions. Neck tape added for durability and comfort. Swoosh design trademark at upper left chest.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77" o:spid="_x0000_s1161" type="#_x0000_t202" style="position:absolute;margin-left:162.45pt;margin-top:123.95pt;width:120.15pt;height:11.6pt;z-index:25208331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" filled="f" stroked="f">
                <v:textbox style="mso-next-textbox:#Text Box 278" inset="0,0,0,0">
                  <w:txbxContent>
                    <w:p w14:paraId="54483D19" w14:textId="77777777" w:rsidR="00644014" w:rsidRPr="00214FB4" w:rsidRDefault="00644014">
                      <w:pPr>
                        <w:rPr>
                          <w:sz w:val="20"/>
                          <w:szCs w:val="20"/>
                        </w:rPr>
                      </w:pPr>
                      <w:proofErr w:type="spellStart"/>
                      <w:r w:rsidRPr="00214FB4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Dri</w:t>
                      </w:r>
                      <w:proofErr w:type="spellEnd"/>
                      <w:r w:rsidRPr="00214FB4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-FIT fabric wicks away sweat to help keep you comfortable and dry. Short-sleeve construction is ideal for a variety of training conditions. Neck tape added for durability and comfort. Swoosh design trademark at upper left chest.</w:t>
                      </w:r>
                    </w:p>
                  </w:txbxContent>
                </v:textbox>
                <w10:wrap type="through"/>
              </v:shape>
            </w:pict>
          </mc:Fallback>
        </mc:AlternateContent>
      </w:r>
      <w:r w:rsidR="007E3AE2">
        <w:rPr>
          <w:noProof/>
        </w:rPr>
        <w:drawing>
          <wp:anchor distT="0" distB="0" distL="114300" distR="114300" simplePos="0" relativeHeight="251859055" behindDoc="0" locked="0" layoutInCell="1" allowOverlap="1" wp14:anchorId="3A7F132D" wp14:editId="3637A90D">
            <wp:simplePos x="0" y="0"/>
            <wp:positionH relativeFrom="page">
              <wp:posOffset>474980</wp:posOffset>
            </wp:positionH>
            <wp:positionV relativeFrom="page">
              <wp:posOffset>1732280</wp:posOffset>
            </wp:positionV>
            <wp:extent cx="2230120" cy="2230120"/>
            <wp:effectExtent l="0" t="0" r="0" b="5080"/>
            <wp:wrapThrough wrapText="bothSides">
              <wp:wrapPolygon edited="0">
                <wp:start x="8364" y="0"/>
                <wp:lineTo x="5166" y="1476"/>
                <wp:lineTo x="3690" y="2706"/>
                <wp:lineTo x="3690" y="5904"/>
                <wp:lineTo x="5166" y="11809"/>
                <wp:lineTo x="4428" y="20665"/>
                <wp:lineTo x="7134" y="21403"/>
                <wp:lineTo x="10087" y="21403"/>
                <wp:lineTo x="14515" y="21403"/>
                <wp:lineTo x="15007" y="21403"/>
                <wp:lineTo x="15991" y="20173"/>
                <wp:lineTo x="15745" y="19681"/>
                <wp:lineTo x="14515" y="11809"/>
                <wp:lineTo x="17959" y="7872"/>
                <wp:lineTo x="17713" y="3198"/>
                <wp:lineTo x="16483" y="1968"/>
                <wp:lineTo x="13285" y="0"/>
                <wp:lineTo x="8364" y="0"/>
              </wp:wrapPolygon>
            </wp:wrapThrough>
            <wp:docPr id="271" name="Picture 271" descr="Macintosh HD:Users:16hodapp_marjorie:Desktop:453181-010_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Macintosh HD:Users:16hodapp_marjorie:Desktop:453181-010_x.jpg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BEBA8EAE-BF5A-486C-A8C5-ECC9F3942E4B}">
                          <a14:imgProps xmlns:a14="http://schemas.microsoft.com/office/drawing/2010/main">
                            <a14:imgLayer r:embed="rId180">
                              <a14:imgEffect>
                                <a14:backgroundRemoval t="400" b="99600" l="10000" r="9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120" cy="223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3AE2">
        <w:rPr>
          <w:noProof/>
        </w:rPr>
        <w:drawing>
          <wp:anchor distT="0" distB="0" distL="114300" distR="114300" simplePos="0" relativeHeight="251858031" behindDoc="0" locked="0" layoutInCell="1" allowOverlap="1" wp14:anchorId="43DA39C4" wp14:editId="105D19BD">
            <wp:simplePos x="0" y="0"/>
            <wp:positionH relativeFrom="page">
              <wp:posOffset>419100</wp:posOffset>
            </wp:positionH>
            <wp:positionV relativeFrom="page">
              <wp:posOffset>3964305</wp:posOffset>
            </wp:positionV>
            <wp:extent cx="2488565" cy="271780"/>
            <wp:effectExtent l="0" t="0" r="635" b="7620"/>
            <wp:wrapThrough wrapText="bothSides">
              <wp:wrapPolygon edited="0">
                <wp:start x="0" y="0"/>
                <wp:lineTo x="0" y="20187"/>
                <wp:lineTo x="21385" y="20187"/>
                <wp:lineTo x="21385" y="0"/>
                <wp:lineTo x="0" y="0"/>
              </wp:wrapPolygon>
            </wp:wrapThrough>
            <wp:docPr id="270" name="Picture 270" descr="Macintosh HD:Users:16hodapp_marjorie:Desktop:Screen Shot 2015-09-30 at 8.34.1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Macintosh HD:Users:16hodapp_marjorie:Desktop:Screen Shot 2015-09-30 at 8.34.19 AM.png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565" cy="27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3AE2">
        <w:rPr>
          <w:noProof/>
        </w:rPr>
        <w:drawing>
          <wp:anchor distT="0" distB="0" distL="114300" distR="114300" simplePos="0" relativeHeight="251857007" behindDoc="0" locked="0" layoutInCell="1" allowOverlap="1" wp14:anchorId="291898B8" wp14:editId="5EB11C1C">
            <wp:simplePos x="0" y="0"/>
            <wp:positionH relativeFrom="page">
              <wp:posOffset>365760</wp:posOffset>
            </wp:positionH>
            <wp:positionV relativeFrom="page">
              <wp:posOffset>4312920</wp:posOffset>
            </wp:positionV>
            <wp:extent cx="1953895" cy="871220"/>
            <wp:effectExtent l="0" t="0" r="1905" b="0"/>
            <wp:wrapThrough wrapText="bothSides">
              <wp:wrapPolygon edited="0">
                <wp:start x="0" y="0"/>
                <wp:lineTo x="0" y="20781"/>
                <wp:lineTo x="21340" y="20781"/>
                <wp:lineTo x="21340" y="0"/>
                <wp:lineTo x="0" y="0"/>
              </wp:wrapPolygon>
            </wp:wrapThrough>
            <wp:docPr id="269" name="Picture 269" descr="Macintosh HD:Users:16hodapp_marjorie:Desktop:Screen Shot 2015-09-30 at 8.34.2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Macintosh HD:Users:16hodapp_marjorie:Desktop:Screen Shot 2015-09-30 at 8.34.29 AM.png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895" cy="87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3AE2">
        <w:rPr>
          <w:noProof/>
        </w:rPr>
        <w:drawing>
          <wp:anchor distT="0" distB="0" distL="114300" distR="114300" simplePos="0" relativeHeight="251873391" behindDoc="0" locked="0" layoutInCell="1" allowOverlap="1" wp14:anchorId="4B043AAA" wp14:editId="4B903DB4">
            <wp:simplePos x="0" y="0"/>
            <wp:positionH relativeFrom="page">
              <wp:posOffset>2201545</wp:posOffset>
            </wp:positionH>
            <wp:positionV relativeFrom="page">
              <wp:posOffset>5184140</wp:posOffset>
            </wp:positionV>
            <wp:extent cx="695960" cy="1670050"/>
            <wp:effectExtent l="0" t="0" r="0" b="6350"/>
            <wp:wrapThrough wrapText="bothSides">
              <wp:wrapPolygon edited="0">
                <wp:start x="0" y="0"/>
                <wp:lineTo x="0" y="21354"/>
                <wp:lineTo x="20496" y="21354"/>
                <wp:lineTo x="20496" y="0"/>
                <wp:lineTo x="0" y="0"/>
              </wp:wrapPolygon>
            </wp:wrapThrough>
            <wp:docPr id="288" name="Picture 288" descr="Macintosh HD:Users:16hodapp_marjorie:Desktop:Screen Shot 2015-09-30 at 9.00.36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Users:16hodapp_marjorie:Desktop:Screen Shot 2015-09-30 at 9.00.36 AM.png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960" cy="167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3AE2">
        <w:rPr>
          <w:noProof/>
        </w:rPr>
        <w:drawing>
          <wp:anchor distT="0" distB="0" distL="114300" distR="114300" simplePos="0" relativeHeight="251875439" behindDoc="0" locked="0" layoutInCell="1" allowOverlap="1" wp14:anchorId="6294A101" wp14:editId="779C12EE">
            <wp:simplePos x="0" y="0"/>
            <wp:positionH relativeFrom="page">
              <wp:posOffset>422275</wp:posOffset>
            </wp:positionH>
            <wp:positionV relativeFrom="page">
              <wp:posOffset>7257415</wp:posOffset>
            </wp:positionV>
            <wp:extent cx="2045335" cy="259080"/>
            <wp:effectExtent l="0" t="0" r="12065" b="0"/>
            <wp:wrapThrough wrapText="bothSides">
              <wp:wrapPolygon edited="0">
                <wp:start x="0" y="0"/>
                <wp:lineTo x="0" y="19059"/>
                <wp:lineTo x="21459" y="19059"/>
                <wp:lineTo x="21459" y="0"/>
                <wp:lineTo x="0" y="0"/>
              </wp:wrapPolygon>
            </wp:wrapThrough>
            <wp:docPr id="290" name="Picture 290" descr="Macintosh HD:Users:16hodapp_marjorie:Desktop:Screen Shot 2015-09-30 at 9.00.1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cintosh HD:Users:16hodapp_marjorie:Desktop:Screen Shot 2015-09-30 at 9.00.19 AM.png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335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3AE2">
        <w:rPr>
          <w:noProof/>
        </w:rPr>
        <w:drawing>
          <wp:anchor distT="0" distB="0" distL="114300" distR="114300" simplePos="0" relativeHeight="251870319" behindDoc="0" locked="0" layoutInCell="1" allowOverlap="1" wp14:anchorId="1D6E44CA" wp14:editId="398F2DEC">
            <wp:simplePos x="0" y="0"/>
            <wp:positionH relativeFrom="page">
              <wp:posOffset>1913890</wp:posOffset>
            </wp:positionH>
            <wp:positionV relativeFrom="page">
              <wp:posOffset>8667115</wp:posOffset>
            </wp:positionV>
            <wp:extent cx="2670175" cy="263525"/>
            <wp:effectExtent l="0" t="0" r="0" b="0"/>
            <wp:wrapThrough wrapText="bothSides">
              <wp:wrapPolygon edited="0">
                <wp:start x="0" y="0"/>
                <wp:lineTo x="0" y="18737"/>
                <wp:lineTo x="21369" y="18737"/>
                <wp:lineTo x="21369" y="0"/>
                <wp:lineTo x="0" y="0"/>
              </wp:wrapPolygon>
            </wp:wrapThrough>
            <wp:docPr id="101" name="Picture 101" descr="Macintosh HD:Users:16hodapp_marjorie:Desktop:Screen Shot 2015-09-30 at 8.57.47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16hodapp_marjorie:Desktop:Screen Shot 2015-09-30 at 8.57.47 AM.png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75" cy="26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3AE2">
        <w:rPr>
          <w:noProof/>
        </w:rPr>
        <mc:AlternateContent>
          <mc:Choice Requires="wps">
            <w:drawing>
              <wp:anchor distT="0" distB="0" distL="114300" distR="114300" simplePos="0" relativeHeight="251876463" behindDoc="0" locked="0" layoutInCell="1" allowOverlap="1" wp14:anchorId="1C5B2ED6" wp14:editId="71207E5D">
                <wp:simplePos x="0" y="0"/>
                <wp:positionH relativeFrom="page">
                  <wp:posOffset>1417320</wp:posOffset>
                </wp:positionH>
                <wp:positionV relativeFrom="page">
                  <wp:posOffset>8982710</wp:posOffset>
                </wp:positionV>
                <wp:extent cx="3526790" cy="709930"/>
                <wp:effectExtent l="0" t="0" r="0" b="1270"/>
                <wp:wrapThrough wrapText="bothSides">
                  <wp:wrapPolygon edited="0">
                    <wp:start x="156" y="0"/>
                    <wp:lineTo x="156" y="20866"/>
                    <wp:lineTo x="21312" y="20866"/>
                    <wp:lineTo x="21312" y="0"/>
                    <wp:lineTo x="156" y="0"/>
                  </wp:wrapPolygon>
                </wp:wrapThrough>
                <wp:docPr id="291" name="Text Box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6790" cy="709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AAF65D" w14:textId="77777777" w:rsidR="00644014" w:rsidRPr="00214FB4" w:rsidRDefault="00644014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214FB4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Two-color race short with contrast color down side and elastic waistband.</w:t>
                            </w:r>
                            <w:proofErr w:type="gramEnd"/>
                            <w:r w:rsidRPr="00214FB4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214FB4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Dri</w:t>
                            </w:r>
                            <w:proofErr w:type="spellEnd"/>
                            <w:r w:rsidRPr="00214FB4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-FIT fabric liner with 3 in. inseam. </w:t>
                            </w:r>
                            <w:proofErr w:type="gramStart"/>
                            <w:r w:rsidRPr="00214FB4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Embroidered Swoosh design trademark at lower left hem.</w:t>
                            </w:r>
                            <w:proofErr w:type="gramEnd"/>
                            <w:r w:rsidRPr="00214FB4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 Body: 100% polyester circular knit.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91" o:spid="_x0000_s1162" type="#_x0000_t202" style="position:absolute;margin-left:111.6pt;margin-top:707.3pt;width:277.7pt;height:55.9pt;z-index:251876463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" mv:complextextbox="1" filled="f" stroked="f">
                <v:textbox>
                  <w:txbxContent>
                    <w:p w14:paraId="6AAAF65D" w14:textId="77777777" w:rsidR="00644014" w:rsidRPr="00214FB4" w:rsidRDefault="00644014">
                      <w:pPr>
                        <w:rPr>
                          <w:sz w:val="20"/>
                          <w:szCs w:val="20"/>
                        </w:rPr>
                      </w:pPr>
                      <w:proofErr w:type="gramStart"/>
                      <w:r w:rsidRPr="00214FB4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Two-color race short with contrast color down side and elastic waistband.</w:t>
                      </w:r>
                      <w:proofErr w:type="gramEnd"/>
                      <w:r w:rsidRPr="00214FB4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214FB4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Dri</w:t>
                      </w:r>
                      <w:proofErr w:type="spellEnd"/>
                      <w:r w:rsidRPr="00214FB4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-FIT fabric liner with 3 in. inseam. </w:t>
                      </w:r>
                      <w:proofErr w:type="gramStart"/>
                      <w:r w:rsidRPr="00214FB4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Embroidered Swoosh design trademark at lower left hem.</w:t>
                      </w:r>
                      <w:proofErr w:type="gramEnd"/>
                      <w:r w:rsidRPr="00214FB4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 Body: 100% polyester circular knit.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7E3AE2">
        <w:rPr>
          <w:noProof/>
        </w:rPr>
        <w:drawing>
          <wp:anchor distT="0" distB="0" distL="114300" distR="114300" simplePos="0" relativeHeight="251868271" behindDoc="0" locked="0" layoutInCell="1" allowOverlap="1" wp14:anchorId="069C9F96" wp14:editId="41A30340">
            <wp:simplePos x="0" y="0"/>
            <wp:positionH relativeFrom="page">
              <wp:posOffset>4984115</wp:posOffset>
            </wp:positionH>
            <wp:positionV relativeFrom="page">
              <wp:posOffset>9361805</wp:posOffset>
            </wp:positionV>
            <wp:extent cx="2413000" cy="365125"/>
            <wp:effectExtent l="0" t="0" r="0" b="0"/>
            <wp:wrapThrough wrapText="bothSides">
              <wp:wrapPolygon edited="0">
                <wp:start x="0" y="0"/>
                <wp:lineTo x="0" y="19534"/>
                <wp:lineTo x="21373" y="19534"/>
                <wp:lineTo x="21373" y="0"/>
                <wp:lineTo x="0" y="0"/>
              </wp:wrapPolygon>
            </wp:wrapThrough>
            <wp:docPr id="65" name="Picture 65" descr="Macintosh HD:Users:16hodapp_marjorie:Desktop:Screen Shot 2015-09-30 at 8.57.5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16hodapp_marjorie:Desktop:Screen Shot 2015-09-30 at 8.57.51 AM.png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00" cy="36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3AE2">
        <w:rPr>
          <w:noProof/>
        </w:rPr>
        <w:drawing>
          <wp:anchor distT="0" distB="0" distL="114300" distR="114300" simplePos="0" relativeHeight="251864175" behindDoc="0" locked="0" layoutInCell="1" allowOverlap="1" wp14:anchorId="25C08C36" wp14:editId="66CFC4EA">
            <wp:simplePos x="0" y="0"/>
            <wp:positionH relativeFrom="page">
              <wp:posOffset>4046855</wp:posOffset>
            </wp:positionH>
            <wp:positionV relativeFrom="page">
              <wp:posOffset>3313430</wp:posOffset>
            </wp:positionV>
            <wp:extent cx="2527935" cy="452120"/>
            <wp:effectExtent l="0" t="0" r="12065" b="5080"/>
            <wp:wrapThrough wrapText="bothSides">
              <wp:wrapPolygon edited="0">
                <wp:start x="0" y="0"/>
                <wp:lineTo x="0" y="20629"/>
                <wp:lineTo x="21486" y="20629"/>
                <wp:lineTo x="21486" y="0"/>
                <wp:lineTo x="0" y="0"/>
              </wp:wrapPolygon>
            </wp:wrapThrough>
            <wp:docPr id="276" name="Picture 276" descr="Macintosh HD:Users:16hodapp_marjorie:Desktop:Screen Shot 2015-09-30 at 8.37.07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Macintosh HD:Users:16hodapp_marjorie:Desktop:Screen Shot 2015-09-30 at 8.37.07 AM.png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935" cy="45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3AE2">
        <w:rPr>
          <w:noProof/>
        </w:rPr>
        <w:drawing>
          <wp:anchor distT="0" distB="0" distL="114300" distR="114300" simplePos="0" relativeHeight="251862127" behindDoc="0" locked="0" layoutInCell="1" allowOverlap="1" wp14:anchorId="4BC221EB" wp14:editId="719C1733">
            <wp:simplePos x="0" y="0"/>
            <wp:positionH relativeFrom="page">
              <wp:posOffset>4145280</wp:posOffset>
            </wp:positionH>
            <wp:positionV relativeFrom="page">
              <wp:posOffset>3002915</wp:posOffset>
            </wp:positionV>
            <wp:extent cx="2326640" cy="310515"/>
            <wp:effectExtent l="0" t="0" r="10160" b="0"/>
            <wp:wrapThrough wrapText="bothSides">
              <wp:wrapPolygon edited="0">
                <wp:start x="0" y="0"/>
                <wp:lineTo x="0" y="19436"/>
                <wp:lineTo x="21459" y="19436"/>
                <wp:lineTo x="21459" y="0"/>
                <wp:lineTo x="0" y="0"/>
              </wp:wrapPolygon>
            </wp:wrapThrough>
            <wp:docPr id="274" name="Picture 274" descr="Macintosh HD:Users:16hodapp_marjorie:Desktop:Screen Shot 2015-09-30 at 8.37.0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Macintosh HD:Users:16hodapp_marjorie:Desktop:Screen Shot 2015-09-30 at 8.37.02 AM.png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640" cy="31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3AE2">
        <w:rPr>
          <w:noProof/>
        </w:rPr>
        <w:drawing>
          <wp:anchor distT="0" distB="0" distL="114300" distR="114300" simplePos="0" relativeHeight="251861103" behindDoc="0" locked="0" layoutInCell="1" allowOverlap="1" wp14:anchorId="0C32EFC6" wp14:editId="1925364E">
            <wp:simplePos x="0" y="0"/>
            <wp:positionH relativeFrom="page">
              <wp:posOffset>6574790</wp:posOffset>
            </wp:positionH>
            <wp:positionV relativeFrom="page">
              <wp:posOffset>2785110</wp:posOffset>
            </wp:positionV>
            <wp:extent cx="710565" cy="894715"/>
            <wp:effectExtent l="0" t="0" r="635" b="0"/>
            <wp:wrapThrough wrapText="bothSides">
              <wp:wrapPolygon edited="0">
                <wp:start x="0" y="0"/>
                <wp:lineTo x="0" y="20849"/>
                <wp:lineTo x="20847" y="20849"/>
                <wp:lineTo x="20847" y="0"/>
                <wp:lineTo x="0" y="0"/>
              </wp:wrapPolygon>
            </wp:wrapThrough>
            <wp:docPr id="273" name="Picture 273" descr="Macintosh HD:Users:16hodapp_marjorie:Desktop:Screen Shot 2015-09-30 at 8.37.5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Macintosh HD:Users:16hodapp_marjorie:Desktop:Screen Shot 2015-09-30 at 8.37.59 AM.png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" cy="89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3AE2">
        <w:rPr>
          <w:noProof/>
        </w:rPr>
        <w:drawing>
          <wp:anchor distT="0" distB="0" distL="114300" distR="114300" simplePos="0" relativeHeight="251863151" behindDoc="0" locked="0" layoutInCell="1" allowOverlap="1" wp14:anchorId="43A10ABA" wp14:editId="14256AD9">
            <wp:simplePos x="0" y="0"/>
            <wp:positionH relativeFrom="page">
              <wp:posOffset>6548755</wp:posOffset>
            </wp:positionH>
            <wp:positionV relativeFrom="page">
              <wp:posOffset>589280</wp:posOffset>
            </wp:positionV>
            <wp:extent cx="735965" cy="2195830"/>
            <wp:effectExtent l="0" t="0" r="635" b="0"/>
            <wp:wrapThrough wrapText="bothSides">
              <wp:wrapPolygon edited="0">
                <wp:start x="0" y="0"/>
                <wp:lineTo x="0" y="21238"/>
                <wp:lineTo x="20873" y="21238"/>
                <wp:lineTo x="20873" y="0"/>
                <wp:lineTo x="0" y="0"/>
              </wp:wrapPolygon>
            </wp:wrapThrough>
            <wp:docPr id="275" name="Picture 275" descr="Macintosh HD:Users:16hodapp_marjorie:Desktop:Screen Shot 2015-09-29 at 9.06.4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Macintosh HD:Users:16hodapp_marjorie:Desktop:Screen Shot 2015-09-29 at 9.06.41 AM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965" cy="219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3AE2">
        <w:rPr>
          <w:noProof/>
        </w:rPr>
        <w:drawing>
          <wp:anchor distT="0" distB="0" distL="114300" distR="114300" simplePos="0" relativeHeight="251860079" behindDoc="0" locked="0" layoutInCell="1" allowOverlap="1" wp14:anchorId="7A80C22C" wp14:editId="38A60CCB">
            <wp:simplePos x="0" y="0"/>
            <wp:positionH relativeFrom="page">
              <wp:posOffset>4300855</wp:posOffset>
            </wp:positionH>
            <wp:positionV relativeFrom="page">
              <wp:posOffset>589280</wp:posOffset>
            </wp:positionV>
            <wp:extent cx="2503170" cy="2503170"/>
            <wp:effectExtent l="0" t="0" r="0" b="0"/>
            <wp:wrapThrough wrapText="bothSides">
              <wp:wrapPolygon edited="0">
                <wp:start x="7890" y="438"/>
                <wp:lineTo x="5041" y="1753"/>
                <wp:lineTo x="3288" y="3068"/>
                <wp:lineTo x="3068" y="5918"/>
                <wp:lineTo x="3945" y="7890"/>
                <wp:lineTo x="4822" y="7890"/>
                <wp:lineTo x="4822" y="19288"/>
                <wp:lineTo x="8110" y="20603"/>
                <wp:lineTo x="10082" y="21041"/>
                <wp:lineTo x="13589" y="21041"/>
                <wp:lineTo x="14685" y="20603"/>
                <wp:lineTo x="15562" y="19507"/>
                <wp:lineTo x="15342" y="18411"/>
                <wp:lineTo x="14466" y="11397"/>
                <wp:lineTo x="15342" y="7890"/>
                <wp:lineTo x="17315" y="7890"/>
                <wp:lineTo x="18630" y="6137"/>
                <wp:lineTo x="18192" y="3288"/>
                <wp:lineTo x="16219" y="1753"/>
                <wp:lineTo x="13370" y="438"/>
                <wp:lineTo x="7890" y="438"/>
              </wp:wrapPolygon>
            </wp:wrapThrough>
            <wp:docPr id="272" name="Picture 272" descr="Macintosh HD:Users:16hodapp_marjorie:Desktop:Unknow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Macintosh HD:Users:16hodapp_marjorie:Desktop:Unknown.jpeg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BEBA8EAE-BF5A-486C-A8C5-ECC9F3942E4B}">
                          <a14:imgProps xmlns:a14="http://schemas.microsoft.com/office/drawing/2010/main">
                            <a14:imgLayer r:embed="rId191">
                              <a14:imgEffect>
                                <a14:backgroundRemoval t="889" b="95556" l="9778" r="89778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170" cy="250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0E42">
        <w:rPr>
          <w:noProof/>
        </w:rPr>
        <mc:AlternateContent>
          <mc:Choice Requires="wpg">
            <w:drawing>
              <wp:anchor distT="0" distB="0" distL="114300" distR="114300" simplePos="0" relativeHeight="251855983" behindDoc="0" locked="0" layoutInCell="1" allowOverlap="1" wp14:anchorId="7F56BAC7" wp14:editId="022F22E8">
                <wp:simplePos x="0" y="0"/>
                <wp:positionH relativeFrom="page">
                  <wp:posOffset>1895475</wp:posOffset>
                </wp:positionH>
                <wp:positionV relativeFrom="page">
                  <wp:posOffset>589280</wp:posOffset>
                </wp:positionV>
                <wp:extent cx="3280410" cy="1016635"/>
                <wp:effectExtent l="0" t="0" r="0" b="0"/>
                <wp:wrapThrough wrapText="bothSides">
                  <wp:wrapPolygon edited="0">
                    <wp:start x="167" y="0"/>
                    <wp:lineTo x="167" y="21047"/>
                    <wp:lineTo x="21240" y="21047"/>
                    <wp:lineTo x="21240" y="0"/>
                    <wp:lineTo x="167" y="0"/>
                  </wp:wrapPolygon>
                </wp:wrapThrough>
                <wp:docPr id="335" name="Group 3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80410" cy="1016635"/>
                          <a:chOff x="0" y="0"/>
                          <a:chExt cx="3280410" cy="1016635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268" name="Text Box 268"/>
                        <wps:cNvSpPr txBox="1"/>
                        <wps:spPr>
                          <a:xfrm>
                            <a:off x="0" y="0"/>
                            <a:ext cx="3280410" cy="1016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Text Box 329"/>
                        <wps:cNvSpPr txBox="1"/>
                        <wps:spPr>
                          <a:xfrm>
                            <a:off x="91440" y="45720"/>
                            <a:ext cx="2572385" cy="41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95">
                          <w:txbxContent>
                            <w:p w14:paraId="71102577" w14:textId="77777777" w:rsidR="00644014" w:rsidRPr="000341E1" w:rsidRDefault="00644014">
                              <w:pPr>
                                <w:rPr>
                                  <w:sz w:val="56"/>
                                  <w:szCs w:val="56"/>
                                </w:rPr>
                              </w:pPr>
                              <w:r w:rsidRPr="000341E1">
                                <w:rPr>
                                  <w:sz w:val="56"/>
                                  <w:szCs w:val="56"/>
                                </w:rPr>
                                <w:t>Women’s Athletic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Text Box 330"/>
                        <wps:cNvSpPr txBox="1"/>
                        <wps:spPr>
                          <a:xfrm>
                            <a:off x="91440" y="455930"/>
                            <a:ext cx="2554605" cy="412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95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35" o:spid="_x0000_s1163" style="position:absolute;margin-left:149.25pt;margin-top:46.4pt;width:258.3pt;height:80.05pt;z-index:251855983;mso-position-horizontal-relative:page;mso-position-vertical-relative:page" coordsize="3280410,101663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" mv:complextextbox="1">
                <v:shape id="Text Box 268" o:spid="_x0000_s1164" type="#_x0000_t202" style="position:absolute;width:3280410;height:10166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La6lwgAA&#10;ANwAAAAPAAAAZHJzL2Rvd25yZXYueG1sRE89b8IwEN0r8R+sQ2IrDgxpFDAIEEUdqAoJA+MpPpKI&#10;+BzFbpL++3qo1PHpfa+3o2lET52rLStYzCMQxIXVNZcKbvn7awLCeWSNjWVS8EMOtpvJyxpTbQe+&#10;Up/5UoQQdikqqLxvUyldUZFBN7ctceAetjPoA+xKqTscQrhp5DKKYmmw5tBQYUuHiopn9m0U0Hk0&#10;+WfydvRf+8cpuieX4axLpWbTcbcC4Wn0/+I/94dWsIzD2nAmHAG5+QU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8trqXCAAAA3AAAAA8AAAAAAAAAAAAAAAAAlwIAAGRycy9kb3du&#10;cmV2LnhtbFBLBQYAAAAABAAEAPUAAACGAwAAAAA=&#10;" mv:complextextbox="1" filled="f" stroked="f"/>
                <v:shape id="Text Box 329" o:spid="_x0000_s1165" type="#_x0000_t202" style="position:absolute;left:91440;top:45720;width:2572385;height:41148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WlcrzxAAA&#10;ANwAAAAPAAAAZHJzL2Rvd25yZXYueG1sRI9Ba8JAFITvgv9heYI33aggGl1FikJBKI3x0ONr9pks&#10;Zt+m2a3Gf98tCB6HmfmGWW87W4sbtd44VjAZJyCIC6cNlwrO+WG0AOEDssbaMSl4kIftpt9bY6rd&#10;nTO6nUIpIoR9igqqEJpUSl9UZNGPXUMcvYtrLYYo21LqFu8Rbms5TZK5tGg4LlTY0FtFxfX0axXs&#10;vjjbm5+P78/skpk8XyZ8nF+VGg663QpEoC68ws/2u1Ywmy7h/0w8AnLz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pXK88QAAADcAAAADwAAAAAAAAAAAAAAAACXAgAAZHJzL2Rv&#10;d25yZXYueG1sUEsFBgAAAAAEAAQA9QAAAIgDAAAAAA==&#10;" filled="f" stroked="f">
                  <v:textbox style="mso-next-textbox:#Text Box 330" inset="0,0,0,0">
                    <w:txbxContent>
                      <w:p w14:paraId="71102577" w14:textId="77777777" w:rsidR="00644014" w:rsidRPr="000341E1" w:rsidRDefault="00644014">
                        <w:pPr>
                          <w:rPr>
                            <w:sz w:val="56"/>
                            <w:szCs w:val="56"/>
                          </w:rPr>
                        </w:pPr>
                        <w:r w:rsidRPr="000341E1">
                          <w:rPr>
                            <w:sz w:val="56"/>
                            <w:szCs w:val="56"/>
                          </w:rPr>
                          <w:t>Women’s Athletic</w:t>
                        </w:r>
                      </w:p>
                    </w:txbxContent>
                  </v:textbox>
                </v:shape>
                <v:shape id="Text Box 330" o:spid="_x0000_s1166" type="#_x0000_t202" style="position:absolute;left:91440;top:455930;width:2554605;height:41211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CdvWzwwAA&#10;ANwAAAAPAAAAZHJzL2Rvd25yZXYueG1sRE/Pa8IwFL4P/B/CE7zN1Amy1cZSZANhMFa7g8dn89oG&#10;m5faZNr998thsOPH9zvLJ9uLG43eOFawWiYgiGunDbcKvqq3x2cQPiBr7B2Tgh/ykO9mDxmm2t25&#10;pNsxtCKGsE9RQRfCkErp644s+qUbiCPXuNFiiHBspR7xHsNtL5+SZCMtGo4NHQ6076i+HL+tguLE&#10;5au5fpw/y6Y0VfWS8PvmotRiPhVbEIGm8C/+cx+0gvU6zo9n4hGQu1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CdvWzwwAAANwAAAAPAAAAAAAAAAAAAAAAAJcCAABkcnMvZG93&#10;bnJldi54bWxQSwUGAAAAAAQABAD1AAAAhwMAAAAA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7E3AE2">
        <w:rPr>
          <w:noProof/>
        </w:rPr>
        <w:drawing>
          <wp:anchor distT="0" distB="0" distL="114300" distR="114300" simplePos="0" relativeHeight="251854959" behindDoc="0" locked="0" layoutInCell="1" allowOverlap="1" wp14:anchorId="6E00F1D4" wp14:editId="4029B2B0">
            <wp:simplePos x="0" y="0"/>
            <wp:positionH relativeFrom="page">
              <wp:posOffset>377825</wp:posOffset>
            </wp:positionH>
            <wp:positionV relativeFrom="page">
              <wp:posOffset>365760</wp:posOffset>
            </wp:positionV>
            <wp:extent cx="1538605" cy="1240155"/>
            <wp:effectExtent l="0" t="0" r="10795" b="0"/>
            <wp:wrapThrough wrapText="bothSides">
              <wp:wrapPolygon edited="0">
                <wp:start x="4992" y="885"/>
                <wp:lineTo x="2853" y="2212"/>
                <wp:lineTo x="0" y="6194"/>
                <wp:lineTo x="0" y="12387"/>
                <wp:lineTo x="2496" y="15926"/>
                <wp:lineTo x="4636" y="16369"/>
                <wp:lineTo x="9271" y="19908"/>
                <wp:lineTo x="9628" y="20793"/>
                <wp:lineTo x="12124" y="20793"/>
                <wp:lineTo x="12480" y="19908"/>
                <wp:lineTo x="17116" y="15926"/>
                <wp:lineTo x="19255" y="15926"/>
                <wp:lineTo x="21395" y="12387"/>
                <wp:lineTo x="21395" y="5751"/>
                <wp:lineTo x="19255" y="2654"/>
                <wp:lineTo x="16759" y="885"/>
                <wp:lineTo x="4992" y="885"/>
              </wp:wrapPolygon>
            </wp:wrapThrough>
            <wp:docPr id="267" name="Picture 267" descr="Macintosh HD:Users:16hodapp_marjorie:Dropbox:Student Files:marketing:1 and 2:TSHIRT GIVEAWAY:LOGO FOR BACK:Screen Shot 2015-09-08 at 8.42.33 AM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16hodapp_marjorie:Dropbox:Student Files:marketing:1 and 2:TSHIRT GIVEAWAY:LOGO FOR BACK:Screen Shot 2015-09-08 at 8.42.33 AM copy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605" cy="124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37F">
        <w:br w:type="page"/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80239" behindDoc="0" locked="0" layoutInCell="1" allowOverlap="1" wp14:anchorId="55F6545F" wp14:editId="6FE13B63">
                <wp:simplePos x="0" y="0"/>
                <wp:positionH relativeFrom="page">
                  <wp:posOffset>1798320</wp:posOffset>
                </wp:positionH>
                <wp:positionV relativeFrom="page">
                  <wp:posOffset>6376035</wp:posOffset>
                </wp:positionV>
                <wp:extent cx="792480" cy="299085"/>
                <wp:effectExtent l="0" t="0" r="0" b="5715"/>
                <wp:wrapThrough wrapText="bothSides">
                  <wp:wrapPolygon edited="0">
                    <wp:start x="692" y="0"/>
                    <wp:lineTo x="692" y="20178"/>
                    <wp:lineTo x="20077" y="20178"/>
                    <wp:lineTo x="20077" y="0"/>
                    <wp:lineTo x="692" y="0"/>
                  </wp:wrapPolygon>
                </wp:wrapThrough>
                <wp:docPr id="436" name="Text Box 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2480" cy="299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713B24" w14:textId="7001CFC2" w:rsidR="00037BF7" w:rsidRDefault="00037BF7">
                            <w:r>
                              <w:t>$49.50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36" o:spid="_x0000_s1167" type="#_x0000_t202" style="position:absolute;margin-left:141.6pt;margin-top:502.05pt;width:62.4pt;height:23.55pt;z-index:252080239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" mv:complextextbox="1" filled="f" stroked="f">
                <v:textbox>
                  <w:txbxContent>
                    <w:p w14:paraId="05713B24" w14:textId="7001CFC2" w:rsidR="00037BF7" w:rsidRDefault="00037BF7">
                      <w:r>
                        <w:t>$49.50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9215" behindDoc="0" locked="0" layoutInCell="1" allowOverlap="1" wp14:anchorId="1BD0EF56" wp14:editId="40FC2D8B">
                <wp:simplePos x="0" y="0"/>
                <wp:positionH relativeFrom="page">
                  <wp:posOffset>6629400</wp:posOffset>
                </wp:positionH>
                <wp:positionV relativeFrom="page">
                  <wp:posOffset>6812280</wp:posOffset>
                </wp:positionV>
                <wp:extent cx="777240" cy="381000"/>
                <wp:effectExtent l="0" t="0" r="0" b="0"/>
                <wp:wrapThrough wrapText="bothSides">
                  <wp:wrapPolygon edited="0">
                    <wp:start x="706" y="0"/>
                    <wp:lineTo x="706" y="20160"/>
                    <wp:lineTo x="19765" y="20160"/>
                    <wp:lineTo x="19765" y="0"/>
                    <wp:lineTo x="706" y="0"/>
                  </wp:wrapPolygon>
                </wp:wrapThrough>
                <wp:docPr id="435" name="Text Box 4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9845AC" w14:textId="256C14AD" w:rsidR="00037BF7" w:rsidRDefault="00037BF7">
                            <w:r>
                              <w:t>$29.00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35" o:spid="_x0000_s1168" type="#_x0000_t202" style="position:absolute;margin-left:522pt;margin-top:536.4pt;width:61.2pt;height:30pt;z-index:252079215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" mv:complextextbox="1" filled="f" stroked="f">
                <v:textbox>
                  <w:txbxContent>
                    <w:p w14:paraId="0D9845AC" w14:textId="256C14AD" w:rsidR="00037BF7" w:rsidRDefault="00037BF7">
                      <w:r>
                        <w:t>$29.00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8191" behindDoc="0" locked="0" layoutInCell="1" allowOverlap="1" wp14:anchorId="39AF1422" wp14:editId="292E1CD6">
                <wp:simplePos x="0" y="0"/>
                <wp:positionH relativeFrom="page">
                  <wp:posOffset>6629400</wp:posOffset>
                </wp:positionH>
                <wp:positionV relativeFrom="page">
                  <wp:posOffset>3413760</wp:posOffset>
                </wp:positionV>
                <wp:extent cx="795020" cy="381000"/>
                <wp:effectExtent l="0" t="0" r="0" b="0"/>
                <wp:wrapThrough wrapText="bothSides">
                  <wp:wrapPolygon edited="0">
                    <wp:start x="690" y="0"/>
                    <wp:lineTo x="690" y="20160"/>
                    <wp:lineTo x="20013" y="20160"/>
                    <wp:lineTo x="20013" y="0"/>
                    <wp:lineTo x="690" y="0"/>
                  </wp:wrapPolygon>
                </wp:wrapThrough>
                <wp:docPr id="434" name="Text Box 4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9502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EB7998" w14:textId="691507FE" w:rsidR="00037BF7" w:rsidRDefault="00037BF7">
                            <w:r>
                              <w:t>$30.00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34" o:spid="_x0000_s1169" type="#_x0000_t202" style="position:absolute;margin-left:522pt;margin-top:268.8pt;width:62.6pt;height:30pt;z-index:25207819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" mv:complextextbox="1" filled="f" stroked="f">
                <v:textbox>
                  <w:txbxContent>
                    <w:p w14:paraId="11EB7998" w14:textId="691507FE" w:rsidR="00037BF7" w:rsidRDefault="00037BF7">
                      <w:r>
                        <w:t>$30.00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6143" behindDoc="0" locked="0" layoutInCell="1" allowOverlap="1" wp14:anchorId="1F811964" wp14:editId="5A740F84">
                <wp:simplePos x="0" y="0"/>
                <wp:positionH relativeFrom="page">
                  <wp:posOffset>353695</wp:posOffset>
                </wp:positionH>
                <wp:positionV relativeFrom="page">
                  <wp:posOffset>1563370</wp:posOffset>
                </wp:positionV>
                <wp:extent cx="981710" cy="390525"/>
                <wp:effectExtent l="0" t="0" r="0" b="0"/>
                <wp:wrapThrough wrapText="bothSides">
                  <wp:wrapPolygon edited="0">
                    <wp:start x="559" y="0"/>
                    <wp:lineTo x="559" y="19668"/>
                    <wp:lineTo x="20678" y="19668"/>
                    <wp:lineTo x="20678" y="0"/>
                    <wp:lineTo x="559" y="0"/>
                  </wp:wrapPolygon>
                </wp:wrapThrough>
                <wp:docPr id="432" name="Text Box 4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1710" cy="390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06B5C6" w14:textId="3DEC4681" w:rsidR="00037BF7" w:rsidRDefault="00037BF7">
                            <w:r>
                              <w:t>$32.50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32" o:spid="_x0000_s1170" type="#_x0000_t202" style="position:absolute;margin-left:27.85pt;margin-top:123.1pt;width:77.3pt;height:30.75pt;z-index:252076143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" mv:complextextbox="1" filled="f" stroked="f">
                <v:textbox>
                  <w:txbxContent>
                    <w:p w14:paraId="0E06B5C6" w14:textId="3DEC4681" w:rsidR="00037BF7" w:rsidRDefault="00037BF7">
                      <w:r>
                        <w:t>$32.50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7167" behindDoc="0" locked="0" layoutInCell="1" allowOverlap="1" wp14:anchorId="58FF14FE" wp14:editId="1519EC9D">
                <wp:simplePos x="0" y="0"/>
                <wp:positionH relativeFrom="page">
                  <wp:posOffset>365760</wp:posOffset>
                </wp:positionH>
                <wp:positionV relativeFrom="page">
                  <wp:posOffset>4526280</wp:posOffset>
                </wp:positionV>
                <wp:extent cx="986790" cy="436880"/>
                <wp:effectExtent l="0" t="0" r="0" b="0"/>
                <wp:wrapThrough wrapText="bothSides">
                  <wp:wrapPolygon edited="0">
                    <wp:start x="556" y="0"/>
                    <wp:lineTo x="556" y="20093"/>
                    <wp:lineTo x="20571" y="20093"/>
                    <wp:lineTo x="20571" y="0"/>
                    <wp:lineTo x="556" y="0"/>
                  </wp:wrapPolygon>
                </wp:wrapThrough>
                <wp:docPr id="433" name="Text Box 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6790" cy="436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01A397" w14:textId="7E3244F1" w:rsidR="00037BF7" w:rsidRDefault="00037BF7">
                            <w:r>
                              <w:t>$32.50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33" o:spid="_x0000_s1171" type="#_x0000_t202" style="position:absolute;margin-left:28.8pt;margin-top:356.4pt;width:77.7pt;height:34.4pt;z-index:252077167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" mv:complextextbox="1" filled="f" stroked="f">
                <v:textbox>
                  <w:txbxContent>
                    <w:p w14:paraId="5B01A397" w14:textId="7E3244F1" w:rsidR="00037BF7" w:rsidRDefault="00037BF7">
                      <w:r>
                        <w:t>$32.50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575848">
        <w:rPr>
          <w:noProof/>
        </w:rPr>
        <w:drawing>
          <wp:anchor distT="0" distB="0" distL="114300" distR="114300" simplePos="0" relativeHeight="252025967" behindDoc="0" locked="0" layoutInCell="1" allowOverlap="1" wp14:anchorId="58F4442D" wp14:editId="78946944">
            <wp:simplePos x="0" y="0"/>
            <wp:positionH relativeFrom="page">
              <wp:posOffset>844550</wp:posOffset>
            </wp:positionH>
            <wp:positionV relativeFrom="page">
              <wp:posOffset>8626475</wp:posOffset>
            </wp:positionV>
            <wp:extent cx="2231390" cy="492760"/>
            <wp:effectExtent l="0" t="0" r="3810" b="0"/>
            <wp:wrapThrough wrapText="bothSides">
              <wp:wrapPolygon edited="0">
                <wp:start x="0" y="0"/>
                <wp:lineTo x="0" y="20041"/>
                <wp:lineTo x="21391" y="20041"/>
                <wp:lineTo x="21391" y="0"/>
                <wp:lineTo x="0" y="0"/>
              </wp:wrapPolygon>
            </wp:wrapThrough>
            <wp:docPr id="413" name="Picture 413" descr="Macintosh HD:Users:16hodapp_marjorie:Desktop:Screen Shot 2015-10-19 at 8.42.0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16hodapp_marjorie:Desktop:Screen Shot 2015-10-19 at 8.42.09 AM.png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390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5848">
        <w:rPr>
          <w:noProof/>
        </w:rPr>
        <w:drawing>
          <wp:anchor distT="0" distB="0" distL="114300" distR="114300" simplePos="0" relativeHeight="252024943" behindDoc="0" locked="0" layoutInCell="1" allowOverlap="1" wp14:anchorId="078287F8" wp14:editId="5D5E2903">
            <wp:simplePos x="0" y="0"/>
            <wp:positionH relativeFrom="page">
              <wp:posOffset>604520</wp:posOffset>
            </wp:positionH>
            <wp:positionV relativeFrom="page">
              <wp:posOffset>9103995</wp:posOffset>
            </wp:positionV>
            <wp:extent cx="2860675" cy="340360"/>
            <wp:effectExtent l="0" t="0" r="9525" b="0"/>
            <wp:wrapThrough wrapText="bothSides">
              <wp:wrapPolygon edited="0">
                <wp:start x="0" y="0"/>
                <wp:lineTo x="0" y="19343"/>
                <wp:lineTo x="21480" y="19343"/>
                <wp:lineTo x="21480" y="0"/>
                <wp:lineTo x="0" y="0"/>
              </wp:wrapPolygon>
            </wp:wrapThrough>
            <wp:docPr id="412" name="Picture 412" descr="Macintosh HD:Users:16hodapp_marjorie:Desktop:Screen Shot 2015-10-19 at 8.42.0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16hodapp_marjorie:Desktop:Screen Shot 2015-10-19 at 8.42.05 AM.png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675" cy="34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0E42">
        <w:rPr>
          <w:noProof/>
        </w:rPr>
        <mc:AlternateContent>
          <mc:Choice Requires="wpg">
            <w:drawing>
              <wp:anchor distT="0" distB="0" distL="114300" distR="114300" simplePos="0" relativeHeight="252026991" behindDoc="0" locked="0" layoutInCell="1" allowOverlap="1" wp14:anchorId="7B3992FF" wp14:editId="32D2827B">
                <wp:simplePos x="0" y="0"/>
                <wp:positionH relativeFrom="page">
                  <wp:posOffset>2265680</wp:posOffset>
                </wp:positionH>
                <wp:positionV relativeFrom="page">
                  <wp:posOffset>6376035</wp:posOffset>
                </wp:positionV>
                <wp:extent cx="1760220" cy="2743200"/>
                <wp:effectExtent l="0" t="0" r="0" b="0"/>
                <wp:wrapThrough wrapText="bothSides">
                  <wp:wrapPolygon edited="0">
                    <wp:start x="312" y="0"/>
                    <wp:lineTo x="312" y="21400"/>
                    <wp:lineTo x="20883" y="21400"/>
                    <wp:lineTo x="20883" y="0"/>
                    <wp:lineTo x="312" y="0"/>
                  </wp:wrapPolygon>
                </wp:wrapThrough>
                <wp:docPr id="442" name="Group 4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0220" cy="2743200"/>
                          <a:chOff x="0" y="0"/>
                          <a:chExt cx="1760220" cy="274320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414" name="Text Box 414"/>
                        <wps:cNvSpPr txBox="1"/>
                        <wps:spPr>
                          <a:xfrm>
                            <a:off x="0" y="0"/>
                            <a:ext cx="176022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9" name="Text Box 439"/>
                        <wps:cNvSpPr txBox="1"/>
                        <wps:spPr>
                          <a:xfrm>
                            <a:off x="383540" y="45720"/>
                            <a:ext cx="1285240" cy="176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101">
                          <w:txbxContent>
                            <w:p w14:paraId="628EF89D" w14:textId="78EB9DFD" w:rsidR="00644014" w:rsidRDefault="00644014">
                              <w:proofErr w:type="gramStart"/>
                              <w:r>
                                <w:rPr>
                                  <w:rFonts w:ascii="Arial" w:hAnsi="Arial" w:cs="Arial"/>
                                  <w:color w:val="656565"/>
                                </w:rPr>
                                <w:t xml:space="preserve">Half-Zip long sleeve top in our </w:t>
                              </w:r>
                              <w:proofErr w:type="spellStart"/>
                              <w:r>
                                <w:rPr>
                                  <w:rFonts w:ascii="Arial" w:hAnsi="Arial" w:cs="Arial"/>
                                  <w:color w:val="656565"/>
                                </w:rPr>
                                <w:t>Dri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color w:val="656565"/>
                                </w:rPr>
                                <w:t>-FIT max material for superior moisture wicking performance.</w:t>
                              </w:r>
                              <w:proofErr w:type="gramEnd"/>
                              <w:r>
                                <w:rPr>
                                  <w:rFonts w:ascii="Arial" w:hAnsi="Arial" w:cs="Arial"/>
                                  <w:color w:val="656565"/>
                                </w:rPr>
                                <w:t xml:space="preserve"> Center front zipper and interior taping for comfort. Embroidered swoosh design trademark at left chest.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Arial" w:hAnsi="Arial" w:cs="Arial"/>
                                  <w:color w:val="656565"/>
                                </w:rPr>
                                <w:t>Dri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color w:val="656565"/>
                                </w:rPr>
                                <w:t>-FIT trademark at lower right hem.</w:t>
                              </w:r>
                              <w:proofErr w:type="gramEnd"/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0" name="Text Box 440"/>
                        <wps:cNvSpPr txBox="1"/>
                        <wps:spPr>
                          <a:xfrm>
                            <a:off x="383540" y="220980"/>
                            <a:ext cx="1285240" cy="176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01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1" name="Text Box 441"/>
                        <wps:cNvSpPr txBox="1"/>
                        <wps:spPr>
                          <a:xfrm>
                            <a:off x="91440" y="396240"/>
                            <a:ext cx="1577340" cy="1753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01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42" o:spid="_x0000_s1172" style="position:absolute;margin-left:178.4pt;margin-top:502.05pt;width:138.6pt;height:3in;z-index:252026991;mso-position-horizontal-relative:page;mso-position-vertical-relative:page" coordsize="1760220,27432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" mv:complextextbox="1">
                <v:shape id="Text Box 414" o:spid="_x0000_s1173" type="#_x0000_t202" style="position:absolute;width:1760220;height:274320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LRUlxAAA&#10;ANwAAAAPAAAAZHJzL2Rvd25yZXYueG1sRI9Pi8IwFMTvgt8hPMGbpi6yW6pRdNFlDy7+PXh8NM+2&#10;2LyUJtrutzeC4HGYmd8w03lrSnGn2hWWFYyGEQji1OqCMwWn43oQg3AeWWNpmRT8k4P5rNuZYqJt&#10;w3u6H3wmAoRdggpy76tESpfmZNANbUUcvIutDfog60zqGpsAN6X8iKJPabDgsJBjRd85pdfDzSig&#10;TWuOf/HXym+Xl5/oHO+ajc6U6vfaxQSEp9a/w6/2r1YwHo3heSYcATl7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YC0VJcQAAADcAAAADwAAAAAAAAAAAAAAAACXAgAAZHJzL2Rv&#10;d25yZXYueG1sUEsFBgAAAAAEAAQA9QAAAIgDAAAAAA==&#10;" mv:complextextbox="1" filled="f" stroked="f"/>
                <v:shape id="Text Box 439" o:spid="_x0000_s1174" type="#_x0000_t202" style="position:absolute;left:383540;top:45720;width:1285240;height:17653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T5pFLxQAA&#10;ANwAAAAPAAAAZHJzL2Rvd25yZXYueG1sRI9Ba8JAFITvBf/D8oTe6sZWRFNXEVEoCGJMDz2+Zp/J&#10;YvZtmt1q/PeuIHgcZuYbZrbobC3O1HrjWMFwkIAgLpw2XCr4zjdvExA+IGusHZOCK3lYzHsvM0y1&#10;u3BG50MoRYSwT1FBFUKTSumLiiz6gWuIo3d0rcUQZVtK3eIlwm0t35NkLC0ajgsVNrSqqDgd/q2C&#10;5Q9na/O3+91nx8zk+TTh7fik1Gu/W36CCNSFZ/jR/tIKRh9TuJ+JR0DOb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PmkUvFAAAA3AAAAA8AAAAAAAAAAAAAAAAAlwIAAGRycy9k&#10;b3ducmV2LnhtbFBLBQYAAAAABAAEAPUAAACJAwAAAAA=&#10;" filled="f" stroked="f">
                  <v:textbox style="mso-next-textbox:#Text Box 440" inset="0,0,0,0">
                    <w:txbxContent>
                      <w:p w14:paraId="628EF89D" w14:textId="78EB9DFD" w:rsidR="00644014" w:rsidRDefault="00644014">
                        <w:proofErr w:type="gramStart"/>
                        <w:r>
                          <w:rPr>
                            <w:rFonts w:ascii="Arial" w:hAnsi="Arial" w:cs="Arial"/>
                            <w:color w:val="656565"/>
                          </w:rPr>
                          <w:t xml:space="preserve">Half-Zip long sleeve top in our </w:t>
                        </w:r>
                        <w:proofErr w:type="spellStart"/>
                        <w:r>
                          <w:rPr>
                            <w:rFonts w:ascii="Arial" w:hAnsi="Arial" w:cs="Arial"/>
                            <w:color w:val="656565"/>
                          </w:rPr>
                          <w:t>Dri</w:t>
                        </w:r>
                        <w:proofErr w:type="spellEnd"/>
                        <w:r>
                          <w:rPr>
                            <w:rFonts w:ascii="Arial" w:hAnsi="Arial" w:cs="Arial"/>
                            <w:color w:val="656565"/>
                          </w:rPr>
                          <w:t>-FIT max material for superior moisture wicking performance.</w:t>
                        </w:r>
                        <w:proofErr w:type="gramEnd"/>
                        <w:r>
                          <w:rPr>
                            <w:rFonts w:ascii="Arial" w:hAnsi="Arial" w:cs="Arial"/>
                            <w:color w:val="656565"/>
                          </w:rPr>
                          <w:t xml:space="preserve"> Center front zipper and interior taping for comfort. Embroidered swoosh design trademark at left chest. </w:t>
                        </w:r>
                        <w:proofErr w:type="spellStart"/>
                        <w:proofErr w:type="gramStart"/>
                        <w:r>
                          <w:rPr>
                            <w:rFonts w:ascii="Arial" w:hAnsi="Arial" w:cs="Arial"/>
                            <w:color w:val="656565"/>
                          </w:rPr>
                          <w:t>Dri</w:t>
                        </w:r>
                        <w:proofErr w:type="spellEnd"/>
                        <w:r>
                          <w:rPr>
                            <w:rFonts w:ascii="Arial" w:hAnsi="Arial" w:cs="Arial"/>
                            <w:color w:val="656565"/>
                          </w:rPr>
                          <w:t>-FIT trademark at lower right hem.</w:t>
                        </w:r>
                        <w:proofErr w:type="gramEnd"/>
                      </w:p>
                    </w:txbxContent>
                  </v:textbox>
                </v:shape>
                <v:shape id="Text Box 440" o:spid="_x0000_s1175" type="#_x0000_t202" style="position:absolute;left:383540;top:220980;width:1285240;height:17653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2kurwwAA&#10;ANwAAAAPAAAAZHJzL2Rvd25yZXYueG1sRE/Pa8IwFL4P/B/CE7zN1CGy1cZSZANhMFa7g8dn89oG&#10;m5faZNr998thsOPH9zvLJ9uLG43eOFawWiYgiGunDbcKvqq3x2cQPiBr7B2Tgh/ykO9mDxmm2t25&#10;pNsxtCKGsE9RQRfCkErp644s+qUbiCPXuNFiiHBspR7xHsNtL5+SZCMtGo4NHQ6076i+HL+tguLE&#10;5au5fpw/y6Y0VfWS8PvmotRiPhVbEIGm8C/+cx+0gvU6zo9n4hGQu1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a2kurwwAAANwAAAAPAAAAAAAAAAAAAAAAAJcCAABkcnMvZG93&#10;bnJldi54bWxQSwUGAAAAAAQABAD1AAAAhwMAAAAA&#10;" filled="f" stroked="f">
                  <v:textbox style="mso-next-textbox:#Text Box 441" inset="0,0,0,0">
                    <w:txbxContent/>
                  </v:textbox>
                </v:shape>
                <v:shape id="Text Box 441" o:spid="_x0000_s1176" type="#_x0000_t202" style="position:absolute;left:91440;top:396240;width:1577340;height:175387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1lu4wxAAA&#10;ANwAAAAPAAAAZHJzL2Rvd25yZXYueG1sRI9Ba8JAFITvBf/D8gRvdWMRaaOriFQQhGKMB4/P7DNZ&#10;zL6N2VXjv+8KhR6HmfmGmS06W4s7td44VjAaJiCIC6cNlwoO+fr9E4QPyBprx6TgSR4W897bDFPt&#10;HpzRfR9KESHsU1RQhdCkUvqiIot+6Bri6J1dazFE2ZZSt/iIcFvLjySZSIuG40KFDa0qKi77m1Ww&#10;PHL2ba4/p112zkyefyW8nVyUGvS75RREoC78h//aG61gPB7B60w8AnL+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9ZbuMMQAAADcAAAADwAAAAAAAAAAAAAAAACXAgAAZHJzL2Rv&#10;d25yZXYueG1sUEsFBgAAAAAEAAQA9QAAAIgDAAAAAA=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575848">
        <w:rPr>
          <w:noProof/>
        </w:rPr>
        <w:drawing>
          <wp:anchor distT="0" distB="0" distL="114300" distR="114300" simplePos="0" relativeHeight="251903087" behindDoc="0" locked="0" layoutInCell="1" allowOverlap="1" wp14:anchorId="32059833" wp14:editId="628551DD">
            <wp:simplePos x="0" y="0"/>
            <wp:positionH relativeFrom="page">
              <wp:posOffset>4867910</wp:posOffset>
            </wp:positionH>
            <wp:positionV relativeFrom="page">
              <wp:posOffset>6503670</wp:posOffset>
            </wp:positionV>
            <wp:extent cx="2122805" cy="2122805"/>
            <wp:effectExtent l="0" t="0" r="0" b="10795"/>
            <wp:wrapThrough wrapText="bothSides">
              <wp:wrapPolygon edited="0">
                <wp:start x="8012" y="0"/>
                <wp:lineTo x="2585" y="3618"/>
                <wp:lineTo x="1551" y="8270"/>
                <wp:lineTo x="1034" y="12406"/>
                <wp:lineTo x="1292" y="16541"/>
                <wp:lineTo x="2068" y="21451"/>
                <wp:lineTo x="18608" y="21451"/>
                <wp:lineTo x="19901" y="21451"/>
                <wp:lineTo x="20418" y="20676"/>
                <wp:lineTo x="20159" y="16541"/>
                <wp:lineTo x="18867" y="8270"/>
                <wp:lineTo x="17833" y="4394"/>
                <wp:lineTo x="17833" y="3360"/>
                <wp:lineTo x="12406" y="0"/>
                <wp:lineTo x="10596" y="0"/>
                <wp:lineTo x="8012" y="0"/>
              </wp:wrapPolygon>
            </wp:wrapThrough>
            <wp:docPr id="316" name="Picture 316" descr="Macintosh HD:Users:16hodapp_marjorie:Desktop:1246570-001_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Macintosh HD:Users:16hodapp_marjorie:Desktop:1246570-001_x.jpg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BEBA8EAE-BF5A-486C-A8C5-ECC9F3942E4B}">
                          <a14:imgProps xmlns:a14="http://schemas.microsoft.com/office/drawing/2010/main">
                            <a14:imgLayer r:embed="rId195">
                              <a14:imgEffect>
                                <a14:backgroundRemoval t="600" b="99600" l="200" r="100000">
                                  <a14:foregroundMark x1="51200" y1="23200" x2="51200" y2="232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805" cy="212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5848">
        <w:rPr>
          <w:noProof/>
        </w:rPr>
        <w:drawing>
          <wp:anchor distT="0" distB="0" distL="114300" distR="114300" simplePos="0" relativeHeight="251904111" behindDoc="0" locked="0" layoutInCell="1" allowOverlap="1" wp14:anchorId="6D29FBD9" wp14:editId="2FA283EC">
            <wp:simplePos x="0" y="0"/>
            <wp:positionH relativeFrom="page">
              <wp:posOffset>4462780</wp:posOffset>
            </wp:positionH>
            <wp:positionV relativeFrom="page">
              <wp:posOffset>6207125</wp:posOffset>
            </wp:positionV>
            <wp:extent cx="2819400" cy="203835"/>
            <wp:effectExtent l="0" t="0" r="0" b="0"/>
            <wp:wrapThrough wrapText="bothSides">
              <wp:wrapPolygon edited="0">
                <wp:start x="0" y="0"/>
                <wp:lineTo x="0" y="18841"/>
                <wp:lineTo x="21405" y="18841"/>
                <wp:lineTo x="21405" y="0"/>
                <wp:lineTo x="0" y="0"/>
              </wp:wrapPolygon>
            </wp:wrapThrough>
            <wp:docPr id="317" name="Picture 317" descr="Macintosh HD:Users:16hodapp_marjorie:Desktop:Screen Shot 2015-10-01 at 8.52.0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Macintosh HD:Users:16hodapp_marjorie:Desktop:Screen Shot 2015-10-01 at 8.52.05 AM.png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0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5848">
        <w:rPr>
          <w:noProof/>
        </w:rPr>
        <w:drawing>
          <wp:anchor distT="0" distB="0" distL="114300" distR="114300" simplePos="0" relativeHeight="251905135" behindDoc="0" locked="0" layoutInCell="1" allowOverlap="1" wp14:anchorId="65D8992F" wp14:editId="08ABB926">
            <wp:simplePos x="0" y="0"/>
            <wp:positionH relativeFrom="page">
              <wp:posOffset>5121910</wp:posOffset>
            </wp:positionH>
            <wp:positionV relativeFrom="page">
              <wp:posOffset>8488680</wp:posOffset>
            </wp:positionV>
            <wp:extent cx="1604645" cy="350520"/>
            <wp:effectExtent l="0" t="0" r="0" b="5080"/>
            <wp:wrapThrough wrapText="bothSides">
              <wp:wrapPolygon edited="0">
                <wp:start x="0" y="0"/>
                <wp:lineTo x="0" y="20348"/>
                <wp:lineTo x="21198" y="20348"/>
                <wp:lineTo x="21198" y="0"/>
                <wp:lineTo x="0" y="0"/>
              </wp:wrapPolygon>
            </wp:wrapThrough>
            <wp:docPr id="318" name="Picture 318" descr="Macintosh HD:Users:16hodapp_marjorie:Desktop:Screen Shot 2015-10-01 at 8.52.1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Macintosh HD:Users:16hodapp_marjorie:Desktop:Screen Shot 2015-10-01 at 8.52.12 AM.png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645" cy="35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5848">
        <w:rPr>
          <w:noProof/>
        </w:rPr>
        <mc:AlternateContent>
          <mc:Choice Requires="wps">
            <w:drawing>
              <wp:anchor distT="0" distB="0" distL="114300" distR="114300" simplePos="0" relativeHeight="251910255" behindDoc="0" locked="0" layoutInCell="1" allowOverlap="1" wp14:anchorId="7AF4118B" wp14:editId="65A5AB25">
                <wp:simplePos x="0" y="0"/>
                <wp:positionH relativeFrom="page">
                  <wp:posOffset>4145915</wp:posOffset>
                </wp:positionH>
                <wp:positionV relativeFrom="page">
                  <wp:posOffset>8871585</wp:posOffset>
                </wp:positionV>
                <wp:extent cx="3278505" cy="824230"/>
                <wp:effectExtent l="0" t="0" r="0" b="0"/>
                <wp:wrapThrough wrapText="bothSides">
                  <wp:wrapPolygon edited="0">
                    <wp:start x="167" y="0"/>
                    <wp:lineTo x="167" y="20635"/>
                    <wp:lineTo x="21253" y="20635"/>
                    <wp:lineTo x="21253" y="0"/>
                    <wp:lineTo x="167" y="0"/>
                  </wp:wrapPolygon>
                </wp:wrapThrough>
                <wp:docPr id="322" name="Text Box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8505" cy="8242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96FCF8" w14:textId="77777777" w:rsidR="00644014" w:rsidRPr="007A0F7D" w:rsidRDefault="00644014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7A0F7D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Lightweight UA tech fabric with an ultra soft, natural feel for unrivaled comfort. </w:t>
                            </w:r>
                            <w:proofErr w:type="gramStart"/>
                            <w:r w:rsidRPr="007A0F7D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Signature moisture transport to wick sweat away from the body.</w:t>
                            </w:r>
                            <w:proofErr w:type="gramEnd"/>
                            <w:r w:rsidRPr="007A0F7D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 Anti-odor technology and smooth </w:t>
                            </w:r>
                            <w:proofErr w:type="spellStart"/>
                            <w:r w:rsidRPr="007A0F7D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flatlock</w:t>
                            </w:r>
                            <w:proofErr w:type="spellEnd"/>
                            <w:r w:rsidRPr="007A0F7D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 seams allow chafe-free motion.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2" o:spid="_x0000_s1177" type="#_x0000_t202" style="position:absolute;margin-left:326.45pt;margin-top:698.55pt;width:258.15pt;height:64.9pt;z-index:25191025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" mv:complextextbox="1" filled="f" stroked="f">
                <v:textbox>
                  <w:txbxContent>
                    <w:p w14:paraId="5296FCF8" w14:textId="77777777" w:rsidR="00644014" w:rsidRPr="007A0F7D" w:rsidRDefault="00644014">
                      <w:pPr>
                        <w:rPr>
                          <w:sz w:val="20"/>
                          <w:szCs w:val="20"/>
                        </w:rPr>
                      </w:pPr>
                      <w:r w:rsidRPr="007A0F7D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Lightweight UA tech fabric with an ultra soft, natural feel for unrivaled comfort. </w:t>
                      </w:r>
                      <w:proofErr w:type="gramStart"/>
                      <w:r w:rsidRPr="007A0F7D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Signature moisture transport to wick sweat away from the body.</w:t>
                      </w:r>
                      <w:proofErr w:type="gramEnd"/>
                      <w:r w:rsidRPr="007A0F7D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 Anti-odor technology and smooth </w:t>
                      </w:r>
                      <w:proofErr w:type="spellStart"/>
                      <w:r w:rsidRPr="007A0F7D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flatlock</w:t>
                      </w:r>
                      <w:proofErr w:type="spellEnd"/>
                      <w:r w:rsidRPr="007A0F7D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 seams allow chafe-free motion.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575848">
        <w:rPr>
          <w:noProof/>
        </w:rPr>
        <w:drawing>
          <wp:anchor distT="0" distB="0" distL="114300" distR="114300" simplePos="0" relativeHeight="251898991" behindDoc="0" locked="0" layoutInCell="1" allowOverlap="1" wp14:anchorId="03C69E90" wp14:editId="0571BC8C">
            <wp:simplePos x="0" y="0"/>
            <wp:positionH relativeFrom="page">
              <wp:posOffset>5302250</wp:posOffset>
            </wp:positionH>
            <wp:positionV relativeFrom="page">
              <wp:posOffset>4887595</wp:posOffset>
            </wp:positionV>
            <wp:extent cx="1688465" cy="720090"/>
            <wp:effectExtent l="0" t="0" r="0" b="0"/>
            <wp:wrapThrough wrapText="bothSides">
              <wp:wrapPolygon edited="0">
                <wp:start x="0" y="0"/>
                <wp:lineTo x="0" y="20571"/>
                <wp:lineTo x="21121" y="20571"/>
                <wp:lineTo x="21121" y="0"/>
                <wp:lineTo x="0" y="0"/>
              </wp:wrapPolygon>
            </wp:wrapThrough>
            <wp:docPr id="312" name="Picture 312" descr="Macintosh HD:Users:16hodapp_marjorie:Desktop:Screen Shot 2015-10-01 at 8.33.1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Macintosh HD:Users:16hodapp_marjorie:Desktop:Screen Shot 2015-10-01 at 8.33.15 AM.png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465" cy="72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5848">
        <w:rPr>
          <w:noProof/>
        </w:rPr>
        <w:drawing>
          <wp:anchor distT="0" distB="0" distL="114300" distR="114300" simplePos="0" relativeHeight="251896943" behindDoc="0" locked="0" layoutInCell="1" allowOverlap="1" wp14:anchorId="0B02B610" wp14:editId="11A46EE0">
            <wp:simplePos x="0" y="0"/>
            <wp:positionH relativeFrom="page">
              <wp:posOffset>4821555</wp:posOffset>
            </wp:positionH>
            <wp:positionV relativeFrom="page">
              <wp:posOffset>4383405</wp:posOffset>
            </wp:positionV>
            <wp:extent cx="2375535" cy="369570"/>
            <wp:effectExtent l="0" t="0" r="12065" b="11430"/>
            <wp:wrapThrough wrapText="bothSides">
              <wp:wrapPolygon edited="0">
                <wp:start x="0" y="0"/>
                <wp:lineTo x="0" y="20784"/>
                <wp:lineTo x="21479" y="20784"/>
                <wp:lineTo x="21479" y="0"/>
                <wp:lineTo x="0" y="0"/>
              </wp:wrapPolygon>
            </wp:wrapThrough>
            <wp:docPr id="310" name="Picture 310" descr="Macintosh HD:Users:16hodapp_marjorie:Desktop:Screen Shot 2015-10-01 at 8.32.57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Macintosh HD:Users:16hodapp_marjorie:Desktop:Screen Shot 2015-10-01 at 8.32.57 AM.png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535" cy="36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5848">
        <w:rPr>
          <w:noProof/>
        </w:rPr>
        <w:drawing>
          <wp:anchor distT="0" distB="0" distL="114300" distR="114300" simplePos="0" relativeHeight="251895919" behindDoc="0" locked="0" layoutInCell="1" allowOverlap="1" wp14:anchorId="6E792069" wp14:editId="2ED13145">
            <wp:simplePos x="0" y="0"/>
            <wp:positionH relativeFrom="page">
              <wp:posOffset>5117465</wp:posOffset>
            </wp:positionH>
            <wp:positionV relativeFrom="page">
              <wp:posOffset>2413000</wp:posOffset>
            </wp:positionV>
            <wp:extent cx="1690370" cy="2113280"/>
            <wp:effectExtent l="0" t="0" r="0" b="0"/>
            <wp:wrapThrough wrapText="bothSides">
              <wp:wrapPolygon edited="0">
                <wp:start x="7465" y="2077"/>
                <wp:lineTo x="4544" y="4673"/>
                <wp:lineTo x="3246" y="5971"/>
                <wp:lineTo x="2597" y="10904"/>
                <wp:lineTo x="3570" y="17913"/>
                <wp:lineTo x="6167" y="18692"/>
                <wp:lineTo x="16228" y="19212"/>
                <wp:lineTo x="17851" y="19212"/>
                <wp:lineTo x="18825" y="18692"/>
                <wp:lineTo x="18825" y="15058"/>
                <wp:lineTo x="17527" y="6490"/>
                <wp:lineTo x="15904" y="4673"/>
                <wp:lineTo x="12983" y="2077"/>
                <wp:lineTo x="7465" y="2077"/>
              </wp:wrapPolygon>
            </wp:wrapThrough>
            <wp:docPr id="309" name="Picture 309" descr="Macintosh HD:Users:16hodapp_marjorie:Desktop:tt32w_of1_21_v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Macintosh HD:Users:16hodapp_marjorie:Desktop:tt32w_of1_21_vp.jpg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BEBA8EAE-BF5A-486C-A8C5-ECC9F3942E4B}">
                          <a14:imgProps xmlns:a14="http://schemas.microsoft.com/office/drawing/2010/main">
                            <a14:imgLayer r:embed="rId201">
                              <a14:imgEffect>
                                <a14:backgroundRemoval t="10000" b="90000" l="10000" r="90000">
                                  <a14:foregroundMark x1="28750" y1="29667" x2="28750" y2="29667"/>
                                  <a14:foregroundMark x1="67500" y1="27000" x2="67500" y2="27000"/>
                                  <a14:backgroundMark x1="47917" y1="32000" x2="47917" y2="320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370" cy="211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5848">
        <w:rPr>
          <w:noProof/>
        </w:rPr>
        <w:drawing>
          <wp:anchor distT="0" distB="0" distL="114300" distR="114300" simplePos="0" relativeHeight="251897967" behindDoc="0" locked="0" layoutInCell="1" allowOverlap="1" wp14:anchorId="1F13492D" wp14:editId="570D833F">
            <wp:simplePos x="0" y="0"/>
            <wp:positionH relativeFrom="page">
              <wp:posOffset>5176520</wp:posOffset>
            </wp:positionH>
            <wp:positionV relativeFrom="page">
              <wp:posOffset>2125980</wp:posOffset>
            </wp:positionV>
            <wp:extent cx="1572260" cy="224790"/>
            <wp:effectExtent l="0" t="0" r="2540" b="3810"/>
            <wp:wrapThrough wrapText="bothSides">
              <wp:wrapPolygon edited="0">
                <wp:start x="0" y="0"/>
                <wp:lineTo x="0" y="19525"/>
                <wp:lineTo x="21286" y="19525"/>
                <wp:lineTo x="21286" y="0"/>
                <wp:lineTo x="0" y="0"/>
              </wp:wrapPolygon>
            </wp:wrapThrough>
            <wp:docPr id="311" name="Picture 311" descr="Macintosh HD:Users:16hodapp_marjorie:Desktop:Screen Shot 2015-10-01 at 8.33.27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Macintosh HD:Users:16hodapp_marjorie:Desktop:Screen Shot 2015-10-01 at 8.33.27 AM.png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260" cy="22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5848">
        <w:rPr>
          <w:noProof/>
        </w:rPr>
        <w:drawing>
          <wp:anchor distT="0" distB="0" distL="114300" distR="114300" simplePos="0" relativeHeight="252023919" behindDoc="0" locked="0" layoutInCell="1" allowOverlap="1" wp14:anchorId="28812CF6" wp14:editId="3851F61A">
            <wp:simplePos x="0" y="0"/>
            <wp:positionH relativeFrom="page">
              <wp:posOffset>365760</wp:posOffset>
            </wp:positionH>
            <wp:positionV relativeFrom="page">
              <wp:posOffset>6506210</wp:posOffset>
            </wp:positionV>
            <wp:extent cx="2146935" cy="2146935"/>
            <wp:effectExtent l="0" t="0" r="0" b="12065"/>
            <wp:wrapThrough wrapText="bothSides">
              <wp:wrapPolygon edited="0">
                <wp:start x="8689" y="0"/>
                <wp:lineTo x="4089" y="4344"/>
                <wp:lineTo x="2811" y="12522"/>
                <wp:lineTo x="2555" y="18655"/>
                <wp:lineTo x="3833" y="20699"/>
                <wp:lineTo x="7666" y="21466"/>
                <wp:lineTo x="8433" y="21466"/>
                <wp:lineTo x="14566" y="21466"/>
                <wp:lineTo x="17888" y="20699"/>
                <wp:lineTo x="19421" y="18910"/>
                <wp:lineTo x="18144" y="4344"/>
                <wp:lineTo x="12522" y="0"/>
                <wp:lineTo x="8689" y="0"/>
              </wp:wrapPolygon>
            </wp:wrapThrough>
            <wp:docPr id="411" name="Picture 411" descr="Macintosh HD:Users:16hodapp_marjorie:Desktop:642039-493_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16hodapp_marjorie:Desktop:642039-493_x.jpg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BEBA8EAE-BF5A-486C-A8C5-ECC9F3942E4B}">
                          <a14:imgProps xmlns:a14="http://schemas.microsoft.com/office/drawing/2010/main">
                            <a14:imgLayer r:embed="rId204">
                              <a14:imgEffect>
                                <a14:backgroundRemoval t="1000" b="99600" l="220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935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5848">
        <w:rPr>
          <w:noProof/>
        </w:rPr>
        <mc:AlternateContent>
          <mc:Choice Requires="wps">
            <w:drawing>
              <wp:anchor distT="0" distB="0" distL="114300" distR="114300" simplePos="0" relativeHeight="251924591" behindDoc="0" locked="0" layoutInCell="1" allowOverlap="1" wp14:anchorId="7BC47733" wp14:editId="512AAF1F">
                <wp:simplePos x="0" y="0"/>
                <wp:positionH relativeFrom="page">
                  <wp:posOffset>1960245</wp:posOffset>
                </wp:positionH>
                <wp:positionV relativeFrom="page">
                  <wp:posOffset>4726940</wp:posOffset>
                </wp:positionV>
                <wp:extent cx="2529840" cy="1169035"/>
                <wp:effectExtent l="0" t="0" r="0" b="0"/>
                <wp:wrapThrough wrapText="bothSides">
                  <wp:wrapPolygon edited="0">
                    <wp:start x="217" y="0"/>
                    <wp:lineTo x="217" y="21119"/>
                    <wp:lineTo x="21036" y="21119"/>
                    <wp:lineTo x="21036" y="0"/>
                    <wp:lineTo x="217" y="0"/>
                  </wp:wrapPolygon>
                </wp:wrapThrough>
                <wp:docPr id="336" name="Text Box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9840" cy="1169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452898" w14:textId="77777777" w:rsidR="00644014" w:rsidRPr="00AE2870" w:rsidRDefault="00644014" w:rsidP="00142D54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AE2870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Fleece pant with side welt pockets. </w:t>
                            </w:r>
                            <w:proofErr w:type="spellStart"/>
                            <w:proofErr w:type="gramStart"/>
                            <w:r w:rsidRPr="00AE2870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Drawcord</w:t>
                            </w:r>
                            <w:proofErr w:type="spellEnd"/>
                            <w:r w:rsidRPr="00AE2870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 at waistband for adjustability and open bottom hem.</w:t>
                            </w:r>
                            <w:proofErr w:type="gramEnd"/>
                            <w:r w:rsidRPr="00AE2870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E2870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Embroidered Swoosh design trademark at left hip.</w:t>
                            </w:r>
                            <w:proofErr w:type="gramEnd"/>
                            <w:r w:rsidRPr="00AE2870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 Hip width: 23.25 in., Inseam length: 32 in. (size large). Tall inseam length: +2.375 in. (all sizes).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36" o:spid="_x0000_s1178" type="#_x0000_t202" style="position:absolute;margin-left:154.35pt;margin-top:372.2pt;width:199.2pt;height:92.05pt;z-index:251924591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" mv:complextextbox="1" filled="f" stroked="f">
                <v:textbox>
                  <w:txbxContent>
                    <w:p w14:paraId="73452898" w14:textId="77777777" w:rsidR="00644014" w:rsidRPr="00AE2870" w:rsidRDefault="00644014" w:rsidP="00142D5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AE2870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Fleece pant with side welt pockets. </w:t>
                      </w:r>
                      <w:proofErr w:type="spellStart"/>
                      <w:proofErr w:type="gramStart"/>
                      <w:r w:rsidRPr="00AE2870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Drawcord</w:t>
                      </w:r>
                      <w:proofErr w:type="spellEnd"/>
                      <w:r w:rsidRPr="00AE2870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 at waistband for adjustability and open bottom hem.</w:t>
                      </w:r>
                      <w:proofErr w:type="gramEnd"/>
                      <w:r w:rsidRPr="00AE2870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E2870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Embroidered Swoosh design trademark at left hip.</w:t>
                      </w:r>
                      <w:proofErr w:type="gramEnd"/>
                      <w:r w:rsidRPr="00AE2870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 Hip width: 23.25 in., Inseam length: 32 in. (size large). Tall inseam length: +2.375 in. (all sizes).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575848">
        <w:rPr>
          <w:noProof/>
        </w:rPr>
        <w:drawing>
          <wp:anchor distT="0" distB="0" distL="114300" distR="114300" simplePos="0" relativeHeight="251889775" behindDoc="0" locked="0" layoutInCell="1" allowOverlap="1" wp14:anchorId="1B8F4470" wp14:editId="13E6A6BA">
            <wp:simplePos x="0" y="0"/>
            <wp:positionH relativeFrom="page">
              <wp:posOffset>2066290</wp:posOffset>
            </wp:positionH>
            <wp:positionV relativeFrom="page">
              <wp:posOffset>4169410</wp:posOffset>
            </wp:positionV>
            <wp:extent cx="1959610" cy="575310"/>
            <wp:effectExtent l="0" t="0" r="0" b="8890"/>
            <wp:wrapThrough wrapText="bothSides">
              <wp:wrapPolygon edited="0">
                <wp:start x="0" y="0"/>
                <wp:lineTo x="0" y="20980"/>
                <wp:lineTo x="21278" y="20980"/>
                <wp:lineTo x="21278" y="0"/>
                <wp:lineTo x="0" y="0"/>
              </wp:wrapPolygon>
            </wp:wrapThrough>
            <wp:docPr id="303" name="Picture 303" descr="Macintosh HD:Users:16hodapp_marjorie:Desktop:Screen Shot 2015-09-30 at 8.49.4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acintosh HD:Users:16hodapp_marjorie:Desktop:Screen Shot 2015-09-30 at 8.49.42 AM.png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610" cy="57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5848">
        <w:rPr>
          <w:noProof/>
        </w:rPr>
        <w:drawing>
          <wp:anchor distT="0" distB="0" distL="114300" distR="114300" simplePos="0" relativeHeight="251890799" behindDoc="0" locked="0" layoutInCell="1" allowOverlap="1" wp14:anchorId="6E0C945F" wp14:editId="0EED09A7">
            <wp:simplePos x="0" y="0"/>
            <wp:positionH relativeFrom="page">
              <wp:posOffset>2134235</wp:posOffset>
            </wp:positionH>
            <wp:positionV relativeFrom="page">
              <wp:posOffset>3929380</wp:posOffset>
            </wp:positionV>
            <wp:extent cx="1959610" cy="214630"/>
            <wp:effectExtent l="0" t="0" r="0" b="0"/>
            <wp:wrapThrough wrapText="bothSides">
              <wp:wrapPolygon edited="0">
                <wp:start x="0" y="0"/>
                <wp:lineTo x="0" y="17893"/>
                <wp:lineTo x="21278" y="17893"/>
                <wp:lineTo x="21278" y="0"/>
                <wp:lineTo x="0" y="0"/>
              </wp:wrapPolygon>
            </wp:wrapThrough>
            <wp:docPr id="304" name="Picture 304" descr="Macintosh HD:Users:16hodapp_marjorie:Desktop:Screen Shot 2015-09-30 at 8.49.38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acintosh HD:Users:16hodapp_marjorie:Desktop:Screen Shot 2015-09-30 at 8.49.38 AM.png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610" cy="21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5848">
        <w:rPr>
          <w:noProof/>
        </w:rPr>
        <mc:AlternateContent>
          <mc:Choice Requires="wps">
            <w:drawing>
              <wp:anchor distT="0" distB="0" distL="114300" distR="114300" simplePos="0" relativeHeight="251925615" behindDoc="0" locked="0" layoutInCell="1" allowOverlap="1" wp14:anchorId="0E01ABEC" wp14:editId="622B96AF">
                <wp:simplePos x="0" y="0"/>
                <wp:positionH relativeFrom="page">
                  <wp:posOffset>1960245</wp:posOffset>
                </wp:positionH>
                <wp:positionV relativeFrom="page">
                  <wp:posOffset>2370455</wp:posOffset>
                </wp:positionV>
                <wp:extent cx="2644140" cy="1651000"/>
                <wp:effectExtent l="0" t="0" r="0" b="0"/>
                <wp:wrapThrough wrapText="bothSides">
                  <wp:wrapPolygon edited="0">
                    <wp:start x="207" y="0"/>
                    <wp:lineTo x="207" y="21268"/>
                    <wp:lineTo x="21164" y="21268"/>
                    <wp:lineTo x="21164" y="0"/>
                    <wp:lineTo x="207" y="0"/>
                  </wp:wrapPolygon>
                </wp:wrapThrough>
                <wp:docPr id="337" name="Text Box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4140" cy="165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059937C" w14:textId="77777777" w:rsidR="00644014" w:rsidRPr="00AE2870" w:rsidRDefault="00644014" w:rsidP="00142D54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AE2870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Long-sleeve hooded fleece with v at center front neck.</w:t>
                            </w:r>
                            <w:proofErr w:type="gramEnd"/>
                            <w:r w:rsidRPr="00AE2870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 Knit rib sleeve cuff and waistband. </w:t>
                            </w:r>
                            <w:proofErr w:type="spellStart"/>
                            <w:proofErr w:type="gramStart"/>
                            <w:r w:rsidRPr="00AE2870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Drawcord</w:t>
                            </w:r>
                            <w:proofErr w:type="spellEnd"/>
                            <w:r w:rsidRPr="00AE2870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 at neck opening and lined hood.</w:t>
                            </w:r>
                            <w:proofErr w:type="gramEnd"/>
                            <w:r w:rsidRPr="00AE2870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AE2870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Center front pocket.</w:t>
                            </w:r>
                            <w:proofErr w:type="gramEnd"/>
                            <w:r w:rsidRPr="00AE2870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 Embroidered Swoosh design trademark located centered below neck opening. Body width: 24.25 in., Body length: 28.75 in. (size large). Tall body length: +2.375 in. (all sizes). Tall sleeve length: +2.375 in. (all sizes).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37" o:spid="_x0000_s1179" type="#_x0000_t202" style="position:absolute;margin-left:154.35pt;margin-top:186.65pt;width:208.2pt;height:130pt;z-index:25192561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" mv:complextextbox="1" filled="f" stroked="f">
                <v:textbox>
                  <w:txbxContent>
                    <w:p w14:paraId="4059937C" w14:textId="77777777" w:rsidR="00644014" w:rsidRPr="00AE2870" w:rsidRDefault="00644014" w:rsidP="00142D54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proofErr w:type="gramStart"/>
                      <w:r w:rsidRPr="00AE2870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Long-sleeve hooded fleece with v at center front neck.</w:t>
                      </w:r>
                      <w:proofErr w:type="gramEnd"/>
                      <w:r w:rsidRPr="00AE2870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 Knit rib sleeve cuff and waistband. </w:t>
                      </w:r>
                      <w:proofErr w:type="spellStart"/>
                      <w:proofErr w:type="gramStart"/>
                      <w:r w:rsidRPr="00AE2870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Drawcord</w:t>
                      </w:r>
                      <w:proofErr w:type="spellEnd"/>
                      <w:r w:rsidRPr="00AE2870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 at neck opening and lined hood.</w:t>
                      </w:r>
                      <w:proofErr w:type="gramEnd"/>
                      <w:r w:rsidRPr="00AE2870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AE2870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Center front pocket.</w:t>
                      </w:r>
                      <w:proofErr w:type="gramEnd"/>
                      <w:r w:rsidRPr="00AE2870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 Embroidered Swoosh design trademark located centered below neck opening. Body width: 24.25 in., Body length: 28.75 in. (size large). Tall body length: +2.375 in. (all sizes). Tall sleeve length: +2.375 in. (all sizes).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575848">
        <w:rPr>
          <w:noProof/>
        </w:rPr>
        <w:drawing>
          <wp:anchor distT="0" distB="0" distL="114300" distR="114300" simplePos="0" relativeHeight="251892847" behindDoc="0" locked="0" layoutInCell="1" allowOverlap="1" wp14:anchorId="4798B6F7" wp14:editId="6012ABBE">
            <wp:simplePos x="0" y="0"/>
            <wp:positionH relativeFrom="page">
              <wp:posOffset>2192655</wp:posOffset>
            </wp:positionH>
            <wp:positionV relativeFrom="page">
              <wp:posOffset>1605915</wp:posOffset>
            </wp:positionV>
            <wp:extent cx="1693545" cy="720725"/>
            <wp:effectExtent l="0" t="0" r="8255" b="0"/>
            <wp:wrapThrough wrapText="bothSides">
              <wp:wrapPolygon edited="0">
                <wp:start x="0" y="0"/>
                <wp:lineTo x="0" y="20553"/>
                <wp:lineTo x="21381" y="20553"/>
                <wp:lineTo x="21381" y="0"/>
                <wp:lineTo x="0" y="0"/>
              </wp:wrapPolygon>
            </wp:wrapThrough>
            <wp:docPr id="306" name="Picture 306" descr="Macintosh HD:Users:16hodapp_marjorie:Desktop:Catalog docs:Screen Shot 2015-09-30 at 8.46.4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Macintosh HD:Users:16hodapp_marjorie:Desktop:Catalog docs:Screen Shot 2015-09-30 at 8.46.44 AM.png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545" cy="72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5848">
        <w:rPr>
          <w:noProof/>
        </w:rPr>
        <w:drawing>
          <wp:anchor distT="0" distB="0" distL="114300" distR="114300" simplePos="0" relativeHeight="251894895" behindDoc="0" locked="0" layoutInCell="1" allowOverlap="1" wp14:anchorId="21392E63" wp14:editId="503F083A">
            <wp:simplePos x="0" y="0"/>
            <wp:positionH relativeFrom="page">
              <wp:posOffset>2066925</wp:posOffset>
            </wp:positionH>
            <wp:positionV relativeFrom="page">
              <wp:posOffset>1373505</wp:posOffset>
            </wp:positionV>
            <wp:extent cx="2026920" cy="222250"/>
            <wp:effectExtent l="0" t="0" r="5080" b="6350"/>
            <wp:wrapThrough wrapText="bothSides">
              <wp:wrapPolygon edited="0">
                <wp:start x="0" y="0"/>
                <wp:lineTo x="0" y="19749"/>
                <wp:lineTo x="21383" y="19749"/>
                <wp:lineTo x="21383" y="0"/>
                <wp:lineTo x="0" y="0"/>
              </wp:wrapPolygon>
            </wp:wrapThrough>
            <wp:docPr id="308" name="Picture 308" descr="Macintosh HD:Users:16hodapp_marjorie:Desktop:Catalog docs:Screen Shot 2015-09-30 at 8.46.4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Macintosh HD:Users:16hodapp_marjorie:Desktop:Catalog docs:Screen Shot 2015-09-30 at 8.46.49 AM.png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920" cy="22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5848">
        <w:rPr>
          <w:noProof/>
        </w:rPr>
        <w:drawing>
          <wp:anchor distT="0" distB="0" distL="114300" distR="114300" simplePos="0" relativeHeight="251891823" behindDoc="0" locked="0" layoutInCell="1" allowOverlap="1" wp14:anchorId="2C468195" wp14:editId="5CE1C645">
            <wp:simplePos x="0" y="0"/>
            <wp:positionH relativeFrom="page">
              <wp:posOffset>213995</wp:posOffset>
            </wp:positionH>
            <wp:positionV relativeFrom="page">
              <wp:posOffset>3195955</wp:posOffset>
            </wp:positionV>
            <wp:extent cx="2051685" cy="2051685"/>
            <wp:effectExtent l="0" t="0" r="0" b="5715"/>
            <wp:wrapThrough wrapText="bothSides">
              <wp:wrapPolygon edited="0">
                <wp:start x="8290" y="0"/>
                <wp:lineTo x="6953" y="0"/>
                <wp:lineTo x="6150" y="8557"/>
                <wp:lineTo x="6418" y="19788"/>
                <wp:lineTo x="7755" y="20858"/>
                <wp:lineTo x="11231" y="21393"/>
                <wp:lineTo x="15242" y="21393"/>
                <wp:lineTo x="15242" y="17114"/>
                <wp:lineTo x="14173" y="0"/>
                <wp:lineTo x="8290" y="0"/>
              </wp:wrapPolygon>
            </wp:wrapThrough>
            <wp:docPr id="305" name="Picture 305" descr="Macintosh HD:Users:16hodapp_marjorie:Desktop:598436-010_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acintosh HD:Users:16hodapp_marjorie:Desktop:598436-010_x.jpg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BEBA8EAE-BF5A-486C-A8C5-ECC9F3942E4B}">
                          <a14:imgProps xmlns:a14="http://schemas.microsoft.com/office/drawing/2010/main">
                            <a14:imgLayer r:embed="rId210">
                              <a14:imgEffect>
                                <a14:backgroundRemoval t="600" b="97600" l="5600" r="98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685" cy="2051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5848">
        <w:rPr>
          <w:noProof/>
        </w:rPr>
        <w:drawing>
          <wp:anchor distT="0" distB="0" distL="114300" distR="114300" simplePos="0" relativeHeight="251893871" behindDoc="0" locked="0" layoutInCell="1" allowOverlap="1" wp14:anchorId="3D1D7657" wp14:editId="416C02B5">
            <wp:simplePos x="0" y="0"/>
            <wp:positionH relativeFrom="page">
              <wp:posOffset>491490</wp:posOffset>
            </wp:positionH>
            <wp:positionV relativeFrom="page">
              <wp:posOffset>1338580</wp:posOffset>
            </wp:positionV>
            <wp:extent cx="1701165" cy="1701165"/>
            <wp:effectExtent l="0" t="0" r="0" b="635"/>
            <wp:wrapThrough wrapText="bothSides">
              <wp:wrapPolygon edited="0">
                <wp:start x="10965" y="0"/>
                <wp:lineTo x="7740" y="323"/>
                <wp:lineTo x="4193" y="2903"/>
                <wp:lineTo x="2258" y="19673"/>
                <wp:lineTo x="4193" y="20641"/>
                <wp:lineTo x="14835" y="21286"/>
                <wp:lineTo x="18705" y="21286"/>
                <wp:lineTo x="18705" y="15480"/>
                <wp:lineTo x="18060" y="5160"/>
                <wp:lineTo x="14835" y="0"/>
                <wp:lineTo x="10965" y="0"/>
              </wp:wrapPolygon>
            </wp:wrapThrough>
            <wp:docPr id="307" name="Picture 307" descr="Macintosh HD:Users:16hodapp_marjorie:Desktop:Catalog docs:598437-010_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Macintosh HD:Users:16hodapp_marjorie:Desktop:Catalog docs:598437-010_x.jpg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BEBA8EAE-BF5A-486C-A8C5-ECC9F3942E4B}">
                          <a14:imgProps xmlns:a14="http://schemas.microsoft.com/office/drawing/2010/main">
                            <a14:imgLayer r:embed="rId212">
                              <a14:imgEffect>
                                <a14:backgroundRemoval t="0" b="100000" l="1000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65" cy="170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3AE2">
        <w:rPr>
          <w:noProof/>
        </w:rPr>
        <mc:AlternateContent>
          <mc:Choice Requires="wps">
            <w:drawing>
              <wp:anchor distT="0" distB="0" distL="114300" distR="114300" simplePos="0" relativeHeight="251882607" behindDoc="0" locked="0" layoutInCell="1" allowOverlap="1" wp14:anchorId="4046CA03" wp14:editId="76C09BF8">
                <wp:simplePos x="0" y="0"/>
                <wp:positionH relativeFrom="page">
                  <wp:posOffset>2868295</wp:posOffset>
                </wp:positionH>
                <wp:positionV relativeFrom="page">
                  <wp:posOffset>629920</wp:posOffset>
                </wp:positionV>
                <wp:extent cx="3094355" cy="629920"/>
                <wp:effectExtent l="0" t="0" r="0" b="5080"/>
                <wp:wrapThrough wrapText="bothSides">
                  <wp:wrapPolygon edited="0">
                    <wp:start x="177" y="0"/>
                    <wp:lineTo x="177" y="20903"/>
                    <wp:lineTo x="21276" y="20903"/>
                    <wp:lineTo x="21276" y="0"/>
                    <wp:lineTo x="177" y="0"/>
                  </wp:wrapPolygon>
                </wp:wrapThrough>
                <wp:docPr id="296" name="Text Box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4355" cy="629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8C75D0" w14:textId="77777777" w:rsidR="00644014" w:rsidRPr="003B337F" w:rsidRDefault="00644014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 w:rsidRPr="003B337F">
                              <w:rPr>
                                <w:sz w:val="56"/>
                                <w:szCs w:val="56"/>
                              </w:rPr>
                              <w:t xml:space="preserve">Athletic </w:t>
                            </w:r>
                            <w:r>
                              <w:rPr>
                                <w:sz w:val="56"/>
                                <w:szCs w:val="56"/>
                              </w:rPr>
                              <w:t>Outerwear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6" o:spid="_x0000_s1180" type="#_x0000_t202" style="position:absolute;margin-left:225.85pt;margin-top:49.6pt;width:243.65pt;height:49.6pt;z-index:25188260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" mv:complextextbox="1" filled="f" stroked="f">
                <v:textbox>
                  <w:txbxContent>
                    <w:p w14:paraId="2B8C75D0" w14:textId="77777777" w:rsidR="00644014" w:rsidRPr="003B337F" w:rsidRDefault="00644014">
                      <w:pPr>
                        <w:rPr>
                          <w:sz w:val="56"/>
                          <w:szCs w:val="56"/>
                        </w:rPr>
                      </w:pPr>
                      <w:r w:rsidRPr="003B337F">
                        <w:rPr>
                          <w:sz w:val="56"/>
                          <w:szCs w:val="56"/>
                        </w:rPr>
                        <w:t xml:space="preserve">Athletic </w:t>
                      </w:r>
                      <w:r>
                        <w:rPr>
                          <w:sz w:val="56"/>
                          <w:szCs w:val="56"/>
                        </w:rPr>
                        <w:t>Outerwear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7E3AE2">
        <w:rPr>
          <w:noProof/>
        </w:rPr>
        <w:drawing>
          <wp:anchor distT="0" distB="0" distL="114300" distR="114300" simplePos="0" relativeHeight="251881583" behindDoc="0" locked="0" layoutInCell="1" allowOverlap="1" wp14:anchorId="562C72DA" wp14:editId="023EF57B">
            <wp:simplePos x="0" y="0"/>
            <wp:positionH relativeFrom="page">
              <wp:posOffset>5868035</wp:posOffset>
            </wp:positionH>
            <wp:positionV relativeFrom="page">
              <wp:posOffset>365760</wp:posOffset>
            </wp:positionV>
            <wp:extent cx="1538605" cy="1240155"/>
            <wp:effectExtent l="0" t="0" r="10795" b="0"/>
            <wp:wrapThrough wrapText="bothSides">
              <wp:wrapPolygon edited="0">
                <wp:start x="4992" y="885"/>
                <wp:lineTo x="2853" y="2212"/>
                <wp:lineTo x="0" y="6194"/>
                <wp:lineTo x="0" y="12387"/>
                <wp:lineTo x="2496" y="15926"/>
                <wp:lineTo x="4636" y="16369"/>
                <wp:lineTo x="9271" y="19908"/>
                <wp:lineTo x="9628" y="20793"/>
                <wp:lineTo x="12124" y="20793"/>
                <wp:lineTo x="12480" y="19908"/>
                <wp:lineTo x="17116" y="15926"/>
                <wp:lineTo x="19255" y="15926"/>
                <wp:lineTo x="21395" y="12387"/>
                <wp:lineTo x="21395" y="5751"/>
                <wp:lineTo x="19255" y="2654"/>
                <wp:lineTo x="16759" y="885"/>
                <wp:lineTo x="4992" y="885"/>
              </wp:wrapPolygon>
            </wp:wrapThrough>
            <wp:docPr id="295" name="Picture 295" descr="Macintosh HD:Users:16hodapp_marjorie:Dropbox:Student Files:marketing:1 and 2:TSHIRT GIVEAWAY:LOGO FOR BACK:Screen Shot 2015-09-08 at 8.42.33 AM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16hodapp_marjorie:Dropbox:Student Files:marketing:1 and 2:TSHIRT GIVEAWAY:LOGO FOR BACK:Screen Shot 2015-09-08 at 8.42.33 AM copy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605" cy="124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0F7D">
        <w:br w:type="page"/>
      </w:r>
      <w:bookmarkStart w:id="0" w:name="_GoBack"/>
      <w:r w:rsidR="007B5969">
        <w:rPr>
          <w:noProof/>
        </w:rPr>
        <w:lastRenderedPageBreak/>
        <w:drawing>
          <wp:anchor distT="0" distB="0" distL="114300" distR="114300" simplePos="0" relativeHeight="252082287" behindDoc="0" locked="0" layoutInCell="1" allowOverlap="1" wp14:anchorId="2B9E8132" wp14:editId="57B132B5">
            <wp:simplePos x="0" y="0"/>
            <wp:positionH relativeFrom="page">
              <wp:posOffset>6007735</wp:posOffset>
            </wp:positionH>
            <wp:positionV relativeFrom="page">
              <wp:posOffset>3161665</wp:posOffset>
            </wp:positionV>
            <wp:extent cx="1191895" cy="2654935"/>
            <wp:effectExtent l="0" t="0" r="1905" b="12065"/>
            <wp:wrapThrough wrapText="bothSides">
              <wp:wrapPolygon edited="0">
                <wp:start x="2302" y="0"/>
                <wp:lineTo x="1381" y="3306"/>
                <wp:lineTo x="0" y="21078"/>
                <wp:lineTo x="3222" y="21492"/>
                <wp:lineTo x="11968" y="21492"/>
                <wp:lineTo x="21174" y="21492"/>
                <wp:lineTo x="21174" y="9919"/>
                <wp:lineTo x="20254" y="3306"/>
                <wp:lineTo x="18412" y="0"/>
                <wp:lineTo x="2302" y="0"/>
              </wp:wrapPolygon>
            </wp:wrapThrough>
            <wp:docPr id="438" name="Picture 438" descr="Macintosh HD:Users:16hodapp_marjorie:Desktop:598576-010_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16hodapp_marjorie:Desktop:598576-010_x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3">
                      <a:extLst>
                        <a:ext uri="{BEBA8EAE-BF5A-486C-A8C5-ECC9F3942E4B}">
                          <a14:imgProps xmlns:a14="http://schemas.microsoft.com/office/drawing/2010/main">
                            <a14:imgLayer r:embed="rId214">
                              <a14:imgEffect>
                                <a14:backgroundRemoval t="0" b="994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22" t="2604" r="29063"/>
                    <a:stretch/>
                  </pic:blipFill>
                  <pic:spPr bwMode="auto">
                    <a:xfrm>
                      <a:off x="0" y="0"/>
                      <a:ext cx="1191895" cy="265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2081263" behindDoc="0" locked="0" layoutInCell="1" allowOverlap="1" wp14:anchorId="5C8B2E75" wp14:editId="501C8518">
                <wp:simplePos x="0" y="0"/>
                <wp:positionH relativeFrom="page">
                  <wp:posOffset>6779895</wp:posOffset>
                </wp:positionH>
                <wp:positionV relativeFrom="page">
                  <wp:posOffset>934720</wp:posOffset>
                </wp:positionV>
                <wp:extent cx="830580" cy="404495"/>
                <wp:effectExtent l="0" t="0" r="0" b="1905"/>
                <wp:wrapThrough wrapText="bothSides">
                  <wp:wrapPolygon edited="0">
                    <wp:start x="661" y="0"/>
                    <wp:lineTo x="661" y="20345"/>
                    <wp:lineTo x="20477" y="20345"/>
                    <wp:lineTo x="20477" y="0"/>
                    <wp:lineTo x="661" y="0"/>
                  </wp:wrapPolygon>
                </wp:wrapThrough>
                <wp:docPr id="437" name="Text Box 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0580" cy="404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74F810" w14:textId="430F3B6C" w:rsidR="00037BF7" w:rsidRDefault="00037BF7">
                            <w:r>
                              <w:t>$32.50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37" o:spid="_x0000_s1181" type="#_x0000_t202" style="position:absolute;margin-left:533.85pt;margin-top:73.6pt;width:65.4pt;height:31.85pt;z-index:252081263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" mv:complextextbox="1" filled="f" stroked="f">
                <v:textbox>
                  <w:txbxContent>
                    <w:p w14:paraId="5E74F810" w14:textId="430F3B6C" w:rsidR="00037BF7" w:rsidRDefault="00037BF7">
                      <w:r>
                        <w:t>$32.50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F510E">
        <w:rPr>
          <w:noProof/>
        </w:rPr>
        <w:drawing>
          <wp:anchor distT="0" distB="0" distL="114300" distR="114300" simplePos="0" relativeHeight="252028015" behindDoc="0" locked="0" layoutInCell="1" allowOverlap="1" wp14:anchorId="294E52E9" wp14:editId="2C2139CC">
            <wp:simplePos x="0" y="0"/>
            <wp:positionH relativeFrom="page">
              <wp:posOffset>3987165</wp:posOffset>
            </wp:positionH>
            <wp:positionV relativeFrom="page">
              <wp:posOffset>5615305</wp:posOffset>
            </wp:positionV>
            <wp:extent cx="2591435" cy="3239135"/>
            <wp:effectExtent l="0" t="0" r="0" b="0"/>
            <wp:wrapThrough wrapText="bothSides">
              <wp:wrapPolygon edited="0">
                <wp:start x="7833" y="2202"/>
                <wp:lineTo x="6351" y="2541"/>
                <wp:lineTo x="5928" y="3218"/>
                <wp:lineTo x="5928" y="5251"/>
                <wp:lineTo x="4658" y="7961"/>
                <wp:lineTo x="3811" y="19140"/>
                <wp:lineTo x="16514" y="19140"/>
                <wp:lineTo x="17572" y="18801"/>
                <wp:lineTo x="17996" y="17785"/>
                <wp:lineTo x="17149" y="13381"/>
                <wp:lineTo x="17149" y="7961"/>
                <wp:lineTo x="16090" y="3726"/>
                <wp:lineTo x="15455" y="2710"/>
                <wp:lineTo x="14185" y="2202"/>
                <wp:lineTo x="7833" y="2202"/>
              </wp:wrapPolygon>
            </wp:wrapThrough>
            <wp:docPr id="415" name="Picture 415" descr="Macintosh HD:Users:16hodapp_marjorie:Desktop:nf1270_88_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16hodapp_marjorie:Desktop:nf1270_88_p.jpg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BEBA8EAE-BF5A-486C-A8C5-ECC9F3942E4B}">
                          <a14:imgProps xmlns:a14="http://schemas.microsoft.com/office/drawing/2010/main">
                            <a14:imgLayer r:embed="rId216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435" cy="323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510E">
        <w:rPr>
          <w:noProof/>
        </w:rPr>
        <mc:AlternateContent>
          <mc:Choice Requires="wps">
            <w:drawing>
              <wp:anchor distT="0" distB="0" distL="114300" distR="114300" simplePos="0" relativeHeight="251922543" behindDoc="0" locked="0" layoutInCell="1" allowOverlap="1" wp14:anchorId="59568D28" wp14:editId="1CF5FF21">
                <wp:simplePos x="0" y="0"/>
                <wp:positionH relativeFrom="page">
                  <wp:posOffset>3671570</wp:posOffset>
                </wp:positionH>
                <wp:positionV relativeFrom="page">
                  <wp:posOffset>2138680</wp:posOffset>
                </wp:positionV>
                <wp:extent cx="2352675" cy="1873250"/>
                <wp:effectExtent l="0" t="0" r="0" b="6350"/>
                <wp:wrapThrough wrapText="bothSides">
                  <wp:wrapPolygon edited="0">
                    <wp:start x="233" y="0"/>
                    <wp:lineTo x="233" y="21380"/>
                    <wp:lineTo x="21221" y="21380"/>
                    <wp:lineTo x="20988" y="0"/>
                    <wp:lineTo x="233" y="0"/>
                  </wp:wrapPolygon>
                </wp:wrapThrough>
                <wp:docPr id="334" name="Text Box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2675" cy="1873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9D6FCC" w14:textId="77777777" w:rsidR="00644014" w:rsidRPr="00014C39" w:rsidRDefault="00644014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014C39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Women's specific fit. </w:t>
                            </w:r>
                            <w:proofErr w:type="gramStart"/>
                            <w:r w:rsidRPr="00014C39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Long-sleeve hooded fleece with v at center front neck.</w:t>
                            </w:r>
                            <w:proofErr w:type="gramEnd"/>
                            <w:r w:rsidRPr="00014C39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 Knit rib sleeve cuff and waistband. </w:t>
                            </w:r>
                            <w:proofErr w:type="spellStart"/>
                            <w:proofErr w:type="gramStart"/>
                            <w:r w:rsidRPr="00014C39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Drawcord</w:t>
                            </w:r>
                            <w:proofErr w:type="spellEnd"/>
                            <w:r w:rsidRPr="00014C39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 at neck opening and lined hood.</w:t>
                            </w:r>
                            <w:proofErr w:type="gramEnd"/>
                            <w:r w:rsidRPr="00014C39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014C39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Center front pocket.</w:t>
                            </w:r>
                            <w:proofErr w:type="gramEnd"/>
                            <w:r w:rsidRPr="00014C39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 Embroidered Swoosh design trademark located centered below neck opening. Body width: 21.25 in., Body length: 26 in. (size medium). Tall body length: +2.375 in. (all sizes). Tall sleeve length: +2.375 in. (all sizes).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34" o:spid="_x0000_s1182" type="#_x0000_t202" style="position:absolute;margin-left:289.1pt;margin-top:168.4pt;width:185.25pt;height:147.5pt;z-index:251922543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" mv:complextextbox="1" filled="f" stroked="f">
                <v:textbox>
                  <w:txbxContent>
                    <w:p w14:paraId="299D6FCC" w14:textId="77777777" w:rsidR="00644014" w:rsidRPr="00014C39" w:rsidRDefault="00644014">
                      <w:pPr>
                        <w:rPr>
                          <w:sz w:val="20"/>
                          <w:szCs w:val="20"/>
                        </w:rPr>
                      </w:pPr>
                      <w:r w:rsidRPr="00014C39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Women's specific fit. </w:t>
                      </w:r>
                      <w:proofErr w:type="gramStart"/>
                      <w:r w:rsidRPr="00014C39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Long-sleeve hooded fleece with v at center front neck.</w:t>
                      </w:r>
                      <w:proofErr w:type="gramEnd"/>
                      <w:r w:rsidRPr="00014C39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 Knit rib sleeve cuff and waistband. </w:t>
                      </w:r>
                      <w:proofErr w:type="spellStart"/>
                      <w:proofErr w:type="gramStart"/>
                      <w:r w:rsidRPr="00014C39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Drawcord</w:t>
                      </w:r>
                      <w:proofErr w:type="spellEnd"/>
                      <w:r w:rsidRPr="00014C39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 at neck opening and lined hood.</w:t>
                      </w:r>
                      <w:proofErr w:type="gramEnd"/>
                      <w:r w:rsidRPr="00014C39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014C39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Center front pocket.</w:t>
                      </w:r>
                      <w:proofErr w:type="gramEnd"/>
                      <w:r w:rsidRPr="00014C39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 Embroidered Swoosh design trademark located centered below neck opening. Body width: 21.25 in., Body length: 26 in. (size medium). Tall body length: +2.375 in. (all sizes). Tall sleeve length: +2.375 in. (all sizes).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DF510E">
        <w:rPr>
          <w:noProof/>
        </w:rPr>
        <w:drawing>
          <wp:anchor distT="0" distB="0" distL="114300" distR="114300" simplePos="0" relativeHeight="251883631" behindDoc="0" locked="0" layoutInCell="1" allowOverlap="1" wp14:anchorId="7B67774D" wp14:editId="368F2D1C">
            <wp:simplePos x="0" y="0"/>
            <wp:positionH relativeFrom="page">
              <wp:posOffset>4178935</wp:posOffset>
            </wp:positionH>
            <wp:positionV relativeFrom="page">
              <wp:posOffset>1390650</wp:posOffset>
            </wp:positionV>
            <wp:extent cx="1845310" cy="808990"/>
            <wp:effectExtent l="0" t="0" r="8890" b="3810"/>
            <wp:wrapThrough wrapText="bothSides">
              <wp:wrapPolygon edited="0">
                <wp:start x="0" y="0"/>
                <wp:lineTo x="0" y="21024"/>
                <wp:lineTo x="21407" y="21024"/>
                <wp:lineTo x="21407" y="0"/>
                <wp:lineTo x="0" y="0"/>
              </wp:wrapPolygon>
            </wp:wrapThrough>
            <wp:docPr id="297" name="Picture 297" descr="Macintosh HD:Users:16hodapp_marjorie:Desktop:Screen Shot 2015-09-30 at 8.53.57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cintosh HD:Users:16hodapp_marjorie:Desktop:Screen Shot 2015-09-30 at 8.53.57 AM.png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310" cy="80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510E">
        <w:rPr>
          <w:noProof/>
        </w:rPr>
        <w:drawing>
          <wp:anchor distT="0" distB="0" distL="114300" distR="114300" simplePos="0" relativeHeight="251884655" behindDoc="0" locked="0" layoutInCell="1" allowOverlap="1" wp14:anchorId="2638309E" wp14:editId="43AC350F">
            <wp:simplePos x="0" y="0"/>
            <wp:positionH relativeFrom="page">
              <wp:posOffset>4015740</wp:posOffset>
            </wp:positionH>
            <wp:positionV relativeFrom="page">
              <wp:posOffset>1172210</wp:posOffset>
            </wp:positionV>
            <wp:extent cx="2070735" cy="146050"/>
            <wp:effectExtent l="0" t="0" r="12065" b="6350"/>
            <wp:wrapThrough wrapText="bothSides">
              <wp:wrapPolygon edited="0">
                <wp:start x="0" y="0"/>
                <wp:lineTo x="0" y="18783"/>
                <wp:lineTo x="21461" y="18783"/>
                <wp:lineTo x="21461" y="0"/>
                <wp:lineTo x="0" y="0"/>
              </wp:wrapPolygon>
            </wp:wrapThrough>
            <wp:docPr id="298" name="Picture 298" descr="Macintosh HD:Users:16hodapp_marjorie:Desktop:Screen Shot 2015-09-30 at 8.53.4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cintosh HD:Users:16hodapp_marjorie:Desktop:Screen Shot 2015-09-30 at 8.53.44 AM.png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735" cy="14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510E">
        <w:rPr>
          <w:noProof/>
        </w:rPr>
        <w:drawing>
          <wp:anchor distT="0" distB="0" distL="114300" distR="114300" simplePos="0" relativeHeight="251885679" behindDoc="0" locked="0" layoutInCell="1" allowOverlap="1" wp14:anchorId="00A13C91" wp14:editId="133AD87E">
            <wp:simplePos x="0" y="0"/>
            <wp:positionH relativeFrom="page">
              <wp:posOffset>5749290</wp:posOffset>
            </wp:positionH>
            <wp:positionV relativeFrom="page">
              <wp:posOffset>1172210</wp:posOffset>
            </wp:positionV>
            <wp:extent cx="1727200" cy="1773555"/>
            <wp:effectExtent l="0" t="0" r="0" b="4445"/>
            <wp:wrapThrough wrapText="bothSides">
              <wp:wrapPolygon edited="0">
                <wp:start x="10165" y="0"/>
                <wp:lineTo x="7306" y="309"/>
                <wp:lineTo x="3812" y="3093"/>
                <wp:lineTo x="2859" y="17942"/>
                <wp:lineTo x="3494" y="20107"/>
                <wp:lineTo x="4447" y="20726"/>
                <wp:lineTo x="6035" y="21035"/>
                <wp:lineTo x="9847" y="21345"/>
                <wp:lineTo x="15247" y="21345"/>
                <wp:lineTo x="17153" y="20107"/>
                <wp:lineTo x="18741" y="17014"/>
                <wp:lineTo x="18106" y="10208"/>
                <wp:lineTo x="17153" y="5259"/>
                <wp:lineTo x="13976" y="0"/>
                <wp:lineTo x="10165" y="0"/>
              </wp:wrapPolygon>
            </wp:wrapThrough>
            <wp:docPr id="299" name="Picture 299" descr="Macintosh HD:Users:16hodapp_marjorie:Desktop:598575-010_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acintosh HD:Users:16hodapp_marjorie:Desktop:598575-010_x.jpg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BEBA8EAE-BF5A-486C-A8C5-ECC9F3942E4B}">
                          <a14:imgProps xmlns:a14="http://schemas.microsoft.com/office/drawing/2010/main">
                            <a14:imgLayer r:embed="rId220">
                              <a14:imgEffect>
                                <a14:backgroundRemoval t="1200" b="97800" l="260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200" cy="177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7BB5">
        <w:rPr>
          <w:noProof/>
        </w:rPr>
        <w:drawing>
          <wp:anchor distT="0" distB="0" distL="114300" distR="114300" simplePos="0" relativeHeight="252031087" behindDoc="0" locked="0" layoutInCell="1" allowOverlap="1" wp14:anchorId="16E30C57" wp14:editId="1C5E03B1">
            <wp:simplePos x="0" y="0"/>
            <wp:positionH relativeFrom="page">
              <wp:posOffset>6605905</wp:posOffset>
            </wp:positionH>
            <wp:positionV relativeFrom="page">
              <wp:posOffset>6464935</wp:posOffset>
            </wp:positionV>
            <wp:extent cx="800735" cy="1872615"/>
            <wp:effectExtent l="0" t="0" r="12065" b="6985"/>
            <wp:wrapThrough wrapText="bothSides">
              <wp:wrapPolygon edited="0">
                <wp:start x="0" y="0"/>
                <wp:lineTo x="0" y="21388"/>
                <wp:lineTo x="21240" y="21388"/>
                <wp:lineTo x="21240" y="0"/>
                <wp:lineTo x="0" y="0"/>
              </wp:wrapPolygon>
            </wp:wrapThrough>
            <wp:docPr id="162" name="Picture 162" descr="Macintosh HD:Users:16hodapp_marjorie:Desktop:Screen Shot 2015-10-19 at 8.50.2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16hodapp_marjorie:Desktop:Screen Shot 2015-10-19 at 8.50.25 AM.png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735" cy="187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7BB5">
        <w:rPr>
          <w:noProof/>
        </w:rPr>
        <w:drawing>
          <wp:anchor distT="0" distB="0" distL="114300" distR="114300" simplePos="0" relativeHeight="252032111" behindDoc="0" locked="0" layoutInCell="1" allowOverlap="1" wp14:anchorId="3E3F714C" wp14:editId="39AF7D13">
            <wp:simplePos x="0" y="0"/>
            <wp:positionH relativeFrom="page">
              <wp:posOffset>6605905</wp:posOffset>
            </wp:positionH>
            <wp:positionV relativeFrom="page">
              <wp:posOffset>8337550</wp:posOffset>
            </wp:positionV>
            <wp:extent cx="798896" cy="1127726"/>
            <wp:effectExtent l="0" t="0" r="0" b="0"/>
            <wp:wrapThrough wrapText="bothSides">
              <wp:wrapPolygon edited="0">
                <wp:start x="0" y="0"/>
                <wp:lineTo x="0" y="20931"/>
                <wp:lineTo x="20604" y="20931"/>
                <wp:lineTo x="20604" y="0"/>
                <wp:lineTo x="0" y="0"/>
              </wp:wrapPolygon>
            </wp:wrapThrough>
            <wp:docPr id="163" name="Picture 163" descr="Macintosh HD:Users:16hodapp_marjorie:Desktop:Screen Shot 2015-10-19 at 8.50.33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Users:16hodapp_marjorie:Desktop:Screen Shot 2015-10-19 at 8.50.33 AM.png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896" cy="1127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7BB5">
        <w:rPr>
          <w:noProof/>
        </w:rPr>
        <w:drawing>
          <wp:anchor distT="0" distB="0" distL="114300" distR="114300" simplePos="0" relativeHeight="252030063" behindDoc="0" locked="0" layoutInCell="1" allowOverlap="1" wp14:anchorId="016E4DCD" wp14:editId="57C89F0A">
            <wp:simplePos x="0" y="0"/>
            <wp:positionH relativeFrom="page">
              <wp:posOffset>3540125</wp:posOffset>
            </wp:positionH>
            <wp:positionV relativeFrom="page">
              <wp:posOffset>8693150</wp:posOffset>
            </wp:positionV>
            <wp:extent cx="2863850" cy="212725"/>
            <wp:effectExtent l="0" t="0" r="6350" b="0"/>
            <wp:wrapThrough wrapText="bothSides">
              <wp:wrapPolygon edited="0">
                <wp:start x="0" y="0"/>
                <wp:lineTo x="0" y="18054"/>
                <wp:lineTo x="21456" y="18054"/>
                <wp:lineTo x="21456" y="0"/>
                <wp:lineTo x="0" y="0"/>
              </wp:wrapPolygon>
            </wp:wrapThrough>
            <wp:docPr id="161" name="Picture 161" descr="Macintosh HD:Users:16hodapp_marjorie:Desktop:Screen Shot 2015-10-19 at 8.50.1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Users:16hodapp_marjorie:Desktop:Screen Shot 2015-10-19 at 8.50.10 AM.png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50" cy="21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7BB5">
        <w:rPr>
          <w:noProof/>
        </w:rPr>
        <w:drawing>
          <wp:anchor distT="0" distB="0" distL="114300" distR="114300" simplePos="0" relativeHeight="252029039" behindDoc="0" locked="0" layoutInCell="1" allowOverlap="1" wp14:anchorId="1F3C91D6" wp14:editId="370EBEA5">
            <wp:simplePos x="0" y="0"/>
            <wp:positionH relativeFrom="page">
              <wp:posOffset>4178935</wp:posOffset>
            </wp:positionH>
            <wp:positionV relativeFrom="page">
              <wp:posOffset>8950960</wp:posOffset>
            </wp:positionV>
            <wp:extent cx="2328545" cy="741680"/>
            <wp:effectExtent l="0" t="0" r="8255" b="0"/>
            <wp:wrapThrough wrapText="bothSides">
              <wp:wrapPolygon edited="0">
                <wp:start x="0" y="0"/>
                <wp:lineTo x="0" y="20712"/>
                <wp:lineTo x="21441" y="20712"/>
                <wp:lineTo x="21441" y="0"/>
                <wp:lineTo x="0" y="0"/>
              </wp:wrapPolygon>
            </wp:wrapThrough>
            <wp:docPr id="160" name="Picture 160" descr="Macintosh HD:Users:16hodapp_marjorie:Desktop:Screen Shot 2015-10-19 at 8.50.0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16hodapp_marjorie:Desktop:Screen Shot 2015-10-19 at 8.50.04 AM.png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545" cy="74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3AE2">
        <w:rPr>
          <w:noProof/>
        </w:rPr>
        <mc:AlternateContent>
          <mc:Choice Requires="wps">
            <w:drawing>
              <wp:anchor distT="0" distB="0" distL="114300" distR="114300" simplePos="0" relativeHeight="251909231" behindDoc="0" locked="0" layoutInCell="1" allowOverlap="1" wp14:anchorId="445C32D2" wp14:editId="2016728B">
                <wp:simplePos x="0" y="0"/>
                <wp:positionH relativeFrom="page">
                  <wp:posOffset>1873885</wp:posOffset>
                </wp:positionH>
                <wp:positionV relativeFrom="page">
                  <wp:posOffset>599440</wp:posOffset>
                </wp:positionV>
                <wp:extent cx="3094355" cy="629920"/>
                <wp:effectExtent l="0" t="0" r="0" b="5080"/>
                <wp:wrapThrough wrapText="bothSides">
                  <wp:wrapPolygon edited="0">
                    <wp:start x="177" y="0"/>
                    <wp:lineTo x="177" y="20903"/>
                    <wp:lineTo x="21276" y="20903"/>
                    <wp:lineTo x="21276" y="0"/>
                    <wp:lineTo x="177" y="0"/>
                  </wp:wrapPolygon>
                </wp:wrapThrough>
                <wp:docPr id="321" name="Text Box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4355" cy="6299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FD3792" w14:textId="77777777" w:rsidR="00644014" w:rsidRPr="003B337F" w:rsidRDefault="00644014" w:rsidP="007A0F7D">
                            <w:pPr>
                              <w:rPr>
                                <w:sz w:val="56"/>
                                <w:szCs w:val="56"/>
                              </w:rPr>
                            </w:pPr>
                            <w:r w:rsidRPr="003B337F">
                              <w:rPr>
                                <w:sz w:val="56"/>
                                <w:szCs w:val="56"/>
                              </w:rPr>
                              <w:t xml:space="preserve">Athletic </w:t>
                            </w:r>
                            <w:r>
                              <w:rPr>
                                <w:sz w:val="56"/>
                                <w:szCs w:val="56"/>
                              </w:rPr>
                              <w:t>Outerwear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1" o:spid="_x0000_s1183" type="#_x0000_t202" style="position:absolute;margin-left:147.55pt;margin-top:47.2pt;width:243.65pt;height:49.6pt;z-index:25190923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" mv:complextextbox="1" filled="f" stroked="f">
                <v:textbox>
                  <w:txbxContent>
                    <w:p w14:paraId="2DFD3792" w14:textId="77777777" w:rsidR="00644014" w:rsidRPr="003B337F" w:rsidRDefault="00644014" w:rsidP="007A0F7D">
                      <w:pPr>
                        <w:rPr>
                          <w:sz w:val="56"/>
                          <w:szCs w:val="56"/>
                        </w:rPr>
                      </w:pPr>
                      <w:r w:rsidRPr="003B337F">
                        <w:rPr>
                          <w:sz w:val="56"/>
                          <w:szCs w:val="56"/>
                        </w:rPr>
                        <w:t xml:space="preserve">Athletic </w:t>
                      </w:r>
                      <w:r>
                        <w:rPr>
                          <w:sz w:val="56"/>
                          <w:szCs w:val="56"/>
                        </w:rPr>
                        <w:t>Outerwear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7E3AE2">
        <w:rPr>
          <w:noProof/>
        </w:rPr>
        <w:drawing>
          <wp:anchor distT="0" distB="0" distL="114300" distR="114300" simplePos="0" relativeHeight="251907183" behindDoc="0" locked="0" layoutInCell="1" allowOverlap="1" wp14:anchorId="1834F738" wp14:editId="42FCE614">
            <wp:simplePos x="0" y="0"/>
            <wp:positionH relativeFrom="page">
              <wp:posOffset>377190</wp:posOffset>
            </wp:positionH>
            <wp:positionV relativeFrom="page">
              <wp:posOffset>365760</wp:posOffset>
            </wp:positionV>
            <wp:extent cx="1538605" cy="1240155"/>
            <wp:effectExtent l="0" t="0" r="10795" b="0"/>
            <wp:wrapThrough wrapText="bothSides">
              <wp:wrapPolygon edited="0">
                <wp:start x="4992" y="885"/>
                <wp:lineTo x="2853" y="2212"/>
                <wp:lineTo x="0" y="6194"/>
                <wp:lineTo x="0" y="12387"/>
                <wp:lineTo x="2496" y="15926"/>
                <wp:lineTo x="4636" y="16369"/>
                <wp:lineTo x="9271" y="19908"/>
                <wp:lineTo x="9628" y="20793"/>
                <wp:lineTo x="12124" y="20793"/>
                <wp:lineTo x="12480" y="19908"/>
                <wp:lineTo x="17116" y="15926"/>
                <wp:lineTo x="19255" y="15926"/>
                <wp:lineTo x="21395" y="12387"/>
                <wp:lineTo x="21395" y="5751"/>
                <wp:lineTo x="19255" y="2654"/>
                <wp:lineTo x="16759" y="885"/>
                <wp:lineTo x="4992" y="885"/>
              </wp:wrapPolygon>
            </wp:wrapThrough>
            <wp:docPr id="320" name="Picture 320" descr="Macintosh HD:Users:16hodapp_marjorie:Dropbox:Student Files:marketing:1 and 2:TSHIRT GIVEAWAY:LOGO FOR BACK:Screen Shot 2015-09-08 at 8.42.33 AM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16hodapp_marjorie:Dropbox:Student Files:marketing:1 and 2:TSHIRT GIVEAWAY:LOGO FOR BACK:Screen Shot 2015-09-08 at 8.42.33 AM copy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605" cy="124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3AE2">
        <w:rPr>
          <w:noProof/>
        </w:rPr>
        <w:drawing>
          <wp:anchor distT="0" distB="0" distL="114300" distR="114300" simplePos="0" relativeHeight="251900015" behindDoc="0" locked="0" layoutInCell="1" allowOverlap="1" wp14:anchorId="7B1352B9" wp14:editId="2F596BA9">
            <wp:simplePos x="0" y="0"/>
            <wp:positionH relativeFrom="page">
              <wp:posOffset>871220</wp:posOffset>
            </wp:positionH>
            <wp:positionV relativeFrom="page">
              <wp:posOffset>1795145</wp:posOffset>
            </wp:positionV>
            <wp:extent cx="2005330" cy="2005330"/>
            <wp:effectExtent l="0" t="0" r="0" b="1270"/>
            <wp:wrapThrough wrapText="bothSides">
              <wp:wrapPolygon edited="0">
                <wp:start x="9849" y="0"/>
                <wp:lineTo x="9028" y="274"/>
                <wp:lineTo x="4651" y="4104"/>
                <wp:lineTo x="3830" y="13132"/>
                <wp:lineTo x="2736" y="19972"/>
                <wp:lineTo x="6293" y="21066"/>
                <wp:lineTo x="15868" y="21340"/>
                <wp:lineTo x="18331" y="21340"/>
                <wp:lineTo x="18604" y="17510"/>
                <wp:lineTo x="18057" y="8755"/>
                <wp:lineTo x="17236" y="4377"/>
                <wp:lineTo x="12585" y="0"/>
                <wp:lineTo x="9849" y="0"/>
              </wp:wrapPolygon>
            </wp:wrapThrough>
            <wp:docPr id="313" name="Picture 313" descr="Macintosh HD:Users:16hodapp_marjorie:Desktop:642077-493_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Macintosh HD:Users:16hodapp_marjorie:Desktop:642077-493_x.jpg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BEBA8EAE-BF5A-486C-A8C5-ECC9F3942E4B}">
                          <a14:imgProps xmlns:a14="http://schemas.microsoft.com/office/drawing/2010/main">
                            <a14:imgLayer r:embed="rId226">
                              <a14:imgEffect>
                                <a14:backgroundRemoval t="0" b="98600" l="8400" r="100000">
                                  <a14:backgroundMark x1="25200" y1="64800" x2="25200" y2="648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330" cy="200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3AE2">
        <w:rPr>
          <w:noProof/>
        </w:rPr>
        <w:drawing>
          <wp:anchor distT="0" distB="0" distL="114300" distR="114300" simplePos="0" relativeHeight="251901039" behindDoc="0" locked="0" layoutInCell="1" allowOverlap="1" wp14:anchorId="1483EDF7" wp14:editId="244CDFB8">
            <wp:simplePos x="0" y="0"/>
            <wp:positionH relativeFrom="page">
              <wp:posOffset>873760</wp:posOffset>
            </wp:positionH>
            <wp:positionV relativeFrom="page">
              <wp:posOffset>3832225</wp:posOffset>
            </wp:positionV>
            <wp:extent cx="1945640" cy="128270"/>
            <wp:effectExtent l="0" t="0" r="10160" b="0"/>
            <wp:wrapThrough wrapText="bothSides">
              <wp:wrapPolygon edited="0">
                <wp:start x="0" y="0"/>
                <wp:lineTo x="0" y="17109"/>
                <wp:lineTo x="21431" y="17109"/>
                <wp:lineTo x="21431" y="0"/>
                <wp:lineTo x="0" y="0"/>
              </wp:wrapPolygon>
            </wp:wrapThrough>
            <wp:docPr id="314" name="Picture 314" descr="Macintosh HD:Users:16hodapp_marjorie:Desktop:Screen Shot 2015-10-01 at 8.36.10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Macintosh HD:Users:16hodapp_marjorie:Desktop:Screen Shot 2015-10-01 at 8.36.10 AM.png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640" cy="12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3AE2">
        <w:rPr>
          <w:noProof/>
        </w:rPr>
        <w:drawing>
          <wp:anchor distT="0" distB="0" distL="114300" distR="114300" simplePos="0" relativeHeight="251902063" behindDoc="0" locked="0" layoutInCell="1" allowOverlap="1" wp14:anchorId="342F5828" wp14:editId="1755C6DB">
            <wp:simplePos x="0" y="0"/>
            <wp:positionH relativeFrom="page">
              <wp:posOffset>1123950</wp:posOffset>
            </wp:positionH>
            <wp:positionV relativeFrom="page">
              <wp:posOffset>3996055</wp:posOffset>
            </wp:positionV>
            <wp:extent cx="1517015" cy="342265"/>
            <wp:effectExtent l="0" t="0" r="6985" b="0"/>
            <wp:wrapThrough wrapText="bothSides">
              <wp:wrapPolygon edited="0">
                <wp:start x="0" y="0"/>
                <wp:lineTo x="0" y="19236"/>
                <wp:lineTo x="21338" y="19236"/>
                <wp:lineTo x="21338" y="0"/>
                <wp:lineTo x="0" y="0"/>
              </wp:wrapPolygon>
            </wp:wrapThrough>
            <wp:docPr id="315" name="Picture 315" descr="Macintosh HD:Users:16hodapp_marjorie:Desktop:Screen Shot 2015-10-01 at 8.36.0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Macintosh HD:Users:16hodapp_marjorie:Desktop:Screen Shot 2015-10-01 at 8.36.04 AM.png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015" cy="34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3AE2">
        <w:rPr>
          <w:noProof/>
        </w:rPr>
        <mc:AlternateContent>
          <mc:Choice Requires="wps">
            <w:drawing>
              <wp:anchor distT="0" distB="0" distL="114300" distR="114300" simplePos="0" relativeHeight="251911279" behindDoc="0" locked="0" layoutInCell="1" allowOverlap="1" wp14:anchorId="50BA8E9B" wp14:editId="1FFDC25A">
                <wp:simplePos x="0" y="0"/>
                <wp:positionH relativeFrom="page">
                  <wp:posOffset>299085</wp:posOffset>
                </wp:positionH>
                <wp:positionV relativeFrom="page">
                  <wp:posOffset>4338320</wp:posOffset>
                </wp:positionV>
                <wp:extent cx="3149600" cy="1381760"/>
                <wp:effectExtent l="0" t="0" r="0" b="0"/>
                <wp:wrapThrough wrapText="bothSides">
                  <wp:wrapPolygon edited="0">
                    <wp:start x="174" y="0"/>
                    <wp:lineTo x="174" y="21044"/>
                    <wp:lineTo x="21252" y="21044"/>
                    <wp:lineTo x="21252" y="0"/>
                    <wp:lineTo x="174" y="0"/>
                  </wp:wrapPolygon>
                </wp:wrapThrough>
                <wp:docPr id="323" name="Text Box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9600" cy="138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974426" w14:textId="77777777" w:rsidR="00644014" w:rsidRPr="007A0F7D" w:rsidRDefault="00644014" w:rsidP="00014C39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7A0F7D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Nylon zip with guard to protect your chin, and thumbholes at the sleeve opening keeps the cold air out. Back curved seam for a great fit that flatters. </w:t>
                            </w:r>
                            <w:proofErr w:type="gramStart"/>
                            <w:r w:rsidRPr="007A0F7D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Underarm gusset for mobility and ease of movement.</w:t>
                            </w:r>
                            <w:proofErr w:type="gramEnd"/>
                            <w:r w:rsidRPr="007A0F7D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7A0F7D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Self-binding at neckline for a clean finish.</w:t>
                            </w:r>
                            <w:proofErr w:type="gramEnd"/>
                            <w:r w:rsidRPr="007A0F7D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Pr="007A0F7D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Flat-locked seams for zero distraction.</w:t>
                            </w:r>
                            <w:proofErr w:type="gramEnd"/>
                            <w:r w:rsidRPr="007A0F7D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 xml:space="preserve"> Embroidered swoosh trademark at right chest and </w:t>
                            </w:r>
                            <w:proofErr w:type="spellStart"/>
                            <w:r w:rsidRPr="007A0F7D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Dri</w:t>
                            </w:r>
                            <w:proofErr w:type="spellEnd"/>
                            <w:r w:rsidRPr="007A0F7D">
                              <w:rPr>
                                <w:rFonts w:ascii="Arial" w:hAnsi="Arial" w:cs="Arial"/>
                                <w:color w:val="656565"/>
                                <w:sz w:val="20"/>
                                <w:szCs w:val="20"/>
                              </w:rPr>
                              <w:t>-FIT trademark at lower right hem.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3" o:spid="_x0000_s1184" type="#_x0000_t202" style="position:absolute;margin-left:23.55pt;margin-top:341.6pt;width:248pt;height:108.8pt;z-index:251911279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" mv:complextextbox="1" filled="f" stroked="f">
                <v:textbox>
                  <w:txbxContent>
                    <w:p w14:paraId="32974426" w14:textId="77777777" w:rsidR="00644014" w:rsidRPr="007A0F7D" w:rsidRDefault="00644014" w:rsidP="00014C39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7A0F7D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Nylon zip with guard to protect your chin, and thumbholes at the sleeve opening keeps the cold air out. Back curved seam for a great fit that flatters. </w:t>
                      </w:r>
                      <w:proofErr w:type="gramStart"/>
                      <w:r w:rsidRPr="007A0F7D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Underarm gusset for mobility and ease of movement.</w:t>
                      </w:r>
                      <w:proofErr w:type="gramEnd"/>
                      <w:r w:rsidRPr="007A0F7D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7A0F7D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Self-binding at neckline for a clean finish.</w:t>
                      </w:r>
                      <w:proofErr w:type="gramEnd"/>
                      <w:r w:rsidRPr="007A0F7D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7A0F7D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Flat-locked seams for zero distraction.</w:t>
                      </w:r>
                      <w:proofErr w:type="gramEnd"/>
                      <w:r w:rsidRPr="007A0F7D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 xml:space="preserve"> Embroidered swoosh trademark at right chest and </w:t>
                      </w:r>
                      <w:proofErr w:type="spellStart"/>
                      <w:r w:rsidRPr="007A0F7D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Dri</w:t>
                      </w:r>
                      <w:proofErr w:type="spellEnd"/>
                      <w:r w:rsidRPr="007A0F7D">
                        <w:rPr>
                          <w:rFonts w:ascii="Arial" w:hAnsi="Arial" w:cs="Arial"/>
                          <w:color w:val="656565"/>
                          <w:sz w:val="20"/>
                          <w:szCs w:val="20"/>
                        </w:rPr>
                        <w:t>-FIT trademark at lower right hem.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7E3AE2">
        <w:rPr>
          <w:noProof/>
        </w:rPr>
        <w:drawing>
          <wp:anchor distT="0" distB="0" distL="114300" distR="114300" simplePos="0" relativeHeight="251915375" behindDoc="0" locked="0" layoutInCell="1" allowOverlap="1" wp14:anchorId="6515BBB4" wp14:editId="0DCECD66">
            <wp:simplePos x="0" y="0"/>
            <wp:positionH relativeFrom="page">
              <wp:posOffset>1711960</wp:posOffset>
            </wp:positionH>
            <wp:positionV relativeFrom="page">
              <wp:posOffset>5749925</wp:posOffset>
            </wp:positionV>
            <wp:extent cx="2174240" cy="2717800"/>
            <wp:effectExtent l="0" t="0" r="0" b="0"/>
            <wp:wrapThrough wrapText="bothSides">
              <wp:wrapPolygon edited="0">
                <wp:start x="10093" y="1009"/>
                <wp:lineTo x="8832" y="1615"/>
                <wp:lineTo x="4037" y="4239"/>
                <wp:lineTo x="3028" y="5652"/>
                <wp:lineTo x="2523" y="7873"/>
                <wp:lineTo x="2271" y="14333"/>
                <wp:lineTo x="2776" y="19985"/>
                <wp:lineTo x="4037" y="20389"/>
                <wp:lineTo x="10093" y="20793"/>
                <wp:lineTo x="15897" y="20793"/>
                <wp:lineTo x="16654" y="20389"/>
                <wp:lineTo x="18421" y="18370"/>
                <wp:lineTo x="18168" y="17563"/>
                <wp:lineTo x="19178" y="14333"/>
                <wp:lineTo x="19682" y="11103"/>
                <wp:lineTo x="19682" y="7873"/>
                <wp:lineTo x="18925" y="6056"/>
                <wp:lineTo x="17916" y="4441"/>
                <wp:lineTo x="13374" y="1817"/>
                <wp:lineTo x="12364" y="1009"/>
                <wp:lineTo x="10093" y="1009"/>
              </wp:wrapPolygon>
            </wp:wrapThrough>
            <wp:docPr id="327" name="Picture 327" descr="Macintosh HD:Users:16hodapp_marjorie:Desktop:Alo_Sport_M3006_Athletic_Heather_Grey_Mens_Lightweight_1_4_Zip_Pullover_Jack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Macintosh HD:Users:16hodapp_marjorie:Desktop:Alo_Sport_M3006_Athletic_Heather_Grey_Mens_Lightweight_1_4_Zip_Pullover_Jacket.jpg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BEBA8EAE-BF5A-486C-A8C5-ECC9F3942E4B}">
                          <a14:imgProps xmlns:a14="http://schemas.microsoft.com/office/drawing/2010/main">
                            <a14:imgLayer r:embed="rId230">
                              <a14:imgEffect>
                                <a14:backgroundRemoval t="5067" b="97133" l="5583" r="9775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240" cy="271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3AE2">
        <w:rPr>
          <w:noProof/>
        </w:rPr>
        <w:drawing>
          <wp:anchor distT="0" distB="0" distL="114300" distR="114300" simplePos="0" relativeHeight="251913327" behindDoc="0" locked="0" layoutInCell="1" allowOverlap="1" wp14:anchorId="51AA6FD6" wp14:editId="12913DE9">
            <wp:simplePos x="0" y="0"/>
            <wp:positionH relativeFrom="page">
              <wp:posOffset>579755</wp:posOffset>
            </wp:positionH>
            <wp:positionV relativeFrom="page">
              <wp:posOffset>6398260</wp:posOffset>
            </wp:positionV>
            <wp:extent cx="1294130" cy="2320290"/>
            <wp:effectExtent l="0" t="0" r="1270" b="0"/>
            <wp:wrapThrough wrapText="bothSides">
              <wp:wrapPolygon edited="0">
                <wp:start x="0" y="0"/>
                <wp:lineTo x="0" y="21281"/>
                <wp:lineTo x="21197" y="21281"/>
                <wp:lineTo x="21197" y="0"/>
                <wp:lineTo x="0" y="0"/>
              </wp:wrapPolygon>
            </wp:wrapThrough>
            <wp:docPr id="325" name="Picture 325" descr="Macintosh HD:Users:16hodapp_marjorie:Desktop:Screen Shot 2015-10-01 at 8.56.4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Macintosh HD:Users:16hodapp_marjorie:Desktop:Screen Shot 2015-10-01 at 8.56.45 AM.png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4130" cy="2320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3AE2">
        <w:rPr>
          <w:noProof/>
        </w:rPr>
        <w:drawing>
          <wp:anchor distT="0" distB="0" distL="114300" distR="114300" simplePos="0" relativeHeight="251914351" behindDoc="0" locked="0" layoutInCell="1" allowOverlap="1" wp14:anchorId="6900CCF6" wp14:editId="5EC3F7D8">
            <wp:simplePos x="0" y="0"/>
            <wp:positionH relativeFrom="page">
              <wp:posOffset>1274445</wp:posOffset>
            </wp:positionH>
            <wp:positionV relativeFrom="page">
              <wp:posOffset>8467725</wp:posOffset>
            </wp:positionV>
            <wp:extent cx="2265680" cy="250825"/>
            <wp:effectExtent l="0" t="0" r="0" b="3175"/>
            <wp:wrapThrough wrapText="bothSides">
              <wp:wrapPolygon edited="0">
                <wp:start x="0" y="0"/>
                <wp:lineTo x="0" y="19686"/>
                <wp:lineTo x="21309" y="19686"/>
                <wp:lineTo x="21309" y="0"/>
                <wp:lineTo x="0" y="0"/>
              </wp:wrapPolygon>
            </wp:wrapThrough>
            <wp:docPr id="326" name="Picture 326" descr="Macintosh HD:Users:16hodapp_marjorie:Desktop:Screen Shot 2015-10-01 at 8.57.01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Macintosh HD:Users:16hodapp_marjorie:Desktop:Screen Shot 2015-10-01 at 8.57.01 AM.png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5680" cy="25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3AE2">
        <w:rPr>
          <w:noProof/>
        </w:rPr>
        <w:drawing>
          <wp:anchor distT="0" distB="0" distL="114300" distR="114300" simplePos="0" relativeHeight="251912303" behindDoc="0" locked="0" layoutInCell="1" allowOverlap="1" wp14:anchorId="1F080AB0" wp14:editId="36553A30">
            <wp:simplePos x="0" y="0"/>
            <wp:positionH relativeFrom="page">
              <wp:posOffset>1002030</wp:posOffset>
            </wp:positionH>
            <wp:positionV relativeFrom="page">
              <wp:posOffset>8854440</wp:posOffset>
            </wp:positionV>
            <wp:extent cx="1854200" cy="838200"/>
            <wp:effectExtent l="0" t="0" r="0" b="0"/>
            <wp:wrapThrough wrapText="bothSides">
              <wp:wrapPolygon edited="0">
                <wp:start x="0" y="0"/>
                <wp:lineTo x="0" y="20945"/>
                <wp:lineTo x="21304" y="20945"/>
                <wp:lineTo x="21304" y="0"/>
                <wp:lineTo x="0" y="0"/>
              </wp:wrapPolygon>
            </wp:wrapThrough>
            <wp:docPr id="324" name="Picture 324" descr="Macintosh HD:Users:16hodapp_marjorie:Desktop:Screen Shot 2015-10-01 at 8.56.55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Macintosh HD:Users:16hodapp_marjorie:Desktop:Screen Shot 2015-10-01 at 8.56.55 AM.png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48D9">
        <w:br w:type="page"/>
      </w:r>
      <w:r w:rsidR="00900B3C">
        <w:rPr>
          <w:noProof/>
        </w:rPr>
        <w:lastRenderedPageBreak/>
        <w:drawing>
          <wp:anchor distT="0" distB="0" distL="114300" distR="114300" simplePos="0" relativeHeight="251938927" behindDoc="0" locked="0" layoutInCell="1" allowOverlap="1" wp14:anchorId="5C995530" wp14:editId="789D190A">
            <wp:simplePos x="0" y="0"/>
            <wp:positionH relativeFrom="page">
              <wp:posOffset>768985</wp:posOffset>
            </wp:positionH>
            <wp:positionV relativeFrom="page">
              <wp:posOffset>2813685</wp:posOffset>
            </wp:positionV>
            <wp:extent cx="1527810" cy="1574800"/>
            <wp:effectExtent l="0" t="0" r="0" b="0"/>
            <wp:wrapThrough wrapText="bothSides">
              <wp:wrapPolygon edited="0">
                <wp:start x="0" y="0"/>
                <wp:lineTo x="0" y="21252"/>
                <wp:lineTo x="21187" y="21252"/>
                <wp:lineTo x="21187" y="0"/>
                <wp:lineTo x="0" y="0"/>
              </wp:wrapPolygon>
            </wp:wrapThrough>
            <wp:docPr id="331" name="Picture 331" descr="Macintosh HD:Users:16hodapp_marjorie:Dropbox:Design Help:Jerome (per 3-4):cap mentors front copy.ps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16hodapp_marjorie:Dropbox:Design Help:Jerome (per 3-4):cap mentors front copy.psd"/>
                    <pic:cNvPicPr>
                      <a:picLocks noChangeAspect="1" noChangeArrowheads="1"/>
                    </pic:cNvPicPr>
                  </pic:nvPicPr>
                  <pic:blipFill rotWithShape="1"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9" t="14584" r="8884" b="30202"/>
                    <a:stretch/>
                  </pic:blipFill>
                  <pic:spPr bwMode="auto">
                    <a:xfrm>
                      <a:off x="0" y="0"/>
                      <a:ext cx="1527810" cy="15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68DE">
        <w:rPr>
          <w:noProof/>
        </w:rPr>
        <w:drawing>
          <wp:anchor distT="0" distB="0" distL="114300" distR="114300" simplePos="0" relativeHeight="252003439" behindDoc="0" locked="0" layoutInCell="1" allowOverlap="1" wp14:anchorId="401D3AD5" wp14:editId="3DD69CA1">
            <wp:simplePos x="0" y="0"/>
            <wp:positionH relativeFrom="page">
              <wp:posOffset>5508625</wp:posOffset>
            </wp:positionH>
            <wp:positionV relativeFrom="page">
              <wp:posOffset>1527810</wp:posOffset>
            </wp:positionV>
            <wp:extent cx="1574165" cy="1147445"/>
            <wp:effectExtent l="0" t="0" r="635" b="0"/>
            <wp:wrapThrough wrapText="bothSides">
              <wp:wrapPolygon edited="0">
                <wp:start x="0" y="0"/>
                <wp:lineTo x="0" y="21038"/>
                <wp:lineTo x="21260" y="21038"/>
                <wp:lineTo x="21260" y="0"/>
                <wp:lineTo x="0" y="0"/>
              </wp:wrapPolygon>
            </wp:wrapThrough>
            <wp:docPr id="366" name="Picture 366" descr="Macintosh HD:Users:16hodapp_marjorie:Dropbox:Student Files:Management:Catalog Designs:240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Users:16hodapp_marjorie:Dropbox:Student Files:Management:Catalog Designs:240-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06" t="28375" r="8166" b="11059"/>
                    <a:stretch/>
                  </pic:blipFill>
                  <pic:spPr bwMode="auto">
                    <a:xfrm>
                      <a:off x="0" y="0"/>
                      <a:ext cx="1574165" cy="114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68DE">
        <w:rPr>
          <w:noProof/>
        </w:rPr>
        <w:drawing>
          <wp:anchor distT="0" distB="0" distL="114300" distR="114300" simplePos="0" relativeHeight="252002415" behindDoc="0" locked="0" layoutInCell="1" allowOverlap="1" wp14:anchorId="51722FEF" wp14:editId="6D439A09">
            <wp:simplePos x="0" y="0"/>
            <wp:positionH relativeFrom="page">
              <wp:posOffset>2939415</wp:posOffset>
            </wp:positionH>
            <wp:positionV relativeFrom="page">
              <wp:posOffset>2923540</wp:posOffset>
            </wp:positionV>
            <wp:extent cx="2113280" cy="1337310"/>
            <wp:effectExtent l="0" t="0" r="0" b="8890"/>
            <wp:wrapThrough wrapText="bothSides">
              <wp:wrapPolygon edited="0">
                <wp:start x="0" y="0"/>
                <wp:lineTo x="0" y="21333"/>
                <wp:lineTo x="21288" y="21333"/>
                <wp:lineTo x="21288" y="0"/>
                <wp:lineTo x="0" y="0"/>
              </wp:wrapPolygon>
            </wp:wrapThrough>
            <wp:docPr id="365" name="Picture 365" descr="Macintosh HD:Users:16hodapp_marjorie:Dropbox:Student Files:Management:Catalog Designs:Screen Shot 2015-09-28 at 1.03.34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acintosh HD:Users:16hodapp_marjorie:Dropbox:Student Files:Management:Catalog Designs:Screen Shot 2015-09-28 at 1.03.34 PM.png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280" cy="133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68DE">
        <w:rPr>
          <w:noProof/>
        </w:rPr>
        <w:drawing>
          <wp:anchor distT="0" distB="0" distL="114300" distR="114300" simplePos="0" relativeHeight="252000367" behindDoc="0" locked="0" layoutInCell="1" allowOverlap="1" wp14:anchorId="077ADCA3" wp14:editId="0F6F153C">
            <wp:simplePos x="0" y="0"/>
            <wp:positionH relativeFrom="page">
              <wp:posOffset>5277485</wp:posOffset>
            </wp:positionH>
            <wp:positionV relativeFrom="page">
              <wp:posOffset>2898775</wp:posOffset>
            </wp:positionV>
            <wp:extent cx="2023110" cy="1439545"/>
            <wp:effectExtent l="0" t="0" r="8890" b="8255"/>
            <wp:wrapThrough wrapText="bothSides">
              <wp:wrapPolygon edited="0">
                <wp:start x="0" y="0"/>
                <wp:lineTo x="0" y="21343"/>
                <wp:lineTo x="21424" y="21343"/>
                <wp:lineTo x="21424" y="0"/>
                <wp:lineTo x="0" y="0"/>
              </wp:wrapPolygon>
            </wp:wrapThrough>
            <wp:docPr id="362" name="Picture 362" descr="Macintosh HD:Users:16hodapp_marjorie:Dropbox:Student Files:Management:Grizzell Webstore:grizzell 3.ps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16hodapp_marjorie:Dropbox:Student Files:Management:Grizzell Webstore:grizzell 3.psd"/>
                    <pic:cNvPicPr>
                      <a:picLocks noChangeAspect="1" noChangeArrowheads="1"/>
                    </pic:cNvPicPr>
                  </pic:nvPicPr>
                  <pic:blipFill rotWithShape="1"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8" t="14129" r="5811" b="45493"/>
                    <a:stretch/>
                  </pic:blipFill>
                  <pic:spPr bwMode="auto">
                    <a:xfrm>
                      <a:off x="0" y="0"/>
                      <a:ext cx="2023110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68DE">
        <w:rPr>
          <w:noProof/>
        </w:rPr>
        <w:drawing>
          <wp:anchor distT="0" distB="0" distL="114300" distR="114300" simplePos="0" relativeHeight="252001391" behindDoc="0" locked="0" layoutInCell="1" allowOverlap="1" wp14:anchorId="338E653B" wp14:editId="78CE5861">
            <wp:simplePos x="0" y="0"/>
            <wp:positionH relativeFrom="page">
              <wp:posOffset>2951480</wp:posOffset>
            </wp:positionH>
            <wp:positionV relativeFrom="page">
              <wp:posOffset>1433195</wp:posOffset>
            </wp:positionV>
            <wp:extent cx="2112645" cy="1242060"/>
            <wp:effectExtent l="0" t="0" r="0" b="2540"/>
            <wp:wrapThrough wrapText="bothSides">
              <wp:wrapPolygon edited="0">
                <wp:start x="0" y="0"/>
                <wp:lineTo x="0" y="21202"/>
                <wp:lineTo x="21295" y="21202"/>
                <wp:lineTo x="21295" y="0"/>
                <wp:lineTo x="0" y="0"/>
              </wp:wrapPolygon>
            </wp:wrapThrough>
            <wp:docPr id="363" name="Picture 363" descr="Macintosh HD:Users:16hodapp_marjorie:Dropbox:old dba stuff:August:Dublin Jerome Marching Band/nancy 0'loughlin:8th Grade marching band - Nancy:8th Grade night .ps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16hodapp_marjorie:Dropbox:old dba stuff:August:Dublin Jerome Marching Band/nancy 0'loughlin:8th Grade marching band - Nancy:8th Grade night .psd"/>
                    <pic:cNvPicPr>
                      <a:picLocks noChangeAspect="1" noChangeArrowheads="1"/>
                    </pic:cNvPicPr>
                  </pic:nvPicPr>
                  <pic:blipFill rotWithShape="1"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90" t="7493" r="10074" b="66015"/>
                    <a:stretch/>
                  </pic:blipFill>
                  <pic:spPr bwMode="auto">
                    <a:xfrm>
                      <a:off x="0" y="0"/>
                      <a:ext cx="2112645" cy="124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68DE">
        <w:rPr>
          <w:noProof/>
        </w:rPr>
        <w:drawing>
          <wp:anchor distT="0" distB="0" distL="114300" distR="114300" simplePos="0" relativeHeight="251999343" behindDoc="0" locked="0" layoutInCell="1" allowOverlap="1" wp14:anchorId="1F217A2D" wp14:editId="6258CA6A">
            <wp:simplePos x="0" y="0"/>
            <wp:positionH relativeFrom="page">
              <wp:posOffset>975995</wp:posOffset>
            </wp:positionH>
            <wp:positionV relativeFrom="page">
              <wp:posOffset>583565</wp:posOffset>
            </wp:positionV>
            <wp:extent cx="1315085" cy="2042795"/>
            <wp:effectExtent l="0" t="0" r="5715" b="0"/>
            <wp:wrapThrough wrapText="bothSides">
              <wp:wrapPolygon edited="0">
                <wp:start x="0" y="0"/>
                <wp:lineTo x="0" y="21217"/>
                <wp:lineTo x="21277" y="21217"/>
                <wp:lineTo x="21277" y="0"/>
                <wp:lineTo x="0" y="0"/>
              </wp:wrapPolygon>
            </wp:wrapThrough>
            <wp:docPr id="361" name="Picture 361" descr="Macintosh HD:Users:16hodapp_marjorie:Dropbox:Student Files:Management:Catalog Designs:Screen Shot 2015-09-28 at 1.34.23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16hodapp_marjorie:Dropbox:Student Files:Management:Catalog Designs:Screen Shot 2015-09-28 at 1.34.23 PM.png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085" cy="204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68DE">
        <w:rPr>
          <w:noProof/>
        </w:rPr>
        <mc:AlternateContent>
          <mc:Choice Requires="wps">
            <w:drawing>
              <wp:anchor distT="0" distB="0" distL="114300" distR="114300" simplePos="0" relativeHeight="251997295" behindDoc="0" locked="0" layoutInCell="1" allowOverlap="1" wp14:anchorId="035A3BF3" wp14:editId="37BA7AEC">
                <wp:simplePos x="0" y="0"/>
                <wp:positionH relativeFrom="page">
                  <wp:posOffset>365760</wp:posOffset>
                </wp:positionH>
                <wp:positionV relativeFrom="page">
                  <wp:posOffset>2794223</wp:posOffset>
                </wp:positionV>
                <wp:extent cx="7040880" cy="0"/>
                <wp:effectExtent l="50800" t="25400" r="71120" b="101600"/>
                <wp:wrapNone/>
                <wp:docPr id="359" name="Straight Connector 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4088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359" o:spid="_x0000_s1026" style="position:absolute;z-index:251997295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" from="28.8pt,220pt" to="583.2pt,220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" strokeweight="2pt">
                <v:shadow on="t" opacity="24903f" mv:blur="40000f" origin=",.5" offset="0,20000emu"/>
                <w10:wrap anchorx="page" anchory="page"/>
              </v:line>
            </w:pict>
          </mc:Fallback>
        </mc:AlternateContent>
      </w:r>
      <w:r w:rsidR="00A768DE">
        <w:rPr>
          <w:noProof/>
        </w:rPr>
        <mc:AlternateContent>
          <mc:Choice Requires="wps">
            <w:drawing>
              <wp:anchor distT="0" distB="0" distL="114300" distR="114300" simplePos="0" relativeHeight="251995247" behindDoc="0" locked="0" layoutInCell="1" allowOverlap="1" wp14:anchorId="080A7892" wp14:editId="14C01B6F">
                <wp:simplePos x="0" y="0"/>
                <wp:positionH relativeFrom="page">
                  <wp:posOffset>337820</wp:posOffset>
                </wp:positionH>
                <wp:positionV relativeFrom="page">
                  <wp:posOffset>4400550</wp:posOffset>
                </wp:positionV>
                <wp:extent cx="7040880" cy="0"/>
                <wp:effectExtent l="50800" t="25400" r="71120" b="101600"/>
                <wp:wrapNone/>
                <wp:docPr id="358" name="Straight Connector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4088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358" o:spid="_x0000_s1026" style="position:absolute;z-index:251995247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" from="26.6pt,346.5pt" to="581pt,346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" strokeweight="2pt">
                <v:shadow on="t" opacity="24903f" mv:blur="40000f" origin=",.5" offset="0,20000emu"/>
                <w10:wrap anchorx="page" anchory="page"/>
              </v:line>
            </w:pict>
          </mc:Fallback>
        </mc:AlternateContent>
      </w:r>
      <w:r w:rsidR="00A768DE">
        <w:rPr>
          <w:noProof/>
        </w:rPr>
        <mc:AlternateContent>
          <mc:Choice Requires="wps">
            <w:drawing>
              <wp:anchor distT="0" distB="0" distL="114300" distR="114300" simplePos="0" relativeHeight="251979887" behindDoc="0" locked="0" layoutInCell="1" allowOverlap="1" wp14:anchorId="28E9331D" wp14:editId="155AA572">
                <wp:simplePos x="0" y="0"/>
                <wp:positionH relativeFrom="page">
                  <wp:posOffset>365760</wp:posOffset>
                </wp:positionH>
                <wp:positionV relativeFrom="page">
                  <wp:posOffset>6101715</wp:posOffset>
                </wp:positionV>
                <wp:extent cx="7040880" cy="0"/>
                <wp:effectExtent l="50800" t="25400" r="71120" b="101600"/>
                <wp:wrapNone/>
                <wp:docPr id="351" name="Straight Connector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4088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Straight Connector 351" o:spid="_x0000_s1026" style="position:absolute;z-index:251979887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page;mso-width-percent:0;mso-width-relative:margin" from="28.8pt,480.45pt" to="583.2pt,480.4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" strokeweight="2pt">
                <v:shadow on="t" opacity="24903f" mv:blur="40000f" origin=",.5" offset="0,20000emu"/>
                <w10:wrap anchorx="page" anchory="page"/>
              </v:line>
            </w:pict>
          </mc:Fallback>
        </mc:AlternateContent>
      </w:r>
      <w:r w:rsidR="00A768DE">
        <w:rPr>
          <w:noProof/>
        </w:rPr>
        <w:drawing>
          <wp:anchor distT="0" distB="0" distL="114300" distR="114300" simplePos="0" relativeHeight="251985007" behindDoc="0" locked="0" layoutInCell="1" allowOverlap="1" wp14:anchorId="5189CBF2" wp14:editId="2E61F255">
            <wp:simplePos x="0" y="0"/>
            <wp:positionH relativeFrom="page">
              <wp:posOffset>913130</wp:posOffset>
            </wp:positionH>
            <wp:positionV relativeFrom="page">
              <wp:posOffset>4658360</wp:posOffset>
            </wp:positionV>
            <wp:extent cx="1377950" cy="1331595"/>
            <wp:effectExtent l="0" t="0" r="0" b="0"/>
            <wp:wrapThrough wrapText="bothSides">
              <wp:wrapPolygon edited="0">
                <wp:start x="8361" y="0"/>
                <wp:lineTo x="5972" y="1236"/>
                <wp:lineTo x="1194" y="5768"/>
                <wp:lineTo x="1194" y="9476"/>
                <wp:lineTo x="1593" y="15245"/>
                <wp:lineTo x="6769" y="19777"/>
                <wp:lineTo x="8361" y="20601"/>
                <wp:lineTo x="13139" y="20601"/>
                <wp:lineTo x="14732" y="19777"/>
                <wp:lineTo x="20306" y="15245"/>
                <wp:lineTo x="20704" y="6180"/>
                <wp:lineTo x="15528" y="1236"/>
                <wp:lineTo x="13139" y="0"/>
                <wp:lineTo x="8361" y="0"/>
              </wp:wrapPolygon>
            </wp:wrapThrough>
            <wp:docPr id="121" name="Picture 121" descr="Macintosh HD:Users:16hodapp_marjorie:Dropbox:Student Files:marketing:SCIOTO LOGO.ps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16hodapp_marjorie:Dropbox:Student Files:marketing:SCIOTO LOGO.psd"/>
                    <pic:cNvPicPr>
                      <a:picLocks noChangeAspect="1" noChangeArrowheads="1"/>
                    </pic:cNvPicPr>
                  </pic:nvPicPr>
                  <pic:blipFill rotWithShape="1">
                    <a:blip r:embed="rId240">
                      <a:extLst>
                        <a:ext uri="{BEBA8EAE-BF5A-486C-A8C5-ECC9F3942E4B}">
                          <a14:imgProps xmlns:a14="http://schemas.microsoft.com/office/drawing/2010/main">
                            <a14:imgLayer r:embed="rId241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02" t="18739" r="22533" b="45820"/>
                    <a:stretch/>
                  </pic:blipFill>
                  <pic:spPr bwMode="auto">
                    <a:xfrm>
                      <a:off x="0" y="0"/>
                      <a:ext cx="1377950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68DE">
        <w:rPr>
          <w:noProof/>
        </w:rPr>
        <w:drawing>
          <wp:anchor distT="0" distB="0" distL="114300" distR="114300" simplePos="0" relativeHeight="251986031" behindDoc="0" locked="0" layoutInCell="1" allowOverlap="1" wp14:anchorId="7E9A8489" wp14:editId="08DB7DEC">
            <wp:simplePos x="0" y="0"/>
            <wp:positionH relativeFrom="page">
              <wp:posOffset>5508625</wp:posOffset>
            </wp:positionH>
            <wp:positionV relativeFrom="page">
              <wp:posOffset>4707890</wp:posOffset>
            </wp:positionV>
            <wp:extent cx="1731010" cy="1282065"/>
            <wp:effectExtent l="0" t="0" r="0" b="0"/>
            <wp:wrapThrough wrapText="bothSides">
              <wp:wrapPolygon edited="0">
                <wp:start x="0" y="0"/>
                <wp:lineTo x="0" y="20969"/>
                <wp:lineTo x="21236" y="20969"/>
                <wp:lineTo x="21236" y="0"/>
                <wp:lineTo x="0" y="0"/>
              </wp:wrapPolygon>
            </wp:wrapThrough>
            <wp:docPr id="157" name="Picture 157" descr="Macintosh HD:Users:16hodapp_marjorie:Dropbox:Student Files:Coffman XC: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16hodapp_marjorie:Dropbox:Student Files:Coffman XC:log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17" t="31957" r="11875" b="31956"/>
                    <a:stretch/>
                  </pic:blipFill>
                  <pic:spPr bwMode="auto">
                    <a:xfrm>
                      <a:off x="0" y="0"/>
                      <a:ext cx="1731010" cy="128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68DE">
        <w:rPr>
          <w:noProof/>
        </w:rPr>
        <w:drawing>
          <wp:anchor distT="0" distB="0" distL="114300" distR="114300" simplePos="0" relativeHeight="251993199" behindDoc="0" locked="0" layoutInCell="1" allowOverlap="1" wp14:anchorId="677A8DD7" wp14:editId="63A05967">
            <wp:simplePos x="0" y="0"/>
            <wp:positionH relativeFrom="page">
              <wp:posOffset>2983230</wp:posOffset>
            </wp:positionH>
            <wp:positionV relativeFrom="page">
              <wp:posOffset>4620895</wp:posOffset>
            </wp:positionV>
            <wp:extent cx="2082165" cy="1381760"/>
            <wp:effectExtent l="0" t="0" r="635" b="0"/>
            <wp:wrapThrough wrapText="bothSides">
              <wp:wrapPolygon edited="0">
                <wp:start x="0" y="0"/>
                <wp:lineTo x="0" y="21044"/>
                <wp:lineTo x="21343" y="21044"/>
                <wp:lineTo x="21343" y="0"/>
                <wp:lineTo x="0" y="0"/>
              </wp:wrapPolygon>
            </wp:wrapThrough>
            <wp:docPr id="356" name="Picture 356" descr="Macintosh HD:Users:16hodapp_marjorie:Dropbox:Student Files:Management:Catalog Designs:Screen Shot 2015-09-28 at 1.07.26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16hodapp_marjorie:Dropbox:Student Files:Management:Catalog Designs:Screen Shot 2015-09-28 at 1.07.26 PM.png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165" cy="138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68DE">
        <w:rPr>
          <w:noProof/>
        </w:rPr>
        <w:drawing>
          <wp:anchor distT="0" distB="0" distL="114300" distR="114300" simplePos="0" relativeHeight="251992175" behindDoc="0" locked="0" layoutInCell="1" allowOverlap="1" wp14:anchorId="1992BEA1" wp14:editId="2DA7E3C8">
            <wp:simplePos x="0" y="0"/>
            <wp:positionH relativeFrom="page">
              <wp:posOffset>5459730</wp:posOffset>
            </wp:positionH>
            <wp:positionV relativeFrom="page">
              <wp:posOffset>6236335</wp:posOffset>
            </wp:positionV>
            <wp:extent cx="1587500" cy="1587500"/>
            <wp:effectExtent l="0" t="0" r="12700" b="12700"/>
            <wp:wrapThrough wrapText="bothSides">
              <wp:wrapPolygon edited="0">
                <wp:start x="0" y="0"/>
                <wp:lineTo x="0" y="21427"/>
                <wp:lineTo x="21427" y="21427"/>
                <wp:lineTo x="21427" y="0"/>
                <wp:lineTo x="0" y="0"/>
              </wp:wrapPolygon>
            </wp:wrapThrough>
            <wp:docPr id="355" name="Picture 355" descr="Macintosh HD:Users:16hodapp_marjorie:Dropbox:Student Files:Management:Catalog Designs: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16hodapp_marjorie:Dropbox:Student Files:Management:Catalog Designs:240.jpg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50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68DE">
        <w:rPr>
          <w:noProof/>
        </w:rPr>
        <w:drawing>
          <wp:anchor distT="0" distB="0" distL="114300" distR="114300" simplePos="0" relativeHeight="251989103" behindDoc="0" locked="0" layoutInCell="1" allowOverlap="1" wp14:anchorId="1CDA3977" wp14:editId="7ADB3A7B">
            <wp:simplePos x="0" y="0"/>
            <wp:positionH relativeFrom="page">
              <wp:posOffset>2983230</wp:posOffset>
            </wp:positionH>
            <wp:positionV relativeFrom="page">
              <wp:posOffset>6270625</wp:posOffset>
            </wp:positionV>
            <wp:extent cx="1958975" cy="1553210"/>
            <wp:effectExtent l="0" t="0" r="0" b="0"/>
            <wp:wrapThrough wrapText="bothSides">
              <wp:wrapPolygon edited="0">
                <wp:start x="0" y="0"/>
                <wp:lineTo x="0" y="21194"/>
                <wp:lineTo x="21285" y="21194"/>
                <wp:lineTo x="21285" y="0"/>
                <wp:lineTo x="0" y="0"/>
              </wp:wrapPolygon>
            </wp:wrapThrough>
            <wp:docPr id="352" name="Picture 352" descr="Macintosh HD:Users:16hodapp_marjorie:Dropbox:Student Files:Orders:September:Molly Herceg:15-DJH Front.ps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16hodapp_marjorie:Dropbox:Student Files:Orders:September:Molly Herceg:15-DJH Front.psd"/>
                    <pic:cNvPicPr>
                      <a:picLocks noChangeAspect="1" noChangeArrowheads="1"/>
                    </pic:cNvPicPr>
                  </pic:nvPicPr>
                  <pic:blipFill rotWithShape="1"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66" t="20241" r="10897" b="40377"/>
                    <a:stretch/>
                  </pic:blipFill>
                  <pic:spPr bwMode="auto">
                    <a:xfrm>
                      <a:off x="0" y="0"/>
                      <a:ext cx="1958975" cy="155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68DE">
        <w:rPr>
          <w:noProof/>
        </w:rPr>
        <w:drawing>
          <wp:anchor distT="0" distB="0" distL="114300" distR="114300" simplePos="0" relativeHeight="251987055" behindDoc="0" locked="0" layoutInCell="1" allowOverlap="1" wp14:anchorId="475F7FFD" wp14:editId="35BDD7C4">
            <wp:simplePos x="0" y="0"/>
            <wp:positionH relativeFrom="page">
              <wp:posOffset>518160</wp:posOffset>
            </wp:positionH>
            <wp:positionV relativeFrom="page">
              <wp:posOffset>6270625</wp:posOffset>
            </wp:positionV>
            <wp:extent cx="2099945" cy="1503680"/>
            <wp:effectExtent l="0" t="0" r="8255" b="0"/>
            <wp:wrapThrough wrapText="bothSides">
              <wp:wrapPolygon edited="0">
                <wp:start x="0" y="0"/>
                <wp:lineTo x="0" y="21162"/>
                <wp:lineTo x="21424" y="21162"/>
                <wp:lineTo x="21424" y="0"/>
                <wp:lineTo x="0" y="0"/>
              </wp:wrapPolygon>
            </wp:wrapThrough>
            <wp:docPr id="158" name="Picture 158" descr="Macintosh HD:Users:16hodapp_marjorie:Dropbox:Student Files:Orders:October:NHS COFFMAN:NH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16hodapp_marjorie:Dropbox:Student Files:Orders:October:NHS COFFMAN:NH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7" t="11254" r="1741" b="44449"/>
                    <a:stretch/>
                  </pic:blipFill>
                  <pic:spPr bwMode="auto">
                    <a:xfrm>
                      <a:off x="0" y="0"/>
                      <a:ext cx="2099945" cy="150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68DE">
        <w:rPr>
          <w:noProof/>
        </w:rPr>
        <mc:AlternateContent>
          <mc:Choice Requires="wps">
            <w:drawing>
              <wp:anchor distT="0" distB="0" distL="114300" distR="114300" simplePos="0" relativeHeight="251983983" behindDoc="0" locked="0" layoutInCell="1" allowOverlap="1" wp14:anchorId="4F0B3F49" wp14:editId="7D87BF7D">
                <wp:simplePos x="0" y="0"/>
                <wp:positionH relativeFrom="page">
                  <wp:posOffset>525145</wp:posOffset>
                </wp:positionH>
                <wp:positionV relativeFrom="page">
                  <wp:posOffset>7918450</wp:posOffset>
                </wp:positionV>
                <wp:extent cx="6825615" cy="0"/>
                <wp:effectExtent l="50800" t="25400" r="57785" b="101600"/>
                <wp:wrapNone/>
                <wp:docPr id="156" name="Straight Connector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25615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156" o:spid="_x0000_s1026" style="position:absolute;z-index:251983983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41.35pt,623.5pt" to="578.8pt,623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" strokeweight="2pt">
                <v:shadow on="t" opacity="24903f" mv:blur="40000f" origin=",.5" offset="0,20000emu"/>
                <w10:wrap anchorx="page" anchory="page"/>
              </v:line>
            </w:pict>
          </mc:Fallback>
        </mc:AlternateContent>
      </w:r>
      <w:r w:rsidR="00A768DE">
        <w:rPr>
          <w:noProof/>
        </w:rPr>
        <mc:AlternateContent>
          <mc:Choice Requires="wps">
            <w:drawing>
              <wp:anchor distT="0" distB="0" distL="114300" distR="114300" simplePos="0" relativeHeight="251978863" behindDoc="0" locked="0" layoutInCell="1" allowOverlap="1" wp14:anchorId="5BCA14CC" wp14:editId="728CAFA5">
                <wp:simplePos x="0" y="0"/>
                <wp:positionH relativeFrom="page">
                  <wp:posOffset>5192395</wp:posOffset>
                </wp:positionH>
                <wp:positionV relativeFrom="page">
                  <wp:posOffset>1433195</wp:posOffset>
                </wp:positionV>
                <wp:extent cx="29845" cy="8258810"/>
                <wp:effectExtent l="50800" t="25400" r="71755" b="97790"/>
                <wp:wrapNone/>
                <wp:docPr id="122" name="Straight Connector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845" cy="825881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22" o:spid="_x0000_s1026" style="position:absolute;flip:x;z-index:25197886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" from="408.85pt,112.85pt" to="411.2pt,763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" strokecolor="black [3213]" strokeweight="2pt">
                <v:shadow on="t" opacity="24903f" mv:blur="40000f" origin=",.5" offset="0,20000emu"/>
                <w10:wrap anchorx="page" anchory="page"/>
              </v:line>
            </w:pict>
          </mc:Fallback>
        </mc:AlternateContent>
      </w:r>
      <w:r w:rsidR="00A768DE">
        <w:rPr>
          <w:noProof/>
        </w:rPr>
        <mc:AlternateContent>
          <mc:Choice Requires="wps">
            <w:drawing>
              <wp:anchor distT="0" distB="0" distL="114300" distR="114300" simplePos="0" relativeHeight="251981935" behindDoc="0" locked="0" layoutInCell="1" allowOverlap="1" wp14:anchorId="1A3B4F78" wp14:editId="70647240">
                <wp:simplePos x="0" y="0"/>
                <wp:positionH relativeFrom="page">
                  <wp:posOffset>2782570</wp:posOffset>
                </wp:positionH>
                <wp:positionV relativeFrom="page">
                  <wp:posOffset>1433384</wp:posOffset>
                </wp:positionV>
                <wp:extent cx="24130" cy="8409116"/>
                <wp:effectExtent l="50800" t="25400" r="77470" b="74930"/>
                <wp:wrapNone/>
                <wp:docPr id="155" name="Straight Connector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130" cy="8409116"/>
                        </a:xfrm>
                        <a:prstGeom prst="line">
                          <a:avLst/>
                        </a:prstGeom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155" o:spid="_x0000_s1026" style="position:absolute;z-index:25198193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" from="219.1pt,112.85pt" to="221pt,7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" strokeweight="2pt">
                <v:shadow on="t" opacity="24903f" mv:blur="40000f" origin=",.5" offset="0,20000emu"/>
                <w10:wrap anchorx="page" anchory="page"/>
              </v:line>
            </w:pict>
          </mc:Fallback>
        </mc:AlternateContent>
      </w:r>
      <w:r w:rsidR="00B07C22">
        <w:rPr>
          <w:noProof/>
        </w:rPr>
        <mc:AlternateContent>
          <mc:Choice Requires="wps">
            <w:drawing>
              <wp:anchor distT="0" distB="0" distL="114300" distR="114300" simplePos="0" relativeHeight="251933807" behindDoc="0" locked="0" layoutInCell="1" allowOverlap="1" wp14:anchorId="58800246" wp14:editId="41E42F8A">
                <wp:simplePos x="0" y="0"/>
                <wp:positionH relativeFrom="page">
                  <wp:posOffset>3031490</wp:posOffset>
                </wp:positionH>
                <wp:positionV relativeFrom="page">
                  <wp:posOffset>621665</wp:posOffset>
                </wp:positionV>
                <wp:extent cx="2890520" cy="512445"/>
                <wp:effectExtent l="0" t="0" r="0" b="0"/>
                <wp:wrapThrough wrapText="bothSides">
                  <wp:wrapPolygon edited="0">
                    <wp:start x="190" y="0"/>
                    <wp:lineTo x="190" y="20342"/>
                    <wp:lineTo x="21258" y="20342"/>
                    <wp:lineTo x="21258" y="0"/>
                    <wp:lineTo x="190" y="0"/>
                  </wp:wrapPolygon>
                </wp:wrapThrough>
                <wp:docPr id="287" name="Text Box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90520" cy="512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0B96C5F" w14:textId="77777777" w:rsidR="00644014" w:rsidRPr="000756FE" w:rsidRDefault="00644014" w:rsidP="000756FE">
                            <w:pPr>
                              <w:jc w:val="right"/>
                              <w:rPr>
                                <w:sz w:val="56"/>
                                <w:szCs w:val="56"/>
                              </w:rPr>
                            </w:pPr>
                            <w:r w:rsidRPr="000756FE">
                              <w:rPr>
                                <w:sz w:val="56"/>
                                <w:szCs w:val="56"/>
                              </w:rPr>
                              <w:t>Logos &amp; Designs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7" o:spid="_x0000_s1185" type="#_x0000_t202" style="position:absolute;margin-left:238.7pt;margin-top:48.95pt;width:227.6pt;height:40.35pt;z-index:25193380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" mv:complextextbox="1" filled="f" stroked="f">
                <v:textbox>
                  <w:txbxContent>
                    <w:p w14:paraId="20B96C5F" w14:textId="77777777" w:rsidR="00644014" w:rsidRPr="000756FE" w:rsidRDefault="00644014" w:rsidP="000756FE">
                      <w:pPr>
                        <w:jc w:val="right"/>
                        <w:rPr>
                          <w:sz w:val="56"/>
                          <w:szCs w:val="56"/>
                        </w:rPr>
                      </w:pPr>
                      <w:r w:rsidRPr="000756FE">
                        <w:rPr>
                          <w:sz w:val="56"/>
                          <w:szCs w:val="56"/>
                        </w:rPr>
                        <w:t>Logos &amp; Designs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07C22">
        <w:rPr>
          <w:noProof/>
        </w:rPr>
        <w:drawing>
          <wp:anchor distT="0" distB="0" distL="114300" distR="114300" simplePos="0" relativeHeight="251939951" behindDoc="0" locked="0" layoutInCell="1" allowOverlap="1" wp14:anchorId="6A00A17D" wp14:editId="354028E1">
            <wp:simplePos x="0" y="0"/>
            <wp:positionH relativeFrom="page">
              <wp:posOffset>5222240</wp:posOffset>
            </wp:positionH>
            <wp:positionV relativeFrom="page">
              <wp:posOffset>7915910</wp:posOffset>
            </wp:positionV>
            <wp:extent cx="2148840" cy="1610995"/>
            <wp:effectExtent l="0" t="0" r="0" b="0"/>
            <wp:wrapThrough wrapText="bothSides">
              <wp:wrapPolygon edited="0">
                <wp:start x="8426" y="341"/>
                <wp:lineTo x="6638" y="1703"/>
                <wp:lineTo x="3064" y="5449"/>
                <wp:lineTo x="2043" y="11579"/>
                <wp:lineTo x="1021" y="12260"/>
                <wp:lineTo x="766" y="17369"/>
                <wp:lineTo x="2809" y="21115"/>
                <wp:lineTo x="4085" y="21115"/>
                <wp:lineTo x="12000" y="20774"/>
                <wp:lineTo x="20936" y="19071"/>
                <wp:lineTo x="20426" y="12601"/>
                <wp:lineTo x="18894" y="5790"/>
                <wp:lineTo x="14809" y="1703"/>
                <wp:lineTo x="13277" y="341"/>
                <wp:lineTo x="8426" y="341"/>
              </wp:wrapPolygon>
            </wp:wrapThrough>
            <wp:docPr id="97" name="Picture 97" descr="Macintosh HD:Users:16hodapp_marjorie:Dropbox:Student Files:Orders:September:Kamilah Prince:Irish G Soccer 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16hodapp_marjorie:Dropbox:Student Files:Orders:September:Kamilah Prince:Irish G Soccer Logo.png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840" cy="161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7C22">
        <w:rPr>
          <w:noProof/>
        </w:rPr>
        <w:drawing>
          <wp:anchor distT="0" distB="0" distL="114300" distR="114300" simplePos="0" relativeHeight="251990127" behindDoc="0" locked="0" layoutInCell="1" allowOverlap="1" wp14:anchorId="796D0BDD" wp14:editId="676D0C1A">
            <wp:simplePos x="0" y="0"/>
            <wp:positionH relativeFrom="page">
              <wp:posOffset>760730</wp:posOffset>
            </wp:positionH>
            <wp:positionV relativeFrom="page">
              <wp:posOffset>8042910</wp:posOffset>
            </wp:positionV>
            <wp:extent cx="1717675" cy="1459865"/>
            <wp:effectExtent l="0" t="0" r="9525" b="0"/>
            <wp:wrapThrough wrapText="bothSides">
              <wp:wrapPolygon edited="0">
                <wp:start x="0" y="0"/>
                <wp:lineTo x="0" y="21046"/>
                <wp:lineTo x="21400" y="21046"/>
                <wp:lineTo x="21400" y="0"/>
                <wp:lineTo x="0" y="0"/>
              </wp:wrapPolygon>
            </wp:wrapThrough>
            <wp:docPr id="353" name="Picture 353" descr="Macintosh HD:Users:16hodapp_marjorie:Dropbox:Student Files:Management:Catalog Designs:Screen Shot 2015-09-28 at 12.44.24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16hodapp_marjorie:Dropbox:Student Files:Management:Catalog Designs:Screen Shot 2015-09-28 at 12.44.24 PM.png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675" cy="145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7C22">
        <w:rPr>
          <w:noProof/>
        </w:rPr>
        <w:drawing>
          <wp:anchor distT="0" distB="0" distL="114300" distR="114300" simplePos="0" relativeHeight="251988079" behindDoc="0" locked="0" layoutInCell="1" allowOverlap="1" wp14:anchorId="5D763429" wp14:editId="1ABBE642">
            <wp:simplePos x="0" y="0"/>
            <wp:positionH relativeFrom="page">
              <wp:posOffset>3185160</wp:posOffset>
            </wp:positionH>
            <wp:positionV relativeFrom="page">
              <wp:posOffset>8105140</wp:posOffset>
            </wp:positionV>
            <wp:extent cx="1757045" cy="1397635"/>
            <wp:effectExtent l="0" t="0" r="0" b="0"/>
            <wp:wrapThrough wrapText="bothSides">
              <wp:wrapPolygon edited="0">
                <wp:start x="0" y="0"/>
                <wp:lineTo x="0" y="21198"/>
                <wp:lineTo x="21233" y="21198"/>
                <wp:lineTo x="21233" y="0"/>
                <wp:lineTo x="0" y="0"/>
              </wp:wrapPolygon>
            </wp:wrapThrough>
            <wp:docPr id="159" name="Picture 159" descr="Macintosh HD:Users:16hodapp_marjorie:Dropbox:Student Files:Orders:October:Marc Carlson:Screen Shot 2015-10-07 at 8.59.06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16hodapp_marjorie:Dropbox:Student Files:Orders:October:Marc Carlson:Screen Shot 2015-10-07 at 8.59.06 AM.png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045" cy="139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932783" behindDoc="0" locked="0" layoutInCell="1" allowOverlap="1" wp14:anchorId="357D31E4" wp14:editId="1EEFCF59">
            <wp:simplePos x="0" y="0"/>
            <wp:positionH relativeFrom="page">
              <wp:posOffset>5868035</wp:posOffset>
            </wp:positionH>
            <wp:positionV relativeFrom="page">
              <wp:posOffset>365760</wp:posOffset>
            </wp:positionV>
            <wp:extent cx="1538605" cy="1240155"/>
            <wp:effectExtent l="0" t="0" r="10795" b="0"/>
            <wp:wrapThrough wrapText="bothSides">
              <wp:wrapPolygon edited="0">
                <wp:start x="4992" y="885"/>
                <wp:lineTo x="2853" y="2212"/>
                <wp:lineTo x="0" y="6194"/>
                <wp:lineTo x="0" y="12387"/>
                <wp:lineTo x="2496" y="15926"/>
                <wp:lineTo x="4636" y="16369"/>
                <wp:lineTo x="9271" y="19908"/>
                <wp:lineTo x="9628" y="20793"/>
                <wp:lineTo x="12124" y="20793"/>
                <wp:lineTo x="12480" y="19908"/>
                <wp:lineTo x="17116" y="15926"/>
                <wp:lineTo x="19255" y="15926"/>
                <wp:lineTo x="21395" y="12387"/>
                <wp:lineTo x="21395" y="5751"/>
                <wp:lineTo x="19255" y="2654"/>
                <wp:lineTo x="16759" y="885"/>
                <wp:lineTo x="4992" y="885"/>
              </wp:wrapPolygon>
            </wp:wrapThrough>
            <wp:docPr id="286" name="Picture 286" descr="Macintosh HD:Users:16hodapp_marjorie:Dropbox:Student Files:marketing:1 and 2:TSHIRT GIVEAWAY:LOGO FOR BACK:Screen Shot 2015-09-08 at 8.42.33 AM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16hodapp_marjorie:Dropbox:Student Files:marketing:1 and 2:TSHIRT GIVEAWAY:LOGO FOR BACK:Screen Shot 2015-09-08 at 8.42.33 AM copy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605" cy="124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1DA2">
        <w:br w:type="page"/>
      </w:r>
      <w:r w:rsidR="00912BDD">
        <w:rPr>
          <w:noProof/>
        </w:rPr>
        <w:lastRenderedPageBreak/>
        <w:drawing>
          <wp:anchor distT="0" distB="0" distL="114300" distR="114300" simplePos="0" relativeHeight="251936879" behindDoc="0" locked="0" layoutInCell="1" allowOverlap="1" wp14:anchorId="70F242CD" wp14:editId="18F99887">
            <wp:simplePos x="0" y="0"/>
            <wp:positionH relativeFrom="page">
              <wp:posOffset>3089910</wp:posOffset>
            </wp:positionH>
            <wp:positionV relativeFrom="page">
              <wp:posOffset>8251190</wp:posOffset>
            </wp:positionV>
            <wp:extent cx="1501775" cy="1210945"/>
            <wp:effectExtent l="0" t="0" r="0" b="8255"/>
            <wp:wrapThrough wrapText="bothSides">
              <wp:wrapPolygon edited="0">
                <wp:start x="0" y="0"/>
                <wp:lineTo x="0" y="21294"/>
                <wp:lineTo x="21189" y="21294"/>
                <wp:lineTo x="21189" y="0"/>
                <wp:lineTo x="0" y="0"/>
              </wp:wrapPolygon>
            </wp:wrapThrough>
            <wp:docPr id="319" name="Picture 319" descr="Macintosh HD:Users:16hodapp_marjorie:Dropbox:Student Files:Management:Catalog Designs:240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16hodapp_marjorie:Dropbox:Student Files:Management:Catalog Designs:240-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05" r="6484"/>
                    <a:stretch/>
                  </pic:blipFill>
                  <pic:spPr bwMode="auto">
                    <a:xfrm>
                      <a:off x="0" y="0"/>
                      <a:ext cx="1501775" cy="121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0B3C">
        <w:rPr>
          <w:noProof/>
        </w:rPr>
        <w:drawing>
          <wp:anchor distT="0" distB="0" distL="114300" distR="114300" simplePos="0" relativeHeight="251998319" behindDoc="0" locked="0" layoutInCell="1" allowOverlap="1" wp14:anchorId="3A5D35CE" wp14:editId="24E5F39C">
            <wp:simplePos x="0" y="0"/>
            <wp:positionH relativeFrom="page">
              <wp:posOffset>479425</wp:posOffset>
            </wp:positionH>
            <wp:positionV relativeFrom="page">
              <wp:posOffset>2874010</wp:posOffset>
            </wp:positionV>
            <wp:extent cx="2016125" cy="1514475"/>
            <wp:effectExtent l="0" t="0" r="0" b="9525"/>
            <wp:wrapThrough wrapText="bothSides">
              <wp:wrapPolygon edited="0">
                <wp:start x="0" y="0"/>
                <wp:lineTo x="0" y="21374"/>
                <wp:lineTo x="21226" y="21374"/>
                <wp:lineTo x="21226" y="0"/>
                <wp:lineTo x="0" y="0"/>
              </wp:wrapPolygon>
            </wp:wrapThrough>
            <wp:docPr id="360" name="Picture 360" descr="Macintosh HD:Users:16hodapp_marjorie:Dropbox:Student Files:Management:Catalog Designs:240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16hodapp_marjorie:Dropbox:Student Files:Management:Catalog Designs:240-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95" t="32689" r="9056" b="10529"/>
                    <a:stretch/>
                  </pic:blipFill>
                  <pic:spPr bwMode="auto">
                    <a:xfrm>
                      <a:off x="0" y="0"/>
                      <a:ext cx="2016125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7C22">
        <w:rPr>
          <w:noProof/>
        </w:rPr>
        <w:drawing>
          <wp:anchor distT="0" distB="0" distL="114300" distR="114300" simplePos="0" relativeHeight="251991151" behindDoc="0" locked="0" layoutInCell="1" allowOverlap="1" wp14:anchorId="24BF5DFF" wp14:editId="5C85CD90">
            <wp:simplePos x="0" y="0"/>
            <wp:positionH relativeFrom="page">
              <wp:posOffset>5222875</wp:posOffset>
            </wp:positionH>
            <wp:positionV relativeFrom="page">
              <wp:posOffset>2751455</wp:posOffset>
            </wp:positionV>
            <wp:extent cx="1884045" cy="1637030"/>
            <wp:effectExtent l="0" t="0" r="0" b="0"/>
            <wp:wrapThrough wrapText="bothSides">
              <wp:wrapPolygon edited="0">
                <wp:start x="0" y="0"/>
                <wp:lineTo x="0" y="21114"/>
                <wp:lineTo x="21258" y="21114"/>
                <wp:lineTo x="21258" y="0"/>
                <wp:lineTo x="0" y="0"/>
              </wp:wrapPolygon>
            </wp:wrapThrough>
            <wp:docPr id="354" name="Picture 354" descr="Macintosh HD:Users:16hodapp_marjorie:Dropbox:Student Files:Management:Catalog Designs:Screen Shot 2015-09-28 at 1.22.37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16hodapp_marjorie:Dropbox:Student Files:Management:Catalog Designs:Screen Shot 2015-09-28 at 1.22.37 PM.png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045" cy="163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0E42">
        <w:rPr>
          <w:noProof/>
        </w:rPr>
        <mc:AlternateContent>
          <mc:Choice Requires="wpg">
            <w:drawing>
              <wp:anchor distT="0" distB="0" distL="114300" distR="114300" simplePos="1" relativeHeight="251744367" behindDoc="0" locked="0" layoutInCell="1" allowOverlap="1" wp14:anchorId="316BDA93" wp14:editId="59B8DF0C">
                <wp:simplePos x="1630680" y="556895"/>
                <wp:positionH relativeFrom="page">
                  <wp:posOffset>1630680</wp:posOffset>
                </wp:positionH>
                <wp:positionV relativeFrom="page">
                  <wp:posOffset>556895</wp:posOffset>
                </wp:positionV>
                <wp:extent cx="4472305" cy="724535"/>
                <wp:effectExtent l="0" t="0" r="0" b="12065"/>
                <wp:wrapThrough wrapText="bothSides">
                  <wp:wrapPolygon edited="0">
                    <wp:start x="123" y="0"/>
                    <wp:lineTo x="123" y="21202"/>
                    <wp:lineTo x="21345" y="21202"/>
                    <wp:lineTo x="21345" y="0"/>
                    <wp:lineTo x="123" y="0"/>
                  </wp:wrapPolygon>
                </wp:wrapThrough>
                <wp:docPr id="444" name="Group 4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72305" cy="724535"/>
                          <a:chOff x="0" y="0"/>
                          <a:chExt cx="4472305" cy="724535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64" name="Text Box 64"/>
                        <wps:cNvSpPr txBox="1"/>
                        <wps:spPr>
                          <a:xfrm>
                            <a:off x="0" y="0"/>
                            <a:ext cx="4472305" cy="724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3" name="Text Box 443"/>
                        <wps:cNvSpPr txBox="1"/>
                        <wps:spPr>
                          <a:xfrm>
                            <a:off x="373380" y="45720"/>
                            <a:ext cx="4007485" cy="41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>
                          <w:txbxContent>
                            <w:p w14:paraId="1F0F0BD7" w14:textId="77777777" w:rsidR="00644014" w:rsidRPr="000756FE" w:rsidRDefault="00644014" w:rsidP="000756FE">
                              <w:pPr>
                                <w:rPr>
                                  <w:sz w:val="56"/>
                                  <w:szCs w:val="56"/>
                                </w:rPr>
                              </w:pPr>
                              <w:r w:rsidRPr="000756FE">
                                <w:rPr>
                                  <w:sz w:val="56"/>
                                  <w:szCs w:val="56"/>
                                </w:rPr>
                                <w:t>Logos &amp; Designs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44" o:spid="_x0000_s1186" style="position:absolute;margin-left:128.4pt;margin-top:43.85pt;width:352.15pt;height:57.05pt;z-index:251744367;mso-position-horizontal-relative:page;mso-position-vertical-relative:page" coordsize="4472305,72453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" mv:complextextbox="1">
                <v:shape id="Text Box 64" o:spid="_x0000_s1187" type="#_x0000_t202" style="position:absolute;width:4472305;height:7245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9A7UBxQAA&#10;ANsAAAAPAAAAZHJzL2Rvd25yZXYueG1sRI9Ba8JAFITvgv9heUJvdWMpMUTXUEtbPES02oPHR/aZ&#10;hGbfhuw2if++Wyh4HGbmG2adjaYRPXWutqxgMY9AEBdW11wq+Dq/PyYgnEfW2FgmBTdykG2mkzWm&#10;2g78Sf3JlyJA2KWooPK+TaV0RUUG3dy2xMG72s6gD7Irpe5wCHDTyKcoiqXBmsNChS29VlR8n36M&#10;AspHc94nyzd/2F4/oktyHHJdKvUwG19WIDyN/h7+b++0gvgZ/r6EHyA3v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0DtQHFAAAA2wAAAA8AAAAAAAAAAAAAAAAAlwIAAGRycy9k&#10;b3ducmV2LnhtbFBLBQYAAAAABAAEAPUAAACJAwAAAAA=&#10;" mv:complextextbox="1" filled="f" stroked="f"/>
                <v:shape id="Text Box 443" o:spid="_x0000_s1188" type="#_x0000_t202" style="position:absolute;left:373380;top:45720;width:4007485;height:41148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CNXcxgAA&#10;ANwAAAAPAAAAZHJzL2Rvd25yZXYueG1sRI9Ba8JAFITvhf6H5RW81U2riE3diBQFQSiN6aHH1+wz&#10;WZJ9G7Orxn/vFgoeh5n5hlksB9uKM/XeOFbwMk5AEJdOG64UfBeb5zkIH5A1to5JwZU8LLPHhwWm&#10;2l04p/M+VCJC2KeooA6hS6X0ZU0W/dh1xNE7uN5iiLKvpO7xEuG2la9JMpMWDceFGjv6qKls9ier&#10;YPXD+docP3+/8kNuiuIt4d2sUWr0NKzeQQQawj38395qBdPpBP7OxCMgsx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qCNXcxgAAANwAAAAPAAAAAAAAAAAAAAAAAJcCAABkcnMv&#10;ZG93bnJldi54bWxQSwUGAAAAAAQABAD1AAAAigMAAAAA&#10;" filled="f" stroked="f">
                  <v:textbox inset="0,0,0,0">
                    <w:txbxContent>
                      <w:p w14:paraId="1F0F0BD7" w14:textId="77777777" w:rsidR="00644014" w:rsidRPr="000756FE" w:rsidRDefault="00644014" w:rsidP="000756FE">
                        <w:pPr>
                          <w:rPr>
                            <w:sz w:val="56"/>
                            <w:szCs w:val="56"/>
                          </w:rPr>
                        </w:pPr>
                        <w:r w:rsidRPr="000756FE">
                          <w:rPr>
                            <w:sz w:val="56"/>
                            <w:szCs w:val="56"/>
                          </w:rPr>
                          <w:t>Logos &amp; Designs</w:t>
                        </w:r>
                      </w:p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A86DBE">
        <w:rPr>
          <w:noProof/>
        </w:rPr>
        <w:drawing>
          <wp:anchor distT="0" distB="0" distL="114300" distR="114300" simplePos="0" relativeHeight="251748463" behindDoc="0" locked="0" layoutInCell="1" allowOverlap="1" wp14:anchorId="21D9FABF" wp14:editId="7F9AF6B8">
            <wp:simplePos x="0" y="0"/>
            <wp:positionH relativeFrom="page">
              <wp:posOffset>5831205</wp:posOffset>
            </wp:positionH>
            <wp:positionV relativeFrom="page">
              <wp:posOffset>1281430</wp:posOffset>
            </wp:positionV>
            <wp:extent cx="1112520" cy="1253490"/>
            <wp:effectExtent l="0" t="0" r="5080" b="0"/>
            <wp:wrapThrough wrapText="bothSides">
              <wp:wrapPolygon edited="0">
                <wp:start x="0" y="0"/>
                <wp:lineTo x="0" y="21009"/>
                <wp:lineTo x="21205" y="21009"/>
                <wp:lineTo x="21205" y="0"/>
                <wp:lineTo x="0" y="0"/>
              </wp:wrapPolygon>
            </wp:wrapThrough>
            <wp:docPr id="71" name="Picture 71" descr="Macintosh HD:Users:16hodapp_marjorie:Dropbox:Student Files:marketing:logo sciot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acintosh HD:Users:16hodapp_marjorie:Dropbox:Student Files:marketing:logo scioto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18"/>
                    <a:stretch/>
                  </pic:blipFill>
                  <pic:spPr bwMode="auto">
                    <a:xfrm>
                      <a:off x="0" y="0"/>
                      <a:ext cx="1112520" cy="125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745391" behindDoc="0" locked="0" layoutInCell="1" allowOverlap="1" wp14:anchorId="246734B3" wp14:editId="265D767E">
            <wp:simplePos x="0" y="0"/>
            <wp:positionH relativeFrom="page">
              <wp:posOffset>592455</wp:posOffset>
            </wp:positionH>
            <wp:positionV relativeFrom="page">
              <wp:posOffset>1605915</wp:posOffset>
            </wp:positionV>
            <wp:extent cx="1851025" cy="929005"/>
            <wp:effectExtent l="0" t="0" r="3175" b="10795"/>
            <wp:wrapThrough wrapText="bothSides">
              <wp:wrapPolygon edited="0">
                <wp:start x="16895" y="0"/>
                <wp:lineTo x="5335" y="591"/>
                <wp:lineTo x="0" y="3543"/>
                <wp:lineTo x="0" y="11811"/>
                <wp:lineTo x="1778" y="19489"/>
                <wp:lineTo x="2371" y="21260"/>
                <wp:lineTo x="4150" y="21260"/>
                <wp:lineTo x="14523" y="19489"/>
                <wp:lineTo x="21341" y="15355"/>
                <wp:lineTo x="21341" y="9449"/>
                <wp:lineTo x="18673" y="0"/>
                <wp:lineTo x="16895" y="0"/>
              </wp:wrapPolygon>
            </wp:wrapThrough>
            <wp:docPr id="67" name="Picture 67" descr="Macintosh HD:Users:16hodapp_marjorie:Desktop:dublin_coffman_rocks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cintosh HD:Users:16hodapp_marjorie:Desktop:dublin_coffman_rocks.gi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025" cy="92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DBE">
        <w:rPr>
          <w:noProof/>
        </w:rPr>
        <w:drawing>
          <wp:anchor distT="0" distB="0" distL="114300" distR="114300" simplePos="0" relativeHeight="251935855" behindDoc="0" locked="0" layoutInCell="1" allowOverlap="1" wp14:anchorId="6A9793D7" wp14:editId="540F97AA">
            <wp:simplePos x="0" y="0"/>
            <wp:positionH relativeFrom="page">
              <wp:posOffset>365760</wp:posOffset>
            </wp:positionH>
            <wp:positionV relativeFrom="page">
              <wp:posOffset>365760</wp:posOffset>
            </wp:positionV>
            <wp:extent cx="1538605" cy="1240155"/>
            <wp:effectExtent l="0" t="0" r="10795" b="0"/>
            <wp:wrapThrough wrapText="bothSides">
              <wp:wrapPolygon edited="0">
                <wp:start x="4992" y="885"/>
                <wp:lineTo x="2853" y="2212"/>
                <wp:lineTo x="0" y="6194"/>
                <wp:lineTo x="0" y="12387"/>
                <wp:lineTo x="2496" y="15926"/>
                <wp:lineTo x="4636" y="16369"/>
                <wp:lineTo x="9271" y="19908"/>
                <wp:lineTo x="9628" y="20793"/>
                <wp:lineTo x="12124" y="20793"/>
                <wp:lineTo x="12480" y="19908"/>
                <wp:lineTo x="17116" y="15926"/>
                <wp:lineTo x="19255" y="15926"/>
                <wp:lineTo x="21395" y="12387"/>
                <wp:lineTo x="21395" y="5751"/>
                <wp:lineTo x="19255" y="2654"/>
                <wp:lineTo x="16759" y="885"/>
                <wp:lineTo x="4992" y="885"/>
              </wp:wrapPolygon>
            </wp:wrapThrough>
            <wp:docPr id="294" name="Picture 294" descr="Macintosh HD:Users:16hodapp_marjorie:Dropbox:Student Files:marketing:1 and 2:TSHIRT GIVEAWAY:LOGO FOR BACK:Screen Shot 2015-09-08 at 8.42.33 AM cop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16hodapp_marjorie:Dropbox:Student Files:marketing:1 and 2:TSHIRT GIVEAWAY:LOGO FOR BACK:Screen Shot 2015-09-08 at 8.42.33 AM copy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605" cy="124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1D3E">
        <w:rPr>
          <w:noProof/>
        </w:rPr>
        <w:drawing>
          <wp:anchor distT="0" distB="0" distL="114300" distR="114300" simplePos="0" relativeHeight="251747439" behindDoc="0" locked="0" layoutInCell="1" allowOverlap="1" wp14:anchorId="753A388F" wp14:editId="5598C40D">
            <wp:simplePos x="0" y="0"/>
            <wp:positionH relativeFrom="page">
              <wp:posOffset>5584825</wp:posOffset>
            </wp:positionH>
            <wp:positionV relativeFrom="page">
              <wp:posOffset>6667500</wp:posOffset>
            </wp:positionV>
            <wp:extent cx="1214120" cy="1403350"/>
            <wp:effectExtent l="0" t="0" r="5080" b="0"/>
            <wp:wrapThrough wrapText="bothSides">
              <wp:wrapPolygon edited="0">
                <wp:start x="0" y="0"/>
                <wp:lineTo x="0" y="21111"/>
                <wp:lineTo x="21238" y="21111"/>
                <wp:lineTo x="21238" y="0"/>
                <wp:lineTo x="0" y="0"/>
              </wp:wrapPolygon>
            </wp:wrapThrough>
            <wp:docPr id="70" name="Picture 70" descr="Macintosh HD:Users:16hodapp_marjorie:Desktop:Screenshot 2015-08-04 11.13.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cintosh HD:Users:16hodapp_marjorie:Desktop:Screenshot 2015-08-04 11.13.59.png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120" cy="140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1D3E">
        <w:rPr>
          <w:noProof/>
        </w:rPr>
        <w:drawing>
          <wp:anchor distT="0" distB="0" distL="114300" distR="114300" simplePos="0" relativeHeight="251937903" behindDoc="0" locked="0" layoutInCell="1" allowOverlap="1" wp14:anchorId="60A61B89" wp14:editId="5F7B376D">
            <wp:simplePos x="0" y="0"/>
            <wp:positionH relativeFrom="page">
              <wp:posOffset>478155</wp:posOffset>
            </wp:positionH>
            <wp:positionV relativeFrom="page">
              <wp:posOffset>8363585</wp:posOffset>
            </wp:positionV>
            <wp:extent cx="2117090" cy="1210945"/>
            <wp:effectExtent l="0" t="0" r="0" b="8255"/>
            <wp:wrapThrough wrapText="bothSides">
              <wp:wrapPolygon edited="0">
                <wp:start x="0" y="0"/>
                <wp:lineTo x="0" y="21294"/>
                <wp:lineTo x="21250" y="21294"/>
                <wp:lineTo x="21250" y="0"/>
                <wp:lineTo x="0" y="0"/>
              </wp:wrapPolygon>
            </wp:wrapThrough>
            <wp:docPr id="102" name="Picture 102" descr="Macintosh HD:Users:16hodapp_marjorie:Dropbox:Student Files:Management:Catalog Designs:24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16hodapp_marjorie:Dropbox:Student Files:Management:Catalog Designs:240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13" t="34727" r="6701" b="17404"/>
                    <a:stretch/>
                  </pic:blipFill>
                  <pic:spPr bwMode="auto">
                    <a:xfrm>
                      <a:off x="0" y="0"/>
                      <a:ext cx="2117090" cy="121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48D9">
        <w:rPr>
          <w:noProof/>
        </w:rPr>
        <w:drawing>
          <wp:anchor distT="0" distB="0" distL="114300" distR="114300" simplePos="0" relativeHeight="251746415" behindDoc="0" locked="0" layoutInCell="1" allowOverlap="1" wp14:anchorId="150A3694" wp14:editId="43DC8769">
            <wp:simplePos x="0" y="0"/>
            <wp:positionH relativeFrom="page">
              <wp:posOffset>3228340</wp:posOffset>
            </wp:positionH>
            <wp:positionV relativeFrom="page">
              <wp:posOffset>1139825</wp:posOffset>
            </wp:positionV>
            <wp:extent cx="1315720" cy="1365885"/>
            <wp:effectExtent l="0" t="0" r="5080" b="5715"/>
            <wp:wrapThrough wrapText="bothSides">
              <wp:wrapPolygon edited="0">
                <wp:start x="0" y="0"/>
                <wp:lineTo x="0" y="21289"/>
                <wp:lineTo x="21266" y="21289"/>
                <wp:lineTo x="21266" y="0"/>
                <wp:lineTo x="0" y="0"/>
              </wp:wrapPolygon>
            </wp:wrapThrough>
            <wp:docPr id="69" name="Picture 69" descr="Macintosh HD:Users:16hodapp_marjorie:Desktop:Grizzel 1.ps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cintosh HD:Users:16hodapp_marjorie:Desktop:Grizzel 1.psd"/>
                    <pic:cNvPicPr>
                      <a:picLocks noChangeAspect="1" noChangeArrowheads="1"/>
                    </pic:cNvPicPr>
                  </pic:nvPicPr>
                  <pic:blipFill rotWithShape="1"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1" t="19505" r="6306" b="20796"/>
                    <a:stretch/>
                  </pic:blipFill>
                  <pic:spPr bwMode="auto">
                    <a:xfrm>
                      <a:off x="0" y="0"/>
                      <a:ext cx="1315720" cy="136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E48D9">
        <w:rPr>
          <w:noProof/>
        </w:rPr>
        <mc:AlternateContent>
          <mc:Choice Requires="wps">
            <w:drawing>
              <wp:anchor distT="0" distB="0" distL="114300" distR="114300" simplePos="0" relativeHeight="251752559" behindDoc="0" locked="0" layoutInCell="1" allowOverlap="1" wp14:anchorId="7E439118" wp14:editId="012250A4">
                <wp:simplePos x="0" y="0"/>
                <wp:positionH relativeFrom="page">
                  <wp:posOffset>5062220</wp:posOffset>
                </wp:positionH>
                <wp:positionV relativeFrom="page">
                  <wp:posOffset>1494155</wp:posOffset>
                </wp:positionV>
                <wp:extent cx="0" cy="8198485"/>
                <wp:effectExtent l="50800" t="25400" r="76200" b="81915"/>
                <wp:wrapNone/>
                <wp:docPr id="75" name="Straight Connector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198485"/>
                        </a:xfrm>
                        <a:prstGeom prst="line">
                          <a:avLst/>
                        </a:prstGeom>
                        <a:ln>
                          <a:solidFill>
                            <a:srgbClr val="333333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75" o:spid="_x0000_s1026" style="position:absolute;z-index:25175255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" from="398.6pt,117.65pt" to="398.6pt,763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" strokecolor="#333" strokeweight="2pt">
                <v:shadow on="t" opacity="24903f" mv:blur="40000f" origin=",.5" offset="0,20000emu"/>
                <w10:wrap anchorx="page" anchory="page"/>
              </v:line>
            </w:pict>
          </mc:Fallback>
        </mc:AlternateContent>
      </w:r>
      <w:r w:rsidR="004E48D9">
        <w:rPr>
          <w:noProof/>
        </w:rPr>
        <mc:AlternateContent>
          <mc:Choice Requires="wps">
            <w:drawing>
              <wp:anchor distT="0" distB="0" distL="114300" distR="114300" simplePos="0" relativeHeight="251751535" behindDoc="0" locked="0" layoutInCell="1" allowOverlap="1" wp14:anchorId="1C7C4E11" wp14:editId="67CB9547">
                <wp:simplePos x="0" y="0"/>
                <wp:positionH relativeFrom="page">
                  <wp:posOffset>2609215</wp:posOffset>
                </wp:positionH>
                <wp:positionV relativeFrom="page">
                  <wp:posOffset>1494155</wp:posOffset>
                </wp:positionV>
                <wp:extent cx="0" cy="8198485"/>
                <wp:effectExtent l="50800" t="25400" r="76200" b="81915"/>
                <wp:wrapNone/>
                <wp:docPr id="74" name="Straight Connector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198485"/>
                        </a:xfrm>
                        <a:prstGeom prst="line">
                          <a:avLst/>
                        </a:prstGeom>
                        <a:ln>
                          <a:solidFill>
                            <a:srgbClr val="333333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Straight Connector 74" o:spid="_x0000_s1026" style="position:absolute;z-index:25175153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" from="205.45pt,117.65pt" to="205.45pt,763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" strokecolor="#333" strokeweight="2pt">
                <v:shadow on="t" opacity="24903f" mv:blur="40000f" origin=",.5" offset="0,20000emu"/>
                <w10:wrap anchorx="page" anchory="page"/>
              </v:line>
            </w:pict>
          </mc:Fallback>
        </mc:AlternateContent>
      </w:r>
      <w:r w:rsidR="00A93070">
        <w:rPr>
          <w:noProof/>
        </w:rPr>
        <w:drawing>
          <wp:anchor distT="0" distB="0" distL="114300" distR="114300" simplePos="0" relativeHeight="251765871" behindDoc="0" locked="0" layoutInCell="1" allowOverlap="1" wp14:anchorId="082AA57E" wp14:editId="671B82BA">
            <wp:simplePos x="0" y="0"/>
            <wp:positionH relativeFrom="page">
              <wp:posOffset>5222240</wp:posOffset>
            </wp:positionH>
            <wp:positionV relativeFrom="page">
              <wp:posOffset>8481695</wp:posOffset>
            </wp:positionV>
            <wp:extent cx="2131060" cy="1133475"/>
            <wp:effectExtent l="0" t="0" r="2540" b="9525"/>
            <wp:wrapThrough wrapText="bothSides">
              <wp:wrapPolygon edited="0">
                <wp:start x="0" y="0"/>
                <wp:lineTo x="0" y="21297"/>
                <wp:lineTo x="21368" y="21297"/>
                <wp:lineTo x="21368" y="0"/>
                <wp:lineTo x="0" y="0"/>
              </wp:wrapPolygon>
            </wp:wrapThrough>
            <wp:docPr id="98" name="Picture 98" descr="Macintosh HD:Users:16hodapp_marjorie:Dropbox:Student Files:Management:KMS Webstore:Screen Shot 2015-09-14 at 12.05.08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Macintosh HD:Users:16hodapp_marjorie:Dropbox:Student Files:Management:KMS Webstore:Screen Shot 2015-09-14 at 12.05.08 PM.png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060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3070">
        <w:rPr>
          <w:noProof/>
        </w:rPr>
        <w:drawing>
          <wp:anchor distT="0" distB="0" distL="114300" distR="114300" simplePos="0" relativeHeight="251763823" behindDoc="0" locked="0" layoutInCell="1" allowOverlap="1" wp14:anchorId="2572FD01" wp14:editId="4760C443">
            <wp:simplePos x="0" y="0"/>
            <wp:positionH relativeFrom="page">
              <wp:posOffset>592455</wp:posOffset>
            </wp:positionH>
            <wp:positionV relativeFrom="page">
              <wp:posOffset>6779260</wp:posOffset>
            </wp:positionV>
            <wp:extent cx="1891665" cy="1136650"/>
            <wp:effectExtent l="0" t="0" r="0" b="6350"/>
            <wp:wrapThrough wrapText="bothSides">
              <wp:wrapPolygon edited="0">
                <wp:start x="0" y="0"/>
                <wp:lineTo x="0" y="21238"/>
                <wp:lineTo x="21172" y="21238"/>
                <wp:lineTo x="21172" y="0"/>
                <wp:lineTo x="0" y="0"/>
              </wp:wrapPolygon>
            </wp:wrapThrough>
            <wp:docPr id="96" name="Picture 96" descr="Macintosh HD:Users:16hodapp_marjorie:Dropbox:Design Help:Period 1-2:MARC CARLSON:Desig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Macintosh HD:Users:16hodapp_marjorie:Dropbox:Design Help:Period 1-2:MARC CARLSON:Design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21560" r="-2074" b="17103"/>
                    <a:stretch/>
                  </pic:blipFill>
                  <pic:spPr bwMode="auto">
                    <a:xfrm>
                      <a:off x="0" y="0"/>
                      <a:ext cx="1891665" cy="113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3070">
        <w:rPr>
          <w:noProof/>
        </w:rPr>
        <w:drawing>
          <wp:anchor distT="0" distB="0" distL="114300" distR="114300" simplePos="0" relativeHeight="251762799" behindDoc="0" locked="0" layoutInCell="1" allowOverlap="1" wp14:anchorId="66562151" wp14:editId="11491E9C">
            <wp:simplePos x="0" y="0"/>
            <wp:positionH relativeFrom="page">
              <wp:posOffset>3089910</wp:posOffset>
            </wp:positionH>
            <wp:positionV relativeFrom="page">
              <wp:posOffset>4622165</wp:posOffset>
            </wp:positionV>
            <wp:extent cx="1628775" cy="1632585"/>
            <wp:effectExtent l="0" t="0" r="0" b="0"/>
            <wp:wrapThrough wrapText="bothSides">
              <wp:wrapPolygon edited="0">
                <wp:start x="0" y="0"/>
                <wp:lineTo x="0" y="21172"/>
                <wp:lineTo x="21221" y="21172"/>
                <wp:lineTo x="21221" y="0"/>
                <wp:lineTo x="0" y="0"/>
              </wp:wrapPolygon>
            </wp:wrapThrough>
            <wp:docPr id="95" name="Picture 95" descr="Macintosh HD:Users:16hodapp_marjorie:Documents:Dublin City Schoo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Macintosh HD:Users:16hodapp_marjorie:Documents:Dublin City Schools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63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3070">
        <w:rPr>
          <w:noProof/>
        </w:rPr>
        <w:drawing>
          <wp:anchor distT="0" distB="0" distL="114300" distR="114300" simplePos="0" relativeHeight="251760751" behindDoc="0" locked="0" layoutInCell="1" allowOverlap="1" wp14:anchorId="3D27F5A7" wp14:editId="4107DD3D">
            <wp:simplePos x="0" y="0"/>
            <wp:positionH relativeFrom="page">
              <wp:posOffset>5222240</wp:posOffset>
            </wp:positionH>
            <wp:positionV relativeFrom="page">
              <wp:posOffset>4741545</wp:posOffset>
            </wp:positionV>
            <wp:extent cx="1812290" cy="1716405"/>
            <wp:effectExtent l="0" t="0" r="0" b="10795"/>
            <wp:wrapThrough wrapText="bothSides">
              <wp:wrapPolygon edited="0">
                <wp:start x="0" y="0"/>
                <wp:lineTo x="0" y="21416"/>
                <wp:lineTo x="21191" y="21416"/>
                <wp:lineTo x="21191" y="0"/>
                <wp:lineTo x="0" y="0"/>
              </wp:wrapPolygon>
            </wp:wrapThrough>
            <wp:docPr id="93" name="Picture 93" descr="Macintosh HD:Users:16hodapp_marjorie:Desktop:Scioto BBall.ps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acintosh HD:Users:16hodapp_marjorie:Desktop:Scioto BBall.psd"/>
                    <pic:cNvPicPr>
                      <a:picLocks noChangeAspect="1" noChangeArrowheads="1"/>
                    </pic:cNvPicPr>
                  </pic:nvPicPr>
                  <pic:blipFill rotWithShape="1"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76" b="16998"/>
                    <a:stretch/>
                  </pic:blipFill>
                  <pic:spPr bwMode="auto">
                    <a:xfrm>
                      <a:off x="0" y="0"/>
                      <a:ext cx="1812290" cy="171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4766">
        <w:rPr>
          <w:noProof/>
        </w:rPr>
        <w:drawing>
          <wp:anchor distT="0" distB="0" distL="114300" distR="114300" simplePos="0" relativeHeight="251758703" behindDoc="0" locked="0" layoutInCell="1" allowOverlap="1" wp14:anchorId="65BF3145" wp14:editId="72D2022C">
            <wp:simplePos x="0" y="0"/>
            <wp:positionH relativeFrom="page">
              <wp:posOffset>3002915</wp:posOffset>
            </wp:positionH>
            <wp:positionV relativeFrom="page">
              <wp:posOffset>6667500</wp:posOffset>
            </wp:positionV>
            <wp:extent cx="1635760" cy="1503045"/>
            <wp:effectExtent l="0" t="0" r="0" b="0"/>
            <wp:wrapThrough wrapText="bothSides">
              <wp:wrapPolygon edited="0">
                <wp:start x="0" y="0"/>
                <wp:lineTo x="0" y="21171"/>
                <wp:lineTo x="21130" y="21171"/>
                <wp:lineTo x="21130" y="0"/>
                <wp:lineTo x="0" y="0"/>
              </wp:wrapPolygon>
            </wp:wrapThrough>
            <wp:docPr id="91" name="Picture 91" descr="Macintosh HD:Users:16hodapp_marjorie:Dropbox:Screenshots:Screenshot 2015-08-04 15.52.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acintosh HD:Users:16hodapp_marjorie:Dropbox:Screenshots:Screenshot 2015-08-04 15.52.22.png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760" cy="1503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4766">
        <w:rPr>
          <w:noProof/>
        </w:rPr>
        <w:drawing>
          <wp:anchor distT="0" distB="0" distL="114300" distR="114300" simplePos="0" relativeHeight="251756655" behindDoc="0" locked="0" layoutInCell="1" allowOverlap="1" wp14:anchorId="7DAA5794" wp14:editId="0AEEC3E0">
            <wp:simplePos x="0" y="0"/>
            <wp:positionH relativeFrom="page">
              <wp:posOffset>592455</wp:posOffset>
            </wp:positionH>
            <wp:positionV relativeFrom="page">
              <wp:posOffset>4831080</wp:posOffset>
            </wp:positionV>
            <wp:extent cx="1727835" cy="1308100"/>
            <wp:effectExtent l="0" t="0" r="0" b="0"/>
            <wp:wrapThrough wrapText="bothSides">
              <wp:wrapPolygon edited="0">
                <wp:start x="5716" y="0"/>
                <wp:lineTo x="4763" y="1678"/>
                <wp:lineTo x="4445" y="6711"/>
                <wp:lineTo x="1905" y="13421"/>
                <wp:lineTo x="1905" y="20551"/>
                <wp:lineTo x="20957" y="20551"/>
                <wp:lineTo x="20957" y="13421"/>
                <wp:lineTo x="18099" y="6711"/>
                <wp:lineTo x="17782" y="1678"/>
                <wp:lineTo x="16829" y="0"/>
                <wp:lineTo x="5716" y="0"/>
              </wp:wrapPolygon>
            </wp:wrapThrough>
            <wp:docPr id="88" name="Picture 88" descr="Macintosh HD:Users:16hodapp_marjorie:Dropbox:old dba stuff:Marketing:ALEX:SHIRT PROMO:SCIOTO.ps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acintosh HD:Users:16hodapp_marjorie:Dropbox:old dba stuff:Marketing:ALEX:SHIRT PROMO:SCIOTO.psd"/>
                    <pic:cNvPicPr>
                      <a:picLocks noChangeAspect="1" noChangeArrowheads="1"/>
                    </pic:cNvPicPr>
                  </pic:nvPicPr>
                  <pic:blipFill rotWithShape="1"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253" t="14971" r="1" b="32987"/>
                    <a:stretch/>
                  </pic:blipFill>
                  <pic:spPr bwMode="auto">
                    <a:xfrm>
                      <a:off x="0" y="0"/>
                      <a:ext cx="1727835" cy="130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4766">
        <w:rPr>
          <w:noProof/>
        </w:rPr>
        <mc:AlternateContent>
          <mc:Choice Requires="wps">
            <w:drawing>
              <wp:anchor distT="0" distB="0" distL="114300" distR="114300" simplePos="0" relativeHeight="251755631" behindDoc="0" locked="0" layoutInCell="1" allowOverlap="1" wp14:anchorId="04DD2CA3" wp14:editId="34062EE6">
                <wp:simplePos x="0" y="0"/>
                <wp:positionH relativeFrom="page">
                  <wp:posOffset>365760</wp:posOffset>
                </wp:positionH>
                <wp:positionV relativeFrom="page">
                  <wp:posOffset>8184995</wp:posOffset>
                </wp:positionV>
                <wp:extent cx="6903720" cy="66907"/>
                <wp:effectExtent l="50800" t="25400" r="55880" b="85725"/>
                <wp:wrapNone/>
                <wp:docPr id="87" name="Straight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03720" cy="66907"/>
                        </a:xfrm>
                        <a:prstGeom prst="line">
                          <a:avLst/>
                        </a:prstGeom>
                        <a:ln>
                          <a:solidFill>
                            <a:srgbClr val="333333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87" o:spid="_x0000_s1026" style="position:absolute;z-index:25175563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28.8pt,644.5pt" to="572.4pt,649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" strokecolor="#333" strokeweight="2pt">
                <v:shadow on="t" opacity="24903f" mv:blur="40000f" origin=",.5" offset="0,20000emu"/>
                <w10:wrap anchorx="page" anchory="page"/>
              </v:line>
            </w:pict>
          </mc:Fallback>
        </mc:AlternateContent>
      </w:r>
      <w:r w:rsidR="00B14766">
        <w:rPr>
          <w:noProof/>
        </w:rPr>
        <mc:AlternateContent>
          <mc:Choice Requires="wps">
            <w:drawing>
              <wp:anchor distT="0" distB="0" distL="114300" distR="114300" simplePos="0" relativeHeight="251754607" behindDoc="0" locked="0" layoutInCell="1" allowOverlap="1" wp14:anchorId="6C42048B" wp14:editId="3BB54447">
                <wp:simplePos x="0" y="0"/>
                <wp:positionH relativeFrom="page">
                  <wp:posOffset>365760</wp:posOffset>
                </wp:positionH>
                <wp:positionV relativeFrom="page">
                  <wp:posOffset>6466840</wp:posOffset>
                </wp:positionV>
                <wp:extent cx="6903720" cy="44450"/>
                <wp:effectExtent l="50800" t="25400" r="55880" b="107950"/>
                <wp:wrapNone/>
                <wp:docPr id="79" name="Straight Connector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03720" cy="44450"/>
                        </a:xfrm>
                        <a:prstGeom prst="line">
                          <a:avLst/>
                        </a:prstGeom>
                        <a:ln>
                          <a:solidFill>
                            <a:srgbClr val="333333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79" o:spid="_x0000_s1026" style="position:absolute;z-index:251754607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28.8pt,509.2pt" to="572.4pt,512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" strokecolor="#333" strokeweight="2pt">
                <v:shadow on="t" opacity="24903f" mv:blur="40000f" origin=",.5" offset="0,20000emu"/>
                <w10:wrap anchorx="page" anchory="page"/>
              </v:line>
            </w:pict>
          </mc:Fallback>
        </mc:AlternateContent>
      </w:r>
      <w:r w:rsidR="00B14766">
        <w:rPr>
          <w:noProof/>
        </w:rPr>
        <mc:AlternateContent>
          <mc:Choice Requires="wps">
            <w:drawing>
              <wp:anchor distT="0" distB="0" distL="114300" distR="114300" simplePos="0" relativeHeight="251753583" behindDoc="0" locked="0" layoutInCell="1" allowOverlap="1" wp14:anchorId="34093455" wp14:editId="602960DE">
                <wp:simplePos x="0" y="0"/>
                <wp:positionH relativeFrom="page">
                  <wp:posOffset>478155</wp:posOffset>
                </wp:positionH>
                <wp:positionV relativeFrom="page">
                  <wp:posOffset>4484370</wp:posOffset>
                </wp:positionV>
                <wp:extent cx="6791325" cy="0"/>
                <wp:effectExtent l="50800" t="25400" r="66675" b="101600"/>
                <wp:wrapNone/>
                <wp:docPr id="77" name="Straight Connector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91325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333333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77" o:spid="_x0000_s1026" style="position:absolute;z-index:251753583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37.65pt,353.1pt" to="572.4pt,353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" strokecolor="#333" strokeweight="2pt">
                <v:shadow on="t" opacity="24903f" mv:blur="40000f" origin=",.5" offset="0,20000emu"/>
                <w10:wrap anchorx="page" anchory="page"/>
              </v:line>
            </w:pict>
          </mc:Fallback>
        </mc:AlternateContent>
      </w:r>
      <w:r w:rsidR="00B14766">
        <w:rPr>
          <w:noProof/>
        </w:rPr>
        <w:drawing>
          <wp:anchor distT="0" distB="0" distL="114300" distR="114300" simplePos="0" relativeHeight="251749487" behindDoc="0" locked="0" layoutInCell="1" allowOverlap="1" wp14:anchorId="2E760322" wp14:editId="00630B11">
            <wp:simplePos x="0" y="0"/>
            <wp:positionH relativeFrom="page">
              <wp:posOffset>3089910</wp:posOffset>
            </wp:positionH>
            <wp:positionV relativeFrom="page">
              <wp:posOffset>2874010</wp:posOffset>
            </wp:positionV>
            <wp:extent cx="1591945" cy="1577340"/>
            <wp:effectExtent l="0" t="0" r="8255" b="0"/>
            <wp:wrapThrough wrapText="bothSides">
              <wp:wrapPolygon edited="0">
                <wp:start x="0" y="0"/>
                <wp:lineTo x="0" y="21217"/>
                <wp:lineTo x="21367" y="21217"/>
                <wp:lineTo x="21367" y="20870"/>
                <wp:lineTo x="21023" y="11130"/>
                <wp:lineTo x="17921" y="5565"/>
                <wp:lineTo x="18955" y="4174"/>
                <wp:lineTo x="12751" y="348"/>
                <wp:lineTo x="1034" y="0"/>
                <wp:lineTo x="0" y="0"/>
              </wp:wrapPolygon>
            </wp:wrapThrough>
            <wp:docPr id="72" name="Picture 72" descr="Macintosh HD:Users:16hodapp_marjorie:Dropbox:old dba stuff:Orders:October:Thomas Elementary Running Club:runningclu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acintosh HD:Users:16hodapp_marjorie:Dropbox:old dba stuff:Orders:October:Thomas Elementary Running Club:runningclub.png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945" cy="157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4766">
        <w:rPr>
          <w:noProof/>
        </w:rPr>
        <mc:AlternateContent>
          <mc:Choice Requires="wps">
            <w:drawing>
              <wp:anchor distT="0" distB="0" distL="114300" distR="114300" simplePos="0" relativeHeight="251750511" behindDoc="0" locked="0" layoutInCell="1" allowOverlap="1" wp14:anchorId="72AC4B3D" wp14:editId="56CF489D">
                <wp:simplePos x="0" y="0"/>
                <wp:positionH relativeFrom="page">
                  <wp:posOffset>479425</wp:posOffset>
                </wp:positionH>
                <wp:positionV relativeFrom="page">
                  <wp:posOffset>2608580</wp:posOffset>
                </wp:positionV>
                <wp:extent cx="6927215" cy="22225"/>
                <wp:effectExtent l="50800" t="25400" r="57785" b="104775"/>
                <wp:wrapNone/>
                <wp:docPr id="73" name="Straight Connector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27215" cy="222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2"/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traight Connector 73" o:spid="_x0000_s1026" style="position:absolute;z-index:251750511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" from="37.75pt,205.4pt" to="583.2pt,207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" strokecolor="#333 [3215]" strokeweight="2pt">
                <v:shadow on="t" opacity="24903f" mv:blur="40000f" origin=",.5" offset="0,20000emu"/>
                <w10:wrap anchorx="page" anchory="page"/>
              </v:line>
            </w:pict>
          </mc:Fallback>
        </mc:AlternateContent>
      </w:r>
    </w:p>
    <w:sectPr w:rsidR="0026141E" w:rsidSect="008463AC">
      <w:headerReference w:type="default" r:id="rId263"/>
      <w:footerReference w:type="default" r:id="rId264"/>
      <w:pgSz w:w="12240" w:h="15840"/>
      <w:pgMar w:top="576" w:right="576" w:bottom="576" w:left="576" w:header="576" w:footer="576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4EBE06E" w14:textId="77777777" w:rsidR="006F0E42" w:rsidRDefault="006F0E42">
      <w:r>
        <w:separator/>
      </w:r>
    </w:p>
  </w:endnote>
  <w:endnote w:type="continuationSeparator" w:id="0">
    <w:p w14:paraId="0F7A7CDE" w14:textId="77777777" w:rsidR="006F0E42" w:rsidRDefault="006F0E4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sto MT">
    <w:panose1 w:val="02040603050505030304"/>
    <w:charset w:val="00"/>
    <w:family w:val="auto"/>
    <w:pitch w:val="variable"/>
    <w:sig w:usb0="00000003" w:usb1="00000000" w:usb2="00000000" w:usb3="00000000" w:csb0="00000001" w:csb1="00000000"/>
  </w:font>
  <w:font w:name="ＭＳ Ｐ明朝">
    <w:panose1 w:val="00000000000000000000"/>
    <w:charset w:val="80"/>
    <w:family w:val="roman"/>
    <w:notTrueType/>
    <w:pitch w:val="default"/>
  </w:font>
  <w:font w:name="Perpetua Titling MT">
    <w:panose1 w:val="02020502060505020804"/>
    <w:charset w:val="00"/>
    <w:family w:val="auto"/>
    <w:pitch w:val="variable"/>
    <w:sig w:usb0="00000003" w:usb1="00000000" w:usb2="00000000" w:usb3="00000000" w:csb0="00000001" w:csb1="00000000"/>
  </w:font>
  <w:font w:name="American Typewriter">
    <w:panose1 w:val="02090604020004020304"/>
    <w:charset w:val="00"/>
    <w:family w:val="auto"/>
    <w:pitch w:val="variable"/>
    <w:sig w:usb0="A000006F" w:usb1="00000019" w:usb2="00000000" w:usb3="00000000" w:csb0="0000011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Stencil">
    <w:panose1 w:val="040409050D0802020404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D6437E" w14:textId="77777777" w:rsidR="00644014" w:rsidRDefault="00644014" w:rsidP="004240B8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1EE7EC40" w14:textId="77777777" w:rsidR="00644014" w:rsidRDefault="00644014">
    <w:pPr>
      <w:pStyle w:val="Footer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7184B1F" w14:textId="77777777" w:rsidR="00644014" w:rsidRDefault="00644014">
    <w:pPr>
      <w:pStyle w:val="Footer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503F13D" wp14:editId="734A7857">
              <wp:simplePos x="0" y="0"/>
              <wp:positionH relativeFrom="page">
                <wp:posOffset>3625850</wp:posOffset>
              </wp:positionH>
              <wp:positionV relativeFrom="page">
                <wp:posOffset>9730740</wp:posOffset>
              </wp:positionV>
              <wp:extent cx="520700" cy="251460"/>
              <wp:effectExtent l="6350" t="2540" r="6350" b="0"/>
              <wp:wrapTight wrapText="bothSides">
                <wp:wrapPolygon edited="0">
                  <wp:start x="0" y="0"/>
                  <wp:lineTo x="21600" y="0"/>
                  <wp:lineTo x="21600" y="21600"/>
                  <wp:lineTo x="0" y="21600"/>
                  <wp:lineTo x="0" y="0"/>
                </wp:wrapPolygon>
              </wp:wrapTight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20700" cy="2514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C572A759-6A51-4108-AA02-DFA0A04FC94B}">
                          <ma14:wrappingTextBoxFlag xmlns:ma14="http://schemas.microsoft.com/office/mac/drawingml/2011/main" val="1"/>
                        </a:ext>
                      </a:extLst>
                    </wps:spPr>
                    <wps:txbx>
                      <w:txbxContent>
                        <w:p w14:paraId="59A31F4E" w14:textId="77777777" w:rsidR="00644014" w:rsidRPr="008F1C55" w:rsidRDefault="00644014" w:rsidP="008463AC">
                          <w:pPr>
                            <w:jc w:val="center"/>
                            <w:rPr>
                              <w:rStyle w:val="PageNumber"/>
                            </w:rPr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 w:rsidR="006F0E42">
                            <w:rPr>
                              <w:noProof/>
                            </w:rPr>
                            <w:t>8</w:t>
                          </w:r>
                          <w:r>
                            <w:rPr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1" o:spid="_x0000_s1189" type="#_x0000_t202" style="position:absolute;margin-left:285.5pt;margin-top:766.2pt;width:41pt;height:19.8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" mv:complextextbox="1" filled="f" stroked="f">
              <v:textbox inset="0,0,0,0">
                <w:txbxContent>
                  <w:p w14:paraId="59A31F4E" w14:textId="77777777" w:rsidR="00644014" w:rsidRPr="008F1C55" w:rsidRDefault="00644014" w:rsidP="008463AC">
                    <w:pPr>
                      <w:jc w:val="center"/>
                      <w:rPr>
                        <w:rStyle w:val="PageNumber"/>
                      </w:rPr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 w:rsidR="006F0E42">
                      <w:rPr>
                        <w:noProof/>
                      </w:rPr>
                      <w:t>8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AD1A7E" w14:textId="77777777" w:rsidR="00644014" w:rsidRDefault="00644014" w:rsidP="004240B8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6F0E42">
      <w:rPr>
        <w:rStyle w:val="PageNumber"/>
      </w:rPr>
      <w:t>16</w:t>
    </w:r>
    <w:r>
      <w:rPr>
        <w:rStyle w:val="PageNumber"/>
      </w:rPr>
      <w:fldChar w:fldCharType="end"/>
    </w:r>
  </w:p>
  <w:p w14:paraId="54DE4EA8" w14:textId="77777777" w:rsidR="00644014" w:rsidRDefault="00644014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E685F68" w14:textId="77777777" w:rsidR="006F0E42" w:rsidRDefault="006F0E42">
      <w:r>
        <w:separator/>
      </w:r>
    </w:p>
  </w:footnote>
  <w:footnote w:type="continuationSeparator" w:id="0">
    <w:p w14:paraId="7879586D" w14:textId="77777777" w:rsidR="006F0E42" w:rsidRDefault="006F0E4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3B9EEF2" w14:textId="77777777" w:rsidR="00644014" w:rsidRDefault="00644014">
    <w:pPr>
      <w:pStyle w:val="Header"/>
    </w:pP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38E2AB4E"/>
    <w:lvl w:ilvl="0">
      <w:start w:val="1"/>
      <w:numFmt w:val="bullet"/>
      <w:pStyle w:val="Title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0000001"/>
    <w:multiLevelType w:val="hybridMultilevel"/>
    <w:tmpl w:val="625AB20E"/>
    <w:lvl w:ilvl="0" w:tplc="00000001">
      <w:start w:val="1"/>
      <w:numFmt w:val="bullet"/>
      <w:lvlText w:val="▪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>
    <w:nsid w:val="0F6957F8"/>
    <w:multiLevelType w:val="hybridMultilevel"/>
    <w:tmpl w:val="1F740A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3"/>
  <w:embedSystemFonts/>
  <w:proofState w:spelling="clean" w:grammar="clean"/>
  <w:attachedTemplate r:id="rId1"/>
  <w:revisionView w:markup="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  <w:docVar w:name="ShowStaticGuides" w:val="1"/>
  </w:docVars>
  <w:rsids>
    <w:rsidRoot w:val="00E14A01"/>
    <w:rsid w:val="000127CD"/>
    <w:rsid w:val="00014C39"/>
    <w:rsid w:val="00024A42"/>
    <w:rsid w:val="000341E1"/>
    <w:rsid w:val="00037BF7"/>
    <w:rsid w:val="0004784A"/>
    <w:rsid w:val="0005773A"/>
    <w:rsid w:val="00062884"/>
    <w:rsid w:val="000756FE"/>
    <w:rsid w:val="000B67AA"/>
    <w:rsid w:val="001012D6"/>
    <w:rsid w:val="00114F90"/>
    <w:rsid w:val="001237ED"/>
    <w:rsid w:val="001259B6"/>
    <w:rsid w:val="0014021A"/>
    <w:rsid w:val="00142D54"/>
    <w:rsid w:val="0015025C"/>
    <w:rsid w:val="001B3869"/>
    <w:rsid w:val="002148B2"/>
    <w:rsid w:val="00214FB4"/>
    <w:rsid w:val="00240B67"/>
    <w:rsid w:val="0026141E"/>
    <w:rsid w:val="00291DA2"/>
    <w:rsid w:val="002B1028"/>
    <w:rsid w:val="002B44DE"/>
    <w:rsid w:val="002C6B97"/>
    <w:rsid w:val="002D08B4"/>
    <w:rsid w:val="002F1270"/>
    <w:rsid w:val="002F5B26"/>
    <w:rsid w:val="00350309"/>
    <w:rsid w:val="00367B94"/>
    <w:rsid w:val="00374192"/>
    <w:rsid w:val="003B337F"/>
    <w:rsid w:val="003B6EAC"/>
    <w:rsid w:val="003C1E9A"/>
    <w:rsid w:val="003C7B47"/>
    <w:rsid w:val="003D6621"/>
    <w:rsid w:val="00403E0F"/>
    <w:rsid w:val="004240B8"/>
    <w:rsid w:val="00440D7A"/>
    <w:rsid w:val="00445E22"/>
    <w:rsid w:val="0046599E"/>
    <w:rsid w:val="004B4E57"/>
    <w:rsid w:val="004E48D9"/>
    <w:rsid w:val="004F065C"/>
    <w:rsid w:val="00513090"/>
    <w:rsid w:val="00513793"/>
    <w:rsid w:val="00515919"/>
    <w:rsid w:val="00557804"/>
    <w:rsid w:val="00567CC2"/>
    <w:rsid w:val="00575848"/>
    <w:rsid w:val="00592F32"/>
    <w:rsid w:val="005F0B90"/>
    <w:rsid w:val="00605765"/>
    <w:rsid w:val="00614806"/>
    <w:rsid w:val="00644014"/>
    <w:rsid w:val="00692B30"/>
    <w:rsid w:val="006D6810"/>
    <w:rsid w:val="006F0E42"/>
    <w:rsid w:val="00734A5D"/>
    <w:rsid w:val="0074027F"/>
    <w:rsid w:val="00792B00"/>
    <w:rsid w:val="00796EC8"/>
    <w:rsid w:val="007A0F7D"/>
    <w:rsid w:val="007B5969"/>
    <w:rsid w:val="007C5C52"/>
    <w:rsid w:val="007D7BB5"/>
    <w:rsid w:val="007E3AE2"/>
    <w:rsid w:val="00821885"/>
    <w:rsid w:val="00825016"/>
    <w:rsid w:val="008463AC"/>
    <w:rsid w:val="008C3406"/>
    <w:rsid w:val="00900B3C"/>
    <w:rsid w:val="00912BDD"/>
    <w:rsid w:val="00920071"/>
    <w:rsid w:val="009575D0"/>
    <w:rsid w:val="0096517B"/>
    <w:rsid w:val="00983322"/>
    <w:rsid w:val="009C1D3E"/>
    <w:rsid w:val="009D1A4D"/>
    <w:rsid w:val="009D6E3F"/>
    <w:rsid w:val="009E0F2E"/>
    <w:rsid w:val="009F2698"/>
    <w:rsid w:val="009F407C"/>
    <w:rsid w:val="00A0120A"/>
    <w:rsid w:val="00A15896"/>
    <w:rsid w:val="00A457E9"/>
    <w:rsid w:val="00A45FB0"/>
    <w:rsid w:val="00A5597F"/>
    <w:rsid w:val="00A768DE"/>
    <w:rsid w:val="00A86DBE"/>
    <w:rsid w:val="00A93070"/>
    <w:rsid w:val="00AC6AB9"/>
    <w:rsid w:val="00AE2870"/>
    <w:rsid w:val="00B07C22"/>
    <w:rsid w:val="00B14766"/>
    <w:rsid w:val="00B21DF2"/>
    <w:rsid w:val="00B5134E"/>
    <w:rsid w:val="00B53A16"/>
    <w:rsid w:val="00B65262"/>
    <w:rsid w:val="00B82145"/>
    <w:rsid w:val="00BB111C"/>
    <w:rsid w:val="00C135F6"/>
    <w:rsid w:val="00C6512D"/>
    <w:rsid w:val="00C72201"/>
    <w:rsid w:val="00CA2D7E"/>
    <w:rsid w:val="00CA5565"/>
    <w:rsid w:val="00CC4E82"/>
    <w:rsid w:val="00CD140E"/>
    <w:rsid w:val="00CE468F"/>
    <w:rsid w:val="00CE7EFC"/>
    <w:rsid w:val="00D40B25"/>
    <w:rsid w:val="00D502EB"/>
    <w:rsid w:val="00D641A2"/>
    <w:rsid w:val="00D64D7D"/>
    <w:rsid w:val="00D7613A"/>
    <w:rsid w:val="00DB277E"/>
    <w:rsid w:val="00DC4FEE"/>
    <w:rsid w:val="00DF510E"/>
    <w:rsid w:val="00E14A01"/>
    <w:rsid w:val="00E20B77"/>
    <w:rsid w:val="00E6778B"/>
    <w:rsid w:val="00EA01F5"/>
    <w:rsid w:val="00EC09C9"/>
    <w:rsid w:val="00ED0686"/>
    <w:rsid w:val="00F27E8B"/>
    <w:rsid w:val="00FA1642"/>
    <w:rsid w:val="00FB20C3"/>
    <w:rsid w:val="00FB32E4"/>
    <w:rsid w:val="00FB5435"/>
    <w:rsid w:val="00FC601B"/>
    <w:rsid w:val="00FD0D95"/>
    <w:rsid w:val="00FD2BF4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8A9BDD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heading 2" w:qFormat="1"/>
    <w:lsdException w:name="heading 3" w:qFormat="1"/>
    <w:lsdException w:name="heading 4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qFormat/>
    <w:rsid w:val="00495952"/>
    <w:pPr>
      <w:jc w:val="center"/>
      <w:outlineLvl w:val="0"/>
    </w:pPr>
    <w:rPr>
      <w:bCs/>
      <w:color w:val="FFFFFF" w:themeColor="background1"/>
      <w:sz w:val="48"/>
      <w:szCs w:val="32"/>
    </w:rPr>
  </w:style>
  <w:style w:type="paragraph" w:styleId="Heading2">
    <w:name w:val="heading 2"/>
    <w:basedOn w:val="Normal"/>
    <w:link w:val="Heading2Char"/>
    <w:semiHidden/>
    <w:unhideWhenUsed/>
    <w:qFormat/>
    <w:rsid w:val="00495952"/>
    <w:pPr>
      <w:jc w:val="center"/>
      <w:outlineLvl w:val="1"/>
    </w:pPr>
    <w:rPr>
      <w:bCs/>
      <w:color w:val="FFFFFF" w:themeColor="background1"/>
      <w:sz w:val="36"/>
      <w:szCs w:val="26"/>
    </w:rPr>
  </w:style>
  <w:style w:type="paragraph" w:styleId="Heading3">
    <w:name w:val="heading 3"/>
    <w:basedOn w:val="Normal"/>
    <w:link w:val="Heading3Char"/>
    <w:unhideWhenUsed/>
    <w:qFormat/>
    <w:rsid w:val="00495952"/>
    <w:pPr>
      <w:jc w:val="center"/>
      <w:outlineLvl w:val="2"/>
    </w:pPr>
    <w:rPr>
      <w:bCs/>
      <w:color w:val="FFFFFF" w:themeColor="background1"/>
    </w:rPr>
  </w:style>
  <w:style w:type="paragraph" w:styleId="Heading4">
    <w:name w:val="heading 4"/>
    <w:basedOn w:val="Normal"/>
    <w:link w:val="Heading4Char"/>
    <w:unhideWhenUsed/>
    <w:qFormat/>
    <w:rsid w:val="00495952"/>
    <w:pPr>
      <w:outlineLvl w:val="3"/>
    </w:pPr>
    <w:rPr>
      <w:bCs/>
      <w:iCs/>
      <w:color w:val="FFFFFF" w:themeColor="background1"/>
    </w:rPr>
  </w:style>
  <w:style w:type="paragraph" w:styleId="Heading5">
    <w:name w:val="heading 5"/>
    <w:basedOn w:val="Normal"/>
    <w:link w:val="Heading5Char"/>
    <w:semiHidden/>
    <w:unhideWhenUsed/>
    <w:qFormat/>
    <w:rsid w:val="00495952"/>
    <w:pPr>
      <w:outlineLvl w:val="4"/>
    </w:pPr>
    <w:rPr>
      <w:color w:val="404040" w:themeColor="text1" w:themeTint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qFormat/>
    <w:rsid w:val="00495952"/>
    <w:pPr>
      <w:jc w:val="center"/>
    </w:pPr>
    <w:rPr>
      <w:rFonts w:asciiTheme="majorHAnsi" w:eastAsiaTheme="majorEastAsia" w:hAnsiTheme="majorHAnsi" w:cstheme="majorHAnsi"/>
      <w:color w:val="FFFFFF" w:themeColor="background1"/>
      <w:kern w:val="28"/>
      <w:sz w:val="72"/>
      <w:szCs w:val="52"/>
    </w:rPr>
  </w:style>
  <w:style w:type="character" w:customStyle="1" w:styleId="TitleChar">
    <w:name w:val="Title Char"/>
    <w:basedOn w:val="DefaultParagraphFont"/>
    <w:link w:val="Title"/>
    <w:rsid w:val="00495952"/>
    <w:rPr>
      <w:rFonts w:asciiTheme="majorHAnsi" w:eastAsiaTheme="majorEastAsia" w:hAnsiTheme="majorHAnsi" w:cstheme="majorHAnsi"/>
      <w:color w:val="FFFFFF" w:themeColor="background1"/>
      <w:kern w:val="28"/>
      <w:sz w:val="72"/>
      <w:szCs w:val="52"/>
    </w:rPr>
  </w:style>
  <w:style w:type="paragraph" w:styleId="TOC8">
    <w:name w:val="toc 8"/>
    <w:basedOn w:val="Normal"/>
    <w:autoRedefine/>
    <w:semiHidden/>
    <w:unhideWhenUsed/>
    <w:rsid w:val="003F3984"/>
    <w:pPr>
      <w:spacing w:after="100"/>
      <w:ind w:left="1680"/>
    </w:pPr>
  </w:style>
  <w:style w:type="paragraph" w:styleId="Subtitle">
    <w:name w:val="Subtitle"/>
    <w:basedOn w:val="Normal"/>
    <w:link w:val="SubtitleChar"/>
    <w:qFormat/>
    <w:rsid w:val="00495952"/>
    <w:pPr>
      <w:numPr>
        <w:ilvl w:val="1"/>
      </w:numPr>
      <w:jc w:val="center"/>
    </w:pPr>
    <w:rPr>
      <w:rFonts w:asciiTheme="majorHAnsi" w:eastAsiaTheme="majorEastAsia" w:hAnsiTheme="majorHAnsi" w:cstheme="majorHAnsi"/>
      <w:iCs/>
      <w:color w:val="FFFFFF" w:themeColor="background1"/>
      <w:sz w:val="48"/>
    </w:rPr>
  </w:style>
  <w:style w:type="character" w:customStyle="1" w:styleId="SubtitleChar">
    <w:name w:val="Subtitle Char"/>
    <w:basedOn w:val="DefaultParagraphFont"/>
    <w:link w:val="Subtitle"/>
    <w:rsid w:val="00495952"/>
    <w:rPr>
      <w:rFonts w:asciiTheme="majorHAnsi" w:eastAsiaTheme="majorEastAsia" w:hAnsiTheme="majorHAnsi" w:cstheme="majorHAnsi"/>
      <w:iCs/>
      <w:color w:val="FFFFFF" w:themeColor="background1"/>
      <w:sz w:val="48"/>
    </w:rPr>
  </w:style>
  <w:style w:type="character" w:customStyle="1" w:styleId="Heading2Char">
    <w:name w:val="Heading 2 Char"/>
    <w:basedOn w:val="DefaultParagraphFont"/>
    <w:link w:val="Heading2"/>
    <w:semiHidden/>
    <w:rsid w:val="00495952"/>
    <w:rPr>
      <w:bCs/>
      <w:color w:val="FFFFFF" w:themeColor="background1"/>
      <w:sz w:val="36"/>
      <w:szCs w:val="26"/>
    </w:rPr>
  </w:style>
  <w:style w:type="character" w:customStyle="1" w:styleId="Heading3Char">
    <w:name w:val="Heading 3 Char"/>
    <w:basedOn w:val="DefaultParagraphFont"/>
    <w:link w:val="Heading3"/>
    <w:rsid w:val="00495952"/>
    <w:rPr>
      <w:bCs/>
      <w:color w:val="FFFFFF" w:themeColor="background1"/>
    </w:rPr>
  </w:style>
  <w:style w:type="paragraph" w:customStyle="1" w:styleId="BodyText-Centered">
    <w:name w:val="Body Text - Centered"/>
    <w:basedOn w:val="Normal"/>
    <w:qFormat/>
    <w:rsid w:val="000A3069"/>
    <w:pPr>
      <w:spacing w:after="120"/>
      <w:jc w:val="center"/>
    </w:pPr>
    <w:rPr>
      <w:color w:val="FFFFFF" w:themeColor="background1"/>
      <w:sz w:val="20"/>
    </w:rPr>
  </w:style>
  <w:style w:type="character" w:customStyle="1" w:styleId="Heading1Char">
    <w:name w:val="Heading 1 Char"/>
    <w:basedOn w:val="DefaultParagraphFont"/>
    <w:link w:val="Heading1"/>
    <w:rsid w:val="00495952"/>
    <w:rPr>
      <w:bCs/>
      <w:color w:val="FFFFFF" w:themeColor="background1"/>
      <w:sz w:val="48"/>
      <w:szCs w:val="32"/>
    </w:rPr>
  </w:style>
  <w:style w:type="character" w:customStyle="1" w:styleId="Heading4Char">
    <w:name w:val="Heading 4 Char"/>
    <w:basedOn w:val="DefaultParagraphFont"/>
    <w:link w:val="Heading4"/>
    <w:rsid w:val="00495952"/>
    <w:rPr>
      <w:bCs/>
      <w:iCs/>
      <w:color w:val="FFFFFF" w:themeColor="background1"/>
    </w:rPr>
  </w:style>
  <w:style w:type="paragraph" w:customStyle="1" w:styleId="Price">
    <w:name w:val="Price"/>
    <w:basedOn w:val="Normal"/>
    <w:qFormat/>
    <w:rsid w:val="000A3069"/>
    <w:pPr>
      <w:jc w:val="right"/>
    </w:pPr>
    <w:rPr>
      <w:color w:val="FFFFFF" w:themeColor="background1"/>
    </w:rPr>
  </w:style>
  <w:style w:type="paragraph" w:styleId="BodyText">
    <w:name w:val="Body Text"/>
    <w:basedOn w:val="Normal"/>
    <w:link w:val="BodyTextChar"/>
    <w:unhideWhenUsed/>
    <w:rsid w:val="000A3069"/>
    <w:pPr>
      <w:spacing w:after="60"/>
    </w:pPr>
    <w:rPr>
      <w:color w:val="FFFFFF" w:themeColor="background1"/>
      <w:sz w:val="20"/>
    </w:rPr>
  </w:style>
  <w:style w:type="character" w:customStyle="1" w:styleId="BodyTextChar">
    <w:name w:val="Body Text Char"/>
    <w:basedOn w:val="DefaultParagraphFont"/>
    <w:link w:val="BodyText"/>
    <w:rsid w:val="000A3069"/>
    <w:rPr>
      <w:color w:val="FFFFFF" w:themeColor="background1"/>
      <w:sz w:val="20"/>
    </w:rPr>
  </w:style>
  <w:style w:type="character" w:customStyle="1" w:styleId="Heading5Char">
    <w:name w:val="Heading 5 Char"/>
    <w:basedOn w:val="DefaultParagraphFont"/>
    <w:link w:val="Heading5"/>
    <w:semiHidden/>
    <w:rsid w:val="00495952"/>
    <w:rPr>
      <w:color w:val="404040" w:themeColor="text1" w:themeTint="BF"/>
    </w:rPr>
  </w:style>
  <w:style w:type="paragraph" w:customStyle="1" w:styleId="BodyText-Dark">
    <w:name w:val="Body Text - Dark"/>
    <w:basedOn w:val="Normal"/>
    <w:qFormat/>
    <w:rsid w:val="000A3069"/>
    <w:pPr>
      <w:spacing w:after="60"/>
    </w:pPr>
    <w:rPr>
      <w:color w:val="404040" w:themeColor="text1" w:themeTint="BF"/>
      <w:sz w:val="20"/>
    </w:rPr>
  </w:style>
  <w:style w:type="paragraph" w:customStyle="1" w:styleId="Organization">
    <w:name w:val="Organization"/>
    <w:basedOn w:val="Normal"/>
    <w:qFormat/>
    <w:rsid w:val="00495952"/>
    <w:rPr>
      <w:rFonts w:asciiTheme="majorHAnsi" w:eastAsiaTheme="majorEastAsia" w:hAnsiTheme="majorHAnsi" w:cstheme="majorHAnsi"/>
      <w:color w:val="626C61" w:themeColor="accent3"/>
      <w:sz w:val="28"/>
    </w:rPr>
  </w:style>
  <w:style w:type="paragraph" w:customStyle="1" w:styleId="ContactDetails">
    <w:name w:val="Contact Details"/>
    <w:basedOn w:val="Normal"/>
    <w:qFormat/>
    <w:rsid w:val="00056187"/>
    <w:rPr>
      <w:rFonts w:asciiTheme="majorHAnsi" w:eastAsiaTheme="majorEastAsia" w:hAnsiTheme="majorHAnsi" w:cstheme="majorHAnsi"/>
      <w:color w:val="7F7F7F" w:themeColor="text1" w:themeTint="80"/>
      <w:sz w:val="16"/>
    </w:rPr>
  </w:style>
  <w:style w:type="paragraph" w:customStyle="1" w:styleId="Recipient">
    <w:name w:val="Recipient"/>
    <w:basedOn w:val="Normal"/>
    <w:qFormat/>
    <w:rsid w:val="000A3069"/>
    <w:rPr>
      <w:color w:val="CE6802" w:themeColor="accent1"/>
      <w:sz w:val="32"/>
    </w:rPr>
  </w:style>
  <w:style w:type="paragraph" w:styleId="Header">
    <w:name w:val="header"/>
    <w:basedOn w:val="Normal"/>
    <w:link w:val="HeaderChar"/>
    <w:rsid w:val="002B7A25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2B7A25"/>
  </w:style>
  <w:style w:type="paragraph" w:styleId="Footer">
    <w:name w:val="footer"/>
    <w:basedOn w:val="Normal"/>
    <w:link w:val="FooterChar"/>
    <w:rsid w:val="002B7A25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2B7A25"/>
  </w:style>
  <w:style w:type="paragraph" w:customStyle="1" w:styleId="BodyTextSingle">
    <w:name w:val="Body Text Single"/>
    <w:basedOn w:val="BodyText"/>
    <w:qFormat/>
    <w:rsid w:val="00711E9E"/>
    <w:pPr>
      <w:spacing w:after="120"/>
    </w:pPr>
    <w:rPr>
      <w:color w:val="404040" w:themeColor="text1" w:themeTint="BF"/>
      <w:sz w:val="22"/>
    </w:rPr>
  </w:style>
  <w:style w:type="character" w:styleId="PageNumber">
    <w:name w:val="page number"/>
    <w:basedOn w:val="DefaultParagraphFont"/>
    <w:rsid w:val="008F1C55"/>
    <w:rPr>
      <w:b/>
      <w:color w:val="595959" w:themeColor="text1" w:themeTint="A6"/>
      <w:sz w:val="20"/>
    </w:rPr>
  </w:style>
  <w:style w:type="paragraph" w:customStyle="1" w:styleId="Price-Dark">
    <w:name w:val="Price - Dark"/>
    <w:basedOn w:val="Price"/>
    <w:qFormat/>
    <w:rsid w:val="002856BF"/>
    <w:rPr>
      <w:color w:val="404040" w:themeColor="text1" w:themeTint="BF"/>
      <w:sz w:val="18"/>
    </w:rPr>
  </w:style>
  <w:style w:type="paragraph" w:styleId="ListParagraph">
    <w:name w:val="List Paragraph"/>
    <w:basedOn w:val="Normal"/>
    <w:rsid w:val="009575D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heading 2" w:qFormat="1"/>
    <w:lsdException w:name="heading 3" w:qFormat="1"/>
    <w:lsdException w:name="heading 4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qFormat/>
    <w:rsid w:val="00495952"/>
    <w:pPr>
      <w:jc w:val="center"/>
      <w:outlineLvl w:val="0"/>
    </w:pPr>
    <w:rPr>
      <w:bCs/>
      <w:color w:val="FFFFFF" w:themeColor="background1"/>
      <w:sz w:val="48"/>
      <w:szCs w:val="32"/>
    </w:rPr>
  </w:style>
  <w:style w:type="paragraph" w:styleId="Heading2">
    <w:name w:val="heading 2"/>
    <w:basedOn w:val="Normal"/>
    <w:link w:val="Heading2Char"/>
    <w:semiHidden/>
    <w:unhideWhenUsed/>
    <w:qFormat/>
    <w:rsid w:val="00495952"/>
    <w:pPr>
      <w:jc w:val="center"/>
      <w:outlineLvl w:val="1"/>
    </w:pPr>
    <w:rPr>
      <w:bCs/>
      <w:color w:val="FFFFFF" w:themeColor="background1"/>
      <w:sz w:val="36"/>
      <w:szCs w:val="26"/>
    </w:rPr>
  </w:style>
  <w:style w:type="paragraph" w:styleId="Heading3">
    <w:name w:val="heading 3"/>
    <w:basedOn w:val="Normal"/>
    <w:link w:val="Heading3Char"/>
    <w:unhideWhenUsed/>
    <w:qFormat/>
    <w:rsid w:val="00495952"/>
    <w:pPr>
      <w:jc w:val="center"/>
      <w:outlineLvl w:val="2"/>
    </w:pPr>
    <w:rPr>
      <w:bCs/>
      <w:color w:val="FFFFFF" w:themeColor="background1"/>
    </w:rPr>
  </w:style>
  <w:style w:type="paragraph" w:styleId="Heading4">
    <w:name w:val="heading 4"/>
    <w:basedOn w:val="Normal"/>
    <w:link w:val="Heading4Char"/>
    <w:unhideWhenUsed/>
    <w:qFormat/>
    <w:rsid w:val="00495952"/>
    <w:pPr>
      <w:outlineLvl w:val="3"/>
    </w:pPr>
    <w:rPr>
      <w:bCs/>
      <w:iCs/>
      <w:color w:val="FFFFFF" w:themeColor="background1"/>
    </w:rPr>
  </w:style>
  <w:style w:type="paragraph" w:styleId="Heading5">
    <w:name w:val="heading 5"/>
    <w:basedOn w:val="Normal"/>
    <w:link w:val="Heading5Char"/>
    <w:semiHidden/>
    <w:unhideWhenUsed/>
    <w:qFormat/>
    <w:rsid w:val="00495952"/>
    <w:pPr>
      <w:outlineLvl w:val="4"/>
    </w:pPr>
    <w:rPr>
      <w:color w:val="404040" w:themeColor="text1" w:themeTint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qFormat/>
    <w:rsid w:val="00495952"/>
    <w:pPr>
      <w:jc w:val="center"/>
    </w:pPr>
    <w:rPr>
      <w:rFonts w:asciiTheme="majorHAnsi" w:eastAsiaTheme="majorEastAsia" w:hAnsiTheme="majorHAnsi" w:cstheme="majorHAnsi"/>
      <w:color w:val="FFFFFF" w:themeColor="background1"/>
      <w:kern w:val="28"/>
      <w:sz w:val="72"/>
      <w:szCs w:val="52"/>
    </w:rPr>
  </w:style>
  <w:style w:type="character" w:customStyle="1" w:styleId="TitleChar">
    <w:name w:val="Title Char"/>
    <w:basedOn w:val="DefaultParagraphFont"/>
    <w:link w:val="Title"/>
    <w:rsid w:val="00495952"/>
    <w:rPr>
      <w:rFonts w:asciiTheme="majorHAnsi" w:eastAsiaTheme="majorEastAsia" w:hAnsiTheme="majorHAnsi" w:cstheme="majorHAnsi"/>
      <w:color w:val="FFFFFF" w:themeColor="background1"/>
      <w:kern w:val="28"/>
      <w:sz w:val="72"/>
      <w:szCs w:val="52"/>
    </w:rPr>
  </w:style>
  <w:style w:type="paragraph" w:styleId="TOC8">
    <w:name w:val="toc 8"/>
    <w:basedOn w:val="Normal"/>
    <w:autoRedefine/>
    <w:semiHidden/>
    <w:unhideWhenUsed/>
    <w:rsid w:val="003F3984"/>
    <w:pPr>
      <w:spacing w:after="100"/>
      <w:ind w:left="1680"/>
    </w:pPr>
  </w:style>
  <w:style w:type="paragraph" w:styleId="Subtitle">
    <w:name w:val="Subtitle"/>
    <w:basedOn w:val="Normal"/>
    <w:link w:val="SubtitleChar"/>
    <w:qFormat/>
    <w:rsid w:val="00495952"/>
    <w:pPr>
      <w:numPr>
        <w:ilvl w:val="1"/>
      </w:numPr>
      <w:jc w:val="center"/>
    </w:pPr>
    <w:rPr>
      <w:rFonts w:asciiTheme="majorHAnsi" w:eastAsiaTheme="majorEastAsia" w:hAnsiTheme="majorHAnsi" w:cstheme="majorHAnsi"/>
      <w:iCs/>
      <w:color w:val="FFFFFF" w:themeColor="background1"/>
      <w:sz w:val="48"/>
    </w:rPr>
  </w:style>
  <w:style w:type="character" w:customStyle="1" w:styleId="SubtitleChar">
    <w:name w:val="Subtitle Char"/>
    <w:basedOn w:val="DefaultParagraphFont"/>
    <w:link w:val="Subtitle"/>
    <w:rsid w:val="00495952"/>
    <w:rPr>
      <w:rFonts w:asciiTheme="majorHAnsi" w:eastAsiaTheme="majorEastAsia" w:hAnsiTheme="majorHAnsi" w:cstheme="majorHAnsi"/>
      <w:iCs/>
      <w:color w:val="FFFFFF" w:themeColor="background1"/>
      <w:sz w:val="48"/>
    </w:rPr>
  </w:style>
  <w:style w:type="character" w:customStyle="1" w:styleId="Heading2Char">
    <w:name w:val="Heading 2 Char"/>
    <w:basedOn w:val="DefaultParagraphFont"/>
    <w:link w:val="Heading2"/>
    <w:semiHidden/>
    <w:rsid w:val="00495952"/>
    <w:rPr>
      <w:bCs/>
      <w:color w:val="FFFFFF" w:themeColor="background1"/>
      <w:sz w:val="36"/>
      <w:szCs w:val="26"/>
    </w:rPr>
  </w:style>
  <w:style w:type="character" w:customStyle="1" w:styleId="Heading3Char">
    <w:name w:val="Heading 3 Char"/>
    <w:basedOn w:val="DefaultParagraphFont"/>
    <w:link w:val="Heading3"/>
    <w:rsid w:val="00495952"/>
    <w:rPr>
      <w:bCs/>
      <w:color w:val="FFFFFF" w:themeColor="background1"/>
    </w:rPr>
  </w:style>
  <w:style w:type="paragraph" w:customStyle="1" w:styleId="BodyText-Centered">
    <w:name w:val="Body Text - Centered"/>
    <w:basedOn w:val="Normal"/>
    <w:qFormat/>
    <w:rsid w:val="000A3069"/>
    <w:pPr>
      <w:spacing w:after="120"/>
      <w:jc w:val="center"/>
    </w:pPr>
    <w:rPr>
      <w:color w:val="FFFFFF" w:themeColor="background1"/>
      <w:sz w:val="20"/>
    </w:rPr>
  </w:style>
  <w:style w:type="character" w:customStyle="1" w:styleId="Heading1Char">
    <w:name w:val="Heading 1 Char"/>
    <w:basedOn w:val="DefaultParagraphFont"/>
    <w:link w:val="Heading1"/>
    <w:rsid w:val="00495952"/>
    <w:rPr>
      <w:bCs/>
      <w:color w:val="FFFFFF" w:themeColor="background1"/>
      <w:sz w:val="48"/>
      <w:szCs w:val="32"/>
    </w:rPr>
  </w:style>
  <w:style w:type="character" w:customStyle="1" w:styleId="Heading4Char">
    <w:name w:val="Heading 4 Char"/>
    <w:basedOn w:val="DefaultParagraphFont"/>
    <w:link w:val="Heading4"/>
    <w:rsid w:val="00495952"/>
    <w:rPr>
      <w:bCs/>
      <w:iCs/>
      <w:color w:val="FFFFFF" w:themeColor="background1"/>
    </w:rPr>
  </w:style>
  <w:style w:type="paragraph" w:customStyle="1" w:styleId="Price">
    <w:name w:val="Price"/>
    <w:basedOn w:val="Normal"/>
    <w:qFormat/>
    <w:rsid w:val="000A3069"/>
    <w:pPr>
      <w:jc w:val="right"/>
    </w:pPr>
    <w:rPr>
      <w:color w:val="FFFFFF" w:themeColor="background1"/>
    </w:rPr>
  </w:style>
  <w:style w:type="paragraph" w:styleId="BodyText">
    <w:name w:val="Body Text"/>
    <w:basedOn w:val="Normal"/>
    <w:link w:val="BodyTextChar"/>
    <w:unhideWhenUsed/>
    <w:rsid w:val="000A3069"/>
    <w:pPr>
      <w:spacing w:after="60"/>
    </w:pPr>
    <w:rPr>
      <w:color w:val="FFFFFF" w:themeColor="background1"/>
      <w:sz w:val="20"/>
    </w:rPr>
  </w:style>
  <w:style w:type="character" w:customStyle="1" w:styleId="BodyTextChar">
    <w:name w:val="Body Text Char"/>
    <w:basedOn w:val="DefaultParagraphFont"/>
    <w:link w:val="BodyText"/>
    <w:rsid w:val="000A3069"/>
    <w:rPr>
      <w:color w:val="FFFFFF" w:themeColor="background1"/>
      <w:sz w:val="20"/>
    </w:rPr>
  </w:style>
  <w:style w:type="character" w:customStyle="1" w:styleId="Heading5Char">
    <w:name w:val="Heading 5 Char"/>
    <w:basedOn w:val="DefaultParagraphFont"/>
    <w:link w:val="Heading5"/>
    <w:semiHidden/>
    <w:rsid w:val="00495952"/>
    <w:rPr>
      <w:color w:val="404040" w:themeColor="text1" w:themeTint="BF"/>
    </w:rPr>
  </w:style>
  <w:style w:type="paragraph" w:customStyle="1" w:styleId="BodyText-Dark">
    <w:name w:val="Body Text - Dark"/>
    <w:basedOn w:val="Normal"/>
    <w:qFormat/>
    <w:rsid w:val="000A3069"/>
    <w:pPr>
      <w:spacing w:after="60"/>
    </w:pPr>
    <w:rPr>
      <w:color w:val="404040" w:themeColor="text1" w:themeTint="BF"/>
      <w:sz w:val="20"/>
    </w:rPr>
  </w:style>
  <w:style w:type="paragraph" w:customStyle="1" w:styleId="Organization">
    <w:name w:val="Organization"/>
    <w:basedOn w:val="Normal"/>
    <w:qFormat/>
    <w:rsid w:val="00495952"/>
    <w:rPr>
      <w:rFonts w:asciiTheme="majorHAnsi" w:eastAsiaTheme="majorEastAsia" w:hAnsiTheme="majorHAnsi" w:cstheme="majorHAnsi"/>
      <w:color w:val="626C61" w:themeColor="accent3"/>
      <w:sz w:val="28"/>
    </w:rPr>
  </w:style>
  <w:style w:type="paragraph" w:customStyle="1" w:styleId="ContactDetails">
    <w:name w:val="Contact Details"/>
    <w:basedOn w:val="Normal"/>
    <w:qFormat/>
    <w:rsid w:val="00056187"/>
    <w:rPr>
      <w:rFonts w:asciiTheme="majorHAnsi" w:eastAsiaTheme="majorEastAsia" w:hAnsiTheme="majorHAnsi" w:cstheme="majorHAnsi"/>
      <w:color w:val="7F7F7F" w:themeColor="text1" w:themeTint="80"/>
      <w:sz w:val="16"/>
    </w:rPr>
  </w:style>
  <w:style w:type="paragraph" w:customStyle="1" w:styleId="Recipient">
    <w:name w:val="Recipient"/>
    <w:basedOn w:val="Normal"/>
    <w:qFormat/>
    <w:rsid w:val="000A3069"/>
    <w:rPr>
      <w:color w:val="CE6802" w:themeColor="accent1"/>
      <w:sz w:val="32"/>
    </w:rPr>
  </w:style>
  <w:style w:type="paragraph" w:styleId="Header">
    <w:name w:val="header"/>
    <w:basedOn w:val="Normal"/>
    <w:link w:val="HeaderChar"/>
    <w:rsid w:val="002B7A25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2B7A25"/>
  </w:style>
  <w:style w:type="paragraph" w:styleId="Footer">
    <w:name w:val="footer"/>
    <w:basedOn w:val="Normal"/>
    <w:link w:val="FooterChar"/>
    <w:rsid w:val="002B7A25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2B7A25"/>
  </w:style>
  <w:style w:type="paragraph" w:customStyle="1" w:styleId="BodyTextSingle">
    <w:name w:val="Body Text Single"/>
    <w:basedOn w:val="BodyText"/>
    <w:qFormat/>
    <w:rsid w:val="00711E9E"/>
    <w:pPr>
      <w:spacing w:after="120"/>
    </w:pPr>
    <w:rPr>
      <w:color w:val="404040" w:themeColor="text1" w:themeTint="BF"/>
      <w:sz w:val="22"/>
    </w:rPr>
  </w:style>
  <w:style w:type="character" w:styleId="PageNumber">
    <w:name w:val="page number"/>
    <w:basedOn w:val="DefaultParagraphFont"/>
    <w:rsid w:val="008F1C55"/>
    <w:rPr>
      <w:b/>
      <w:color w:val="595959" w:themeColor="text1" w:themeTint="A6"/>
      <w:sz w:val="20"/>
    </w:rPr>
  </w:style>
  <w:style w:type="paragraph" w:customStyle="1" w:styleId="Price-Dark">
    <w:name w:val="Price - Dark"/>
    <w:basedOn w:val="Price"/>
    <w:qFormat/>
    <w:rsid w:val="002856BF"/>
    <w:rPr>
      <w:color w:val="404040" w:themeColor="text1" w:themeTint="BF"/>
      <w:sz w:val="18"/>
    </w:rPr>
  </w:style>
  <w:style w:type="paragraph" w:styleId="ListParagraph">
    <w:name w:val="List Paragraph"/>
    <w:basedOn w:val="Normal"/>
    <w:rsid w:val="009575D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06" Type="http://schemas.openxmlformats.org/officeDocument/2006/relationships/image" Target="media/image78.png"/><Relationship Id="rId107" Type="http://schemas.microsoft.com/office/2007/relationships/hdphoto" Target="media/hdphoto20.wdp"/><Relationship Id="rId108" Type="http://schemas.openxmlformats.org/officeDocument/2006/relationships/image" Target="media/image79.png"/><Relationship Id="rId109" Type="http://schemas.openxmlformats.org/officeDocument/2006/relationships/image" Target="media/image80.png"/><Relationship Id="rId70" Type="http://schemas.openxmlformats.org/officeDocument/2006/relationships/image" Target="media/image50.png"/><Relationship Id="rId71" Type="http://schemas.microsoft.com/office/2007/relationships/hdphoto" Target="media/hdphoto12.wdp"/><Relationship Id="rId72" Type="http://schemas.openxmlformats.org/officeDocument/2006/relationships/image" Target="media/image51.png"/><Relationship Id="rId73" Type="http://schemas.openxmlformats.org/officeDocument/2006/relationships/image" Target="media/image52.png"/><Relationship Id="rId74" Type="http://schemas.openxmlformats.org/officeDocument/2006/relationships/image" Target="media/image53.jpeg"/><Relationship Id="rId75" Type="http://schemas.openxmlformats.org/officeDocument/2006/relationships/image" Target="media/image54.png"/><Relationship Id="rId76" Type="http://schemas.openxmlformats.org/officeDocument/2006/relationships/image" Target="media/image55.png"/><Relationship Id="rId77" Type="http://schemas.openxmlformats.org/officeDocument/2006/relationships/image" Target="media/image56.png"/><Relationship Id="rId78" Type="http://schemas.microsoft.com/office/2007/relationships/hdphoto" Target="media/hdphoto13.wdp"/><Relationship Id="rId79" Type="http://schemas.openxmlformats.org/officeDocument/2006/relationships/image" Target="media/image57.png"/><Relationship Id="rId170" Type="http://schemas.openxmlformats.org/officeDocument/2006/relationships/image" Target="media/image131.jpeg"/><Relationship Id="rId171" Type="http://schemas.openxmlformats.org/officeDocument/2006/relationships/image" Target="media/image132.png"/><Relationship Id="rId172" Type="http://schemas.openxmlformats.org/officeDocument/2006/relationships/image" Target="media/image133.png"/><Relationship Id="rId173" Type="http://schemas.openxmlformats.org/officeDocument/2006/relationships/image" Target="media/image134.png"/><Relationship Id="rId174" Type="http://schemas.microsoft.com/office/2007/relationships/hdphoto" Target="media/hdphoto31.wdp"/><Relationship Id="rId175" Type="http://schemas.openxmlformats.org/officeDocument/2006/relationships/image" Target="media/image135.png"/><Relationship Id="rId176" Type="http://schemas.openxmlformats.org/officeDocument/2006/relationships/image" Target="media/image136.png"/><Relationship Id="rId177" Type="http://schemas.openxmlformats.org/officeDocument/2006/relationships/image" Target="media/image137.png"/><Relationship Id="rId178" Type="http://schemas.microsoft.com/office/2007/relationships/hdphoto" Target="media/hdphoto32.wdp"/><Relationship Id="rId179" Type="http://schemas.openxmlformats.org/officeDocument/2006/relationships/image" Target="media/image138.png"/><Relationship Id="rId260" Type="http://schemas.openxmlformats.org/officeDocument/2006/relationships/image" Target="media/image206.png"/><Relationship Id="rId10" Type="http://schemas.openxmlformats.org/officeDocument/2006/relationships/image" Target="media/image1.png"/><Relationship Id="rId11" Type="http://schemas.openxmlformats.org/officeDocument/2006/relationships/image" Target="media/image2.png"/><Relationship Id="rId12" Type="http://schemas.microsoft.com/office/2007/relationships/hdphoto" Target="media/hdphoto1.wdp"/><Relationship Id="rId13" Type="http://schemas.openxmlformats.org/officeDocument/2006/relationships/image" Target="media/image3.png"/><Relationship Id="rId14" Type="http://schemas.microsoft.com/office/2007/relationships/hdphoto" Target="media/hdphoto2.wdp"/><Relationship Id="rId15" Type="http://schemas.openxmlformats.org/officeDocument/2006/relationships/image" Target="media/image4.png"/><Relationship Id="rId16" Type="http://schemas.microsoft.com/office/2007/relationships/hdphoto" Target="media/hdphoto3.wdp"/><Relationship Id="rId17" Type="http://schemas.openxmlformats.org/officeDocument/2006/relationships/image" Target="media/image5.jpeg"/><Relationship Id="rId18" Type="http://schemas.openxmlformats.org/officeDocument/2006/relationships/image" Target="media/image6.gif"/><Relationship Id="rId19" Type="http://schemas.openxmlformats.org/officeDocument/2006/relationships/image" Target="media/image7.png"/><Relationship Id="rId261" Type="http://schemas.openxmlformats.org/officeDocument/2006/relationships/image" Target="media/image207.png"/><Relationship Id="rId262" Type="http://schemas.openxmlformats.org/officeDocument/2006/relationships/image" Target="media/image208.png"/><Relationship Id="rId263" Type="http://schemas.openxmlformats.org/officeDocument/2006/relationships/header" Target="header1.xml"/><Relationship Id="rId264" Type="http://schemas.openxmlformats.org/officeDocument/2006/relationships/footer" Target="footer3.xml"/><Relationship Id="rId110" Type="http://schemas.openxmlformats.org/officeDocument/2006/relationships/image" Target="media/image81.png"/><Relationship Id="rId111" Type="http://schemas.openxmlformats.org/officeDocument/2006/relationships/image" Target="media/image82.png"/><Relationship Id="rId112" Type="http://schemas.openxmlformats.org/officeDocument/2006/relationships/image" Target="media/image83.png"/><Relationship Id="rId113" Type="http://schemas.openxmlformats.org/officeDocument/2006/relationships/image" Target="media/image84.png"/><Relationship Id="rId114" Type="http://schemas.microsoft.com/office/2007/relationships/hdphoto" Target="media/hdphoto21.wdp"/><Relationship Id="rId115" Type="http://schemas.openxmlformats.org/officeDocument/2006/relationships/image" Target="media/image85.png"/><Relationship Id="rId116" Type="http://schemas.microsoft.com/office/2007/relationships/hdphoto" Target="media/hdphoto22.wdp"/><Relationship Id="rId117" Type="http://schemas.openxmlformats.org/officeDocument/2006/relationships/image" Target="media/image86.png"/><Relationship Id="rId118" Type="http://schemas.openxmlformats.org/officeDocument/2006/relationships/image" Target="media/image87.png"/><Relationship Id="rId119" Type="http://schemas.openxmlformats.org/officeDocument/2006/relationships/image" Target="media/image88.png"/><Relationship Id="rId200" Type="http://schemas.openxmlformats.org/officeDocument/2006/relationships/image" Target="media/image156.png"/><Relationship Id="rId201" Type="http://schemas.microsoft.com/office/2007/relationships/hdphoto" Target="media/hdphoto36.wdp"/><Relationship Id="rId202" Type="http://schemas.openxmlformats.org/officeDocument/2006/relationships/image" Target="media/image157.png"/><Relationship Id="rId203" Type="http://schemas.openxmlformats.org/officeDocument/2006/relationships/image" Target="media/image158.png"/><Relationship Id="rId204" Type="http://schemas.microsoft.com/office/2007/relationships/hdphoto" Target="media/hdphoto37.wdp"/><Relationship Id="rId205" Type="http://schemas.openxmlformats.org/officeDocument/2006/relationships/image" Target="media/image159.png"/><Relationship Id="rId206" Type="http://schemas.openxmlformats.org/officeDocument/2006/relationships/image" Target="media/image160.png"/><Relationship Id="rId207" Type="http://schemas.openxmlformats.org/officeDocument/2006/relationships/image" Target="media/image161.png"/><Relationship Id="rId208" Type="http://schemas.openxmlformats.org/officeDocument/2006/relationships/image" Target="media/image162.png"/><Relationship Id="rId209" Type="http://schemas.openxmlformats.org/officeDocument/2006/relationships/image" Target="media/image163.png"/><Relationship Id="rId265" Type="http://schemas.openxmlformats.org/officeDocument/2006/relationships/fontTable" Target="fontTable.xml"/><Relationship Id="rId266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footer" Target="footer1.xml"/><Relationship Id="rId9" Type="http://schemas.openxmlformats.org/officeDocument/2006/relationships/footer" Target="footer2.xml"/><Relationship Id="rId80" Type="http://schemas.microsoft.com/office/2007/relationships/hdphoto" Target="media/hdphoto14.wdp"/><Relationship Id="rId81" Type="http://schemas.openxmlformats.org/officeDocument/2006/relationships/image" Target="media/image58.png"/><Relationship Id="rId82" Type="http://schemas.openxmlformats.org/officeDocument/2006/relationships/image" Target="media/image59.png"/><Relationship Id="rId83" Type="http://schemas.openxmlformats.org/officeDocument/2006/relationships/image" Target="media/image60.png"/><Relationship Id="rId84" Type="http://schemas.openxmlformats.org/officeDocument/2006/relationships/image" Target="media/image61.png"/><Relationship Id="rId85" Type="http://schemas.openxmlformats.org/officeDocument/2006/relationships/image" Target="media/image62.png"/><Relationship Id="rId86" Type="http://schemas.openxmlformats.org/officeDocument/2006/relationships/image" Target="media/image63.png"/><Relationship Id="rId87" Type="http://schemas.openxmlformats.org/officeDocument/2006/relationships/image" Target="media/image64.png"/><Relationship Id="rId88" Type="http://schemas.microsoft.com/office/2007/relationships/hdphoto" Target="media/hdphoto15.wdp"/><Relationship Id="rId89" Type="http://schemas.openxmlformats.org/officeDocument/2006/relationships/image" Target="media/image65.png"/><Relationship Id="rId180" Type="http://schemas.microsoft.com/office/2007/relationships/hdphoto" Target="media/hdphoto33.wdp"/><Relationship Id="rId181" Type="http://schemas.openxmlformats.org/officeDocument/2006/relationships/image" Target="media/image139.png"/><Relationship Id="rId182" Type="http://schemas.openxmlformats.org/officeDocument/2006/relationships/image" Target="media/image140.png"/><Relationship Id="rId183" Type="http://schemas.openxmlformats.org/officeDocument/2006/relationships/image" Target="media/image141.png"/><Relationship Id="rId184" Type="http://schemas.openxmlformats.org/officeDocument/2006/relationships/image" Target="media/image142.png"/><Relationship Id="rId185" Type="http://schemas.openxmlformats.org/officeDocument/2006/relationships/image" Target="media/image143.png"/><Relationship Id="rId186" Type="http://schemas.openxmlformats.org/officeDocument/2006/relationships/image" Target="media/image144.png"/><Relationship Id="rId187" Type="http://schemas.openxmlformats.org/officeDocument/2006/relationships/image" Target="media/image145.png"/><Relationship Id="rId188" Type="http://schemas.openxmlformats.org/officeDocument/2006/relationships/image" Target="media/image146.png"/><Relationship Id="rId189" Type="http://schemas.openxmlformats.org/officeDocument/2006/relationships/image" Target="media/image147.png"/><Relationship Id="rId20" Type="http://schemas.openxmlformats.org/officeDocument/2006/relationships/image" Target="media/image8.png"/><Relationship Id="rId21" Type="http://schemas.openxmlformats.org/officeDocument/2006/relationships/image" Target="media/image9.png"/><Relationship Id="rId22" Type="http://schemas.microsoft.com/office/2007/relationships/hdphoto" Target="media/hdphoto4.wdp"/><Relationship Id="rId23" Type="http://schemas.openxmlformats.org/officeDocument/2006/relationships/image" Target="media/image10.png"/><Relationship Id="rId24" Type="http://schemas.microsoft.com/office/2007/relationships/hdphoto" Target="media/hdphoto5.wdp"/><Relationship Id="rId25" Type="http://schemas.openxmlformats.org/officeDocument/2006/relationships/image" Target="media/image11.png"/><Relationship Id="rId26" Type="http://schemas.microsoft.com/office/2007/relationships/hdphoto" Target="media/hdphoto6.wdp"/><Relationship Id="rId27" Type="http://schemas.openxmlformats.org/officeDocument/2006/relationships/image" Target="media/image12.png"/><Relationship Id="rId28" Type="http://schemas.openxmlformats.org/officeDocument/2006/relationships/image" Target="media/image13.png"/><Relationship Id="rId29" Type="http://schemas.openxmlformats.org/officeDocument/2006/relationships/image" Target="media/image14.png"/><Relationship Id="rId120" Type="http://schemas.openxmlformats.org/officeDocument/2006/relationships/image" Target="media/image89.png"/><Relationship Id="rId121" Type="http://schemas.openxmlformats.org/officeDocument/2006/relationships/image" Target="media/image90.png"/><Relationship Id="rId122" Type="http://schemas.microsoft.com/office/2007/relationships/hdphoto" Target="media/hdphoto23.wdp"/><Relationship Id="rId123" Type="http://schemas.openxmlformats.org/officeDocument/2006/relationships/image" Target="media/image91.png"/><Relationship Id="rId124" Type="http://schemas.openxmlformats.org/officeDocument/2006/relationships/image" Target="media/image92.png"/><Relationship Id="rId125" Type="http://schemas.microsoft.com/office/2007/relationships/hdphoto" Target="media/hdphoto24.wdp"/><Relationship Id="rId126" Type="http://schemas.openxmlformats.org/officeDocument/2006/relationships/image" Target="media/image93.png"/><Relationship Id="rId127" Type="http://schemas.openxmlformats.org/officeDocument/2006/relationships/image" Target="media/image94.png"/><Relationship Id="rId128" Type="http://schemas.openxmlformats.org/officeDocument/2006/relationships/image" Target="media/image95.png"/><Relationship Id="rId129" Type="http://schemas.openxmlformats.org/officeDocument/2006/relationships/image" Target="media/image96.png"/><Relationship Id="rId210" Type="http://schemas.microsoft.com/office/2007/relationships/hdphoto" Target="media/hdphoto38.wdp"/><Relationship Id="rId211" Type="http://schemas.openxmlformats.org/officeDocument/2006/relationships/image" Target="media/image164.png"/><Relationship Id="rId212" Type="http://schemas.microsoft.com/office/2007/relationships/hdphoto" Target="media/hdphoto39.wdp"/><Relationship Id="rId213" Type="http://schemas.openxmlformats.org/officeDocument/2006/relationships/image" Target="media/image165.png"/><Relationship Id="rId214" Type="http://schemas.microsoft.com/office/2007/relationships/hdphoto" Target="media/hdphoto40.wdp"/><Relationship Id="rId215" Type="http://schemas.openxmlformats.org/officeDocument/2006/relationships/image" Target="media/image166.png"/><Relationship Id="rId216" Type="http://schemas.microsoft.com/office/2007/relationships/hdphoto" Target="media/hdphoto41.wdp"/><Relationship Id="rId217" Type="http://schemas.openxmlformats.org/officeDocument/2006/relationships/image" Target="media/image167.png"/><Relationship Id="rId218" Type="http://schemas.openxmlformats.org/officeDocument/2006/relationships/image" Target="media/image168.png"/><Relationship Id="rId219" Type="http://schemas.openxmlformats.org/officeDocument/2006/relationships/image" Target="media/image169.png"/><Relationship Id="rId90" Type="http://schemas.openxmlformats.org/officeDocument/2006/relationships/image" Target="media/image66.png"/><Relationship Id="rId91" Type="http://schemas.microsoft.com/office/2007/relationships/hdphoto" Target="media/hdphoto16.wdp"/><Relationship Id="rId92" Type="http://schemas.openxmlformats.org/officeDocument/2006/relationships/image" Target="media/image67.png"/><Relationship Id="rId93" Type="http://schemas.openxmlformats.org/officeDocument/2006/relationships/image" Target="media/image68.png"/><Relationship Id="rId94" Type="http://schemas.openxmlformats.org/officeDocument/2006/relationships/image" Target="media/image69.png"/><Relationship Id="rId95" Type="http://schemas.openxmlformats.org/officeDocument/2006/relationships/image" Target="media/image70.png"/><Relationship Id="rId96" Type="http://schemas.microsoft.com/office/2007/relationships/hdphoto" Target="media/hdphoto17.wdp"/><Relationship Id="rId97" Type="http://schemas.openxmlformats.org/officeDocument/2006/relationships/image" Target="media/image71.png"/><Relationship Id="rId98" Type="http://schemas.microsoft.com/office/2007/relationships/hdphoto" Target="media/hdphoto18.wdp"/><Relationship Id="rId99" Type="http://schemas.openxmlformats.org/officeDocument/2006/relationships/image" Target="media/image72.png"/><Relationship Id="rId190" Type="http://schemas.openxmlformats.org/officeDocument/2006/relationships/image" Target="media/image148.png"/><Relationship Id="rId191" Type="http://schemas.microsoft.com/office/2007/relationships/hdphoto" Target="media/hdphoto34.wdp"/><Relationship Id="rId192" Type="http://schemas.openxmlformats.org/officeDocument/2006/relationships/image" Target="media/image149.png"/><Relationship Id="rId193" Type="http://schemas.openxmlformats.org/officeDocument/2006/relationships/image" Target="media/image150.png"/><Relationship Id="rId194" Type="http://schemas.openxmlformats.org/officeDocument/2006/relationships/image" Target="media/image151.png"/><Relationship Id="rId195" Type="http://schemas.microsoft.com/office/2007/relationships/hdphoto" Target="media/hdphoto35.wdp"/><Relationship Id="rId196" Type="http://schemas.openxmlformats.org/officeDocument/2006/relationships/image" Target="media/image152.png"/><Relationship Id="rId197" Type="http://schemas.openxmlformats.org/officeDocument/2006/relationships/image" Target="media/image153.png"/><Relationship Id="rId198" Type="http://schemas.openxmlformats.org/officeDocument/2006/relationships/image" Target="media/image154.png"/><Relationship Id="rId199" Type="http://schemas.openxmlformats.org/officeDocument/2006/relationships/image" Target="media/image155.png"/><Relationship Id="rId30" Type="http://schemas.openxmlformats.org/officeDocument/2006/relationships/image" Target="media/image15.png"/><Relationship Id="rId31" Type="http://schemas.openxmlformats.org/officeDocument/2006/relationships/image" Target="media/image16.png"/><Relationship Id="rId32" Type="http://schemas.openxmlformats.org/officeDocument/2006/relationships/image" Target="media/image17.png"/><Relationship Id="rId33" Type="http://schemas.microsoft.com/office/2007/relationships/hdphoto" Target="media/hdphoto7.wdp"/><Relationship Id="rId34" Type="http://schemas.openxmlformats.org/officeDocument/2006/relationships/image" Target="media/image18.png"/><Relationship Id="rId35" Type="http://schemas.openxmlformats.org/officeDocument/2006/relationships/image" Target="media/image19.png"/><Relationship Id="rId36" Type="http://schemas.openxmlformats.org/officeDocument/2006/relationships/image" Target="media/image20.png"/><Relationship Id="rId37" Type="http://schemas.openxmlformats.org/officeDocument/2006/relationships/image" Target="media/image21.png"/><Relationship Id="rId38" Type="http://schemas.openxmlformats.org/officeDocument/2006/relationships/image" Target="media/image22.png"/><Relationship Id="rId39" Type="http://schemas.microsoft.com/office/2007/relationships/hdphoto" Target="media/hdphoto8.wdp"/><Relationship Id="rId130" Type="http://schemas.microsoft.com/office/2007/relationships/hdphoto" Target="media/hdphoto25.wdp"/><Relationship Id="rId131" Type="http://schemas.openxmlformats.org/officeDocument/2006/relationships/image" Target="media/image97.png"/><Relationship Id="rId132" Type="http://schemas.openxmlformats.org/officeDocument/2006/relationships/image" Target="media/image98.png"/><Relationship Id="rId133" Type="http://schemas.openxmlformats.org/officeDocument/2006/relationships/image" Target="media/image99.png"/><Relationship Id="rId220" Type="http://schemas.microsoft.com/office/2007/relationships/hdphoto" Target="media/hdphoto42.wdp"/><Relationship Id="rId221" Type="http://schemas.openxmlformats.org/officeDocument/2006/relationships/image" Target="media/image170.png"/><Relationship Id="rId222" Type="http://schemas.openxmlformats.org/officeDocument/2006/relationships/image" Target="media/image171.png"/><Relationship Id="rId223" Type="http://schemas.openxmlformats.org/officeDocument/2006/relationships/image" Target="media/image172.png"/><Relationship Id="rId224" Type="http://schemas.openxmlformats.org/officeDocument/2006/relationships/image" Target="media/image173.png"/><Relationship Id="rId225" Type="http://schemas.openxmlformats.org/officeDocument/2006/relationships/image" Target="media/image174.png"/><Relationship Id="rId226" Type="http://schemas.microsoft.com/office/2007/relationships/hdphoto" Target="media/hdphoto43.wdp"/><Relationship Id="rId227" Type="http://schemas.openxmlformats.org/officeDocument/2006/relationships/image" Target="media/image175.png"/><Relationship Id="rId228" Type="http://schemas.openxmlformats.org/officeDocument/2006/relationships/image" Target="media/image176.png"/><Relationship Id="rId229" Type="http://schemas.openxmlformats.org/officeDocument/2006/relationships/image" Target="media/image177.png"/><Relationship Id="rId134" Type="http://schemas.microsoft.com/office/2007/relationships/hdphoto" Target="media/hdphoto26.wdp"/><Relationship Id="rId135" Type="http://schemas.openxmlformats.org/officeDocument/2006/relationships/image" Target="media/image100.png"/><Relationship Id="rId136" Type="http://schemas.openxmlformats.org/officeDocument/2006/relationships/image" Target="media/image101.png"/><Relationship Id="rId137" Type="http://schemas.openxmlformats.org/officeDocument/2006/relationships/image" Target="media/image102.png"/><Relationship Id="rId138" Type="http://schemas.openxmlformats.org/officeDocument/2006/relationships/image" Target="media/image103.jpeg"/><Relationship Id="rId139" Type="http://schemas.openxmlformats.org/officeDocument/2006/relationships/image" Target="media/image104.png"/><Relationship Id="rId40" Type="http://schemas.openxmlformats.org/officeDocument/2006/relationships/image" Target="media/image23.png"/><Relationship Id="rId41" Type="http://schemas.openxmlformats.org/officeDocument/2006/relationships/image" Target="media/image24.png"/><Relationship Id="rId42" Type="http://schemas.openxmlformats.org/officeDocument/2006/relationships/image" Target="media/image25.png"/><Relationship Id="rId43" Type="http://schemas.openxmlformats.org/officeDocument/2006/relationships/image" Target="media/image26.png"/><Relationship Id="rId44" Type="http://schemas.openxmlformats.org/officeDocument/2006/relationships/image" Target="media/image27.png"/><Relationship Id="rId45" Type="http://schemas.openxmlformats.org/officeDocument/2006/relationships/image" Target="media/image28.png"/><Relationship Id="rId46" Type="http://schemas.openxmlformats.org/officeDocument/2006/relationships/image" Target="media/image29.png"/><Relationship Id="rId47" Type="http://schemas.openxmlformats.org/officeDocument/2006/relationships/image" Target="media/image30.png"/><Relationship Id="rId48" Type="http://schemas.openxmlformats.org/officeDocument/2006/relationships/image" Target="media/image31.png"/><Relationship Id="rId49" Type="http://schemas.openxmlformats.org/officeDocument/2006/relationships/image" Target="media/image32.png"/><Relationship Id="rId140" Type="http://schemas.openxmlformats.org/officeDocument/2006/relationships/image" Target="media/image105.png"/><Relationship Id="rId141" Type="http://schemas.microsoft.com/office/2007/relationships/hdphoto" Target="media/hdphoto27.wdp"/><Relationship Id="rId142" Type="http://schemas.openxmlformats.org/officeDocument/2006/relationships/image" Target="media/image106.png"/><Relationship Id="rId143" Type="http://schemas.openxmlformats.org/officeDocument/2006/relationships/image" Target="media/image107.png"/><Relationship Id="rId144" Type="http://schemas.openxmlformats.org/officeDocument/2006/relationships/image" Target="media/image108.png"/><Relationship Id="rId145" Type="http://schemas.microsoft.com/office/2007/relationships/hdphoto" Target="media/hdphoto28.wdp"/><Relationship Id="rId146" Type="http://schemas.openxmlformats.org/officeDocument/2006/relationships/image" Target="media/image109.png"/><Relationship Id="rId147" Type="http://schemas.openxmlformats.org/officeDocument/2006/relationships/image" Target="media/image110.png"/><Relationship Id="rId148" Type="http://schemas.openxmlformats.org/officeDocument/2006/relationships/image" Target="media/image111.png"/><Relationship Id="rId149" Type="http://schemas.openxmlformats.org/officeDocument/2006/relationships/image" Target="media/image112.png"/><Relationship Id="rId230" Type="http://schemas.microsoft.com/office/2007/relationships/hdphoto" Target="media/hdphoto44.wdp"/><Relationship Id="rId231" Type="http://schemas.openxmlformats.org/officeDocument/2006/relationships/image" Target="media/image178.png"/><Relationship Id="rId232" Type="http://schemas.openxmlformats.org/officeDocument/2006/relationships/image" Target="media/image179.png"/><Relationship Id="rId233" Type="http://schemas.openxmlformats.org/officeDocument/2006/relationships/image" Target="media/image180.png"/><Relationship Id="rId234" Type="http://schemas.openxmlformats.org/officeDocument/2006/relationships/image" Target="media/image181.png"/><Relationship Id="rId235" Type="http://schemas.openxmlformats.org/officeDocument/2006/relationships/image" Target="media/image182.jpeg"/><Relationship Id="rId236" Type="http://schemas.openxmlformats.org/officeDocument/2006/relationships/image" Target="media/image183.png"/><Relationship Id="rId237" Type="http://schemas.openxmlformats.org/officeDocument/2006/relationships/image" Target="media/image184.png"/><Relationship Id="rId238" Type="http://schemas.openxmlformats.org/officeDocument/2006/relationships/image" Target="media/image185.png"/><Relationship Id="rId239" Type="http://schemas.openxmlformats.org/officeDocument/2006/relationships/image" Target="media/image186.png"/><Relationship Id="rId50" Type="http://schemas.openxmlformats.org/officeDocument/2006/relationships/image" Target="media/image33.png"/><Relationship Id="rId51" Type="http://schemas.openxmlformats.org/officeDocument/2006/relationships/image" Target="media/image34.png"/><Relationship Id="rId52" Type="http://schemas.openxmlformats.org/officeDocument/2006/relationships/image" Target="media/image35.png"/><Relationship Id="rId53" Type="http://schemas.openxmlformats.org/officeDocument/2006/relationships/image" Target="media/image36.png"/><Relationship Id="rId54" Type="http://schemas.openxmlformats.org/officeDocument/2006/relationships/image" Target="media/image37.png"/><Relationship Id="rId55" Type="http://schemas.openxmlformats.org/officeDocument/2006/relationships/image" Target="media/image38.png"/><Relationship Id="rId56" Type="http://schemas.openxmlformats.org/officeDocument/2006/relationships/image" Target="media/image39.png"/><Relationship Id="rId57" Type="http://schemas.openxmlformats.org/officeDocument/2006/relationships/image" Target="media/image40.png"/><Relationship Id="rId58" Type="http://schemas.microsoft.com/office/2007/relationships/hdphoto" Target="media/hdphoto9.wdp"/><Relationship Id="rId59" Type="http://schemas.openxmlformats.org/officeDocument/2006/relationships/image" Target="media/image41.png"/><Relationship Id="rId150" Type="http://schemas.openxmlformats.org/officeDocument/2006/relationships/image" Target="media/image113.png"/><Relationship Id="rId151" Type="http://schemas.openxmlformats.org/officeDocument/2006/relationships/image" Target="media/image114.png"/><Relationship Id="rId152" Type="http://schemas.openxmlformats.org/officeDocument/2006/relationships/image" Target="media/image115.png"/><Relationship Id="rId153" Type="http://schemas.openxmlformats.org/officeDocument/2006/relationships/image" Target="media/image116.png"/><Relationship Id="rId154" Type="http://schemas.openxmlformats.org/officeDocument/2006/relationships/image" Target="media/image117.png"/><Relationship Id="rId155" Type="http://schemas.microsoft.com/office/2007/relationships/hdphoto" Target="media/hdphoto29.wdp"/><Relationship Id="rId156" Type="http://schemas.openxmlformats.org/officeDocument/2006/relationships/image" Target="media/image118.jpeg"/><Relationship Id="rId157" Type="http://schemas.openxmlformats.org/officeDocument/2006/relationships/image" Target="media/image119.png"/><Relationship Id="rId158" Type="http://schemas.openxmlformats.org/officeDocument/2006/relationships/image" Target="media/image120.png"/><Relationship Id="rId159" Type="http://schemas.openxmlformats.org/officeDocument/2006/relationships/image" Target="media/image121.png"/><Relationship Id="rId240" Type="http://schemas.openxmlformats.org/officeDocument/2006/relationships/image" Target="media/image187.png"/><Relationship Id="rId241" Type="http://schemas.microsoft.com/office/2007/relationships/hdphoto" Target="media/hdphoto45.wdp"/><Relationship Id="rId242" Type="http://schemas.openxmlformats.org/officeDocument/2006/relationships/image" Target="media/image188.jpeg"/><Relationship Id="rId243" Type="http://schemas.openxmlformats.org/officeDocument/2006/relationships/image" Target="media/image189.png"/><Relationship Id="rId244" Type="http://schemas.openxmlformats.org/officeDocument/2006/relationships/image" Target="media/image190.jpeg"/><Relationship Id="rId245" Type="http://schemas.openxmlformats.org/officeDocument/2006/relationships/image" Target="media/image191.png"/><Relationship Id="rId246" Type="http://schemas.openxmlformats.org/officeDocument/2006/relationships/image" Target="media/image192.jpeg"/><Relationship Id="rId247" Type="http://schemas.openxmlformats.org/officeDocument/2006/relationships/image" Target="media/image193.png"/><Relationship Id="rId248" Type="http://schemas.openxmlformats.org/officeDocument/2006/relationships/image" Target="media/image194.png"/><Relationship Id="rId249" Type="http://schemas.openxmlformats.org/officeDocument/2006/relationships/image" Target="media/image195.png"/><Relationship Id="rId60" Type="http://schemas.openxmlformats.org/officeDocument/2006/relationships/image" Target="media/image42.png"/><Relationship Id="rId61" Type="http://schemas.openxmlformats.org/officeDocument/2006/relationships/image" Target="media/image43.png"/><Relationship Id="rId62" Type="http://schemas.openxmlformats.org/officeDocument/2006/relationships/image" Target="media/image44.png"/><Relationship Id="rId63" Type="http://schemas.microsoft.com/office/2007/relationships/hdphoto" Target="media/hdphoto10.wdp"/><Relationship Id="rId64" Type="http://schemas.openxmlformats.org/officeDocument/2006/relationships/image" Target="media/image45.png"/><Relationship Id="rId65" Type="http://schemas.microsoft.com/office/2007/relationships/hdphoto" Target="media/hdphoto11.wdp"/><Relationship Id="rId66" Type="http://schemas.openxmlformats.org/officeDocument/2006/relationships/image" Target="media/image46.png"/><Relationship Id="rId67" Type="http://schemas.openxmlformats.org/officeDocument/2006/relationships/image" Target="media/image47.png"/><Relationship Id="rId68" Type="http://schemas.openxmlformats.org/officeDocument/2006/relationships/image" Target="media/image48.png"/><Relationship Id="rId69" Type="http://schemas.openxmlformats.org/officeDocument/2006/relationships/image" Target="media/image49.png"/><Relationship Id="rId160" Type="http://schemas.openxmlformats.org/officeDocument/2006/relationships/image" Target="media/image122.png"/><Relationship Id="rId161" Type="http://schemas.openxmlformats.org/officeDocument/2006/relationships/image" Target="media/image123.png"/><Relationship Id="rId162" Type="http://schemas.openxmlformats.org/officeDocument/2006/relationships/image" Target="media/image124.png"/><Relationship Id="rId163" Type="http://schemas.openxmlformats.org/officeDocument/2006/relationships/image" Target="media/image125.png"/><Relationship Id="rId164" Type="http://schemas.microsoft.com/office/2007/relationships/hdphoto" Target="media/hdphoto30.wdp"/><Relationship Id="rId165" Type="http://schemas.openxmlformats.org/officeDocument/2006/relationships/image" Target="media/image126.png"/><Relationship Id="rId166" Type="http://schemas.openxmlformats.org/officeDocument/2006/relationships/image" Target="media/image127.png"/><Relationship Id="rId167" Type="http://schemas.openxmlformats.org/officeDocument/2006/relationships/image" Target="media/image128.png"/><Relationship Id="rId168" Type="http://schemas.openxmlformats.org/officeDocument/2006/relationships/image" Target="media/image129.png"/><Relationship Id="rId169" Type="http://schemas.openxmlformats.org/officeDocument/2006/relationships/image" Target="media/image130.jpeg"/><Relationship Id="rId250" Type="http://schemas.openxmlformats.org/officeDocument/2006/relationships/image" Target="media/image196.jpeg"/><Relationship Id="rId251" Type="http://schemas.openxmlformats.org/officeDocument/2006/relationships/image" Target="media/image197.jpeg"/><Relationship Id="rId252" Type="http://schemas.openxmlformats.org/officeDocument/2006/relationships/image" Target="media/image198.png"/><Relationship Id="rId253" Type="http://schemas.openxmlformats.org/officeDocument/2006/relationships/image" Target="media/image199.png"/><Relationship Id="rId254" Type="http://schemas.openxmlformats.org/officeDocument/2006/relationships/image" Target="media/image200.png"/><Relationship Id="rId255" Type="http://schemas.openxmlformats.org/officeDocument/2006/relationships/image" Target="media/image201.jpeg"/><Relationship Id="rId256" Type="http://schemas.openxmlformats.org/officeDocument/2006/relationships/image" Target="media/image202.png"/><Relationship Id="rId257" Type="http://schemas.openxmlformats.org/officeDocument/2006/relationships/image" Target="media/image203.png"/><Relationship Id="rId258" Type="http://schemas.openxmlformats.org/officeDocument/2006/relationships/image" Target="media/image204.jpeg"/><Relationship Id="rId259" Type="http://schemas.openxmlformats.org/officeDocument/2006/relationships/image" Target="media/image205.png"/><Relationship Id="rId100" Type="http://schemas.microsoft.com/office/2007/relationships/hdphoto" Target="media/hdphoto19.wdp"/><Relationship Id="rId101" Type="http://schemas.openxmlformats.org/officeDocument/2006/relationships/image" Target="media/image73.png"/><Relationship Id="rId102" Type="http://schemas.openxmlformats.org/officeDocument/2006/relationships/image" Target="media/image74.png"/><Relationship Id="rId103" Type="http://schemas.openxmlformats.org/officeDocument/2006/relationships/image" Target="media/image75.png"/><Relationship Id="rId104" Type="http://schemas.openxmlformats.org/officeDocument/2006/relationships/image" Target="media/image76.png"/><Relationship Id="rId105" Type="http://schemas.openxmlformats.org/officeDocument/2006/relationships/image" Target="media/image77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Macintosh%20HD:Applications:Microsoft%20Office%202011:Office:Media:Templates:Publishing%20Layout%20View:Catalogs:Photo%20Catalog.dotx" TargetMode="External"/></Relationships>
</file>

<file path=word/theme/theme1.xml><?xml version="1.0" encoding="utf-8"?>
<a:theme xmlns:a="http://schemas.openxmlformats.org/drawingml/2006/main" name="Office Theme">
  <a:themeElements>
    <a:clrScheme name="Photo Catalog">
      <a:dk1>
        <a:sysClr val="windowText" lastClr="000000"/>
      </a:dk1>
      <a:lt1>
        <a:sysClr val="window" lastClr="FFFFFF"/>
      </a:lt1>
      <a:dk2>
        <a:srgbClr val="333333"/>
      </a:dk2>
      <a:lt2>
        <a:srgbClr val="CFD6CE"/>
      </a:lt2>
      <a:accent1>
        <a:srgbClr val="CE6802"/>
      </a:accent1>
      <a:accent2>
        <a:srgbClr val="999966"/>
      </a:accent2>
      <a:accent3>
        <a:srgbClr val="626C61"/>
      </a:accent3>
      <a:accent4>
        <a:srgbClr val="798A9E"/>
      </a:accent4>
      <a:accent5>
        <a:srgbClr val="695A86"/>
      </a:accent5>
      <a:accent6>
        <a:srgbClr val="624A3C"/>
      </a:accent6>
      <a:hlink>
        <a:srgbClr val="660000"/>
      </a:hlink>
      <a:folHlink>
        <a:srgbClr val="964C02"/>
      </a:folHlink>
    </a:clrScheme>
    <a:fontScheme name="Photo Catalog">
      <a:majorFont>
        <a:latin typeface="Perpetua Titling MT"/>
        <a:ea typeface=""/>
        <a:cs typeface=""/>
        <a:font script="Jpan" typeface="ＭＳ Ｐ明朝"/>
      </a:majorFont>
      <a:minorFont>
        <a:latin typeface="Calisto MT"/>
        <a:ea typeface=""/>
        <a:cs typeface=""/>
        <a:font script="Jpan" typeface="ＭＳ Ｐ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Photo Catalog.dotx</Template>
  <TotalTime>1</TotalTime>
  <Pages>16</Pages>
  <Words>56</Words>
  <Characters>322</Characters>
  <Application>Microsoft Macintosh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377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DCS DCS</dc:creator>
  <cp:keywords/>
  <dc:description/>
  <cp:lastModifiedBy>DCS DCS</cp:lastModifiedBy>
  <cp:revision>2</cp:revision>
  <cp:lastPrinted>2015-10-16T12:28:00Z</cp:lastPrinted>
  <dcterms:created xsi:type="dcterms:W3CDTF">2015-10-27T12:58:00Z</dcterms:created>
  <dcterms:modified xsi:type="dcterms:W3CDTF">2015-10-27T12:58:00Z</dcterms:modified>
  <cp:category/>
</cp:coreProperties>
</file>