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8610C" w14:textId="27F1C1F2" w:rsidR="009E6BE5" w:rsidRDefault="00677F52">
      <w:pPr>
        <w:pStyle w:val="BlockTex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35F5F" wp14:editId="105E8F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86000" cy="2286000"/>
                <wp:effectExtent l="0" t="0" r="0" b="0"/>
                <wp:wrapSquare wrapText="bothSides"/>
                <wp:docPr id="2" name="Text Box 2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5E76" w14:textId="77777777" w:rsidR="009E6BE5" w:rsidRDefault="00677F52">
                            <w:pPr>
                              <w:pStyle w:val="Subtitle"/>
                            </w:pPr>
                            <w:r>
                              <w:t>Volume 1 | Issue 1</w:t>
                            </w:r>
                          </w:p>
                          <w:p w14:paraId="684972C3" w14:textId="20EDC0D2" w:rsidR="009E6BE5" w:rsidRDefault="00C61427">
                            <w:pPr>
                              <w:pStyle w:val="Date"/>
                            </w:pPr>
                            <w:r>
                              <w:t>24SEP2016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35F5F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alt="Title: Volume and date" style="position:absolute;margin-left:0;margin-top:0;width:180pt;height:180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" fillcolor="white [3201]" stroked="f" strokeweight=".5pt">
                <v:textbox inset="36pt,18pt,11.52pt,7.2pt">
                  <w:txbxContent>
                    <w:p w14:paraId="00195E76" w14:textId="77777777" w:rsidR="009E6BE5" w:rsidRDefault="00677F52">
                      <w:pPr>
                        <w:pStyle w:val="Subtitle"/>
                      </w:pPr>
                      <w:r>
                        <w:t>Volume 1 | Issue 1</w:t>
                      </w:r>
                    </w:p>
                    <w:p w14:paraId="684972C3" w14:textId="20EDC0D2" w:rsidR="009E6BE5" w:rsidRDefault="00C61427">
                      <w:pPr>
                        <w:pStyle w:val="Date"/>
                      </w:pPr>
                      <w:r>
                        <w:t>24SEP2016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16C3B3AA" wp14:editId="6CD04850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5029200" cy="2286000"/>
                <wp:effectExtent l="0" t="0" r="0" b="0"/>
                <wp:wrapTopAndBottom/>
                <wp:docPr id="1" name="Rectangle 1" title="Mast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A7F17" w14:textId="77777777" w:rsidR="009E6BE5" w:rsidRPr="006C3ED9" w:rsidRDefault="006C3ED9" w:rsidP="006C3ED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72"/>
                                <w:szCs w:val="24"/>
                                <w:u w:val="single"/>
                                <w:lang w:eastAsia="en-US"/>
                              </w:rPr>
                            </w:pPr>
                            <w:proofErr w:type="spellStart"/>
                            <w:r w:rsidRPr="006C3ED9"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72"/>
                                <w:szCs w:val="24"/>
                                <w:u w:val="single"/>
                                <w:lang w:eastAsia="en-US"/>
                              </w:rPr>
                              <w:t>Bulgogi</w:t>
                            </w:r>
                            <w:proofErr w:type="spellEnd"/>
                            <w:r w:rsidRPr="006C3ED9"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72"/>
                                <w:szCs w:val="24"/>
                                <w:u w:val="single"/>
                                <w:lang w:eastAsia="en-US"/>
                              </w:rPr>
                              <w:t xml:space="preserve"> Soy Curls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3B3AA" id="Rectangle 1" o:spid="_x0000_s1027" alt="Title: Masthead" style="position:absolute;margin-left:0;margin-top:0;width:396pt;height:180pt;z-index:251659264;visibility:visible;mso-wrap-style:square;mso-width-percent:100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" fillcolor="#6ca800 [3204]" stroked="f" strokeweight="1pt">
                <v:textbox inset="11.52pt,18pt,11.52pt,7.2pt">
                  <w:txbxContent>
                    <w:p w14:paraId="63AA7F17" w14:textId="77777777" w:rsidR="009E6BE5" w:rsidRPr="006C3ED9" w:rsidRDefault="006C3ED9" w:rsidP="006C3ED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b/>
                          <w:color w:val="auto"/>
                          <w:sz w:val="72"/>
                          <w:szCs w:val="24"/>
                          <w:u w:val="single"/>
                          <w:lang w:eastAsia="en-US"/>
                        </w:rPr>
                      </w:pPr>
                      <w:proofErr w:type="spellStart"/>
                      <w:r w:rsidRPr="006C3ED9">
                        <w:rPr>
                          <w:rFonts w:ascii="Calibri" w:eastAsia="Calibri" w:hAnsi="Calibri" w:cs="Times New Roman"/>
                          <w:b/>
                          <w:color w:val="auto"/>
                          <w:sz w:val="72"/>
                          <w:szCs w:val="24"/>
                          <w:u w:val="single"/>
                          <w:lang w:eastAsia="en-US"/>
                        </w:rPr>
                        <w:t>Bulgogi</w:t>
                      </w:r>
                      <w:proofErr w:type="spellEnd"/>
                      <w:r w:rsidRPr="006C3ED9">
                        <w:rPr>
                          <w:rFonts w:ascii="Calibri" w:eastAsia="Calibri" w:hAnsi="Calibri" w:cs="Times New Roman"/>
                          <w:b/>
                          <w:color w:val="auto"/>
                          <w:sz w:val="72"/>
                          <w:szCs w:val="24"/>
                          <w:u w:val="single"/>
                          <w:lang w:eastAsia="en-US"/>
                        </w:rPr>
                        <w:t xml:space="preserve"> Soy Curls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003FF389" w14:textId="77777777" w:rsidR="009E6BE5" w:rsidRPr="000F6958" w:rsidRDefault="006C3ED9">
      <w:pPr>
        <w:pStyle w:val="Heading1"/>
        <w:rPr>
          <w:sz w:val="40"/>
          <w:szCs w:val="40"/>
          <w:u w:val="single"/>
        </w:rPr>
      </w:pPr>
      <w:r w:rsidRPr="000F6958">
        <w:rPr>
          <w:sz w:val="40"/>
          <w:szCs w:val="40"/>
          <w:u w:val="single"/>
        </w:rPr>
        <w:t>Soy Curls</w:t>
      </w:r>
    </w:p>
    <w:p w14:paraId="306E9115" w14:textId="2AEEFE1E" w:rsidR="009E6BE5" w:rsidRPr="00150ACA" w:rsidRDefault="006C3ED9">
      <w:pPr>
        <w:rPr>
          <w:sz w:val="24"/>
        </w:rPr>
      </w:pPr>
      <w:r w:rsidRPr="00150ACA">
        <w:rPr>
          <w:sz w:val="24"/>
        </w:rPr>
        <w:t>Heat up water in a pot and place one cube of No-Chick seasoning in water. When water comes to a boil, place ½ bag of Butler Soy Curls in for 10 minutes. Remove Soy Curls and drain out as much water as you can. Put rehyd</w:t>
      </w:r>
      <w:r w:rsidR="00150ACA">
        <w:rPr>
          <w:sz w:val="24"/>
        </w:rPr>
        <w:t>rated Soy Curls in a big Ziploc</w:t>
      </w:r>
      <w:r w:rsidRPr="00150ACA">
        <w:rPr>
          <w:sz w:val="24"/>
        </w:rPr>
        <w:t xml:space="preserve"> bag.</w:t>
      </w:r>
    </w:p>
    <w:p w14:paraId="1CC0A2F5" w14:textId="266124BB" w:rsidR="009E6BE5" w:rsidRDefault="009E6BE5"/>
    <w:p w14:paraId="25384814" w14:textId="39EFEFD2" w:rsidR="009E6BE5" w:rsidRDefault="00CB227C">
      <w:r>
        <w:rPr>
          <w:noProof/>
          <w:lang w:eastAsia="en-US"/>
        </w:rPr>
        <w:drawing>
          <wp:inline distT="0" distB="0" distL="0" distR="0" wp14:anchorId="3E50379D" wp14:editId="17280D9C">
            <wp:extent cx="5016500" cy="3721100"/>
            <wp:effectExtent l="203200" t="203200" r="190500" b="190500"/>
            <wp:docPr id="4" name="Picture 4" descr="../../../../Users/3AMRUSH/OneDrive/Recipes/IMG_2016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Users/3AMRUSH/OneDrive/Recipes/IMG_201608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21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361677" w14:textId="6996709B" w:rsidR="00CB227C" w:rsidRDefault="00FD3994" w:rsidP="006C3ED9">
      <w:pPr>
        <w:pStyle w:val="Heading1"/>
        <w:rPr>
          <w:u w:val="single"/>
        </w:rPr>
      </w:pPr>
      <w:r>
        <w:rPr>
          <w:b w:val="0"/>
          <w:noProof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62B1A" wp14:editId="21BDD363">
                <wp:simplePos x="0" y="0"/>
                <wp:positionH relativeFrom="column">
                  <wp:posOffset>-2120265</wp:posOffset>
                </wp:positionH>
                <wp:positionV relativeFrom="paragraph">
                  <wp:posOffset>505460</wp:posOffset>
                </wp:positionV>
                <wp:extent cx="1943735" cy="2288540"/>
                <wp:effectExtent l="0" t="0" r="37465" b="22860"/>
                <wp:wrapThrough wrapText="bothSides">
                  <wp:wrapPolygon edited="0">
                    <wp:start x="0" y="0"/>
                    <wp:lineTo x="0" y="21576"/>
                    <wp:lineTo x="21734" y="21576"/>
                    <wp:lineTo x="21734" y="0"/>
                    <wp:lineTo x="0" y="0"/>
                  </wp:wrapPolygon>
                </wp:wrapThrough>
                <wp:docPr id="10" name="Bev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2288540"/>
                        </a:xfrm>
                        <a:prstGeom prst="bevel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481C8" id="_x0000_t84" coordsize="21600,21600" o:spt="84" adj="2700" path="m0,0l0,21600,21600,21600,21600,0xem@0@0nfl@0@2@1@2@1@0xem0,0nfl@0@0em0,21600nfl@0@2em21600,21600nfl@1@2em21600,0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0" o:spid="_x0000_s1026" type="#_x0000_t84" style="position:absolute;margin-left:-166.95pt;margin-top:39.8pt;width:153.05pt;height:18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AABEIAicB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" strokecolor="#6ca800 [3204]" strokeweight="1pt">
                <v:fill r:id="rId13" o:title="" rotate="t" type="frame"/>
                <w10:wrap type="through"/>
              </v:shape>
            </w:pict>
          </mc:Fallback>
        </mc:AlternateContent>
      </w:r>
    </w:p>
    <w:p w14:paraId="7B31EE25" w14:textId="329DC4DF" w:rsidR="006C3ED9" w:rsidRPr="000F6958" w:rsidRDefault="006C3ED9" w:rsidP="006C3ED9">
      <w:pPr>
        <w:pStyle w:val="Heading1"/>
        <w:rPr>
          <w:sz w:val="40"/>
          <w:szCs w:val="40"/>
          <w:u w:val="single"/>
        </w:rPr>
      </w:pPr>
      <w:proofErr w:type="spellStart"/>
      <w:r w:rsidRPr="000F6958">
        <w:rPr>
          <w:sz w:val="40"/>
          <w:szCs w:val="40"/>
          <w:u w:val="single"/>
        </w:rPr>
        <w:t>Bulgogi</w:t>
      </w:r>
      <w:proofErr w:type="spellEnd"/>
      <w:r w:rsidRPr="000F6958">
        <w:rPr>
          <w:sz w:val="40"/>
          <w:szCs w:val="40"/>
          <w:u w:val="single"/>
        </w:rPr>
        <w:t xml:space="preserve"> Sauce</w:t>
      </w:r>
    </w:p>
    <w:p w14:paraId="4589FB33" w14:textId="780A35F9" w:rsidR="006C3ED9" w:rsidRPr="00AC6C5B" w:rsidRDefault="006C3ED9" w:rsidP="006C3ED9">
      <w:pPr>
        <w:rPr>
          <w:b/>
          <w:u w:val="single"/>
        </w:rPr>
      </w:pPr>
    </w:p>
    <w:p w14:paraId="5976B3CF" w14:textId="2FDC3015" w:rsidR="006C3ED9" w:rsidRDefault="006C3ED9" w:rsidP="006C3ED9">
      <w:pPr>
        <w:pStyle w:val="ListParagraph"/>
        <w:numPr>
          <w:ilvl w:val="0"/>
          <w:numId w:val="1"/>
        </w:numPr>
      </w:pPr>
      <w:r>
        <w:t>1/3 cup of Low Sodium Soy Sauce</w:t>
      </w:r>
      <w:r w:rsidR="00FD3994">
        <w:t xml:space="preserve"> od Bragg’s Liquid </w:t>
      </w:r>
      <w:proofErr w:type="spellStart"/>
      <w:r w:rsidR="00FD3994">
        <w:t>Aminos</w:t>
      </w:r>
      <w:proofErr w:type="spellEnd"/>
    </w:p>
    <w:p w14:paraId="39DCF5B3" w14:textId="77777777" w:rsidR="006C3ED9" w:rsidRDefault="006C3ED9" w:rsidP="006C3ED9">
      <w:pPr>
        <w:pStyle w:val="ListParagraph"/>
        <w:numPr>
          <w:ilvl w:val="0"/>
          <w:numId w:val="1"/>
        </w:numPr>
      </w:pPr>
      <w:r>
        <w:t>1/3 cup water</w:t>
      </w:r>
    </w:p>
    <w:p w14:paraId="6CCAA446" w14:textId="77777777" w:rsidR="006C3ED9" w:rsidRDefault="006C3ED9" w:rsidP="006C3ED9">
      <w:pPr>
        <w:pStyle w:val="ListParagraph"/>
        <w:numPr>
          <w:ilvl w:val="0"/>
          <w:numId w:val="1"/>
        </w:numPr>
      </w:pPr>
      <w:r>
        <w:t>2 TBSP of Agave</w:t>
      </w:r>
    </w:p>
    <w:p w14:paraId="350CFFE0" w14:textId="77777777" w:rsidR="006C3ED9" w:rsidRDefault="006C3ED9" w:rsidP="006C3ED9">
      <w:pPr>
        <w:pStyle w:val="ListParagraph"/>
        <w:numPr>
          <w:ilvl w:val="0"/>
          <w:numId w:val="1"/>
        </w:numPr>
      </w:pPr>
      <w:r>
        <w:t>2 TBSP of Sesame Oil</w:t>
      </w:r>
    </w:p>
    <w:p w14:paraId="4EC10453" w14:textId="77777777" w:rsidR="006C3ED9" w:rsidRDefault="006C3ED9" w:rsidP="006C3ED9">
      <w:pPr>
        <w:pStyle w:val="ListParagraph"/>
        <w:numPr>
          <w:ilvl w:val="0"/>
          <w:numId w:val="1"/>
        </w:numPr>
      </w:pPr>
      <w:r>
        <w:t>3 cloves garlic, minced</w:t>
      </w:r>
    </w:p>
    <w:p w14:paraId="5DCFB6B9" w14:textId="77777777" w:rsidR="006C3ED9" w:rsidRDefault="006C3ED9" w:rsidP="006C3ED9">
      <w:pPr>
        <w:pStyle w:val="ListParagraph"/>
        <w:numPr>
          <w:ilvl w:val="0"/>
          <w:numId w:val="1"/>
        </w:numPr>
      </w:pPr>
      <w:r>
        <w:t>½ medium yellow onion chopped</w:t>
      </w:r>
    </w:p>
    <w:p w14:paraId="04A1B77E" w14:textId="77777777" w:rsidR="006C3ED9" w:rsidRDefault="006C3ED9" w:rsidP="006C3ED9">
      <w:pPr>
        <w:pStyle w:val="ListParagraph"/>
        <w:numPr>
          <w:ilvl w:val="0"/>
          <w:numId w:val="1"/>
        </w:numPr>
      </w:pPr>
      <w:r>
        <w:t>4 green onions, sliced</w:t>
      </w:r>
    </w:p>
    <w:p w14:paraId="4B091FE9" w14:textId="66CADB3A" w:rsidR="006C3ED9" w:rsidRDefault="006C3ED9" w:rsidP="006C3ED9">
      <w:pPr>
        <w:pStyle w:val="ListParagraph"/>
        <w:numPr>
          <w:ilvl w:val="0"/>
          <w:numId w:val="1"/>
        </w:numPr>
      </w:pPr>
      <w:r>
        <w:t>2 TBSP of Sesame Seeds</w:t>
      </w:r>
    </w:p>
    <w:p w14:paraId="3819FDE5" w14:textId="30298A6A" w:rsidR="006C3ED9" w:rsidRDefault="006C3ED9" w:rsidP="006C3ED9">
      <w:pPr>
        <w:pStyle w:val="ListParagraph"/>
        <w:numPr>
          <w:ilvl w:val="0"/>
          <w:numId w:val="1"/>
        </w:numPr>
      </w:pPr>
      <w:r>
        <w:t>¼ tsp of black pepper</w:t>
      </w:r>
    </w:p>
    <w:p w14:paraId="582E0245" w14:textId="77777777" w:rsidR="009E6BE5" w:rsidRDefault="009E6BE5"/>
    <w:p w14:paraId="1C63334A" w14:textId="0C7CB70B" w:rsidR="009E6BE5" w:rsidRPr="000F6958" w:rsidRDefault="00FD3994">
      <w:pPr>
        <w:pStyle w:val="ContactInfo"/>
        <w:rPr>
          <w:b/>
          <w:color w:val="6CA800" w:themeColor="accent1"/>
          <w:sz w:val="40"/>
          <w:szCs w:val="40"/>
          <w:u w:val="single"/>
        </w:rPr>
      </w:pPr>
      <w:r w:rsidRPr="000F6958">
        <w:rPr>
          <w:b/>
          <w:color w:val="6CA800" w:themeColor="accent1"/>
          <w:sz w:val="40"/>
          <w:szCs w:val="40"/>
          <w:u w:val="single"/>
        </w:rPr>
        <w:t>Cooking Instructions</w:t>
      </w:r>
      <w:bookmarkStart w:id="0" w:name="_GoBack"/>
      <w:bookmarkEnd w:id="0"/>
    </w:p>
    <w:p w14:paraId="3D84033B" w14:textId="77777777" w:rsidR="00FD3994" w:rsidRDefault="00FD3994">
      <w:pPr>
        <w:pStyle w:val="ContactInfo"/>
      </w:pPr>
    </w:p>
    <w:p w14:paraId="2786D4D9" w14:textId="4E067B20" w:rsidR="00FD3994" w:rsidRDefault="00FD3994">
      <w:pPr>
        <w:pStyle w:val="ContactInfo"/>
        <w:rPr>
          <w:sz w:val="24"/>
        </w:rPr>
      </w:pPr>
      <w:r w:rsidRPr="00FD3994">
        <w:rPr>
          <w:sz w:val="24"/>
        </w:rPr>
        <w:t xml:space="preserve">Now that you have your soy curls and have made your </w:t>
      </w:r>
      <w:proofErr w:type="spellStart"/>
      <w:r w:rsidRPr="00FD3994">
        <w:rPr>
          <w:sz w:val="24"/>
        </w:rPr>
        <w:t>Bulgogi</w:t>
      </w:r>
      <w:proofErr w:type="spellEnd"/>
      <w:r w:rsidRPr="00FD3994">
        <w:rPr>
          <w:sz w:val="24"/>
        </w:rPr>
        <w:t xml:space="preserve"> sauce</w:t>
      </w:r>
      <w:r>
        <w:rPr>
          <w:sz w:val="24"/>
        </w:rPr>
        <w:t>;</w:t>
      </w:r>
    </w:p>
    <w:p w14:paraId="7435C654" w14:textId="06790B78" w:rsidR="00FD3994" w:rsidRDefault="00FD3994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sz w:val="24"/>
        </w:rPr>
        <w:t>Pour sauce into your Ziploc bag with soy curls</w:t>
      </w:r>
    </w:p>
    <w:p w14:paraId="08B442F3" w14:textId="6317EEFC" w:rsidR="00FD3994" w:rsidRDefault="00150ACA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A0E33" wp14:editId="07215FCA">
                <wp:simplePos x="0" y="0"/>
                <wp:positionH relativeFrom="column">
                  <wp:posOffset>-2120265</wp:posOffset>
                </wp:positionH>
                <wp:positionV relativeFrom="paragraph">
                  <wp:posOffset>253365</wp:posOffset>
                </wp:positionV>
                <wp:extent cx="2057400" cy="2745740"/>
                <wp:effectExtent l="0" t="0" r="25400" b="22860"/>
                <wp:wrapThrough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hrough>
                <wp:docPr id="11" name="Bev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745740"/>
                        </a:xfrm>
                        <a:prstGeom prst="bevel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B807" id="Bevel 11" o:spid="_x0000_s1026" type="#_x0000_t84" style="position:absolute;margin-left:-166.95pt;margin-top:19.95pt;width:162pt;height:2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wAARCAKV&#10;Ae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" strokecolor="#355300 [1604]" strokeweight="1pt">
                <v:fill r:id="rId15" o:title="" rotate="t" type="frame"/>
                <w10:wrap type="through"/>
              </v:shape>
            </w:pict>
          </mc:Fallback>
        </mc:AlternateContent>
      </w:r>
      <w:r w:rsidR="00FD3994">
        <w:rPr>
          <w:sz w:val="24"/>
        </w:rPr>
        <w:t>Let it marinate for about 1 hour</w:t>
      </w:r>
    </w:p>
    <w:p w14:paraId="1B0F0ACD" w14:textId="1C2C1B16" w:rsidR="00150ACA" w:rsidRDefault="00150ACA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sz w:val="24"/>
        </w:rPr>
        <w:t>After an hour, remove soy curls (without sauce) and fry in a pan</w:t>
      </w:r>
    </w:p>
    <w:p w14:paraId="2B1E1D9C" w14:textId="407C7760" w:rsidR="00150ACA" w:rsidRDefault="00150ACA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sz w:val="24"/>
        </w:rPr>
        <w:t>I allow it to get slightly burnt, so that it is crispy</w:t>
      </w:r>
    </w:p>
    <w:p w14:paraId="0F835AD2" w14:textId="12092DFF" w:rsidR="00150ACA" w:rsidRDefault="00150ACA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sz w:val="24"/>
        </w:rPr>
        <w:t>Once the soy curls are crispy, pour remaining sauce over the soy curls.</w:t>
      </w:r>
    </w:p>
    <w:p w14:paraId="56017C44" w14:textId="116856CB" w:rsidR="00150ACA" w:rsidRDefault="00150ACA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sz w:val="24"/>
        </w:rPr>
        <w:t>Add your soy curls over Jasmin or basmati rice</w:t>
      </w:r>
    </w:p>
    <w:p w14:paraId="05365BB1" w14:textId="714E58BD" w:rsidR="00150ACA" w:rsidRDefault="00150ACA" w:rsidP="00FD3994">
      <w:pPr>
        <w:pStyle w:val="ContactInfo"/>
        <w:numPr>
          <w:ilvl w:val="0"/>
          <w:numId w:val="2"/>
        </w:numPr>
        <w:rPr>
          <w:sz w:val="24"/>
        </w:rPr>
      </w:pPr>
      <w:r>
        <w:rPr>
          <w:sz w:val="24"/>
        </w:rPr>
        <w:t>As an added touch, I like to sprinkle fresh cilantro over the top.</w:t>
      </w:r>
    </w:p>
    <w:p w14:paraId="0CE6DF5B" w14:textId="77777777" w:rsidR="00150ACA" w:rsidRDefault="00150ACA" w:rsidP="00150ACA">
      <w:pPr>
        <w:pStyle w:val="ContactInfo"/>
        <w:rPr>
          <w:sz w:val="24"/>
        </w:rPr>
      </w:pPr>
    </w:p>
    <w:p w14:paraId="479D1C2A" w14:textId="65AF3090" w:rsidR="00150ACA" w:rsidRPr="00150ACA" w:rsidRDefault="00150ACA" w:rsidP="00150ACA">
      <w:pPr>
        <w:pStyle w:val="ContactInfo"/>
        <w:ind w:left="5760"/>
        <w:rPr>
          <w:b/>
          <w:color w:val="6CA800" w:themeColor="accent1"/>
          <w:sz w:val="48"/>
          <w:u w:val="single"/>
        </w:rPr>
      </w:pPr>
      <w:r w:rsidRPr="00150ACA">
        <w:rPr>
          <w:b/>
          <w:color w:val="6CA800" w:themeColor="accent1"/>
          <w:sz w:val="48"/>
          <w:u w:val="single"/>
        </w:rPr>
        <w:t>ENJOY!!!</w:t>
      </w:r>
    </w:p>
    <w:sectPr w:rsidR="00150ACA" w:rsidRPr="00150ACA">
      <w:headerReference w:type="default" r:id="rId16"/>
      <w:pgSz w:w="12240" w:h="15840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17A0B" w14:textId="77777777" w:rsidR="00677F52" w:rsidRDefault="00677F52">
      <w:pPr>
        <w:spacing w:after="0" w:line="240" w:lineRule="auto"/>
      </w:pPr>
      <w:r>
        <w:separator/>
      </w:r>
    </w:p>
  </w:endnote>
  <w:endnote w:type="continuationSeparator" w:id="0">
    <w:p w14:paraId="118E1F29" w14:textId="77777777" w:rsidR="00677F52" w:rsidRDefault="0067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0FEAE" w14:textId="77777777" w:rsidR="00677F52" w:rsidRDefault="00677F52">
      <w:pPr>
        <w:spacing w:after="0" w:line="240" w:lineRule="auto"/>
      </w:pPr>
      <w:r>
        <w:separator/>
      </w:r>
    </w:p>
  </w:footnote>
  <w:footnote w:type="continuationSeparator" w:id="0">
    <w:p w14:paraId="227F6543" w14:textId="77777777" w:rsidR="00677F52" w:rsidRDefault="00677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817B2A" w14:textId="77777777" w:rsidR="009E6BE5" w:rsidRDefault="00677F5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9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480A24"/>
    <w:multiLevelType w:val="hybridMultilevel"/>
    <w:tmpl w:val="8786A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AD6303"/>
    <w:multiLevelType w:val="hybridMultilevel"/>
    <w:tmpl w:val="7F86B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ED9"/>
    <w:rsid w:val="000F6958"/>
    <w:rsid w:val="00150ACA"/>
    <w:rsid w:val="00677F52"/>
    <w:rsid w:val="006C3ED9"/>
    <w:rsid w:val="009E6BE5"/>
    <w:rsid w:val="00AD3A1F"/>
    <w:rsid w:val="00C61427"/>
    <w:rsid w:val="00CB227C"/>
    <w:rsid w:val="00D652FE"/>
    <w:rsid w:val="00FD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F727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6C3ED9"/>
    <w:pPr>
      <w:spacing w:after="0" w:line="240" w:lineRule="auto"/>
      <w:ind w:left="720"/>
      <w:contextualSpacing/>
    </w:pPr>
    <w:rPr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3AMRUSH/Library/Containers/com.microsoft.Word/Data/Library/Caches/1033/TM10002088/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93E"/>
    <w:rsid w:val="005A3E8F"/>
    <w:rsid w:val="00D5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09E705E8A94248B9A48934A7F94A0E">
    <w:name w:val="9109E705E8A94248B9A48934A7F94A0E"/>
  </w:style>
  <w:style w:type="paragraph" w:customStyle="1" w:styleId="E59B564F64B78A4796D772B76333970D">
    <w:name w:val="E59B564F64B78A4796D772B76333970D"/>
  </w:style>
  <w:style w:type="paragraph" w:customStyle="1" w:styleId="14320A8CB8EA1F459F3731DE374DB68D">
    <w:name w:val="14320A8CB8EA1F459F3731DE374DB68D"/>
  </w:style>
  <w:style w:type="paragraph" w:customStyle="1" w:styleId="83A11F196D05B54088940EBB948CDEE9">
    <w:name w:val="83A11F196D05B54088940EBB948CDEE9"/>
  </w:style>
  <w:style w:type="paragraph" w:customStyle="1" w:styleId="548E8BD572FCC14E9BD545B27ACDE98C">
    <w:name w:val="548E8BD572FCC14E9BD545B27ACDE98C"/>
  </w:style>
  <w:style w:type="paragraph" w:customStyle="1" w:styleId="C3112EFF9CEC0B4DA3BEEF55165B08DD">
    <w:name w:val="C3112EFF9CEC0B4DA3BEEF55165B08DD"/>
  </w:style>
  <w:style w:type="paragraph" w:customStyle="1" w:styleId="7566BBA6553F71498C20EAA245B1D343">
    <w:name w:val="7566BBA6553F71498C20EAA245B1D343"/>
  </w:style>
  <w:style w:type="paragraph" w:customStyle="1" w:styleId="E39EA8990F3663428BC949B46FD7A037">
    <w:name w:val="E39EA8990F3663428BC949B46FD7A037"/>
  </w:style>
  <w:style w:type="paragraph" w:customStyle="1" w:styleId="E0D9A4190DB433409105D8D7FA4F6F12">
    <w:name w:val="E0D9A4190DB433409105D8D7FA4F6F12"/>
  </w:style>
  <w:style w:type="paragraph" w:customStyle="1" w:styleId="1269514459DE434B9F5A109829DDB9E7">
    <w:name w:val="1269514459DE434B9F5A109829DDB9E7"/>
  </w:style>
  <w:style w:type="paragraph" w:customStyle="1" w:styleId="715F3321431A704384B13E5E3615F62E">
    <w:name w:val="715F3321431A704384B13E5E3615F62E"/>
  </w:style>
  <w:style w:type="paragraph" w:customStyle="1" w:styleId="2BD3727560DE434EB39CAFFCB1F2C972">
    <w:name w:val="2BD3727560DE434EB39CAFFCB1F2C9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38</TotalTime>
  <Pages>2</Pages>
  <Words>150</Words>
  <Characters>856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Scania Mendez</dc:creator>
  <cp:keywords/>
  <dc:description/>
  <cp:lastModifiedBy>Scania Mendez</cp:lastModifiedBy>
  <cp:revision>3</cp:revision>
  <cp:lastPrinted>2014-12-16T20:29:00Z</cp:lastPrinted>
  <dcterms:created xsi:type="dcterms:W3CDTF">2016-09-01T23:41:00Z</dcterms:created>
  <dcterms:modified xsi:type="dcterms:W3CDTF">2016-09-23T02:57:00Z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