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638A" w:rsidRDefault="00DC3D25" w:rsidP="009F5943">
      <w:pPr>
        <w:pStyle w:val="Heading2"/>
        <w:tabs>
          <w:tab w:val="left" w:pos="5985"/>
        </w:tabs>
        <w:rPr>
          <w:sz w:val="22"/>
          <w:szCs w:val="22"/>
        </w:rPr>
      </w:pPr>
      <w:bookmarkStart w:id="0" w:name="_GoBack"/>
      <w:r>
        <w:rPr>
          <w:b w:val="0"/>
          <w:noProof/>
          <w:lang w:val="en-CA" w:eastAsia="en-CA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3216910</wp:posOffset>
            </wp:positionH>
            <wp:positionV relativeFrom="paragraph">
              <wp:posOffset>161925</wp:posOffset>
            </wp:positionV>
            <wp:extent cx="2562225" cy="1377950"/>
            <wp:effectExtent l="0" t="0" r="952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oho-style-pic-to-wish-Hello-February[1]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9F5943">
        <w:rPr>
          <w:sz w:val="22"/>
          <w:szCs w:val="22"/>
        </w:rPr>
        <w:tab/>
      </w:r>
    </w:p>
    <w:p w:rsidR="000E638A" w:rsidRDefault="009F5943">
      <w:pPr>
        <w:rPr>
          <w:sz w:val="22"/>
          <w:szCs w:val="22"/>
        </w:rPr>
      </w:pPr>
      <w:r>
        <w:rPr>
          <w:noProof/>
          <w:sz w:val="22"/>
          <w:szCs w:val="22"/>
          <w:lang w:val="en-CA" w:eastAsia="en-CA"/>
        </w:rPr>
        <w:drawing>
          <wp:inline distT="0" distB="0" distL="0" distR="0" wp14:anchorId="08F4A9B8" wp14:editId="2D1F9C1C">
            <wp:extent cx="8769350" cy="116378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ew log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3439" cy="116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38A" w:rsidRDefault="000E638A"/>
    <w:p w:rsidR="000E638A" w:rsidRDefault="000E638A"/>
    <w:tbl>
      <w:tblPr>
        <w:tblW w:w="141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16"/>
        <w:gridCol w:w="2016"/>
        <w:gridCol w:w="2016"/>
        <w:gridCol w:w="2016"/>
        <w:gridCol w:w="2016"/>
        <w:gridCol w:w="2016"/>
        <w:gridCol w:w="2016"/>
      </w:tblGrid>
      <w:tr w:rsidR="000E638A" w:rsidTr="00E309D3">
        <w:trPr>
          <w:trHeight w:hRule="exact" w:val="433"/>
        </w:trPr>
        <w:tc>
          <w:tcPr>
            <w:tcW w:w="2016" w:type="dxa"/>
            <w:shd w:val="pct60" w:color="auto" w:fill="FFFFFF"/>
            <w:vAlign w:val="center"/>
          </w:tcPr>
          <w:p w:rsidR="000E638A" w:rsidRPr="005E738D" w:rsidRDefault="005B4A28">
            <w:pPr>
              <w:pStyle w:val="Heading1"/>
              <w:rPr>
                <w:i/>
                <w:color w:val="FFFFFF"/>
              </w:rPr>
            </w:pPr>
            <w:r w:rsidRPr="005E738D">
              <w:rPr>
                <w:i/>
                <w:color w:val="FFFFFF"/>
              </w:rPr>
              <w:t>SUNDAY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0E638A" w:rsidRPr="005E738D" w:rsidRDefault="005B4A28">
            <w:pPr>
              <w:pStyle w:val="Heading1"/>
              <w:rPr>
                <w:i/>
                <w:color w:val="FFFFFF"/>
              </w:rPr>
            </w:pPr>
            <w:r w:rsidRPr="005E738D">
              <w:rPr>
                <w:i/>
                <w:color w:val="FFFFFF"/>
              </w:rPr>
              <w:t>MONDAY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0E638A" w:rsidRPr="005E738D" w:rsidRDefault="005B4A28">
            <w:pPr>
              <w:jc w:val="center"/>
              <w:rPr>
                <w:i/>
                <w:color w:val="FFFFFF"/>
              </w:rPr>
            </w:pPr>
            <w:r w:rsidRPr="005E738D">
              <w:rPr>
                <w:b/>
                <w:bCs/>
                <w:i/>
                <w:color w:val="FFFFFF"/>
                <w:sz w:val="24"/>
                <w:szCs w:val="24"/>
              </w:rPr>
              <w:t>TUESDAY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0E638A" w:rsidRPr="005E738D" w:rsidRDefault="005B4A28">
            <w:pPr>
              <w:jc w:val="center"/>
              <w:rPr>
                <w:i/>
                <w:color w:val="FFFFFF"/>
              </w:rPr>
            </w:pPr>
            <w:r w:rsidRPr="005E738D">
              <w:rPr>
                <w:b/>
                <w:bCs/>
                <w:i/>
                <w:color w:val="FFFFFF"/>
                <w:sz w:val="24"/>
                <w:szCs w:val="24"/>
              </w:rPr>
              <w:t>WEDNESDAY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0E638A" w:rsidRPr="005E738D" w:rsidRDefault="005B4A28">
            <w:pPr>
              <w:jc w:val="center"/>
              <w:rPr>
                <w:i/>
                <w:color w:val="FFFFFF"/>
              </w:rPr>
            </w:pPr>
            <w:r w:rsidRPr="005E738D">
              <w:rPr>
                <w:b/>
                <w:bCs/>
                <w:i/>
                <w:color w:val="FFFFFF"/>
                <w:sz w:val="24"/>
                <w:szCs w:val="24"/>
              </w:rPr>
              <w:t>THURSDAY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0E638A" w:rsidRPr="005E738D" w:rsidRDefault="005B4A28">
            <w:pPr>
              <w:jc w:val="center"/>
              <w:rPr>
                <w:i/>
                <w:color w:val="FFFFFF"/>
              </w:rPr>
            </w:pPr>
            <w:r w:rsidRPr="005E738D">
              <w:rPr>
                <w:b/>
                <w:bCs/>
                <w:i/>
                <w:color w:val="FFFFFF"/>
                <w:sz w:val="24"/>
                <w:szCs w:val="24"/>
              </w:rPr>
              <w:t>FRIDAY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0E638A" w:rsidRPr="005E738D" w:rsidRDefault="005B4A28">
            <w:pPr>
              <w:jc w:val="center"/>
              <w:rPr>
                <w:i/>
                <w:color w:val="FFFFFF"/>
              </w:rPr>
            </w:pPr>
            <w:r w:rsidRPr="005E738D">
              <w:rPr>
                <w:b/>
                <w:bCs/>
                <w:i/>
                <w:color w:val="FFFFFF"/>
                <w:sz w:val="24"/>
                <w:szCs w:val="24"/>
              </w:rPr>
              <w:t>SATURDAY</w:t>
            </w:r>
          </w:p>
        </w:tc>
      </w:tr>
      <w:tr w:rsidR="000E638A" w:rsidTr="00E309D3">
        <w:trPr>
          <w:trHeight w:hRule="exact" w:val="1500"/>
        </w:trPr>
        <w:tc>
          <w:tcPr>
            <w:tcW w:w="2016" w:type="dxa"/>
            <w:shd w:val="clear" w:color="auto" w:fill="auto"/>
          </w:tcPr>
          <w:p w:rsidR="003D5846" w:rsidRPr="00477B73" w:rsidRDefault="00DC3D25" w:rsidP="003D5846">
            <w:pPr>
              <w:rPr>
                <w:b/>
              </w:rPr>
            </w:pPr>
            <w:hyperlink r:id="rId7" w:history="1">
              <w:r w:rsidR="003D5846" w:rsidRPr="00477B73">
                <w:rPr>
                  <w:rStyle w:val="Hyperlink"/>
                  <w:b/>
                </w:rPr>
                <w:t>www.scschool.ca</w:t>
              </w:r>
            </w:hyperlink>
          </w:p>
          <w:p w:rsidR="009B6394" w:rsidRPr="0014097F" w:rsidRDefault="003D5846" w:rsidP="003D5846">
            <w:pPr>
              <w:rPr>
                <w:b/>
                <w:noProof/>
                <w:lang w:val="en-CA" w:eastAsia="en-CA"/>
              </w:rPr>
            </w:pPr>
            <w:r w:rsidRPr="00477B73">
              <w:rPr>
                <w:b/>
                <w:noProof/>
                <w:lang w:val="en-CA" w:eastAsia="en-CA"/>
              </w:rPr>
              <w:drawing>
                <wp:anchor distT="0" distB="0" distL="114300" distR="114300" simplePos="0" relativeHeight="251692544" behindDoc="0" locked="0" layoutInCell="1" allowOverlap="1" wp14:anchorId="2EC17FE8" wp14:editId="5054B2F5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204470</wp:posOffset>
                  </wp:positionV>
                  <wp:extent cx="266700" cy="266700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th[1]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77B73">
              <w:rPr>
                <w:b/>
                <w:noProof/>
                <w:lang w:val="en-CA" w:eastAsia="en-CA"/>
              </w:rPr>
              <w:t>follow us</w:t>
            </w:r>
            <w:r>
              <w:rPr>
                <w:b/>
                <w:noProof/>
                <w:lang w:val="en-CA" w:eastAsia="en-CA"/>
              </w:rPr>
              <w:t xml:space="preserve"> on</w:t>
            </w:r>
          </w:p>
        </w:tc>
        <w:tc>
          <w:tcPr>
            <w:tcW w:w="2016" w:type="dxa"/>
          </w:tcPr>
          <w:p w:rsidR="001F4D01" w:rsidRPr="00477B73" w:rsidRDefault="001F4D01" w:rsidP="003D5846">
            <w:pPr>
              <w:rPr>
                <w:b/>
              </w:rPr>
            </w:pPr>
          </w:p>
        </w:tc>
        <w:tc>
          <w:tcPr>
            <w:tcW w:w="2016" w:type="dxa"/>
          </w:tcPr>
          <w:p w:rsidR="007624FE" w:rsidRDefault="00DC3D25" w:rsidP="008A0182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drawing>
                <wp:anchor distT="0" distB="0" distL="114300" distR="114300" simplePos="0" relativeHeight="251695616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150495</wp:posOffset>
                  </wp:positionV>
                  <wp:extent cx="1160780" cy="723900"/>
                  <wp:effectExtent l="0" t="0" r="1270" b="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BigKxgnMT[1].gif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233" cy="74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A78B4">
              <w:rPr>
                <w:b/>
              </w:rPr>
              <w:t>1</w:t>
            </w:r>
          </w:p>
          <w:p w:rsidR="009E2DB0" w:rsidRPr="00477B73" w:rsidRDefault="009E2DB0" w:rsidP="008A0182">
            <w:pPr>
              <w:rPr>
                <w:b/>
              </w:rPr>
            </w:pPr>
          </w:p>
        </w:tc>
        <w:tc>
          <w:tcPr>
            <w:tcW w:w="2016" w:type="dxa"/>
          </w:tcPr>
          <w:p w:rsidR="008E1E52" w:rsidRDefault="00DC3D25" w:rsidP="003D5846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drawing>
                <wp:anchor distT="0" distB="0" distL="114300" distR="114300" simplePos="0" relativeHeight="251696640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64771</wp:posOffset>
                  </wp:positionV>
                  <wp:extent cx="1065808" cy="846770"/>
                  <wp:effectExtent l="0" t="0" r="1270" b="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vector-happy-groundhog-day-greeting-cards-design-template[1].jpg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01" b="13000"/>
                          <a:stretch/>
                        </pic:blipFill>
                        <pic:spPr bwMode="auto">
                          <a:xfrm>
                            <a:off x="0" y="0"/>
                            <a:ext cx="1074155" cy="8534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A78B4">
              <w:rPr>
                <w:b/>
              </w:rPr>
              <w:t>2</w:t>
            </w:r>
          </w:p>
          <w:p w:rsidR="009E2DB0" w:rsidRPr="00477B73" w:rsidRDefault="009E2DB0" w:rsidP="003D5846">
            <w:pPr>
              <w:rPr>
                <w:b/>
              </w:rPr>
            </w:pPr>
          </w:p>
        </w:tc>
        <w:tc>
          <w:tcPr>
            <w:tcW w:w="2016" w:type="dxa"/>
          </w:tcPr>
          <w:p w:rsidR="007A0AFC" w:rsidRPr="00477B73" w:rsidRDefault="00AA78B4" w:rsidP="008A0182">
            <w:pPr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2016" w:type="dxa"/>
          </w:tcPr>
          <w:p w:rsidR="0071184F" w:rsidRPr="00477B73" w:rsidRDefault="00AA78B4" w:rsidP="003D5846">
            <w:pPr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2016" w:type="dxa"/>
          </w:tcPr>
          <w:p w:rsidR="00AA331D" w:rsidRPr="00477B73" w:rsidRDefault="00AA78B4" w:rsidP="00E309D3">
            <w:pPr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0E638A" w:rsidTr="00E309D3">
        <w:trPr>
          <w:trHeight w:hRule="exact" w:val="1500"/>
        </w:trPr>
        <w:tc>
          <w:tcPr>
            <w:tcW w:w="2016" w:type="dxa"/>
          </w:tcPr>
          <w:p w:rsidR="008A4B67" w:rsidRPr="008A4B67" w:rsidRDefault="00AA78B4" w:rsidP="003D5846">
            <w:r>
              <w:t>6</w:t>
            </w:r>
          </w:p>
        </w:tc>
        <w:tc>
          <w:tcPr>
            <w:tcW w:w="2016" w:type="dxa"/>
          </w:tcPr>
          <w:p w:rsidR="00504644" w:rsidRDefault="00AA78B4" w:rsidP="00BE4A70">
            <w:pPr>
              <w:rPr>
                <w:b/>
              </w:rPr>
            </w:pPr>
            <w:r>
              <w:rPr>
                <w:b/>
              </w:rPr>
              <w:t>7</w:t>
            </w:r>
          </w:p>
          <w:p w:rsidR="00EC02ED" w:rsidRPr="00477B73" w:rsidRDefault="00EC02ED" w:rsidP="00BE4A70">
            <w:pPr>
              <w:rPr>
                <w:b/>
              </w:rPr>
            </w:pPr>
          </w:p>
        </w:tc>
        <w:tc>
          <w:tcPr>
            <w:tcW w:w="2016" w:type="dxa"/>
          </w:tcPr>
          <w:p w:rsidR="002A7975" w:rsidRPr="00477B73" w:rsidRDefault="00AA78B4" w:rsidP="00477B73">
            <w:pPr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2016" w:type="dxa"/>
          </w:tcPr>
          <w:p w:rsidR="002A7975" w:rsidRPr="00477B73" w:rsidRDefault="00AA78B4" w:rsidP="0071184F">
            <w:pPr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2016" w:type="dxa"/>
          </w:tcPr>
          <w:p w:rsidR="00FD7CED" w:rsidRPr="00477B73" w:rsidRDefault="00AA78B4">
            <w:pPr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2016" w:type="dxa"/>
          </w:tcPr>
          <w:p w:rsidR="004C6370" w:rsidRDefault="00AA78B4" w:rsidP="00E309D3">
            <w:pPr>
              <w:rPr>
                <w:b/>
              </w:rPr>
            </w:pPr>
            <w:r>
              <w:rPr>
                <w:b/>
              </w:rPr>
              <w:t>11</w:t>
            </w:r>
          </w:p>
          <w:p w:rsidR="00AA78B4" w:rsidRPr="00AA78B4" w:rsidRDefault="00AA78B4" w:rsidP="00E309D3">
            <w:pPr>
              <w:rPr>
                <w:b/>
                <w:sz w:val="28"/>
                <w:szCs w:val="28"/>
              </w:rPr>
            </w:pPr>
            <w:r w:rsidRPr="00AA78B4">
              <w:rPr>
                <w:b/>
                <w:sz w:val="28"/>
                <w:szCs w:val="28"/>
              </w:rPr>
              <w:t>Backwards Day</w:t>
            </w:r>
          </w:p>
        </w:tc>
        <w:tc>
          <w:tcPr>
            <w:tcW w:w="2016" w:type="dxa"/>
          </w:tcPr>
          <w:p w:rsidR="000E638A" w:rsidRDefault="00AA78B4" w:rsidP="00477B73">
            <w:pPr>
              <w:rPr>
                <w:b/>
                <w:noProof/>
                <w:lang w:val="en-CA" w:eastAsia="en-CA"/>
              </w:rPr>
            </w:pPr>
            <w:r>
              <w:rPr>
                <w:b/>
                <w:noProof/>
                <w:lang w:val="en-CA" w:eastAsia="en-CA"/>
              </w:rPr>
              <w:drawing>
                <wp:anchor distT="0" distB="0" distL="114300" distR="114300" simplePos="0" relativeHeight="251693568" behindDoc="0" locked="0" layoutInCell="1" allowOverlap="1">
                  <wp:simplePos x="0" y="0"/>
                  <wp:positionH relativeFrom="column">
                    <wp:posOffset>-248920</wp:posOffset>
                  </wp:positionH>
                  <wp:positionV relativeFrom="paragraph">
                    <wp:posOffset>17145</wp:posOffset>
                  </wp:positionV>
                  <wp:extent cx="1155700" cy="866775"/>
                  <wp:effectExtent l="0" t="0" r="6350" b="9525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blocked[1].htm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noProof/>
                <w:lang w:val="en-CA" w:eastAsia="en-CA"/>
              </w:rPr>
              <w:t>12</w:t>
            </w:r>
          </w:p>
          <w:p w:rsidR="00D95917" w:rsidRPr="00477B73" w:rsidRDefault="00D95917" w:rsidP="00477B73">
            <w:pPr>
              <w:rPr>
                <w:b/>
              </w:rPr>
            </w:pPr>
          </w:p>
        </w:tc>
      </w:tr>
      <w:tr w:rsidR="000E638A" w:rsidTr="00E309D3">
        <w:trPr>
          <w:trHeight w:hRule="exact" w:val="1500"/>
        </w:trPr>
        <w:tc>
          <w:tcPr>
            <w:tcW w:w="2016" w:type="dxa"/>
          </w:tcPr>
          <w:p w:rsidR="00431849" w:rsidRPr="00477B73" w:rsidRDefault="00AA78B4" w:rsidP="008557F9">
            <w:pPr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2016" w:type="dxa"/>
          </w:tcPr>
          <w:p w:rsidR="003B6CC7" w:rsidRDefault="00AA78B4" w:rsidP="00477B73">
            <w:pPr>
              <w:rPr>
                <w:b/>
              </w:rPr>
            </w:pPr>
            <w:r>
              <w:rPr>
                <w:b/>
              </w:rPr>
              <w:t>14</w:t>
            </w:r>
          </w:p>
          <w:p w:rsidR="009E2DB0" w:rsidRPr="0071184F" w:rsidRDefault="009E2DB0" w:rsidP="00477B73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drawing>
                <wp:inline distT="0" distB="0" distL="0" distR="0">
                  <wp:extent cx="1143000" cy="773430"/>
                  <wp:effectExtent l="0" t="0" r="0" b="762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valentines_day_PNG39597[1]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77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2B2F93" w:rsidRDefault="00DC3D25" w:rsidP="003D5846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drawing>
                <wp:anchor distT="0" distB="0" distL="114300" distR="114300" simplePos="0" relativeHeight="251698688" behindDoc="0" locked="0" layoutInCell="1" allowOverlap="1">
                  <wp:simplePos x="0" y="0"/>
                  <wp:positionH relativeFrom="column">
                    <wp:posOffset>-71755</wp:posOffset>
                  </wp:positionH>
                  <wp:positionV relativeFrom="paragraph">
                    <wp:posOffset>7620</wp:posOffset>
                  </wp:positionV>
                  <wp:extent cx="1143000" cy="759460"/>
                  <wp:effectExtent l="0" t="0" r="0" b="254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39093481.canadian.flag[1].jpg"/>
                          <pic:cNvPicPr/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ackgroundRemoval t="0" b="100000" l="84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75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A78B4">
              <w:rPr>
                <w:b/>
              </w:rPr>
              <w:t>15</w:t>
            </w:r>
          </w:p>
          <w:p w:rsidR="00DC3D25" w:rsidRDefault="00DC3D25" w:rsidP="003D5846">
            <w:pPr>
              <w:rPr>
                <w:b/>
                <w:sz w:val="18"/>
                <w:szCs w:val="18"/>
              </w:rPr>
            </w:pPr>
          </w:p>
          <w:p w:rsidR="00DC3D25" w:rsidRDefault="00DC3D25" w:rsidP="003D5846">
            <w:pPr>
              <w:rPr>
                <w:b/>
                <w:sz w:val="18"/>
                <w:szCs w:val="18"/>
              </w:rPr>
            </w:pPr>
          </w:p>
          <w:p w:rsidR="00DC3D25" w:rsidRDefault="00DC3D25" w:rsidP="003D5846">
            <w:pPr>
              <w:rPr>
                <w:b/>
                <w:sz w:val="18"/>
                <w:szCs w:val="18"/>
              </w:rPr>
            </w:pPr>
          </w:p>
          <w:p w:rsidR="00DC3D25" w:rsidRDefault="00DC3D25" w:rsidP="003D5846">
            <w:pPr>
              <w:rPr>
                <w:b/>
                <w:sz w:val="18"/>
                <w:szCs w:val="18"/>
              </w:rPr>
            </w:pPr>
          </w:p>
          <w:p w:rsidR="009E2DB0" w:rsidRPr="00DC3D25" w:rsidRDefault="009E2DB0" w:rsidP="003D5846">
            <w:pPr>
              <w:rPr>
                <w:b/>
                <w:sz w:val="18"/>
                <w:szCs w:val="18"/>
              </w:rPr>
            </w:pPr>
            <w:r w:rsidRPr="00DC3D25">
              <w:rPr>
                <w:b/>
                <w:sz w:val="18"/>
                <w:szCs w:val="18"/>
              </w:rPr>
              <w:t>National flag of Canada Day</w:t>
            </w:r>
          </w:p>
          <w:p w:rsidR="009E2DB0" w:rsidRPr="00477B73" w:rsidRDefault="009E2DB0" w:rsidP="003D5846">
            <w:pPr>
              <w:rPr>
                <w:b/>
              </w:rPr>
            </w:pPr>
          </w:p>
        </w:tc>
        <w:tc>
          <w:tcPr>
            <w:tcW w:w="2016" w:type="dxa"/>
          </w:tcPr>
          <w:p w:rsidR="00C81A62" w:rsidRPr="00477B73" w:rsidRDefault="00AA78B4" w:rsidP="009F5943">
            <w:pPr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2016" w:type="dxa"/>
          </w:tcPr>
          <w:p w:rsidR="0071184F" w:rsidRDefault="00AA78B4" w:rsidP="00E309D3">
            <w:pPr>
              <w:rPr>
                <w:b/>
              </w:rPr>
            </w:pPr>
            <w:r>
              <w:rPr>
                <w:b/>
              </w:rPr>
              <w:t>17</w:t>
            </w:r>
          </w:p>
          <w:p w:rsidR="009E2DB0" w:rsidRPr="00DC3D25" w:rsidRDefault="009E2DB0" w:rsidP="00E309D3">
            <w:pPr>
              <w:rPr>
                <w:b/>
                <w:sz w:val="18"/>
                <w:szCs w:val="18"/>
              </w:rPr>
            </w:pPr>
            <w:r w:rsidRPr="00DC3D25">
              <w:rPr>
                <w:b/>
                <w:sz w:val="18"/>
                <w:szCs w:val="18"/>
              </w:rPr>
              <w:t xml:space="preserve">Random act of kindness day </w:t>
            </w:r>
          </w:p>
          <w:p w:rsidR="009E2DB0" w:rsidRPr="00477B73" w:rsidRDefault="009E2DB0" w:rsidP="00E309D3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drawing>
                <wp:inline distT="0" distB="0" distL="0" distR="0">
                  <wp:extent cx="952500" cy="541337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blocked[1].htm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54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2D7F0B" w:rsidRPr="00477B73" w:rsidRDefault="00AA78B4" w:rsidP="00E309D3">
            <w:pPr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2016" w:type="dxa"/>
          </w:tcPr>
          <w:p w:rsidR="002E1F07" w:rsidRPr="00477B73" w:rsidRDefault="00AA78B4" w:rsidP="003D5846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t>19</w:t>
            </w:r>
          </w:p>
        </w:tc>
      </w:tr>
      <w:tr w:rsidR="000E638A" w:rsidTr="00E309D3">
        <w:trPr>
          <w:trHeight w:hRule="exact" w:val="1500"/>
        </w:trPr>
        <w:tc>
          <w:tcPr>
            <w:tcW w:w="2016" w:type="dxa"/>
          </w:tcPr>
          <w:p w:rsidR="00F9527C" w:rsidRDefault="00AA78B4" w:rsidP="003D5846">
            <w:pPr>
              <w:rPr>
                <w:b/>
              </w:rPr>
            </w:pPr>
            <w:r>
              <w:rPr>
                <w:b/>
              </w:rPr>
              <w:t>20</w:t>
            </w:r>
          </w:p>
          <w:p w:rsidR="009E2DB0" w:rsidRPr="00477B73" w:rsidRDefault="009E2DB0" w:rsidP="003D5846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drawing>
                <wp:inline distT="0" distB="0" distL="0" distR="0">
                  <wp:extent cx="1143000" cy="733425"/>
                  <wp:effectExtent l="0" t="0" r="0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16587225652_e2328b5a60_b[1]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AA78B4" w:rsidRDefault="00AA78B4" w:rsidP="00E309D3">
            <w:pPr>
              <w:rPr>
                <w:b/>
              </w:rPr>
            </w:pPr>
            <w:r>
              <w:rPr>
                <w:b/>
              </w:rPr>
              <w:t>21</w:t>
            </w:r>
          </w:p>
          <w:p w:rsidR="00AA78B4" w:rsidRDefault="00DC3D25" w:rsidP="00E309D3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drawing>
                <wp:anchor distT="0" distB="0" distL="114300" distR="114300" simplePos="0" relativeHeight="251694592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71120</wp:posOffset>
                  </wp:positionV>
                  <wp:extent cx="1024255" cy="716915"/>
                  <wp:effectExtent l="0" t="0" r="4445" b="6985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family-day-clipart-free-10[1].jp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00" b="22000"/>
                          <a:stretch/>
                        </pic:blipFill>
                        <pic:spPr bwMode="auto">
                          <a:xfrm>
                            <a:off x="0" y="0"/>
                            <a:ext cx="1024255" cy="716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A78B4">
              <w:rPr>
                <w:b/>
              </w:rPr>
              <w:t xml:space="preserve">NO SCHOOL </w:t>
            </w:r>
          </w:p>
          <w:p w:rsidR="00AA78B4" w:rsidRPr="00AA78B4" w:rsidRDefault="00AA78B4" w:rsidP="00E309D3">
            <w:pPr>
              <w:rPr>
                <w:b/>
              </w:rPr>
            </w:pPr>
          </w:p>
        </w:tc>
        <w:tc>
          <w:tcPr>
            <w:tcW w:w="2016" w:type="dxa"/>
          </w:tcPr>
          <w:p w:rsidR="00EC02ED" w:rsidRPr="00EC02ED" w:rsidRDefault="00AA78B4">
            <w:pPr>
              <w:rPr>
                <w:b/>
                <w:sz w:val="96"/>
                <w:szCs w:val="96"/>
              </w:rPr>
            </w:pPr>
            <w:r>
              <w:rPr>
                <w:b/>
              </w:rPr>
              <w:t>22</w:t>
            </w:r>
          </w:p>
        </w:tc>
        <w:tc>
          <w:tcPr>
            <w:tcW w:w="2016" w:type="dxa"/>
          </w:tcPr>
          <w:p w:rsidR="009E2DB0" w:rsidRDefault="00DC3D25" w:rsidP="00E309D3">
            <w:pPr>
              <w:rPr>
                <w:b/>
              </w:rPr>
            </w:pPr>
            <w:r>
              <w:rPr>
                <w:b/>
                <w:noProof/>
                <w:lang w:val="en-CA" w:eastAsia="en-CA"/>
              </w:rPr>
              <w:drawing>
                <wp:anchor distT="0" distB="0" distL="114300" distR="114300" simplePos="0" relativeHeight="251697664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-3810</wp:posOffset>
                  </wp:positionV>
                  <wp:extent cx="952500" cy="952500"/>
                  <wp:effectExtent l="0" t="0" r="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lipart-shirt-day-1[1]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A78B4">
              <w:rPr>
                <w:b/>
              </w:rPr>
              <w:t>23</w:t>
            </w:r>
          </w:p>
          <w:p w:rsidR="009E2DB0" w:rsidRPr="009E2DB0" w:rsidRDefault="009E2DB0" w:rsidP="00E309D3">
            <w:pPr>
              <w:rPr>
                <w:b/>
              </w:rPr>
            </w:pPr>
          </w:p>
        </w:tc>
        <w:tc>
          <w:tcPr>
            <w:tcW w:w="2016" w:type="dxa"/>
          </w:tcPr>
          <w:p w:rsidR="00EC02ED" w:rsidRPr="00EC02ED" w:rsidRDefault="00AA78B4" w:rsidP="003D5846">
            <w:pPr>
              <w:rPr>
                <w:b/>
                <w:sz w:val="96"/>
                <w:szCs w:val="96"/>
              </w:rPr>
            </w:pPr>
            <w:r>
              <w:rPr>
                <w:b/>
              </w:rPr>
              <w:t>24</w:t>
            </w:r>
          </w:p>
        </w:tc>
        <w:tc>
          <w:tcPr>
            <w:tcW w:w="2016" w:type="dxa"/>
          </w:tcPr>
          <w:p w:rsidR="00EC02ED" w:rsidRPr="00EC02ED" w:rsidRDefault="00AA78B4" w:rsidP="00E309D3">
            <w:pPr>
              <w:rPr>
                <w:b/>
                <w:sz w:val="96"/>
                <w:szCs w:val="96"/>
              </w:rPr>
            </w:pPr>
            <w:r>
              <w:rPr>
                <w:b/>
              </w:rPr>
              <w:t>25</w:t>
            </w:r>
          </w:p>
        </w:tc>
        <w:tc>
          <w:tcPr>
            <w:tcW w:w="2016" w:type="dxa"/>
          </w:tcPr>
          <w:p w:rsidR="00EC02ED" w:rsidRPr="00EC02ED" w:rsidRDefault="00AA78B4" w:rsidP="00E309D3">
            <w:pPr>
              <w:rPr>
                <w:b/>
                <w:sz w:val="96"/>
                <w:szCs w:val="96"/>
              </w:rPr>
            </w:pPr>
            <w:r>
              <w:rPr>
                <w:b/>
              </w:rPr>
              <w:t>26</w:t>
            </w:r>
          </w:p>
        </w:tc>
      </w:tr>
      <w:tr w:rsidR="000E638A" w:rsidTr="00E309D3">
        <w:trPr>
          <w:trHeight w:hRule="exact" w:val="1500"/>
        </w:trPr>
        <w:tc>
          <w:tcPr>
            <w:tcW w:w="2016" w:type="dxa"/>
          </w:tcPr>
          <w:p w:rsidR="00B15248" w:rsidRPr="00477B73" w:rsidRDefault="00AA78B4">
            <w:pPr>
              <w:rPr>
                <w:b/>
              </w:rPr>
            </w:pPr>
            <w:r>
              <w:rPr>
                <w:b/>
              </w:rPr>
              <w:t>27</w:t>
            </w:r>
          </w:p>
        </w:tc>
        <w:tc>
          <w:tcPr>
            <w:tcW w:w="2016" w:type="dxa"/>
          </w:tcPr>
          <w:p w:rsidR="00EC02ED" w:rsidRPr="00D95917" w:rsidRDefault="00AA78B4" w:rsidP="0071184F">
            <w:pPr>
              <w:rPr>
                <w:b/>
                <w:sz w:val="96"/>
                <w:szCs w:val="96"/>
              </w:rPr>
            </w:pPr>
            <w:r>
              <w:rPr>
                <w:b/>
              </w:rPr>
              <w:t>28</w:t>
            </w:r>
          </w:p>
        </w:tc>
        <w:tc>
          <w:tcPr>
            <w:tcW w:w="2016" w:type="dxa"/>
          </w:tcPr>
          <w:p w:rsidR="00EC02ED" w:rsidRPr="00D95917" w:rsidRDefault="00EC02ED">
            <w:pPr>
              <w:rPr>
                <w:b/>
                <w:sz w:val="96"/>
                <w:szCs w:val="96"/>
              </w:rPr>
            </w:pPr>
          </w:p>
        </w:tc>
        <w:tc>
          <w:tcPr>
            <w:tcW w:w="2016" w:type="dxa"/>
          </w:tcPr>
          <w:p w:rsidR="00EC02ED" w:rsidRPr="00D95917" w:rsidRDefault="00EC02ED" w:rsidP="002A7975">
            <w:pPr>
              <w:rPr>
                <w:b/>
                <w:sz w:val="96"/>
                <w:szCs w:val="96"/>
              </w:rPr>
            </w:pPr>
          </w:p>
        </w:tc>
        <w:tc>
          <w:tcPr>
            <w:tcW w:w="2016" w:type="dxa"/>
          </w:tcPr>
          <w:p w:rsidR="002E1F07" w:rsidRDefault="002E1F07" w:rsidP="00477B73">
            <w:pPr>
              <w:rPr>
                <w:b/>
              </w:rPr>
            </w:pPr>
          </w:p>
          <w:p w:rsidR="00EC02ED" w:rsidRPr="00D95917" w:rsidRDefault="00EC02ED" w:rsidP="00477B73">
            <w:pPr>
              <w:rPr>
                <w:b/>
                <w:sz w:val="96"/>
                <w:szCs w:val="96"/>
              </w:rPr>
            </w:pPr>
          </w:p>
        </w:tc>
        <w:tc>
          <w:tcPr>
            <w:tcW w:w="2016" w:type="dxa"/>
          </w:tcPr>
          <w:p w:rsidR="00EB1AF3" w:rsidRDefault="00EB1AF3" w:rsidP="00E309D3">
            <w:pPr>
              <w:rPr>
                <w:b/>
              </w:rPr>
            </w:pPr>
          </w:p>
          <w:p w:rsidR="00EC02ED" w:rsidRPr="00D95917" w:rsidRDefault="00EC02ED" w:rsidP="00E309D3">
            <w:pPr>
              <w:rPr>
                <w:b/>
                <w:sz w:val="96"/>
                <w:szCs w:val="96"/>
              </w:rPr>
            </w:pPr>
          </w:p>
        </w:tc>
        <w:tc>
          <w:tcPr>
            <w:tcW w:w="2016" w:type="dxa"/>
          </w:tcPr>
          <w:p w:rsidR="003D5846" w:rsidRPr="00477B73" w:rsidRDefault="003D5846" w:rsidP="002A7975">
            <w:pPr>
              <w:rPr>
                <w:b/>
              </w:rPr>
            </w:pPr>
          </w:p>
        </w:tc>
      </w:tr>
    </w:tbl>
    <w:p w:rsidR="000E638A" w:rsidRPr="005E738D" w:rsidRDefault="00E96685" w:rsidP="00225A27">
      <w:pPr>
        <w:rPr>
          <w:b/>
          <w:i/>
        </w:rPr>
      </w:pPr>
      <w:r>
        <w:rPr>
          <w:b/>
          <w:i/>
        </w:rPr>
        <w:t>275</w:t>
      </w:r>
      <w:r w:rsidR="00225A27" w:rsidRPr="005E738D">
        <w:rPr>
          <w:b/>
          <w:i/>
        </w:rPr>
        <w:t xml:space="preserve"> Deadman-Vidette Road</w:t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  <w:t>Phone: 250-373-2420</w:t>
      </w:r>
    </w:p>
    <w:p w:rsidR="00DB252F" w:rsidRPr="005E738D" w:rsidRDefault="00225A27" w:rsidP="00225A27">
      <w:pPr>
        <w:rPr>
          <w:b/>
          <w:i/>
        </w:rPr>
      </w:pPr>
      <w:r w:rsidRPr="005E738D">
        <w:rPr>
          <w:b/>
          <w:i/>
        </w:rPr>
        <w:t>Box 178</w:t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</w:r>
      <w:r w:rsidR="005E738D" w:rsidRPr="005E738D">
        <w:rPr>
          <w:b/>
          <w:i/>
        </w:rPr>
        <w:tab/>
        <w:t>Principal: 250-373-2421</w:t>
      </w:r>
    </w:p>
    <w:p w:rsidR="005E738D" w:rsidRPr="005E738D" w:rsidRDefault="005E738D" w:rsidP="00225A27">
      <w:pPr>
        <w:rPr>
          <w:b/>
          <w:i/>
        </w:rPr>
      </w:pPr>
      <w:r w:rsidRPr="005E738D">
        <w:rPr>
          <w:b/>
          <w:i/>
        </w:rPr>
        <w:t>Savona BC</w:t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  <w:t>Fax: 250-373-2429</w:t>
      </w:r>
    </w:p>
    <w:p w:rsidR="00FC1BA3" w:rsidRPr="005E738D" w:rsidRDefault="005E738D" w:rsidP="00225A27">
      <w:pPr>
        <w:rPr>
          <w:b/>
          <w:i/>
        </w:rPr>
      </w:pPr>
      <w:r w:rsidRPr="005E738D">
        <w:rPr>
          <w:b/>
          <w:i/>
        </w:rPr>
        <w:t>V0K 2J0</w:t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</w:r>
      <w:r w:rsidRPr="005E738D">
        <w:rPr>
          <w:b/>
          <w:i/>
        </w:rPr>
        <w:tab/>
        <w:t xml:space="preserve">E-Mail: </w:t>
      </w:r>
      <w:hyperlink r:id="rId19" w:history="1">
        <w:r w:rsidR="00FC1BA3" w:rsidRPr="00BC3EBF">
          <w:rPr>
            <w:rStyle w:val="Hyperlink"/>
            <w:b/>
            <w:i/>
          </w:rPr>
          <w:t>sibprincipal@skeetchestn.ca</w:t>
        </w:r>
      </w:hyperlink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  <w:r w:rsidR="00FC1BA3">
        <w:rPr>
          <w:b/>
          <w:i/>
        </w:rPr>
        <w:tab/>
      </w:r>
    </w:p>
    <w:sectPr w:rsidR="00FC1BA3" w:rsidRPr="005E738D" w:rsidSect="00DB252F">
      <w:pgSz w:w="15840" w:h="12240" w:orient="landscape" w:code="1"/>
      <w:pgMar w:top="90" w:right="1008" w:bottom="180" w:left="10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ttachedTemplate r:id="rId1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3021"/>
    <w:rsid w:val="00043737"/>
    <w:rsid w:val="000A6EE1"/>
    <w:rsid w:val="000B0903"/>
    <w:rsid w:val="000E638A"/>
    <w:rsid w:val="000F1349"/>
    <w:rsid w:val="000F23A5"/>
    <w:rsid w:val="000F3AEC"/>
    <w:rsid w:val="00110E7B"/>
    <w:rsid w:val="00125E2D"/>
    <w:rsid w:val="0014097F"/>
    <w:rsid w:val="001618B5"/>
    <w:rsid w:val="001806A3"/>
    <w:rsid w:val="00195204"/>
    <w:rsid w:val="001E17D0"/>
    <w:rsid w:val="001E6F6F"/>
    <w:rsid w:val="001F4D01"/>
    <w:rsid w:val="00225A27"/>
    <w:rsid w:val="00267F0B"/>
    <w:rsid w:val="00273BB7"/>
    <w:rsid w:val="00296661"/>
    <w:rsid w:val="002A7975"/>
    <w:rsid w:val="002B2F93"/>
    <w:rsid w:val="002D7F0B"/>
    <w:rsid w:val="002E1F07"/>
    <w:rsid w:val="00302A91"/>
    <w:rsid w:val="00323935"/>
    <w:rsid w:val="00342DD6"/>
    <w:rsid w:val="00345F95"/>
    <w:rsid w:val="00347A41"/>
    <w:rsid w:val="0037540D"/>
    <w:rsid w:val="00397C62"/>
    <w:rsid w:val="003B6CC7"/>
    <w:rsid w:val="003D5846"/>
    <w:rsid w:val="003E1BD8"/>
    <w:rsid w:val="003E2604"/>
    <w:rsid w:val="00420E37"/>
    <w:rsid w:val="00431849"/>
    <w:rsid w:val="004451DC"/>
    <w:rsid w:val="004503ED"/>
    <w:rsid w:val="00453D8B"/>
    <w:rsid w:val="00477B73"/>
    <w:rsid w:val="00485F74"/>
    <w:rsid w:val="00497DD7"/>
    <w:rsid w:val="004A21C8"/>
    <w:rsid w:val="004C2F08"/>
    <w:rsid w:val="004C6370"/>
    <w:rsid w:val="004E1CAA"/>
    <w:rsid w:val="004F64B5"/>
    <w:rsid w:val="00504644"/>
    <w:rsid w:val="00506AC7"/>
    <w:rsid w:val="0053283A"/>
    <w:rsid w:val="005601E6"/>
    <w:rsid w:val="00574F80"/>
    <w:rsid w:val="005857F4"/>
    <w:rsid w:val="0059521F"/>
    <w:rsid w:val="005957C4"/>
    <w:rsid w:val="005B4A28"/>
    <w:rsid w:val="005D0729"/>
    <w:rsid w:val="005E738D"/>
    <w:rsid w:val="00635FCE"/>
    <w:rsid w:val="00650F5B"/>
    <w:rsid w:val="00690363"/>
    <w:rsid w:val="006F2373"/>
    <w:rsid w:val="0071184F"/>
    <w:rsid w:val="00713965"/>
    <w:rsid w:val="00726630"/>
    <w:rsid w:val="007624FE"/>
    <w:rsid w:val="00784F33"/>
    <w:rsid w:val="007A0AFC"/>
    <w:rsid w:val="007E0FFB"/>
    <w:rsid w:val="007F12CA"/>
    <w:rsid w:val="00802C9E"/>
    <w:rsid w:val="00831BA0"/>
    <w:rsid w:val="00845F96"/>
    <w:rsid w:val="008557F9"/>
    <w:rsid w:val="0088009D"/>
    <w:rsid w:val="00881258"/>
    <w:rsid w:val="008A0182"/>
    <w:rsid w:val="008A4B67"/>
    <w:rsid w:val="008A7C86"/>
    <w:rsid w:val="008B3846"/>
    <w:rsid w:val="008C3762"/>
    <w:rsid w:val="008D05D1"/>
    <w:rsid w:val="008E1E52"/>
    <w:rsid w:val="008F5CE4"/>
    <w:rsid w:val="00901A21"/>
    <w:rsid w:val="00902044"/>
    <w:rsid w:val="00906968"/>
    <w:rsid w:val="00931712"/>
    <w:rsid w:val="00936EE1"/>
    <w:rsid w:val="009766B6"/>
    <w:rsid w:val="00983021"/>
    <w:rsid w:val="009B6394"/>
    <w:rsid w:val="009C281B"/>
    <w:rsid w:val="009C39C3"/>
    <w:rsid w:val="009E2DB0"/>
    <w:rsid w:val="009F5943"/>
    <w:rsid w:val="00A06841"/>
    <w:rsid w:val="00A428E4"/>
    <w:rsid w:val="00A430AA"/>
    <w:rsid w:val="00A858CF"/>
    <w:rsid w:val="00AA331D"/>
    <w:rsid w:val="00AA78B4"/>
    <w:rsid w:val="00AB3CCC"/>
    <w:rsid w:val="00AC728C"/>
    <w:rsid w:val="00B0209F"/>
    <w:rsid w:val="00B15248"/>
    <w:rsid w:val="00B26F72"/>
    <w:rsid w:val="00B66AA6"/>
    <w:rsid w:val="00B81C7F"/>
    <w:rsid w:val="00B95086"/>
    <w:rsid w:val="00B97791"/>
    <w:rsid w:val="00BD2EE2"/>
    <w:rsid w:val="00BE4A70"/>
    <w:rsid w:val="00C16867"/>
    <w:rsid w:val="00C327E1"/>
    <w:rsid w:val="00C404FC"/>
    <w:rsid w:val="00C435BC"/>
    <w:rsid w:val="00C74634"/>
    <w:rsid w:val="00C81A62"/>
    <w:rsid w:val="00CB32BD"/>
    <w:rsid w:val="00CF71DC"/>
    <w:rsid w:val="00D3341D"/>
    <w:rsid w:val="00D421DC"/>
    <w:rsid w:val="00D61DD5"/>
    <w:rsid w:val="00D95917"/>
    <w:rsid w:val="00DA0574"/>
    <w:rsid w:val="00DB252F"/>
    <w:rsid w:val="00DB60BF"/>
    <w:rsid w:val="00DC2800"/>
    <w:rsid w:val="00DC3D25"/>
    <w:rsid w:val="00DC4E65"/>
    <w:rsid w:val="00DC705F"/>
    <w:rsid w:val="00DD4651"/>
    <w:rsid w:val="00DF10C2"/>
    <w:rsid w:val="00DF5F61"/>
    <w:rsid w:val="00E12593"/>
    <w:rsid w:val="00E17C99"/>
    <w:rsid w:val="00E309D3"/>
    <w:rsid w:val="00E64606"/>
    <w:rsid w:val="00E657D7"/>
    <w:rsid w:val="00E77AAC"/>
    <w:rsid w:val="00E9430B"/>
    <w:rsid w:val="00E96685"/>
    <w:rsid w:val="00EB1AF3"/>
    <w:rsid w:val="00EC02ED"/>
    <w:rsid w:val="00EF1BD6"/>
    <w:rsid w:val="00F01105"/>
    <w:rsid w:val="00F22E60"/>
    <w:rsid w:val="00F41DE9"/>
    <w:rsid w:val="00F45F64"/>
    <w:rsid w:val="00F53F6A"/>
    <w:rsid w:val="00F713C4"/>
    <w:rsid w:val="00F9527C"/>
    <w:rsid w:val="00F95C1D"/>
    <w:rsid w:val="00FB76CA"/>
    <w:rsid w:val="00FC1BA3"/>
    <w:rsid w:val="00FC2CEC"/>
    <w:rsid w:val="00FD7CED"/>
    <w:rsid w:val="00FE02A4"/>
    <w:rsid w:val="00FF6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58019E2"/>
  <w15:docId w15:val="{3C9EAA6E-DE2B-4CFD-9EE9-D0240F0280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autoSpaceDE w:val="0"/>
      <w:autoSpaceDN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jc w:val="center"/>
      <w:outlineLvl w:val="0"/>
    </w:pPr>
    <w:rPr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4A2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4A28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5B4A28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FC1BA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://www.scschool.ca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6.jpg"/><Relationship Id="rId5" Type="http://schemas.openxmlformats.org/officeDocument/2006/relationships/image" Target="media/image1.jpg"/><Relationship Id="rId15" Type="http://schemas.openxmlformats.org/officeDocument/2006/relationships/image" Target="media/image9.jpg"/><Relationship Id="rId10" Type="http://schemas.openxmlformats.org/officeDocument/2006/relationships/image" Target="media/image5.jpg"/><Relationship Id="rId19" Type="http://schemas.openxmlformats.org/officeDocument/2006/relationships/hyperlink" Target="mailto:sibprincipal@skeetchestn.c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gif"/><Relationship Id="rId14" Type="http://schemas.microsoft.com/office/2007/relationships/hdphoto" Target="media/hdphoto1.wdp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udent\AppData\Roaming\Microsoft\Templates\7%20day%20calendar%20gri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EA760FC7-F2C8-44E6-BF1B-AA53DBBAE53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7 day calendar grid.dotx</Template>
  <TotalTime>1</TotalTime>
  <Pages>1</Pages>
  <Words>87</Words>
  <Characters>498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SUNDAY</vt:lpstr>
    </vt:vector>
  </TitlesOfParts>
  <Company/>
  <LinksUpToDate>false</LinksUpToDate>
  <CharactersWithSpaces>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SUNDAY</dc:title>
  <dc:creator>Student</dc:creator>
  <cp:keywords/>
  <cp:lastModifiedBy>Holly Deneault</cp:lastModifiedBy>
  <cp:revision>2</cp:revision>
  <cp:lastPrinted>2021-11-29T17:00:00Z</cp:lastPrinted>
  <dcterms:created xsi:type="dcterms:W3CDTF">2022-01-07T17:50:00Z</dcterms:created>
  <dcterms:modified xsi:type="dcterms:W3CDTF">2022-01-07T17:50:00Z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TC018858549991</vt:lpwstr>
  </property>
</Properties>
</file>