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6D9F1" w:themeColor="text2" w:themeTint="33"/>
  <w:body>
    <w:p w:rsidR="009D1177" w:rsidRDefault="00D015C6" w:rsidP="006B7E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 CONVENTION PROGRAAM</w:t>
      </w:r>
    </w:p>
    <w:p w:rsidR="00D015C6" w:rsidRPr="00D015C6" w:rsidRDefault="00D015C6" w:rsidP="006B7E9B">
      <w:pPr>
        <w:rPr>
          <w:rFonts w:ascii="Algerian" w:hAnsi="Algerian" w:cs="Times New Roman"/>
          <w:sz w:val="24"/>
          <w:szCs w:val="24"/>
        </w:rPr>
      </w:pPr>
    </w:p>
    <w:p w:rsidR="00D015C6" w:rsidRDefault="00D015C6" w:rsidP="006B7E9B">
      <w:pPr>
        <w:rPr>
          <w:rFonts w:ascii="Algerian" w:hAnsi="Algerian" w:cs="Times New Roman"/>
          <w:sz w:val="24"/>
          <w:szCs w:val="24"/>
        </w:rPr>
      </w:pPr>
      <w:r w:rsidRPr="00D015C6">
        <w:rPr>
          <w:rFonts w:ascii="Algerian" w:hAnsi="Algerian" w:cs="Times New Roman"/>
          <w:sz w:val="24"/>
          <w:szCs w:val="24"/>
        </w:rPr>
        <w:t>FRIDAY JULY 14</w:t>
      </w:r>
      <w:r w:rsidRPr="00D015C6">
        <w:rPr>
          <w:rFonts w:ascii="Algerian" w:hAnsi="Algerian" w:cs="Times New Roman"/>
          <w:sz w:val="24"/>
          <w:szCs w:val="24"/>
          <w:vertAlign w:val="superscript"/>
        </w:rPr>
        <w:t>TH</w:t>
      </w:r>
    </w:p>
    <w:p w:rsidR="00D015C6" w:rsidRPr="007A592E" w:rsidRDefault="00D015C6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 xml:space="preserve">12:00 PM – 6:00 PM - </w:t>
      </w:r>
      <w:r w:rsidR="00607C34" w:rsidRPr="007A592E">
        <w:rPr>
          <w:rFonts w:ascii="Times New Roman" w:hAnsi="Times New Roman" w:cs="Times New Roman"/>
          <w:sz w:val="28"/>
          <w:szCs w:val="28"/>
        </w:rPr>
        <w:t xml:space="preserve">  </w:t>
      </w:r>
      <w:r w:rsidRPr="007A592E">
        <w:rPr>
          <w:rFonts w:ascii="Times New Roman" w:hAnsi="Times New Roman" w:cs="Times New Roman"/>
          <w:sz w:val="28"/>
          <w:szCs w:val="28"/>
        </w:rPr>
        <w:t>Arrival of Afabians from around   the globe</w:t>
      </w:r>
    </w:p>
    <w:p w:rsidR="00D015C6" w:rsidRPr="007A592E" w:rsidRDefault="00D015C6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>7:30 PM – 12:00</w:t>
      </w:r>
      <w:r w:rsidR="00493B36" w:rsidRPr="007A592E">
        <w:rPr>
          <w:rFonts w:ascii="Times New Roman" w:hAnsi="Times New Roman" w:cs="Times New Roman"/>
          <w:sz w:val="28"/>
          <w:szCs w:val="28"/>
        </w:rPr>
        <w:t xml:space="preserve"> </w:t>
      </w:r>
      <w:r w:rsidR="007A592E" w:rsidRPr="007A592E">
        <w:rPr>
          <w:rFonts w:ascii="Times New Roman" w:hAnsi="Times New Roman" w:cs="Times New Roman"/>
          <w:sz w:val="28"/>
          <w:szCs w:val="28"/>
        </w:rPr>
        <w:t>AM -</w:t>
      </w:r>
      <w:r w:rsidR="00493B36" w:rsidRPr="007A592E">
        <w:rPr>
          <w:rFonts w:ascii="Times New Roman" w:hAnsi="Times New Roman" w:cs="Times New Roman"/>
          <w:sz w:val="28"/>
          <w:szCs w:val="28"/>
        </w:rPr>
        <w:t xml:space="preserve"> Welcome to Columbus/Recep</w:t>
      </w:r>
      <w:r w:rsidRPr="007A592E">
        <w:rPr>
          <w:rFonts w:ascii="Times New Roman" w:hAnsi="Times New Roman" w:cs="Times New Roman"/>
          <w:sz w:val="28"/>
          <w:szCs w:val="28"/>
        </w:rPr>
        <w:t>tion plus ………</w:t>
      </w:r>
      <w:r w:rsidR="007A592E" w:rsidRPr="007A592E">
        <w:rPr>
          <w:rFonts w:ascii="Times New Roman" w:hAnsi="Times New Roman" w:cs="Times New Roman"/>
          <w:sz w:val="28"/>
          <w:szCs w:val="28"/>
        </w:rPr>
        <w:t>….</w:t>
      </w:r>
    </w:p>
    <w:p w:rsidR="00D015C6" w:rsidRPr="007A592E" w:rsidRDefault="00D015C6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 xml:space="preserve">Saturday </w:t>
      </w:r>
      <w:r w:rsidR="007A592E" w:rsidRPr="007A592E">
        <w:rPr>
          <w:rFonts w:ascii="Times New Roman" w:hAnsi="Times New Roman" w:cs="Times New Roman"/>
          <w:sz w:val="28"/>
          <w:szCs w:val="28"/>
        </w:rPr>
        <w:t>July</w:t>
      </w:r>
      <w:r w:rsidRPr="007A592E">
        <w:rPr>
          <w:rFonts w:ascii="Times New Roman" w:hAnsi="Times New Roman" w:cs="Times New Roman"/>
          <w:sz w:val="28"/>
          <w:szCs w:val="28"/>
        </w:rPr>
        <w:t xml:space="preserve"> 15</w:t>
      </w:r>
      <w:r w:rsidRPr="007A592E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7A59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5C6" w:rsidRPr="007A592E" w:rsidRDefault="00D015C6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 xml:space="preserve">8:00 AM -9:30 </w:t>
      </w:r>
      <w:r w:rsidR="007A592E" w:rsidRPr="007A592E">
        <w:rPr>
          <w:rFonts w:ascii="Times New Roman" w:hAnsi="Times New Roman" w:cs="Times New Roman"/>
          <w:sz w:val="28"/>
          <w:szCs w:val="28"/>
        </w:rPr>
        <w:t>AM -</w:t>
      </w:r>
      <w:r w:rsidRPr="007A592E">
        <w:rPr>
          <w:rFonts w:ascii="Times New Roman" w:hAnsi="Times New Roman" w:cs="Times New Roman"/>
          <w:sz w:val="28"/>
          <w:szCs w:val="28"/>
        </w:rPr>
        <w:t xml:space="preserve"> </w:t>
      </w:r>
      <w:r w:rsidR="00607C34" w:rsidRPr="007A592E">
        <w:rPr>
          <w:rFonts w:ascii="Times New Roman" w:hAnsi="Times New Roman" w:cs="Times New Roman"/>
          <w:sz w:val="28"/>
          <w:szCs w:val="28"/>
        </w:rPr>
        <w:t xml:space="preserve">  </w:t>
      </w:r>
      <w:r w:rsidRPr="007A592E">
        <w:rPr>
          <w:rFonts w:ascii="Times New Roman" w:hAnsi="Times New Roman" w:cs="Times New Roman"/>
          <w:sz w:val="28"/>
          <w:szCs w:val="28"/>
        </w:rPr>
        <w:t>Arrival of Afabi</w:t>
      </w:r>
      <w:r w:rsidR="00133076" w:rsidRPr="007A592E">
        <w:rPr>
          <w:rFonts w:ascii="Times New Roman" w:hAnsi="Times New Roman" w:cs="Times New Roman"/>
          <w:sz w:val="28"/>
          <w:szCs w:val="28"/>
        </w:rPr>
        <w:t>ans at</w:t>
      </w:r>
      <w:r w:rsidRPr="007A592E">
        <w:rPr>
          <w:rFonts w:ascii="Times New Roman" w:hAnsi="Times New Roman" w:cs="Times New Roman"/>
          <w:sz w:val="28"/>
          <w:szCs w:val="28"/>
        </w:rPr>
        <w:t xml:space="preserve"> convention center </w:t>
      </w:r>
      <w:r w:rsidR="00813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5C6" w:rsidRPr="007A592E" w:rsidRDefault="00D015C6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>10:00</w:t>
      </w:r>
      <w:r w:rsidR="007A592E" w:rsidRPr="007A592E">
        <w:rPr>
          <w:rFonts w:ascii="Times New Roman" w:hAnsi="Times New Roman" w:cs="Times New Roman"/>
          <w:sz w:val="28"/>
          <w:szCs w:val="28"/>
        </w:rPr>
        <w:t>AM -</w:t>
      </w:r>
      <w:r w:rsidRPr="007A592E">
        <w:rPr>
          <w:rFonts w:ascii="Times New Roman" w:hAnsi="Times New Roman" w:cs="Times New Roman"/>
          <w:sz w:val="28"/>
          <w:szCs w:val="28"/>
        </w:rPr>
        <w:t xml:space="preserve"> </w:t>
      </w:r>
      <w:r w:rsidR="00607C34" w:rsidRPr="007A592E">
        <w:rPr>
          <w:rFonts w:ascii="Times New Roman" w:hAnsi="Times New Roman" w:cs="Times New Roman"/>
          <w:sz w:val="28"/>
          <w:szCs w:val="28"/>
        </w:rPr>
        <w:t>2:30</w:t>
      </w:r>
      <w:r w:rsidRPr="007A592E">
        <w:rPr>
          <w:rFonts w:ascii="Times New Roman" w:hAnsi="Times New Roman" w:cs="Times New Roman"/>
          <w:sz w:val="28"/>
          <w:szCs w:val="28"/>
        </w:rPr>
        <w:t xml:space="preserve"> PM – Deliberations/resolutions</w:t>
      </w:r>
      <w:r w:rsidR="00607C34" w:rsidRPr="007A592E">
        <w:rPr>
          <w:rFonts w:ascii="Times New Roman" w:hAnsi="Times New Roman" w:cs="Times New Roman"/>
          <w:sz w:val="28"/>
          <w:szCs w:val="28"/>
        </w:rPr>
        <w:t xml:space="preserve"> of 2017</w:t>
      </w:r>
    </w:p>
    <w:p w:rsidR="00607C34" w:rsidRPr="007A592E" w:rsidRDefault="00607C34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>2:30 PM -3:30 PM -       Socialization/fun time</w:t>
      </w:r>
    </w:p>
    <w:p w:rsidR="00607C34" w:rsidRPr="007A592E" w:rsidRDefault="00607C34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>3:30 PM – 6:30 PM -     Recession</w:t>
      </w:r>
    </w:p>
    <w:p w:rsidR="00607C34" w:rsidRPr="007A592E" w:rsidRDefault="00607C34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 xml:space="preserve">7:00 </w:t>
      </w:r>
      <w:r w:rsidR="007A592E" w:rsidRPr="007A592E">
        <w:rPr>
          <w:rFonts w:ascii="Times New Roman" w:hAnsi="Times New Roman" w:cs="Times New Roman"/>
          <w:sz w:val="28"/>
          <w:szCs w:val="28"/>
        </w:rPr>
        <w:t>PM -</w:t>
      </w:r>
      <w:r w:rsidR="00493B36" w:rsidRPr="007A592E">
        <w:rPr>
          <w:rFonts w:ascii="Times New Roman" w:hAnsi="Times New Roman" w:cs="Times New Roman"/>
          <w:sz w:val="28"/>
          <w:szCs w:val="28"/>
        </w:rPr>
        <w:t xml:space="preserve"> 7:30 PM       Arrival of A</w:t>
      </w:r>
      <w:r w:rsidRPr="007A592E">
        <w:rPr>
          <w:rFonts w:ascii="Times New Roman" w:hAnsi="Times New Roman" w:cs="Times New Roman"/>
          <w:sz w:val="28"/>
          <w:szCs w:val="28"/>
        </w:rPr>
        <w:t xml:space="preserve">fabians </w:t>
      </w:r>
      <w:r w:rsidR="007A592E" w:rsidRPr="007A592E">
        <w:rPr>
          <w:rFonts w:ascii="Times New Roman" w:hAnsi="Times New Roman" w:cs="Times New Roman"/>
          <w:sz w:val="28"/>
          <w:szCs w:val="28"/>
        </w:rPr>
        <w:t>at convention</w:t>
      </w:r>
      <w:r w:rsidRPr="007A592E">
        <w:rPr>
          <w:rFonts w:ascii="Times New Roman" w:hAnsi="Times New Roman" w:cs="Times New Roman"/>
          <w:sz w:val="28"/>
          <w:szCs w:val="28"/>
        </w:rPr>
        <w:t xml:space="preserve"> </w:t>
      </w:r>
      <w:r w:rsidR="007A592E" w:rsidRPr="007A592E">
        <w:rPr>
          <w:rFonts w:ascii="Times New Roman" w:hAnsi="Times New Roman" w:cs="Times New Roman"/>
          <w:sz w:val="28"/>
          <w:szCs w:val="28"/>
        </w:rPr>
        <w:t>night</w:t>
      </w:r>
    </w:p>
    <w:p w:rsidR="00607C34" w:rsidRPr="007A592E" w:rsidRDefault="00607C34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>7:30   PM – 7:45PM       Arrival of guests</w:t>
      </w:r>
    </w:p>
    <w:p w:rsidR="00B2376D" w:rsidRPr="007A592E" w:rsidRDefault="00607C34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>8</w:t>
      </w:r>
      <w:r w:rsidR="00B2376D" w:rsidRPr="007A592E">
        <w:rPr>
          <w:rFonts w:ascii="Times New Roman" w:hAnsi="Times New Roman" w:cs="Times New Roman"/>
          <w:sz w:val="28"/>
          <w:szCs w:val="28"/>
        </w:rPr>
        <w:t xml:space="preserve">:00 </w:t>
      </w:r>
      <w:r w:rsidR="007A592E" w:rsidRPr="007A592E">
        <w:rPr>
          <w:rFonts w:ascii="Times New Roman" w:hAnsi="Times New Roman" w:cs="Times New Roman"/>
          <w:sz w:val="28"/>
          <w:szCs w:val="28"/>
        </w:rPr>
        <w:t>pm -</w:t>
      </w:r>
      <w:r w:rsidR="00B2376D" w:rsidRPr="007A592E">
        <w:rPr>
          <w:rFonts w:ascii="Times New Roman" w:hAnsi="Times New Roman" w:cs="Times New Roman"/>
          <w:sz w:val="28"/>
          <w:szCs w:val="28"/>
        </w:rPr>
        <w:t xml:space="preserve">                        convention gala/fund raiser</w:t>
      </w:r>
    </w:p>
    <w:p w:rsidR="00B2376D" w:rsidRPr="007A592E" w:rsidRDefault="00B2376D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 xml:space="preserve">Sunday </w:t>
      </w:r>
      <w:r w:rsidR="007A592E" w:rsidRPr="007A592E">
        <w:rPr>
          <w:rFonts w:ascii="Times New Roman" w:hAnsi="Times New Roman" w:cs="Times New Roman"/>
          <w:sz w:val="28"/>
          <w:szCs w:val="28"/>
        </w:rPr>
        <w:t>July 16</w:t>
      </w:r>
      <w:r w:rsidRPr="007A592E">
        <w:rPr>
          <w:rFonts w:ascii="Times New Roman" w:hAnsi="Times New Roman" w:cs="Times New Roman"/>
          <w:sz w:val="28"/>
          <w:szCs w:val="28"/>
          <w:vertAlign w:val="superscript"/>
        </w:rPr>
        <w:t>th</w:t>
      </w:r>
    </w:p>
    <w:p w:rsidR="00B2376D" w:rsidRPr="007A592E" w:rsidRDefault="00B2376D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 xml:space="preserve">8:00 </w:t>
      </w:r>
      <w:r w:rsidR="007A592E" w:rsidRPr="007A592E">
        <w:rPr>
          <w:rFonts w:ascii="Times New Roman" w:hAnsi="Times New Roman" w:cs="Times New Roman"/>
          <w:sz w:val="28"/>
          <w:szCs w:val="28"/>
        </w:rPr>
        <w:t>AM -</w:t>
      </w:r>
      <w:r w:rsidRPr="007A592E">
        <w:rPr>
          <w:rFonts w:ascii="Times New Roman" w:hAnsi="Times New Roman" w:cs="Times New Roman"/>
          <w:sz w:val="28"/>
          <w:szCs w:val="28"/>
        </w:rPr>
        <w:t xml:space="preserve">                        Convention pepper soup/bye Columbus</w:t>
      </w:r>
    </w:p>
    <w:p w:rsidR="00B2376D" w:rsidRPr="007A592E" w:rsidRDefault="00493B36" w:rsidP="006B7E9B">
      <w:pPr>
        <w:rPr>
          <w:rFonts w:ascii="Times New Roman" w:hAnsi="Times New Roman" w:cs="Times New Roman"/>
          <w:sz w:val="28"/>
          <w:szCs w:val="28"/>
        </w:rPr>
      </w:pPr>
      <w:r w:rsidRPr="007A592E">
        <w:rPr>
          <w:rFonts w:ascii="Times New Roman" w:hAnsi="Times New Roman" w:cs="Times New Roman"/>
          <w:sz w:val="28"/>
          <w:szCs w:val="28"/>
        </w:rPr>
        <w:t>11:00 am</w:t>
      </w:r>
      <w:r w:rsidR="00813C77">
        <w:rPr>
          <w:rFonts w:ascii="Times New Roman" w:hAnsi="Times New Roman" w:cs="Times New Roman"/>
          <w:sz w:val="28"/>
          <w:szCs w:val="28"/>
        </w:rPr>
        <w:t xml:space="preserve">                         T</w:t>
      </w:r>
      <w:r w:rsidR="00B2376D" w:rsidRPr="007A592E">
        <w:rPr>
          <w:rFonts w:ascii="Times New Roman" w:hAnsi="Times New Roman" w:cs="Times New Roman"/>
          <w:sz w:val="28"/>
          <w:szCs w:val="28"/>
        </w:rPr>
        <w:t>hanksgiving/holy ma</w:t>
      </w:r>
      <w:r w:rsidR="007A592E">
        <w:rPr>
          <w:rFonts w:ascii="Times New Roman" w:hAnsi="Times New Roman" w:cs="Times New Roman"/>
          <w:sz w:val="28"/>
          <w:szCs w:val="28"/>
        </w:rPr>
        <w:t xml:space="preserve">ss at </w:t>
      </w:r>
      <w:proofErr w:type="spellStart"/>
      <w:r w:rsidR="007A592E">
        <w:rPr>
          <w:rFonts w:ascii="Times New Roman" w:hAnsi="Times New Roman" w:cs="Times New Roman"/>
          <w:sz w:val="28"/>
          <w:szCs w:val="28"/>
        </w:rPr>
        <w:t>st.</w:t>
      </w:r>
      <w:proofErr w:type="spellEnd"/>
      <w:r w:rsidR="007A592E">
        <w:rPr>
          <w:rFonts w:ascii="Times New Roman" w:hAnsi="Times New Roman" w:cs="Times New Roman"/>
          <w:sz w:val="28"/>
          <w:szCs w:val="28"/>
        </w:rPr>
        <w:t xml:space="preserve"> Anthony parish </w:t>
      </w:r>
      <w:r w:rsidR="007A592E" w:rsidRPr="007A592E">
        <w:rPr>
          <w:rFonts w:ascii="Times New Roman" w:hAnsi="Times New Roman" w:cs="Times New Roman"/>
          <w:sz w:val="28"/>
          <w:szCs w:val="28"/>
        </w:rPr>
        <w:t>C</w:t>
      </w:r>
      <w:r w:rsidR="00B2376D" w:rsidRPr="007A592E">
        <w:rPr>
          <w:rFonts w:ascii="Times New Roman" w:hAnsi="Times New Roman" w:cs="Times New Roman"/>
          <w:sz w:val="28"/>
          <w:szCs w:val="28"/>
        </w:rPr>
        <w:t xml:space="preserve">hurch                    </w:t>
      </w:r>
      <w:r w:rsidR="007A592E" w:rsidRPr="007A59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813C77">
        <w:rPr>
          <w:rFonts w:ascii="Times New Roman" w:hAnsi="Times New Roman" w:cs="Times New Roman"/>
          <w:sz w:val="28"/>
          <w:szCs w:val="28"/>
        </w:rPr>
        <w:t xml:space="preserve">   </w:t>
      </w:r>
      <w:r w:rsidRPr="007A592E">
        <w:rPr>
          <w:rFonts w:ascii="Times New Roman" w:hAnsi="Times New Roman" w:cs="Times New Roman"/>
          <w:sz w:val="28"/>
          <w:szCs w:val="28"/>
        </w:rPr>
        <w:t>led by parish priest st Mary A</w:t>
      </w:r>
      <w:r w:rsidR="00B2376D" w:rsidRPr="007A592E">
        <w:rPr>
          <w:rFonts w:ascii="Times New Roman" w:hAnsi="Times New Roman" w:cs="Times New Roman"/>
          <w:sz w:val="28"/>
          <w:szCs w:val="28"/>
        </w:rPr>
        <w:t xml:space="preserve">fab </w:t>
      </w:r>
      <w:r w:rsidR="007A592E" w:rsidRPr="007A592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B2376D" w:rsidRDefault="00B2376D" w:rsidP="006B7E9B">
      <w:pPr>
        <w:rPr>
          <w:rFonts w:ascii="Algerian" w:hAnsi="Algerian" w:cs="Times New Roman"/>
          <w:sz w:val="24"/>
          <w:szCs w:val="24"/>
        </w:rPr>
      </w:pPr>
      <w:r>
        <w:rPr>
          <w:rFonts w:ascii="Algerian" w:hAnsi="Algerian" w:cs="Times New Roman"/>
          <w:sz w:val="24"/>
          <w:szCs w:val="24"/>
        </w:rPr>
        <w:t xml:space="preserve">12:30 PM            A tour of Columbus </w:t>
      </w:r>
      <w:r w:rsidR="007A592E">
        <w:rPr>
          <w:rFonts w:ascii="Algerian" w:hAnsi="Algerian" w:cs="Times New Roman"/>
          <w:sz w:val="24"/>
          <w:szCs w:val="24"/>
        </w:rPr>
        <w:t>zoo (by</w:t>
      </w:r>
      <w:r>
        <w:rPr>
          <w:rFonts w:ascii="Algerian" w:hAnsi="Algerian" w:cs="Times New Roman"/>
          <w:sz w:val="24"/>
          <w:szCs w:val="24"/>
        </w:rPr>
        <w:t xml:space="preserve"> registration only, please indicate by </w:t>
      </w:r>
      <w:r w:rsidR="007A592E">
        <w:rPr>
          <w:rFonts w:ascii="Algerian" w:hAnsi="Algerian" w:cs="Times New Roman"/>
          <w:sz w:val="24"/>
          <w:szCs w:val="24"/>
        </w:rPr>
        <w:t>July</w:t>
      </w:r>
      <w:r>
        <w:rPr>
          <w:rFonts w:ascii="Algerian" w:hAnsi="Algerian" w:cs="Times New Roman"/>
          <w:sz w:val="24"/>
          <w:szCs w:val="24"/>
        </w:rPr>
        <w:t xml:space="preserve"> 13</w:t>
      </w:r>
      <w:r w:rsidRPr="00B2376D">
        <w:rPr>
          <w:rFonts w:ascii="Algerian" w:hAnsi="Algerian" w:cs="Times New Roman"/>
          <w:sz w:val="24"/>
          <w:szCs w:val="24"/>
          <w:vertAlign w:val="superscript"/>
        </w:rPr>
        <w:t>th</w:t>
      </w:r>
      <w:r w:rsidR="00813C77">
        <w:rPr>
          <w:rFonts w:ascii="Algerian" w:hAnsi="Algerian" w:cs="Times New Roman"/>
          <w:sz w:val="24"/>
          <w:szCs w:val="24"/>
        </w:rPr>
        <w:t>. Contact 614-</w:t>
      </w:r>
      <w:r>
        <w:rPr>
          <w:rFonts w:ascii="Algerian" w:hAnsi="Algerian" w:cs="Times New Roman"/>
          <w:sz w:val="24"/>
          <w:szCs w:val="24"/>
        </w:rPr>
        <w:t>622-3092)</w:t>
      </w:r>
    </w:p>
    <w:p w:rsidR="00133076" w:rsidRDefault="00133076" w:rsidP="006B7E9B">
      <w:pPr>
        <w:rPr>
          <w:rFonts w:ascii="Algerian" w:hAnsi="Algerian" w:cs="Times New Roman"/>
          <w:sz w:val="24"/>
          <w:szCs w:val="24"/>
        </w:rPr>
      </w:pPr>
    </w:p>
    <w:p w:rsidR="00133076" w:rsidRDefault="00133076" w:rsidP="006B7E9B">
      <w:pPr>
        <w:rPr>
          <w:rFonts w:ascii="Algerian" w:hAnsi="Algerian" w:cs="Times New Roman"/>
          <w:sz w:val="24"/>
          <w:szCs w:val="24"/>
        </w:rPr>
      </w:pPr>
      <w:r>
        <w:rPr>
          <w:rFonts w:ascii="Algerian" w:hAnsi="Algerian" w:cs="Times New Roman"/>
          <w:sz w:val="24"/>
          <w:szCs w:val="24"/>
        </w:rPr>
        <w:t>Come one, come all.    Please forward suggestions for amendments to 614=622i-3092</w:t>
      </w:r>
    </w:p>
    <w:p w:rsidR="00607C34" w:rsidRDefault="00B2376D" w:rsidP="006B7E9B">
      <w:pPr>
        <w:rPr>
          <w:rFonts w:ascii="Algerian" w:hAnsi="Algerian" w:cs="Times New Roman"/>
          <w:sz w:val="24"/>
          <w:szCs w:val="24"/>
        </w:rPr>
      </w:pPr>
      <w:r>
        <w:rPr>
          <w:rFonts w:ascii="Algerian" w:hAnsi="Algeri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607C34" w:rsidRDefault="00607C34" w:rsidP="006B7E9B">
      <w:pPr>
        <w:rPr>
          <w:rFonts w:ascii="Algerian" w:hAnsi="Algerian" w:cs="Times New Roman"/>
          <w:sz w:val="24"/>
          <w:szCs w:val="24"/>
        </w:rPr>
      </w:pPr>
    </w:p>
    <w:p w:rsidR="00D015C6" w:rsidRPr="00D015C6" w:rsidRDefault="00D015C6" w:rsidP="006B7E9B">
      <w:pPr>
        <w:rPr>
          <w:rFonts w:ascii="Algerian" w:hAnsi="Algerian" w:cs="Times New Roman"/>
          <w:sz w:val="24"/>
          <w:szCs w:val="24"/>
        </w:rPr>
      </w:pPr>
    </w:p>
    <w:p w:rsidR="005B7F29" w:rsidRPr="005B7F29" w:rsidRDefault="005B7F29" w:rsidP="005B7F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B7F29" w:rsidRDefault="005B7F29" w:rsidP="005B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5B7F29" w:rsidRDefault="005B7F29" w:rsidP="005B7F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7F29" w:rsidRPr="00734121" w:rsidRDefault="005B7F29" w:rsidP="005B7F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658F" w:rsidRDefault="003D658F" w:rsidP="002770E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</w:p>
    <w:p w:rsidR="00B35E7B" w:rsidRDefault="00B35E7B" w:rsidP="002770E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</w:p>
    <w:p w:rsidR="00B35E7B" w:rsidRDefault="00B35E7B" w:rsidP="002770E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B35E7B" w:rsidRPr="0097667C" w:rsidRDefault="00B35E7B" w:rsidP="002770E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</w:p>
    <w:p w:rsidR="00691334" w:rsidRPr="00691334" w:rsidRDefault="00691334" w:rsidP="000E378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91334" w:rsidRPr="00691334" w:rsidSect="00714C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AAF" w:rsidRDefault="00137AAF" w:rsidP="00A121F5">
      <w:pPr>
        <w:spacing w:after="0" w:line="240" w:lineRule="auto"/>
      </w:pPr>
      <w:r>
        <w:separator/>
      </w:r>
    </w:p>
  </w:endnote>
  <w:endnote w:type="continuationSeparator" w:id="0">
    <w:p w:rsidR="00137AAF" w:rsidRDefault="00137AAF" w:rsidP="00A12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 BLANCA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AR CARTER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596" w:rsidRDefault="00A055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EA3" w:rsidRDefault="00FC4EA3">
    <w:pPr>
      <w:pStyle w:val="Footer"/>
    </w:pPr>
    <w:r>
      <w:t xml:space="preserve">         </w:t>
    </w:r>
    <w:r w:rsidR="00A05596">
      <w:t>www.afabonline.org</w:t>
    </w:r>
    <w:r>
      <w:t xml:space="preserve">                                                                   otuletek@yahoogroups.com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596" w:rsidRDefault="00A055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AAF" w:rsidRDefault="00137AAF" w:rsidP="00A121F5">
      <w:pPr>
        <w:spacing w:after="0" w:line="240" w:lineRule="auto"/>
      </w:pPr>
      <w:r>
        <w:separator/>
      </w:r>
    </w:p>
  </w:footnote>
  <w:footnote w:type="continuationSeparator" w:id="0">
    <w:p w:rsidR="00137AAF" w:rsidRDefault="00137AAF" w:rsidP="00A12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1F5" w:rsidRDefault="00137A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427" o:spid="_x0000_s2053" type="#_x0000_t75" style="position:absolute;margin-left:0;margin-top:0;width:807.75pt;height:1022.6pt;z-index:-251657216;mso-position-horizontal:center;mso-position-horizontal-relative:margin;mso-position-vertical:center;mso-position-vertical-relative:margin" o:allowincell="f">
          <v:imagedata r:id="rId1" o:title="ANT HIL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030" w:rsidRDefault="00137AAF" w:rsidP="002A6EFE">
    <w:pPr>
      <w:pStyle w:val="Header"/>
      <w:jc w:val="cent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428" o:spid="_x0000_s2054" type="#_x0000_t75" style="position:absolute;left:0;text-align:left;margin-left:-102.75pt;margin-top:-662.35pt;width:1105.4pt;height:1257pt;z-index:-251656192;mso-position-horizontal-relative:margin;mso-position-vertical-relative:margin" o:allowincell="f">
          <v:imagedata r:id="rId1" o:title="ANT HILL LOGO" gain="19661f" blacklevel="22938f"/>
          <w10:wrap anchorx="margin" anchory="margin"/>
        </v:shape>
      </w:pict>
    </w:r>
    <w:r w:rsidR="00DB42FC">
      <w:rPr>
        <w:noProof/>
      </w:rPr>
      <w:drawing>
        <wp:anchor distT="0" distB="0" distL="114300" distR="114300" simplePos="0" relativeHeight="251661312" behindDoc="0" locked="0" layoutInCell="1" allowOverlap="1" wp14:anchorId="47609B49" wp14:editId="60320DAB">
          <wp:simplePos x="0" y="0"/>
          <wp:positionH relativeFrom="column">
            <wp:posOffset>1457325</wp:posOffset>
          </wp:positionH>
          <wp:positionV relativeFrom="paragraph">
            <wp:posOffset>361950</wp:posOffset>
          </wp:positionV>
          <wp:extent cx="2828925" cy="1057275"/>
          <wp:effectExtent l="0" t="0" r="9525" b="9525"/>
          <wp:wrapSquare wrapText="bothSides"/>
          <wp:docPr id="1" name="Picture 0" descr="ANT HI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 HILL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1F5">
      <w:rPr>
        <w:rFonts w:ascii="Arial Black" w:hAnsi="Arial Black"/>
        <w:sz w:val="40"/>
        <w:szCs w:val="40"/>
      </w:rPr>
      <w:t>THE AFAB DEVELOPMENT ASSOCIATION</w:t>
    </w:r>
    <w:r w:rsidR="002A6EFE">
      <w:rPr>
        <w:rFonts w:ascii="Arial Black" w:hAnsi="Arial Black"/>
        <w:sz w:val="40"/>
        <w:szCs w:val="40"/>
      </w:rPr>
      <w:t xml:space="preserve">  </w:t>
    </w:r>
    <w:r w:rsidR="00CF2816">
      <w:rPr>
        <w:noProof/>
      </w:rPr>
      <w:t xml:space="preserve">                                                               </w:t>
    </w:r>
    <w:r w:rsidR="00485017">
      <w:rPr>
        <w:noProof/>
      </w:rPr>
      <w:t xml:space="preserve">                                                   </w:t>
    </w:r>
    <w:r w:rsidR="00CF2816">
      <w:rPr>
        <w:noProof/>
      </w:rPr>
      <w:t xml:space="preserve"> </w:t>
    </w:r>
    <w:r w:rsidR="00485017">
      <w:rPr>
        <w:noProof/>
      </w:rPr>
      <w:t xml:space="preserve">    </w:t>
    </w:r>
  </w:p>
  <w:p w:rsidR="00DB42FC" w:rsidRDefault="00485017" w:rsidP="002A6EFE">
    <w:pPr>
      <w:pStyle w:val="Header"/>
      <w:jc w:val="center"/>
      <w:rPr>
        <w:noProof/>
      </w:rPr>
    </w:pPr>
    <w:r>
      <w:rPr>
        <w:noProof/>
      </w:rPr>
      <w:t xml:space="preserve">                                                                                                           </w:t>
    </w:r>
  </w:p>
  <w:p w:rsidR="00485017" w:rsidRPr="002A6EFE" w:rsidRDefault="00485017" w:rsidP="002A6EFE">
    <w:pPr>
      <w:pStyle w:val="Header"/>
      <w:jc w:val="center"/>
      <w:rPr>
        <w:rFonts w:ascii="Arial Black" w:hAnsi="Arial Black"/>
        <w:sz w:val="40"/>
        <w:szCs w:val="40"/>
      </w:rPr>
    </w:pPr>
  </w:p>
  <w:p w:rsidR="00DB42FC" w:rsidRDefault="00C51030" w:rsidP="00CF2816">
    <w:pPr>
      <w:pStyle w:val="Header"/>
      <w:rPr>
        <w:noProof/>
        <w:sz w:val="40"/>
        <w:szCs w:val="40"/>
      </w:rPr>
    </w:pPr>
    <w:r w:rsidRPr="00C51030">
      <w:rPr>
        <w:noProof/>
      </w:rPr>
      <w:t xml:space="preserve">                                       </w:t>
    </w:r>
    <w:r>
      <w:rPr>
        <w:noProof/>
      </w:rPr>
      <w:t xml:space="preserve">             </w:t>
    </w:r>
    <w:r w:rsidR="00DB42FC">
      <w:rPr>
        <w:noProof/>
      </w:rPr>
      <w:t xml:space="preserve">                                                                                                                                                                          </w:t>
    </w:r>
    <w:r>
      <w:rPr>
        <w:noProof/>
      </w:rPr>
      <w:t xml:space="preserve">                 </w:t>
    </w:r>
    <w:r w:rsidR="002A6EFE">
      <w:rPr>
        <w:noProof/>
      </w:rPr>
      <w:t xml:space="preserve">     </w:t>
    </w:r>
    <w:r w:rsidRPr="002A6EFE">
      <w:rPr>
        <w:noProof/>
        <w:sz w:val="40"/>
        <w:szCs w:val="40"/>
      </w:rPr>
      <w:t xml:space="preserve"> </w:t>
    </w:r>
  </w:p>
  <w:p w:rsidR="00DB42FC" w:rsidRDefault="00DB42FC" w:rsidP="00CF2816">
    <w:pPr>
      <w:pStyle w:val="Header"/>
      <w:rPr>
        <w:noProof/>
        <w:sz w:val="40"/>
        <w:szCs w:val="40"/>
      </w:rPr>
    </w:pPr>
    <w:r>
      <w:rPr>
        <w:noProof/>
        <w:sz w:val="40"/>
        <w:szCs w:val="40"/>
      </w:rPr>
      <w:t xml:space="preserve">                        </w:t>
    </w:r>
  </w:p>
  <w:p w:rsidR="00A05596" w:rsidRDefault="00DB42FC" w:rsidP="00A05596">
    <w:pPr>
      <w:pStyle w:val="Header"/>
      <w:rPr>
        <w:noProof/>
        <w:sz w:val="28"/>
        <w:szCs w:val="28"/>
      </w:rPr>
    </w:pPr>
    <w:r>
      <w:rPr>
        <w:noProof/>
        <w:sz w:val="40"/>
        <w:szCs w:val="40"/>
      </w:rPr>
      <w:t xml:space="preserve">                 </w:t>
    </w:r>
    <w:r w:rsidR="00C466F2">
      <w:rPr>
        <w:noProof/>
        <w:sz w:val="40"/>
        <w:szCs w:val="40"/>
      </w:rPr>
      <w:t xml:space="preserve">                            </w:t>
    </w:r>
    <w:r>
      <w:rPr>
        <w:noProof/>
        <w:sz w:val="40"/>
        <w:szCs w:val="40"/>
      </w:rPr>
      <w:t xml:space="preserve"> </w:t>
    </w:r>
    <w:r w:rsidR="00C51030" w:rsidRPr="002A6EFE">
      <w:rPr>
        <w:noProof/>
        <w:sz w:val="40"/>
        <w:szCs w:val="40"/>
      </w:rPr>
      <w:t>ADA</w:t>
    </w:r>
    <w:r w:rsidR="00C466F2">
      <w:rPr>
        <w:noProof/>
        <w:sz w:val="40"/>
        <w:szCs w:val="40"/>
      </w:rPr>
      <w:t xml:space="preserve">      </w:t>
    </w:r>
    <w:r w:rsidR="00A05596">
      <w:rPr>
        <w:noProof/>
        <w:sz w:val="28"/>
        <w:szCs w:val="28"/>
      </w:rPr>
      <w:t>8250 Parori lane</w:t>
    </w:r>
  </w:p>
  <w:p w:rsidR="00DB42FC" w:rsidRDefault="00A05596" w:rsidP="00A05596">
    <w:pPr>
      <w:pStyle w:val="Header"/>
      <w:rPr>
        <w:noProof/>
      </w:rPr>
    </w:pPr>
    <w:r>
      <w:rPr>
        <w:noProof/>
        <w:sz w:val="28"/>
        <w:szCs w:val="28"/>
      </w:rPr>
      <w:t xml:space="preserve">                                                                                      Blacklick , Ohio 43004</w:t>
    </w:r>
    <w:r w:rsidR="00C466F2" w:rsidRPr="00C466F2">
      <w:rPr>
        <w:noProof/>
        <w:sz w:val="28"/>
        <w:szCs w:val="28"/>
      </w:rPr>
      <w:t xml:space="preserve"> </w:t>
    </w:r>
  </w:p>
  <w:p w:rsidR="009D5768" w:rsidRDefault="00DB42FC" w:rsidP="00CF2816">
    <w:pPr>
      <w:pStyle w:val="Header"/>
      <w:rPr>
        <w:noProof/>
        <w:sz w:val="28"/>
        <w:szCs w:val="28"/>
      </w:rPr>
    </w:pPr>
    <w:r w:rsidRPr="009D5768">
      <w:rPr>
        <w:noProof/>
        <w:sz w:val="28"/>
        <w:szCs w:val="28"/>
      </w:rPr>
      <w:t xml:space="preserve">                                     </w:t>
    </w:r>
    <w:r w:rsidR="009D5768">
      <w:rPr>
        <w:noProof/>
        <w:sz w:val="28"/>
        <w:szCs w:val="28"/>
      </w:rPr>
      <w:t xml:space="preserve">                </w:t>
    </w:r>
  </w:p>
  <w:p w:rsidR="00DB42FC" w:rsidRPr="00586F87" w:rsidRDefault="009D5768" w:rsidP="00CF2816">
    <w:pPr>
      <w:pStyle w:val="Header"/>
      <w:rPr>
        <w:rFonts w:ascii="AR BLANCA" w:hAnsi="AR BLANCA"/>
        <w:noProof/>
        <w:sz w:val="28"/>
        <w:szCs w:val="28"/>
      </w:rPr>
    </w:pPr>
    <w:r>
      <w:rPr>
        <w:noProof/>
        <w:sz w:val="28"/>
        <w:szCs w:val="28"/>
      </w:rPr>
      <w:t xml:space="preserve">                                                </w:t>
    </w:r>
    <w:r w:rsidR="00DC764D" w:rsidRPr="00586F87">
      <w:rPr>
        <w:rFonts w:ascii="AR BLANCA" w:hAnsi="AR BLANCA"/>
        <w:noProof/>
        <w:sz w:val="28"/>
        <w:szCs w:val="28"/>
      </w:rPr>
      <w:t>NORTH  AMERICA  CHAPTER</w:t>
    </w:r>
    <w:r w:rsidR="00DB42FC" w:rsidRPr="00586F87">
      <w:rPr>
        <w:rFonts w:ascii="AR BLANCA" w:hAnsi="AR BLANCA"/>
        <w:noProof/>
        <w:sz w:val="28"/>
        <w:szCs w:val="28"/>
      </w:rPr>
      <w:t xml:space="preserve">                 </w:t>
    </w:r>
    <w:r w:rsidR="00C466F2" w:rsidRPr="00586F87">
      <w:rPr>
        <w:rFonts w:ascii="AR BLANCA" w:hAnsi="AR BLANCA"/>
        <w:noProof/>
        <w:sz w:val="28"/>
        <w:szCs w:val="28"/>
      </w:rPr>
      <w:t xml:space="preserve">                               </w:t>
    </w:r>
    <w:r w:rsidR="00DB42FC" w:rsidRPr="00586F87">
      <w:rPr>
        <w:rFonts w:ascii="AR BLANCA" w:hAnsi="AR BLANCA"/>
        <w:noProof/>
        <w:sz w:val="28"/>
        <w:szCs w:val="28"/>
      </w:rPr>
      <w:t xml:space="preserve"> </w:t>
    </w:r>
  </w:p>
  <w:p w:rsidR="00C466F2" w:rsidRPr="00C51030" w:rsidRDefault="00C466F2" w:rsidP="00C466F2">
    <w:pPr>
      <w:pStyle w:val="Header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</w:t>
    </w:r>
  </w:p>
  <w:p w:rsidR="00A121F5" w:rsidRPr="00DC764D" w:rsidRDefault="00C466F2" w:rsidP="00DC764D">
    <w:pPr>
      <w:pStyle w:val="Header"/>
      <w:rPr>
        <w:noProof/>
      </w:rPr>
    </w:pPr>
    <w:r>
      <w:rPr>
        <w:noProof/>
      </w:rPr>
      <w:t xml:space="preserve"> </w:t>
    </w:r>
    <w:r w:rsidR="00A05596">
      <w:rPr>
        <w:noProof/>
      </w:rPr>
      <w:t xml:space="preserve">                              </w:t>
    </w:r>
    <w:r>
      <w:rPr>
        <w:noProof/>
      </w:rPr>
      <w:t xml:space="preserve">                                                                          </w:t>
    </w:r>
    <w:r w:rsidR="00CF2816" w:rsidRPr="00C51030">
      <w:rPr>
        <w:noProof/>
      </w:rPr>
      <w:t xml:space="preserve">                                                            </w:t>
    </w:r>
    <w:r w:rsidR="00CF2816" w:rsidRPr="00C51030">
      <w:rPr>
        <w:rFonts w:ascii="Arial Black" w:hAnsi="Arial Black"/>
      </w:rPr>
      <w:t xml:space="preserve">                         </w:t>
    </w:r>
    <w:r w:rsidR="00C51030" w:rsidRPr="00C51030">
      <w:rPr>
        <w:rFonts w:ascii="Arial Black" w:hAnsi="Arial Black"/>
      </w:rPr>
      <w:t xml:space="preserve">                       </w:t>
    </w:r>
    <w:r w:rsidR="00AD384B" w:rsidRPr="00C51030">
      <w:rPr>
        <w:rFonts w:ascii="Arial Black" w:hAnsi="Arial Black"/>
      </w:rPr>
      <w:t xml:space="preserve"> </w:t>
    </w:r>
    <w:r w:rsidR="00C51030" w:rsidRPr="00C51030">
      <w:rPr>
        <w:rFonts w:ascii="Arial Black" w:hAnsi="Arial Black"/>
      </w:rPr>
      <w:t xml:space="preserve">                                                                     </w:t>
    </w:r>
    <w:r w:rsidR="00CF2816" w:rsidRPr="00C51030">
      <w:rPr>
        <w:rFonts w:ascii="Arial Black" w:hAnsi="Arial Black"/>
      </w:rPr>
      <w:t xml:space="preserve"> </w:t>
    </w:r>
    <w:r w:rsidR="00C51030" w:rsidRPr="00C51030">
      <w:rPr>
        <w:rFonts w:ascii="Arial Black" w:hAnsi="Arial Black"/>
      </w:rPr>
      <w:t xml:space="preserve">                        </w:t>
    </w:r>
    <w:r w:rsidR="00CF2816" w:rsidRPr="00C51030">
      <w:rPr>
        <w:rFonts w:ascii="Arial Black" w:hAnsi="Arial Black"/>
      </w:rPr>
      <w:t xml:space="preserve">                                                             </w:t>
    </w:r>
    <w:r w:rsidR="00DC764D">
      <w:rPr>
        <w:rFonts w:ascii="Arial Black" w:hAnsi="Arial Black"/>
      </w:rPr>
      <w:t xml:space="preserve">                             </w:t>
    </w:r>
    <w:r w:rsidR="00DC764D">
      <w:rPr>
        <w:rFonts w:ascii="AR CARTER" w:hAnsi="AR CARTER"/>
        <w:sz w:val="40"/>
        <w:szCs w:val="40"/>
      </w:rPr>
      <w:t xml:space="preserve">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1F5" w:rsidRDefault="00137A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426" o:spid="_x0000_s2052" type="#_x0000_t75" style="position:absolute;margin-left:0;margin-top:0;width:807.75pt;height:1022.6pt;z-index:-251658240;mso-position-horizontal:center;mso-position-horizontal-relative:margin;mso-position-vertical:center;mso-position-vertical-relative:margin" o:allowincell="f">
          <v:imagedata r:id="rId1" o:title="ANT HIL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24448"/>
    <w:multiLevelType w:val="hybridMultilevel"/>
    <w:tmpl w:val="77DE0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D483B"/>
    <w:multiLevelType w:val="hybridMultilevel"/>
    <w:tmpl w:val="ABAA1F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E51E1"/>
    <w:multiLevelType w:val="hybridMultilevel"/>
    <w:tmpl w:val="B33CA3B8"/>
    <w:lvl w:ilvl="0" w:tplc="040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59F136EC"/>
    <w:multiLevelType w:val="hybridMultilevel"/>
    <w:tmpl w:val="6458D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B0594"/>
    <w:multiLevelType w:val="hybridMultilevel"/>
    <w:tmpl w:val="3A505AD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EF3CF4"/>
    <w:multiLevelType w:val="hybridMultilevel"/>
    <w:tmpl w:val="D98A36F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mirrorMargin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334"/>
    <w:rsid w:val="000012F5"/>
    <w:rsid w:val="000366BA"/>
    <w:rsid w:val="000B38D2"/>
    <w:rsid w:val="000C5B35"/>
    <w:rsid w:val="000D2EA6"/>
    <w:rsid w:val="000D418E"/>
    <w:rsid w:val="000E3783"/>
    <w:rsid w:val="00101854"/>
    <w:rsid w:val="00133076"/>
    <w:rsid w:val="00137AAF"/>
    <w:rsid w:val="00193B31"/>
    <w:rsid w:val="001C1C28"/>
    <w:rsid w:val="001D2F00"/>
    <w:rsid w:val="001E07AA"/>
    <w:rsid w:val="00230080"/>
    <w:rsid w:val="00245595"/>
    <w:rsid w:val="002770E0"/>
    <w:rsid w:val="002A6EFE"/>
    <w:rsid w:val="002C2931"/>
    <w:rsid w:val="002C71B9"/>
    <w:rsid w:val="002D1FD5"/>
    <w:rsid w:val="002E5D51"/>
    <w:rsid w:val="003019CB"/>
    <w:rsid w:val="00333958"/>
    <w:rsid w:val="00390DE6"/>
    <w:rsid w:val="003A7B1C"/>
    <w:rsid w:val="003B67A9"/>
    <w:rsid w:val="003C15DF"/>
    <w:rsid w:val="003C43F8"/>
    <w:rsid w:val="003D0C1B"/>
    <w:rsid w:val="003D658F"/>
    <w:rsid w:val="0043510E"/>
    <w:rsid w:val="00485017"/>
    <w:rsid w:val="00487C82"/>
    <w:rsid w:val="00493B36"/>
    <w:rsid w:val="00494CE0"/>
    <w:rsid w:val="00495E74"/>
    <w:rsid w:val="004B451A"/>
    <w:rsid w:val="00512E95"/>
    <w:rsid w:val="00517E40"/>
    <w:rsid w:val="00564AE0"/>
    <w:rsid w:val="005722BA"/>
    <w:rsid w:val="00586F87"/>
    <w:rsid w:val="0059605A"/>
    <w:rsid w:val="005B1D63"/>
    <w:rsid w:val="005B7F29"/>
    <w:rsid w:val="00607C34"/>
    <w:rsid w:val="00623B5B"/>
    <w:rsid w:val="00643627"/>
    <w:rsid w:val="00643674"/>
    <w:rsid w:val="00651014"/>
    <w:rsid w:val="0068745D"/>
    <w:rsid w:val="00691334"/>
    <w:rsid w:val="006B7E9B"/>
    <w:rsid w:val="006C1820"/>
    <w:rsid w:val="00714C1A"/>
    <w:rsid w:val="007152DA"/>
    <w:rsid w:val="00723A97"/>
    <w:rsid w:val="0072407D"/>
    <w:rsid w:val="00734121"/>
    <w:rsid w:val="0076114D"/>
    <w:rsid w:val="007637DC"/>
    <w:rsid w:val="00776B30"/>
    <w:rsid w:val="007A592E"/>
    <w:rsid w:val="008110BB"/>
    <w:rsid w:val="00813C77"/>
    <w:rsid w:val="008378C8"/>
    <w:rsid w:val="008438ED"/>
    <w:rsid w:val="008656B5"/>
    <w:rsid w:val="00865B28"/>
    <w:rsid w:val="008671E1"/>
    <w:rsid w:val="008B1B85"/>
    <w:rsid w:val="008D0F49"/>
    <w:rsid w:val="0093078B"/>
    <w:rsid w:val="00956E3E"/>
    <w:rsid w:val="0097667C"/>
    <w:rsid w:val="00983268"/>
    <w:rsid w:val="00995081"/>
    <w:rsid w:val="009B373D"/>
    <w:rsid w:val="009B4BC1"/>
    <w:rsid w:val="009D1177"/>
    <w:rsid w:val="009D5768"/>
    <w:rsid w:val="009D6F9E"/>
    <w:rsid w:val="009F2045"/>
    <w:rsid w:val="00A05596"/>
    <w:rsid w:val="00A07A09"/>
    <w:rsid w:val="00A121F5"/>
    <w:rsid w:val="00A35967"/>
    <w:rsid w:val="00A72430"/>
    <w:rsid w:val="00A94491"/>
    <w:rsid w:val="00AC783E"/>
    <w:rsid w:val="00AD2884"/>
    <w:rsid w:val="00AD384B"/>
    <w:rsid w:val="00AD6662"/>
    <w:rsid w:val="00B2376D"/>
    <w:rsid w:val="00B258C6"/>
    <w:rsid w:val="00B35E7B"/>
    <w:rsid w:val="00BB10C5"/>
    <w:rsid w:val="00BC3764"/>
    <w:rsid w:val="00C466F2"/>
    <w:rsid w:val="00C51030"/>
    <w:rsid w:val="00C9729F"/>
    <w:rsid w:val="00CB194C"/>
    <w:rsid w:val="00CF2816"/>
    <w:rsid w:val="00D015C6"/>
    <w:rsid w:val="00D016EF"/>
    <w:rsid w:val="00D830BD"/>
    <w:rsid w:val="00DA07D7"/>
    <w:rsid w:val="00DB42FC"/>
    <w:rsid w:val="00DC0E84"/>
    <w:rsid w:val="00DC764D"/>
    <w:rsid w:val="00DF71B8"/>
    <w:rsid w:val="00E316A8"/>
    <w:rsid w:val="00E333A4"/>
    <w:rsid w:val="00E40581"/>
    <w:rsid w:val="00E412CA"/>
    <w:rsid w:val="00E44DC6"/>
    <w:rsid w:val="00E558A1"/>
    <w:rsid w:val="00E66A1A"/>
    <w:rsid w:val="00E85EEA"/>
    <w:rsid w:val="00E925AE"/>
    <w:rsid w:val="00E9355A"/>
    <w:rsid w:val="00F03463"/>
    <w:rsid w:val="00F82D7C"/>
    <w:rsid w:val="00F83EBB"/>
    <w:rsid w:val="00FA4992"/>
    <w:rsid w:val="00FB5115"/>
    <w:rsid w:val="00FC4EA3"/>
    <w:rsid w:val="00FF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79447D15-313D-455B-852C-128206A4A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1F5"/>
  </w:style>
  <w:style w:type="paragraph" w:styleId="Footer">
    <w:name w:val="footer"/>
    <w:basedOn w:val="Normal"/>
    <w:link w:val="FooterChar"/>
    <w:uiPriority w:val="99"/>
    <w:unhideWhenUsed/>
    <w:rsid w:val="00A12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1F5"/>
  </w:style>
  <w:style w:type="paragraph" w:styleId="BalloonText">
    <w:name w:val="Balloon Text"/>
    <w:basedOn w:val="Normal"/>
    <w:link w:val="BalloonTextChar"/>
    <w:uiPriority w:val="99"/>
    <w:semiHidden/>
    <w:unhideWhenUsed/>
    <w:rsid w:val="00A1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1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7F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4EA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87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TESS\Documents\AFAB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AFAB LETTERHEAD.dotx</Template>
  <TotalTime>69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PITESS</dc:creator>
  <cp:lastModifiedBy>sebastian Tabot</cp:lastModifiedBy>
  <cp:revision>6</cp:revision>
  <cp:lastPrinted>2013-06-27T22:28:00Z</cp:lastPrinted>
  <dcterms:created xsi:type="dcterms:W3CDTF">2017-06-27T15:32:00Z</dcterms:created>
  <dcterms:modified xsi:type="dcterms:W3CDTF">2017-06-29T01:32:00Z</dcterms:modified>
</cp:coreProperties>
</file>