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EF7" w:rsidRPr="005F5B75" w:rsidRDefault="009A7CB8" w:rsidP="00921FF2">
      <w:pPr>
        <w:sectPr w:rsidR="00043EF7" w:rsidRPr="005F5B75" w:rsidSect="00043EF7">
          <w:pgSz w:w="12240" w:h="15840"/>
          <w:pgMar w:top="1440" w:right="1800" w:bottom="1440" w:left="1800" w:header="720" w:footer="720" w:gutter="0"/>
          <w:cols w:space="720"/>
          <w:docGrid w:linePitch="360"/>
        </w:sectPr>
      </w:pPr>
      <w:r>
        <w:rPr>
          <w:noProof/>
        </w:rPr>
        <mc:AlternateContent>
          <mc:Choice Requires="wps">
            <w:drawing>
              <wp:anchor distT="36576" distB="36576" distL="36576" distR="36576" simplePos="0" relativeHeight="251638272" behindDoc="0" locked="0" layoutInCell="1" allowOverlap="1">
                <wp:simplePos x="0" y="0"/>
                <wp:positionH relativeFrom="column">
                  <wp:posOffset>-457200</wp:posOffset>
                </wp:positionH>
                <wp:positionV relativeFrom="paragraph">
                  <wp:posOffset>1600200</wp:posOffset>
                </wp:positionV>
                <wp:extent cx="2857500" cy="3553460"/>
                <wp:effectExtent l="0" t="0" r="0" b="0"/>
                <wp:wrapNone/>
                <wp:docPr id="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55346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921FF2" w:rsidRDefault="00073416" w:rsidP="00921FF2">
                            <w:pPr>
                              <w:pStyle w:val="BodyText2"/>
                            </w:pPr>
                            <w:r>
                              <w:t>The purpose of this special newsletter is to clarify parking</w:t>
                            </w:r>
                            <w:r w:rsidR="00043EF7" w:rsidRPr="00921FF2">
                              <w:t>:</w:t>
                            </w:r>
                          </w:p>
                          <w:p w:rsidR="00043EF7" w:rsidRPr="00D25DAC" w:rsidRDefault="00073416" w:rsidP="00921FF2">
                            <w:pPr>
                              <w:pStyle w:val="BulletPoints"/>
                              <w:rPr>
                                <w:lang w:val="en"/>
                              </w:rPr>
                            </w:pPr>
                            <w:r>
                              <w:t>Each homeowner is assigned a numbered parking space</w:t>
                            </w:r>
                            <w:r w:rsidR="00043EF7" w:rsidRPr="00D25DAC">
                              <w:t>.</w:t>
                            </w:r>
                          </w:p>
                          <w:p w:rsidR="00043EF7" w:rsidRPr="00D25DAC" w:rsidRDefault="00073416" w:rsidP="00921FF2">
                            <w:pPr>
                              <w:pStyle w:val="BulletPoints"/>
                              <w:rPr>
                                <w:lang w:val="en"/>
                              </w:rPr>
                            </w:pPr>
                            <w:r>
                              <w:t>Each homeowner is given hang tags for their respective area</w:t>
                            </w:r>
                            <w:r w:rsidR="00043EF7" w:rsidRPr="00D25DAC">
                              <w:rPr>
                                <w:lang w:val="en"/>
                              </w:rPr>
                              <w:t>.</w:t>
                            </w:r>
                            <w:r>
                              <w:rPr>
                                <w:lang w:val="en"/>
                              </w:rPr>
                              <w:t xml:space="preserve">  Your tag must be displayed when parked on the lot.  If you need a new hang tag it is your responsibility to contact property management at 414-540-0004.</w:t>
                            </w:r>
                          </w:p>
                          <w:p w:rsidR="00043EF7" w:rsidRPr="00D25DAC" w:rsidRDefault="00073416" w:rsidP="00921FF2">
                            <w:pPr>
                              <w:pStyle w:val="BulletPoints"/>
                              <w:rPr>
                                <w:lang w:val="en"/>
                              </w:rPr>
                            </w:pPr>
                            <w:r>
                              <w:rPr>
                                <w:lang w:val="en"/>
                              </w:rPr>
                              <w:t>Homeowners who want a third parking space will be charged an additional $10.00 per month</w:t>
                            </w:r>
                            <w:r w:rsidR="00043EF7" w:rsidRPr="00D25DAC">
                              <w:rPr>
                                <w:lang w:val="en"/>
                              </w:rPr>
                              <w:t>.</w:t>
                            </w:r>
                          </w:p>
                          <w:p w:rsidR="00043EF7" w:rsidRPr="00073416" w:rsidRDefault="00073416" w:rsidP="00921FF2">
                            <w:pPr>
                              <w:pStyle w:val="BulletPoints"/>
                              <w:rPr>
                                <w:b/>
                                <w:i/>
                                <w:lang w:val="en"/>
                              </w:rPr>
                            </w:pPr>
                            <w:r>
                              <w:rPr>
                                <w:lang w:val="en"/>
                              </w:rPr>
                              <w:t xml:space="preserve">If you decided to park in someone else’s assigned parking space </w:t>
                            </w:r>
                            <w:r w:rsidRPr="00073416">
                              <w:rPr>
                                <w:b/>
                                <w:i/>
                                <w:lang w:val="en"/>
                              </w:rPr>
                              <w:t>you will be ticketed and towed at your expense</w:t>
                            </w:r>
                            <w:r w:rsidR="00043EF7" w:rsidRPr="00073416">
                              <w:rPr>
                                <w:b/>
                                <w:i/>
                                <w:lang w:val="en"/>
                              </w:rPr>
                              <w:t>.</w:t>
                            </w:r>
                          </w:p>
                          <w:p w:rsidR="00043EF7" w:rsidRPr="00D25DAC" w:rsidRDefault="00073416" w:rsidP="00921FF2">
                            <w:pPr>
                              <w:pStyle w:val="BulletPoints"/>
                              <w:rPr>
                                <w:lang w:val="en"/>
                              </w:rPr>
                            </w:pPr>
                            <w:r>
                              <w:rPr>
                                <w:lang w:val="en"/>
                              </w:rPr>
                              <w:t>Homeowner</w:t>
                            </w:r>
                            <w:r w:rsidR="00043EF7" w:rsidRPr="00921FF2">
                              <w:rPr>
                                <w:lang w:val="en"/>
                              </w:rPr>
                              <w:t xml:space="preserve"> text here.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pt;margin-top:126pt;width:225pt;height:279.8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" filled="f" fillcolor="#cd4313" stroked="f" insetpen="t">
                <v:textbox inset="2.88pt,2.88pt,2.88pt,2.88pt">
                  <w:txbxContent>
                    <w:p w:rsidR="00043EF7" w:rsidRPr="00921FF2" w:rsidRDefault="00073416" w:rsidP="00921FF2">
                      <w:pPr>
                        <w:pStyle w:val="BodyText2"/>
                      </w:pPr>
                      <w:r>
                        <w:t>The purpose of this special newsletter is to clarify parking</w:t>
                      </w:r>
                      <w:r w:rsidR="00043EF7" w:rsidRPr="00921FF2">
                        <w:t>:</w:t>
                      </w:r>
                    </w:p>
                    <w:p w:rsidR="00043EF7" w:rsidRPr="00D25DAC" w:rsidRDefault="00073416" w:rsidP="00921FF2">
                      <w:pPr>
                        <w:pStyle w:val="BulletPoints"/>
                        <w:rPr>
                          <w:lang w:val="en"/>
                        </w:rPr>
                      </w:pPr>
                      <w:r>
                        <w:t>Each homeowner is assigned a numbered parking space</w:t>
                      </w:r>
                      <w:r w:rsidR="00043EF7" w:rsidRPr="00D25DAC">
                        <w:t>.</w:t>
                      </w:r>
                    </w:p>
                    <w:p w:rsidR="00043EF7" w:rsidRPr="00D25DAC" w:rsidRDefault="00073416" w:rsidP="00921FF2">
                      <w:pPr>
                        <w:pStyle w:val="BulletPoints"/>
                        <w:rPr>
                          <w:lang w:val="en"/>
                        </w:rPr>
                      </w:pPr>
                      <w:r>
                        <w:t>Each homeowner is given hang tags for their respective area</w:t>
                      </w:r>
                      <w:r w:rsidR="00043EF7" w:rsidRPr="00D25DAC">
                        <w:rPr>
                          <w:lang w:val="en"/>
                        </w:rPr>
                        <w:t>.</w:t>
                      </w:r>
                      <w:r>
                        <w:rPr>
                          <w:lang w:val="en"/>
                        </w:rPr>
                        <w:t xml:space="preserve">  Your tag must be displayed when parked on the lot.  If you need a new hang tag it is your responsibility to contact property management at 414-540-0004.</w:t>
                      </w:r>
                    </w:p>
                    <w:p w:rsidR="00043EF7" w:rsidRPr="00D25DAC" w:rsidRDefault="00073416" w:rsidP="00921FF2">
                      <w:pPr>
                        <w:pStyle w:val="BulletPoints"/>
                        <w:rPr>
                          <w:lang w:val="en"/>
                        </w:rPr>
                      </w:pPr>
                      <w:r>
                        <w:rPr>
                          <w:lang w:val="en"/>
                        </w:rPr>
                        <w:t>Homeowners who want a third parking space will be charged an additional $10.00 per month</w:t>
                      </w:r>
                      <w:r w:rsidR="00043EF7" w:rsidRPr="00D25DAC">
                        <w:rPr>
                          <w:lang w:val="en"/>
                        </w:rPr>
                        <w:t>.</w:t>
                      </w:r>
                    </w:p>
                    <w:p w:rsidR="00043EF7" w:rsidRPr="00073416" w:rsidRDefault="00073416" w:rsidP="00921FF2">
                      <w:pPr>
                        <w:pStyle w:val="BulletPoints"/>
                        <w:rPr>
                          <w:b/>
                          <w:i/>
                          <w:lang w:val="en"/>
                        </w:rPr>
                      </w:pPr>
                      <w:r>
                        <w:rPr>
                          <w:lang w:val="en"/>
                        </w:rPr>
                        <w:t xml:space="preserve">If you decided to park in someone else’s assigned parking space </w:t>
                      </w:r>
                      <w:r w:rsidRPr="00073416">
                        <w:rPr>
                          <w:b/>
                          <w:i/>
                          <w:lang w:val="en"/>
                        </w:rPr>
                        <w:t>you will be ticketed and towed at your expense</w:t>
                      </w:r>
                      <w:r w:rsidR="00043EF7" w:rsidRPr="00073416">
                        <w:rPr>
                          <w:b/>
                          <w:i/>
                          <w:lang w:val="en"/>
                        </w:rPr>
                        <w:t>.</w:t>
                      </w:r>
                    </w:p>
                    <w:p w:rsidR="00043EF7" w:rsidRPr="00D25DAC" w:rsidRDefault="00073416" w:rsidP="00921FF2">
                      <w:pPr>
                        <w:pStyle w:val="BulletPoints"/>
                        <w:rPr>
                          <w:lang w:val="en"/>
                        </w:rPr>
                      </w:pPr>
                      <w:r>
                        <w:rPr>
                          <w:lang w:val="en"/>
                        </w:rPr>
                        <w:t>Homeowner</w:t>
                      </w:r>
                      <w:r w:rsidR="00043EF7" w:rsidRPr="00921FF2">
                        <w:rPr>
                          <w:lang w:val="en"/>
                        </w:rPr>
                        <w:t xml:space="preserve"> text here. </w:t>
                      </w:r>
                    </w:p>
                  </w:txbxContent>
                </v:textbox>
              </v:shape>
            </w:pict>
          </mc:Fallback>
        </mc:AlternateContent>
      </w:r>
      <w:r>
        <w:rPr>
          <w:noProof/>
        </w:rPr>
        <mc:AlternateContent>
          <mc:Choice Requires="wps">
            <w:drawing>
              <wp:anchor distT="36576" distB="36576" distL="36576" distR="36576" simplePos="0" relativeHeight="251645440" behindDoc="0" locked="0" layoutInCell="1" allowOverlap="1">
                <wp:simplePos x="0" y="0"/>
                <wp:positionH relativeFrom="column">
                  <wp:posOffset>2857500</wp:posOffset>
                </wp:positionH>
                <wp:positionV relativeFrom="paragraph">
                  <wp:posOffset>5257800</wp:posOffset>
                </wp:positionV>
                <wp:extent cx="3086100" cy="2057400"/>
                <wp:effectExtent l="0" t="0" r="0" b="0"/>
                <wp:wrapNone/>
                <wp:docPr id="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57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rPr>
                                <w:color w:val="493A17"/>
                                <w:sz w:val="22"/>
                                <w:lang w:val="en"/>
                              </w:rPr>
                            </w:pPr>
                          </w:p>
                          <w:p w:rsidR="00043EF7" w:rsidRDefault="009A7CB8" w:rsidP="00921FF2">
                            <w:pPr>
                              <w:rPr>
                                <w:lang w:val="en"/>
                              </w:rPr>
                            </w:pPr>
                            <w:r>
                              <w:rPr>
                                <w:noProof/>
                              </w:rPr>
                              <w:drawing>
                                <wp:inline distT="0" distB="0" distL="0" distR="0">
                                  <wp:extent cx="2153285" cy="2153285"/>
                                  <wp:effectExtent l="0" t="0" r="0" b="0"/>
                                  <wp:docPr id="22" name="Picture 22" descr="C:\Program Files\Microsoft Office\MEDIA\CAGCAT10\j02788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Microsoft Office\MEDIA\CAGCAT10\j0278882.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3285" cy="215328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225pt;margin-top:414pt;width:243pt;height:162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" filled="f" stroked="f" insetpen="t">
                <v:textbox inset="2.88pt,2.88pt,2.88pt,2.88pt">
                  <w:txbxContent>
                    <w:p w:rsidR="00043EF7" w:rsidRDefault="00043EF7" w:rsidP="00921FF2">
                      <w:pPr>
                        <w:rPr>
                          <w:color w:val="493A17"/>
                          <w:sz w:val="22"/>
                          <w:lang w:val="en"/>
                        </w:rPr>
                      </w:pPr>
                    </w:p>
                    <w:p w:rsidR="00043EF7" w:rsidRDefault="009A7CB8" w:rsidP="00921FF2">
                      <w:pPr>
                        <w:rPr>
                          <w:lang w:val="en"/>
                        </w:rPr>
                      </w:pPr>
                      <w:r>
                        <w:rPr>
                          <w:noProof/>
                        </w:rPr>
                        <w:drawing>
                          <wp:inline distT="0" distB="0" distL="0" distR="0">
                            <wp:extent cx="2153285" cy="2153285"/>
                            <wp:effectExtent l="0" t="0" r="0" b="0"/>
                            <wp:docPr id="22" name="Picture 22" descr="C:\Program Files\Microsoft Office\MEDIA\CAGCAT10\j02788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Microsoft Office\MEDIA\CAGCAT10\j0278882.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3285" cy="21532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39296" behindDoc="0" locked="0" layoutInCell="1" allowOverlap="1">
                <wp:simplePos x="0" y="0"/>
                <wp:positionH relativeFrom="column">
                  <wp:posOffset>-114300</wp:posOffset>
                </wp:positionH>
                <wp:positionV relativeFrom="paragraph">
                  <wp:posOffset>114300</wp:posOffset>
                </wp:positionV>
                <wp:extent cx="5486400" cy="1028700"/>
                <wp:effectExtent l="0" t="0" r="0" b="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73416" w:rsidP="00921FF2">
                            <w:pPr>
                              <w:pStyle w:val="HEADLINEHERE01"/>
                            </w:pPr>
                            <w:r>
                              <w:t>City Parking Enforcement</w:t>
                            </w:r>
                          </w:p>
                          <w:p w:rsidR="00043EF7" w:rsidRDefault="00073416" w:rsidP="00073416">
                            <w:pPr>
                              <w:pStyle w:val="SUBHEAD01"/>
                            </w:pPr>
                            <w:r>
                              <w:t>Assigned parking</w:t>
                            </w:r>
                            <w:r w:rsidR="00043EF7">
                              <w:t xml:space="preserve">. </w:t>
                            </w:r>
                            <w:r>
                              <w:t>Hang tags</w:t>
                            </w:r>
                            <w:r w:rsidR="00043EF7">
                              <w:t xml:space="preserve">. </w:t>
                            </w:r>
                            <w:r>
                              <w:t>Towing</w:t>
                            </w:r>
                            <w:r w:rsidR="00043EF7">
                              <w:t xml:space="preserve">. </w:t>
                            </w:r>
                          </w:p>
                          <w:p w:rsidR="00043EF7" w:rsidRDefault="00043EF7" w:rsidP="00921FF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9pt;margin-top:9pt;width:6in;height:81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" filled="f" stroked="f" insetpen="t">
                <v:textbox inset="2.88pt,2.88pt,2.88pt,2.88pt">
                  <w:txbxContent>
                    <w:p w:rsidR="00043EF7" w:rsidRDefault="00073416" w:rsidP="00921FF2">
                      <w:pPr>
                        <w:pStyle w:val="HEADLINEHERE01"/>
                      </w:pPr>
                      <w:r>
                        <w:t>City Parking Enforcement</w:t>
                      </w:r>
                    </w:p>
                    <w:p w:rsidR="00043EF7" w:rsidRDefault="00073416" w:rsidP="00073416">
                      <w:pPr>
                        <w:pStyle w:val="SUBHEAD01"/>
                      </w:pPr>
                      <w:r>
                        <w:t>Assigned parking</w:t>
                      </w:r>
                      <w:r w:rsidR="00043EF7">
                        <w:t xml:space="preserve">. </w:t>
                      </w:r>
                      <w:r>
                        <w:t>Hang tags</w:t>
                      </w:r>
                      <w:r w:rsidR="00043EF7">
                        <w:t xml:space="preserve">. </w:t>
                      </w:r>
                      <w:r>
                        <w:t>Towing</w:t>
                      </w:r>
                      <w:r w:rsidR="00043EF7">
                        <w:t xml:space="preserve">. </w:t>
                      </w:r>
                    </w:p>
                    <w:p w:rsidR="00043EF7" w:rsidRDefault="00043EF7" w:rsidP="00921FF2"/>
                  </w:txbxContent>
                </v:textbox>
              </v:shape>
            </w:pict>
          </mc:Fallback>
        </mc:AlternateContent>
      </w:r>
      <w:r>
        <w:rPr>
          <w:noProof/>
        </w:rPr>
        <mc:AlternateContent>
          <mc:Choice Requires="wps">
            <w:drawing>
              <wp:anchor distT="36576" distB="36576" distL="36576" distR="36576" simplePos="0" relativeHeight="251644416" behindDoc="0" locked="0" layoutInCell="1" allowOverlap="1">
                <wp:simplePos x="0" y="0"/>
                <wp:positionH relativeFrom="column">
                  <wp:posOffset>2857500</wp:posOffset>
                </wp:positionH>
                <wp:positionV relativeFrom="paragraph">
                  <wp:posOffset>1714500</wp:posOffset>
                </wp:positionV>
                <wp:extent cx="3086100" cy="3200400"/>
                <wp:effectExtent l="0" t="0" r="0" b="0"/>
                <wp:wrapNone/>
                <wp:docPr id="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2004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3416" w:rsidRDefault="00073416" w:rsidP="00073416">
                            <w:pPr>
                              <w:pStyle w:val="BodyText01"/>
                              <w:numPr>
                                <w:ilvl w:val="0"/>
                                <w:numId w:val="3"/>
                              </w:numPr>
                            </w:pPr>
                            <w:r>
                              <w:t>Homeowners who discover an unauthorized car parked in THEIR parking space may contact parking enforcement at 414-286-8350. Be prepared to provide the license plate and description of the car.</w:t>
                            </w:r>
                          </w:p>
                          <w:p w:rsidR="009A7CB8" w:rsidRPr="00D25DAC" w:rsidRDefault="009A7CB8" w:rsidP="009A7CB8">
                            <w:pPr>
                              <w:pStyle w:val="BodyText01"/>
                              <w:ind w:left="72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225pt;margin-top:135pt;width:243pt;height:252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" filled="f" fillcolor="#cd4313" stroked="f" insetpen="t">
                <v:textbox inset="2.88pt,2.88pt,2.88pt,2.88pt">
                  <w:txbxContent>
                    <w:p w:rsidR="00073416" w:rsidRDefault="00073416" w:rsidP="00073416">
                      <w:pPr>
                        <w:pStyle w:val="BodyText01"/>
                        <w:numPr>
                          <w:ilvl w:val="0"/>
                          <w:numId w:val="3"/>
                        </w:numPr>
                      </w:pPr>
                      <w:r>
                        <w:t>Homeowners who discover an unauthorized car parked in THEIR parking space may contact parking enforcement at 414-286-8350. Be prepared to provide the license plate and description of the car.</w:t>
                      </w:r>
                    </w:p>
                    <w:p w:rsidR="009A7CB8" w:rsidRPr="00D25DAC" w:rsidRDefault="009A7CB8" w:rsidP="009A7CB8">
                      <w:pPr>
                        <w:pStyle w:val="BodyText01"/>
                        <w:ind w:left="720"/>
                      </w:pP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-914400</wp:posOffset>
                </wp:positionH>
                <wp:positionV relativeFrom="paragraph">
                  <wp:posOffset>-571500</wp:posOffset>
                </wp:positionV>
                <wp:extent cx="7315200" cy="342900"/>
                <wp:effectExtent l="0" t="0" r="0" b="0"/>
                <wp:wrapNone/>
                <wp:docPr id="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9311CB" w:rsidRDefault="00073416" w:rsidP="00073416">
                            <w:pPr>
                              <w:pStyle w:val="VOLISSUE"/>
                              <w:ind w:left="0"/>
                            </w:pPr>
                            <w:r>
                              <w:t>December, 2014</w:t>
                            </w:r>
                            <w:r w:rsidR="00043EF7" w:rsidRPr="009311CB">
                              <w:tab/>
                            </w:r>
                            <w:r w:rsidR="00043EF7" w:rsidRPr="009311CB">
                              <w:tab/>
                            </w:r>
                            <w:r>
                              <w:t>1</w:t>
                            </w:r>
                            <w:r w:rsidR="00043EF7" w:rsidRPr="009311CB">
                              <w:t xml:space="preserve"> # ISSUE #</w:t>
                            </w:r>
                            <w:r>
                              <w:t>1</w:t>
                            </w:r>
                          </w:p>
                          <w:p w:rsidR="00043EF7" w:rsidRPr="009311CB"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margin-left:-1in;margin-top:-45pt;width:8in;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" filled="f" stroked="f">
                <v:textbox>
                  <w:txbxContent>
                    <w:p w:rsidR="00043EF7" w:rsidRPr="009311CB" w:rsidRDefault="00073416" w:rsidP="00073416">
                      <w:pPr>
                        <w:pStyle w:val="VOLISSUE"/>
                        <w:ind w:left="0"/>
                      </w:pPr>
                      <w:r>
                        <w:t>December, 2014</w:t>
                      </w:r>
                      <w:r w:rsidR="00043EF7" w:rsidRPr="009311CB">
                        <w:tab/>
                      </w:r>
                      <w:r w:rsidR="00043EF7" w:rsidRPr="009311CB">
                        <w:tab/>
                      </w:r>
                      <w:r>
                        <w:t>1</w:t>
                      </w:r>
                      <w:r w:rsidR="00043EF7" w:rsidRPr="009311CB">
                        <w:t xml:space="preserve"> # ISSUE #</w:t>
                      </w:r>
                      <w:r>
                        <w:t>1</w:t>
                      </w:r>
                    </w:p>
                    <w:p w:rsidR="00043EF7" w:rsidRPr="009311CB" w:rsidRDefault="00043EF7" w:rsidP="00921FF2"/>
                  </w:txbxContent>
                </v:textbox>
              </v:shape>
            </w:pict>
          </mc:Fallback>
        </mc:AlternateContent>
      </w:r>
      <w:r>
        <w:rPr>
          <w:noProof/>
        </w:rPr>
        <w:drawing>
          <wp:anchor distT="0" distB="0" distL="114300" distR="114300" simplePos="0" relativeHeight="251666944" behindDoc="1" locked="0" layoutInCell="1" allowOverlap="1">
            <wp:simplePos x="0" y="0"/>
            <wp:positionH relativeFrom="column">
              <wp:posOffset>-1143000</wp:posOffset>
            </wp:positionH>
            <wp:positionV relativeFrom="paragraph">
              <wp:posOffset>-914400</wp:posOffset>
            </wp:positionV>
            <wp:extent cx="7772400" cy="10058400"/>
            <wp:effectExtent l="0" t="0" r="0" b="0"/>
            <wp:wrapNone/>
            <wp:docPr id="79" name="Picture 68" descr="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wsle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50560" behindDoc="0" locked="0" layoutInCell="1" allowOverlap="1">
                <wp:simplePos x="0" y="0"/>
                <wp:positionH relativeFrom="column">
                  <wp:posOffset>342900</wp:posOffset>
                </wp:positionH>
                <wp:positionV relativeFrom="paragraph">
                  <wp:posOffset>8115300</wp:posOffset>
                </wp:positionV>
                <wp:extent cx="5829300" cy="68580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0D2800" w:rsidRDefault="009A7CB8" w:rsidP="00921FF2">
                            <w:pPr>
                              <w:pStyle w:val="tagline01"/>
                            </w:pPr>
                            <w:r>
                              <w:t>Royal Orleans: One voice. One mission. One vision.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1" type="#_x0000_t202" style="position:absolute;margin-left:27pt;margin-top:639pt;width:459pt;height:54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" filled="f" fillcolor="#cd4313" stroked="f" insetpen="t">
                <v:textbox inset="2.88pt,2.88pt,2.88pt,2.88pt">
                  <w:txbxContent>
                    <w:p w:rsidR="00043EF7" w:rsidRPr="000D2800" w:rsidRDefault="009A7CB8" w:rsidP="00921FF2">
                      <w:pPr>
                        <w:pStyle w:val="tagline01"/>
                      </w:pPr>
                      <w:r>
                        <w:t>Royal Orleans: One voice. One mission. One vision.</w:t>
                      </w:r>
                    </w:p>
                  </w:txbxContent>
                </v:textbox>
              </v:shape>
            </w:pict>
          </mc:Fallback>
        </mc:AlternateContent>
      </w:r>
      <w:r>
        <w:rPr>
          <w:noProof/>
        </w:rPr>
        <mc:AlternateContent>
          <mc:Choice Requires="wps">
            <w:drawing>
              <wp:anchor distT="36576" distB="36576" distL="36576" distR="36576" simplePos="0" relativeHeight="251649536" behindDoc="0" locked="0" layoutInCell="1" allowOverlap="1">
                <wp:simplePos x="0" y="0"/>
                <wp:positionH relativeFrom="column">
                  <wp:posOffset>-457200</wp:posOffset>
                </wp:positionH>
                <wp:positionV relativeFrom="paragraph">
                  <wp:posOffset>5257800</wp:posOffset>
                </wp:positionV>
                <wp:extent cx="3086100" cy="2057400"/>
                <wp:effectExtent l="0" t="0" r="0" b="0"/>
                <wp:wrapNone/>
                <wp:docPr id="7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57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rPr>
                                <w:color w:val="493A17"/>
                                <w:sz w:val="22"/>
                                <w:lang w:val="en"/>
                              </w:rPr>
                            </w:pPr>
                          </w:p>
                          <w:p w:rsidR="00043EF7" w:rsidRDefault="009A7CB8" w:rsidP="00921FF2">
                            <w:pPr>
                              <w:rPr>
                                <w:lang w:val="en"/>
                              </w:rPr>
                            </w:pPr>
                            <w:r>
                              <w:rPr>
                                <w:noProof/>
                              </w:rPr>
                              <w:drawing>
                                <wp:inline distT="0" distB="0" distL="0" distR="0">
                                  <wp:extent cx="1920240" cy="1920240"/>
                                  <wp:effectExtent l="0" t="0" r="3810" b="3810"/>
                                  <wp:docPr id="20" name="Picture 20" descr="C:\Program Files\Microsoft Office\MEDIA\CAGCAT10\j02788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Microsoft Office\MEDIA\CAGCAT10\j0278882.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2" type="#_x0000_t202" style="position:absolute;margin-left:-36pt;margin-top:414pt;width:243pt;height:162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" filled="f" stroked="f" insetpen="t">
                <v:textbox inset="2.88pt,2.88pt,2.88pt,2.88pt">
                  <w:txbxContent>
                    <w:p w:rsidR="00043EF7" w:rsidRDefault="00043EF7" w:rsidP="00921FF2">
                      <w:pPr>
                        <w:rPr>
                          <w:color w:val="493A17"/>
                          <w:sz w:val="22"/>
                          <w:lang w:val="en"/>
                        </w:rPr>
                      </w:pPr>
                    </w:p>
                    <w:p w:rsidR="00043EF7" w:rsidRDefault="009A7CB8" w:rsidP="00921FF2">
                      <w:pPr>
                        <w:rPr>
                          <w:lang w:val="en"/>
                        </w:rPr>
                      </w:pPr>
                      <w:r>
                        <w:rPr>
                          <w:noProof/>
                        </w:rPr>
                        <w:drawing>
                          <wp:inline distT="0" distB="0" distL="0" distR="0">
                            <wp:extent cx="1920240" cy="1920240"/>
                            <wp:effectExtent l="0" t="0" r="3810" b="3810"/>
                            <wp:docPr id="20" name="Picture 20" descr="C:\Program Files\Microsoft Office\MEDIA\CAGCAT10\j02788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Microsoft Office\MEDIA\CAGCAT10\j0278882.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bookmarkStart w:id="1" w:name="_GoBack"/>
                      <w:bookmarkEnd w:id="1"/>
                    </w:p>
                  </w:txbxContent>
                </v:textbox>
              </v:shape>
            </w:pict>
          </mc:Fallback>
        </mc:AlternateContent>
      </w:r>
      <w:r>
        <w:rPr>
          <w:noProof/>
        </w:rPr>
        <w:drawing>
          <wp:anchor distT="36576" distB="36576" distL="36576" distR="36576" simplePos="0" relativeHeight="251637248" behindDoc="0" locked="0" layoutInCell="1" allowOverlap="1">
            <wp:simplePos x="0" y="0"/>
            <wp:positionH relativeFrom="column">
              <wp:posOffset>4343400</wp:posOffset>
            </wp:positionH>
            <wp:positionV relativeFrom="paragraph">
              <wp:posOffset>914400</wp:posOffset>
            </wp:positionV>
            <wp:extent cx="1600200" cy="1885950"/>
            <wp:effectExtent l="0" t="0" r="0" b="0"/>
            <wp:wrapNone/>
            <wp:docPr id="76" name="Picture 4"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EMPTY&g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36224"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75"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6160"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43EF7" w:rsidRDefault="00043EF7" w:rsidP="00921FF2"/>
    <w:p w:rsidR="00043EF7" w:rsidRPr="005F5B75" w:rsidRDefault="009A7CB8" w:rsidP="00921FF2">
      <w:r>
        <w:rPr>
          <w:noProof/>
        </w:rPr>
        <w:drawing>
          <wp:anchor distT="0" distB="0" distL="114300" distR="114300" simplePos="0" relativeHeight="251667968" behindDoc="1" locked="0" layoutInCell="1" allowOverlap="1">
            <wp:simplePos x="0" y="0"/>
            <wp:positionH relativeFrom="column">
              <wp:posOffset>-1143000</wp:posOffset>
            </wp:positionH>
            <wp:positionV relativeFrom="paragraph">
              <wp:posOffset>-1060450</wp:posOffset>
            </wp:positionV>
            <wp:extent cx="7772400" cy="10058400"/>
            <wp:effectExtent l="0" t="0" r="0" b="0"/>
            <wp:wrapNone/>
            <wp:docPr id="74" name="Picture 69" descr="newslet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ewslette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55680" behindDoc="0" locked="0" layoutInCell="1" allowOverlap="1">
                <wp:simplePos x="0" y="0"/>
                <wp:positionH relativeFrom="column">
                  <wp:posOffset>-342900</wp:posOffset>
                </wp:positionH>
                <wp:positionV relativeFrom="paragraph">
                  <wp:posOffset>4883150</wp:posOffset>
                </wp:positionV>
                <wp:extent cx="2971800" cy="342900"/>
                <wp:effectExtent l="0" t="0" r="0" b="3175"/>
                <wp:wrapNone/>
                <wp:docPr id="7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pStyle w:val="captionhere01"/>
                            </w:pPr>
                            <w:r>
                              <w:t>Delete box or place a caption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margin-left:-27pt;margin-top:384.5pt;width:234pt;height:27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" filled="f" fillcolor="#cd4313" stroked="f" insetpen="t">
                <v:textbox inset="2.88pt,2.88pt,2.88pt,2.88pt">
                  <w:txbxContent>
                    <w:p w:rsidR="00043EF7" w:rsidRDefault="00043EF7" w:rsidP="00921FF2">
                      <w:pPr>
                        <w:pStyle w:val="captionhere01"/>
                      </w:pPr>
                      <w:r>
                        <w:t>Delete box or place a caption here.</w:t>
                      </w:r>
                    </w:p>
                  </w:txbxContent>
                </v:textbox>
              </v:shape>
            </w:pict>
          </mc:Fallback>
        </mc:AlternateContent>
      </w:r>
      <w:r>
        <w:rPr>
          <w:noProof/>
        </w:rPr>
        <mc:AlternateContent>
          <mc:Choice Requires="wps">
            <w:drawing>
              <wp:anchor distT="36576" distB="36576" distL="36576" distR="36576" simplePos="0" relativeHeight="251654656" behindDoc="0" locked="0" layoutInCell="1" allowOverlap="1">
                <wp:simplePos x="0" y="0"/>
                <wp:positionH relativeFrom="column">
                  <wp:posOffset>-342900</wp:posOffset>
                </wp:positionH>
                <wp:positionV relativeFrom="paragraph">
                  <wp:posOffset>2139950</wp:posOffset>
                </wp:positionV>
                <wp:extent cx="2971800" cy="342900"/>
                <wp:effectExtent l="0" t="0" r="0" b="3175"/>
                <wp:wrapNone/>
                <wp:docPr id="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pStyle w:val="captionhere01"/>
                            </w:pPr>
                            <w:r>
                              <w:t>Delete box or place a caption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margin-left:-27pt;margin-top:168.5pt;width:234pt;height:27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" filled="f" fillcolor="#cd4313" stroked="f" insetpen="t">
                <v:textbox inset="2.88pt,2.88pt,2.88pt,2.88pt">
                  <w:txbxContent>
                    <w:p w:rsidR="00043EF7" w:rsidRDefault="00043EF7" w:rsidP="00921FF2">
                      <w:pPr>
                        <w:pStyle w:val="captionhere01"/>
                      </w:pPr>
                      <w:r>
                        <w:t>Delete box or place a caption here.</w:t>
                      </w:r>
                    </w:p>
                  </w:txbxContent>
                </v:textbox>
              </v:shape>
            </w:pict>
          </mc:Fallback>
        </mc:AlternateContent>
      </w:r>
      <w:r>
        <w:rPr>
          <w:noProof/>
        </w:rPr>
        <mc:AlternateContent>
          <mc:Choice Requires="wps">
            <w:drawing>
              <wp:anchor distT="36576" distB="36576" distL="36576" distR="36576" simplePos="0" relativeHeight="251640320" behindDoc="0" locked="0" layoutInCell="1" allowOverlap="1">
                <wp:simplePos x="0" y="0"/>
                <wp:positionH relativeFrom="column">
                  <wp:posOffset>2857500</wp:posOffset>
                </wp:positionH>
                <wp:positionV relativeFrom="paragraph">
                  <wp:posOffset>882650</wp:posOffset>
                </wp:positionV>
                <wp:extent cx="2857500" cy="6286500"/>
                <wp:effectExtent l="0" t="0" r="0" b="3175"/>
                <wp:wrapNone/>
                <wp:docPr id="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286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D25DAC" w:rsidRDefault="00043EF7" w:rsidP="00921FF2">
                            <w:pPr>
                              <w:pStyle w:val="BodyText02"/>
                            </w:pPr>
                            <w:r w:rsidRPr="00D25DAC">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D25DAC" w:rsidRDefault="00043EF7" w:rsidP="00921FF2">
                            <w:pPr>
                              <w:pStyle w:val="BodyText02"/>
                            </w:pPr>
                            <w:r w:rsidRPr="00D25DAC">
                              <w:t xml:space="preserve">Continue newsletter text here. Continue newsletter text here. Continue newsletter text here. Continue newsletter text here. Continue newsletter text here. Continue newsletter text here. </w:t>
                            </w:r>
                          </w:p>
                          <w:p w:rsidR="00043EF7" w:rsidRPr="00D25DAC" w:rsidRDefault="00043EF7" w:rsidP="00921FF2">
                            <w:pPr>
                              <w:pStyle w:val="BodyText02"/>
                            </w:pPr>
                            <w:r w:rsidRPr="00D25DAC">
                              <w:t>Continue newsletter text here. Continue newsletter text here. Continue newsletter text here. Continue newsletter text here. Continue newsletter text here. Continue newsletter text here. Continue newsletter text here.</w:t>
                            </w:r>
                          </w:p>
                          <w:p w:rsidR="00043EF7" w:rsidRPr="00D25DAC" w:rsidRDefault="00043EF7" w:rsidP="00921FF2">
                            <w:pPr>
                              <w:pStyle w:val="BodyText02"/>
                            </w:pPr>
                            <w:r w:rsidRPr="00D25DAC">
                              <w:t>Continue newsletter text here. Continue newsletter text here. Continue newsletter text here. Continue newsletter text here. Continue newsletter text here. Continue newsletter text here. Continue newsletter text here.</w:t>
                            </w:r>
                          </w:p>
                          <w:p w:rsidR="00043EF7" w:rsidRPr="00D25DAC" w:rsidRDefault="00043EF7" w:rsidP="00921FF2">
                            <w:pPr>
                              <w:pStyle w:val="BodyText02"/>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225pt;margin-top:69.5pt;width:225pt;height:49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" filled="f" fillcolor="#cd4313" stroked="f" insetpen="t">
                <v:textbox inset="2.88pt,2.88pt,2.88pt,2.88pt">
                  <w:txbxContent>
                    <w:p w:rsidR="00043EF7" w:rsidRPr="00D25DAC" w:rsidRDefault="00043EF7" w:rsidP="00921FF2">
                      <w:pPr>
                        <w:pStyle w:val="BodyText02"/>
                      </w:pPr>
                      <w:r w:rsidRPr="00D25DAC">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D25DAC" w:rsidRDefault="00043EF7" w:rsidP="00921FF2">
                      <w:pPr>
                        <w:pStyle w:val="BodyText02"/>
                      </w:pPr>
                      <w:r w:rsidRPr="00D25DAC">
                        <w:t xml:space="preserve">Continue newsletter text here. Continue newsletter text here. Continue newsletter text here. Continue newsletter text here. Continue newsletter text here. Continue newsletter text here. </w:t>
                      </w:r>
                    </w:p>
                    <w:p w:rsidR="00043EF7" w:rsidRPr="00D25DAC" w:rsidRDefault="00043EF7" w:rsidP="00921FF2">
                      <w:pPr>
                        <w:pStyle w:val="BodyText02"/>
                      </w:pPr>
                      <w:r w:rsidRPr="00D25DAC">
                        <w:t>Continue newsletter text here. Continue newsletter text here. Continue newsletter text here. Continue newsletter text here. Continue newsletter text here. Continue newsletter text here. Continue newsletter text here.</w:t>
                      </w:r>
                    </w:p>
                    <w:p w:rsidR="00043EF7" w:rsidRPr="00D25DAC" w:rsidRDefault="00043EF7" w:rsidP="00921FF2">
                      <w:pPr>
                        <w:pStyle w:val="BodyText02"/>
                      </w:pPr>
                      <w:r w:rsidRPr="00D25DAC">
                        <w:t>Continue newsletter text here. Continue newsletter text here. Continue newsletter text here. Continue newsletter text here. Continue newsletter text here. Continue newsletter text here. Continue newsletter text here.</w:t>
                      </w:r>
                    </w:p>
                    <w:p w:rsidR="00043EF7" w:rsidRPr="00D25DAC" w:rsidRDefault="00043EF7" w:rsidP="00921FF2">
                      <w:pPr>
                        <w:pStyle w:val="BodyText02"/>
                      </w:pP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3086100</wp:posOffset>
                </wp:positionH>
                <wp:positionV relativeFrom="paragraph">
                  <wp:posOffset>82550</wp:posOffset>
                </wp:positionV>
                <wp:extent cx="2514600" cy="914400"/>
                <wp:effectExtent l="0" t="0" r="0" b="3175"/>
                <wp:wrapNone/>
                <wp:docPr id="6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Default="00043EF7" w:rsidP="00921FF2">
                            <w:pPr>
                              <w:pStyle w:val="HEADLINE01"/>
                            </w:pPr>
                            <w:r>
                              <w:t>HEADLINE</w:t>
                            </w:r>
                          </w:p>
                          <w:p w:rsidR="00043EF7" w:rsidRDefault="00043EF7" w:rsidP="00921FF2">
                            <w:pPr>
                              <w:pStyle w:val="SUBHEAD02"/>
                            </w:pPr>
                            <w:r>
                              <w:t>SUBHEAD. SUBHEAD.</w:t>
                            </w:r>
                          </w:p>
                          <w:p w:rsidR="00043EF7" w:rsidRDefault="00043EF7" w:rsidP="00921FF2">
                            <w:pPr>
                              <w:pStyle w:val="SUBHEAD02"/>
                            </w:pPr>
                            <w:r>
                              <w:t>SUBHEAD. SUBHEAD.</w:t>
                            </w:r>
                          </w:p>
                          <w:p w:rsidR="00043EF7" w:rsidRDefault="00043EF7" w:rsidP="00921FF2"/>
                          <w:p w:rsidR="00043EF7"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243pt;margin-top:6.5pt;width:198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KOuA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" filled="f" stroked="f">
                <v:textbox>
                  <w:txbxContent>
                    <w:p w:rsidR="00043EF7" w:rsidRDefault="00043EF7" w:rsidP="00921FF2">
                      <w:pPr>
                        <w:pStyle w:val="HEADLINE01"/>
                      </w:pPr>
                      <w:r>
                        <w:t>HEADLINE</w:t>
                      </w:r>
                    </w:p>
                    <w:p w:rsidR="00043EF7" w:rsidRDefault="00043EF7" w:rsidP="00921FF2">
                      <w:pPr>
                        <w:pStyle w:val="SUBHEAD02"/>
                      </w:pPr>
                      <w:r>
                        <w:t>SUBHEAD. SUBHEAD.</w:t>
                      </w:r>
                    </w:p>
                    <w:p w:rsidR="00043EF7" w:rsidRDefault="00043EF7" w:rsidP="00921FF2">
                      <w:pPr>
                        <w:pStyle w:val="SUBHEAD02"/>
                      </w:pPr>
                      <w:r>
                        <w:t>SUBHEAD. SUBHEAD.</w:t>
                      </w:r>
                    </w:p>
                    <w:p w:rsidR="00043EF7" w:rsidRDefault="00043EF7" w:rsidP="00921FF2"/>
                    <w:p w:rsidR="00043EF7" w:rsidRDefault="00043EF7" w:rsidP="00921FF2"/>
                  </w:txbxContent>
                </v:textbox>
              </v:shape>
            </w:pict>
          </mc:Fallback>
        </mc:AlternateContent>
      </w:r>
      <w:r>
        <w:rPr>
          <w:noProof/>
        </w:rPr>
        <mc:AlternateContent>
          <mc:Choice Requires="wps">
            <w:drawing>
              <wp:anchor distT="36576" distB="36576" distL="36576" distR="36576" simplePos="0" relativeHeight="251643392" behindDoc="0" locked="0" layoutInCell="1" allowOverlap="1">
                <wp:simplePos x="0" y="0"/>
                <wp:positionH relativeFrom="column">
                  <wp:posOffset>-457200</wp:posOffset>
                </wp:positionH>
                <wp:positionV relativeFrom="paragraph">
                  <wp:posOffset>2711450</wp:posOffset>
                </wp:positionV>
                <wp:extent cx="3121660" cy="2171700"/>
                <wp:effectExtent l="0" t="0" r="2540" b="3175"/>
                <wp:wrapNone/>
                <wp:docPr id="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9A7CB8" w:rsidP="00921FF2">
                            <w:pPr>
                              <w:rPr>
                                <w:color w:val="493A17"/>
                                <w:sz w:val="22"/>
                                <w:lang w:val="en"/>
                              </w:rPr>
                            </w:pPr>
                            <w:r>
                              <w:rPr>
                                <w:noProof/>
                                <w:kern w:val="0"/>
                              </w:rPr>
                              <w:drawing>
                                <wp:inline distT="0" distB="0" distL="0" distR="0">
                                  <wp:extent cx="3050540" cy="2286000"/>
                                  <wp:effectExtent l="0" t="0" r="0" b="0"/>
                                  <wp:docPr id="3" name="Picture 3" descr="Stock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Imag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0540" cy="228600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36pt;margin-top:213.5pt;width:245.8pt;height:171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" filled="f" stroked="f" insetpen="t">
                <v:textbox inset="2.88pt,2.88pt,2.88pt,2.88pt">
                  <w:txbxContent>
                    <w:p w:rsidR="00043EF7" w:rsidRDefault="009A7CB8" w:rsidP="00921FF2">
                      <w:pPr>
                        <w:rPr>
                          <w:color w:val="493A17"/>
                          <w:sz w:val="22"/>
                          <w:lang w:val="en"/>
                        </w:rPr>
                      </w:pPr>
                      <w:r>
                        <w:rPr>
                          <w:noProof/>
                          <w:kern w:val="0"/>
                        </w:rPr>
                        <w:drawing>
                          <wp:inline distT="0" distB="0" distL="0" distR="0">
                            <wp:extent cx="3050540" cy="2286000"/>
                            <wp:effectExtent l="0" t="0" r="0" b="0"/>
                            <wp:docPr id="3" name="Picture 3" descr="Stock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Imag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0540" cy="2286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42368" behindDoc="0" locked="0" layoutInCell="1" allowOverlap="1">
                <wp:simplePos x="0" y="0"/>
                <wp:positionH relativeFrom="column">
                  <wp:posOffset>-457200</wp:posOffset>
                </wp:positionH>
                <wp:positionV relativeFrom="paragraph">
                  <wp:posOffset>82550</wp:posOffset>
                </wp:positionV>
                <wp:extent cx="3121660" cy="2105660"/>
                <wp:effectExtent l="0" t="0" r="2540" b="2540"/>
                <wp:wrapNone/>
                <wp:docPr id="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2105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9A7CB8" w:rsidP="00921FF2">
                            <w:pPr>
                              <w:rPr>
                                <w:color w:val="493A17"/>
                                <w:sz w:val="22"/>
                                <w:lang w:val="en"/>
                              </w:rPr>
                            </w:pPr>
                            <w:r>
                              <w:rPr>
                                <w:noProof/>
                                <w:kern w:val="0"/>
                              </w:rPr>
                              <w:drawing>
                                <wp:inline distT="0" distB="0" distL="0" distR="0">
                                  <wp:extent cx="3050540" cy="2036445"/>
                                  <wp:effectExtent l="0" t="0" r="0" b="1905"/>
                                  <wp:docPr id="4" name="Picture 4"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Imag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0540" cy="203644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6pt;margin-top:6.5pt;width:245.8pt;height:165.8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" filled="f" stroked="f" insetpen="t">
                <v:textbox inset="2.88pt,2.88pt,2.88pt,2.88pt">
                  <w:txbxContent>
                    <w:p w:rsidR="00043EF7" w:rsidRDefault="009A7CB8" w:rsidP="00921FF2">
                      <w:pPr>
                        <w:rPr>
                          <w:color w:val="493A17"/>
                          <w:sz w:val="22"/>
                          <w:lang w:val="en"/>
                        </w:rPr>
                      </w:pPr>
                      <w:r>
                        <w:rPr>
                          <w:noProof/>
                          <w:kern w:val="0"/>
                        </w:rPr>
                        <w:drawing>
                          <wp:inline distT="0" distB="0" distL="0" distR="0">
                            <wp:extent cx="3050540" cy="2036445"/>
                            <wp:effectExtent l="0" t="0" r="0" b="1905"/>
                            <wp:docPr id="4" name="Picture 4"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Imag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0540" cy="20364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51584" behindDoc="0" locked="0" layoutInCell="1" allowOverlap="1">
                <wp:simplePos x="0" y="0"/>
                <wp:positionH relativeFrom="column">
                  <wp:posOffset>342900</wp:posOffset>
                </wp:positionH>
                <wp:positionV relativeFrom="paragraph">
                  <wp:posOffset>7969250</wp:posOffset>
                </wp:positionV>
                <wp:extent cx="5829300" cy="685800"/>
                <wp:effectExtent l="0" t="0" r="0" b="3175"/>
                <wp:wrapNone/>
                <wp:docPr id="6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9311CB" w:rsidRDefault="00043EF7" w:rsidP="00921FF2">
                            <w:pPr>
                              <w:pStyle w:val="tagline01"/>
                            </w:pPr>
                            <w:r w:rsidRPr="009311CB">
                              <w:t>Delete box or place a tag line or quote here. Delete box or place a tag line or quote here. Delete box or place a tag line or quote here. Delete box or place a tag line or quote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margin-left:27pt;margin-top:627.5pt;width:459pt;height:54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" filled="f" fillcolor="#cd4313" stroked="f" insetpen="t">
                <v:textbox inset="2.88pt,2.88pt,2.88pt,2.88pt">
                  <w:txbxContent>
                    <w:p w:rsidR="00043EF7" w:rsidRPr="009311CB" w:rsidRDefault="00043EF7" w:rsidP="00921FF2">
                      <w:pPr>
                        <w:pStyle w:val="tagline01"/>
                      </w:pPr>
                      <w:r w:rsidRPr="009311CB">
                        <w:t>Delete box or place a tag line or quote here. Delete box or place a tag line or quote here. Delete box or place a tag line or quote here. Delete box or place a tag line or quote here.</w:t>
                      </w:r>
                    </w:p>
                  </w:txbxContent>
                </v:textbox>
              </v:shape>
            </w:pict>
          </mc:Fallback>
        </mc:AlternateContent>
      </w:r>
      <w:r w:rsidR="00043EF7" w:rsidRPr="005F5B75">
        <w:br w:type="page"/>
      </w:r>
    </w:p>
    <w:p w:rsidR="00043EF7" w:rsidRPr="005F5B75" w:rsidRDefault="009A7CB8" w:rsidP="00921FF2">
      <w:r>
        <w:rPr>
          <w:noProof/>
        </w:rPr>
        <mc:AlternateContent>
          <mc:Choice Requires="wps">
            <w:drawing>
              <wp:anchor distT="36576" distB="36576" distL="36576" distR="36576" simplePos="0" relativeHeight="251679232" behindDoc="0" locked="0" layoutInCell="1" allowOverlap="1">
                <wp:simplePos x="0" y="0"/>
                <wp:positionH relativeFrom="column">
                  <wp:posOffset>2857500</wp:posOffset>
                </wp:positionH>
                <wp:positionV relativeFrom="paragraph">
                  <wp:posOffset>2825750</wp:posOffset>
                </wp:positionV>
                <wp:extent cx="3164840" cy="2127885"/>
                <wp:effectExtent l="0" t="0" r="0" b="0"/>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2127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9A7CB8" w:rsidP="00921FF2">
                            <w:pPr>
                              <w:rPr>
                                <w:color w:val="493A17"/>
                                <w:sz w:val="22"/>
                                <w:lang w:val="en"/>
                              </w:rPr>
                            </w:pPr>
                            <w:r>
                              <w:rPr>
                                <w:noProof/>
                                <w:kern w:val="0"/>
                              </w:rPr>
                              <w:drawing>
                                <wp:inline distT="0" distB="0" distL="0" distR="0">
                                  <wp:extent cx="3092450" cy="2052955"/>
                                  <wp:effectExtent l="0" t="0" r="0" b="4445"/>
                                  <wp:docPr id="5" name="Picture 5"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ckImag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50" cy="205295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0" type="#_x0000_t202" style="position:absolute;margin-left:225pt;margin-top:222.5pt;width:249.2pt;height:167.55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" filled="f" stroked="f" insetpen="t">
                <v:textbox inset="2.88pt,2.88pt,2.88pt,2.88pt">
                  <w:txbxContent>
                    <w:p w:rsidR="00043EF7" w:rsidRDefault="009A7CB8" w:rsidP="00921FF2">
                      <w:pPr>
                        <w:rPr>
                          <w:color w:val="493A17"/>
                          <w:sz w:val="22"/>
                          <w:lang w:val="en"/>
                        </w:rPr>
                      </w:pPr>
                      <w:r>
                        <w:rPr>
                          <w:noProof/>
                          <w:kern w:val="0"/>
                        </w:rPr>
                        <w:drawing>
                          <wp:inline distT="0" distB="0" distL="0" distR="0">
                            <wp:extent cx="3092450" cy="2052955"/>
                            <wp:effectExtent l="0" t="0" r="0" b="4445"/>
                            <wp:docPr id="5" name="Picture 5"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ckImag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50" cy="20529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78208" behindDoc="0" locked="0" layoutInCell="1" allowOverlap="1">
                <wp:simplePos x="0" y="0"/>
                <wp:positionH relativeFrom="column">
                  <wp:posOffset>2857500</wp:posOffset>
                </wp:positionH>
                <wp:positionV relativeFrom="paragraph">
                  <wp:posOffset>-31750</wp:posOffset>
                </wp:positionV>
                <wp:extent cx="3086100" cy="2214880"/>
                <wp:effectExtent l="0" t="0" r="0" b="0"/>
                <wp:wrapNone/>
                <wp:docPr id="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14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9A7CB8" w:rsidP="00921FF2">
                            <w:pPr>
                              <w:rPr>
                                <w:color w:val="493A17"/>
                                <w:sz w:val="22"/>
                                <w:lang w:val="en"/>
                              </w:rPr>
                            </w:pPr>
                            <w:r>
                              <w:rPr>
                                <w:noProof/>
                                <w:kern w:val="0"/>
                              </w:rPr>
                              <w:drawing>
                                <wp:inline distT="0" distB="0" distL="0" distR="0">
                                  <wp:extent cx="3225165" cy="2144395"/>
                                  <wp:effectExtent l="0" t="0" r="0" b="8255"/>
                                  <wp:docPr id="6" name="Picture 6" descr="Stock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ckImag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5165" cy="214439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1" type="#_x0000_t202" style="position:absolute;margin-left:225pt;margin-top:-2.5pt;width:243pt;height:174.4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" filled="f" stroked="f" insetpen="t">
                <v:textbox inset="2.88pt,2.88pt,2.88pt,2.88pt">
                  <w:txbxContent>
                    <w:p w:rsidR="00043EF7" w:rsidRDefault="009A7CB8" w:rsidP="00921FF2">
                      <w:pPr>
                        <w:rPr>
                          <w:color w:val="493A17"/>
                          <w:sz w:val="22"/>
                          <w:lang w:val="en"/>
                        </w:rPr>
                      </w:pPr>
                      <w:r>
                        <w:rPr>
                          <w:noProof/>
                          <w:kern w:val="0"/>
                        </w:rPr>
                        <w:drawing>
                          <wp:inline distT="0" distB="0" distL="0" distR="0">
                            <wp:extent cx="3225165" cy="2144395"/>
                            <wp:effectExtent l="0" t="0" r="0" b="8255"/>
                            <wp:docPr id="6" name="Picture 6" descr="Stock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ckImag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5165" cy="21443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-114300</wp:posOffset>
                </wp:positionH>
                <wp:positionV relativeFrom="paragraph">
                  <wp:posOffset>82550</wp:posOffset>
                </wp:positionV>
                <wp:extent cx="2514600" cy="914400"/>
                <wp:effectExtent l="0" t="0" r="0" b="3175"/>
                <wp:wrapNone/>
                <wp:docPr id="2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Default="00043EF7" w:rsidP="00921FF2">
                            <w:pPr>
                              <w:pStyle w:val="HEADLINE01"/>
                            </w:pPr>
                            <w:r>
                              <w:t>HEADLINE</w:t>
                            </w:r>
                          </w:p>
                          <w:p w:rsidR="00043EF7" w:rsidRDefault="00043EF7" w:rsidP="00921FF2">
                            <w:pPr>
                              <w:pStyle w:val="SUBHEAD02"/>
                            </w:pPr>
                            <w:r>
                              <w:t>SUBHEAD. SUBHEAD.</w:t>
                            </w:r>
                          </w:p>
                          <w:p w:rsidR="00043EF7" w:rsidRDefault="00043EF7" w:rsidP="00921FF2">
                            <w:pPr>
                              <w:pStyle w:val="SUBHEAD02"/>
                            </w:pPr>
                            <w:r>
                              <w:t>SUBHEAD. SUBHEAD.</w:t>
                            </w:r>
                          </w:p>
                          <w:p w:rsidR="00043EF7" w:rsidRDefault="00043EF7" w:rsidP="00921FF2"/>
                          <w:p w:rsidR="00043EF7"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2" type="#_x0000_t202" style="position:absolute;margin-left:-9pt;margin-top:6.5pt;width:198pt;height:1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AYuA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" filled="f" stroked="f">
                <v:textbox>
                  <w:txbxContent>
                    <w:p w:rsidR="00043EF7" w:rsidRDefault="00043EF7" w:rsidP="00921FF2">
                      <w:pPr>
                        <w:pStyle w:val="HEADLINE01"/>
                      </w:pPr>
                      <w:r>
                        <w:t>HEADLINE</w:t>
                      </w:r>
                    </w:p>
                    <w:p w:rsidR="00043EF7" w:rsidRDefault="00043EF7" w:rsidP="00921FF2">
                      <w:pPr>
                        <w:pStyle w:val="SUBHEAD02"/>
                      </w:pPr>
                      <w:r>
                        <w:t>SUBHEAD. SUBHEAD.</w:t>
                      </w:r>
                    </w:p>
                    <w:p w:rsidR="00043EF7" w:rsidRDefault="00043EF7" w:rsidP="00921FF2">
                      <w:pPr>
                        <w:pStyle w:val="SUBHEAD02"/>
                      </w:pPr>
                      <w:r>
                        <w:t>SUBHEAD. SUBHEAD.</w:t>
                      </w:r>
                    </w:p>
                    <w:p w:rsidR="00043EF7" w:rsidRDefault="00043EF7" w:rsidP="00921FF2"/>
                    <w:p w:rsidR="00043EF7" w:rsidRDefault="00043EF7" w:rsidP="00921FF2"/>
                  </w:txbxContent>
                </v:textbox>
              </v:shape>
            </w:pict>
          </mc:Fallback>
        </mc:AlternateContent>
      </w:r>
      <w:r>
        <w:rPr>
          <w:noProof/>
        </w:rPr>
        <mc:AlternateContent>
          <mc:Choice Requires="wps">
            <w:drawing>
              <wp:anchor distT="36576" distB="36576" distL="36576" distR="36576" simplePos="0" relativeHeight="251676160" behindDoc="0" locked="0" layoutInCell="1" allowOverlap="1">
                <wp:simplePos x="0" y="0"/>
                <wp:positionH relativeFrom="column">
                  <wp:posOffset>-457200</wp:posOffset>
                </wp:positionH>
                <wp:positionV relativeFrom="paragraph">
                  <wp:posOffset>882650</wp:posOffset>
                </wp:positionV>
                <wp:extent cx="3086100" cy="6286500"/>
                <wp:effectExtent l="0" t="0" r="0" b="3175"/>
                <wp:wrapNone/>
                <wp:docPr id="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286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pStyle w:val="BodyText02"/>
                            </w:pPr>
                            <w: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9311CB" w:rsidRDefault="00043EF7" w:rsidP="00921FF2">
                            <w:pPr>
                              <w:pStyle w:val="BodyText02"/>
                            </w:pPr>
                            <w:r w:rsidRPr="009311CB">
                              <w:t xml:space="preserve">Continue newsletter text here. Continue newsletter text here. Continue newsletter text here. Continue newsletter text here. Continue newsletter text here. Continue newsletter text here. </w:t>
                            </w:r>
                          </w:p>
                          <w:p w:rsidR="00043EF7" w:rsidRDefault="00043EF7" w:rsidP="00921FF2">
                            <w:pPr>
                              <w:pStyle w:val="BodyText02"/>
                            </w:pPr>
                            <w:r>
                              <w:t>Continue newsletter text here. Continue newsletter text here. Continue newsletter text here. Continue newsletter text here. Continue newsletter text here. Continue newsletter text here. Continue newsletter text here.</w:t>
                            </w:r>
                          </w:p>
                          <w:p w:rsidR="00043EF7" w:rsidRDefault="00043EF7" w:rsidP="00921FF2">
                            <w:pPr>
                              <w:pStyle w:val="BodyText02"/>
                            </w:pPr>
                            <w:r>
                              <w:t>Continue newsletter text here. Continue newsletter text here. Continue newsletter text here. Continue newsletter text here. Continue newsletter text here. Continue newsletter text here. Continue newsletter text here. Continue newsletter text here.</w:t>
                            </w:r>
                          </w:p>
                          <w:p w:rsidR="00043EF7" w:rsidRDefault="00043EF7" w:rsidP="00921FF2">
                            <w:pPr>
                              <w:pStyle w:val="BodyText02"/>
                            </w:pPr>
                          </w:p>
                          <w:p w:rsidR="00043EF7" w:rsidRDefault="00043EF7" w:rsidP="00921FF2">
                            <w:pPr>
                              <w:pStyle w:val="BodyText02"/>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3" type="#_x0000_t202" style="position:absolute;margin-left:-36pt;margin-top:69.5pt;width:243pt;height:49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" filled="f" fillcolor="#cd4313" stroked="f" insetpen="t">
                <v:textbox inset="2.88pt,2.88pt,2.88pt,2.88pt">
                  <w:txbxContent>
                    <w:p w:rsidR="00043EF7" w:rsidRDefault="00043EF7" w:rsidP="00921FF2">
                      <w:pPr>
                        <w:pStyle w:val="BodyText02"/>
                      </w:pPr>
                      <w: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9311CB" w:rsidRDefault="00043EF7" w:rsidP="00921FF2">
                      <w:pPr>
                        <w:pStyle w:val="BodyText02"/>
                      </w:pPr>
                      <w:r w:rsidRPr="009311CB">
                        <w:t xml:space="preserve">Continue newsletter text here. Continue newsletter text here. Continue newsletter text here. Continue newsletter text here. Continue newsletter text here. Continue newsletter text here. </w:t>
                      </w:r>
                    </w:p>
                    <w:p w:rsidR="00043EF7" w:rsidRDefault="00043EF7" w:rsidP="00921FF2">
                      <w:pPr>
                        <w:pStyle w:val="BodyText02"/>
                      </w:pPr>
                      <w:r>
                        <w:t>Continue newsletter text here. Continue newsletter text here. Continue newsletter text here. Continue newsletter text here. Continue newsletter text here. Continue newsletter text here. Continue newsletter text here.</w:t>
                      </w:r>
                    </w:p>
                    <w:p w:rsidR="00043EF7" w:rsidRDefault="00043EF7" w:rsidP="00921FF2">
                      <w:pPr>
                        <w:pStyle w:val="BodyText02"/>
                      </w:pPr>
                      <w:r>
                        <w:t>Continue newsletter text here. Continue newsletter text here. Continue newsletter text here. Continue newsletter text here. Continue newsletter text here. Continue newsletter text here. Continue newsletter text here. Continue newsletter text here.</w:t>
                      </w:r>
                    </w:p>
                    <w:p w:rsidR="00043EF7" w:rsidRDefault="00043EF7" w:rsidP="00921FF2">
                      <w:pPr>
                        <w:pStyle w:val="BodyText02"/>
                      </w:pPr>
                    </w:p>
                    <w:p w:rsidR="00043EF7" w:rsidRDefault="00043EF7" w:rsidP="00921FF2">
                      <w:pPr>
                        <w:pStyle w:val="BodyText02"/>
                      </w:pPr>
                    </w:p>
                  </w:txbxContent>
                </v:textbox>
              </v:shape>
            </w:pict>
          </mc:Fallback>
        </mc:AlternateContent>
      </w:r>
      <w:r>
        <w:rPr>
          <w:noProof/>
        </w:rPr>
        <mc:AlternateContent>
          <mc:Choice Requires="wps">
            <w:drawing>
              <wp:anchor distT="36576" distB="36576" distL="36576" distR="36576" simplePos="0" relativeHeight="251675136" behindDoc="0" locked="0" layoutInCell="1" allowOverlap="1">
                <wp:simplePos x="0" y="0"/>
                <wp:positionH relativeFrom="column">
                  <wp:posOffset>2857500</wp:posOffset>
                </wp:positionH>
                <wp:positionV relativeFrom="paragraph">
                  <wp:posOffset>4997450</wp:posOffset>
                </wp:positionV>
                <wp:extent cx="2514600" cy="342900"/>
                <wp:effectExtent l="0" t="0" r="0" b="3175"/>
                <wp:wrapNone/>
                <wp:docPr id="2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pStyle w:val="captionhere02"/>
                            </w:pPr>
                            <w:r>
                              <w:t>Delete box or place a caption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4" type="#_x0000_t202" style="position:absolute;margin-left:225pt;margin-top:393.5pt;width:198pt;height:27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" filled="f" fillcolor="#cd4313" stroked="f" insetpen="t">
                <v:textbox inset="2.88pt,2.88pt,2.88pt,2.88pt">
                  <w:txbxContent>
                    <w:p w:rsidR="00043EF7" w:rsidRDefault="00043EF7" w:rsidP="00921FF2">
                      <w:pPr>
                        <w:pStyle w:val="captionhere02"/>
                      </w:pPr>
                      <w:r>
                        <w:t>Delete box or place a caption here.</w:t>
                      </w:r>
                    </w:p>
                  </w:txbxContent>
                </v:textbox>
              </v:shape>
            </w:pict>
          </mc:Fallback>
        </mc:AlternateContent>
      </w:r>
      <w:r>
        <w:rPr>
          <w:noProof/>
        </w:rPr>
        <mc:AlternateContent>
          <mc:Choice Requires="wps">
            <w:drawing>
              <wp:anchor distT="36576" distB="36576" distL="36576" distR="36576" simplePos="0" relativeHeight="251674112" behindDoc="0" locked="0" layoutInCell="1" allowOverlap="1">
                <wp:simplePos x="0" y="0"/>
                <wp:positionH relativeFrom="column">
                  <wp:posOffset>2857500</wp:posOffset>
                </wp:positionH>
                <wp:positionV relativeFrom="paragraph">
                  <wp:posOffset>2139950</wp:posOffset>
                </wp:positionV>
                <wp:extent cx="2514600" cy="342900"/>
                <wp:effectExtent l="0" t="0" r="0" b="3175"/>
                <wp:wrapNone/>
                <wp:docPr id="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1FF2" w:rsidRDefault="00921FF2" w:rsidP="00921FF2">
                            <w:pPr>
                              <w:pStyle w:val="captionhere02"/>
                            </w:pPr>
                            <w:r>
                              <w:t>Delete box or place a caption here.</w:t>
                            </w:r>
                          </w:p>
                          <w:p w:rsidR="00043EF7" w:rsidRPr="00921FF2" w:rsidRDefault="00043EF7" w:rsidP="00921FF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5" type="#_x0000_t202" style="position:absolute;margin-left:225pt;margin-top:168.5pt;width:198pt;height:27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" filled="f" fillcolor="#cd4313" stroked="f" insetpen="t">
                <v:textbox inset="2.88pt,2.88pt,2.88pt,2.88pt">
                  <w:txbxContent>
                    <w:p w:rsidR="00921FF2" w:rsidRDefault="00921FF2" w:rsidP="00921FF2">
                      <w:pPr>
                        <w:pStyle w:val="captionhere02"/>
                      </w:pPr>
                      <w:r>
                        <w:t>Delete box or place a caption here.</w:t>
                      </w:r>
                    </w:p>
                    <w:p w:rsidR="00043EF7" w:rsidRPr="00921FF2" w:rsidRDefault="00043EF7" w:rsidP="00921FF2"/>
                  </w:txbxContent>
                </v:textbox>
              </v:shape>
            </w:pict>
          </mc:Fallback>
        </mc:AlternateContent>
      </w:r>
      <w:r>
        <w:rPr>
          <w:noProof/>
        </w:rPr>
        <mc:AlternateContent>
          <mc:Choice Requires="wps">
            <w:drawing>
              <wp:anchor distT="36576" distB="36576" distL="36576" distR="36576" simplePos="0" relativeHeight="251673088" behindDoc="0" locked="0" layoutInCell="1" allowOverlap="1">
                <wp:simplePos x="0" y="0"/>
                <wp:positionH relativeFrom="column">
                  <wp:posOffset>-457200</wp:posOffset>
                </wp:positionH>
                <wp:positionV relativeFrom="paragraph">
                  <wp:posOffset>7969250</wp:posOffset>
                </wp:positionV>
                <wp:extent cx="5829300" cy="685800"/>
                <wp:effectExtent l="0" t="0" r="0" b="3175"/>
                <wp:wrapNone/>
                <wp:docPr id="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9311CB" w:rsidRDefault="00043EF7" w:rsidP="00921FF2">
                            <w:pPr>
                              <w:pStyle w:val="tagline01"/>
                            </w:pPr>
                            <w:r w:rsidRPr="009311CB">
                              <w:t>Delete box or place a tag line or quote here. Delete box or place a tag line or quote here. Delete box or place a tag line or quote here. Delete box or place a tag line or quote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6" type="#_x0000_t202" style="position:absolute;margin-left:-36pt;margin-top:627.5pt;width:459pt;height:54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" filled="f" fillcolor="#cd4313" stroked="f" insetpen="t">
                <v:textbox inset="2.88pt,2.88pt,2.88pt,2.88pt">
                  <w:txbxContent>
                    <w:p w:rsidR="00043EF7" w:rsidRPr="009311CB" w:rsidRDefault="00043EF7" w:rsidP="00921FF2">
                      <w:pPr>
                        <w:pStyle w:val="tagline01"/>
                      </w:pPr>
                      <w:r w:rsidRPr="009311CB">
                        <w:t>Delete box or place a tag line or quote here. Delete box or place a tag line or quote here. Delete box or place a tag line or quote here. Delete box or place a tag line or quote here.</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-914400</wp:posOffset>
                </wp:positionH>
                <wp:positionV relativeFrom="paragraph">
                  <wp:posOffset>-717550</wp:posOffset>
                </wp:positionV>
                <wp:extent cx="7315200" cy="342900"/>
                <wp:effectExtent l="0" t="0" r="0" b="3175"/>
                <wp:wrapNone/>
                <wp:docPr id="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9311CB" w:rsidRDefault="00043EF7" w:rsidP="00921FF2">
                            <w:pPr>
                              <w:pStyle w:val="VOLISSUE"/>
                            </w:pPr>
                            <w:r w:rsidRPr="00921FF2">
                              <w:rPr>
                                <w:rStyle w:val="MONTHChar1"/>
                              </w:rPr>
                              <w:t>MONTH, YEAR</w:t>
                            </w:r>
                            <w:r w:rsidRPr="009311CB">
                              <w:tab/>
                            </w:r>
                            <w:r w:rsidRPr="009311CB">
                              <w:tab/>
                              <w:t>VOL # ISSUE #</w:t>
                            </w:r>
                          </w:p>
                          <w:p w:rsidR="00043EF7"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7" type="#_x0000_t202" style="position:absolute;margin-left:-1in;margin-top:-56.5pt;width:8in;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LsuAIAAMM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" filled="f" stroked="f">
                <v:textbox>
                  <w:txbxContent>
                    <w:p w:rsidR="00043EF7" w:rsidRPr="009311CB" w:rsidRDefault="00043EF7" w:rsidP="00921FF2">
                      <w:pPr>
                        <w:pStyle w:val="VOLISSUE"/>
                      </w:pPr>
                      <w:r w:rsidRPr="00921FF2">
                        <w:rPr>
                          <w:rStyle w:val="MONTHChar1"/>
                        </w:rPr>
                        <w:t>MONTH, YEAR</w:t>
                      </w:r>
                      <w:r w:rsidRPr="009311CB">
                        <w:tab/>
                      </w:r>
                      <w:r w:rsidRPr="009311CB">
                        <w:tab/>
                        <w:t>VOL # ISSUE #</w:t>
                      </w:r>
                    </w:p>
                    <w:p w:rsidR="00043EF7" w:rsidRDefault="00043EF7" w:rsidP="00921FF2"/>
                  </w:txbxContent>
                </v:textbox>
              </v:shape>
            </w:pict>
          </mc:Fallback>
        </mc:AlternateContent>
      </w:r>
      <w:r>
        <w:rPr>
          <w:noProof/>
        </w:rPr>
        <w:drawing>
          <wp:anchor distT="0" distB="0" distL="114300" distR="114300" simplePos="0" relativeHeight="251668992" behindDoc="1" locked="0" layoutInCell="1" allowOverlap="1">
            <wp:simplePos x="0" y="0"/>
            <wp:positionH relativeFrom="column">
              <wp:posOffset>-1143000</wp:posOffset>
            </wp:positionH>
            <wp:positionV relativeFrom="paragraph">
              <wp:posOffset>-1060450</wp:posOffset>
            </wp:positionV>
            <wp:extent cx="7772400" cy="10058400"/>
            <wp:effectExtent l="0" t="0" r="0" b="0"/>
            <wp:wrapNone/>
            <wp:docPr id="70" name="Picture 70" descr="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wslette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59776" behindDoc="0" locked="0" layoutInCell="1" allowOverlap="1">
                <wp:simplePos x="0" y="0"/>
                <wp:positionH relativeFrom="column">
                  <wp:posOffset>4000500</wp:posOffset>
                </wp:positionH>
                <wp:positionV relativeFrom="paragraph">
                  <wp:posOffset>-6172200</wp:posOffset>
                </wp:positionV>
                <wp:extent cx="3164840" cy="2127885"/>
                <wp:effectExtent l="0" t="0" r="0" b="0"/>
                <wp:wrapNone/>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2127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9A7CB8" w:rsidP="00921FF2">
                            <w:pPr>
                              <w:rPr>
                                <w:color w:val="493A17"/>
                                <w:sz w:val="22"/>
                                <w:lang w:val="en"/>
                              </w:rPr>
                            </w:pPr>
                            <w:r>
                              <w:rPr>
                                <w:noProof/>
                                <w:kern w:val="0"/>
                              </w:rPr>
                              <w:drawing>
                                <wp:inline distT="0" distB="0" distL="0" distR="0">
                                  <wp:extent cx="3092450" cy="2052955"/>
                                  <wp:effectExtent l="0" t="0" r="0" b="4445"/>
                                  <wp:docPr id="7" name="Picture 7"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Imag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50" cy="205295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8" type="#_x0000_t202" style="position:absolute;margin-left:315pt;margin-top:-486pt;width:249.2pt;height:167.5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" filled="f" stroked="f" insetpen="t">
                <v:textbox inset="2.88pt,2.88pt,2.88pt,2.88pt">
                  <w:txbxContent>
                    <w:p w:rsidR="00043EF7" w:rsidRDefault="009A7CB8" w:rsidP="00921FF2">
                      <w:pPr>
                        <w:rPr>
                          <w:color w:val="493A17"/>
                          <w:sz w:val="22"/>
                          <w:lang w:val="en"/>
                        </w:rPr>
                      </w:pPr>
                      <w:r>
                        <w:rPr>
                          <w:noProof/>
                          <w:kern w:val="0"/>
                        </w:rPr>
                        <w:drawing>
                          <wp:inline distT="0" distB="0" distL="0" distR="0">
                            <wp:extent cx="3092450" cy="2052955"/>
                            <wp:effectExtent l="0" t="0" r="0" b="4445"/>
                            <wp:docPr id="7" name="Picture 7"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Imag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50" cy="20529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58752" behindDoc="0" locked="0" layoutInCell="1" allowOverlap="1">
                <wp:simplePos x="0" y="0"/>
                <wp:positionH relativeFrom="column">
                  <wp:posOffset>4000500</wp:posOffset>
                </wp:positionH>
                <wp:positionV relativeFrom="paragraph">
                  <wp:posOffset>-9029700</wp:posOffset>
                </wp:positionV>
                <wp:extent cx="3086100" cy="2214880"/>
                <wp:effectExtent l="0" t="0" r="0" b="4445"/>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14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9A7CB8" w:rsidP="00921FF2">
                            <w:pPr>
                              <w:rPr>
                                <w:color w:val="493A17"/>
                                <w:sz w:val="22"/>
                                <w:lang w:val="en"/>
                              </w:rPr>
                            </w:pPr>
                            <w:r>
                              <w:rPr>
                                <w:noProof/>
                                <w:kern w:val="0"/>
                              </w:rPr>
                              <w:drawing>
                                <wp:inline distT="0" distB="0" distL="0" distR="0">
                                  <wp:extent cx="3225165" cy="2144395"/>
                                  <wp:effectExtent l="0" t="0" r="0" b="8255"/>
                                  <wp:docPr id="8" name="Picture 8" descr="Stock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ckImag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5165" cy="214439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9" type="#_x0000_t202" style="position:absolute;margin-left:315pt;margin-top:-711pt;width:243pt;height:174.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" filled="f" stroked="f" insetpen="t">
                <v:textbox inset="2.88pt,2.88pt,2.88pt,2.88pt">
                  <w:txbxContent>
                    <w:p w:rsidR="00043EF7" w:rsidRDefault="009A7CB8" w:rsidP="00921FF2">
                      <w:pPr>
                        <w:rPr>
                          <w:color w:val="493A17"/>
                          <w:sz w:val="22"/>
                          <w:lang w:val="en"/>
                        </w:rPr>
                      </w:pPr>
                      <w:r>
                        <w:rPr>
                          <w:noProof/>
                          <w:kern w:val="0"/>
                        </w:rPr>
                        <w:drawing>
                          <wp:inline distT="0" distB="0" distL="0" distR="0">
                            <wp:extent cx="3225165" cy="2144395"/>
                            <wp:effectExtent l="0" t="0" r="0" b="8255"/>
                            <wp:docPr id="8" name="Picture 8" descr="Stock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ckImag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5165" cy="21443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1028700</wp:posOffset>
                </wp:positionH>
                <wp:positionV relativeFrom="paragraph">
                  <wp:posOffset>-8915400</wp:posOffset>
                </wp:positionV>
                <wp:extent cx="2514600" cy="914400"/>
                <wp:effectExtent l="0" t="0" r="0" b="0"/>
                <wp:wrapNone/>
                <wp:docPr id="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Default="00043EF7" w:rsidP="00921FF2">
                            <w:pPr>
                              <w:pStyle w:val="Heading5"/>
                            </w:pPr>
                            <w:r>
                              <w:t>HEADLINE</w:t>
                            </w:r>
                          </w:p>
                          <w:p w:rsidR="00043EF7" w:rsidRDefault="00043EF7" w:rsidP="00921FF2">
                            <w:r>
                              <w:t>SUBHEAD. SUBHEAD.</w:t>
                            </w:r>
                          </w:p>
                          <w:p w:rsidR="00043EF7" w:rsidRDefault="00043EF7" w:rsidP="00921FF2">
                            <w:r>
                              <w:t>SUBHEAD. SUBHEAD.</w:t>
                            </w:r>
                          </w:p>
                          <w:p w:rsidR="00043EF7" w:rsidRDefault="00043EF7" w:rsidP="00921FF2"/>
                          <w:p w:rsidR="00043EF7"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0" type="#_x0000_t202" style="position:absolute;margin-left:81pt;margin-top:-702pt;width:198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0Tntw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" filled="f" stroked="f">
                <v:textbox>
                  <w:txbxContent>
                    <w:p w:rsidR="00043EF7" w:rsidRDefault="00043EF7" w:rsidP="00921FF2">
                      <w:pPr>
                        <w:pStyle w:val="Heading5"/>
                      </w:pPr>
                      <w:r>
                        <w:t>HEADLINE</w:t>
                      </w:r>
                    </w:p>
                    <w:p w:rsidR="00043EF7" w:rsidRDefault="00043EF7" w:rsidP="00921FF2">
                      <w:r>
                        <w:t>SUBHEAD. SUBHEAD.</w:t>
                      </w:r>
                    </w:p>
                    <w:p w:rsidR="00043EF7" w:rsidRDefault="00043EF7" w:rsidP="00921FF2">
                      <w:r>
                        <w:t>SUBHEAD. SUBHEAD.</w:t>
                      </w:r>
                    </w:p>
                    <w:p w:rsidR="00043EF7" w:rsidRDefault="00043EF7" w:rsidP="00921FF2"/>
                    <w:p w:rsidR="00043EF7" w:rsidRDefault="00043EF7" w:rsidP="00921FF2"/>
                  </w:txbxContent>
                </v:textbox>
              </v:shape>
            </w:pict>
          </mc:Fallback>
        </mc:AlternateContent>
      </w:r>
      <w:r>
        <w:rPr>
          <w:noProof/>
        </w:rPr>
        <mc:AlternateContent>
          <mc:Choice Requires="wps">
            <w:drawing>
              <wp:anchor distT="36576" distB="36576" distL="36576" distR="36576" simplePos="0" relativeHeight="251656704" behindDoc="0" locked="0" layoutInCell="1" allowOverlap="1">
                <wp:simplePos x="0" y="0"/>
                <wp:positionH relativeFrom="column">
                  <wp:posOffset>685800</wp:posOffset>
                </wp:positionH>
                <wp:positionV relativeFrom="paragraph">
                  <wp:posOffset>-8115300</wp:posOffset>
                </wp:positionV>
                <wp:extent cx="3086100" cy="6286500"/>
                <wp:effectExtent l="0" t="0" r="0" b="0"/>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286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rPr>
                                <w:lang w:val="en"/>
                              </w:rPr>
                            </w:pPr>
                            <w:r>
                              <w:rPr>
                                <w:lang w:val="en"/>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9311CB" w:rsidRDefault="00043EF7" w:rsidP="00921FF2">
                            <w:pPr>
                              <w:rPr>
                                <w:lang w:val="en"/>
                              </w:rPr>
                            </w:pPr>
                            <w:r w:rsidRPr="009311CB">
                              <w:rPr>
                                <w:lang w:val="en"/>
                              </w:rPr>
                              <w:t xml:space="preserve">Continue newsletter text here. Continue newsletter text here. Continue newsletter text here. Continue newsletter text here. Continue newsletter text here. Continue newsletter text here. </w:t>
                            </w:r>
                          </w:p>
                          <w:p w:rsidR="00043EF7" w:rsidRDefault="00043EF7" w:rsidP="00921FF2">
                            <w:pPr>
                              <w:rPr>
                                <w:lang w:val="en"/>
                              </w:rPr>
                            </w:pPr>
                            <w:r>
                              <w:rPr>
                                <w:lang w:val="en"/>
                              </w:rPr>
                              <w:t>Continue newsletter text here. Continue newsletter text here. Continue newsletter text here. Continue newsletter text here. Continue newsletter text here. Continue newsletter text here. Continue newsletter text here.</w:t>
                            </w:r>
                          </w:p>
                          <w:p w:rsidR="00043EF7" w:rsidRDefault="00043EF7" w:rsidP="00921FF2">
                            <w:pPr>
                              <w:rPr>
                                <w:lang w:val="en"/>
                              </w:rPr>
                            </w:pPr>
                            <w:r>
                              <w:rPr>
                                <w:lang w:val="en"/>
                              </w:rPr>
                              <w:t>Continue newsletter text here. Continue newsletter text here. Continue newsletter text here. Continue newsletter text here. Continue newsletter text here. Continue newsletter text here. Continue newsletter text here. Continue newsletter text here.</w:t>
                            </w:r>
                          </w:p>
                          <w:p w:rsidR="00043EF7" w:rsidRDefault="00043EF7" w:rsidP="00921FF2">
                            <w:pPr>
                              <w:rPr>
                                <w:lang w:val="en"/>
                              </w:rPr>
                            </w:pPr>
                          </w:p>
                          <w:p w:rsidR="00043EF7" w:rsidRDefault="00043EF7" w:rsidP="00921FF2">
                            <w:pPr>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1" type="#_x0000_t202" style="position:absolute;margin-left:54pt;margin-top:-639pt;width:243pt;height:49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" filled="f" fillcolor="#cd4313" stroked="f" insetpen="t">
                <v:textbox inset="2.88pt,2.88pt,2.88pt,2.88pt">
                  <w:txbxContent>
                    <w:p w:rsidR="00043EF7" w:rsidRDefault="00043EF7" w:rsidP="00921FF2">
                      <w:pPr>
                        <w:rPr>
                          <w:lang w:val="en"/>
                        </w:rPr>
                      </w:pPr>
                      <w:r>
                        <w:rPr>
                          <w:lang w:val="en"/>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9311CB" w:rsidRDefault="00043EF7" w:rsidP="00921FF2">
                      <w:pPr>
                        <w:rPr>
                          <w:lang w:val="en"/>
                        </w:rPr>
                      </w:pPr>
                      <w:r w:rsidRPr="009311CB">
                        <w:rPr>
                          <w:lang w:val="en"/>
                        </w:rPr>
                        <w:t xml:space="preserve">Continue newsletter text here. Continue newsletter text here. Continue newsletter text here. Continue newsletter text here. Continue newsletter text here. Continue newsletter text here. </w:t>
                      </w:r>
                    </w:p>
                    <w:p w:rsidR="00043EF7" w:rsidRDefault="00043EF7" w:rsidP="00921FF2">
                      <w:pPr>
                        <w:rPr>
                          <w:lang w:val="en"/>
                        </w:rPr>
                      </w:pPr>
                      <w:r>
                        <w:rPr>
                          <w:lang w:val="en"/>
                        </w:rPr>
                        <w:t>Continue newsletter text here. Continue newsletter text here. Continue newsletter text here. Continue newsletter text here. Continue newsletter text here. Continue newsletter text here. Continue newsletter text here.</w:t>
                      </w:r>
                    </w:p>
                    <w:p w:rsidR="00043EF7" w:rsidRDefault="00043EF7" w:rsidP="00921FF2">
                      <w:pPr>
                        <w:rPr>
                          <w:lang w:val="en"/>
                        </w:rPr>
                      </w:pPr>
                      <w:r>
                        <w:rPr>
                          <w:lang w:val="en"/>
                        </w:rPr>
                        <w:t>Continue newsletter text here. Continue newsletter text here. Continue newsletter text here. Continue newsletter text here. Continue newsletter text here. Continue newsletter text here. Continue newsletter text here. Continue newsletter text here.</w:t>
                      </w:r>
                    </w:p>
                    <w:p w:rsidR="00043EF7" w:rsidRDefault="00043EF7" w:rsidP="00921FF2">
                      <w:pPr>
                        <w:rPr>
                          <w:lang w:val="en"/>
                        </w:rPr>
                      </w:pPr>
                    </w:p>
                    <w:p w:rsidR="00043EF7" w:rsidRDefault="00043EF7" w:rsidP="00921FF2">
                      <w:pPr>
                        <w:rPr>
                          <w:lang w:val="en"/>
                        </w:rPr>
                      </w:pPr>
                    </w:p>
                  </w:txbxContent>
                </v:textbox>
              </v:shape>
            </w:pict>
          </mc:Fallback>
        </mc:AlternateContent>
      </w:r>
      <w:r>
        <w:rPr>
          <w:noProof/>
        </w:rPr>
        <mc:AlternateContent>
          <mc:Choice Requires="wps">
            <w:drawing>
              <wp:anchor distT="36576" distB="36576" distL="36576" distR="36576" simplePos="0" relativeHeight="251653632" behindDoc="0" locked="0" layoutInCell="1" allowOverlap="1">
                <wp:simplePos x="0" y="0"/>
                <wp:positionH relativeFrom="column">
                  <wp:posOffset>4000500</wp:posOffset>
                </wp:positionH>
                <wp:positionV relativeFrom="paragraph">
                  <wp:posOffset>-4000500</wp:posOffset>
                </wp:positionV>
                <wp:extent cx="2514600" cy="342900"/>
                <wp:effectExtent l="0" t="0" r="0" b="0"/>
                <wp:wrapNone/>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rPr>
                                <w:lang w:val="en"/>
                              </w:rPr>
                            </w:pPr>
                            <w:r>
                              <w:rPr>
                                <w:lang w:val="en"/>
                              </w:rPr>
                              <w:t>Delete box or place a caption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margin-left:315pt;margin-top:-315pt;width:198pt;height:2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" filled="f" fillcolor="#cd4313" stroked="f" insetpen="t">
                <v:textbox inset="2.88pt,2.88pt,2.88pt,2.88pt">
                  <w:txbxContent>
                    <w:p w:rsidR="00043EF7" w:rsidRDefault="00043EF7" w:rsidP="00921FF2">
                      <w:pPr>
                        <w:rPr>
                          <w:lang w:val="en"/>
                        </w:rPr>
                      </w:pPr>
                      <w:r>
                        <w:rPr>
                          <w:lang w:val="en"/>
                        </w:rPr>
                        <w:t>Delete box or place a caption here.</w:t>
                      </w:r>
                    </w:p>
                  </w:txbxContent>
                </v:textbox>
              </v:shape>
            </w:pict>
          </mc:Fallback>
        </mc:AlternateContent>
      </w:r>
      <w:r>
        <w:rPr>
          <w:noProof/>
        </w:rPr>
        <mc:AlternateContent>
          <mc:Choice Requires="wps">
            <w:drawing>
              <wp:anchor distT="36576" distB="36576" distL="36576" distR="36576" simplePos="0" relativeHeight="251652608" behindDoc="0" locked="0" layoutInCell="1" allowOverlap="1">
                <wp:simplePos x="0" y="0"/>
                <wp:positionH relativeFrom="column">
                  <wp:posOffset>4000500</wp:posOffset>
                </wp:positionH>
                <wp:positionV relativeFrom="paragraph">
                  <wp:posOffset>-6858000</wp:posOffset>
                </wp:positionV>
                <wp:extent cx="2514600" cy="342900"/>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043EF7" w:rsidP="00921FF2">
                            <w:pPr>
                              <w:rPr>
                                <w:lang w:val="en"/>
                              </w:rPr>
                            </w:pPr>
                            <w:r>
                              <w:rPr>
                                <w:lang w:val="en"/>
                              </w:rPr>
                              <w:t>Delete box or place a cption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3" type="#_x0000_t202" style="position:absolute;margin-left:315pt;margin-top:-540pt;width:198pt;height:27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" filled="f" fillcolor="#cd4313" stroked="f" insetpen="t">
                <v:textbox inset="2.88pt,2.88pt,2.88pt,2.88pt">
                  <w:txbxContent>
                    <w:p w:rsidR="00043EF7" w:rsidRDefault="00043EF7" w:rsidP="00921FF2">
                      <w:pPr>
                        <w:rPr>
                          <w:lang w:val="en"/>
                        </w:rPr>
                      </w:pPr>
                      <w:r>
                        <w:rPr>
                          <w:lang w:val="en"/>
                        </w:rPr>
                        <w:t>Delete box or place a cption here.</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228600</wp:posOffset>
                </wp:positionH>
                <wp:positionV relativeFrom="paragraph">
                  <wp:posOffset>-9715500</wp:posOffset>
                </wp:positionV>
                <wp:extent cx="7315200" cy="342900"/>
                <wp:effectExtent l="0" t="0"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9311CB" w:rsidRDefault="00043EF7" w:rsidP="00921FF2">
                            <w:r w:rsidRPr="009311CB">
                              <w:t>MONTH, YEAR</w:t>
                            </w:r>
                            <w:r w:rsidRPr="009311CB">
                              <w:tab/>
                            </w:r>
                            <w:r w:rsidRPr="009311CB">
                              <w:tab/>
                              <w:t>VOL # ISSUE #</w:t>
                            </w:r>
                          </w:p>
                          <w:p w:rsidR="00043EF7"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4" type="#_x0000_t202" style="position:absolute;margin-left:18pt;margin-top:-765pt;width:8in;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QRuQIAAMM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" filled="f" stroked="f">
                <v:textbox>
                  <w:txbxContent>
                    <w:p w:rsidR="00043EF7" w:rsidRPr="009311CB" w:rsidRDefault="00043EF7" w:rsidP="00921FF2">
                      <w:r w:rsidRPr="009311CB">
                        <w:t>MONTH, YEAR</w:t>
                      </w:r>
                      <w:r w:rsidRPr="009311CB">
                        <w:tab/>
                      </w:r>
                      <w:r w:rsidRPr="009311CB">
                        <w:tab/>
                        <w:t>VOL # ISSUE #</w:t>
                      </w:r>
                    </w:p>
                    <w:p w:rsidR="00043EF7" w:rsidRDefault="00043EF7" w:rsidP="00921FF2"/>
                  </w:txbxContent>
                </v:textbox>
              </v:shape>
            </w:pict>
          </mc:Fallback>
        </mc:AlternateContent>
      </w:r>
      <w:r w:rsidR="00043EF7">
        <w:br w:type="page"/>
      </w:r>
      <w:r>
        <w:rPr>
          <w:noProof/>
        </w:rPr>
        <w:lastRenderedPageBreak/>
        <mc:AlternateContent>
          <mc:Choice Requires="wps">
            <w:drawing>
              <wp:anchor distT="0" distB="0" distL="114300" distR="114300" simplePos="0" relativeHeight="251661824" behindDoc="0" locked="0" layoutInCell="1" allowOverlap="1">
                <wp:simplePos x="0" y="0"/>
                <wp:positionH relativeFrom="column">
                  <wp:posOffset>-589280</wp:posOffset>
                </wp:positionH>
                <wp:positionV relativeFrom="paragraph">
                  <wp:posOffset>6623050</wp:posOffset>
                </wp:positionV>
                <wp:extent cx="3314700" cy="800100"/>
                <wp:effectExtent l="1270" t="3175" r="0" b="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5F5B75" w:rsidRDefault="00043EF7" w:rsidP="005F5B75">
                            <w:pPr>
                              <w:pStyle w:val="tagline01"/>
                              <w:rPr>
                                <w:kern w:val="0"/>
                              </w:rPr>
                            </w:pPr>
                            <w:r w:rsidRPr="005F5B75">
                              <w:rPr>
                                <w:kern w:val="0"/>
                              </w:rPr>
                              <w:t xml:space="preserve">Delete box or place a tag line or quote here. Delete box or place a tag line or quote here. </w:t>
                            </w:r>
                          </w:p>
                          <w:p w:rsidR="00043EF7" w:rsidRPr="005F5B75" w:rsidRDefault="00043EF7" w:rsidP="005F5B75">
                            <w:pPr>
                              <w:pStyle w:val="tagline01"/>
                              <w:rPr>
                                <w:kern w:val="0"/>
                              </w:rPr>
                            </w:pPr>
                            <w:r w:rsidRPr="005F5B75">
                              <w:rPr>
                                <w:kern w:val="0"/>
                              </w:rPr>
                              <w:t xml:space="preserve">Delete box or place a tag line or quote here. </w:t>
                            </w:r>
                          </w:p>
                          <w:p w:rsidR="00043EF7" w:rsidRPr="005F5B75" w:rsidRDefault="00043EF7" w:rsidP="005F5B75">
                            <w:pPr>
                              <w:pStyle w:val="tagline01"/>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5" type="#_x0000_t202" style="position:absolute;margin-left:-46.4pt;margin-top:521.5pt;width:261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v0uw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" filled="f" stroked="f">
                <v:textbox>
                  <w:txbxContent>
                    <w:p w:rsidR="00043EF7" w:rsidRPr="005F5B75" w:rsidRDefault="00043EF7" w:rsidP="005F5B75">
                      <w:pPr>
                        <w:pStyle w:val="tagline01"/>
                        <w:rPr>
                          <w:kern w:val="0"/>
                        </w:rPr>
                      </w:pPr>
                      <w:r w:rsidRPr="005F5B75">
                        <w:rPr>
                          <w:kern w:val="0"/>
                        </w:rPr>
                        <w:t xml:space="preserve">Delete box or place a tag line or quote here. Delete box or place a tag line or quote here. </w:t>
                      </w:r>
                    </w:p>
                    <w:p w:rsidR="00043EF7" w:rsidRPr="005F5B75" w:rsidRDefault="00043EF7" w:rsidP="005F5B75">
                      <w:pPr>
                        <w:pStyle w:val="tagline01"/>
                        <w:rPr>
                          <w:kern w:val="0"/>
                        </w:rPr>
                      </w:pPr>
                      <w:r w:rsidRPr="005F5B75">
                        <w:rPr>
                          <w:kern w:val="0"/>
                        </w:rPr>
                        <w:t xml:space="preserve">Delete box or place a tag line or quote here. </w:t>
                      </w:r>
                    </w:p>
                    <w:p w:rsidR="00043EF7" w:rsidRPr="005F5B75" w:rsidRDefault="00043EF7" w:rsidP="005F5B75">
                      <w:pPr>
                        <w:pStyle w:val="tagline01"/>
                        <w:rPr>
                          <w:kern w:val="0"/>
                        </w:rPr>
                      </w:pP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-5080</wp:posOffset>
                </wp:positionH>
                <wp:positionV relativeFrom="paragraph">
                  <wp:posOffset>906780</wp:posOffset>
                </wp:positionV>
                <wp:extent cx="5486400" cy="1028700"/>
                <wp:effectExtent l="4445" t="1905" r="0" b="0"/>
                <wp:wrapNone/>
                <wp:docPr id="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9311CB" w:rsidRDefault="00043EF7" w:rsidP="00921FF2">
                            <w:pPr>
                              <w:pStyle w:val="HEADLINEHERE02"/>
                            </w:pPr>
                            <w:r w:rsidRPr="009311CB">
                              <w:t>HEADLINE HERE</w:t>
                            </w:r>
                          </w:p>
                          <w:p w:rsidR="00043EF7" w:rsidRPr="008466E4" w:rsidRDefault="00043EF7" w:rsidP="005F5B75">
                            <w:pPr>
                              <w:pStyle w:val="BodyText03"/>
                            </w:pPr>
                            <w:r>
                              <w:t>C</w:t>
                            </w:r>
                            <w:r w:rsidRPr="008466E4">
                              <w:t>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043EF7" w:rsidRPr="008466E4" w:rsidRDefault="00043EF7" w:rsidP="005F5B75">
                            <w:pPr>
                              <w:pStyle w:val="BodyText0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margin-left:-.4pt;margin-top:71.4pt;width:6in;height: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BvsQ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" filled="f" stroked="f">
                <v:textbox inset="0,0,0,0">
                  <w:txbxContent>
                    <w:p w:rsidR="00043EF7" w:rsidRPr="009311CB" w:rsidRDefault="00043EF7" w:rsidP="00921FF2">
                      <w:pPr>
                        <w:pStyle w:val="HEADLINEHERE02"/>
                      </w:pPr>
                      <w:r w:rsidRPr="009311CB">
                        <w:t>HEADLINE HERE</w:t>
                      </w:r>
                    </w:p>
                    <w:p w:rsidR="00043EF7" w:rsidRPr="008466E4" w:rsidRDefault="00043EF7" w:rsidP="005F5B75">
                      <w:pPr>
                        <w:pStyle w:val="BodyText03"/>
                      </w:pPr>
                      <w:r>
                        <w:t>C</w:t>
                      </w:r>
                      <w:r w:rsidRPr="008466E4">
                        <w:t>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043EF7" w:rsidRPr="008466E4" w:rsidRDefault="00043EF7" w:rsidP="005F5B75">
                      <w:pPr>
                        <w:pStyle w:val="BodyText03"/>
                      </w:pP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-172720</wp:posOffset>
                </wp:positionH>
                <wp:positionV relativeFrom="paragraph">
                  <wp:posOffset>2194560</wp:posOffset>
                </wp:positionV>
                <wp:extent cx="5943600" cy="342900"/>
                <wp:effectExtent l="0" t="3810" r="1270" b="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9311CB" w:rsidRDefault="00043EF7" w:rsidP="005F5B75">
                            <w:pPr>
                              <w:pStyle w:val="VOLISSUE"/>
                            </w:pPr>
                            <w:r w:rsidRPr="005F5B75">
                              <w:rPr>
                                <w:rStyle w:val="MONTHChar1"/>
                              </w:rPr>
                              <w:t>MONTH, YEAR</w:t>
                            </w:r>
                            <w:r w:rsidRPr="009311CB">
                              <w:t xml:space="preserve"> </w:t>
                            </w:r>
                            <w:r w:rsidRPr="009311CB">
                              <w:tab/>
                              <w:t>VOL # ISSUE #</w:t>
                            </w:r>
                          </w:p>
                          <w:p w:rsidR="00043EF7" w:rsidRPr="009311CB" w:rsidRDefault="00043EF7" w:rsidP="00921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7" type="#_x0000_t202" style="position:absolute;margin-left:-13.6pt;margin-top:172.8pt;width:468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rjuA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" filled="f" stroked="f">
                <v:textbox>
                  <w:txbxContent>
                    <w:p w:rsidR="00043EF7" w:rsidRPr="009311CB" w:rsidRDefault="00043EF7" w:rsidP="005F5B75">
                      <w:pPr>
                        <w:pStyle w:val="VOLISSUE"/>
                      </w:pPr>
                      <w:r w:rsidRPr="005F5B75">
                        <w:rPr>
                          <w:rStyle w:val="MONTHChar1"/>
                        </w:rPr>
                        <w:t>MONTH, YEAR</w:t>
                      </w:r>
                      <w:r w:rsidRPr="009311CB">
                        <w:t xml:space="preserve"> </w:t>
                      </w:r>
                      <w:r w:rsidRPr="009311CB">
                        <w:tab/>
                        <w:t>VOL # ISSUE #</w:t>
                      </w:r>
                    </w:p>
                    <w:p w:rsidR="00043EF7" w:rsidRPr="009311CB" w:rsidRDefault="00043EF7" w:rsidP="00921FF2"/>
                  </w:txbxContent>
                </v:textbox>
              </v:shape>
            </w:pict>
          </mc:Fallback>
        </mc:AlternateContent>
      </w:r>
      <w:r>
        <w:rPr>
          <w:noProof/>
        </w:rPr>
        <w:drawing>
          <wp:anchor distT="0" distB="0" distL="114300" distR="114300" simplePos="0" relativeHeight="251670016" behindDoc="1" locked="0" layoutInCell="1" allowOverlap="1">
            <wp:simplePos x="0" y="0"/>
            <wp:positionH relativeFrom="column">
              <wp:posOffset>-1143000</wp:posOffset>
            </wp:positionH>
            <wp:positionV relativeFrom="paragraph">
              <wp:posOffset>-914400</wp:posOffset>
            </wp:positionV>
            <wp:extent cx="7772400" cy="5029200"/>
            <wp:effectExtent l="0" t="0" r="0" b="0"/>
            <wp:wrapNone/>
            <wp:docPr id="71" name="Picture 71" descr="newslett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ewsletter_cov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simplePos x="0" y="0"/>
            <wp:positionH relativeFrom="column">
              <wp:posOffset>-1143000</wp:posOffset>
            </wp:positionH>
            <wp:positionV relativeFrom="paragraph">
              <wp:posOffset>4114800</wp:posOffset>
            </wp:positionV>
            <wp:extent cx="7772400" cy="5029200"/>
            <wp:effectExtent l="0" t="0" r="0" b="0"/>
            <wp:wrapNone/>
            <wp:docPr id="72" name="Picture 72" descr="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ewsletter_b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simplePos x="0" y="0"/>
                <wp:positionH relativeFrom="column">
                  <wp:posOffset>3639820</wp:posOffset>
                </wp:positionH>
                <wp:positionV relativeFrom="paragraph">
                  <wp:posOffset>6743700</wp:posOffset>
                </wp:positionV>
                <wp:extent cx="1828800" cy="914400"/>
                <wp:effectExtent l="1270" t="0" r="0" b="0"/>
                <wp:wrapNone/>
                <wp:docPr id="1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5F5B75" w:rsidRDefault="00043EF7" w:rsidP="005F5B75">
                            <w:pPr>
                              <w:pStyle w:val="Address02"/>
                            </w:pPr>
                            <w:r w:rsidRPr="005F5B75">
                              <w:t>Shipping Address Here</w:t>
                            </w:r>
                          </w:p>
                          <w:p w:rsidR="00043EF7" w:rsidRPr="005F5B75" w:rsidRDefault="00043EF7" w:rsidP="005F5B75">
                            <w:pPr>
                              <w:pStyle w:val="Address02"/>
                              <w:rPr>
                                <w:sz w:val="22"/>
                              </w:rPr>
                            </w:pPr>
                            <w:r w:rsidRPr="005F5B75">
                              <w:rPr>
                                <w:sz w:val="22"/>
                              </w:rPr>
                              <w:t>5555 Street Address</w:t>
                            </w:r>
                          </w:p>
                          <w:p w:rsidR="00043EF7" w:rsidRPr="005F5B75" w:rsidRDefault="00043EF7" w:rsidP="005F5B75">
                            <w:pPr>
                              <w:pStyle w:val="Address02"/>
                              <w:rPr>
                                <w:sz w:val="22"/>
                              </w:rPr>
                            </w:pPr>
                            <w:r w:rsidRPr="005F5B75">
                              <w:rPr>
                                <w:sz w:val="22"/>
                              </w:rPr>
                              <w:t>City, State 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8" type="#_x0000_t202" style="position:absolute;margin-left:286.6pt;margin-top:531pt;width:2in;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ltwIAAMM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" filled="f" stroked="f">
                <v:textbox>
                  <w:txbxContent>
                    <w:p w:rsidR="00043EF7" w:rsidRPr="005F5B75" w:rsidRDefault="00043EF7" w:rsidP="005F5B75">
                      <w:pPr>
                        <w:pStyle w:val="Address02"/>
                      </w:pPr>
                      <w:r w:rsidRPr="005F5B75">
                        <w:t>Shipping Address Here</w:t>
                      </w:r>
                    </w:p>
                    <w:p w:rsidR="00043EF7" w:rsidRPr="005F5B75" w:rsidRDefault="00043EF7" w:rsidP="005F5B75">
                      <w:pPr>
                        <w:pStyle w:val="Address02"/>
                        <w:rPr>
                          <w:sz w:val="22"/>
                        </w:rPr>
                      </w:pPr>
                      <w:r w:rsidRPr="005F5B75">
                        <w:rPr>
                          <w:sz w:val="22"/>
                        </w:rPr>
                        <w:t>5555 Street Address</w:t>
                      </w:r>
                    </w:p>
                    <w:p w:rsidR="00043EF7" w:rsidRPr="005F5B75" w:rsidRDefault="00043EF7" w:rsidP="005F5B75">
                      <w:pPr>
                        <w:pStyle w:val="Address02"/>
                        <w:rPr>
                          <w:sz w:val="22"/>
                        </w:rPr>
                      </w:pPr>
                      <w:r w:rsidRPr="005F5B75">
                        <w:rPr>
                          <w:sz w:val="22"/>
                        </w:rPr>
                        <w:t>City, State 55555</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2954020</wp:posOffset>
                </wp:positionH>
                <wp:positionV relativeFrom="paragraph">
                  <wp:posOffset>4800600</wp:posOffset>
                </wp:positionV>
                <wp:extent cx="1485900" cy="685800"/>
                <wp:effectExtent l="1270" t="0" r="0" b="0"/>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EF7" w:rsidRPr="009311CB" w:rsidRDefault="00043EF7" w:rsidP="005F5B75">
                            <w:pPr>
                              <w:pStyle w:val="Address01"/>
                            </w:pPr>
                            <w:r w:rsidRPr="009311CB">
                              <w:t>5555 Street Address</w:t>
                            </w:r>
                          </w:p>
                          <w:p w:rsidR="00043EF7" w:rsidRPr="009311CB" w:rsidRDefault="00043EF7" w:rsidP="005F5B75">
                            <w:pPr>
                              <w:pStyle w:val="Address01"/>
                            </w:pPr>
                            <w:r w:rsidRPr="009311CB">
                              <w:t>City, State 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9" type="#_x0000_t202" style="position:absolute;margin-left:232.6pt;margin-top:378pt;width:117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" filled="f" stroked="f">
                <v:textbox>
                  <w:txbxContent>
                    <w:p w:rsidR="00043EF7" w:rsidRPr="009311CB" w:rsidRDefault="00043EF7" w:rsidP="005F5B75">
                      <w:pPr>
                        <w:pStyle w:val="Address01"/>
                      </w:pPr>
                      <w:r w:rsidRPr="009311CB">
                        <w:t>5555 Street Address</w:t>
                      </w:r>
                    </w:p>
                    <w:p w:rsidR="00043EF7" w:rsidRPr="009311CB" w:rsidRDefault="00043EF7" w:rsidP="005F5B75">
                      <w:pPr>
                        <w:pStyle w:val="Address01"/>
                      </w:pPr>
                      <w:r w:rsidRPr="009311CB">
                        <w:t>City, State 55555</w:t>
                      </w:r>
                    </w:p>
                  </w:txbxContent>
                </v:textbox>
              </v:shape>
            </w:pict>
          </mc:Fallback>
        </mc:AlternateContent>
      </w:r>
      <w:r>
        <w:rPr>
          <w:noProof/>
        </w:rPr>
        <mc:AlternateContent>
          <mc:Choice Requires="wps">
            <w:drawing>
              <wp:anchor distT="36576" distB="36576" distL="36576" distR="36576" simplePos="0" relativeHeight="251663872" behindDoc="0" locked="0" layoutInCell="1" allowOverlap="1">
                <wp:simplePos x="0" y="0"/>
                <wp:positionH relativeFrom="column">
                  <wp:posOffset>-236220</wp:posOffset>
                </wp:positionH>
                <wp:positionV relativeFrom="paragraph">
                  <wp:posOffset>8001000</wp:posOffset>
                </wp:positionV>
                <wp:extent cx="2514600" cy="914400"/>
                <wp:effectExtent l="1905" t="0" r="0" b="0"/>
                <wp:wrapNone/>
                <wp:docPr id="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Pr="00023C0A" w:rsidRDefault="00043EF7" w:rsidP="005F5B75">
                            <w:pPr>
                              <w:pStyle w:val="PlaceTextLogoHere"/>
                            </w:pPr>
                            <w:r w:rsidRPr="00023C0A">
                              <w:t>PLACE TEXT</w:t>
                            </w:r>
                          </w:p>
                          <w:p w:rsidR="00043EF7" w:rsidRPr="00023C0A" w:rsidRDefault="00043EF7" w:rsidP="005F5B75">
                            <w:pPr>
                              <w:pStyle w:val="PlaceTextLogoHere"/>
                            </w:pPr>
                            <w:r w:rsidRPr="00023C0A">
                              <w:t>OR LOGO HERE</w:t>
                            </w:r>
                          </w:p>
                          <w:p w:rsidR="00043EF7" w:rsidRPr="008466E4" w:rsidRDefault="00043EF7" w:rsidP="005F5B75">
                            <w:pPr>
                              <w:pStyle w:val="PlaceTextLogoHere"/>
                            </w:pPr>
                            <w:r w:rsidRPr="008466E4">
                              <w:t>WWW.WEBADDRESS.COM</w:t>
                            </w:r>
                          </w:p>
                          <w:p w:rsidR="00043EF7" w:rsidRPr="00023C0A" w:rsidRDefault="00043EF7" w:rsidP="005F5B75">
                            <w:pPr>
                              <w:pStyle w:val="PlaceTextLogoHere"/>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0" type="#_x0000_t202" style="position:absolute;margin-left:-18.6pt;margin-top:630pt;width:198pt;height:1in;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" filled="f" fillcolor="#cd4313" stroked="f" insetpen="t">
                <v:textbox inset="2.88pt,2.88pt,2.88pt,2.88pt">
                  <w:txbxContent>
                    <w:p w:rsidR="00043EF7" w:rsidRPr="00023C0A" w:rsidRDefault="00043EF7" w:rsidP="005F5B75">
                      <w:pPr>
                        <w:pStyle w:val="PlaceTextLogoHere"/>
                      </w:pPr>
                      <w:r w:rsidRPr="00023C0A">
                        <w:t>PLACE TEXT</w:t>
                      </w:r>
                    </w:p>
                    <w:p w:rsidR="00043EF7" w:rsidRPr="00023C0A" w:rsidRDefault="00043EF7" w:rsidP="005F5B75">
                      <w:pPr>
                        <w:pStyle w:val="PlaceTextLogoHere"/>
                      </w:pPr>
                      <w:r w:rsidRPr="00023C0A">
                        <w:t>OR LOGO HERE</w:t>
                      </w:r>
                    </w:p>
                    <w:p w:rsidR="00043EF7" w:rsidRPr="008466E4" w:rsidRDefault="00043EF7" w:rsidP="005F5B75">
                      <w:pPr>
                        <w:pStyle w:val="PlaceTextLogoHere"/>
                      </w:pPr>
                      <w:r w:rsidRPr="008466E4">
                        <w:t>WWW.WEBADDRESS.COM</w:t>
                      </w:r>
                    </w:p>
                    <w:p w:rsidR="00043EF7" w:rsidRPr="00023C0A" w:rsidRDefault="00043EF7" w:rsidP="005F5B75">
                      <w:pPr>
                        <w:pStyle w:val="PlaceTextLogoHere"/>
                      </w:pPr>
                    </w:p>
                  </w:txbxContent>
                </v:textbox>
              </v:shape>
            </w:pict>
          </mc:Fallback>
        </mc:AlternateContent>
      </w:r>
      <w:r>
        <w:rPr>
          <w:noProof/>
        </w:rPr>
        <mc:AlternateContent>
          <mc:Choice Requires="wps">
            <w:drawing>
              <wp:anchor distT="36576" distB="36576" distL="36576" distR="36576" simplePos="0" relativeHeight="251641344" behindDoc="0" locked="0" layoutInCell="1" allowOverlap="1">
                <wp:simplePos x="0" y="0"/>
                <wp:positionH relativeFrom="column">
                  <wp:posOffset>7086600</wp:posOffset>
                </wp:positionH>
                <wp:positionV relativeFrom="paragraph">
                  <wp:posOffset>1257300</wp:posOffset>
                </wp:positionV>
                <wp:extent cx="2399030" cy="1181100"/>
                <wp:effectExtent l="0" t="0" r="1270" b="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1811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3EF7" w:rsidRDefault="009A7CB8" w:rsidP="00921FF2">
                            <w:pPr>
                              <w:pStyle w:val="Heading4"/>
                            </w:pPr>
                            <w:r>
                              <w:rPr>
                                <w:noProof/>
                                <w:lang w:val="en-US"/>
                              </w:rPr>
                              <w:drawing>
                                <wp:inline distT="0" distB="0" distL="0" distR="0">
                                  <wp:extent cx="2327275" cy="1105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7275" cy="110553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1" type="#_x0000_t202" style="position:absolute;margin-left:558pt;margin-top:99pt;width:188.9pt;height:93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" filled="f" fillcolor="#cd4313" stroked="f" insetpen="t">
                <v:textbox inset="2.88pt,2.88pt,2.88pt,2.88pt">
                  <w:txbxContent>
                    <w:p w:rsidR="00043EF7" w:rsidRDefault="009A7CB8" w:rsidP="00921FF2">
                      <w:pPr>
                        <w:pStyle w:val="Heading4"/>
                      </w:pPr>
                      <w:r>
                        <w:rPr>
                          <w:noProof/>
                          <w:lang w:val="en-US"/>
                        </w:rPr>
                        <w:drawing>
                          <wp:inline distT="0" distB="0" distL="0" distR="0">
                            <wp:extent cx="2327275" cy="1105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7275" cy="1105535"/>
                                    </a:xfrm>
                                    <a:prstGeom prst="rect">
                                      <a:avLst/>
                                    </a:prstGeom>
                                    <a:noFill/>
                                    <a:ln>
                                      <a:noFill/>
                                    </a:ln>
                                  </pic:spPr>
                                </pic:pic>
                              </a:graphicData>
                            </a:graphic>
                          </wp:inline>
                        </w:drawing>
                      </w:r>
                    </w:p>
                  </w:txbxContent>
                </v:textbox>
              </v:shape>
            </w:pict>
          </mc:Fallback>
        </mc:AlternateContent>
      </w:r>
    </w:p>
    <w:sectPr w:rsidR="00043EF7" w:rsidRPr="005F5B75" w:rsidSect="00043EF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ECC" w:rsidRDefault="00974ECC" w:rsidP="00921FF2">
      <w:r>
        <w:separator/>
      </w:r>
    </w:p>
  </w:endnote>
  <w:endnote w:type="continuationSeparator" w:id="0">
    <w:p w:rsidR="00974ECC" w:rsidRDefault="00974ECC" w:rsidP="00921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ECC" w:rsidRDefault="00974ECC" w:rsidP="00921FF2">
      <w:r>
        <w:separator/>
      </w:r>
    </w:p>
  </w:footnote>
  <w:footnote w:type="continuationSeparator" w:id="0">
    <w:p w:rsidR="00974ECC" w:rsidRDefault="00974ECC" w:rsidP="00921F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74C30"/>
    <w:multiLevelType w:val="hybridMultilevel"/>
    <w:tmpl w:val="42F28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2E0017A"/>
    <w:multiLevelType w:val="hybridMultilevel"/>
    <w:tmpl w:val="9D706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EC4CF9"/>
    <w:multiLevelType w:val="hybridMultilevel"/>
    <w:tmpl w:val="77FC950C"/>
    <w:lvl w:ilvl="0" w:tplc="6C2C33F8">
      <w:start w:val="1"/>
      <w:numFmt w:val="bullet"/>
      <w:pStyle w:val="BulletPoin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416"/>
    <w:rsid w:val="00043EF7"/>
    <w:rsid w:val="00073416"/>
    <w:rsid w:val="00324486"/>
    <w:rsid w:val="005F5B75"/>
    <w:rsid w:val="00921FF2"/>
    <w:rsid w:val="00974ECC"/>
    <w:rsid w:val="009A7CB8"/>
    <w:rsid w:val="00AB4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FF2"/>
    <w:rPr>
      <w:color w:val="000000"/>
      <w:kern w:val="28"/>
    </w:rPr>
  </w:style>
  <w:style w:type="paragraph" w:styleId="Heading1">
    <w:name w:val="heading 1"/>
    <w:basedOn w:val="Normal"/>
    <w:next w:val="Normal"/>
    <w:link w:val="Heading1Char"/>
    <w:qFormat/>
    <w:pPr>
      <w:keepNext/>
      <w:widowControl w:val="0"/>
      <w:jc w:val="center"/>
      <w:outlineLvl w:val="0"/>
    </w:pPr>
    <w:rPr>
      <w:b/>
      <w:color w:val="800000"/>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qFormat/>
    <w:pPr>
      <w:keepNext/>
      <w:widowControl w:val="0"/>
      <w:jc w:val="center"/>
      <w:outlineLvl w:val="3"/>
    </w:pPr>
    <w:rPr>
      <w:b/>
      <w:color w:val="800000"/>
      <w:sz w:val="24"/>
      <w:lang w:val="en"/>
    </w:rPr>
  </w:style>
  <w:style w:type="paragraph" w:styleId="Heading5">
    <w:name w:val="heading 5"/>
    <w:basedOn w:val="Normal"/>
    <w:next w:val="Normal"/>
    <w:link w:val="Heading5Char"/>
    <w:qFormat/>
    <w:pPr>
      <w:keepNext/>
      <w:jc w:val="center"/>
      <w:outlineLvl w:val="4"/>
    </w:pPr>
    <w:rPr>
      <w:b/>
      <w:color w:val="800000"/>
      <w:sz w:val="36"/>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widowControl w:val="0"/>
      <w:spacing w:before="240" w:line="244" w:lineRule="auto"/>
    </w:pPr>
    <w:rPr>
      <w:rFonts w:ascii="Adobe Jenson Pro" w:hAnsi="Adobe Jenson Pro"/>
      <w:b/>
      <w:color w:val="64412F"/>
      <w:sz w:val="22"/>
      <w:lang w:val="en"/>
    </w:rPr>
  </w:style>
  <w:style w:type="paragraph" w:styleId="BodyText2">
    <w:name w:val="Body Text 2"/>
    <w:basedOn w:val="Normal"/>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customStyle="1" w:styleId="PlaceTextLogoHere">
    <w:name w:val="Place Text/Logo Here"/>
    <w:basedOn w:val="BodyText3"/>
    <w:link w:val="PlaceTextLogoHereChar"/>
    <w:qFormat/>
    <w:rsid w:val="00AB44CA"/>
    <w:rPr>
      <w:rFonts w:ascii="Times New Roman" w:hAnsi="Times New Roman"/>
    </w:rPr>
  </w:style>
  <w:style w:type="paragraph" w:styleId="Footer">
    <w:name w:val="footer"/>
    <w:basedOn w:val="Normal"/>
    <w:pPr>
      <w:tabs>
        <w:tab w:val="center" w:pos="4320"/>
        <w:tab w:val="right" w:pos="8640"/>
      </w:tabs>
    </w:pPr>
  </w:style>
  <w:style w:type="paragraph" w:customStyle="1" w:styleId="MONTH">
    <w:name w:val="MONTH"/>
    <w:aliases w:val="YEAR"/>
    <w:basedOn w:val="Normal"/>
    <w:link w:val="MONTHChar1"/>
    <w:qFormat/>
    <w:rsid w:val="005F5B75"/>
    <w:pPr>
      <w:tabs>
        <w:tab w:val="right" w:pos="8640"/>
        <w:tab w:val="center" w:pos="9900"/>
      </w:tabs>
      <w:ind w:left="540"/>
    </w:pPr>
    <w:rPr>
      <w:color w:val="FFF8D9"/>
    </w:rPr>
  </w:style>
  <w:style w:type="paragraph" w:customStyle="1" w:styleId="VOLISSUE">
    <w:name w:val="VOL # ISSUE #"/>
    <w:basedOn w:val="MONTH"/>
    <w:qFormat/>
    <w:rsid w:val="00921FF2"/>
  </w:style>
  <w:style w:type="character" w:customStyle="1" w:styleId="MONTHChar">
    <w:name w:val="MONTH Char"/>
    <w:aliases w:val="YEAR Char"/>
    <w:basedOn w:val="DefaultParagraphFont"/>
    <w:link w:val="MONTH"/>
    <w:rsid w:val="005F5B75"/>
    <w:rPr>
      <w:color w:val="000000"/>
      <w:kern w:val="28"/>
    </w:rPr>
  </w:style>
  <w:style w:type="paragraph" w:customStyle="1" w:styleId="HEADLINEHERE01">
    <w:name w:val="HEADLINE HERE 01"/>
    <w:basedOn w:val="Heading1"/>
    <w:link w:val="HEADLINEHERE01Char"/>
    <w:qFormat/>
    <w:rsid w:val="00921FF2"/>
    <w:rPr>
      <w:sz w:val="60"/>
    </w:rPr>
  </w:style>
  <w:style w:type="character" w:customStyle="1" w:styleId="MONTHChar1">
    <w:name w:val="MONTH Char1"/>
    <w:aliases w:val="YEAR Char1"/>
    <w:basedOn w:val="DefaultParagraphFont"/>
    <w:link w:val="MONTH"/>
    <w:rsid w:val="005F5B75"/>
    <w:rPr>
      <w:color w:val="FFF8D9"/>
      <w:kern w:val="28"/>
    </w:rPr>
  </w:style>
  <w:style w:type="character" w:customStyle="1" w:styleId="VOLISSUEChar">
    <w:name w:val="VOL # ISSUE # Char"/>
    <w:basedOn w:val="MONTHChar1"/>
    <w:link w:val="VOLISSUE"/>
    <w:rsid w:val="00921FF2"/>
    <w:rPr>
      <w:color w:val="FFF8D9"/>
      <w:kern w:val="28"/>
    </w:rPr>
  </w:style>
  <w:style w:type="paragraph" w:customStyle="1" w:styleId="SUBHEAD01">
    <w:name w:val="SUBHEAD 01"/>
    <w:basedOn w:val="Normal"/>
    <w:link w:val="SUBHEAD01Char"/>
    <w:qFormat/>
    <w:rsid w:val="00921FF2"/>
    <w:pPr>
      <w:jc w:val="center"/>
    </w:pPr>
    <w:rPr>
      <w:color w:val="800000"/>
      <w:sz w:val="36"/>
    </w:rPr>
  </w:style>
  <w:style w:type="character" w:customStyle="1" w:styleId="Heading1Char">
    <w:name w:val="Heading 1 Char"/>
    <w:basedOn w:val="DefaultParagraphFont"/>
    <w:link w:val="Heading1"/>
    <w:rsid w:val="00921FF2"/>
    <w:rPr>
      <w:b/>
      <w:color w:val="800000"/>
      <w:kern w:val="28"/>
      <w:sz w:val="22"/>
      <w:lang w:val="en"/>
    </w:rPr>
  </w:style>
  <w:style w:type="character" w:customStyle="1" w:styleId="HEADLINEHERE01Char">
    <w:name w:val="HEADLINE HERE 01 Char"/>
    <w:basedOn w:val="Heading1Char"/>
    <w:link w:val="HEADLINEHERE01"/>
    <w:rsid w:val="00921FF2"/>
    <w:rPr>
      <w:b/>
      <w:color w:val="800000"/>
      <w:kern w:val="28"/>
      <w:sz w:val="60"/>
      <w:lang w:val="en"/>
    </w:rPr>
  </w:style>
  <w:style w:type="paragraph" w:customStyle="1" w:styleId="BulletPoints">
    <w:name w:val="Bullet Points"/>
    <w:basedOn w:val="Normal"/>
    <w:link w:val="BulletPointsChar"/>
    <w:qFormat/>
    <w:rsid w:val="00921FF2"/>
    <w:pPr>
      <w:widowControl w:val="0"/>
      <w:numPr>
        <w:numId w:val="2"/>
      </w:numPr>
      <w:spacing w:before="240"/>
    </w:pPr>
    <w:rPr>
      <w:color w:val="493A17"/>
      <w:sz w:val="22"/>
      <w:szCs w:val="22"/>
    </w:rPr>
  </w:style>
  <w:style w:type="character" w:customStyle="1" w:styleId="SUBHEAD01Char">
    <w:name w:val="SUBHEAD 01 Char"/>
    <w:basedOn w:val="DefaultParagraphFont"/>
    <w:link w:val="SUBHEAD01"/>
    <w:rsid w:val="00921FF2"/>
    <w:rPr>
      <w:color w:val="800000"/>
      <w:kern w:val="28"/>
      <w:sz w:val="36"/>
    </w:rPr>
  </w:style>
  <w:style w:type="paragraph" w:customStyle="1" w:styleId="BodyText01">
    <w:name w:val="Body Text 01"/>
    <w:basedOn w:val="Normal"/>
    <w:link w:val="BodyText01Char"/>
    <w:qFormat/>
    <w:rsid w:val="00921FF2"/>
    <w:pPr>
      <w:spacing w:line="360" w:lineRule="auto"/>
    </w:pPr>
    <w:rPr>
      <w:color w:val="493A17"/>
      <w:sz w:val="22"/>
      <w:szCs w:val="22"/>
      <w:lang w:val="en"/>
    </w:rPr>
  </w:style>
  <w:style w:type="character" w:customStyle="1" w:styleId="BulletPointsChar">
    <w:name w:val="Bullet Points Char"/>
    <w:basedOn w:val="DefaultParagraphFont"/>
    <w:link w:val="BulletPoints"/>
    <w:rsid w:val="00921FF2"/>
    <w:rPr>
      <w:color w:val="493A17"/>
      <w:kern w:val="28"/>
      <w:sz w:val="22"/>
      <w:szCs w:val="22"/>
    </w:rPr>
  </w:style>
  <w:style w:type="paragraph" w:customStyle="1" w:styleId="tagline01">
    <w:name w:val="tagline 01"/>
    <w:basedOn w:val="BodyText3"/>
    <w:qFormat/>
    <w:rsid w:val="00AB44CA"/>
    <w:pPr>
      <w:spacing w:line="336" w:lineRule="auto"/>
      <w:jc w:val="left"/>
    </w:pPr>
    <w:rPr>
      <w:rFonts w:ascii="Times New Roman" w:hAnsi="Times New Roman"/>
      <w:i/>
      <w:color w:val="FFF8D9"/>
      <w:sz w:val="24"/>
    </w:rPr>
  </w:style>
  <w:style w:type="character" w:customStyle="1" w:styleId="BodyText01Char">
    <w:name w:val="Body Text 01 Char"/>
    <w:basedOn w:val="DefaultParagraphFont"/>
    <w:link w:val="BodyText01"/>
    <w:rsid w:val="00921FF2"/>
    <w:rPr>
      <w:color w:val="493A17"/>
      <w:kern w:val="28"/>
      <w:sz w:val="22"/>
      <w:szCs w:val="22"/>
      <w:lang w:val="en"/>
    </w:rPr>
  </w:style>
  <w:style w:type="paragraph" w:customStyle="1" w:styleId="HEADLINE01">
    <w:name w:val="HEADLINE 01"/>
    <w:basedOn w:val="Heading5"/>
    <w:qFormat/>
    <w:rsid w:val="00921FF2"/>
  </w:style>
  <w:style w:type="character" w:customStyle="1" w:styleId="BodyText3Char">
    <w:name w:val="Body Text 3 Char"/>
    <w:basedOn w:val="DefaultParagraphFont"/>
    <w:link w:val="BodyText3"/>
    <w:rsid w:val="00921FF2"/>
    <w:rPr>
      <w:rFonts w:ascii="Adobe Jenson Pro" w:hAnsi="Adobe Jenson Pro"/>
      <w:b/>
      <w:color w:val="800000"/>
      <w:kern w:val="28"/>
      <w:sz w:val="28"/>
      <w:lang w:val="en"/>
    </w:rPr>
  </w:style>
  <w:style w:type="character" w:customStyle="1" w:styleId="tagline01Char">
    <w:name w:val="tagline 01 Char"/>
    <w:basedOn w:val="BodyText3Char"/>
    <w:link w:val="tagline01"/>
    <w:rsid w:val="00921FF2"/>
    <w:rPr>
      <w:rFonts w:ascii="Adobe Jenson Pro" w:hAnsi="Adobe Jenson Pro"/>
      <w:b/>
      <w:color w:val="800000"/>
      <w:kern w:val="28"/>
      <w:sz w:val="28"/>
      <w:lang w:val="en"/>
    </w:rPr>
  </w:style>
  <w:style w:type="paragraph" w:customStyle="1" w:styleId="SUBHEAD02">
    <w:name w:val="SUBHEAD 02"/>
    <w:basedOn w:val="Normal"/>
    <w:link w:val="SUBHEAD02Char"/>
    <w:qFormat/>
    <w:rsid w:val="00921FF2"/>
    <w:pPr>
      <w:jc w:val="center"/>
    </w:pPr>
    <w:rPr>
      <w:color w:val="800000"/>
      <w:sz w:val="24"/>
    </w:rPr>
  </w:style>
  <w:style w:type="character" w:customStyle="1" w:styleId="Heading5Char">
    <w:name w:val="Heading 5 Char"/>
    <w:basedOn w:val="DefaultParagraphFont"/>
    <w:link w:val="Heading5"/>
    <w:rsid w:val="00921FF2"/>
    <w:rPr>
      <w:b/>
      <w:color w:val="800000"/>
      <w:kern w:val="28"/>
      <w:sz w:val="36"/>
    </w:rPr>
  </w:style>
  <w:style w:type="character" w:customStyle="1" w:styleId="HEADLINE01Char">
    <w:name w:val="HEADLINE 01 Char"/>
    <w:basedOn w:val="Heading5Char"/>
    <w:link w:val="HEADLINE01"/>
    <w:rsid w:val="00921FF2"/>
    <w:rPr>
      <w:b/>
      <w:color w:val="800000"/>
      <w:kern w:val="28"/>
      <w:sz w:val="36"/>
    </w:rPr>
  </w:style>
  <w:style w:type="paragraph" w:customStyle="1" w:styleId="BodyText02">
    <w:name w:val="Body Text 02"/>
    <w:basedOn w:val="Normal"/>
    <w:link w:val="BodyText02Char"/>
    <w:qFormat/>
    <w:rsid w:val="00921FF2"/>
    <w:pPr>
      <w:widowControl w:val="0"/>
      <w:spacing w:before="240" w:line="360" w:lineRule="auto"/>
    </w:pPr>
    <w:rPr>
      <w:color w:val="493A17"/>
      <w:sz w:val="22"/>
      <w:szCs w:val="22"/>
      <w:lang w:val="en"/>
    </w:rPr>
  </w:style>
  <w:style w:type="character" w:customStyle="1" w:styleId="SUBHEAD02Char">
    <w:name w:val="SUBHEAD 02 Char"/>
    <w:basedOn w:val="DefaultParagraphFont"/>
    <w:link w:val="SUBHEAD02"/>
    <w:rsid w:val="00921FF2"/>
    <w:rPr>
      <w:color w:val="800000"/>
      <w:kern w:val="28"/>
      <w:sz w:val="24"/>
    </w:rPr>
  </w:style>
  <w:style w:type="paragraph" w:customStyle="1" w:styleId="captionhere01">
    <w:name w:val="caption here 01"/>
    <w:basedOn w:val="Normal"/>
    <w:link w:val="captionhere01Char"/>
    <w:qFormat/>
    <w:rsid w:val="00921FF2"/>
    <w:pPr>
      <w:jc w:val="right"/>
    </w:pPr>
    <w:rPr>
      <w:i/>
      <w:color w:val="800000"/>
      <w:sz w:val="18"/>
      <w:lang w:val="en"/>
    </w:rPr>
  </w:style>
  <w:style w:type="character" w:customStyle="1" w:styleId="BodyText02Char">
    <w:name w:val="Body Text 02 Char"/>
    <w:basedOn w:val="DefaultParagraphFont"/>
    <w:link w:val="BodyText02"/>
    <w:rsid w:val="00921FF2"/>
    <w:rPr>
      <w:color w:val="493A17"/>
      <w:kern w:val="28"/>
      <w:sz w:val="22"/>
      <w:szCs w:val="22"/>
      <w:lang w:val="en"/>
    </w:rPr>
  </w:style>
  <w:style w:type="paragraph" w:customStyle="1" w:styleId="captionhere02">
    <w:name w:val="caption here 02"/>
    <w:basedOn w:val="Normal"/>
    <w:link w:val="captionhere02Char"/>
    <w:qFormat/>
    <w:rsid w:val="00921FF2"/>
    <w:rPr>
      <w:i/>
      <w:color w:val="800000"/>
      <w:sz w:val="18"/>
      <w:lang w:val="en"/>
    </w:rPr>
  </w:style>
  <w:style w:type="character" w:customStyle="1" w:styleId="captionhere01Char">
    <w:name w:val="caption here 01 Char"/>
    <w:basedOn w:val="DefaultParagraphFont"/>
    <w:link w:val="captionhere01"/>
    <w:rsid w:val="00921FF2"/>
    <w:rPr>
      <w:i/>
      <w:color w:val="800000"/>
      <w:kern w:val="28"/>
      <w:sz w:val="18"/>
      <w:lang w:val="en"/>
    </w:rPr>
  </w:style>
  <w:style w:type="paragraph" w:customStyle="1" w:styleId="HEADLINEHERE02">
    <w:name w:val="HEADLINE HERE 02"/>
    <w:basedOn w:val="Heading5"/>
    <w:link w:val="HEADLINEHERE02Char"/>
    <w:qFormat/>
    <w:rsid w:val="00921FF2"/>
    <w:pPr>
      <w:spacing w:before="120"/>
    </w:pPr>
    <w:rPr>
      <w:sz w:val="48"/>
    </w:rPr>
  </w:style>
  <w:style w:type="character" w:customStyle="1" w:styleId="captionhere02Char">
    <w:name w:val="caption here 02 Char"/>
    <w:basedOn w:val="DefaultParagraphFont"/>
    <w:link w:val="captionhere02"/>
    <w:rsid w:val="00921FF2"/>
    <w:rPr>
      <w:i/>
      <w:color w:val="800000"/>
      <w:kern w:val="28"/>
      <w:sz w:val="18"/>
      <w:lang w:val="en"/>
    </w:rPr>
  </w:style>
  <w:style w:type="paragraph" w:customStyle="1" w:styleId="BodyText03">
    <w:name w:val="Body Text 03"/>
    <w:basedOn w:val="Normal"/>
    <w:link w:val="BodyText03Char"/>
    <w:qFormat/>
    <w:rsid w:val="005F5B75"/>
    <w:pPr>
      <w:widowControl w:val="0"/>
      <w:spacing w:before="120"/>
      <w:jc w:val="center"/>
    </w:pPr>
    <w:rPr>
      <w:color w:val="800000"/>
      <w:sz w:val="22"/>
      <w:lang w:val="en"/>
    </w:rPr>
  </w:style>
  <w:style w:type="character" w:customStyle="1" w:styleId="HEADLINEHERE02Char">
    <w:name w:val="HEADLINE HERE 02 Char"/>
    <w:basedOn w:val="Heading5Char"/>
    <w:link w:val="HEADLINEHERE02"/>
    <w:rsid w:val="00921FF2"/>
    <w:rPr>
      <w:b/>
      <w:color w:val="800000"/>
      <w:kern w:val="28"/>
      <w:sz w:val="48"/>
    </w:rPr>
  </w:style>
  <w:style w:type="paragraph" w:customStyle="1" w:styleId="Address01">
    <w:name w:val="Address 01"/>
    <w:basedOn w:val="Normal"/>
    <w:link w:val="Address01Char"/>
    <w:qFormat/>
    <w:rsid w:val="005F5B75"/>
    <w:pPr>
      <w:spacing w:after="60"/>
    </w:pPr>
    <w:rPr>
      <w:color w:val="493A17"/>
      <w:sz w:val="22"/>
    </w:rPr>
  </w:style>
  <w:style w:type="character" w:customStyle="1" w:styleId="BodyText03Char">
    <w:name w:val="Body Text 03 Char"/>
    <w:basedOn w:val="DefaultParagraphFont"/>
    <w:link w:val="BodyText03"/>
    <w:rsid w:val="005F5B75"/>
    <w:rPr>
      <w:color w:val="800000"/>
      <w:kern w:val="28"/>
      <w:sz w:val="22"/>
      <w:lang w:val="en"/>
    </w:rPr>
  </w:style>
  <w:style w:type="paragraph" w:customStyle="1" w:styleId="Address02">
    <w:name w:val="Address 02"/>
    <w:basedOn w:val="Normal"/>
    <w:link w:val="Address02Char"/>
    <w:qFormat/>
    <w:rsid w:val="005F5B75"/>
    <w:pPr>
      <w:spacing w:after="60"/>
      <w:jc w:val="center"/>
    </w:pPr>
    <w:rPr>
      <w:sz w:val="24"/>
    </w:rPr>
  </w:style>
  <w:style w:type="character" w:customStyle="1" w:styleId="Address01Char">
    <w:name w:val="Address 01 Char"/>
    <w:basedOn w:val="DefaultParagraphFont"/>
    <w:link w:val="Address01"/>
    <w:rsid w:val="005F5B75"/>
    <w:rPr>
      <w:color w:val="493A17"/>
      <w:kern w:val="28"/>
      <w:sz w:val="22"/>
    </w:rPr>
  </w:style>
  <w:style w:type="character" w:customStyle="1" w:styleId="PlaceTextLogoHereChar">
    <w:name w:val="Place Text/Logo Here Char"/>
    <w:basedOn w:val="BodyText3Char"/>
    <w:link w:val="PlaceTextLogoHere"/>
    <w:rsid w:val="00AB44CA"/>
    <w:rPr>
      <w:rFonts w:ascii="Adobe Jenson Pro" w:hAnsi="Adobe Jenson Pro"/>
      <w:b/>
      <w:color w:val="800000"/>
      <w:kern w:val="28"/>
      <w:sz w:val="28"/>
      <w:lang w:val="en"/>
    </w:rPr>
  </w:style>
  <w:style w:type="character" w:customStyle="1" w:styleId="Address02Char">
    <w:name w:val="Address 02 Char"/>
    <w:basedOn w:val="DefaultParagraphFont"/>
    <w:link w:val="Address02"/>
    <w:rsid w:val="005F5B75"/>
    <w:rPr>
      <w:color w:val="000000"/>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FF2"/>
    <w:rPr>
      <w:color w:val="000000"/>
      <w:kern w:val="28"/>
    </w:rPr>
  </w:style>
  <w:style w:type="paragraph" w:styleId="Heading1">
    <w:name w:val="heading 1"/>
    <w:basedOn w:val="Normal"/>
    <w:next w:val="Normal"/>
    <w:link w:val="Heading1Char"/>
    <w:qFormat/>
    <w:pPr>
      <w:keepNext/>
      <w:widowControl w:val="0"/>
      <w:jc w:val="center"/>
      <w:outlineLvl w:val="0"/>
    </w:pPr>
    <w:rPr>
      <w:b/>
      <w:color w:val="800000"/>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qFormat/>
    <w:pPr>
      <w:keepNext/>
      <w:widowControl w:val="0"/>
      <w:jc w:val="center"/>
      <w:outlineLvl w:val="3"/>
    </w:pPr>
    <w:rPr>
      <w:b/>
      <w:color w:val="800000"/>
      <w:sz w:val="24"/>
      <w:lang w:val="en"/>
    </w:rPr>
  </w:style>
  <w:style w:type="paragraph" w:styleId="Heading5">
    <w:name w:val="heading 5"/>
    <w:basedOn w:val="Normal"/>
    <w:next w:val="Normal"/>
    <w:link w:val="Heading5Char"/>
    <w:qFormat/>
    <w:pPr>
      <w:keepNext/>
      <w:jc w:val="center"/>
      <w:outlineLvl w:val="4"/>
    </w:pPr>
    <w:rPr>
      <w:b/>
      <w:color w:val="800000"/>
      <w:sz w:val="36"/>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widowControl w:val="0"/>
      <w:spacing w:before="240" w:line="244" w:lineRule="auto"/>
    </w:pPr>
    <w:rPr>
      <w:rFonts w:ascii="Adobe Jenson Pro" w:hAnsi="Adobe Jenson Pro"/>
      <w:b/>
      <w:color w:val="64412F"/>
      <w:sz w:val="22"/>
      <w:lang w:val="en"/>
    </w:rPr>
  </w:style>
  <w:style w:type="paragraph" w:styleId="BodyText2">
    <w:name w:val="Body Text 2"/>
    <w:basedOn w:val="Normal"/>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customStyle="1" w:styleId="PlaceTextLogoHere">
    <w:name w:val="Place Text/Logo Here"/>
    <w:basedOn w:val="BodyText3"/>
    <w:link w:val="PlaceTextLogoHereChar"/>
    <w:qFormat/>
    <w:rsid w:val="00AB44CA"/>
    <w:rPr>
      <w:rFonts w:ascii="Times New Roman" w:hAnsi="Times New Roman"/>
    </w:rPr>
  </w:style>
  <w:style w:type="paragraph" w:styleId="Footer">
    <w:name w:val="footer"/>
    <w:basedOn w:val="Normal"/>
    <w:pPr>
      <w:tabs>
        <w:tab w:val="center" w:pos="4320"/>
        <w:tab w:val="right" w:pos="8640"/>
      </w:tabs>
    </w:pPr>
  </w:style>
  <w:style w:type="paragraph" w:customStyle="1" w:styleId="MONTH">
    <w:name w:val="MONTH"/>
    <w:aliases w:val="YEAR"/>
    <w:basedOn w:val="Normal"/>
    <w:link w:val="MONTHChar1"/>
    <w:qFormat/>
    <w:rsid w:val="005F5B75"/>
    <w:pPr>
      <w:tabs>
        <w:tab w:val="right" w:pos="8640"/>
        <w:tab w:val="center" w:pos="9900"/>
      </w:tabs>
      <w:ind w:left="540"/>
    </w:pPr>
    <w:rPr>
      <w:color w:val="FFF8D9"/>
    </w:rPr>
  </w:style>
  <w:style w:type="paragraph" w:customStyle="1" w:styleId="VOLISSUE">
    <w:name w:val="VOL # ISSUE #"/>
    <w:basedOn w:val="MONTH"/>
    <w:qFormat/>
    <w:rsid w:val="00921FF2"/>
  </w:style>
  <w:style w:type="character" w:customStyle="1" w:styleId="MONTHChar">
    <w:name w:val="MONTH Char"/>
    <w:aliases w:val="YEAR Char"/>
    <w:basedOn w:val="DefaultParagraphFont"/>
    <w:link w:val="MONTH"/>
    <w:rsid w:val="005F5B75"/>
    <w:rPr>
      <w:color w:val="000000"/>
      <w:kern w:val="28"/>
    </w:rPr>
  </w:style>
  <w:style w:type="paragraph" w:customStyle="1" w:styleId="HEADLINEHERE01">
    <w:name w:val="HEADLINE HERE 01"/>
    <w:basedOn w:val="Heading1"/>
    <w:link w:val="HEADLINEHERE01Char"/>
    <w:qFormat/>
    <w:rsid w:val="00921FF2"/>
    <w:rPr>
      <w:sz w:val="60"/>
    </w:rPr>
  </w:style>
  <w:style w:type="character" w:customStyle="1" w:styleId="MONTHChar1">
    <w:name w:val="MONTH Char1"/>
    <w:aliases w:val="YEAR Char1"/>
    <w:basedOn w:val="DefaultParagraphFont"/>
    <w:link w:val="MONTH"/>
    <w:rsid w:val="005F5B75"/>
    <w:rPr>
      <w:color w:val="FFF8D9"/>
      <w:kern w:val="28"/>
    </w:rPr>
  </w:style>
  <w:style w:type="character" w:customStyle="1" w:styleId="VOLISSUEChar">
    <w:name w:val="VOL # ISSUE # Char"/>
    <w:basedOn w:val="MONTHChar1"/>
    <w:link w:val="VOLISSUE"/>
    <w:rsid w:val="00921FF2"/>
    <w:rPr>
      <w:color w:val="FFF8D9"/>
      <w:kern w:val="28"/>
    </w:rPr>
  </w:style>
  <w:style w:type="paragraph" w:customStyle="1" w:styleId="SUBHEAD01">
    <w:name w:val="SUBHEAD 01"/>
    <w:basedOn w:val="Normal"/>
    <w:link w:val="SUBHEAD01Char"/>
    <w:qFormat/>
    <w:rsid w:val="00921FF2"/>
    <w:pPr>
      <w:jc w:val="center"/>
    </w:pPr>
    <w:rPr>
      <w:color w:val="800000"/>
      <w:sz w:val="36"/>
    </w:rPr>
  </w:style>
  <w:style w:type="character" w:customStyle="1" w:styleId="Heading1Char">
    <w:name w:val="Heading 1 Char"/>
    <w:basedOn w:val="DefaultParagraphFont"/>
    <w:link w:val="Heading1"/>
    <w:rsid w:val="00921FF2"/>
    <w:rPr>
      <w:b/>
      <w:color w:val="800000"/>
      <w:kern w:val="28"/>
      <w:sz w:val="22"/>
      <w:lang w:val="en"/>
    </w:rPr>
  </w:style>
  <w:style w:type="character" w:customStyle="1" w:styleId="HEADLINEHERE01Char">
    <w:name w:val="HEADLINE HERE 01 Char"/>
    <w:basedOn w:val="Heading1Char"/>
    <w:link w:val="HEADLINEHERE01"/>
    <w:rsid w:val="00921FF2"/>
    <w:rPr>
      <w:b/>
      <w:color w:val="800000"/>
      <w:kern w:val="28"/>
      <w:sz w:val="60"/>
      <w:lang w:val="en"/>
    </w:rPr>
  </w:style>
  <w:style w:type="paragraph" w:customStyle="1" w:styleId="BulletPoints">
    <w:name w:val="Bullet Points"/>
    <w:basedOn w:val="Normal"/>
    <w:link w:val="BulletPointsChar"/>
    <w:qFormat/>
    <w:rsid w:val="00921FF2"/>
    <w:pPr>
      <w:widowControl w:val="0"/>
      <w:numPr>
        <w:numId w:val="2"/>
      </w:numPr>
      <w:spacing w:before="240"/>
    </w:pPr>
    <w:rPr>
      <w:color w:val="493A17"/>
      <w:sz w:val="22"/>
      <w:szCs w:val="22"/>
    </w:rPr>
  </w:style>
  <w:style w:type="character" w:customStyle="1" w:styleId="SUBHEAD01Char">
    <w:name w:val="SUBHEAD 01 Char"/>
    <w:basedOn w:val="DefaultParagraphFont"/>
    <w:link w:val="SUBHEAD01"/>
    <w:rsid w:val="00921FF2"/>
    <w:rPr>
      <w:color w:val="800000"/>
      <w:kern w:val="28"/>
      <w:sz w:val="36"/>
    </w:rPr>
  </w:style>
  <w:style w:type="paragraph" w:customStyle="1" w:styleId="BodyText01">
    <w:name w:val="Body Text 01"/>
    <w:basedOn w:val="Normal"/>
    <w:link w:val="BodyText01Char"/>
    <w:qFormat/>
    <w:rsid w:val="00921FF2"/>
    <w:pPr>
      <w:spacing w:line="360" w:lineRule="auto"/>
    </w:pPr>
    <w:rPr>
      <w:color w:val="493A17"/>
      <w:sz w:val="22"/>
      <w:szCs w:val="22"/>
      <w:lang w:val="en"/>
    </w:rPr>
  </w:style>
  <w:style w:type="character" w:customStyle="1" w:styleId="BulletPointsChar">
    <w:name w:val="Bullet Points Char"/>
    <w:basedOn w:val="DefaultParagraphFont"/>
    <w:link w:val="BulletPoints"/>
    <w:rsid w:val="00921FF2"/>
    <w:rPr>
      <w:color w:val="493A17"/>
      <w:kern w:val="28"/>
      <w:sz w:val="22"/>
      <w:szCs w:val="22"/>
    </w:rPr>
  </w:style>
  <w:style w:type="paragraph" w:customStyle="1" w:styleId="tagline01">
    <w:name w:val="tagline 01"/>
    <w:basedOn w:val="BodyText3"/>
    <w:qFormat/>
    <w:rsid w:val="00AB44CA"/>
    <w:pPr>
      <w:spacing w:line="336" w:lineRule="auto"/>
      <w:jc w:val="left"/>
    </w:pPr>
    <w:rPr>
      <w:rFonts w:ascii="Times New Roman" w:hAnsi="Times New Roman"/>
      <w:i/>
      <w:color w:val="FFF8D9"/>
      <w:sz w:val="24"/>
    </w:rPr>
  </w:style>
  <w:style w:type="character" w:customStyle="1" w:styleId="BodyText01Char">
    <w:name w:val="Body Text 01 Char"/>
    <w:basedOn w:val="DefaultParagraphFont"/>
    <w:link w:val="BodyText01"/>
    <w:rsid w:val="00921FF2"/>
    <w:rPr>
      <w:color w:val="493A17"/>
      <w:kern w:val="28"/>
      <w:sz w:val="22"/>
      <w:szCs w:val="22"/>
      <w:lang w:val="en"/>
    </w:rPr>
  </w:style>
  <w:style w:type="paragraph" w:customStyle="1" w:styleId="HEADLINE01">
    <w:name w:val="HEADLINE 01"/>
    <w:basedOn w:val="Heading5"/>
    <w:qFormat/>
    <w:rsid w:val="00921FF2"/>
  </w:style>
  <w:style w:type="character" w:customStyle="1" w:styleId="BodyText3Char">
    <w:name w:val="Body Text 3 Char"/>
    <w:basedOn w:val="DefaultParagraphFont"/>
    <w:link w:val="BodyText3"/>
    <w:rsid w:val="00921FF2"/>
    <w:rPr>
      <w:rFonts w:ascii="Adobe Jenson Pro" w:hAnsi="Adobe Jenson Pro"/>
      <w:b/>
      <w:color w:val="800000"/>
      <w:kern w:val="28"/>
      <w:sz w:val="28"/>
      <w:lang w:val="en"/>
    </w:rPr>
  </w:style>
  <w:style w:type="character" w:customStyle="1" w:styleId="tagline01Char">
    <w:name w:val="tagline 01 Char"/>
    <w:basedOn w:val="BodyText3Char"/>
    <w:link w:val="tagline01"/>
    <w:rsid w:val="00921FF2"/>
    <w:rPr>
      <w:rFonts w:ascii="Adobe Jenson Pro" w:hAnsi="Adobe Jenson Pro"/>
      <w:b/>
      <w:color w:val="800000"/>
      <w:kern w:val="28"/>
      <w:sz w:val="28"/>
      <w:lang w:val="en"/>
    </w:rPr>
  </w:style>
  <w:style w:type="paragraph" w:customStyle="1" w:styleId="SUBHEAD02">
    <w:name w:val="SUBHEAD 02"/>
    <w:basedOn w:val="Normal"/>
    <w:link w:val="SUBHEAD02Char"/>
    <w:qFormat/>
    <w:rsid w:val="00921FF2"/>
    <w:pPr>
      <w:jc w:val="center"/>
    </w:pPr>
    <w:rPr>
      <w:color w:val="800000"/>
      <w:sz w:val="24"/>
    </w:rPr>
  </w:style>
  <w:style w:type="character" w:customStyle="1" w:styleId="Heading5Char">
    <w:name w:val="Heading 5 Char"/>
    <w:basedOn w:val="DefaultParagraphFont"/>
    <w:link w:val="Heading5"/>
    <w:rsid w:val="00921FF2"/>
    <w:rPr>
      <w:b/>
      <w:color w:val="800000"/>
      <w:kern w:val="28"/>
      <w:sz w:val="36"/>
    </w:rPr>
  </w:style>
  <w:style w:type="character" w:customStyle="1" w:styleId="HEADLINE01Char">
    <w:name w:val="HEADLINE 01 Char"/>
    <w:basedOn w:val="Heading5Char"/>
    <w:link w:val="HEADLINE01"/>
    <w:rsid w:val="00921FF2"/>
    <w:rPr>
      <w:b/>
      <w:color w:val="800000"/>
      <w:kern w:val="28"/>
      <w:sz w:val="36"/>
    </w:rPr>
  </w:style>
  <w:style w:type="paragraph" w:customStyle="1" w:styleId="BodyText02">
    <w:name w:val="Body Text 02"/>
    <w:basedOn w:val="Normal"/>
    <w:link w:val="BodyText02Char"/>
    <w:qFormat/>
    <w:rsid w:val="00921FF2"/>
    <w:pPr>
      <w:widowControl w:val="0"/>
      <w:spacing w:before="240" w:line="360" w:lineRule="auto"/>
    </w:pPr>
    <w:rPr>
      <w:color w:val="493A17"/>
      <w:sz w:val="22"/>
      <w:szCs w:val="22"/>
      <w:lang w:val="en"/>
    </w:rPr>
  </w:style>
  <w:style w:type="character" w:customStyle="1" w:styleId="SUBHEAD02Char">
    <w:name w:val="SUBHEAD 02 Char"/>
    <w:basedOn w:val="DefaultParagraphFont"/>
    <w:link w:val="SUBHEAD02"/>
    <w:rsid w:val="00921FF2"/>
    <w:rPr>
      <w:color w:val="800000"/>
      <w:kern w:val="28"/>
      <w:sz w:val="24"/>
    </w:rPr>
  </w:style>
  <w:style w:type="paragraph" w:customStyle="1" w:styleId="captionhere01">
    <w:name w:val="caption here 01"/>
    <w:basedOn w:val="Normal"/>
    <w:link w:val="captionhere01Char"/>
    <w:qFormat/>
    <w:rsid w:val="00921FF2"/>
    <w:pPr>
      <w:jc w:val="right"/>
    </w:pPr>
    <w:rPr>
      <w:i/>
      <w:color w:val="800000"/>
      <w:sz w:val="18"/>
      <w:lang w:val="en"/>
    </w:rPr>
  </w:style>
  <w:style w:type="character" w:customStyle="1" w:styleId="BodyText02Char">
    <w:name w:val="Body Text 02 Char"/>
    <w:basedOn w:val="DefaultParagraphFont"/>
    <w:link w:val="BodyText02"/>
    <w:rsid w:val="00921FF2"/>
    <w:rPr>
      <w:color w:val="493A17"/>
      <w:kern w:val="28"/>
      <w:sz w:val="22"/>
      <w:szCs w:val="22"/>
      <w:lang w:val="en"/>
    </w:rPr>
  </w:style>
  <w:style w:type="paragraph" w:customStyle="1" w:styleId="captionhere02">
    <w:name w:val="caption here 02"/>
    <w:basedOn w:val="Normal"/>
    <w:link w:val="captionhere02Char"/>
    <w:qFormat/>
    <w:rsid w:val="00921FF2"/>
    <w:rPr>
      <w:i/>
      <w:color w:val="800000"/>
      <w:sz w:val="18"/>
      <w:lang w:val="en"/>
    </w:rPr>
  </w:style>
  <w:style w:type="character" w:customStyle="1" w:styleId="captionhere01Char">
    <w:name w:val="caption here 01 Char"/>
    <w:basedOn w:val="DefaultParagraphFont"/>
    <w:link w:val="captionhere01"/>
    <w:rsid w:val="00921FF2"/>
    <w:rPr>
      <w:i/>
      <w:color w:val="800000"/>
      <w:kern w:val="28"/>
      <w:sz w:val="18"/>
      <w:lang w:val="en"/>
    </w:rPr>
  </w:style>
  <w:style w:type="paragraph" w:customStyle="1" w:styleId="HEADLINEHERE02">
    <w:name w:val="HEADLINE HERE 02"/>
    <w:basedOn w:val="Heading5"/>
    <w:link w:val="HEADLINEHERE02Char"/>
    <w:qFormat/>
    <w:rsid w:val="00921FF2"/>
    <w:pPr>
      <w:spacing w:before="120"/>
    </w:pPr>
    <w:rPr>
      <w:sz w:val="48"/>
    </w:rPr>
  </w:style>
  <w:style w:type="character" w:customStyle="1" w:styleId="captionhere02Char">
    <w:name w:val="caption here 02 Char"/>
    <w:basedOn w:val="DefaultParagraphFont"/>
    <w:link w:val="captionhere02"/>
    <w:rsid w:val="00921FF2"/>
    <w:rPr>
      <w:i/>
      <w:color w:val="800000"/>
      <w:kern w:val="28"/>
      <w:sz w:val="18"/>
      <w:lang w:val="en"/>
    </w:rPr>
  </w:style>
  <w:style w:type="paragraph" w:customStyle="1" w:styleId="BodyText03">
    <w:name w:val="Body Text 03"/>
    <w:basedOn w:val="Normal"/>
    <w:link w:val="BodyText03Char"/>
    <w:qFormat/>
    <w:rsid w:val="005F5B75"/>
    <w:pPr>
      <w:widowControl w:val="0"/>
      <w:spacing w:before="120"/>
      <w:jc w:val="center"/>
    </w:pPr>
    <w:rPr>
      <w:color w:val="800000"/>
      <w:sz w:val="22"/>
      <w:lang w:val="en"/>
    </w:rPr>
  </w:style>
  <w:style w:type="character" w:customStyle="1" w:styleId="HEADLINEHERE02Char">
    <w:name w:val="HEADLINE HERE 02 Char"/>
    <w:basedOn w:val="Heading5Char"/>
    <w:link w:val="HEADLINEHERE02"/>
    <w:rsid w:val="00921FF2"/>
    <w:rPr>
      <w:b/>
      <w:color w:val="800000"/>
      <w:kern w:val="28"/>
      <w:sz w:val="48"/>
    </w:rPr>
  </w:style>
  <w:style w:type="paragraph" w:customStyle="1" w:styleId="Address01">
    <w:name w:val="Address 01"/>
    <w:basedOn w:val="Normal"/>
    <w:link w:val="Address01Char"/>
    <w:qFormat/>
    <w:rsid w:val="005F5B75"/>
    <w:pPr>
      <w:spacing w:after="60"/>
    </w:pPr>
    <w:rPr>
      <w:color w:val="493A17"/>
      <w:sz w:val="22"/>
    </w:rPr>
  </w:style>
  <w:style w:type="character" w:customStyle="1" w:styleId="BodyText03Char">
    <w:name w:val="Body Text 03 Char"/>
    <w:basedOn w:val="DefaultParagraphFont"/>
    <w:link w:val="BodyText03"/>
    <w:rsid w:val="005F5B75"/>
    <w:rPr>
      <w:color w:val="800000"/>
      <w:kern w:val="28"/>
      <w:sz w:val="22"/>
      <w:lang w:val="en"/>
    </w:rPr>
  </w:style>
  <w:style w:type="paragraph" w:customStyle="1" w:styleId="Address02">
    <w:name w:val="Address 02"/>
    <w:basedOn w:val="Normal"/>
    <w:link w:val="Address02Char"/>
    <w:qFormat/>
    <w:rsid w:val="005F5B75"/>
    <w:pPr>
      <w:spacing w:after="60"/>
      <w:jc w:val="center"/>
    </w:pPr>
    <w:rPr>
      <w:sz w:val="24"/>
    </w:rPr>
  </w:style>
  <w:style w:type="character" w:customStyle="1" w:styleId="Address01Char">
    <w:name w:val="Address 01 Char"/>
    <w:basedOn w:val="DefaultParagraphFont"/>
    <w:link w:val="Address01"/>
    <w:rsid w:val="005F5B75"/>
    <w:rPr>
      <w:color w:val="493A17"/>
      <w:kern w:val="28"/>
      <w:sz w:val="22"/>
    </w:rPr>
  </w:style>
  <w:style w:type="character" w:customStyle="1" w:styleId="PlaceTextLogoHereChar">
    <w:name w:val="Place Text/Logo Here Char"/>
    <w:basedOn w:val="BodyText3Char"/>
    <w:link w:val="PlaceTextLogoHere"/>
    <w:rsid w:val="00AB44CA"/>
    <w:rPr>
      <w:rFonts w:ascii="Adobe Jenson Pro" w:hAnsi="Adobe Jenson Pro"/>
      <w:b/>
      <w:color w:val="800000"/>
      <w:kern w:val="28"/>
      <w:sz w:val="28"/>
      <w:lang w:val="en"/>
    </w:rPr>
  </w:style>
  <w:style w:type="character" w:customStyle="1" w:styleId="Address02Char">
    <w:name w:val="Address 02 Char"/>
    <w:basedOn w:val="DefaultParagraphFont"/>
    <w:link w:val="Address02"/>
    <w:rsid w:val="005F5B75"/>
    <w:rPr>
      <w:color w:val="000000"/>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er3\AppData\Roaming\Microsoft\Templates\Newsletter%20(Traditional%20Elegance%20design,%204%20pag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(Traditional Elegance design, 4 pages)</Template>
  <TotalTime>13</TotalTime>
  <Pages>4</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MPS</Company>
  <LinksUpToDate>false</LinksUpToDate>
  <CharactersWithSpaces>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cp:lastPrinted>2006-08-16T18:48:00Z</cp:lastPrinted>
  <dcterms:created xsi:type="dcterms:W3CDTF">2014-12-09T13:43:00Z</dcterms:created>
  <dcterms:modified xsi:type="dcterms:W3CDTF">2014-12-09T13:56:00Z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TC103796249990</vt:lpwstr>
  </property>
</Properties>
</file>