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7200"/>
        <w:gridCol w:w="1675"/>
      </w:tblGrid>
      <w:tr w:rsidR="003C4EED" w:rsidTr="00B22341">
        <w:trPr>
          <w:cantSplit/>
        </w:trPr>
        <w:tc>
          <w:tcPr>
            <w:tcW w:w="7200" w:type="dxa"/>
          </w:tcPr>
          <w:p w:rsidR="003C4EED" w:rsidRDefault="00B33D9E">
            <w:pPr>
              <w:pStyle w:val="Month"/>
            </w:pPr>
            <w:r>
              <w:t>June</w:t>
            </w:r>
            <w:r w:rsidR="00B22341">
              <w:t xml:space="preserve"> Schoolers 2&amp;3</w:t>
            </w:r>
          </w:p>
        </w:tc>
        <w:tc>
          <w:tcPr>
            <w:tcW w:w="1675" w:type="dxa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4"/>
        <w:gridCol w:w="1265"/>
        <w:gridCol w:w="1265"/>
        <w:gridCol w:w="1265"/>
        <w:gridCol w:w="1265"/>
        <w:gridCol w:w="1265"/>
      </w:tblGrid>
      <w:tr w:rsidR="009F21ED" w:rsidTr="009F21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Sunday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Saturday</w:t>
            </w:r>
          </w:p>
        </w:tc>
      </w:tr>
      <w:tr w:rsidR="009F21E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3</w:t>
            </w:r>
          </w:p>
        </w:tc>
      </w:tr>
      <w:tr w:rsidR="009F21E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  <w:p w:rsidR="00B22341" w:rsidRDefault="00B22341" w:rsidP="009F21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9F21ED" w:rsidRDefault="007556B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9F21ED" w:rsidRDefault="007556BD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</w:tr>
      <w:tr w:rsidR="009F21E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10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56BD" w:rsidP="007556BD">
            <w:r>
              <w:t>Total: $22.00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7556BD">
            <w:pPr>
              <w:jc w:val="center"/>
            </w:pPr>
            <w:r>
              <w:t>Cabana Club</w:t>
            </w:r>
          </w:p>
          <w:p w:rsidR="007556BD" w:rsidRDefault="001F670F" w:rsidP="007556BD">
            <w:pPr>
              <w:jc w:val="center"/>
            </w:pPr>
            <w:r>
              <w:t>9-1</w:t>
            </w:r>
          </w:p>
          <w:p w:rsidR="007556BD" w:rsidRDefault="007556BD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Fort Worth Zoo</w:t>
            </w:r>
          </w:p>
          <w:p w:rsidR="007556BD" w:rsidRDefault="007556BD" w:rsidP="007556BD">
            <w:pPr>
              <w:jc w:val="center"/>
            </w:pPr>
            <w:r>
              <w:t>9-5</w:t>
            </w:r>
          </w:p>
          <w:p w:rsidR="007556BD" w:rsidRDefault="007556BD" w:rsidP="007556BD">
            <w:pPr>
              <w:jc w:val="center"/>
            </w:pPr>
            <w:r>
              <w:t>$14.00</w:t>
            </w:r>
          </w:p>
          <w:p w:rsidR="007556BD" w:rsidRDefault="007556BD" w:rsidP="007556BD">
            <w:pPr>
              <w:jc w:val="center"/>
            </w:pPr>
            <w:r>
              <w:t>Bring Lunch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17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0A22" w:rsidP="007556BD">
            <w:r>
              <w:t>Total: $23</w:t>
            </w:r>
            <w:bookmarkStart w:id="0" w:name="_GoBack"/>
            <w:bookmarkEnd w:id="0"/>
            <w:r w:rsidR="007556BD">
              <w:t>.00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Skating</w:t>
            </w:r>
          </w:p>
          <w:p w:rsidR="007556BD" w:rsidRDefault="007556BD" w:rsidP="007556BD">
            <w:pPr>
              <w:jc w:val="center"/>
            </w:pPr>
            <w:r>
              <w:t>12-4</w:t>
            </w:r>
          </w:p>
          <w:p w:rsidR="007556BD" w:rsidRDefault="007556BD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Chuck E Cheese</w:t>
            </w:r>
          </w:p>
          <w:p w:rsidR="007556BD" w:rsidRDefault="007556BD" w:rsidP="007556BD">
            <w:pPr>
              <w:jc w:val="center"/>
            </w:pPr>
            <w:r>
              <w:t>10-2</w:t>
            </w:r>
          </w:p>
          <w:p w:rsidR="007556BD" w:rsidRDefault="00750A22" w:rsidP="007556BD">
            <w:pPr>
              <w:jc w:val="center"/>
            </w:pPr>
            <w:r>
              <w:t>$15</w:t>
            </w:r>
            <w:r w:rsidR="007556BD">
              <w:t>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24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B216E8" w:rsidP="007556BD">
            <w:r>
              <w:t>Total: $16.0</w:t>
            </w:r>
            <w:r w:rsidR="007556BD">
              <w:t>0</w:t>
            </w:r>
          </w:p>
          <w:p w:rsidR="007556BD" w:rsidRDefault="007556BD" w:rsidP="007556BD"/>
          <w:p w:rsidR="007556BD" w:rsidRDefault="007556BD" w:rsidP="007556BD"/>
          <w:p w:rsidR="007556BD" w:rsidRDefault="007556BD" w:rsidP="007556BD">
            <w:proofErr w:type="spellStart"/>
            <w:r>
              <w:t>Fathers Day</w:t>
            </w:r>
            <w:proofErr w:type="spellEnd"/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Peter Piper</w:t>
            </w:r>
          </w:p>
          <w:p w:rsidR="007556BD" w:rsidRDefault="007556BD" w:rsidP="007556BD">
            <w:pPr>
              <w:jc w:val="center"/>
            </w:pPr>
            <w:r>
              <w:t>10-2</w:t>
            </w:r>
          </w:p>
          <w:p w:rsidR="007556BD" w:rsidRDefault="007556BD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Premier Movies</w:t>
            </w:r>
          </w:p>
          <w:p w:rsidR="007556BD" w:rsidRDefault="007556BD" w:rsidP="007556BD">
            <w:pPr>
              <w:jc w:val="center"/>
            </w:pPr>
            <w:r>
              <w:t>TBA</w:t>
            </w:r>
          </w:p>
          <w:p w:rsidR="007556BD" w:rsidRDefault="00B216E8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7556BD">
        <w:trPr>
          <w:cantSplit/>
          <w:trHeight w:hRule="exact" w:val="1305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56BD" w:rsidP="007556BD">
            <w:r>
              <w:t>Total: $17.00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Skating</w:t>
            </w:r>
          </w:p>
          <w:p w:rsidR="007556BD" w:rsidRDefault="007556BD" w:rsidP="007556BD">
            <w:pPr>
              <w:jc w:val="center"/>
            </w:pPr>
            <w:r>
              <w:t>12-4</w:t>
            </w:r>
          </w:p>
          <w:p w:rsidR="007556BD" w:rsidRDefault="007556BD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Dinosaur</w:t>
            </w:r>
          </w:p>
          <w:p w:rsidR="007556BD" w:rsidRDefault="007556BD" w:rsidP="007556BD">
            <w:pPr>
              <w:jc w:val="center"/>
            </w:pPr>
            <w:r>
              <w:t>World</w:t>
            </w:r>
          </w:p>
          <w:p w:rsidR="007556BD" w:rsidRDefault="007556BD" w:rsidP="007556BD">
            <w:pPr>
              <w:jc w:val="center"/>
            </w:pPr>
            <w:r>
              <w:t>9-3</w:t>
            </w:r>
          </w:p>
          <w:p w:rsidR="007556BD" w:rsidRDefault="007556BD" w:rsidP="007556BD">
            <w:pPr>
              <w:jc w:val="center"/>
            </w:pPr>
            <w:r>
              <w:t>$9.00</w:t>
            </w:r>
          </w:p>
          <w:p w:rsidR="007556BD" w:rsidRDefault="007556BD" w:rsidP="007556BD">
            <w:pPr>
              <w:jc w:val="center"/>
            </w:pPr>
            <w:r>
              <w:t>Bring Lunch</w:t>
            </w:r>
          </w:p>
        </w:tc>
        <w:tc>
          <w:tcPr>
            <w:tcW w:w="1265" w:type="dxa"/>
            <w:tcBorders>
              <w:top w:val="nil"/>
            </w:tcBorders>
            <w:vAlign w:val="center"/>
          </w:tcPr>
          <w:p w:rsidR="007556BD" w:rsidRDefault="007556BD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9F21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4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</w:tr>
    </w:tbl>
    <w:p w:rsidR="003C4EED" w:rsidRDefault="00B33D9E">
      <w:pPr>
        <w:pStyle w:val="Heading1"/>
      </w:pPr>
      <w:r>
        <w:t>Notes:</w:t>
      </w:r>
      <w:r w:rsidR="008B42EC">
        <w:t xml:space="preserve"> Please label ALL Personal Items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6822"/>
        <w:gridCol w:w="378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7556B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7110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July</w:t>
            </w:r>
            <w:r w:rsidR="007556BD">
              <w:t xml:space="preserve"> Schoolers 2&amp;3</w:t>
            </w:r>
          </w:p>
        </w:tc>
        <w:tc>
          <w:tcPr>
            <w:tcW w:w="1765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6"/>
        <w:gridCol w:w="1267"/>
        <w:gridCol w:w="1266"/>
        <w:gridCol w:w="1266"/>
      </w:tblGrid>
      <w:tr w:rsidR="007556BD" w:rsidTr="00283E54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Saturday</w:t>
            </w:r>
          </w:p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</w:t>
            </w:r>
          </w:p>
        </w:tc>
      </w:tr>
      <w:tr w:rsidR="007556BD" w:rsidTr="00283E5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8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7556BD"/>
          <w:p w:rsidR="007556BD" w:rsidRDefault="00C86895" w:rsidP="007556BD">
            <w:r>
              <w:t>Total:$3.00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C86895">
            <w:pPr>
              <w:jc w:val="center"/>
            </w:pPr>
            <w:r>
              <w:t>Closed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Games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B216E8" w:rsidP="00C86895">
            <w:pPr>
              <w:jc w:val="center"/>
            </w:pPr>
            <w:r>
              <w:t>Art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C86895">
            <w:pPr>
              <w:jc w:val="center"/>
            </w:pPr>
            <w:r>
              <w:t>Pizza Party</w:t>
            </w:r>
          </w:p>
          <w:p w:rsidR="007556BD" w:rsidRDefault="007556BD" w:rsidP="00C86895">
            <w:pPr>
              <w:jc w:val="center"/>
            </w:pPr>
            <w:r>
              <w:t>$3.00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15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C86895" w:rsidP="007556BD">
            <w:r>
              <w:t>Total:$16.00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Cabana Club</w:t>
            </w:r>
          </w:p>
          <w:p w:rsidR="00C86895" w:rsidRDefault="001F670F" w:rsidP="00C86895">
            <w:pPr>
              <w:jc w:val="center"/>
            </w:pPr>
            <w:r>
              <w:t>10-1</w:t>
            </w:r>
          </w:p>
          <w:p w:rsidR="00C86895" w:rsidRDefault="00C86895" w:rsidP="00C86895">
            <w:pPr>
              <w:jc w:val="center"/>
            </w:pPr>
            <w:r>
              <w:t>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Games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Buffalo Nickel</w:t>
            </w:r>
          </w:p>
          <w:p w:rsidR="00C86895" w:rsidRDefault="00C86895" w:rsidP="00C86895">
            <w:pPr>
              <w:jc w:val="center"/>
            </w:pPr>
            <w:r>
              <w:t>9-1</w:t>
            </w:r>
          </w:p>
          <w:p w:rsidR="00C86895" w:rsidRDefault="00C86895" w:rsidP="00C86895">
            <w:pPr>
              <w:jc w:val="center"/>
            </w:pPr>
            <w:r>
              <w:t>$8.00</w:t>
            </w:r>
          </w:p>
          <w:p w:rsidR="00C86895" w:rsidRDefault="00C86895" w:rsidP="00C86895">
            <w:pPr>
              <w:jc w:val="center"/>
            </w:pPr>
            <w:r>
              <w:t>Bring Nickels</w:t>
            </w:r>
          </w:p>
          <w:p w:rsidR="00C86895" w:rsidRDefault="00C86895" w:rsidP="00C86895">
            <w:pPr>
              <w:jc w:val="center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22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B216E8" w:rsidP="007556BD">
            <w:r>
              <w:t>Total:$16.00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Skating</w:t>
            </w:r>
          </w:p>
          <w:p w:rsidR="00C86895" w:rsidRDefault="00C86895" w:rsidP="00C86895">
            <w:pPr>
              <w:jc w:val="center"/>
            </w:pPr>
            <w:r>
              <w:t>9-1</w:t>
            </w:r>
          </w:p>
          <w:p w:rsidR="00C86895" w:rsidRDefault="00C86895" w:rsidP="00C86895">
            <w:pPr>
              <w:jc w:val="center"/>
            </w:pPr>
            <w:r>
              <w:t>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Games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Imagination Station</w:t>
            </w:r>
          </w:p>
          <w:p w:rsidR="00C86895" w:rsidRDefault="00C86895" w:rsidP="00C86895">
            <w:pPr>
              <w:jc w:val="center"/>
            </w:pPr>
            <w:r>
              <w:t>9-3</w:t>
            </w:r>
          </w:p>
          <w:p w:rsidR="00C86895" w:rsidRDefault="00B216E8" w:rsidP="00C86895">
            <w:pPr>
              <w:jc w:val="center"/>
            </w:pPr>
            <w:r>
              <w:t>$8.00</w:t>
            </w:r>
          </w:p>
          <w:p w:rsidR="00C86895" w:rsidRDefault="00C86895" w:rsidP="00C86895">
            <w:pPr>
              <w:jc w:val="center"/>
            </w:pPr>
            <w:r>
              <w:t>Bring a lunch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29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B216E8" w:rsidP="007556BD">
            <w:r>
              <w:t>Total:$16.00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Cabana Cub</w:t>
            </w:r>
          </w:p>
          <w:p w:rsidR="00C86895" w:rsidRDefault="001F670F" w:rsidP="00C86895">
            <w:pPr>
              <w:jc w:val="center"/>
            </w:pPr>
            <w:r>
              <w:t>9-1</w:t>
            </w:r>
          </w:p>
          <w:p w:rsidR="00C86895" w:rsidRDefault="00C86895" w:rsidP="00C86895">
            <w:pPr>
              <w:jc w:val="center"/>
            </w:pPr>
            <w:r>
              <w:t>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Games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Premiere Movies</w:t>
            </w:r>
          </w:p>
          <w:p w:rsidR="00C86895" w:rsidRDefault="00C86895" w:rsidP="00C86895">
            <w:pPr>
              <w:jc w:val="center"/>
            </w:pPr>
            <w:r>
              <w:t>TBA</w:t>
            </w:r>
          </w:p>
          <w:p w:rsidR="00C86895" w:rsidRDefault="00B216E8" w:rsidP="00C86895">
            <w:pPr>
              <w:jc w:val="center"/>
            </w:pPr>
            <w:r>
              <w:t>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  <w:vAlign w:val="center"/>
          </w:tcPr>
          <w:p w:rsidR="007556BD" w:rsidRDefault="00C86895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7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</w:tr>
    </w:tbl>
    <w:p w:rsidR="003C4EED" w:rsidRDefault="00B33D9E">
      <w:pPr>
        <w:pStyle w:val="Heading1"/>
      </w:pPr>
      <w:r>
        <w:t>Notes:</w:t>
      </w:r>
      <w:r w:rsidR="008B42EC">
        <w:t xml:space="preserve"> Please label ALL Personal Items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6912"/>
        <w:gridCol w:w="288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Pr="00B216E8" w:rsidRDefault="003C4EED" w:rsidP="00B216E8">
            <w:pPr>
              <w:jc w:val="center"/>
              <w:rPr>
                <w:sz w:val="44"/>
                <w:szCs w:val="44"/>
              </w:rPr>
            </w:pPr>
          </w:p>
        </w:tc>
      </w:tr>
      <w:tr w:rsidR="003C4EED" w:rsidTr="00C8689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7200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August</w:t>
            </w:r>
            <w:r w:rsidR="00C86895">
              <w:t xml:space="preserve"> Schoolers 2&amp;3</w:t>
            </w:r>
          </w:p>
        </w:tc>
        <w:tc>
          <w:tcPr>
            <w:tcW w:w="1675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86895" w:rsidTr="009176CB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Saturday</w:t>
            </w:r>
          </w:p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5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0F433B" w:rsidP="00C86895">
            <w:r>
              <w:t>Total:$25.00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1F670F" w:rsidP="000F433B">
            <w:pPr>
              <w:jc w:val="center"/>
            </w:pPr>
            <w:r>
              <w:t>Cabana Club</w:t>
            </w:r>
          </w:p>
          <w:p w:rsidR="001F670F" w:rsidRDefault="001F670F" w:rsidP="000F433B">
            <w:pPr>
              <w:jc w:val="center"/>
            </w:pPr>
            <w:r>
              <w:t>9-1</w:t>
            </w:r>
          </w:p>
          <w:p w:rsidR="001F670F" w:rsidRDefault="001F670F" w:rsidP="000F433B">
            <w:pPr>
              <w:jc w:val="center"/>
            </w:pPr>
            <w:r>
              <w:t>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Games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1F670F" w:rsidP="000F433B">
            <w:pPr>
              <w:jc w:val="center"/>
            </w:pPr>
            <w:r>
              <w:t>Omni</w:t>
            </w:r>
          </w:p>
          <w:p w:rsidR="001F670F" w:rsidRDefault="001F670F" w:rsidP="000F433B">
            <w:pPr>
              <w:jc w:val="center"/>
            </w:pPr>
            <w:r>
              <w:t>Theatre</w:t>
            </w:r>
          </w:p>
          <w:p w:rsidR="001F670F" w:rsidRDefault="001F670F" w:rsidP="000F433B">
            <w:pPr>
              <w:jc w:val="center"/>
            </w:pPr>
            <w:r>
              <w:t>TBA</w:t>
            </w:r>
          </w:p>
          <w:p w:rsidR="001F670F" w:rsidRDefault="001F670F" w:rsidP="000F433B">
            <w:pPr>
              <w:jc w:val="center"/>
            </w:pPr>
            <w:r>
              <w:t>$17.00</w:t>
            </w:r>
          </w:p>
          <w:p w:rsidR="001F670F" w:rsidRDefault="001F670F" w:rsidP="000F433B">
            <w:pPr>
              <w:jc w:val="center"/>
            </w:pPr>
            <w:r>
              <w:t>Bring a lunch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Science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12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0F433B" w:rsidP="00C86895">
            <w:r>
              <w:t>Total:$16.00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1F670F" w:rsidP="000F433B">
            <w:pPr>
              <w:jc w:val="center"/>
            </w:pPr>
            <w:r>
              <w:t>Cabana Club</w:t>
            </w:r>
          </w:p>
          <w:p w:rsidR="001F670F" w:rsidRDefault="001F670F" w:rsidP="000F433B">
            <w:pPr>
              <w:jc w:val="center"/>
            </w:pPr>
            <w:r>
              <w:t>11-3</w:t>
            </w:r>
          </w:p>
          <w:p w:rsidR="001F670F" w:rsidRDefault="001F670F" w:rsidP="000F433B">
            <w:pPr>
              <w:jc w:val="center"/>
            </w:pPr>
            <w:r>
              <w:t>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Games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Peter Piper</w:t>
            </w:r>
          </w:p>
          <w:p w:rsidR="000F433B" w:rsidRDefault="000F433B" w:rsidP="000F433B">
            <w:pPr>
              <w:jc w:val="center"/>
            </w:pPr>
            <w:r>
              <w:t>10-2</w:t>
            </w:r>
          </w:p>
          <w:p w:rsidR="000F433B" w:rsidRDefault="000F433B" w:rsidP="000F433B">
            <w:pPr>
              <w:jc w:val="center"/>
            </w:pPr>
            <w:r>
              <w:t>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Science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19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0F433B" w:rsidP="00C86895">
            <w:r>
              <w:t>Total:$23.00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1F670F" w:rsidP="000F433B">
            <w:pPr>
              <w:jc w:val="center"/>
            </w:pPr>
            <w:r>
              <w:t>Skating</w:t>
            </w:r>
          </w:p>
          <w:p w:rsidR="001F670F" w:rsidRDefault="001F670F" w:rsidP="000F433B">
            <w:pPr>
              <w:jc w:val="center"/>
            </w:pPr>
            <w:r>
              <w:t>12-4</w:t>
            </w:r>
          </w:p>
          <w:p w:rsidR="001F670F" w:rsidRDefault="001F670F" w:rsidP="000F433B">
            <w:pPr>
              <w:jc w:val="center"/>
            </w:pPr>
            <w:r>
              <w:t>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Games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Pirates Cove</w:t>
            </w:r>
          </w:p>
          <w:p w:rsidR="000F433B" w:rsidRDefault="000F433B" w:rsidP="000F433B">
            <w:pPr>
              <w:jc w:val="center"/>
            </w:pPr>
            <w:r>
              <w:t>11-5</w:t>
            </w:r>
          </w:p>
          <w:p w:rsidR="000F433B" w:rsidRDefault="000F433B" w:rsidP="000F433B">
            <w:pPr>
              <w:jc w:val="center"/>
            </w:pPr>
            <w:r>
              <w:t>$15.00</w:t>
            </w:r>
          </w:p>
          <w:p w:rsidR="000F433B" w:rsidRDefault="000F433B" w:rsidP="000F433B">
            <w:pPr>
              <w:jc w:val="center"/>
            </w:pPr>
            <w:r>
              <w:t>Bring a lunch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End of Summer Party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26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Joshua Back to School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C86895" w:rsidP="000F433B">
            <w:pPr>
              <w:jc w:val="center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Godley Back to School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</w:tr>
      <w:tr w:rsidR="00C86895" w:rsidTr="009176C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</w:tr>
      <w:tr w:rsidR="00C86895" w:rsidTr="009176CB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</w:tr>
    </w:tbl>
    <w:p w:rsidR="003C4EED" w:rsidRDefault="00B33D9E">
      <w:pPr>
        <w:pStyle w:val="Heading1"/>
      </w:pPr>
      <w:r>
        <w:t>Notes:</w:t>
      </w:r>
      <w:r w:rsidR="008B42EC">
        <w:t xml:space="preserve"> Please label ALL Personal Items</w:t>
      </w:r>
    </w:p>
    <w:p w:rsidR="00B216E8" w:rsidRPr="00B216E8" w:rsidRDefault="00B216E8" w:rsidP="00B216E8">
      <w:pPr>
        <w:jc w:val="center"/>
        <w:rPr>
          <w:sz w:val="44"/>
          <w:szCs w:val="44"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:rsidTr="00B22341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NoSpacing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4C6" w:rsidRDefault="005D64C6">
      <w:pPr>
        <w:spacing w:after="0"/>
      </w:pPr>
      <w:r>
        <w:separator/>
      </w:r>
    </w:p>
  </w:endnote>
  <w:endnote w:type="continuationSeparator" w:id="0">
    <w:p w:rsidR="005D64C6" w:rsidRDefault="005D64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1ED" w:rsidRDefault="009F21ED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CD96A7B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G0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B1gtXtG0AT&#10;AG+XvgAOAAAAAAAAAAAAAAAAAC4CAABkcnMvZTJvRG9jLnhtbFBLAQItABQABgAIAAAAIQD4kEVX&#10;3AAAAAcBAAAPAAAAAAAAAAAAAAAAAHVCEwBkcnMvZG93bnJldi54bWxQSwUGAAAAAAQABADzAAAA&#10;fkMTAAAA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4C6" w:rsidRDefault="005D64C6">
      <w:pPr>
        <w:spacing w:after="0"/>
      </w:pPr>
      <w:r>
        <w:separator/>
      </w:r>
    </w:p>
  </w:footnote>
  <w:footnote w:type="continuationSeparator" w:id="0">
    <w:p w:rsidR="005D64C6" w:rsidRDefault="005D64C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ED"/>
    <w:rsid w:val="00021FCE"/>
    <w:rsid w:val="00022C79"/>
    <w:rsid w:val="00033DC7"/>
    <w:rsid w:val="0003440D"/>
    <w:rsid w:val="00086E00"/>
    <w:rsid w:val="000F433B"/>
    <w:rsid w:val="00173E5E"/>
    <w:rsid w:val="001F670F"/>
    <w:rsid w:val="00225F07"/>
    <w:rsid w:val="0033522F"/>
    <w:rsid w:val="003B5AE2"/>
    <w:rsid w:val="003C4EED"/>
    <w:rsid w:val="004528FA"/>
    <w:rsid w:val="004A6F2E"/>
    <w:rsid w:val="005D64C6"/>
    <w:rsid w:val="005F5BC2"/>
    <w:rsid w:val="00604913"/>
    <w:rsid w:val="00673146"/>
    <w:rsid w:val="00690B17"/>
    <w:rsid w:val="006A1E13"/>
    <w:rsid w:val="00725EDC"/>
    <w:rsid w:val="00750A22"/>
    <w:rsid w:val="007556BD"/>
    <w:rsid w:val="00777297"/>
    <w:rsid w:val="007F4C42"/>
    <w:rsid w:val="007F4DD5"/>
    <w:rsid w:val="00864064"/>
    <w:rsid w:val="00873793"/>
    <w:rsid w:val="008B42EC"/>
    <w:rsid w:val="009F21ED"/>
    <w:rsid w:val="00A04496"/>
    <w:rsid w:val="00A3665A"/>
    <w:rsid w:val="00B216E8"/>
    <w:rsid w:val="00B22341"/>
    <w:rsid w:val="00B33D9E"/>
    <w:rsid w:val="00B772AF"/>
    <w:rsid w:val="00BC171A"/>
    <w:rsid w:val="00BD447D"/>
    <w:rsid w:val="00BD7DF4"/>
    <w:rsid w:val="00C86895"/>
    <w:rsid w:val="00CC2E22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95776"/>
  <w15:chartTrackingRefBased/>
  <w15:docId w15:val="{E0E5900D-17A9-4EC9-8221-D06AB1CD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bey\AppData\Roaming\Microsoft\Templates\2017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A9A1B-36D9-44D2-A85C-8B683E5C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12-month calendar (Mon-Sun)</Template>
  <TotalTime>4</TotalTime>
  <Pages>4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Shelbey</dc:creator>
  <cp:keywords/>
  <dc:description/>
  <cp:lastModifiedBy>Shelly Walls</cp:lastModifiedBy>
  <cp:revision>4</cp:revision>
  <dcterms:created xsi:type="dcterms:W3CDTF">2017-04-21T15:44:00Z</dcterms:created>
  <dcterms:modified xsi:type="dcterms:W3CDTF">2017-04-21T16:07:00Z</dcterms:modified>
</cp:coreProperties>
</file>