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5E0B1628" w14:textId="77777777" w:rsidTr="00AF300E">
        <w:trPr>
          <w:trHeight w:val="2730"/>
        </w:trPr>
        <w:tc>
          <w:tcPr>
            <w:tcW w:w="10230" w:type="dxa"/>
          </w:tcPr>
          <w:p w14:paraId="50C8CB2D" w14:textId="5B46C145" w:rsidR="005428EA" w:rsidRPr="005428EA" w:rsidRDefault="005428EA" w:rsidP="00AF300E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5428EA">
              <w:rPr>
                <w:sz w:val="96"/>
                <w:szCs w:val="96"/>
              </w:rPr>
              <w:t>Ladies Night</w:t>
            </w:r>
          </w:p>
          <w:p w14:paraId="55EBE99E" w14:textId="46A205E4" w:rsidR="00AF300E" w:rsidRPr="005428EA" w:rsidRDefault="00AF300E" w:rsidP="00AF300E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5428EA">
              <w:rPr>
                <w:sz w:val="96"/>
                <w:szCs w:val="96"/>
              </w:rPr>
              <w:t>INVITATION</w:t>
            </w:r>
          </w:p>
          <w:p w14:paraId="566E3C45" w14:textId="77777777" w:rsidR="00AF300E" w:rsidRPr="005428EA" w:rsidRDefault="00AF300E" w:rsidP="00AF300E">
            <w:pPr>
              <w:jc w:val="center"/>
              <w:rPr>
                <w:sz w:val="18"/>
                <w:szCs w:val="18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1B908B42" w14:textId="77777777" w:rsidTr="00AF300E">
        <w:trPr>
          <w:trHeight w:val="1445"/>
        </w:trPr>
        <w:tc>
          <w:tcPr>
            <w:tcW w:w="10228" w:type="dxa"/>
          </w:tcPr>
          <w:p w14:paraId="6A5DD65E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5C0EC2B8" wp14:editId="3D50F66B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4AA7BF1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CF5CC2F" w14:textId="5BF8E22B" w:rsidR="00AF300E" w:rsidRPr="00AF300E" w:rsidRDefault="005428EA" w:rsidP="00AF300E">
            <w:pPr>
              <w:spacing w:before="300" w:after="100"/>
              <w:jc w:val="center"/>
            </w:pPr>
            <w:r>
              <w:t>FRIDAY</w:t>
            </w:r>
            <w:r w:rsidR="00AF300E" w:rsidRPr="00AF300E">
              <w:t xml:space="preserve">, </w:t>
            </w:r>
            <w:r>
              <w:t>07</w:t>
            </w:r>
            <w:r w:rsidR="00AF300E" w:rsidRPr="00AF300E">
              <w:t xml:space="preserve"> </w:t>
            </w:r>
            <w:r>
              <w:t>JUNE ~ skiing starts at 7pm</w:t>
            </w:r>
          </w:p>
          <w:p w14:paraId="6F17EB23" w14:textId="77777777" w:rsidR="00AF300E" w:rsidRDefault="00AF300E" w:rsidP="005428EA">
            <w:pPr>
              <w:jc w:val="center"/>
            </w:pPr>
            <w:r w:rsidRPr="00AF300E">
              <w:t>S</w:t>
            </w:r>
            <w:r w:rsidR="005428EA">
              <w:t>halom Park Water Ski Center</w:t>
            </w:r>
          </w:p>
          <w:p w14:paraId="5DC9A374" w14:textId="28088B78" w:rsidR="006D7A26" w:rsidRPr="00AF300E" w:rsidRDefault="006D7A26" w:rsidP="005428EA">
            <w:pPr>
              <w:jc w:val="center"/>
            </w:pPr>
            <w:r>
              <w:t>COST ~ $</w:t>
            </w:r>
            <w:r w:rsidR="004B3891">
              <w:t>30</w:t>
            </w:r>
            <w:bookmarkStart w:id="0" w:name="_GoBack"/>
            <w:bookmarkEnd w:id="0"/>
          </w:p>
        </w:tc>
      </w:tr>
      <w:tr w:rsidR="00AF300E" w14:paraId="07F5BE2D" w14:textId="77777777" w:rsidTr="00AF300E">
        <w:trPr>
          <w:trHeight w:val="1890"/>
        </w:trPr>
        <w:tc>
          <w:tcPr>
            <w:tcW w:w="10228" w:type="dxa"/>
          </w:tcPr>
          <w:p w14:paraId="133B2EF5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60A3E16" wp14:editId="31FCBC51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E520401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0852785" w14:textId="5598C80D" w:rsidR="00AF300E" w:rsidRDefault="00AF300E" w:rsidP="00AF300E">
            <w:pPr>
              <w:spacing w:before="300" w:after="100"/>
              <w:jc w:val="center"/>
            </w:pPr>
            <w:r w:rsidRPr="00AF300E">
              <w:t>Please bring:</w:t>
            </w:r>
            <w:r w:rsidR="005428EA">
              <w:t xml:space="preserve"> Warm clothes/Swimsuit/Any ski equipment you may have (we will supply equipment if you haven’t any)</w:t>
            </w:r>
          </w:p>
          <w:p w14:paraId="613F8904" w14:textId="4984EA56" w:rsidR="005428EA" w:rsidRDefault="005428EA" w:rsidP="00AF300E">
            <w:pPr>
              <w:spacing w:before="300" w:after="100"/>
              <w:jc w:val="center"/>
            </w:pPr>
            <w:r>
              <w:t>Ski/Paddle Surf/Wine/Cheese/Fire Pit/Laugh/Friends</w:t>
            </w:r>
          </w:p>
          <w:p w14:paraId="6437F23A" w14:textId="32C7C147" w:rsidR="005428EA" w:rsidRPr="00AF300E" w:rsidRDefault="005428EA" w:rsidP="005428EA">
            <w:pPr>
              <w:spacing w:before="300" w:after="100"/>
              <w:ind w:left="0"/>
            </w:pPr>
          </w:p>
          <w:p w14:paraId="6613268E" w14:textId="77777777" w:rsidR="005428EA" w:rsidRDefault="00AF300E" w:rsidP="00AF300E">
            <w:pPr>
              <w:spacing w:after="100"/>
              <w:jc w:val="center"/>
            </w:pPr>
            <w:r w:rsidRPr="00AF300E">
              <w:t xml:space="preserve">RSVP TO: </w:t>
            </w:r>
            <w:r w:rsidR="005428EA">
              <w:t xml:space="preserve">Kristy Kraus </w:t>
            </w:r>
          </w:p>
          <w:p w14:paraId="2E6DE17F" w14:textId="2AFAA873" w:rsidR="00AF300E" w:rsidRDefault="005D54D9" w:rsidP="00AF300E">
            <w:pPr>
              <w:spacing w:after="100"/>
              <w:jc w:val="center"/>
            </w:pPr>
            <w:hyperlink r:id="rId6" w:history="1">
              <w:r w:rsidR="005428EA" w:rsidRPr="00702295">
                <w:rPr>
                  <w:rStyle w:val="Hyperlink"/>
                </w:rPr>
                <w:t>kristy@shalompark.com</w:t>
              </w:r>
            </w:hyperlink>
          </w:p>
          <w:p w14:paraId="6F4A1432" w14:textId="2C9B1C48" w:rsidR="005428EA" w:rsidRPr="00AF300E" w:rsidRDefault="005428EA" w:rsidP="00AF300E">
            <w:pPr>
              <w:spacing w:after="100"/>
              <w:jc w:val="center"/>
            </w:pPr>
            <w:r>
              <w:t>6516001309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10744AC" w14:textId="77777777" w:rsidTr="00AF300E">
        <w:trPr>
          <w:trHeight w:val="589"/>
        </w:trPr>
        <w:tc>
          <w:tcPr>
            <w:tcW w:w="10230" w:type="dxa"/>
          </w:tcPr>
          <w:p w14:paraId="2812FC0A" w14:textId="1CA641A3" w:rsidR="00AF300E" w:rsidRDefault="00AF300E" w:rsidP="00AF300E">
            <w:pPr>
              <w:pStyle w:val="Heading3"/>
              <w:framePr w:hSpace="0" w:wrap="auto" w:vAnchor="margin" w:xAlign="left" w:yAlign="inline"/>
            </w:pPr>
            <w:r w:rsidRPr="00AF300E">
              <w:t>You’re Invite</w:t>
            </w:r>
            <w:r w:rsidR="005428EA">
              <w:t>d</w:t>
            </w:r>
            <w:r w:rsidRPr="00AF300E">
              <w:t xml:space="preserve"> to</w:t>
            </w:r>
            <w:r w:rsidR="005428EA">
              <w:t xml:space="preserve"> Ski and do lake time</w:t>
            </w:r>
            <w:r w:rsidRPr="00AF300E">
              <w:t xml:space="preserve"> with Us!</w:t>
            </w:r>
          </w:p>
          <w:p w14:paraId="798D6922" w14:textId="3105BFDA" w:rsidR="005428EA" w:rsidRPr="005428EA" w:rsidRDefault="005428EA" w:rsidP="005428EA">
            <w:pPr>
              <w:jc w:val="center"/>
            </w:pPr>
            <w:r>
              <w:t>Beginners/Intermediate/Advanced all Welcome</w:t>
            </w:r>
          </w:p>
        </w:tc>
      </w:tr>
    </w:tbl>
    <w:p w14:paraId="4EE2561F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7D13F99" wp14:editId="2FFF35DC">
            <wp:simplePos x="0" y="0"/>
            <wp:positionH relativeFrom="column">
              <wp:posOffset>-29633</wp:posOffset>
            </wp:positionH>
            <wp:positionV relativeFrom="paragraph">
              <wp:posOffset>-255270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609576" w14:textId="77777777" w:rsidR="005D54D9" w:rsidRDefault="005D54D9">
      <w:pPr>
        <w:spacing w:before="0"/>
      </w:pPr>
      <w:r>
        <w:separator/>
      </w:r>
    </w:p>
  </w:endnote>
  <w:endnote w:type="continuationSeparator" w:id="0">
    <w:p w14:paraId="71095029" w14:textId="77777777" w:rsidR="005D54D9" w:rsidRDefault="005D54D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F271A" w14:textId="77777777" w:rsidR="005D54D9" w:rsidRDefault="005D54D9">
      <w:pPr>
        <w:spacing w:before="0"/>
      </w:pPr>
      <w:r>
        <w:separator/>
      </w:r>
    </w:p>
  </w:footnote>
  <w:footnote w:type="continuationSeparator" w:id="0">
    <w:p w14:paraId="5D3A0693" w14:textId="77777777" w:rsidR="005D54D9" w:rsidRDefault="005D54D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CC73D3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28EA"/>
    <w:rsid w:val="00024B92"/>
    <w:rsid w:val="0003383B"/>
    <w:rsid w:val="002D3176"/>
    <w:rsid w:val="003B2720"/>
    <w:rsid w:val="003E6DF0"/>
    <w:rsid w:val="004008C9"/>
    <w:rsid w:val="004650EC"/>
    <w:rsid w:val="004954FB"/>
    <w:rsid w:val="004B3891"/>
    <w:rsid w:val="005325F0"/>
    <w:rsid w:val="005428EA"/>
    <w:rsid w:val="005D54D9"/>
    <w:rsid w:val="00673C5F"/>
    <w:rsid w:val="006B609A"/>
    <w:rsid w:val="006D7A26"/>
    <w:rsid w:val="00715CEC"/>
    <w:rsid w:val="00723AA3"/>
    <w:rsid w:val="00A51113"/>
    <w:rsid w:val="00AF300E"/>
    <w:rsid w:val="00CA580F"/>
    <w:rsid w:val="00D85786"/>
    <w:rsid w:val="00E255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AC91C25"/>
  <w15:chartTrackingRefBased/>
  <w15:docId w15:val="{008E713E-E1E8-4726-A5BC-27C1749B67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5428EA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28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kristy@shalompark.com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risty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10</TotalTime>
  <Pages>1</Pages>
  <Words>70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Kristy</dc:creator>
  <cp:lastModifiedBy>Kristy Kraus</cp:lastModifiedBy>
  <cp:revision>3</cp:revision>
  <dcterms:created xsi:type="dcterms:W3CDTF">2019-04-18T21:39:00Z</dcterms:created>
  <dcterms:modified xsi:type="dcterms:W3CDTF">2019-04-18T22:07:00Z</dcterms:modified>
</cp:coreProperties>
</file>