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8A" w:rsidRDefault="00A365A1" w:rsidP="009F5943">
      <w:pPr>
        <w:pStyle w:val="Heading2"/>
        <w:tabs>
          <w:tab w:val="left" w:pos="5985"/>
        </w:tabs>
        <w:rPr>
          <w:sz w:val="22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104775</wp:posOffset>
            </wp:positionV>
            <wp:extent cx="3146984" cy="142811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84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43">
        <w:rPr>
          <w:sz w:val="22"/>
          <w:szCs w:val="22"/>
        </w:rPr>
        <w:tab/>
      </w:r>
    </w:p>
    <w:p w:rsidR="000E638A" w:rsidRDefault="009F5943">
      <w:pPr>
        <w:rPr>
          <w:sz w:val="22"/>
          <w:szCs w:val="22"/>
        </w:rPr>
      </w:pPr>
      <w:r>
        <w:rPr>
          <w:noProof/>
          <w:sz w:val="22"/>
          <w:szCs w:val="22"/>
          <w:lang w:val="en-CA" w:eastAsia="en-CA"/>
        </w:rPr>
        <w:drawing>
          <wp:inline distT="0" distB="0" distL="0" distR="0" wp14:anchorId="08F4A9B8" wp14:editId="2D1F9C1C">
            <wp:extent cx="8769350" cy="1163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439" cy="11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8A" w:rsidRDefault="000E638A"/>
    <w:p w:rsidR="000E638A" w:rsidRDefault="000E63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0E638A" w:rsidTr="00497DD7">
        <w:trPr>
          <w:trHeight w:hRule="exact" w:val="433"/>
        </w:trPr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SATURDAY</w:t>
            </w:r>
          </w:p>
        </w:tc>
      </w:tr>
      <w:tr w:rsidR="000E638A" w:rsidTr="00477B73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3D5846" w:rsidRPr="00477B73" w:rsidRDefault="00FE1ED6" w:rsidP="003D5846">
            <w:pPr>
              <w:rPr>
                <w:b/>
              </w:rPr>
            </w:pPr>
            <w:hyperlink r:id="rId7" w:history="1">
              <w:r w:rsidR="003D5846" w:rsidRPr="00477B73">
                <w:rPr>
                  <w:rStyle w:val="Hyperlink"/>
                  <w:b/>
                </w:rPr>
                <w:t>www.scschool.ca</w:t>
              </w:r>
            </w:hyperlink>
          </w:p>
          <w:p w:rsidR="009B6394" w:rsidRPr="0014097F" w:rsidRDefault="00FE1ED6" w:rsidP="003D5846">
            <w:pPr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993141</wp:posOffset>
                      </wp:positionH>
                      <wp:positionV relativeFrom="paragraph">
                        <wp:posOffset>299720</wp:posOffset>
                      </wp:positionV>
                      <wp:extent cx="2019300" cy="91440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E1ED6" w:rsidRPr="00FE1ED6" w:rsidRDefault="00FE1ED6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 xml:space="preserve">Food Menu </w:t>
                                  </w:r>
                                  <w:proofErr w:type="gramStart"/>
                                  <w:r>
                                    <w:rPr>
                                      <w:lang w:val="en-CA"/>
                                    </w:rPr>
                                    <w:t>will be posted</w:t>
                                  </w:r>
                                  <w:proofErr w:type="gramEnd"/>
                                  <w:r>
                                    <w:rPr>
                                      <w:lang w:val="en-CA"/>
                                    </w:rPr>
                                    <w:t xml:space="preserve"> on </w:t>
                                  </w: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facebook</w:t>
                                  </w:r>
                                  <w:proofErr w:type="spellEnd"/>
                                  <w:r>
                                    <w:rPr>
                                      <w:lang w:val="en-CA"/>
                                    </w:rPr>
                                    <w:t xml:space="preserve"> every Friday for this month. If you do not have </w:t>
                                  </w:r>
                                  <w:proofErr w:type="spellStart"/>
                                  <w:r>
                                    <w:rPr>
                                      <w:lang w:val="en-CA"/>
                                    </w:rPr>
                                    <w:t>facebook</w:t>
                                  </w:r>
                                  <w:proofErr w:type="spellEnd"/>
                                  <w:r>
                                    <w:rPr>
                                      <w:lang w:val="en-CA"/>
                                    </w:rPr>
                                    <w:t xml:space="preserve"> feel free to </w:t>
                                  </w:r>
                                  <w:proofErr w:type="gramStart"/>
                                  <w:r>
                                    <w:rPr>
                                      <w:lang w:val="en-CA"/>
                                    </w:rPr>
                                    <w:t>call</w:t>
                                  </w:r>
                                  <w:proofErr w:type="gramEnd"/>
                                  <w:r>
                                    <w:rPr>
                                      <w:lang w:val="en-CA"/>
                                    </w:rPr>
                                    <w:t xml:space="preserve"> the of</w:t>
                                  </w:r>
                                  <w:bookmarkStart w:id="0" w:name="_GoBack"/>
                                  <w:r>
                                    <w:rPr>
                                      <w:lang w:val="en-CA"/>
                                    </w:rPr>
                                    <w:t>fice and Holly can update you.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78.2pt;margin-top:23.6pt;width:159pt;height:1in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" fillcolor="white [3201]" strokeweight=".5pt">
                      <v:textbox>
                        <w:txbxContent>
                          <w:p w:rsidR="00FE1ED6" w:rsidRPr="00FE1ED6" w:rsidRDefault="00FE1ED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Food Menu </w:t>
                            </w:r>
                            <w:proofErr w:type="gramStart"/>
                            <w:r>
                              <w:rPr>
                                <w:lang w:val="en-CA"/>
                              </w:rPr>
                              <w:t>will be posted</w:t>
                            </w:r>
                            <w:proofErr w:type="gramEnd"/>
                            <w:r>
                              <w:rPr>
                                <w:lang w:val="en-CA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every Friday for this month. If you do not have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feel free to </w:t>
                            </w:r>
                            <w:proofErr w:type="gramStart"/>
                            <w:r>
                              <w:rPr>
                                <w:lang w:val="en-CA"/>
                              </w:rPr>
                              <w:t>call</w:t>
                            </w:r>
                            <w:proofErr w:type="gramEnd"/>
                            <w:r>
                              <w:rPr>
                                <w:lang w:val="en-CA"/>
                              </w:rPr>
                              <w:t xml:space="preserve"> the of</w:t>
                            </w:r>
                            <w:bookmarkStart w:id="1" w:name="_GoBack"/>
                            <w:r>
                              <w:rPr>
                                <w:lang w:val="en-CA"/>
                              </w:rPr>
                              <w:t>fice and Holly can update you.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5846" w:rsidRPr="00477B73"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2544" behindDoc="0" locked="0" layoutInCell="1" allowOverlap="1" wp14:anchorId="2EC17FE8" wp14:editId="5054B2F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204470</wp:posOffset>
                  </wp:positionV>
                  <wp:extent cx="266700" cy="2667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5846" w:rsidRPr="00477B73">
              <w:rPr>
                <w:b/>
                <w:noProof/>
                <w:lang w:val="en-CA" w:eastAsia="en-CA"/>
              </w:rPr>
              <w:t>follow us</w:t>
            </w:r>
            <w:r w:rsidR="003D5846">
              <w:rPr>
                <w:b/>
                <w:noProof/>
                <w:lang w:val="en-CA" w:eastAsia="en-CA"/>
              </w:rPr>
              <w:t xml:space="preserve"> on</w:t>
            </w:r>
          </w:p>
        </w:tc>
        <w:tc>
          <w:tcPr>
            <w:tcW w:w="2016" w:type="dxa"/>
          </w:tcPr>
          <w:p w:rsidR="001F4D01" w:rsidRPr="00477B73" w:rsidRDefault="001F4D01" w:rsidP="003D5846">
            <w:pPr>
              <w:rPr>
                <w:b/>
              </w:rPr>
            </w:pPr>
          </w:p>
        </w:tc>
        <w:tc>
          <w:tcPr>
            <w:tcW w:w="2016" w:type="dxa"/>
          </w:tcPr>
          <w:p w:rsidR="007624FE" w:rsidRPr="00477B73" w:rsidRDefault="007624FE" w:rsidP="008A0182">
            <w:pPr>
              <w:rPr>
                <w:b/>
              </w:rPr>
            </w:pPr>
          </w:p>
        </w:tc>
        <w:tc>
          <w:tcPr>
            <w:tcW w:w="2016" w:type="dxa"/>
          </w:tcPr>
          <w:p w:rsidR="008E1E52" w:rsidRPr="00477B73" w:rsidRDefault="008E1E52" w:rsidP="003D5846">
            <w:pPr>
              <w:rPr>
                <w:b/>
              </w:rPr>
            </w:pPr>
          </w:p>
        </w:tc>
        <w:tc>
          <w:tcPr>
            <w:tcW w:w="2016" w:type="dxa"/>
          </w:tcPr>
          <w:p w:rsidR="007A0AFC" w:rsidRPr="00477B73" w:rsidRDefault="007A0AFC" w:rsidP="008A0182">
            <w:pPr>
              <w:rPr>
                <w:b/>
              </w:rPr>
            </w:pPr>
          </w:p>
        </w:tc>
        <w:tc>
          <w:tcPr>
            <w:tcW w:w="2016" w:type="dxa"/>
          </w:tcPr>
          <w:p w:rsidR="0071184F" w:rsidRDefault="00EB1AF3" w:rsidP="003D5846">
            <w:pPr>
              <w:rPr>
                <w:b/>
              </w:rPr>
            </w:pPr>
            <w:r>
              <w:rPr>
                <w:b/>
              </w:rPr>
              <w:t>1</w:t>
            </w:r>
          </w:p>
          <w:p w:rsidR="00A365A1" w:rsidRPr="00477B73" w:rsidRDefault="00A365A1" w:rsidP="003D5846">
            <w:pPr>
              <w:rPr>
                <w:b/>
              </w:rPr>
            </w:pPr>
            <w:r>
              <w:rPr>
                <w:b/>
              </w:rPr>
              <w:t xml:space="preserve">Unveiling of Monument </w:t>
            </w:r>
          </w:p>
        </w:tc>
        <w:tc>
          <w:tcPr>
            <w:tcW w:w="2016" w:type="dxa"/>
          </w:tcPr>
          <w:p w:rsidR="008A4B67" w:rsidRDefault="00EB1AF3" w:rsidP="00DC2800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t>2</w:t>
            </w:r>
          </w:p>
          <w:p w:rsidR="00AA331D" w:rsidRPr="00477B73" w:rsidRDefault="00AA331D" w:rsidP="00DC2800">
            <w:pPr>
              <w:rPr>
                <w:b/>
              </w:rPr>
            </w:pP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8A4B67" w:rsidRPr="008A4B67" w:rsidRDefault="00EB1AF3" w:rsidP="003D5846">
            <w:r>
              <w:t>3</w:t>
            </w:r>
          </w:p>
        </w:tc>
        <w:tc>
          <w:tcPr>
            <w:tcW w:w="2016" w:type="dxa"/>
          </w:tcPr>
          <w:p w:rsidR="00504644" w:rsidRPr="00477B73" w:rsidRDefault="00EB1AF3" w:rsidP="00BE4A7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16" w:type="dxa"/>
          </w:tcPr>
          <w:p w:rsidR="00A365A1" w:rsidRDefault="00EB1AF3" w:rsidP="00477B73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CB1062" w:rsidRPr="00477B73" w:rsidRDefault="00CB1062" w:rsidP="00477B73">
            <w:pPr>
              <w:rPr>
                <w:b/>
              </w:rPr>
            </w:pPr>
          </w:p>
        </w:tc>
        <w:tc>
          <w:tcPr>
            <w:tcW w:w="2016" w:type="dxa"/>
          </w:tcPr>
          <w:p w:rsidR="002A7975" w:rsidRPr="00477B73" w:rsidRDefault="00EB1AF3" w:rsidP="0071184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16" w:type="dxa"/>
          </w:tcPr>
          <w:p w:rsidR="00FD7CED" w:rsidRDefault="00EB1AF3">
            <w:pPr>
              <w:rPr>
                <w:b/>
              </w:rPr>
            </w:pPr>
            <w:r>
              <w:rPr>
                <w:b/>
              </w:rPr>
              <w:t>7</w:t>
            </w:r>
          </w:p>
          <w:p w:rsidR="00C33026" w:rsidRDefault="00C33026">
            <w:pPr>
              <w:rPr>
                <w:b/>
              </w:rPr>
            </w:pPr>
            <w:r>
              <w:rPr>
                <w:b/>
              </w:rPr>
              <w:t>Traditional h</w:t>
            </w:r>
            <w:r w:rsidR="005903FC">
              <w:rPr>
                <w:b/>
              </w:rPr>
              <w:t>emp</w:t>
            </w:r>
            <w:r>
              <w:rPr>
                <w:b/>
              </w:rPr>
              <w:t xml:space="preserve"> &amp; sage</w:t>
            </w:r>
            <w:r w:rsidR="005903FC">
              <w:rPr>
                <w:b/>
              </w:rPr>
              <w:t xml:space="preserve"> picking </w:t>
            </w:r>
          </w:p>
          <w:p w:rsidR="005903FC" w:rsidRPr="00477B73" w:rsidRDefault="005903FC">
            <w:pPr>
              <w:rPr>
                <w:b/>
              </w:rPr>
            </w:pPr>
            <w:r>
              <w:rPr>
                <w:b/>
              </w:rPr>
              <w:t xml:space="preserve">gr. K-3 </w:t>
            </w:r>
          </w:p>
        </w:tc>
        <w:tc>
          <w:tcPr>
            <w:tcW w:w="2016" w:type="dxa"/>
          </w:tcPr>
          <w:p w:rsidR="003E1BD8" w:rsidRPr="00477B73" w:rsidRDefault="00EB1AF3" w:rsidP="003E1BD8">
            <w:pPr>
              <w:rPr>
                <w:b/>
              </w:rPr>
            </w:pPr>
            <w:r>
              <w:rPr>
                <w:b/>
              </w:rPr>
              <w:t>8</w:t>
            </w:r>
          </w:p>
          <w:p w:rsidR="00FF64D2" w:rsidRPr="00FE1ED6" w:rsidRDefault="00A365A1" w:rsidP="0071184F">
            <w:pPr>
              <w:rPr>
                <w:b/>
                <w:sz w:val="22"/>
                <w:szCs w:val="22"/>
              </w:rPr>
            </w:pPr>
            <w:r w:rsidRPr="00FE1ED6">
              <w:rPr>
                <w:b/>
                <w:sz w:val="22"/>
                <w:szCs w:val="22"/>
              </w:rPr>
              <w:t>Terry Fox Run</w:t>
            </w:r>
          </w:p>
          <w:p w:rsidR="00A365A1" w:rsidRPr="00477B73" w:rsidRDefault="00856ECB" w:rsidP="0071184F">
            <w:pPr>
              <w:rPr>
                <w:b/>
              </w:rPr>
            </w:pPr>
            <w:r w:rsidRPr="00FE1ED6">
              <w:rPr>
                <w:b/>
                <w:sz w:val="22"/>
                <w:szCs w:val="22"/>
              </w:rPr>
              <w:t>1:30 p</w:t>
            </w:r>
            <w:r w:rsidR="00A365A1" w:rsidRPr="00FE1ED6">
              <w:rPr>
                <w:b/>
                <w:sz w:val="22"/>
                <w:szCs w:val="22"/>
              </w:rPr>
              <w:t>m</w:t>
            </w:r>
            <w:r w:rsidR="00A365A1">
              <w:rPr>
                <w:b/>
              </w:rPr>
              <w:t xml:space="preserve"> </w:t>
            </w:r>
          </w:p>
        </w:tc>
        <w:tc>
          <w:tcPr>
            <w:tcW w:w="2016" w:type="dxa"/>
          </w:tcPr>
          <w:p w:rsidR="000E638A" w:rsidRPr="00477B73" w:rsidRDefault="00CB1062" w:rsidP="00477B73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7620</wp:posOffset>
                  </wp:positionV>
                  <wp:extent cx="1143000" cy="9525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rry-fox-2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1AF3">
              <w:rPr>
                <w:b/>
              </w:rPr>
              <w:t>9</w:t>
            </w: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431849" w:rsidRPr="00477B73" w:rsidRDefault="00CB1062" w:rsidP="008557F9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7620</wp:posOffset>
                  </wp:positionV>
                  <wp:extent cx="1295400" cy="9334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ppy-Thanksgiving-Wallpaper-1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AF3">
              <w:rPr>
                <w:b/>
              </w:rPr>
              <w:t>10</w:t>
            </w:r>
          </w:p>
        </w:tc>
        <w:tc>
          <w:tcPr>
            <w:tcW w:w="2016" w:type="dxa"/>
          </w:tcPr>
          <w:p w:rsidR="003B6CC7" w:rsidRDefault="00EB1AF3" w:rsidP="00477B73">
            <w:pPr>
              <w:rPr>
                <w:b/>
              </w:rPr>
            </w:pPr>
            <w:r>
              <w:rPr>
                <w:b/>
              </w:rPr>
              <w:t>11</w:t>
            </w:r>
          </w:p>
          <w:p w:rsidR="00A365A1" w:rsidRPr="00FE1ED6" w:rsidRDefault="00A365A1" w:rsidP="00477B73">
            <w:pPr>
              <w:rPr>
                <w:b/>
                <w:sz w:val="24"/>
                <w:szCs w:val="24"/>
              </w:rPr>
            </w:pPr>
            <w:r w:rsidRPr="00FE1ED6">
              <w:rPr>
                <w:b/>
                <w:sz w:val="24"/>
                <w:szCs w:val="24"/>
              </w:rPr>
              <w:t>Thanksgiving</w:t>
            </w:r>
          </w:p>
          <w:p w:rsidR="00856ECB" w:rsidRPr="0071184F" w:rsidRDefault="00856ECB" w:rsidP="00477B73">
            <w:pPr>
              <w:rPr>
                <w:b/>
              </w:rPr>
            </w:pPr>
            <w:r w:rsidRPr="00FE1ED6">
              <w:rPr>
                <w:b/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2B2F93" w:rsidRPr="00477B73" w:rsidRDefault="00EB1AF3" w:rsidP="003D584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16" w:type="dxa"/>
          </w:tcPr>
          <w:p w:rsidR="0071184F" w:rsidRDefault="00EB1AF3" w:rsidP="009F5943">
            <w:pPr>
              <w:rPr>
                <w:b/>
              </w:rPr>
            </w:pPr>
            <w:r>
              <w:rPr>
                <w:b/>
              </w:rPr>
              <w:t>13</w:t>
            </w:r>
          </w:p>
          <w:p w:rsidR="005903FC" w:rsidRDefault="000240AC" w:rsidP="009F5943">
            <w:r>
              <w:rPr>
                <w:b/>
              </w:rPr>
              <w:t xml:space="preserve">11 a.m. – 2:45 p.m. </w:t>
            </w:r>
            <w:r w:rsidR="005903FC">
              <w:rPr>
                <w:b/>
              </w:rPr>
              <w:t xml:space="preserve">Fun Factor Gr. 6-7 </w:t>
            </w:r>
            <w:r w:rsidR="005903FC" w:rsidRPr="005903FC">
              <w:t>&amp; k-1</w:t>
            </w:r>
          </w:p>
          <w:p w:rsidR="00CB1062" w:rsidRDefault="000240AC" w:rsidP="009F5943">
            <w:r>
              <w:rPr>
                <w:noProof/>
                <w:lang w:val="en-CA" w:eastAsia="en-CA"/>
              </w:rPr>
              <w:drawing>
                <wp:inline distT="0" distB="0" distL="0" distR="0" wp14:anchorId="5530DA72" wp14:editId="4E391DCE">
                  <wp:extent cx="1143000" cy="3524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rcade_Sign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DC9" w:rsidRPr="00477B73" w:rsidRDefault="00B73DC9" w:rsidP="009F5943">
            <w:pPr>
              <w:rPr>
                <w:b/>
              </w:rPr>
            </w:pPr>
          </w:p>
        </w:tc>
        <w:tc>
          <w:tcPr>
            <w:tcW w:w="2016" w:type="dxa"/>
          </w:tcPr>
          <w:p w:rsidR="00AA331D" w:rsidRDefault="00C33026" w:rsidP="0071184F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-430530</wp:posOffset>
                  </wp:positionV>
                  <wp:extent cx="777875" cy="813110"/>
                  <wp:effectExtent l="95250" t="95250" r="98425" b="825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0px-White_sage_smudge_sticks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6330">
                            <a:off x="0" y="0"/>
                            <a:ext cx="777875" cy="81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AF3">
              <w:rPr>
                <w:b/>
              </w:rPr>
              <w:t>14</w:t>
            </w:r>
          </w:p>
          <w:p w:rsidR="0071184F" w:rsidRPr="00477B73" w:rsidRDefault="0071184F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71184F" w:rsidRDefault="00EB1AF3" w:rsidP="00AA331D">
            <w:pPr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lang w:val="en-CA" w:eastAsia="en-CA"/>
              </w:rPr>
              <w:t>15</w:t>
            </w:r>
          </w:p>
          <w:p w:rsidR="00A365A1" w:rsidRPr="00FE1ED6" w:rsidRDefault="00A365A1" w:rsidP="00AA331D">
            <w:pPr>
              <w:rPr>
                <w:b/>
                <w:noProof/>
                <w:sz w:val="22"/>
                <w:szCs w:val="22"/>
                <w:lang w:val="en-CA" w:eastAsia="en-CA"/>
              </w:rPr>
            </w:pPr>
            <w:r w:rsidRPr="00FE1ED6">
              <w:rPr>
                <w:b/>
                <w:noProof/>
                <w:sz w:val="22"/>
                <w:szCs w:val="22"/>
                <w:lang w:val="en-CA" w:eastAsia="en-CA"/>
              </w:rPr>
              <w:t xml:space="preserve">Tacky Tourist Day </w:t>
            </w:r>
          </w:p>
          <w:p w:rsidR="00A365A1" w:rsidRDefault="00A365A1" w:rsidP="00AA331D">
            <w:pPr>
              <w:rPr>
                <w:b/>
                <w:noProof/>
                <w:lang w:val="en-CA" w:eastAsia="en-CA"/>
              </w:rPr>
            </w:pPr>
          </w:p>
          <w:p w:rsidR="00856ECB" w:rsidRDefault="00856ECB" w:rsidP="00AA331D">
            <w:pPr>
              <w:rPr>
                <w:b/>
                <w:noProof/>
                <w:lang w:val="en-CA" w:eastAsia="en-CA"/>
              </w:rPr>
            </w:pPr>
          </w:p>
          <w:p w:rsidR="00856ECB" w:rsidRDefault="00856ECB" w:rsidP="00AA331D">
            <w:pPr>
              <w:rPr>
                <w:b/>
                <w:noProof/>
                <w:lang w:val="en-CA" w:eastAsia="en-CA"/>
              </w:rPr>
            </w:pPr>
          </w:p>
          <w:p w:rsidR="009C39C3" w:rsidRPr="00477B73" w:rsidRDefault="009C39C3" w:rsidP="00CB1062">
            <w:pPr>
              <w:rPr>
                <w:b/>
              </w:rPr>
            </w:pPr>
          </w:p>
        </w:tc>
        <w:tc>
          <w:tcPr>
            <w:tcW w:w="2016" w:type="dxa"/>
          </w:tcPr>
          <w:p w:rsidR="002E1F07" w:rsidRPr="00477B73" w:rsidRDefault="00CB1062" w:rsidP="003D5846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10795</wp:posOffset>
                  </wp:positionV>
                  <wp:extent cx="805815" cy="9525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946_1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1AF3">
              <w:rPr>
                <w:b/>
              </w:rPr>
              <w:t>16</w:t>
            </w: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F9527C" w:rsidRPr="00477B73" w:rsidRDefault="005903FC" w:rsidP="003D5846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55245</wp:posOffset>
                      </wp:positionV>
                      <wp:extent cx="1143000" cy="1600200"/>
                      <wp:effectExtent l="0" t="0" r="1905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903FC" w:rsidRDefault="005903FC">
                                  <w:pPr>
                                    <w:rPr>
                                      <w:b/>
                                      <w:lang w:val="en-CA"/>
                                    </w:rPr>
                                  </w:pPr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 xml:space="preserve">DIBELS testing </w:t>
                                  </w:r>
                                  <w:proofErr w:type="gramStart"/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>will be held</w:t>
                                  </w:r>
                                  <w:proofErr w:type="gramEnd"/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 xml:space="preserve"> from Oct. 18 – Oct 29.</w:t>
                                  </w:r>
                                </w:p>
                                <w:p w:rsidR="00B73DC9" w:rsidRPr="00B73DC9" w:rsidRDefault="00B73DC9">
                                  <w:pPr>
                                    <w:rPr>
                                      <w:b/>
                                      <w:lang w:val="en-CA"/>
                                    </w:rPr>
                                  </w:pPr>
                                </w:p>
                                <w:p w:rsidR="005903FC" w:rsidRPr="00B73DC9" w:rsidRDefault="005903FC">
                                  <w:pPr>
                                    <w:rPr>
                                      <w:b/>
                                      <w:lang w:val="en-CA"/>
                                    </w:rPr>
                                  </w:pPr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 xml:space="preserve">Attendance is critical for your </w:t>
                                  </w:r>
                                  <w:proofErr w:type="gramStart"/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>child</w:t>
                                  </w:r>
                                  <w:r w:rsidR="00B73DC9">
                                    <w:rPr>
                                      <w:b/>
                                      <w:lang w:val="en-CA"/>
                                    </w:rPr>
                                    <w:t>’s</w:t>
                                  </w:r>
                                  <w:proofErr w:type="gramEnd"/>
                                  <w:r w:rsidRPr="00B73DC9">
                                    <w:rPr>
                                      <w:b/>
                                      <w:lang w:val="en-CA"/>
                                    </w:rPr>
                                    <w:t xml:space="preserve"> testing, these 2 weeks.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.55pt;margin-top:4.35pt;width:90pt;height:126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" fillcolor="white [3201]" strokeweight=".5pt">
                      <v:textbox>
                        <w:txbxContent>
                          <w:p w:rsidR="005903FC" w:rsidRDefault="005903FC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 w:rsidRPr="00B73DC9">
                              <w:rPr>
                                <w:b/>
                                <w:lang w:val="en-CA"/>
                              </w:rPr>
                              <w:t xml:space="preserve">DIBELS testing </w:t>
                            </w:r>
                            <w:proofErr w:type="gramStart"/>
                            <w:r w:rsidRPr="00B73DC9">
                              <w:rPr>
                                <w:b/>
                                <w:lang w:val="en-CA"/>
                              </w:rPr>
                              <w:t>will be held</w:t>
                            </w:r>
                            <w:proofErr w:type="gramEnd"/>
                            <w:r w:rsidRPr="00B73DC9">
                              <w:rPr>
                                <w:b/>
                                <w:lang w:val="en-CA"/>
                              </w:rPr>
                              <w:t xml:space="preserve"> from Oct. 18 – Oct 29.</w:t>
                            </w:r>
                          </w:p>
                          <w:p w:rsidR="00B73DC9" w:rsidRPr="00B73DC9" w:rsidRDefault="00B73DC9">
                            <w:pPr>
                              <w:rPr>
                                <w:b/>
                                <w:lang w:val="en-CA"/>
                              </w:rPr>
                            </w:pPr>
                          </w:p>
                          <w:p w:rsidR="005903FC" w:rsidRPr="00B73DC9" w:rsidRDefault="005903FC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 w:rsidRPr="00B73DC9">
                              <w:rPr>
                                <w:b/>
                                <w:lang w:val="en-CA"/>
                              </w:rPr>
                              <w:t xml:space="preserve">Attendance is critical for your </w:t>
                            </w:r>
                            <w:proofErr w:type="gramStart"/>
                            <w:r w:rsidRPr="00B73DC9">
                              <w:rPr>
                                <w:b/>
                                <w:lang w:val="en-CA"/>
                              </w:rPr>
                              <w:t>child</w:t>
                            </w:r>
                            <w:r w:rsidR="00B73DC9">
                              <w:rPr>
                                <w:b/>
                                <w:lang w:val="en-CA"/>
                              </w:rPr>
                              <w:t>’s</w:t>
                            </w:r>
                            <w:proofErr w:type="gramEnd"/>
                            <w:r w:rsidRPr="00B73DC9">
                              <w:rPr>
                                <w:b/>
                                <w:lang w:val="en-CA"/>
                              </w:rPr>
                              <w:t xml:space="preserve"> testing, these 2 weeks.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AF3">
              <w:rPr>
                <w:b/>
              </w:rPr>
              <w:t>17</w:t>
            </w:r>
          </w:p>
        </w:tc>
        <w:tc>
          <w:tcPr>
            <w:tcW w:w="2016" w:type="dxa"/>
          </w:tcPr>
          <w:p w:rsidR="002A7975" w:rsidRDefault="00EB1AF3" w:rsidP="0071184F">
            <w:pPr>
              <w:rPr>
                <w:b/>
              </w:rPr>
            </w:pPr>
            <w:r>
              <w:rPr>
                <w:b/>
              </w:rPr>
              <w:t>18</w:t>
            </w:r>
          </w:p>
          <w:p w:rsidR="009C39C3" w:rsidRPr="002E1F07" w:rsidRDefault="009C39C3" w:rsidP="00A365A1">
            <w:pPr>
              <w:rPr>
                <w:b/>
              </w:rPr>
            </w:pPr>
          </w:p>
        </w:tc>
        <w:tc>
          <w:tcPr>
            <w:tcW w:w="2016" w:type="dxa"/>
          </w:tcPr>
          <w:p w:rsidR="000E638A" w:rsidRDefault="00EB1AF3">
            <w:pPr>
              <w:rPr>
                <w:b/>
              </w:rPr>
            </w:pPr>
            <w:r>
              <w:rPr>
                <w:b/>
              </w:rPr>
              <w:t>19</w:t>
            </w:r>
          </w:p>
          <w:p w:rsidR="00CB1062" w:rsidRDefault="00CB1062">
            <w:pPr>
              <w:rPr>
                <w:b/>
              </w:rPr>
            </w:pPr>
            <w:r>
              <w:rPr>
                <w:b/>
              </w:rPr>
              <w:t xml:space="preserve">Co-Hi Program with QHS K-3 </w:t>
            </w:r>
          </w:p>
          <w:p w:rsidR="000240AC" w:rsidRDefault="000240AC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inline distT="0" distB="0" distL="0" distR="0">
                  <wp:extent cx="619125" cy="36218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196-5-teeth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3" cy="36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062" w:rsidRPr="002E1F07" w:rsidRDefault="00CB1062">
            <w:pPr>
              <w:rPr>
                <w:b/>
              </w:rPr>
            </w:pPr>
          </w:p>
        </w:tc>
        <w:tc>
          <w:tcPr>
            <w:tcW w:w="2016" w:type="dxa"/>
          </w:tcPr>
          <w:p w:rsidR="00881258" w:rsidRDefault="00EB1AF3" w:rsidP="00477B73">
            <w:pPr>
              <w:rPr>
                <w:b/>
              </w:rPr>
            </w:pPr>
            <w:r>
              <w:rPr>
                <w:b/>
              </w:rPr>
              <w:t>20</w:t>
            </w:r>
          </w:p>
          <w:p w:rsidR="00D61DD5" w:rsidRPr="00477B73" w:rsidRDefault="00D61DD5" w:rsidP="00A365A1">
            <w:pPr>
              <w:rPr>
                <w:b/>
              </w:rPr>
            </w:pPr>
          </w:p>
        </w:tc>
        <w:tc>
          <w:tcPr>
            <w:tcW w:w="2016" w:type="dxa"/>
          </w:tcPr>
          <w:p w:rsidR="00E12593" w:rsidRDefault="00EB1AF3" w:rsidP="003D5846">
            <w:pPr>
              <w:rPr>
                <w:b/>
              </w:rPr>
            </w:pPr>
            <w:r>
              <w:rPr>
                <w:b/>
              </w:rPr>
              <w:t>21</w:t>
            </w:r>
          </w:p>
          <w:p w:rsidR="00856ECB" w:rsidRPr="00477B73" w:rsidRDefault="00856ECB" w:rsidP="003D5846">
            <w:pPr>
              <w:rPr>
                <w:b/>
              </w:rPr>
            </w:pPr>
          </w:p>
        </w:tc>
        <w:tc>
          <w:tcPr>
            <w:tcW w:w="2016" w:type="dxa"/>
          </w:tcPr>
          <w:p w:rsidR="00784F33" w:rsidRDefault="00EB1AF3" w:rsidP="0071184F">
            <w:pPr>
              <w:rPr>
                <w:b/>
              </w:rPr>
            </w:pPr>
            <w:r>
              <w:rPr>
                <w:b/>
              </w:rPr>
              <w:t>22</w:t>
            </w:r>
          </w:p>
          <w:p w:rsidR="00FE1ED6" w:rsidRDefault="00A365A1" w:rsidP="0071184F">
            <w:pPr>
              <w:rPr>
                <w:b/>
                <w:sz w:val="28"/>
                <w:szCs w:val="28"/>
              </w:rPr>
            </w:pPr>
            <w:r w:rsidRPr="00FE1ED6">
              <w:rPr>
                <w:b/>
                <w:sz w:val="28"/>
                <w:szCs w:val="28"/>
              </w:rPr>
              <w:t xml:space="preserve">Pro-D </w:t>
            </w:r>
          </w:p>
          <w:p w:rsidR="00FF64D2" w:rsidRPr="00FE1ED6" w:rsidRDefault="00A365A1" w:rsidP="0071184F">
            <w:pPr>
              <w:rPr>
                <w:b/>
                <w:sz w:val="28"/>
                <w:szCs w:val="28"/>
              </w:rPr>
            </w:pPr>
            <w:r w:rsidRPr="00FE1ED6">
              <w:rPr>
                <w:b/>
                <w:sz w:val="28"/>
                <w:szCs w:val="28"/>
              </w:rPr>
              <w:t>No school</w:t>
            </w:r>
          </w:p>
          <w:p w:rsidR="00CB1062" w:rsidRPr="00FF64D2" w:rsidRDefault="00CB1062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784F33" w:rsidRDefault="00EB1AF3" w:rsidP="0071184F">
            <w:pPr>
              <w:rPr>
                <w:b/>
              </w:rPr>
            </w:pPr>
            <w:r>
              <w:rPr>
                <w:b/>
              </w:rPr>
              <w:t>23</w:t>
            </w:r>
          </w:p>
          <w:p w:rsidR="00DC2800" w:rsidRPr="00477B73" w:rsidRDefault="00DC2800" w:rsidP="0071184F">
            <w:pPr>
              <w:rPr>
                <w:b/>
              </w:rPr>
            </w:pP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B15248" w:rsidRPr="00477B73" w:rsidRDefault="00EB1AF3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016" w:type="dxa"/>
          </w:tcPr>
          <w:p w:rsidR="002A7975" w:rsidRPr="002A7975" w:rsidRDefault="00EB1AF3" w:rsidP="0071184F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016" w:type="dxa"/>
          </w:tcPr>
          <w:p w:rsidR="00831BA0" w:rsidRPr="00477B73" w:rsidRDefault="00EB1AF3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016" w:type="dxa"/>
          </w:tcPr>
          <w:p w:rsidR="00504644" w:rsidRDefault="00EB1AF3" w:rsidP="002A7975">
            <w:pPr>
              <w:rPr>
                <w:b/>
              </w:rPr>
            </w:pPr>
            <w:r>
              <w:rPr>
                <w:b/>
              </w:rPr>
              <w:t>27</w:t>
            </w:r>
          </w:p>
          <w:p w:rsidR="009C39C3" w:rsidRPr="00477B73" w:rsidRDefault="00F41DE9" w:rsidP="002A797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016" w:type="dxa"/>
          </w:tcPr>
          <w:p w:rsidR="002E1F07" w:rsidRPr="00477B73" w:rsidRDefault="00EB1AF3" w:rsidP="00477B73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016" w:type="dxa"/>
          </w:tcPr>
          <w:p w:rsidR="00485F74" w:rsidRDefault="00EB1AF3" w:rsidP="007F12CA">
            <w:pPr>
              <w:rPr>
                <w:b/>
              </w:rPr>
            </w:pPr>
            <w:r>
              <w:rPr>
                <w:b/>
              </w:rPr>
              <w:t>29</w:t>
            </w:r>
          </w:p>
          <w:p w:rsidR="00856ECB" w:rsidRPr="00FE1ED6" w:rsidRDefault="00856ECB" w:rsidP="007F12CA">
            <w:pPr>
              <w:rPr>
                <w:b/>
                <w:sz w:val="32"/>
                <w:szCs w:val="32"/>
              </w:rPr>
            </w:pPr>
            <w:r w:rsidRPr="00FE1ED6">
              <w:rPr>
                <w:b/>
                <w:sz w:val="32"/>
                <w:szCs w:val="32"/>
              </w:rPr>
              <w:t>Halloween at school</w:t>
            </w:r>
          </w:p>
          <w:p w:rsidR="000240AC" w:rsidRDefault="000240AC" w:rsidP="007F12CA">
            <w:pPr>
              <w:rPr>
                <w:b/>
              </w:rPr>
            </w:pPr>
          </w:p>
          <w:p w:rsidR="00EB1AF3" w:rsidRPr="00477B73" w:rsidRDefault="00EB1AF3" w:rsidP="007F12CA">
            <w:pPr>
              <w:rPr>
                <w:b/>
              </w:rPr>
            </w:pPr>
          </w:p>
        </w:tc>
        <w:tc>
          <w:tcPr>
            <w:tcW w:w="2016" w:type="dxa"/>
          </w:tcPr>
          <w:p w:rsidR="003D5846" w:rsidRPr="00477B73" w:rsidRDefault="000240AC" w:rsidP="002A7975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-2540</wp:posOffset>
                  </wp:positionV>
                  <wp:extent cx="904875" cy="9048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appy-Halloween-Images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AF3">
              <w:rPr>
                <w:b/>
                <w:noProof/>
                <w:lang w:val="en-CA" w:eastAsia="en-CA"/>
              </w:rPr>
              <w:t>30</w:t>
            </w:r>
          </w:p>
        </w:tc>
      </w:tr>
    </w:tbl>
    <w:p w:rsidR="000E638A" w:rsidRPr="005E738D" w:rsidRDefault="00E96685" w:rsidP="00225A27">
      <w:pPr>
        <w:rPr>
          <w:b/>
          <w:i/>
        </w:rPr>
      </w:pPr>
      <w:proofErr w:type="gramStart"/>
      <w:r>
        <w:rPr>
          <w:b/>
          <w:i/>
        </w:rPr>
        <w:t>275</w:t>
      </w:r>
      <w:proofErr w:type="gramEnd"/>
      <w:r w:rsidR="00225A27" w:rsidRPr="005E738D">
        <w:rPr>
          <w:b/>
          <w:i/>
        </w:rPr>
        <w:t xml:space="preserve"> Deadman-Vidette Road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Phone: 250-373-2420</w:t>
      </w:r>
    </w:p>
    <w:p w:rsidR="00DB252F" w:rsidRPr="005E738D" w:rsidRDefault="00225A27" w:rsidP="00225A27">
      <w:pPr>
        <w:rPr>
          <w:b/>
          <w:i/>
        </w:rPr>
      </w:pPr>
      <w:r w:rsidRPr="005E738D">
        <w:rPr>
          <w:b/>
          <w:i/>
        </w:rPr>
        <w:t>Box 178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Principal: 250-373-2421</w:t>
      </w:r>
    </w:p>
    <w:p w:rsidR="005E738D" w:rsidRPr="005E738D" w:rsidRDefault="005E738D" w:rsidP="00225A27">
      <w:pPr>
        <w:rPr>
          <w:b/>
          <w:i/>
        </w:rPr>
      </w:pPr>
      <w:r w:rsidRPr="005E738D">
        <w:rPr>
          <w:b/>
          <w:i/>
        </w:rPr>
        <w:t>Savona BC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>Fax: 250-373-2429</w:t>
      </w:r>
    </w:p>
    <w:p w:rsidR="00FC1BA3" w:rsidRPr="005E738D" w:rsidRDefault="005E738D" w:rsidP="00225A27">
      <w:pPr>
        <w:rPr>
          <w:b/>
          <w:i/>
        </w:rPr>
      </w:pPr>
      <w:r w:rsidRPr="005E738D">
        <w:rPr>
          <w:b/>
          <w:i/>
        </w:rPr>
        <w:t>V0K 2J0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 xml:space="preserve">E-Mail: </w:t>
      </w:r>
      <w:hyperlink r:id="rId16" w:history="1">
        <w:r w:rsidR="00FC1BA3" w:rsidRPr="00BC3EBF">
          <w:rPr>
            <w:rStyle w:val="Hyperlink"/>
            <w:b/>
            <w:i/>
          </w:rPr>
          <w:t>sibprincipal@skeetchestn.ca</w:t>
        </w:r>
      </w:hyperlink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</w:p>
    <w:sectPr w:rsidR="00FC1BA3" w:rsidRPr="005E738D" w:rsidSect="00DB252F">
      <w:pgSz w:w="15840" w:h="12240" w:orient="landscape" w:code="1"/>
      <w:pgMar w:top="90" w:right="1008" w:bottom="18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21"/>
    <w:rsid w:val="000240AC"/>
    <w:rsid w:val="00043737"/>
    <w:rsid w:val="000A6EE1"/>
    <w:rsid w:val="000B0903"/>
    <w:rsid w:val="000E638A"/>
    <w:rsid w:val="000F23A5"/>
    <w:rsid w:val="000F3AEC"/>
    <w:rsid w:val="00110E7B"/>
    <w:rsid w:val="00125E2D"/>
    <w:rsid w:val="0014097F"/>
    <w:rsid w:val="001618B5"/>
    <w:rsid w:val="001806A3"/>
    <w:rsid w:val="00195204"/>
    <w:rsid w:val="001E17D0"/>
    <w:rsid w:val="001E6F6F"/>
    <w:rsid w:val="001F4D01"/>
    <w:rsid w:val="00203459"/>
    <w:rsid w:val="00225A27"/>
    <w:rsid w:val="00267F0B"/>
    <w:rsid w:val="00273BB7"/>
    <w:rsid w:val="00296661"/>
    <w:rsid w:val="002A7975"/>
    <w:rsid w:val="002B2F93"/>
    <w:rsid w:val="002E1F07"/>
    <w:rsid w:val="00302A91"/>
    <w:rsid w:val="00323935"/>
    <w:rsid w:val="00342DD6"/>
    <w:rsid w:val="00345F95"/>
    <w:rsid w:val="00347A41"/>
    <w:rsid w:val="0037540D"/>
    <w:rsid w:val="00397C62"/>
    <w:rsid w:val="003B6CC7"/>
    <w:rsid w:val="003D5846"/>
    <w:rsid w:val="003E1BD8"/>
    <w:rsid w:val="003E2604"/>
    <w:rsid w:val="00420E37"/>
    <w:rsid w:val="00431849"/>
    <w:rsid w:val="004451DC"/>
    <w:rsid w:val="004503ED"/>
    <w:rsid w:val="00453D8B"/>
    <w:rsid w:val="00477B73"/>
    <w:rsid w:val="00485F74"/>
    <w:rsid w:val="00497DD7"/>
    <w:rsid w:val="004C2F08"/>
    <w:rsid w:val="004E1CAA"/>
    <w:rsid w:val="004F64B5"/>
    <w:rsid w:val="00504644"/>
    <w:rsid w:val="00506AC7"/>
    <w:rsid w:val="0053283A"/>
    <w:rsid w:val="005601E6"/>
    <w:rsid w:val="00574F80"/>
    <w:rsid w:val="005857F4"/>
    <w:rsid w:val="005903FC"/>
    <w:rsid w:val="0059521F"/>
    <w:rsid w:val="005957C4"/>
    <w:rsid w:val="005B4A28"/>
    <w:rsid w:val="005D0729"/>
    <w:rsid w:val="005E738D"/>
    <w:rsid w:val="00635FCE"/>
    <w:rsid w:val="00650F5B"/>
    <w:rsid w:val="00690363"/>
    <w:rsid w:val="006F2373"/>
    <w:rsid w:val="0071184F"/>
    <w:rsid w:val="00726630"/>
    <w:rsid w:val="007624FE"/>
    <w:rsid w:val="00784F33"/>
    <w:rsid w:val="007A0AFC"/>
    <w:rsid w:val="007E0FFB"/>
    <w:rsid w:val="007F12CA"/>
    <w:rsid w:val="00802C9E"/>
    <w:rsid w:val="00831BA0"/>
    <w:rsid w:val="00845F96"/>
    <w:rsid w:val="008557F9"/>
    <w:rsid w:val="00856ECB"/>
    <w:rsid w:val="0088009D"/>
    <w:rsid w:val="00881258"/>
    <w:rsid w:val="008A0182"/>
    <w:rsid w:val="008A4B67"/>
    <w:rsid w:val="008A7C86"/>
    <w:rsid w:val="008B3846"/>
    <w:rsid w:val="008C3762"/>
    <w:rsid w:val="008D05D1"/>
    <w:rsid w:val="008E1E52"/>
    <w:rsid w:val="008F5CE4"/>
    <w:rsid w:val="00901A21"/>
    <w:rsid w:val="00902044"/>
    <w:rsid w:val="00906968"/>
    <w:rsid w:val="00931712"/>
    <w:rsid w:val="00936EE1"/>
    <w:rsid w:val="009766B6"/>
    <w:rsid w:val="00983021"/>
    <w:rsid w:val="009B6394"/>
    <w:rsid w:val="009C281B"/>
    <w:rsid w:val="009C39C3"/>
    <w:rsid w:val="009F5943"/>
    <w:rsid w:val="00A06841"/>
    <w:rsid w:val="00A365A1"/>
    <w:rsid w:val="00A428E4"/>
    <w:rsid w:val="00A430AA"/>
    <w:rsid w:val="00A858CF"/>
    <w:rsid w:val="00AA331D"/>
    <w:rsid w:val="00AB3CCC"/>
    <w:rsid w:val="00AC728C"/>
    <w:rsid w:val="00B0209F"/>
    <w:rsid w:val="00B15248"/>
    <w:rsid w:val="00B26F72"/>
    <w:rsid w:val="00B66AA6"/>
    <w:rsid w:val="00B73DC9"/>
    <w:rsid w:val="00B81C7F"/>
    <w:rsid w:val="00B95086"/>
    <w:rsid w:val="00B97791"/>
    <w:rsid w:val="00BD2EE2"/>
    <w:rsid w:val="00BE4A70"/>
    <w:rsid w:val="00C16867"/>
    <w:rsid w:val="00C327E1"/>
    <w:rsid w:val="00C33026"/>
    <w:rsid w:val="00C404FC"/>
    <w:rsid w:val="00C435BC"/>
    <w:rsid w:val="00C74634"/>
    <w:rsid w:val="00CB1062"/>
    <w:rsid w:val="00CB32BD"/>
    <w:rsid w:val="00CF71DC"/>
    <w:rsid w:val="00D3341D"/>
    <w:rsid w:val="00D421DC"/>
    <w:rsid w:val="00D61DD5"/>
    <w:rsid w:val="00DA0574"/>
    <w:rsid w:val="00DB252F"/>
    <w:rsid w:val="00DB60BF"/>
    <w:rsid w:val="00DC2800"/>
    <w:rsid w:val="00DC705F"/>
    <w:rsid w:val="00DD4651"/>
    <w:rsid w:val="00DF10C2"/>
    <w:rsid w:val="00DF5F61"/>
    <w:rsid w:val="00E12593"/>
    <w:rsid w:val="00E17C99"/>
    <w:rsid w:val="00E64606"/>
    <w:rsid w:val="00E657D7"/>
    <w:rsid w:val="00E77AAC"/>
    <w:rsid w:val="00E9430B"/>
    <w:rsid w:val="00E96685"/>
    <w:rsid w:val="00EB1AF3"/>
    <w:rsid w:val="00EF1BD6"/>
    <w:rsid w:val="00F01105"/>
    <w:rsid w:val="00F22E60"/>
    <w:rsid w:val="00F41DE9"/>
    <w:rsid w:val="00F45F64"/>
    <w:rsid w:val="00F53F6A"/>
    <w:rsid w:val="00F713C4"/>
    <w:rsid w:val="00F9527C"/>
    <w:rsid w:val="00F95C1D"/>
    <w:rsid w:val="00FB76CA"/>
    <w:rsid w:val="00FC1BA3"/>
    <w:rsid w:val="00FC2CEC"/>
    <w:rsid w:val="00FD7CED"/>
    <w:rsid w:val="00FE02A4"/>
    <w:rsid w:val="00FE1ED6"/>
    <w:rsid w:val="00FF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F0F34D"/>
  <w15:docId w15:val="{3C9EAA6E-DE2B-4CFD-9EE9-D0240F02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1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cschool.ca" TargetMode="External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ibprincipal@skeetchestn.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gif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35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Student</dc:creator>
  <cp:keywords/>
  <cp:lastModifiedBy>Holly Deneault</cp:lastModifiedBy>
  <cp:revision>5</cp:revision>
  <cp:lastPrinted>2020-10-13T16:05:00Z</cp:lastPrinted>
  <dcterms:created xsi:type="dcterms:W3CDTF">2021-09-27T22:08:00Z</dcterms:created>
  <dcterms:modified xsi:type="dcterms:W3CDTF">2021-10-05T20:24:00Z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