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CDF291" w14:textId="77777777" w:rsidR="00FA418B" w:rsidRDefault="00FA418B" w:rsidP="00BC2FA3">
      <w:pPr>
        <w:rPr>
          <w:rFonts w:ascii="Garamond" w:hAnsi="Garamond"/>
          <w:sz w:val="28"/>
        </w:rPr>
      </w:pPr>
    </w:p>
    <w:p w14:paraId="5DDF55D4" w14:textId="77777777" w:rsidR="00297431" w:rsidRPr="00297431" w:rsidRDefault="00297431" w:rsidP="00BC2FA3">
      <w:pPr>
        <w:rPr>
          <w:rFonts w:ascii="Garamond" w:hAnsi="Garamond"/>
          <w:sz w:val="30"/>
        </w:rPr>
      </w:pPr>
    </w:p>
    <w:p w14:paraId="5BEC85D9" w14:textId="77777777" w:rsidR="00297431" w:rsidRDefault="00297431" w:rsidP="00297431">
      <w:pPr>
        <w:jc w:val="right"/>
        <w:rPr>
          <w:rFonts w:ascii="Garamond" w:hAnsi="Garamond"/>
          <w:b/>
          <w:sz w:val="26"/>
        </w:rPr>
      </w:pPr>
    </w:p>
    <w:p w14:paraId="1BD7BBE3" w14:textId="77777777" w:rsidR="00B73684" w:rsidRDefault="00B73684" w:rsidP="00297431">
      <w:pPr>
        <w:jc w:val="right"/>
        <w:rPr>
          <w:rFonts w:ascii="Garamond" w:hAnsi="Garamond"/>
          <w:b/>
          <w:sz w:val="26"/>
        </w:rPr>
      </w:pPr>
    </w:p>
    <w:p w14:paraId="3E4FB614" w14:textId="77777777" w:rsidR="00B73684" w:rsidRDefault="00B73684" w:rsidP="00297431">
      <w:pPr>
        <w:jc w:val="right"/>
        <w:rPr>
          <w:rFonts w:ascii="Garamond" w:hAnsi="Garamond"/>
          <w:b/>
          <w:sz w:val="26"/>
        </w:rPr>
      </w:pPr>
    </w:p>
    <w:p w14:paraId="3ADE8BF0" w14:textId="580868A4" w:rsidR="007671FD" w:rsidRDefault="007671FD" w:rsidP="007671FD">
      <w:pPr>
        <w:jc w:val="center"/>
        <w:rPr>
          <w:rFonts w:ascii="Garamond" w:hAnsi="Garamond"/>
          <w:b/>
          <w:sz w:val="52"/>
        </w:rPr>
      </w:pPr>
      <w:r>
        <w:rPr>
          <w:rFonts w:ascii="Garamond" w:hAnsi="Garamond"/>
          <w:b/>
          <w:sz w:val="52"/>
        </w:rPr>
        <w:t>SUNDAY JULY 14</w:t>
      </w:r>
      <w:r w:rsidRPr="007671FD">
        <w:rPr>
          <w:rFonts w:ascii="Garamond" w:hAnsi="Garamond"/>
          <w:b/>
          <w:sz w:val="52"/>
          <w:vertAlign w:val="superscript"/>
        </w:rPr>
        <w:t>th</w:t>
      </w:r>
      <w:r>
        <w:rPr>
          <w:rFonts w:ascii="Garamond" w:hAnsi="Garamond"/>
          <w:b/>
          <w:sz w:val="52"/>
        </w:rPr>
        <w:t xml:space="preserve"> -  10:30 a.m.</w:t>
      </w:r>
    </w:p>
    <w:p w14:paraId="0C339B3D" w14:textId="77777777" w:rsidR="007671FD" w:rsidRDefault="007671FD" w:rsidP="007671FD">
      <w:pPr>
        <w:jc w:val="center"/>
        <w:rPr>
          <w:rFonts w:ascii="Garamond" w:hAnsi="Garamond"/>
          <w:b/>
          <w:sz w:val="52"/>
        </w:rPr>
      </w:pPr>
    </w:p>
    <w:p w14:paraId="0211D6FA" w14:textId="65A8E4F8" w:rsidR="007671FD" w:rsidRDefault="007671FD" w:rsidP="007671FD">
      <w:pPr>
        <w:jc w:val="center"/>
        <w:rPr>
          <w:rFonts w:ascii="Garamond" w:hAnsi="Garamond"/>
          <w:b/>
          <w:sz w:val="52"/>
        </w:rPr>
      </w:pPr>
      <w:r>
        <w:rPr>
          <w:rFonts w:ascii="Garamond" w:hAnsi="Garamond"/>
          <w:b/>
          <w:sz w:val="52"/>
        </w:rPr>
        <w:t>Eucharist &amp; Picnic</w:t>
      </w:r>
    </w:p>
    <w:p w14:paraId="0170F663" w14:textId="408E8F77" w:rsidR="007671FD" w:rsidRDefault="007671FD" w:rsidP="007671FD">
      <w:pPr>
        <w:jc w:val="center"/>
        <w:rPr>
          <w:rFonts w:ascii="Garamond" w:hAnsi="Garamond"/>
          <w:b/>
          <w:sz w:val="52"/>
        </w:rPr>
      </w:pPr>
      <w:r>
        <w:rPr>
          <w:rFonts w:ascii="Garamond" w:hAnsi="Garamond"/>
          <w:b/>
          <w:sz w:val="52"/>
        </w:rPr>
        <w:t>At Twin Pines Park</w:t>
      </w:r>
    </w:p>
    <w:p w14:paraId="07C8E1E4" w14:textId="7B2DF8BA" w:rsidR="007671FD" w:rsidRDefault="007671FD" w:rsidP="007671FD">
      <w:pPr>
        <w:jc w:val="center"/>
        <w:rPr>
          <w:rFonts w:ascii="Garamond" w:hAnsi="Garamond"/>
          <w:b/>
          <w:sz w:val="52"/>
        </w:rPr>
      </w:pPr>
      <w:r>
        <w:rPr>
          <w:rFonts w:ascii="Garamond" w:hAnsi="Garamond"/>
          <w:b/>
          <w:sz w:val="52"/>
        </w:rPr>
        <w:t>with Transfiguration Church</w:t>
      </w:r>
      <w:bookmarkStart w:id="0" w:name="_GoBack"/>
      <w:bookmarkEnd w:id="0"/>
    </w:p>
    <w:p w14:paraId="432846B9" w14:textId="77777777" w:rsidR="007671FD" w:rsidRDefault="007671FD" w:rsidP="007671FD">
      <w:pPr>
        <w:jc w:val="center"/>
        <w:rPr>
          <w:rFonts w:ascii="Garamond" w:hAnsi="Garamond"/>
          <w:b/>
          <w:sz w:val="52"/>
        </w:rPr>
      </w:pPr>
    </w:p>
    <w:p w14:paraId="2DABE963" w14:textId="2DB4BA33" w:rsidR="007671FD" w:rsidRDefault="007671FD" w:rsidP="007671FD">
      <w:pPr>
        <w:jc w:val="center"/>
        <w:rPr>
          <w:rFonts w:ascii="Garamond" w:hAnsi="Garamond"/>
          <w:b/>
          <w:sz w:val="52"/>
        </w:rPr>
      </w:pPr>
      <w:r>
        <w:rPr>
          <w:rFonts w:ascii="Garamond" w:hAnsi="Garamond"/>
          <w:b/>
          <w:sz w:val="52"/>
        </w:rPr>
        <w:t>Bring a Dessert to Share</w:t>
      </w:r>
    </w:p>
    <w:p w14:paraId="55A33FD5" w14:textId="77777777" w:rsidR="007671FD" w:rsidRDefault="007671FD" w:rsidP="007671FD">
      <w:pPr>
        <w:jc w:val="center"/>
        <w:rPr>
          <w:rFonts w:ascii="Garamond" w:hAnsi="Garamond"/>
          <w:b/>
          <w:sz w:val="52"/>
        </w:rPr>
      </w:pPr>
    </w:p>
    <w:p w14:paraId="72D4A990" w14:textId="21BDB53F" w:rsidR="007671FD" w:rsidRPr="00627263" w:rsidRDefault="007671FD" w:rsidP="007671FD">
      <w:pPr>
        <w:jc w:val="center"/>
        <w:rPr>
          <w:rFonts w:ascii="Garamond" w:hAnsi="Garamond"/>
          <w:i/>
          <w:sz w:val="48"/>
        </w:rPr>
      </w:pPr>
      <w:r w:rsidRPr="00627263">
        <w:rPr>
          <w:rFonts w:ascii="Garamond" w:hAnsi="Garamond"/>
          <w:i/>
          <w:sz w:val="48"/>
        </w:rPr>
        <w:t xml:space="preserve">Transfiguration </w:t>
      </w:r>
      <w:r w:rsidR="00627263" w:rsidRPr="00627263">
        <w:rPr>
          <w:rFonts w:ascii="Garamond" w:hAnsi="Garamond"/>
          <w:i/>
          <w:sz w:val="48"/>
        </w:rPr>
        <w:t>has invited us to join them for their annual outdoor Eucharist and picnic, which will this year be in our own backyard – Twin Pines Park</w:t>
      </w:r>
      <w:r w:rsidRPr="00627263">
        <w:rPr>
          <w:rFonts w:ascii="Garamond" w:hAnsi="Garamond"/>
          <w:i/>
          <w:sz w:val="48"/>
        </w:rPr>
        <w:t>.</w:t>
      </w:r>
    </w:p>
    <w:p w14:paraId="6379FBB0" w14:textId="77777777" w:rsidR="007671FD" w:rsidRDefault="007671FD" w:rsidP="007671FD">
      <w:pPr>
        <w:jc w:val="center"/>
        <w:rPr>
          <w:rFonts w:ascii="Garamond" w:hAnsi="Garamond"/>
          <w:b/>
          <w:sz w:val="52"/>
        </w:rPr>
      </w:pPr>
    </w:p>
    <w:p w14:paraId="31FDA1BD" w14:textId="5D2E3518" w:rsidR="00627263" w:rsidRDefault="00627263" w:rsidP="00627263">
      <w:pPr>
        <w:jc w:val="center"/>
        <w:rPr>
          <w:rFonts w:ascii="Garamond" w:hAnsi="Garamond"/>
          <w:i/>
          <w:sz w:val="52"/>
        </w:rPr>
      </w:pPr>
      <w:r w:rsidRPr="00627263">
        <w:rPr>
          <w:rFonts w:ascii="Garamond" w:hAnsi="Garamond"/>
          <w:i/>
          <w:sz w:val="52"/>
        </w:rPr>
        <w:t xml:space="preserve">We </w:t>
      </w:r>
      <w:r>
        <w:rPr>
          <w:rFonts w:ascii="Garamond" w:hAnsi="Garamond"/>
          <w:i/>
          <w:sz w:val="52"/>
        </w:rPr>
        <w:t>will gather at</w:t>
      </w:r>
      <w:r w:rsidRPr="00627263">
        <w:rPr>
          <w:rFonts w:ascii="Garamond" w:hAnsi="Garamond"/>
          <w:i/>
          <w:sz w:val="52"/>
        </w:rPr>
        <w:t xml:space="preserve"> the “Redwood Picnic Area”</w:t>
      </w:r>
    </w:p>
    <w:p w14:paraId="05DEF626" w14:textId="77777777" w:rsidR="00627263" w:rsidRDefault="00627263" w:rsidP="00627263">
      <w:pPr>
        <w:jc w:val="center"/>
        <w:rPr>
          <w:rFonts w:ascii="Garamond" w:hAnsi="Garamond"/>
          <w:i/>
          <w:sz w:val="52"/>
        </w:rPr>
      </w:pPr>
      <w:r w:rsidRPr="00627263">
        <w:rPr>
          <w:rFonts w:ascii="Garamond" w:hAnsi="Garamond"/>
          <w:i/>
          <w:sz w:val="52"/>
        </w:rPr>
        <w:t>(</w:t>
      </w:r>
      <w:r>
        <w:rPr>
          <w:rFonts w:ascii="Garamond" w:hAnsi="Garamond"/>
          <w:i/>
          <w:sz w:val="52"/>
        </w:rPr>
        <w:t xml:space="preserve">see the </w:t>
      </w:r>
      <w:r w:rsidRPr="00627263">
        <w:rPr>
          <w:rFonts w:ascii="Garamond" w:hAnsi="Garamond"/>
          <w:i/>
          <w:sz w:val="52"/>
        </w:rPr>
        <w:t>map on the back)</w:t>
      </w:r>
    </w:p>
    <w:p w14:paraId="37255182" w14:textId="77777777" w:rsidR="007671FD" w:rsidRDefault="007671FD" w:rsidP="007671FD">
      <w:pPr>
        <w:jc w:val="center"/>
        <w:rPr>
          <w:rFonts w:ascii="Garamond" w:hAnsi="Garamond"/>
          <w:b/>
          <w:sz w:val="52"/>
        </w:rPr>
      </w:pPr>
    </w:p>
    <w:p w14:paraId="0958056E" w14:textId="19675615" w:rsidR="007671FD" w:rsidRDefault="007671FD" w:rsidP="007671FD">
      <w:pPr>
        <w:jc w:val="center"/>
        <w:rPr>
          <w:rFonts w:ascii="Garamond" w:hAnsi="Garamond"/>
          <w:b/>
          <w:sz w:val="52"/>
        </w:rPr>
      </w:pPr>
    </w:p>
    <w:p w14:paraId="75692B5E" w14:textId="2C5E141C" w:rsidR="007671FD" w:rsidRPr="007671FD" w:rsidRDefault="00627263" w:rsidP="00627263">
      <w:pPr>
        <w:jc w:val="center"/>
        <w:rPr>
          <w:rFonts w:ascii="Garamond" w:hAnsi="Garamond"/>
          <w:b/>
          <w:sz w:val="52"/>
          <w:vertAlign w:val="superscript"/>
        </w:rPr>
      </w:pPr>
      <w:r>
        <w:rPr>
          <w:rFonts w:ascii="Garamond" w:hAnsi="Garamond"/>
          <w:b/>
          <w:noProof/>
          <w:sz w:val="52"/>
          <w:vertAlign w:val="superscript"/>
        </w:rPr>
        <w:lastRenderedPageBreak/>
        <w:drawing>
          <wp:anchor distT="0" distB="0" distL="114300" distR="114300" simplePos="0" relativeHeight="251659264" behindDoc="0" locked="0" layoutInCell="1" allowOverlap="1" wp14:anchorId="740CCF27" wp14:editId="6CA15172">
            <wp:simplePos x="0" y="0"/>
            <wp:positionH relativeFrom="column">
              <wp:posOffset>-894715</wp:posOffset>
            </wp:positionH>
            <wp:positionV relativeFrom="paragraph">
              <wp:posOffset>1585595</wp:posOffset>
            </wp:positionV>
            <wp:extent cx="6936740" cy="4360545"/>
            <wp:effectExtent l="0" t="7303" r="0" b="0"/>
            <wp:wrapTight wrapText="bothSides">
              <wp:wrapPolygon edited="0">
                <wp:start x="-23" y="21564"/>
                <wp:lineTo x="21490" y="21564"/>
                <wp:lineTo x="21490" y="175"/>
                <wp:lineTo x="-23" y="175"/>
                <wp:lineTo x="-23" y="21564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7-06 at 11.34.37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36740" cy="436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671FD" w:rsidRPr="007671FD" w:rsidSect="002A2F1E">
      <w:headerReference w:type="default" r:id="rId9"/>
      <w:footerReference w:type="default" r:id="rId10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B1E714" w14:textId="77777777" w:rsidR="00BD0769" w:rsidRDefault="00BD0769">
      <w:r>
        <w:separator/>
      </w:r>
    </w:p>
  </w:endnote>
  <w:endnote w:type="continuationSeparator" w:id="0">
    <w:p w14:paraId="47083D0C" w14:textId="77777777" w:rsidR="00BD0769" w:rsidRDefault="00BD0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Goudy Old Style">
    <w:panose1 w:val="020205020503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EE2CF8" w14:textId="77777777" w:rsidR="00D35E6B" w:rsidRDefault="00D35E6B" w:rsidP="00D9506D">
    <w:pPr>
      <w:jc w:val="center"/>
      <w:rPr>
        <w:rFonts w:ascii="Goudy Old Style" w:eastAsia="Cambria" w:hAnsi="Goudy Old Style" w:cs="Times New Roman"/>
        <w:i/>
        <w:sz w:val="18"/>
      </w:rPr>
    </w:pPr>
  </w:p>
  <w:p w14:paraId="023FE38A" w14:textId="77777777" w:rsidR="00D35E6B" w:rsidRPr="00D9506D" w:rsidRDefault="00D35E6B" w:rsidP="00D9506D">
    <w:pPr>
      <w:jc w:val="center"/>
      <w:rPr>
        <w:rFonts w:ascii="Goudy Old Style" w:eastAsia="Cambria" w:hAnsi="Goudy Old Style" w:cs="Times New Roman"/>
        <w:i/>
        <w:sz w:val="18"/>
      </w:rPr>
    </w:pPr>
    <w:r w:rsidRPr="00D9506D">
      <w:rPr>
        <w:rFonts w:ascii="Goudy Old Style" w:eastAsia="Cambria" w:hAnsi="Goudy Old Style" w:cs="Times New Roman"/>
        <w:i/>
        <w:sz w:val="18"/>
      </w:rPr>
      <w:t>“We come together as people of faith, welcoming all who seek an inclusive community of God’s love, encouraging spiritual development and growth in people of</w:t>
    </w:r>
    <w:r>
      <w:rPr>
        <w:rFonts w:ascii="Goudy Old Style" w:eastAsia="Cambria" w:hAnsi="Goudy Old Style" w:cs="Times New Roman"/>
        <w:i/>
        <w:sz w:val="18"/>
      </w:rPr>
      <w:t xml:space="preserve"> all ages and faith backgrounds</w:t>
    </w:r>
    <w:r w:rsidRPr="00D9506D">
      <w:rPr>
        <w:rFonts w:ascii="Goudy Old Style" w:eastAsia="Cambria" w:hAnsi="Goudy Old Style" w:cs="Times New Roman"/>
        <w:i/>
        <w:sz w:val="18"/>
      </w:rPr>
      <w:t xml:space="preserve"> and with grateful hearts we honor the beauty of creation and encourage thoughtful stewardship</w:t>
    </w:r>
    <w:r>
      <w:rPr>
        <w:rFonts w:ascii="Goudy Old Style" w:eastAsia="Cambria" w:hAnsi="Goudy Old Style" w:cs="Times New Roman"/>
        <w:i/>
        <w:sz w:val="18"/>
      </w:rPr>
      <w:t xml:space="preserve"> </w:t>
    </w:r>
    <w:r w:rsidRPr="00D9506D">
      <w:rPr>
        <w:rFonts w:ascii="Goudy Old Style" w:eastAsia="Cambria" w:hAnsi="Goudy Old Style" w:cs="Times New Roman"/>
        <w:i/>
        <w:sz w:val="18"/>
      </w:rPr>
      <w:t>in the communities in which we live.”</w:t>
    </w:r>
  </w:p>
  <w:p w14:paraId="6808D682" w14:textId="77777777" w:rsidR="00D35E6B" w:rsidRDefault="00D35E6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E4160F" w14:textId="77777777" w:rsidR="00BD0769" w:rsidRDefault="00BD0769">
      <w:r>
        <w:separator/>
      </w:r>
    </w:p>
  </w:footnote>
  <w:footnote w:type="continuationSeparator" w:id="0">
    <w:p w14:paraId="47C78824" w14:textId="77777777" w:rsidR="00BD0769" w:rsidRDefault="00BD076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3A9A09" w14:textId="77777777" w:rsidR="00D35E6B" w:rsidRPr="00943AEA" w:rsidRDefault="006042E4" w:rsidP="008F1F93">
    <w:pPr>
      <w:pStyle w:val="Header"/>
      <w:jc w:val="right"/>
      <w:rPr>
        <w:rFonts w:ascii="Goudy Old Style" w:hAnsi="Goudy Old Style"/>
        <w:sz w:val="34"/>
      </w:rPr>
    </w:pPr>
    <w:r w:rsidRPr="00943AEA">
      <w:rPr>
        <w:rFonts w:ascii="Goudy Old Style" w:hAnsi="Goudy Old Style"/>
        <w:noProof/>
        <w:sz w:val="34"/>
      </w:rPr>
      <w:drawing>
        <wp:anchor distT="0" distB="0" distL="114300" distR="114300" simplePos="0" relativeHeight="251658240" behindDoc="0" locked="0" layoutInCell="1" allowOverlap="1" wp14:anchorId="47410944" wp14:editId="250D5829">
          <wp:simplePos x="0" y="0"/>
          <wp:positionH relativeFrom="column">
            <wp:posOffset>-736600</wp:posOffset>
          </wp:positionH>
          <wp:positionV relativeFrom="paragraph">
            <wp:posOffset>-106045</wp:posOffset>
          </wp:positionV>
          <wp:extent cx="1372235" cy="1365250"/>
          <wp:effectExtent l="25400" t="0" r="0" b="0"/>
          <wp:wrapTight wrapText="bothSides">
            <wp:wrapPolygon edited="0">
              <wp:start x="-400" y="0"/>
              <wp:lineTo x="-400" y="21299"/>
              <wp:lineTo x="21590" y="21299"/>
              <wp:lineTo x="21590" y="0"/>
              <wp:lineTo x="-40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2235" cy="1365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35E6B" w:rsidRPr="00943AEA">
      <w:rPr>
        <w:rFonts w:ascii="Goudy Old Style" w:hAnsi="Goudy Old Style"/>
        <w:sz w:val="34"/>
      </w:rPr>
      <w:t>Good Shepherd Episcopal Church</w:t>
    </w:r>
  </w:p>
  <w:p w14:paraId="21341E72" w14:textId="77777777" w:rsidR="00D35E6B" w:rsidRPr="00943AEA" w:rsidRDefault="00D35E6B" w:rsidP="008F1F93">
    <w:pPr>
      <w:pStyle w:val="Header"/>
      <w:jc w:val="right"/>
      <w:rPr>
        <w:rFonts w:ascii="Goudy Old Style" w:hAnsi="Goudy Old Style"/>
      </w:rPr>
    </w:pPr>
    <w:r w:rsidRPr="00943AEA">
      <w:rPr>
        <w:rFonts w:ascii="Goudy Old Style" w:hAnsi="Goudy Old Style"/>
      </w:rPr>
      <w:t>1300 Fifth Avenue, Belmont, CA 94002</w:t>
    </w:r>
  </w:p>
  <w:p w14:paraId="6780B75B" w14:textId="77777777" w:rsidR="00D35E6B" w:rsidRPr="00943AEA" w:rsidRDefault="00D35E6B" w:rsidP="008F1F93">
    <w:pPr>
      <w:pStyle w:val="Header"/>
      <w:jc w:val="right"/>
      <w:rPr>
        <w:rFonts w:ascii="Goudy Old Style" w:hAnsi="Goudy Old Style"/>
      </w:rPr>
    </w:pPr>
    <w:r>
      <w:rPr>
        <w:rFonts w:ascii="Goudy Old Style" w:hAnsi="Goudy Old Style"/>
      </w:rPr>
      <w:t>(650) 593-484</w:t>
    </w:r>
    <w:r w:rsidRPr="00943AEA">
      <w:rPr>
        <w:rFonts w:ascii="Goudy Old Style" w:hAnsi="Goudy Old Style"/>
      </w:rPr>
      <w:t xml:space="preserve">4, </w:t>
    </w:r>
    <w:r w:rsidR="00297431">
      <w:rPr>
        <w:rFonts w:ascii="Goudy Old Style" w:hAnsi="Goudy Old Style"/>
      </w:rPr>
      <w:t>vicar</w:t>
    </w:r>
    <w:r w:rsidRPr="00943AEA">
      <w:rPr>
        <w:rFonts w:ascii="Goudy Old Style" w:hAnsi="Goudy Old Style"/>
      </w:rPr>
      <w:t>@goodshepherdbelmont.org</w:t>
    </w:r>
  </w:p>
  <w:p w14:paraId="500703E3" w14:textId="77777777" w:rsidR="00D35E6B" w:rsidRPr="00943AEA" w:rsidRDefault="00D35E6B" w:rsidP="008F1F93">
    <w:pPr>
      <w:pStyle w:val="Header"/>
      <w:jc w:val="right"/>
      <w:rPr>
        <w:rFonts w:ascii="Goudy Old Style" w:hAnsi="Goudy Old Style"/>
      </w:rPr>
    </w:pPr>
    <w:r>
      <w:rPr>
        <w:rFonts w:ascii="Goudy Old Style" w:hAnsi="Goudy Old Style"/>
      </w:rPr>
      <w:t>www.</w:t>
    </w:r>
    <w:r w:rsidRPr="00943AEA">
      <w:rPr>
        <w:rFonts w:ascii="Goudy Old Style" w:hAnsi="Goudy Old Style"/>
      </w:rPr>
      <w:t>goodshepherdbelmont.org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F94F42"/>
    <w:multiLevelType w:val="hybridMultilevel"/>
    <w:tmpl w:val="5966243A"/>
    <w:lvl w:ilvl="0" w:tplc="D32E44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C824FD"/>
    <w:multiLevelType w:val="hybridMultilevel"/>
    <w:tmpl w:val="7EB43FBA"/>
    <w:lvl w:ilvl="0" w:tplc="D598C2D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EC3B16"/>
    <w:multiLevelType w:val="multilevel"/>
    <w:tmpl w:val="0ACED9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FC3918"/>
    <w:multiLevelType w:val="hybridMultilevel"/>
    <w:tmpl w:val="0ACED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0D3566"/>
    <w:multiLevelType w:val="hybridMultilevel"/>
    <w:tmpl w:val="99D405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7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684"/>
    <w:rsid w:val="000325E2"/>
    <w:rsid w:val="0018099E"/>
    <w:rsid w:val="001F1D4A"/>
    <w:rsid w:val="00293733"/>
    <w:rsid w:val="00297431"/>
    <w:rsid w:val="00297553"/>
    <w:rsid w:val="002A2F1E"/>
    <w:rsid w:val="002B4468"/>
    <w:rsid w:val="00306016"/>
    <w:rsid w:val="00330AEF"/>
    <w:rsid w:val="0033137F"/>
    <w:rsid w:val="00344337"/>
    <w:rsid w:val="00350CF6"/>
    <w:rsid w:val="00362B37"/>
    <w:rsid w:val="003A7FE7"/>
    <w:rsid w:val="003E316E"/>
    <w:rsid w:val="00425F42"/>
    <w:rsid w:val="004613B1"/>
    <w:rsid w:val="00492BA9"/>
    <w:rsid w:val="004B64EE"/>
    <w:rsid w:val="00535644"/>
    <w:rsid w:val="0055799C"/>
    <w:rsid w:val="005A51F9"/>
    <w:rsid w:val="005F7992"/>
    <w:rsid w:val="006042E4"/>
    <w:rsid w:val="00627263"/>
    <w:rsid w:val="00681D5E"/>
    <w:rsid w:val="006D23D9"/>
    <w:rsid w:val="00707583"/>
    <w:rsid w:val="00717D54"/>
    <w:rsid w:val="007212D7"/>
    <w:rsid w:val="0074692B"/>
    <w:rsid w:val="00747049"/>
    <w:rsid w:val="007671FD"/>
    <w:rsid w:val="007B1C49"/>
    <w:rsid w:val="00815C15"/>
    <w:rsid w:val="008C2FB3"/>
    <w:rsid w:val="008D6379"/>
    <w:rsid w:val="008F1F93"/>
    <w:rsid w:val="009133DB"/>
    <w:rsid w:val="00943AEA"/>
    <w:rsid w:val="0095253F"/>
    <w:rsid w:val="009C6423"/>
    <w:rsid w:val="009E19A2"/>
    <w:rsid w:val="00A21458"/>
    <w:rsid w:val="00A23166"/>
    <w:rsid w:val="00B03691"/>
    <w:rsid w:val="00B118BB"/>
    <w:rsid w:val="00B30A94"/>
    <w:rsid w:val="00B66CAB"/>
    <w:rsid w:val="00B73684"/>
    <w:rsid w:val="00BA6AA7"/>
    <w:rsid w:val="00BC2FA3"/>
    <w:rsid w:val="00BC4E22"/>
    <w:rsid w:val="00BD0769"/>
    <w:rsid w:val="00BF066E"/>
    <w:rsid w:val="00C16CD3"/>
    <w:rsid w:val="00CF7140"/>
    <w:rsid w:val="00D25BC5"/>
    <w:rsid w:val="00D310B3"/>
    <w:rsid w:val="00D35E6B"/>
    <w:rsid w:val="00D6239F"/>
    <w:rsid w:val="00D63706"/>
    <w:rsid w:val="00D72E6D"/>
    <w:rsid w:val="00D9506D"/>
    <w:rsid w:val="00D95C5B"/>
    <w:rsid w:val="00E83180"/>
    <w:rsid w:val="00F22765"/>
    <w:rsid w:val="00F66F70"/>
    <w:rsid w:val="00F8047F"/>
    <w:rsid w:val="00FA418B"/>
    <w:rsid w:val="00FC5195"/>
    <w:rsid w:val="00FE7A0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58316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D52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autoRedefine/>
    <w:uiPriority w:val="99"/>
    <w:unhideWhenUsed/>
    <w:rsid w:val="007F5EE1"/>
    <w:pPr>
      <w:spacing w:before="120" w:after="120"/>
      <w:ind w:firstLine="720"/>
    </w:pPr>
    <w:rPr>
      <w:rFonts w:ascii="Times New Roman" w:hAnsi="Times New Roman"/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F5EE1"/>
    <w:rPr>
      <w:rFonts w:ascii="Times New Roman" w:hAnsi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8F1F9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1F93"/>
  </w:style>
  <w:style w:type="paragraph" w:styleId="Footer">
    <w:name w:val="footer"/>
    <w:basedOn w:val="Normal"/>
    <w:link w:val="FooterChar"/>
    <w:uiPriority w:val="99"/>
    <w:unhideWhenUsed/>
    <w:rsid w:val="008F1F9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1F93"/>
  </w:style>
  <w:style w:type="character" w:styleId="Hyperlink">
    <w:name w:val="Hyperlink"/>
    <w:basedOn w:val="DefaultParagraphFont"/>
    <w:uiPriority w:val="99"/>
    <w:semiHidden/>
    <w:unhideWhenUsed/>
    <w:rsid w:val="008F1F9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97553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F22765"/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22765"/>
    <w:rPr>
      <w:rFonts w:ascii="Lucida Grande" w:hAnsi="Lucida Gran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ichaelA-B/Library/Group%20Containers/UBF8T346G9.Office/User%20Content.localized/Templates.localized/GS%20Favorite%20Hymn%20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239FB2B-B9B7-0B4E-9E19-841E667F2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GS Favorite Hymn letter.dotx</Template>
  <TotalTime>6</TotalTime>
  <Pages>2</Pages>
  <Words>53</Words>
  <Characters>306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Parish of St. Clement</Company>
  <LinksUpToDate>false</LinksUpToDate>
  <CharactersWithSpaces>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Vicar Michael</dc:creator>
  <cp:keywords/>
  <cp:lastModifiedBy>Vicar Michael</cp:lastModifiedBy>
  <cp:revision>2</cp:revision>
  <cp:lastPrinted>2019-07-07T06:37:00Z</cp:lastPrinted>
  <dcterms:created xsi:type="dcterms:W3CDTF">2019-07-07T06:31:00Z</dcterms:created>
  <dcterms:modified xsi:type="dcterms:W3CDTF">2019-07-07T06:38:00Z</dcterms:modified>
</cp:coreProperties>
</file>