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77" w:rsidRDefault="00D930A1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3317240</wp:posOffset>
                </wp:positionV>
                <wp:extent cx="2590800" cy="4981575"/>
                <wp:effectExtent l="0" t="0" r="0" b="9525"/>
                <wp:wrapNone/>
                <wp:docPr id="1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498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346456" w:rsidRDefault="00BD013F" w:rsidP="002E3A77">
                            <w:pPr>
                              <w:pStyle w:val="YOURNAMEHERE"/>
                            </w:pPr>
                            <w:r>
                              <w:t xml:space="preserve">The </w:t>
                            </w:r>
                            <w:r w:rsidR="005C762A">
                              <w:t>Old Feedmill</w:t>
                            </w:r>
                          </w:p>
                          <w:p w:rsidR="00FB01DE" w:rsidRDefault="00FB01DE" w:rsidP="002E3A77">
                            <w:pPr>
                              <w:pStyle w:val="YOURTAGLINEGOESHERE"/>
                              <w:rPr>
                                <w:u w:val="single"/>
                              </w:rPr>
                            </w:pPr>
                          </w:p>
                          <w:p w:rsidR="002E3A77" w:rsidRPr="00DF7B75" w:rsidRDefault="005C762A" w:rsidP="00FB01DE">
                            <w:pPr>
                              <w:pStyle w:val="YOURTAGLINEGOESHERE"/>
                            </w:pPr>
                            <w:r w:rsidRPr="00CB7BA8">
                              <w:rPr>
                                <w:u w:val="single"/>
                              </w:rPr>
                              <w:t>The</w:t>
                            </w:r>
                            <w:r>
                              <w:t xml:space="preserve"> Gracious Space In Coboconk</w:t>
                            </w:r>
                            <w:r w:rsidR="00FB01DE">
                              <w:t xml:space="preserve"> For Any Event</w:t>
                            </w:r>
                          </w:p>
                          <w:p w:rsidR="00396368" w:rsidRPr="00DF7B75" w:rsidRDefault="00396368" w:rsidP="00396368">
                            <w:pPr>
                              <w:pStyle w:val="BulletPoints01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Cottage Events</w:t>
                            </w:r>
                          </w:p>
                          <w:p w:rsidR="002E3A77" w:rsidRPr="00DF7B75" w:rsidRDefault="00595D8A" w:rsidP="005C762A">
                            <w:pPr>
                              <w:pStyle w:val="BulletPoints01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Set Locations</w:t>
                            </w:r>
                          </w:p>
                          <w:p w:rsidR="002E3A77" w:rsidRPr="00DF7B75" w:rsidRDefault="005C762A" w:rsidP="005C762A">
                            <w:pPr>
                              <w:pStyle w:val="BulletPoints01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Association AGM’s</w:t>
                            </w:r>
                          </w:p>
                          <w:p w:rsidR="002E3A77" w:rsidRPr="00DF7B75" w:rsidRDefault="005C762A" w:rsidP="005C762A">
                            <w:pPr>
                              <w:pStyle w:val="BulletPoints01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Weddings</w:t>
                            </w:r>
                            <w:r w:rsidR="00396368">
                              <w:t xml:space="preserve"> / Receptions</w:t>
                            </w:r>
                          </w:p>
                          <w:p w:rsidR="002E3A77" w:rsidRPr="00DF7B75" w:rsidRDefault="005C762A" w:rsidP="005C762A">
                            <w:pPr>
                              <w:pStyle w:val="BulletPoints01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Birthdays</w:t>
                            </w:r>
                          </w:p>
                          <w:p w:rsidR="002E3A77" w:rsidRPr="00DF7B75" w:rsidRDefault="005C762A" w:rsidP="005C762A">
                            <w:pPr>
                              <w:pStyle w:val="BulletPoints01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Fresh Water Summit</w:t>
                            </w:r>
                          </w:p>
                          <w:p w:rsidR="002E3A77" w:rsidRPr="00DF7B75" w:rsidRDefault="005C762A" w:rsidP="005C762A">
                            <w:pPr>
                              <w:pStyle w:val="BulletPoints01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Anniversaries</w:t>
                            </w:r>
                            <w:r w:rsidR="008370B5">
                              <w:t xml:space="preserve"> / Retirements</w:t>
                            </w:r>
                          </w:p>
                          <w:p w:rsidR="002E3A77" w:rsidRPr="00DF7B75" w:rsidRDefault="00F051B5" w:rsidP="005C762A">
                            <w:pPr>
                              <w:pStyle w:val="BulletPoints01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Outdoor BBQ Events</w:t>
                            </w:r>
                          </w:p>
                          <w:p w:rsidR="002E3A77" w:rsidRDefault="005C762A" w:rsidP="005C762A">
                            <w:pPr>
                              <w:pStyle w:val="BulletPoints01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Christmas Parties</w:t>
                            </w:r>
                          </w:p>
                          <w:p w:rsidR="005C762A" w:rsidRDefault="005C762A" w:rsidP="005C762A">
                            <w:pPr>
                              <w:pStyle w:val="BulletPoints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Business Luncheons</w:t>
                            </w:r>
                          </w:p>
                          <w:p w:rsidR="005C762A" w:rsidRDefault="005C762A" w:rsidP="005C762A">
                            <w:pPr>
                              <w:pStyle w:val="BulletPoints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Meetings</w:t>
                            </w:r>
                            <w:r w:rsidR="00DC72CA">
                              <w:t xml:space="preserve"> / Bingo</w:t>
                            </w:r>
                          </w:p>
                          <w:p w:rsidR="00396368" w:rsidRPr="00DF7B75" w:rsidRDefault="00396368" w:rsidP="00396368">
                            <w:pPr>
                              <w:pStyle w:val="BulletPoints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Church Socials</w:t>
                            </w:r>
                          </w:p>
                          <w:p w:rsidR="00311E5D" w:rsidRDefault="00311E5D" w:rsidP="005C762A">
                            <w:pPr>
                              <w:pStyle w:val="BulletPoints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Craft Sales</w:t>
                            </w:r>
                          </w:p>
                          <w:p w:rsidR="007E5F23" w:rsidRPr="00DF7B75" w:rsidRDefault="007E5F23" w:rsidP="005C762A">
                            <w:pPr>
                              <w:pStyle w:val="BulletPoints01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Family Reunions</w:t>
                            </w:r>
                          </w:p>
                          <w:p w:rsidR="002E3A77" w:rsidRPr="00DF7B75" w:rsidRDefault="002E3A77" w:rsidP="002E3A77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0"/>
                              </w:rPr>
                            </w:pPr>
                          </w:p>
                          <w:p w:rsidR="002E3A77" w:rsidRPr="00DF7B75" w:rsidRDefault="002E3A77">
                            <w:pPr>
                              <w:rPr>
                                <w:rFonts w:ascii="Verdana" w:hAnsi="Verdana"/>
                                <w:color w:val="FFFFFF"/>
                                <w:sz w:val="20"/>
                              </w:rPr>
                            </w:pPr>
                          </w:p>
                          <w:p w:rsidR="002E3A77" w:rsidRPr="00DF7B75" w:rsidRDefault="002E3A77">
                            <w:pPr>
                              <w:rPr>
                                <w:rFonts w:ascii="Verdana" w:hAnsi="Verdana"/>
                                <w:color w:val="FFFFFF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6.95pt;margin-top:261.2pt;width:204pt;height:39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jpitwIAALs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" filled="f" stroked="f">
                <v:textbox>
                  <w:txbxContent>
                    <w:p w:rsidR="002E3A77" w:rsidRPr="00346456" w:rsidRDefault="00BD013F" w:rsidP="002E3A77">
                      <w:pPr>
                        <w:pStyle w:val="YOURNAMEHERE"/>
                      </w:pPr>
                      <w:r>
                        <w:t xml:space="preserve">The </w:t>
                      </w:r>
                      <w:r w:rsidR="005C762A">
                        <w:t>Old Feedmill</w:t>
                      </w:r>
                    </w:p>
                    <w:p w:rsidR="00FB01DE" w:rsidRDefault="00FB01DE" w:rsidP="002E3A77">
                      <w:pPr>
                        <w:pStyle w:val="YOURTAGLINEGOESHERE"/>
                        <w:rPr>
                          <w:u w:val="single"/>
                        </w:rPr>
                      </w:pPr>
                    </w:p>
                    <w:p w:rsidR="002E3A77" w:rsidRPr="00DF7B75" w:rsidRDefault="005C762A" w:rsidP="00FB01DE">
                      <w:pPr>
                        <w:pStyle w:val="YOURTAGLINEGOESHERE"/>
                      </w:pPr>
                      <w:r w:rsidRPr="00CB7BA8">
                        <w:rPr>
                          <w:u w:val="single"/>
                        </w:rPr>
                        <w:t>The</w:t>
                      </w:r>
                      <w:r>
                        <w:t xml:space="preserve"> Gracious Space In Coboconk</w:t>
                      </w:r>
                      <w:r w:rsidR="00FB01DE">
                        <w:t xml:space="preserve"> For Any Event</w:t>
                      </w:r>
                    </w:p>
                    <w:p w:rsidR="00396368" w:rsidRPr="00DF7B75" w:rsidRDefault="00396368" w:rsidP="00396368">
                      <w:pPr>
                        <w:pStyle w:val="BulletPoints01"/>
                        <w:numPr>
                          <w:ilvl w:val="0"/>
                          <w:numId w:val="3"/>
                        </w:numPr>
                      </w:pPr>
                      <w:r>
                        <w:t>Cottage Events</w:t>
                      </w:r>
                    </w:p>
                    <w:p w:rsidR="002E3A77" w:rsidRPr="00DF7B75" w:rsidRDefault="00595D8A" w:rsidP="005C762A">
                      <w:pPr>
                        <w:pStyle w:val="BulletPoints01"/>
                        <w:numPr>
                          <w:ilvl w:val="0"/>
                          <w:numId w:val="3"/>
                        </w:numPr>
                      </w:pPr>
                      <w:r>
                        <w:t>Set Locations</w:t>
                      </w:r>
                      <w:bookmarkStart w:id="1" w:name="_GoBack"/>
                      <w:bookmarkEnd w:id="1"/>
                    </w:p>
                    <w:p w:rsidR="002E3A77" w:rsidRPr="00DF7B75" w:rsidRDefault="005C762A" w:rsidP="005C762A">
                      <w:pPr>
                        <w:pStyle w:val="BulletPoints01"/>
                        <w:numPr>
                          <w:ilvl w:val="0"/>
                          <w:numId w:val="3"/>
                        </w:numPr>
                      </w:pPr>
                      <w:r>
                        <w:t>Association AGM’s</w:t>
                      </w:r>
                    </w:p>
                    <w:p w:rsidR="002E3A77" w:rsidRPr="00DF7B75" w:rsidRDefault="005C762A" w:rsidP="005C762A">
                      <w:pPr>
                        <w:pStyle w:val="BulletPoints01"/>
                        <w:numPr>
                          <w:ilvl w:val="0"/>
                          <w:numId w:val="3"/>
                        </w:numPr>
                      </w:pPr>
                      <w:r>
                        <w:t>Weddings</w:t>
                      </w:r>
                      <w:r w:rsidR="00396368">
                        <w:t xml:space="preserve"> / Receptions</w:t>
                      </w:r>
                    </w:p>
                    <w:p w:rsidR="002E3A77" w:rsidRPr="00DF7B75" w:rsidRDefault="005C762A" w:rsidP="005C762A">
                      <w:pPr>
                        <w:pStyle w:val="BulletPoints01"/>
                        <w:numPr>
                          <w:ilvl w:val="0"/>
                          <w:numId w:val="3"/>
                        </w:numPr>
                      </w:pPr>
                      <w:r>
                        <w:t>Birthdays</w:t>
                      </w:r>
                    </w:p>
                    <w:p w:rsidR="002E3A77" w:rsidRPr="00DF7B75" w:rsidRDefault="005C762A" w:rsidP="005C762A">
                      <w:pPr>
                        <w:pStyle w:val="BulletPoints01"/>
                        <w:numPr>
                          <w:ilvl w:val="0"/>
                          <w:numId w:val="3"/>
                        </w:numPr>
                      </w:pPr>
                      <w:r>
                        <w:t>Fresh Water Summit</w:t>
                      </w:r>
                    </w:p>
                    <w:p w:rsidR="002E3A77" w:rsidRPr="00DF7B75" w:rsidRDefault="005C762A" w:rsidP="005C762A">
                      <w:pPr>
                        <w:pStyle w:val="BulletPoints01"/>
                        <w:numPr>
                          <w:ilvl w:val="0"/>
                          <w:numId w:val="3"/>
                        </w:numPr>
                      </w:pPr>
                      <w:r>
                        <w:t>Anniversaries</w:t>
                      </w:r>
                      <w:r w:rsidR="008370B5">
                        <w:t xml:space="preserve"> / Retirements</w:t>
                      </w:r>
                    </w:p>
                    <w:p w:rsidR="002E3A77" w:rsidRPr="00DF7B75" w:rsidRDefault="00F051B5" w:rsidP="005C762A">
                      <w:pPr>
                        <w:pStyle w:val="BulletPoints01"/>
                        <w:numPr>
                          <w:ilvl w:val="0"/>
                          <w:numId w:val="3"/>
                        </w:numPr>
                      </w:pPr>
                      <w:r>
                        <w:t>Outdoor BBQ Events</w:t>
                      </w:r>
                    </w:p>
                    <w:p w:rsidR="002E3A77" w:rsidRDefault="005C762A" w:rsidP="005C762A">
                      <w:pPr>
                        <w:pStyle w:val="BulletPoints01"/>
                        <w:numPr>
                          <w:ilvl w:val="0"/>
                          <w:numId w:val="3"/>
                        </w:numPr>
                      </w:pPr>
                      <w:r>
                        <w:t>Christmas Parties</w:t>
                      </w:r>
                    </w:p>
                    <w:p w:rsidR="005C762A" w:rsidRDefault="005C762A" w:rsidP="005C762A">
                      <w:pPr>
                        <w:pStyle w:val="BulletPoints01"/>
                        <w:numPr>
                          <w:ilvl w:val="0"/>
                          <w:numId w:val="2"/>
                        </w:numPr>
                      </w:pPr>
                      <w:r>
                        <w:t>Business Luncheons</w:t>
                      </w:r>
                    </w:p>
                    <w:p w:rsidR="005C762A" w:rsidRDefault="005C762A" w:rsidP="005C762A">
                      <w:pPr>
                        <w:pStyle w:val="BulletPoints01"/>
                        <w:numPr>
                          <w:ilvl w:val="0"/>
                          <w:numId w:val="2"/>
                        </w:numPr>
                      </w:pPr>
                      <w:r>
                        <w:t>Meetings</w:t>
                      </w:r>
                      <w:r w:rsidR="00DC72CA">
                        <w:t xml:space="preserve"> / Bingo</w:t>
                      </w:r>
                    </w:p>
                    <w:p w:rsidR="00396368" w:rsidRPr="00DF7B75" w:rsidRDefault="00396368" w:rsidP="00396368">
                      <w:pPr>
                        <w:pStyle w:val="BulletPoints01"/>
                        <w:numPr>
                          <w:ilvl w:val="0"/>
                          <w:numId w:val="2"/>
                        </w:numPr>
                      </w:pPr>
                      <w:r>
                        <w:t>Church Socials</w:t>
                      </w:r>
                    </w:p>
                    <w:p w:rsidR="00311E5D" w:rsidRDefault="00311E5D" w:rsidP="005C762A">
                      <w:pPr>
                        <w:pStyle w:val="BulletPoints01"/>
                        <w:numPr>
                          <w:ilvl w:val="0"/>
                          <w:numId w:val="2"/>
                        </w:numPr>
                      </w:pPr>
                      <w:r>
                        <w:t>Craft Sales</w:t>
                      </w:r>
                    </w:p>
                    <w:p w:rsidR="007E5F23" w:rsidRPr="00DF7B75" w:rsidRDefault="007E5F23" w:rsidP="005C762A">
                      <w:pPr>
                        <w:pStyle w:val="BulletPoints01"/>
                        <w:numPr>
                          <w:ilvl w:val="0"/>
                          <w:numId w:val="2"/>
                        </w:numPr>
                      </w:pPr>
                      <w:r>
                        <w:t>Family Reunions</w:t>
                      </w:r>
                    </w:p>
                    <w:p w:rsidR="002E3A77" w:rsidRPr="00DF7B75" w:rsidRDefault="002E3A77" w:rsidP="002E3A77">
                      <w:pPr>
                        <w:spacing w:line="360" w:lineRule="auto"/>
                        <w:rPr>
                          <w:rFonts w:ascii="Helvetica" w:hAnsi="Helvetica"/>
                          <w:sz w:val="20"/>
                        </w:rPr>
                      </w:pPr>
                    </w:p>
                    <w:p w:rsidR="002E3A77" w:rsidRPr="00DF7B75" w:rsidRDefault="002E3A77">
                      <w:pPr>
                        <w:rPr>
                          <w:rFonts w:ascii="Verdana" w:hAnsi="Verdana"/>
                          <w:color w:val="FFFFFF"/>
                          <w:sz w:val="20"/>
                        </w:rPr>
                      </w:pPr>
                    </w:p>
                    <w:p w:rsidR="002E3A77" w:rsidRPr="00DF7B75" w:rsidRDefault="002E3A77">
                      <w:pPr>
                        <w:rPr>
                          <w:rFonts w:ascii="Verdana" w:hAnsi="Verdana"/>
                          <w:color w:val="FFFFFF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08900" cy="9982200"/>
            <wp:effectExtent l="0" t="0" r="6350" b="0"/>
            <wp:wrapNone/>
            <wp:docPr id="16" name="Picture 5" descr="Vflyer_fr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flyer_fr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-825500</wp:posOffset>
                </wp:positionH>
                <wp:positionV relativeFrom="paragraph">
                  <wp:posOffset>38100</wp:posOffset>
                </wp:positionV>
                <wp:extent cx="3515995" cy="260985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5995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AB7E63" w:rsidRDefault="00D930A1" w:rsidP="002E3A77">
                            <w:pPr>
                              <w:pStyle w:val="placephotohere"/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3333750" cy="2438400"/>
                                  <wp:effectExtent l="0" t="0" r="0" b="0"/>
                                  <wp:docPr id="1" name="Picture 84" descr="D:\Cottage\7 Nightingale\Photos\Old Feedmill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 descr="D:\Cottage\7 Nightingale\Photos\Old Feedmill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3375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65pt;margin-top:3pt;width:276.85pt;height:205.5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" filled="f" stroked="f">
                <v:textbox style="mso-fit-shape-to-text:t">
                  <w:txbxContent>
                    <w:p w:rsidR="002E3A77" w:rsidRPr="00AB7E63" w:rsidRDefault="00D930A1" w:rsidP="002E3A77">
                      <w:pPr>
                        <w:pStyle w:val="placephotohere"/>
                        <w:rPr>
                          <w:vertAlign w:val="subscript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3333750" cy="2438400"/>
                            <wp:effectExtent l="0" t="0" r="0" b="0"/>
                            <wp:docPr id="1" name="Picture 84" descr="D:\Cottage\7 Nightingale\Photos\Old Feedmill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 descr="D:\Cottage\7 Nightingale\Photos\Old Feedmill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3375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-175260</wp:posOffset>
                </wp:positionV>
                <wp:extent cx="3149600" cy="840740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9600" cy="840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02509B" w:rsidRDefault="00BD013F" w:rsidP="002E3A77">
                            <w:pPr>
                              <w:pStyle w:val="HEADLINEGOESHERE"/>
                            </w:pPr>
                            <w:r>
                              <w:t xml:space="preserve">The </w:t>
                            </w:r>
                            <w:r w:rsidR="005C762A">
                              <w:t>O</w:t>
                            </w:r>
                            <w:r w:rsidR="00FB01DE">
                              <w:t>ld Feedmill</w:t>
                            </w:r>
                            <w:r w:rsidR="00E97DF2">
                              <w:t xml:space="preserve"> Hall</w:t>
                            </w:r>
                          </w:p>
                          <w:p w:rsidR="005C762A" w:rsidRDefault="005C762A" w:rsidP="002E3A77">
                            <w:pPr>
                              <w:pStyle w:val="BodyText01"/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/>
                                <w:sz w:val="30"/>
                                <w:szCs w:val="30"/>
                              </w:rPr>
                              <w:t>Experience the Rustic Charm of The Old Feedmill</w:t>
                            </w:r>
                          </w:p>
                          <w:p w:rsidR="005C762A" w:rsidRPr="00577360" w:rsidRDefault="005C762A" w:rsidP="005C762A">
                            <w:pPr>
                              <w:spacing w:line="360" w:lineRule="auto"/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</w:pP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Featuring a 2000 sq</w:t>
                            </w:r>
                            <w:r w:rsidR="00311E5D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ft post &amp; beam</w:t>
                            </w:r>
                            <w:r w:rsidR="009F2B45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chalet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on a 1 acre property at the edge of Coboconk steps from Balsam Lake</w:t>
                            </w:r>
                            <w:r w:rsidR="00BD013F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and downtown Coboconk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. The </w:t>
                            </w:r>
                            <w:r w:rsidR="00CB7BA8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Old Feedmill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entices guests with </w:t>
                            </w:r>
                            <w:r w:rsidR="009F2B45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modern conveniences and old world charm. Easy to find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CB7BA8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on Highway 35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, this venue offers </w:t>
                            </w:r>
                            <w:r w:rsidR="00311E5D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a 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spacious </w:t>
                            </w:r>
                            <w:r w:rsidR="00311E5D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indoor</w:t>
                            </w:r>
                            <w:r w:rsidR="009F2B45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floor plan</w:t>
                            </w:r>
                            <w:r w:rsidR="00311E5D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and</w:t>
                            </w:r>
                            <w:r w:rsidR="009F2B45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outdoor</w:t>
                            </w:r>
                            <w:r w:rsidR="00311E5D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patio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for</w:t>
                            </w:r>
                            <w:r w:rsidR="00577360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all your 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activities. </w:t>
                            </w:r>
                            <w:r w:rsidR="00CB63E5" w:rsidRPr="00577360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The beautiful main floor of the building is available to rent for special events of all kinds.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="00BD013F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Parking for 30 cars. 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The </w:t>
                            </w:r>
                            <w:r w:rsidR="00311E5D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Old Feedmill can</w:t>
                            </w:r>
                            <w:r w:rsidR="00577360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cater to events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both indoors and outdoors while accommodating up to 1</w:t>
                            </w:r>
                            <w:r w:rsidR="00311E5D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0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0 guests.</w:t>
                            </w:r>
                            <w:r w:rsidR="00577360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Have</w:t>
                            </w:r>
                            <w:r w:rsidR="00577360" w:rsidRPr="0057736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77360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the wedding of your dreams by providing exceptional service, elegant presentation and outstanding flavours your guest will not forget</w:t>
                            </w:r>
                            <w:r w:rsidR="00DC72CA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>.</w:t>
                            </w:r>
                            <w:r w:rsidR="00577360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 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For more information regarding </w:t>
                            </w:r>
                            <w:r w:rsidR="00311E5D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-CA"/>
                              </w:rPr>
                              <w:t xml:space="preserve">catering contact us </w:t>
                            </w:r>
                            <w:r w:rsidR="00311E5D" w:rsidRPr="00577360">
                              <w:rPr>
                                <w:rFonts w:ascii="Arial" w:hAnsi="Arial"/>
                                <w:b/>
                                <w:color w:val="17365D"/>
                                <w:sz w:val="20"/>
                                <w:szCs w:val="20"/>
                                <w:u w:val="single"/>
                                <w:lang w:val="en-CA"/>
                              </w:rPr>
                              <w:t>here</w:t>
                            </w:r>
                          </w:p>
                          <w:p w:rsidR="002E3A77" w:rsidRPr="00577360" w:rsidRDefault="002E3A77">
                            <w:pPr>
                              <w:spacing w:line="360" w:lineRule="auto"/>
                              <w:rPr>
                                <w:rFonts w:ascii="Helvetica" w:hAnsi="Helvetica"/>
                                <w:sz w:val="20"/>
                                <w:szCs w:val="20"/>
                              </w:rPr>
                            </w:pPr>
                          </w:p>
                          <w:p w:rsidR="002E3A77" w:rsidRPr="00577360" w:rsidRDefault="00CB63E5" w:rsidP="002E3A77">
                            <w:pPr>
                              <w:pStyle w:val="SUBHEAD01"/>
                              <w:rPr>
                                <w:sz w:val="20"/>
                                <w:szCs w:val="20"/>
                              </w:rPr>
                            </w:pPr>
                            <w:r w:rsidRPr="00577360">
                              <w:rPr>
                                <w:sz w:val="20"/>
                                <w:szCs w:val="20"/>
                              </w:rPr>
                              <w:t>Facilities</w:t>
                            </w:r>
                          </w:p>
                          <w:p w:rsidR="002E3A77" w:rsidRPr="00577360" w:rsidRDefault="00311E5D" w:rsidP="002E3A77">
                            <w:pPr>
                              <w:pStyle w:val="BodyText01"/>
                              <w:rPr>
                                <w:sz w:val="20"/>
                                <w:szCs w:val="20"/>
                                <w:lang w:val="en"/>
                              </w:rPr>
                            </w:pPr>
                            <w:r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  <w:t xml:space="preserve">The Old 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  <w:t>Feedmill’s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 xml:space="preserve"> 300 square foot serving kitchen has a </w:t>
                            </w:r>
                            <w:r w:rsidR="00E82906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 xml:space="preserve">multiple 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freezer</w:t>
                            </w:r>
                            <w:r w:rsidR="00E82906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, fridge</w:t>
                            </w:r>
                            <w:r w:rsidR="00E82906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E82906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 xml:space="preserve"> double sinks, counter space, </w:t>
                            </w:r>
                            <w:r w:rsidR="00E82906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5 microwaves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F34EB7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full prep centre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 xml:space="preserve">, and plenty of plug-ins. We have a full-size convection oven suitable for cooking or warming food 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  <w:lang w:val="en"/>
                              </w:rPr>
                              <w:t xml:space="preserve">that can be used by your group or the catering company, depending on the event. </w:t>
                            </w:r>
                            <w:r w:rsidR="00E82906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 xml:space="preserve">We 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="00E82906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rovide linens, cutlery, dishes and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 xml:space="preserve"> glassware</w:t>
                            </w:r>
                            <w:r w:rsidR="00E82906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, but not linens</w:t>
                            </w:r>
                            <w:r w:rsidR="00CB63E5" w:rsidRPr="00577360">
                              <w:rPr>
                                <w:rFonts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E3A77" w:rsidRPr="00577360" w:rsidRDefault="00CB63E5">
                            <w:pPr>
                              <w:spacing w:line="360" w:lineRule="auto"/>
                              <w:rPr>
                                <w:rFonts w:ascii="Verdana" w:hAnsi="Verdana"/>
                                <w:color w:val="411D0E"/>
                                <w:sz w:val="20"/>
                                <w:szCs w:val="20"/>
                              </w:rPr>
                            </w:pP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"/>
                              </w:rPr>
                              <w:t xml:space="preserve">There is a full sound system with projector and </w:t>
                            </w:r>
                            <w:r w:rsidR="00E82906">
                              <w:rPr>
                                <w:rFonts w:ascii="Arial" w:hAnsi="Arial"/>
                                <w:sz w:val="20"/>
                                <w:szCs w:val="20"/>
                                <w:lang w:val="en"/>
                              </w:rPr>
                              <w:t>6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"/>
                              </w:rPr>
                              <w:t xml:space="preserve"> speakers situated throughout the room. There is a connector available for use with any </w:t>
                            </w:r>
                            <w:r w:rsidR="007E5F23"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"/>
                              </w:rPr>
                              <w:t>iPod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"/>
                              </w:rPr>
                              <w:t xml:space="preserve"> or computer connection you may have. We also</w:t>
                            </w:r>
                            <w:r w:rsidRPr="00CB63E5">
                              <w:rPr>
                                <w:rFonts w:ascii="Arial" w:hAnsi="Arial"/>
                                <w:sz w:val="22"/>
                                <w:lang w:val="en"/>
                              </w:rPr>
                              <w:t xml:space="preserve"> </w:t>
                            </w:r>
                            <w:r w:rsidRPr="00577360">
                              <w:rPr>
                                <w:rFonts w:ascii="Arial" w:hAnsi="Arial"/>
                                <w:sz w:val="20"/>
                                <w:szCs w:val="20"/>
                                <w:lang w:val="en"/>
                              </w:rPr>
                              <w:t>have an in-house mike system for speeches and announcements.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10pt;margin-top:-13.8pt;width:248pt;height:66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" filled="f" stroked="f">
                <v:textbox>
                  <w:txbxContent>
                    <w:p w:rsidR="002E3A77" w:rsidRPr="0002509B" w:rsidRDefault="00BD013F" w:rsidP="002E3A77">
                      <w:pPr>
                        <w:pStyle w:val="HEADLINEGOESHERE"/>
                      </w:pPr>
                      <w:r>
                        <w:t xml:space="preserve">The </w:t>
                      </w:r>
                      <w:r w:rsidR="005C762A">
                        <w:t>O</w:t>
                      </w:r>
                      <w:r w:rsidR="00FB01DE">
                        <w:t>ld Feedmill</w:t>
                      </w:r>
                      <w:r w:rsidR="00E97DF2">
                        <w:t xml:space="preserve"> Hall</w:t>
                      </w:r>
                    </w:p>
                    <w:p w:rsidR="005C762A" w:rsidRDefault="005C762A" w:rsidP="002E3A77">
                      <w:pPr>
                        <w:pStyle w:val="BodyText01"/>
                        <w:rPr>
                          <w:rFonts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/>
                          <w:sz w:val="30"/>
                          <w:szCs w:val="30"/>
                        </w:rPr>
                        <w:t>Experience the Rustic Charm of The Old Feedmill</w:t>
                      </w:r>
                    </w:p>
                    <w:p w:rsidR="005C762A" w:rsidRPr="00577360" w:rsidRDefault="005C762A" w:rsidP="005C762A">
                      <w:pPr>
                        <w:spacing w:line="360" w:lineRule="auto"/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</w:pP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Featuring a 2000 sq</w:t>
                      </w:r>
                      <w:r w:rsidR="00311E5D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ft post &amp; beam</w:t>
                      </w:r>
                      <w:r w:rsidR="009F2B45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chalet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on a 1 acre property at the edge of Coboconk steps from Balsam Lake</w:t>
                      </w:r>
                      <w:r w:rsidR="00BD013F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and downtown Coboconk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. The </w:t>
                      </w:r>
                      <w:r w:rsidR="00CB7BA8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Old Feedmill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entices guests with </w:t>
                      </w:r>
                      <w:r w:rsidR="009F2B45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modern conveniences and old world charm. Easy to find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CB7BA8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on Highway 35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, this venue offers </w:t>
                      </w:r>
                      <w:r w:rsidR="00311E5D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a 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spacious </w:t>
                      </w:r>
                      <w:r w:rsidR="00311E5D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indoor</w:t>
                      </w:r>
                      <w:r w:rsidR="009F2B45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floor plan</w:t>
                      </w:r>
                      <w:r w:rsidR="00311E5D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and</w:t>
                      </w:r>
                      <w:r w:rsidR="009F2B45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outdoor</w:t>
                      </w:r>
                      <w:r w:rsidR="00311E5D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patio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for</w:t>
                      </w:r>
                      <w:r w:rsidR="00577360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all your 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activities. </w:t>
                      </w:r>
                      <w:r w:rsidR="00CB63E5" w:rsidRPr="00577360">
                        <w:rPr>
                          <w:rFonts w:ascii="Arial" w:hAnsi="Arial"/>
                          <w:sz w:val="20"/>
                          <w:szCs w:val="20"/>
                        </w:rPr>
                        <w:t>The beautiful main floor of the building is available to rent for special events of all kinds.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="00BD013F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Parking for 30 cars. 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The </w:t>
                      </w:r>
                      <w:r w:rsidR="00311E5D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Old Feedmill can</w:t>
                      </w:r>
                      <w:r w:rsidR="00577360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cater to events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both indoors and outdoors while accommodating up to 1</w:t>
                      </w:r>
                      <w:r w:rsidR="00311E5D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0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0 guests.</w:t>
                      </w:r>
                      <w:r w:rsidR="00577360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Have</w:t>
                      </w:r>
                      <w:r w:rsidR="00577360" w:rsidRPr="0057736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77360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the wedding of your dreams by providing exceptional service, elegant presentation and outstanding flavours your guest will not forget</w:t>
                      </w:r>
                      <w:r w:rsidR="00DC72CA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>.</w:t>
                      </w:r>
                      <w:r w:rsidR="00577360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 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For more information regarding </w:t>
                      </w:r>
                      <w:r w:rsidR="00311E5D" w:rsidRPr="00577360">
                        <w:rPr>
                          <w:rFonts w:ascii="Arial" w:hAnsi="Arial"/>
                          <w:sz w:val="20"/>
                          <w:szCs w:val="20"/>
                          <w:lang w:val="en-CA"/>
                        </w:rPr>
                        <w:t xml:space="preserve">catering contact us </w:t>
                      </w:r>
                      <w:r w:rsidR="00311E5D" w:rsidRPr="00577360">
                        <w:rPr>
                          <w:rFonts w:ascii="Arial" w:hAnsi="Arial"/>
                          <w:b/>
                          <w:color w:val="17365D"/>
                          <w:sz w:val="20"/>
                          <w:szCs w:val="20"/>
                          <w:u w:val="single"/>
                          <w:lang w:val="en-CA"/>
                        </w:rPr>
                        <w:t>here</w:t>
                      </w:r>
                    </w:p>
                    <w:p w:rsidR="002E3A77" w:rsidRPr="00577360" w:rsidRDefault="002E3A77">
                      <w:pPr>
                        <w:spacing w:line="360" w:lineRule="auto"/>
                        <w:rPr>
                          <w:rFonts w:ascii="Helvetica" w:hAnsi="Helvetica"/>
                          <w:sz w:val="20"/>
                          <w:szCs w:val="20"/>
                        </w:rPr>
                      </w:pPr>
                    </w:p>
                    <w:p w:rsidR="002E3A77" w:rsidRPr="00577360" w:rsidRDefault="00CB63E5" w:rsidP="002E3A77">
                      <w:pPr>
                        <w:pStyle w:val="SUBHEAD01"/>
                        <w:rPr>
                          <w:sz w:val="20"/>
                          <w:szCs w:val="20"/>
                        </w:rPr>
                      </w:pPr>
                      <w:r w:rsidRPr="00577360">
                        <w:rPr>
                          <w:sz w:val="20"/>
                          <w:szCs w:val="20"/>
                        </w:rPr>
                        <w:t>Facilities</w:t>
                      </w:r>
                    </w:p>
                    <w:p w:rsidR="002E3A77" w:rsidRPr="00577360" w:rsidRDefault="00311E5D" w:rsidP="002E3A77">
                      <w:pPr>
                        <w:pStyle w:val="BodyText01"/>
                        <w:rPr>
                          <w:sz w:val="20"/>
                          <w:szCs w:val="20"/>
                          <w:lang w:val="en"/>
                        </w:rPr>
                      </w:pPr>
                      <w:r w:rsidRPr="00577360">
                        <w:rPr>
                          <w:rFonts w:cs="Arial"/>
                          <w:color w:val="000000"/>
                          <w:sz w:val="20"/>
                          <w:szCs w:val="20"/>
                          <w:lang w:val="en"/>
                        </w:rPr>
                        <w:t xml:space="preserve">The Old 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  <w:lang w:val="en"/>
                        </w:rPr>
                        <w:t>Feedmill’s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 xml:space="preserve"> 300 square foot serving kitchen has a </w:t>
                      </w:r>
                      <w:r w:rsidR="00E82906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 xml:space="preserve">multiple 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freezer</w:t>
                      </w:r>
                      <w:r w:rsidR="00E82906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, fridge</w:t>
                      </w:r>
                      <w:r w:rsidR="00E82906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="00E82906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 xml:space="preserve"> a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 xml:space="preserve"> double sinks, counter space, </w:t>
                      </w:r>
                      <w:r w:rsidR="00E82906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5 microwaves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F34EB7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full prep centre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 xml:space="preserve">, and plenty of plug-ins. We have a full-size convection oven suitable for cooking or warming food 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  <w:lang w:val="en"/>
                        </w:rPr>
                        <w:t xml:space="preserve">that can be used by your group or the catering company, depending on the event. </w:t>
                      </w:r>
                      <w:r w:rsidR="00E82906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 xml:space="preserve">We 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="00E82906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rovide linens, cutlery, dishes and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 xml:space="preserve"> glassware</w:t>
                      </w:r>
                      <w:r w:rsidR="00E82906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, but not linens</w:t>
                      </w:r>
                      <w:r w:rsidR="00CB63E5" w:rsidRPr="00577360">
                        <w:rPr>
                          <w:rFonts w:cs="Arial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:rsidR="002E3A77" w:rsidRPr="00577360" w:rsidRDefault="00CB63E5">
                      <w:pPr>
                        <w:spacing w:line="360" w:lineRule="auto"/>
                        <w:rPr>
                          <w:rFonts w:ascii="Verdana" w:hAnsi="Verdana"/>
                          <w:color w:val="411D0E"/>
                          <w:sz w:val="20"/>
                          <w:szCs w:val="20"/>
                        </w:rPr>
                      </w:pP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"/>
                        </w:rPr>
                        <w:t xml:space="preserve">There is a full sound system with projector and </w:t>
                      </w:r>
                      <w:r w:rsidR="00E82906">
                        <w:rPr>
                          <w:rFonts w:ascii="Arial" w:hAnsi="Arial"/>
                          <w:sz w:val="20"/>
                          <w:szCs w:val="20"/>
                          <w:lang w:val="en"/>
                        </w:rPr>
                        <w:t>6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"/>
                        </w:rPr>
                        <w:t xml:space="preserve"> speakers situated throughout the room. There is a connector available for use with any </w:t>
                      </w:r>
                      <w:r w:rsidR="007E5F23" w:rsidRPr="00577360">
                        <w:rPr>
                          <w:rFonts w:ascii="Arial" w:hAnsi="Arial"/>
                          <w:sz w:val="20"/>
                          <w:szCs w:val="20"/>
                          <w:lang w:val="en"/>
                        </w:rPr>
                        <w:t>iPod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"/>
                        </w:rPr>
                        <w:t xml:space="preserve"> or computer connection you may have. We also</w:t>
                      </w:r>
                      <w:r w:rsidRPr="00CB63E5">
                        <w:rPr>
                          <w:rFonts w:ascii="Arial" w:hAnsi="Arial"/>
                          <w:sz w:val="22"/>
                          <w:lang w:val="en"/>
                        </w:rPr>
                        <w:t xml:space="preserve"> </w:t>
                      </w:r>
                      <w:r w:rsidRPr="00577360">
                        <w:rPr>
                          <w:rFonts w:ascii="Arial" w:hAnsi="Arial"/>
                          <w:sz w:val="20"/>
                          <w:szCs w:val="20"/>
                          <w:lang w:val="en"/>
                        </w:rPr>
                        <w:t>have an in-house mike system for speeches and announcements.</w:t>
                      </w:r>
                    </w:p>
                  </w:txbxContent>
                </v:textbox>
              </v:shape>
            </w:pict>
          </mc:Fallback>
        </mc:AlternateContent>
      </w:r>
      <w:r w:rsidR="002E3A77">
        <w:br w:type="page"/>
      </w:r>
      <w:r w:rsidR="00DC72CA"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B9566E" wp14:editId="78356B8F">
                <wp:simplePos x="0" y="0"/>
                <wp:positionH relativeFrom="column">
                  <wp:posOffset>3705225</wp:posOffset>
                </wp:positionH>
                <wp:positionV relativeFrom="paragraph">
                  <wp:posOffset>1143000</wp:posOffset>
                </wp:positionV>
                <wp:extent cx="2345690" cy="4457700"/>
                <wp:effectExtent l="0" t="0" r="0" b="0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DF7B75" w:rsidRDefault="002E3A77" w:rsidP="002E3A77">
                            <w:pPr>
                              <w:pStyle w:val="call-outtexthere"/>
                            </w:pPr>
                          </w:p>
                          <w:p w:rsidR="002E3A77" w:rsidRPr="00DF7B75" w:rsidRDefault="008370B5" w:rsidP="002E3A77">
                            <w:pPr>
                              <w:pStyle w:val="call-outtexthere"/>
                            </w:pPr>
                            <w:r>
                              <w:t>If you are in search of the best gathering space in the Kawarthas we invite you to come by for a site visit. We would love to be part of your event</w:t>
                            </w:r>
                          </w:p>
                          <w:p w:rsidR="002E3A77" w:rsidRPr="00DF7B75" w:rsidRDefault="008370B5" w:rsidP="002E3A77">
                            <w:pPr>
                              <w:pStyle w:val="call-outtexthere"/>
                            </w:pPr>
                            <w:r>
                              <w:t>Our catering and event team will ensure that your corporate event, executive gathering or strategic planning session is a great success</w:t>
                            </w:r>
                          </w:p>
                          <w:p w:rsidR="002E3A77" w:rsidRPr="00DF7B75" w:rsidRDefault="00DC72CA" w:rsidP="002E3A77">
                            <w:pPr>
                              <w:pStyle w:val="call-outtexthere"/>
                            </w:pPr>
                            <w:r>
                              <w:t>Ask about our Boat Rides on Balsam 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291.75pt;margin-top:90pt;width:184.7pt;height:3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Y6uwIAAMM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" filled="f" stroked="f">
                <v:textbox>
                  <w:txbxContent>
                    <w:p w:rsidR="002E3A77" w:rsidRPr="00DF7B75" w:rsidRDefault="002E3A77" w:rsidP="002E3A77">
                      <w:pPr>
                        <w:pStyle w:val="call-outtexthere"/>
                      </w:pPr>
                    </w:p>
                    <w:p w:rsidR="002E3A77" w:rsidRPr="00DF7B75" w:rsidRDefault="008370B5" w:rsidP="002E3A77">
                      <w:pPr>
                        <w:pStyle w:val="call-outtexthere"/>
                      </w:pPr>
                      <w:r>
                        <w:t>If you are in search of the best gathering space in the Kawarthas we invite you to come by for a site visit. We would love to be part of your event</w:t>
                      </w:r>
                    </w:p>
                    <w:p w:rsidR="002E3A77" w:rsidRPr="00DF7B75" w:rsidRDefault="008370B5" w:rsidP="002E3A77">
                      <w:pPr>
                        <w:pStyle w:val="call-outtexthere"/>
                      </w:pPr>
                      <w:r>
                        <w:t>Our catering and event team will ensure that your corporate event, executive gathering or strategic planning session is a great success</w:t>
                      </w:r>
                    </w:p>
                    <w:p w:rsidR="002E3A77" w:rsidRPr="00DF7B75" w:rsidRDefault="00DC72CA" w:rsidP="002E3A77">
                      <w:pPr>
                        <w:pStyle w:val="call-outtexthere"/>
                      </w:pPr>
                      <w:r>
                        <w:t>Ask about our Boat Rides on Balsam Lake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21593D17" wp14:editId="778969A7">
                <wp:simplePos x="0" y="0"/>
                <wp:positionH relativeFrom="column">
                  <wp:posOffset>3657600</wp:posOffset>
                </wp:positionH>
                <wp:positionV relativeFrom="paragraph">
                  <wp:posOffset>6517640</wp:posOffset>
                </wp:positionV>
                <wp:extent cx="2566035" cy="1828800"/>
                <wp:effectExtent l="0" t="0" r="5715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266FD" w:rsidRDefault="007266FD" w:rsidP="002E3A77">
                            <w:pPr>
                              <w:pStyle w:val="Address0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C: Bryan McKinlay</w:t>
                            </w:r>
                          </w:p>
                          <w:p w:rsidR="002E3A77" w:rsidRPr="00B24B1C" w:rsidRDefault="002E3A77" w:rsidP="002E3A77">
                            <w:pPr>
                              <w:pStyle w:val="Address01"/>
                            </w:pPr>
                            <w:r w:rsidRPr="00B24B1C">
                              <w:rPr>
                                <w:b/>
                              </w:rPr>
                              <w:t>P:</w:t>
                            </w:r>
                            <w:r w:rsidRPr="00B24B1C">
                              <w:t xml:space="preserve"> </w:t>
                            </w:r>
                            <w:r w:rsidR="007E5F23" w:rsidRPr="007266FD">
                              <w:rPr>
                                <w:b/>
                              </w:rPr>
                              <w:t>416 822-7931</w:t>
                            </w:r>
                          </w:p>
                          <w:p w:rsidR="007E5F23" w:rsidRDefault="002E3A77" w:rsidP="002E3A77">
                            <w:pPr>
                              <w:pStyle w:val="Address01"/>
                              <w:rPr>
                                <w:rStyle w:val="Hyperlink"/>
                              </w:rPr>
                            </w:pPr>
                            <w:r w:rsidRPr="00B24B1C">
                              <w:rPr>
                                <w:b/>
                              </w:rPr>
                              <w:t>E:</w:t>
                            </w:r>
                            <w:r w:rsidR="00F34EB7">
                              <w:rPr>
                                <w:b/>
                              </w:rPr>
                              <w:t xml:space="preserve"> </w:t>
                            </w:r>
                            <w:r w:rsidR="00E82906">
                              <w:rPr>
                                <w:b/>
                              </w:rPr>
                              <w:t xml:space="preserve"> </w:t>
                            </w:r>
                            <w:hyperlink r:id="rId9" w:history="1">
                              <w:r w:rsidR="00E82906" w:rsidRPr="008B2EA3">
                                <w:rPr>
                                  <w:rStyle w:val="Hyperlink"/>
                                </w:rPr>
                                <w:t>bryan@meridiencottages.com</w:t>
                              </w:r>
                            </w:hyperlink>
                          </w:p>
                          <w:p w:rsidR="00E82906" w:rsidRDefault="00E82906" w:rsidP="002E3A77">
                            <w:pPr>
                              <w:pStyle w:val="Address01"/>
                            </w:pPr>
                          </w:p>
                          <w:p w:rsidR="007E5F23" w:rsidRDefault="007E5F23" w:rsidP="002E3A77">
                            <w:pPr>
                              <w:pStyle w:val="Address01"/>
                            </w:pPr>
                            <w:r>
                              <w:t>7 Nightingale Road</w:t>
                            </w:r>
                            <w:r w:rsidR="00E82906">
                              <w:t xml:space="preserve"> PO Box 181</w:t>
                            </w:r>
                          </w:p>
                          <w:p w:rsidR="002E3A77" w:rsidRDefault="007E5F23" w:rsidP="002E3A77">
                            <w:pPr>
                              <w:pStyle w:val="Address01"/>
                            </w:pPr>
                            <w:r>
                              <w:t>Coboconk, Ontario K0M 1K0</w:t>
                            </w:r>
                          </w:p>
                          <w:p w:rsidR="007E5F23" w:rsidRDefault="007E5F23" w:rsidP="002E3A77">
                            <w:pPr>
                              <w:pStyle w:val="Address01"/>
                            </w:pPr>
                          </w:p>
                          <w:p w:rsidR="007E5F23" w:rsidRPr="00B24B1C" w:rsidRDefault="007E5F23" w:rsidP="002E3A77">
                            <w:pPr>
                              <w:pStyle w:val="Address01"/>
                            </w:pPr>
                          </w:p>
                          <w:p w:rsidR="002E3A77" w:rsidRPr="00B24B1C" w:rsidRDefault="002E3A77" w:rsidP="002E3A77">
                            <w:pPr>
                              <w:pStyle w:val="Address01"/>
                            </w:pPr>
                            <w:r w:rsidRPr="00B24B1C">
                              <w:rPr>
                                <w:b/>
                              </w:rPr>
                              <w:t>W:</w:t>
                            </w:r>
                            <w:r w:rsidRPr="00B24B1C">
                              <w:t xml:space="preserve">  </w:t>
                            </w:r>
                            <w:hyperlink r:id="rId10" w:history="1">
                              <w:r w:rsidR="00E82906">
                                <w:rPr>
                                  <w:rStyle w:val="Hyperlink"/>
                                </w:rPr>
                                <w:t>meridiencottages</w:t>
                              </w:r>
                              <w:r w:rsidR="007E5F23" w:rsidRPr="00374068">
                                <w:rPr>
                                  <w:rStyle w:val="Hyperlink"/>
                                </w:rPr>
                                <w:t>.com</w:t>
                              </w:r>
                            </w:hyperlink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4in;margin-top:513.2pt;width:202.05pt;height:2in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" filled="f" fillcolor="#cd4313" stroked="f" insetpen="t">
                <v:textbox inset="2.88pt,2.88pt,2.88pt,2.88pt">
                  <w:txbxContent>
                    <w:p w:rsidR="007266FD" w:rsidRDefault="007266FD" w:rsidP="002E3A77">
                      <w:pPr>
                        <w:pStyle w:val="Address01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C: Bryan McKinlay</w:t>
                      </w:r>
                    </w:p>
                    <w:p w:rsidR="002E3A77" w:rsidRPr="00B24B1C" w:rsidRDefault="002E3A77" w:rsidP="002E3A77">
                      <w:pPr>
                        <w:pStyle w:val="Address01"/>
                      </w:pPr>
                      <w:r w:rsidRPr="00B24B1C">
                        <w:rPr>
                          <w:b/>
                        </w:rPr>
                        <w:t>P:</w:t>
                      </w:r>
                      <w:r w:rsidRPr="00B24B1C">
                        <w:t xml:space="preserve"> </w:t>
                      </w:r>
                      <w:r w:rsidR="007E5F23" w:rsidRPr="007266FD">
                        <w:rPr>
                          <w:b/>
                        </w:rPr>
                        <w:t>416 822-7931</w:t>
                      </w:r>
                    </w:p>
                    <w:p w:rsidR="007E5F23" w:rsidRDefault="002E3A77" w:rsidP="002E3A77">
                      <w:pPr>
                        <w:pStyle w:val="Address01"/>
                        <w:rPr>
                          <w:rStyle w:val="Hyperlink"/>
                        </w:rPr>
                      </w:pPr>
                      <w:r w:rsidRPr="00B24B1C">
                        <w:rPr>
                          <w:b/>
                        </w:rPr>
                        <w:t>E:</w:t>
                      </w:r>
                      <w:r w:rsidR="00F34EB7">
                        <w:rPr>
                          <w:b/>
                        </w:rPr>
                        <w:t xml:space="preserve"> </w:t>
                      </w:r>
                      <w:r w:rsidR="00E82906">
                        <w:rPr>
                          <w:b/>
                        </w:rPr>
                        <w:t xml:space="preserve"> </w:t>
                      </w:r>
                      <w:hyperlink r:id="rId11" w:history="1">
                        <w:r w:rsidR="00E82906" w:rsidRPr="008B2EA3">
                          <w:rPr>
                            <w:rStyle w:val="Hyperlink"/>
                          </w:rPr>
                          <w:t>bryan@meridiencottages.com</w:t>
                        </w:r>
                      </w:hyperlink>
                    </w:p>
                    <w:p w:rsidR="00E82906" w:rsidRDefault="00E82906" w:rsidP="002E3A77">
                      <w:pPr>
                        <w:pStyle w:val="Address01"/>
                      </w:pPr>
                    </w:p>
                    <w:p w:rsidR="007E5F23" w:rsidRDefault="007E5F23" w:rsidP="002E3A77">
                      <w:pPr>
                        <w:pStyle w:val="Address01"/>
                      </w:pPr>
                      <w:r>
                        <w:t>7 Nightingale Road</w:t>
                      </w:r>
                      <w:r w:rsidR="00E82906">
                        <w:t xml:space="preserve"> PO Box 181</w:t>
                      </w:r>
                    </w:p>
                    <w:p w:rsidR="002E3A77" w:rsidRDefault="007E5F23" w:rsidP="002E3A77">
                      <w:pPr>
                        <w:pStyle w:val="Address01"/>
                      </w:pPr>
                      <w:r>
                        <w:t>Coboconk, Ontario K0M 1K0</w:t>
                      </w:r>
                    </w:p>
                    <w:p w:rsidR="007E5F23" w:rsidRDefault="007E5F23" w:rsidP="002E3A77">
                      <w:pPr>
                        <w:pStyle w:val="Address01"/>
                      </w:pPr>
                    </w:p>
                    <w:p w:rsidR="007E5F23" w:rsidRPr="00B24B1C" w:rsidRDefault="007E5F23" w:rsidP="002E3A77">
                      <w:pPr>
                        <w:pStyle w:val="Address01"/>
                      </w:pPr>
                    </w:p>
                    <w:p w:rsidR="002E3A77" w:rsidRPr="00B24B1C" w:rsidRDefault="002E3A77" w:rsidP="002E3A77">
                      <w:pPr>
                        <w:pStyle w:val="Address01"/>
                      </w:pPr>
                      <w:r w:rsidRPr="00B24B1C">
                        <w:rPr>
                          <w:b/>
                        </w:rPr>
                        <w:t>W:</w:t>
                      </w:r>
                      <w:r w:rsidRPr="00B24B1C">
                        <w:t xml:space="preserve">  </w:t>
                      </w:r>
                      <w:hyperlink r:id="rId12" w:history="1">
                        <w:r w:rsidR="00E82906">
                          <w:rPr>
                            <w:rStyle w:val="Hyperlink"/>
                          </w:rPr>
                          <w:t>meridiencottages</w:t>
                        </w:r>
                        <w:r w:rsidR="007E5F23" w:rsidRPr="00374068">
                          <w:rPr>
                            <w:rStyle w:val="Hyperlink"/>
                          </w:rPr>
                          <w:t>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A724C0" wp14:editId="4039C7F8">
                <wp:simplePos x="0" y="0"/>
                <wp:positionH relativeFrom="column">
                  <wp:posOffset>-291465</wp:posOffset>
                </wp:positionH>
                <wp:positionV relativeFrom="paragraph">
                  <wp:posOffset>5603240</wp:posOffset>
                </wp:positionV>
                <wp:extent cx="3086100" cy="22860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DF7B75" w:rsidRDefault="006B12C0" w:rsidP="002E3A77">
                            <w:pPr>
                              <w:pStyle w:val="CALLOUTGOESHERE"/>
                            </w:pPr>
                            <w:r>
                              <w:t>And Even More</w:t>
                            </w:r>
                          </w:p>
                          <w:p w:rsidR="002E3A77" w:rsidRPr="00DF7B75" w:rsidRDefault="002E3A77" w:rsidP="002E3A77">
                            <w:pPr>
                              <w:pStyle w:val="BulletPoints01"/>
                            </w:pPr>
                            <w:r w:rsidRPr="00DF7B75">
                              <w:t xml:space="preserve">• </w:t>
                            </w:r>
                            <w:r w:rsidR="007266FD">
                              <w:t>Heated &amp; Air Conditioned</w:t>
                            </w:r>
                          </w:p>
                          <w:p w:rsidR="002E3A77" w:rsidRPr="00DF7B75" w:rsidRDefault="007266FD" w:rsidP="002E3A77">
                            <w:pPr>
                              <w:pStyle w:val="BulletPoints01"/>
                            </w:pPr>
                            <w:r>
                              <w:t>• Boat Launch</w:t>
                            </w:r>
                          </w:p>
                          <w:p w:rsidR="002E3A77" w:rsidRPr="00DF7B75" w:rsidRDefault="002E3A77" w:rsidP="002E3A77">
                            <w:pPr>
                              <w:pStyle w:val="BulletPoints01"/>
                            </w:pPr>
                            <w:r w:rsidRPr="00DF7B75">
                              <w:t xml:space="preserve">• </w:t>
                            </w:r>
                            <w:r w:rsidR="006B12C0">
                              <w:t>Catering Available</w:t>
                            </w:r>
                          </w:p>
                          <w:p w:rsidR="002E3A77" w:rsidRPr="00DF7B75" w:rsidRDefault="002E3A77" w:rsidP="002E3A77">
                            <w:pPr>
                              <w:pStyle w:val="BulletPoints01"/>
                            </w:pPr>
                            <w:r w:rsidRPr="00DF7B75">
                              <w:t xml:space="preserve">• </w:t>
                            </w:r>
                            <w:r w:rsidR="00311E5D" w:rsidRPr="00311E5D">
                              <w:t>Renovated washrooms on the main floor (family/handicapped accessible)</w:t>
                            </w:r>
                          </w:p>
                          <w:p w:rsidR="002E3A77" w:rsidRPr="00DF7B75" w:rsidRDefault="002E3A77" w:rsidP="002E3A77">
                            <w:pPr>
                              <w:pStyle w:val="BulletPoints01"/>
                            </w:pPr>
                            <w:r w:rsidRPr="00DF7B75">
                              <w:t xml:space="preserve">• </w:t>
                            </w:r>
                            <w:r w:rsidR="00311E5D" w:rsidRPr="00311E5D">
                              <w:t>Smoke-free environment</w:t>
                            </w:r>
                          </w:p>
                          <w:p w:rsidR="002E3A77" w:rsidRPr="00DF7B75" w:rsidRDefault="002E3A77" w:rsidP="002E3A77">
                            <w:pPr>
                              <w:pStyle w:val="BulletPoints01"/>
                            </w:pPr>
                            <w:r w:rsidRPr="00DF7B75">
                              <w:t xml:space="preserve">• </w:t>
                            </w:r>
                            <w:r w:rsidR="008370B5">
                              <w:t>Cottage Rentals For Guest Also Available</w:t>
                            </w:r>
                          </w:p>
                          <w:p w:rsidR="002E3A77" w:rsidRPr="008E60B4" w:rsidRDefault="002E3A77" w:rsidP="002E3A7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margin-left:-22.95pt;margin-top:441.2pt;width:243pt;height:18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" filled="f" stroked="f">
                <v:textbox>
                  <w:txbxContent>
                    <w:p w:rsidR="002E3A77" w:rsidRPr="00DF7B75" w:rsidRDefault="006B12C0" w:rsidP="002E3A77">
                      <w:pPr>
                        <w:pStyle w:val="CALLOUTGOESHERE"/>
                      </w:pPr>
                      <w:r>
                        <w:t xml:space="preserve">And Even </w:t>
                      </w:r>
                      <w:r>
                        <w:t>More</w:t>
                      </w:r>
                      <w:bookmarkStart w:id="1" w:name="_GoBack"/>
                      <w:bookmarkEnd w:id="1"/>
                    </w:p>
                    <w:p w:rsidR="002E3A77" w:rsidRPr="00DF7B75" w:rsidRDefault="002E3A77" w:rsidP="002E3A77">
                      <w:pPr>
                        <w:pStyle w:val="BulletPoints01"/>
                      </w:pPr>
                      <w:r w:rsidRPr="00DF7B75">
                        <w:t xml:space="preserve">• </w:t>
                      </w:r>
                      <w:r w:rsidR="007266FD">
                        <w:t>Heated &amp; Air Conditioned</w:t>
                      </w:r>
                    </w:p>
                    <w:p w:rsidR="002E3A77" w:rsidRPr="00DF7B75" w:rsidRDefault="007266FD" w:rsidP="002E3A77">
                      <w:pPr>
                        <w:pStyle w:val="BulletPoints01"/>
                      </w:pPr>
                      <w:r>
                        <w:t>• Boat Launch</w:t>
                      </w:r>
                    </w:p>
                    <w:p w:rsidR="002E3A77" w:rsidRPr="00DF7B75" w:rsidRDefault="002E3A77" w:rsidP="002E3A77">
                      <w:pPr>
                        <w:pStyle w:val="BulletPoints01"/>
                      </w:pPr>
                      <w:r w:rsidRPr="00DF7B75">
                        <w:t xml:space="preserve">• </w:t>
                      </w:r>
                      <w:r w:rsidR="006B12C0">
                        <w:t>Catering Available</w:t>
                      </w:r>
                    </w:p>
                    <w:p w:rsidR="002E3A77" w:rsidRPr="00DF7B75" w:rsidRDefault="002E3A77" w:rsidP="002E3A77">
                      <w:pPr>
                        <w:pStyle w:val="BulletPoints01"/>
                      </w:pPr>
                      <w:r w:rsidRPr="00DF7B75">
                        <w:t xml:space="preserve">• </w:t>
                      </w:r>
                      <w:r w:rsidR="00311E5D" w:rsidRPr="00311E5D">
                        <w:t>Renovated washrooms on the main floor (family/handicapped accessible)</w:t>
                      </w:r>
                    </w:p>
                    <w:p w:rsidR="002E3A77" w:rsidRPr="00DF7B75" w:rsidRDefault="002E3A77" w:rsidP="002E3A77">
                      <w:pPr>
                        <w:pStyle w:val="BulletPoints01"/>
                      </w:pPr>
                      <w:r w:rsidRPr="00DF7B75">
                        <w:t xml:space="preserve">• </w:t>
                      </w:r>
                      <w:r w:rsidR="00311E5D" w:rsidRPr="00311E5D">
                        <w:t>Smoke-free environment</w:t>
                      </w:r>
                    </w:p>
                    <w:p w:rsidR="002E3A77" w:rsidRPr="00DF7B75" w:rsidRDefault="002E3A77" w:rsidP="002E3A77">
                      <w:pPr>
                        <w:pStyle w:val="BulletPoints01"/>
                      </w:pPr>
                      <w:r w:rsidRPr="00DF7B75">
                        <w:t xml:space="preserve">• </w:t>
                      </w:r>
                      <w:r w:rsidR="008370B5">
                        <w:t>Cottage Rentals For Guest Also Available</w:t>
                      </w:r>
                    </w:p>
                    <w:p w:rsidR="002E3A77" w:rsidRPr="008E60B4" w:rsidRDefault="002E3A77" w:rsidP="002E3A77"/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3495040</wp:posOffset>
                </wp:positionV>
                <wp:extent cx="3021330" cy="1765300"/>
                <wp:effectExtent l="0" t="0" r="0" b="635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330" cy="176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AB7E63" w:rsidRDefault="00E82906" w:rsidP="002E3A77">
                            <w:pPr>
                              <w:pStyle w:val="placephotohere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828925" cy="2200275"/>
                                  <wp:effectExtent l="0" t="0" r="9525" b="9525"/>
                                  <wp:docPr id="18" name="Picture 18" descr="D:\Cottage\7 Nightingale\Photos\IMG_27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Cottage\7 Nightingale\Photos\IMG_27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2207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gramStart"/>
                            <w:r w:rsidR="002E3A77" w:rsidRPr="00AB7E63">
                              <w:t>and</w:t>
                            </w:r>
                            <w:proofErr w:type="gramEnd"/>
                            <w:r w:rsidR="002E3A77" w:rsidRPr="00AB7E63">
                              <w:t xml:space="preserve"> place photo here.</w:t>
                            </w:r>
                          </w:p>
                          <w:p w:rsidR="002E3A77" w:rsidRPr="00AB7E63" w:rsidRDefault="002E3A77" w:rsidP="002E3A77">
                            <w:pPr>
                              <w:pStyle w:val="placephotohere"/>
                              <w:rPr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-22.95pt;margin-top:275.2pt;width:237.9pt;height:1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" filled="f" stroked="f">
                <v:textbox>
                  <w:txbxContent>
                    <w:p w:rsidR="002E3A77" w:rsidRPr="00AB7E63" w:rsidRDefault="00E82906" w:rsidP="002E3A77">
                      <w:pPr>
                        <w:pStyle w:val="placephotohere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2828925" cy="2200275"/>
                            <wp:effectExtent l="0" t="0" r="9525" b="9525"/>
                            <wp:docPr id="18" name="Picture 18" descr="D:\Cottage\7 Nightingale\Photos\IMG_279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Cottage\7 Nightingale\Photos\IMG_279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2207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gramStart"/>
                      <w:r w:rsidR="002E3A77" w:rsidRPr="00AB7E63">
                        <w:t>and</w:t>
                      </w:r>
                      <w:proofErr w:type="gramEnd"/>
                      <w:r w:rsidR="002E3A77" w:rsidRPr="00AB7E63">
                        <w:t xml:space="preserve"> place photo here.</w:t>
                      </w:r>
                    </w:p>
                    <w:p w:rsidR="002E3A77" w:rsidRPr="00AB7E63" w:rsidRDefault="002E3A77" w:rsidP="002E3A77">
                      <w:pPr>
                        <w:pStyle w:val="placephotohere"/>
                        <w:rPr>
                          <w:vertAlign w:val="subscrip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1259840</wp:posOffset>
                </wp:positionV>
                <wp:extent cx="3033395" cy="182880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AB7E63" w:rsidRDefault="00E82906" w:rsidP="00E82906">
                            <w:pPr>
                              <w:pStyle w:val="placephotohere"/>
                              <w:rPr>
                                <w:vertAlign w:val="subscript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  <w:vertAlign w:val="subscript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2850515" cy="2137154"/>
                                  <wp:effectExtent l="0" t="0" r="6985" b="0"/>
                                  <wp:docPr id="19" name="Picture 19" descr="D:\Cottage\7 Nightingale\Photos\IMG_298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Cottage\7 Nightingale\Photos\IMG_298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0515" cy="21371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-22.95pt;margin-top:99.2pt;width:238.85pt;height:2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" filled="f" stroked="f">
                <v:textbox>
                  <w:txbxContent>
                    <w:p w:rsidR="002E3A77" w:rsidRPr="00AB7E63" w:rsidRDefault="00E82906" w:rsidP="00E82906">
                      <w:pPr>
                        <w:pStyle w:val="placephotohere"/>
                        <w:rPr>
                          <w:vertAlign w:val="subscript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  <w:vertAlign w:val="subscript"/>
                          <w:lang w:val="en-CA" w:eastAsia="en-CA"/>
                        </w:rPr>
                        <w:drawing>
                          <wp:inline distT="0" distB="0" distL="0" distR="0">
                            <wp:extent cx="2850515" cy="2137154"/>
                            <wp:effectExtent l="0" t="0" r="6985" b="0"/>
                            <wp:docPr id="19" name="Picture 19" descr="D:\Cottage\7 Nightingale\Photos\IMG_298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Cottage\7 Nightingale\Photos\IMG_298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0515" cy="21371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8100060</wp:posOffset>
                </wp:positionV>
                <wp:extent cx="1529715" cy="1054735"/>
                <wp:effectExtent l="0" t="0" r="190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1054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E3A77" w:rsidRPr="00346456" w:rsidRDefault="00D930A1" w:rsidP="002E3A77">
                            <w:pPr>
                              <w:pStyle w:val="Placelogo"/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314450" cy="1007147"/>
                                  <wp:effectExtent l="0" t="0" r="0" b="2540"/>
                                  <wp:docPr id="4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C:\Users\bryan\AppData\Local\Microsoft\Windows\Temporary Internet Files\Content.IE5\Y1HFCPX4\MC90005512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135" cy="1009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576" tIns="36576" rIns="36576" bIns="36576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4" type="#_x0000_t202" style="position:absolute;margin-left:-56pt;margin-top:637.8pt;width:120.45pt;height:83.05pt;z-index:251658240;visibility:visible;mso-wrap-style:non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" filled="f" fillcolor="#cd4313" stroked="f" insetpen="t">
                <v:textbox style="mso-fit-shape-to-text:t" inset="2.88pt,2.88pt,2.88pt,2.88pt">
                  <w:txbxContent>
                    <w:p w:rsidR="002E3A77" w:rsidRPr="00346456" w:rsidRDefault="00D930A1" w:rsidP="002E3A77">
                      <w:pPr>
                        <w:pStyle w:val="Placelogo"/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>
                            <wp:extent cx="1314450" cy="1007147"/>
                            <wp:effectExtent l="0" t="0" r="0" b="2540"/>
                            <wp:docPr id="4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C:\Users\bryan\AppData\Local\Microsoft\Windows\Temporary Internet Files\Content.IE5\Y1HFCPX4\MC90005512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135" cy="1009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8178800</wp:posOffset>
                </wp:positionV>
                <wp:extent cx="1866900" cy="3429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A77" w:rsidRPr="002E3A77" w:rsidRDefault="00D930A1">
                            <w:pPr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16"/>
                                <w:lang w:val="en-CA" w:eastAsia="en-CA"/>
                              </w:rPr>
                              <w:drawing>
                                <wp:inline distT="0" distB="0" distL="0" distR="0">
                                  <wp:extent cx="1619250" cy="457200"/>
                                  <wp:effectExtent l="0" t="0" r="0" b="0"/>
                                  <wp:docPr id="5" name="Picture 16" descr="D:\Cottage\7 Nightingale\Photos\kawartha-lakes-logo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D:\Cottage\7 Nightingale\Photos\kawartha-lakes-logo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5" type="#_x0000_t202" style="position:absolute;margin-left:117pt;margin-top:644pt;width:147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FtjtgIAAMA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" filled="f" stroked="f">
                <v:textbox>
                  <w:txbxContent>
                    <w:p w:rsidR="002E3A77" w:rsidRPr="002E3A77" w:rsidRDefault="00D930A1">
                      <w:pPr>
                        <w:rPr>
                          <w:rFonts w:ascii="Arial" w:hAnsi="Arial" w:cs="Arial"/>
                          <w:sz w:val="1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16"/>
                        </w:rPr>
                        <w:drawing>
                          <wp:inline distT="0" distB="0" distL="0" distR="0">
                            <wp:extent cx="1619250" cy="457200"/>
                            <wp:effectExtent l="0" t="0" r="0" b="0"/>
                            <wp:docPr id="5" name="Picture 16" descr="D:\Cottage\7 Nightingale\Photos\kawartha-lakes-logo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D:\Cottage\7 Nightingale\Photos\kawartha-lakes-logo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-906145</wp:posOffset>
            </wp:positionV>
            <wp:extent cx="7763510" cy="10052685"/>
            <wp:effectExtent l="0" t="0" r="8890" b="5715"/>
            <wp:wrapNone/>
            <wp:docPr id="6" name="Picture 6" descr="Vflyer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flyer_back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3510" cy="1005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3A77" w:rsidSect="002E3A7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Jenson Pro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E0C9E"/>
    <w:multiLevelType w:val="hybridMultilevel"/>
    <w:tmpl w:val="66A062E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140BB1"/>
    <w:multiLevelType w:val="hybridMultilevel"/>
    <w:tmpl w:val="4C9C8B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76C4B"/>
    <w:multiLevelType w:val="hybridMultilevel"/>
    <w:tmpl w:val="0A523354"/>
    <w:lvl w:ilvl="0" w:tplc="B2CA8CE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0" w:top3HeadingStyles="0" w:visibleStyles="0" w:alternateStyleNames="0"/>
  <w:documentProtection w:edit="comment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62A"/>
    <w:rsid w:val="002E3A77"/>
    <w:rsid w:val="00311E5D"/>
    <w:rsid w:val="00374068"/>
    <w:rsid w:val="00396368"/>
    <w:rsid w:val="003D1771"/>
    <w:rsid w:val="00577360"/>
    <w:rsid w:val="00595D8A"/>
    <w:rsid w:val="005C762A"/>
    <w:rsid w:val="006B12C0"/>
    <w:rsid w:val="007266FD"/>
    <w:rsid w:val="007E5F23"/>
    <w:rsid w:val="008370B5"/>
    <w:rsid w:val="009E032A"/>
    <w:rsid w:val="009F2B45"/>
    <w:rsid w:val="00BD013F"/>
    <w:rsid w:val="00CB63E5"/>
    <w:rsid w:val="00CB7BA8"/>
    <w:rsid w:val="00D930A1"/>
    <w:rsid w:val="00DC72CA"/>
    <w:rsid w:val="00E82906"/>
    <w:rsid w:val="00E97DF2"/>
    <w:rsid w:val="00ED59E7"/>
    <w:rsid w:val="00F051B5"/>
    <w:rsid w:val="00F34EB7"/>
    <w:rsid w:val="00FB0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77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C74C33"/>
    <w:pPr>
      <w:keepNext/>
      <w:widowControl w:val="0"/>
      <w:jc w:val="center"/>
      <w:outlineLvl w:val="1"/>
    </w:pPr>
    <w:rPr>
      <w:b/>
      <w:color w:val="800000"/>
      <w:kern w:val="28"/>
      <w:sz w:val="20"/>
      <w:szCs w:val="20"/>
      <w:lang w:val="en"/>
    </w:rPr>
  </w:style>
  <w:style w:type="paragraph" w:styleId="Heading4">
    <w:name w:val="heading 4"/>
    <w:basedOn w:val="Normal"/>
    <w:next w:val="Normal"/>
    <w:link w:val="Heading4Char"/>
    <w:qFormat/>
    <w:rsid w:val="00C74C33"/>
    <w:pPr>
      <w:keepNext/>
      <w:widowControl w:val="0"/>
      <w:jc w:val="center"/>
      <w:outlineLvl w:val="3"/>
    </w:pPr>
    <w:rPr>
      <w:b/>
      <w:color w:val="800000"/>
      <w:kern w:val="28"/>
      <w:szCs w:val="2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C74C3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  <w:lang w:val="en"/>
    </w:rPr>
  </w:style>
  <w:style w:type="paragraph" w:styleId="BodyText2">
    <w:name w:val="Body Text 2"/>
    <w:basedOn w:val="Normal"/>
    <w:link w:val="BodyText2Char"/>
    <w:rsid w:val="00C74C33"/>
    <w:pPr>
      <w:widowControl w:val="0"/>
      <w:spacing w:before="240" w:line="360" w:lineRule="auto"/>
    </w:pPr>
    <w:rPr>
      <w:b/>
      <w:color w:val="800000"/>
      <w:kern w:val="28"/>
      <w:sz w:val="22"/>
      <w:szCs w:val="20"/>
      <w:lang w:val="en"/>
    </w:rPr>
  </w:style>
  <w:style w:type="paragraph" w:customStyle="1" w:styleId="HEADLINEGOESHERE">
    <w:name w:val="HEADLINE GOES HERE"/>
    <w:basedOn w:val="Heading4"/>
    <w:link w:val="HEADLINEGOESHEREChar"/>
    <w:qFormat/>
    <w:rsid w:val="002E3A77"/>
    <w:pPr>
      <w:spacing w:after="240"/>
      <w:jc w:val="left"/>
    </w:pPr>
    <w:rPr>
      <w:rFonts w:ascii="Arial" w:hAnsi="Arial"/>
      <w:smallCaps/>
      <w:color w:val="F58026"/>
      <w:sz w:val="40"/>
    </w:rPr>
  </w:style>
  <w:style w:type="paragraph" w:customStyle="1" w:styleId="SUBHEAD01">
    <w:name w:val="SUBHEAD 01"/>
    <w:basedOn w:val="Normal"/>
    <w:link w:val="SUBHEAD01Char"/>
    <w:qFormat/>
    <w:rsid w:val="002E3A77"/>
    <w:pPr>
      <w:spacing w:line="360" w:lineRule="auto"/>
    </w:pPr>
    <w:rPr>
      <w:rFonts w:ascii="Arial" w:hAnsi="Arial"/>
      <w:b/>
      <w:sz w:val="22"/>
    </w:rPr>
  </w:style>
  <w:style w:type="character" w:customStyle="1" w:styleId="Heading4Char">
    <w:name w:val="Heading 4 Char"/>
    <w:link w:val="Heading4"/>
    <w:rsid w:val="002E3A77"/>
    <w:rPr>
      <w:b/>
      <w:color w:val="800000"/>
      <w:kern w:val="28"/>
      <w:sz w:val="24"/>
      <w:lang w:val="en"/>
    </w:rPr>
  </w:style>
  <w:style w:type="character" w:customStyle="1" w:styleId="HEADLINEGOESHEREChar">
    <w:name w:val="HEADLINE GOES HERE Char"/>
    <w:link w:val="HEADLINEGOESHERE"/>
    <w:rsid w:val="002E3A77"/>
    <w:rPr>
      <w:b/>
      <w:color w:val="800000"/>
      <w:kern w:val="28"/>
      <w:sz w:val="24"/>
      <w:lang w:val="en"/>
    </w:rPr>
  </w:style>
  <w:style w:type="paragraph" w:customStyle="1" w:styleId="BodyText01">
    <w:name w:val="Body Text 01"/>
    <w:basedOn w:val="Normal"/>
    <w:link w:val="BodyText01Char"/>
    <w:qFormat/>
    <w:rsid w:val="002E3A77"/>
    <w:pPr>
      <w:spacing w:line="360" w:lineRule="auto"/>
    </w:pPr>
    <w:rPr>
      <w:rFonts w:ascii="Arial" w:hAnsi="Arial"/>
      <w:sz w:val="22"/>
    </w:rPr>
  </w:style>
  <w:style w:type="character" w:customStyle="1" w:styleId="SUBHEAD01Char">
    <w:name w:val="SUBHEAD 01 Char"/>
    <w:link w:val="SUBHEAD01"/>
    <w:rsid w:val="002E3A77"/>
    <w:rPr>
      <w:rFonts w:ascii="Arial" w:hAnsi="Arial"/>
      <w:b/>
      <w:sz w:val="22"/>
      <w:szCs w:val="24"/>
    </w:rPr>
  </w:style>
  <w:style w:type="paragraph" w:customStyle="1" w:styleId="placephotohere">
    <w:name w:val="place photo here"/>
    <w:basedOn w:val="BodyText3"/>
    <w:link w:val="placephotohereChar"/>
    <w:qFormat/>
    <w:rsid w:val="002E3A77"/>
    <w:pPr>
      <w:spacing w:line="250" w:lineRule="auto"/>
    </w:pPr>
    <w:rPr>
      <w:rFonts w:ascii="Arial" w:hAnsi="Arial"/>
      <w:b w:val="0"/>
      <w:color w:val="FFFFFF"/>
      <w:sz w:val="20"/>
    </w:rPr>
  </w:style>
  <w:style w:type="character" w:customStyle="1" w:styleId="BodyText01Char">
    <w:name w:val="Body Text 01 Char"/>
    <w:link w:val="BodyText01"/>
    <w:rsid w:val="002E3A77"/>
    <w:rPr>
      <w:rFonts w:ascii="Arial" w:hAnsi="Arial"/>
      <w:sz w:val="22"/>
      <w:szCs w:val="24"/>
    </w:rPr>
  </w:style>
  <w:style w:type="paragraph" w:customStyle="1" w:styleId="YOURNAMEHERE">
    <w:name w:val="YOUR NAME HERE"/>
    <w:basedOn w:val="Heading4"/>
    <w:link w:val="YOURNAMEHEREChar"/>
    <w:qFormat/>
    <w:rsid w:val="002E3A77"/>
    <w:pPr>
      <w:jc w:val="left"/>
    </w:pPr>
    <w:rPr>
      <w:rFonts w:ascii="Arial" w:hAnsi="Arial"/>
      <w:caps/>
      <w:color w:val="auto"/>
      <w:sz w:val="28"/>
    </w:rPr>
  </w:style>
  <w:style w:type="character" w:customStyle="1" w:styleId="BodyText3Char">
    <w:name w:val="Body Text 3 Char"/>
    <w:link w:val="BodyText3"/>
    <w:rsid w:val="002E3A77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placephotohereChar">
    <w:name w:val="place photo here Char"/>
    <w:link w:val="placephotohere"/>
    <w:rsid w:val="002E3A77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YOURTAGLINEGOESHERE">
    <w:name w:val="YOUR TAGLINE GOES HERE"/>
    <w:basedOn w:val="Normal"/>
    <w:link w:val="YOURTAGLINEGOESHEREChar"/>
    <w:qFormat/>
    <w:rsid w:val="002E3A77"/>
    <w:rPr>
      <w:rFonts w:ascii="Arial" w:hAnsi="Arial"/>
      <w:b/>
      <w:smallCaps/>
    </w:rPr>
  </w:style>
  <w:style w:type="character" w:customStyle="1" w:styleId="YOURNAMEHEREChar">
    <w:name w:val="YOUR NAME HERE Char"/>
    <w:link w:val="YOURNAMEHERE"/>
    <w:rsid w:val="002E3A77"/>
    <w:rPr>
      <w:rFonts w:ascii="Arial" w:hAnsi="Arial"/>
      <w:b/>
      <w:caps/>
      <w:color w:val="800000"/>
      <w:kern w:val="28"/>
      <w:sz w:val="28"/>
      <w:lang w:val="en"/>
    </w:rPr>
  </w:style>
  <w:style w:type="paragraph" w:customStyle="1" w:styleId="CALLOUTGOESHERE">
    <w:name w:val="CALL OUT GOES HERE"/>
    <w:basedOn w:val="Normal"/>
    <w:link w:val="CALLOUTGOESHEREChar"/>
    <w:qFormat/>
    <w:rsid w:val="002E3A77"/>
    <w:pPr>
      <w:spacing w:line="360" w:lineRule="auto"/>
    </w:pPr>
    <w:rPr>
      <w:rFonts w:ascii="Arial" w:hAnsi="Arial"/>
      <w:b/>
    </w:rPr>
  </w:style>
  <w:style w:type="character" w:customStyle="1" w:styleId="YOURTAGLINEGOESHEREChar">
    <w:name w:val="YOUR TAGLINE GOES HERE Char"/>
    <w:link w:val="YOURTAGLINEGOESHERE"/>
    <w:rsid w:val="002E3A77"/>
    <w:rPr>
      <w:rFonts w:ascii="Arial" w:hAnsi="Arial"/>
      <w:b/>
      <w:smallCaps/>
      <w:sz w:val="24"/>
      <w:szCs w:val="24"/>
    </w:rPr>
  </w:style>
  <w:style w:type="paragraph" w:customStyle="1" w:styleId="BulletPoints01">
    <w:name w:val="Bullet Points 01"/>
    <w:basedOn w:val="Normal"/>
    <w:link w:val="BulletPoints01Char"/>
    <w:qFormat/>
    <w:rsid w:val="002E3A77"/>
    <w:pPr>
      <w:spacing w:line="480" w:lineRule="auto"/>
    </w:pPr>
    <w:rPr>
      <w:rFonts w:ascii="Arial" w:hAnsi="Arial"/>
      <w:sz w:val="20"/>
    </w:rPr>
  </w:style>
  <w:style w:type="character" w:customStyle="1" w:styleId="CALLOUTGOESHEREChar">
    <w:name w:val="CALL OUT GOES HERE Char"/>
    <w:link w:val="CALLOUTGOESHERE"/>
    <w:rsid w:val="002E3A77"/>
    <w:rPr>
      <w:rFonts w:ascii="Arial" w:hAnsi="Arial"/>
      <w:b/>
      <w:sz w:val="24"/>
      <w:szCs w:val="24"/>
    </w:rPr>
  </w:style>
  <w:style w:type="paragraph" w:customStyle="1" w:styleId="call-outtexthere">
    <w:name w:val="call-out text here"/>
    <w:basedOn w:val="BodyText2"/>
    <w:link w:val="call-outtexthereChar"/>
    <w:qFormat/>
    <w:rsid w:val="002E3A77"/>
    <w:pPr>
      <w:spacing w:line="480" w:lineRule="auto"/>
      <w:jc w:val="center"/>
    </w:pPr>
    <w:rPr>
      <w:rFonts w:ascii="Arial" w:hAnsi="Arial"/>
      <w:color w:val="auto"/>
      <w:sz w:val="20"/>
    </w:rPr>
  </w:style>
  <w:style w:type="character" w:customStyle="1" w:styleId="BulletPoints01Char">
    <w:name w:val="Bullet Points 01 Char"/>
    <w:link w:val="BulletPoints01"/>
    <w:rsid w:val="002E3A77"/>
    <w:rPr>
      <w:rFonts w:ascii="Arial" w:hAnsi="Arial"/>
      <w:szCs w:val="24"/>
    </w:rPr>
  </w:style>
  <w:style w:type="paragraph" w:customStyle="1" w:styleId="Placelogo">
    <w:name w:val="Place logo"/>
    <w:basedOn w:val="BodyText3"/>
    <w:link w:val="PlacelogoChar"/>
    <w:qFormat/>
    <w:rsid w:val="002E3A77"/>
    <w:pPr>
      <w:spacing w:line="250" w:lineRule="auto"/>
    </w:pPr>
    <w:rPr>
      <w:rFonts w:ascii="Arial" w:hAnsi="Arial"/>
      <w:color w:val="000000"/>
    </w:rPr>
  </w:style>
  <w:style w:type="character" w:customStyle="1" w:styleId="BodyText2Char">
    <w:name w:val="Body Text 2 Char"/>
    <w:link w:val="BodyText2"/>
    <w:rsid w:val="002E3A77"/>
    <w:rPr>
      <w:b/>
      <w:color w:val="800000"/>
      <w:kern w:val="28"/>
      <w:sz w:val="22"/>
      <w:lang w:val="en"/>
    </w:rPr>
  </w:style>
  <w:style w:type="character" w:customStyle="1" w:styleId="call-outtexthereChar">
    <w:name w:val="call-out text here Char"/>
    <w:link w:val="call-outtexthere"/>
    <w:rsid w:val="002E3A77"/>
    <w:rPr>
      <w:b/>
      <w:color w:val="800000"/>
      <w:kern w:val="28"/>
      <w:sz w:val="22"/>
      <w:lang w:val="en"/>
    </w:rPr>
  </w:style>
  <w:style w:type="paragraph" w:customStyle="1" w:styleId="Address01">
    <w:name w:val="Address 01"/>
    <w:basedOn w:val="Normal"/>
    <w:link w:val="Address01Char"/>
    <w:qFormat/>
    <w:rsid w:val="002E3A77"/>
    <w:pPr>
      <w:widowControl w:val="0"/>
    </w:pPr>
    <w:rPr>
      <w:rFonts w:ascii="Arial" w:hAnsi="Arial"/>
      <w:lang w:val="en"/>
    </w:rPr>
  </w:style>
  <w:style w:type="character" w:customStyle="1" w:styleId="PlacelogoChar">
    <w:name w:val="Place logo Char"/>
    <w:link w:val="Placelogo"/>
    <w:rsid w:val="002E3A77"/>
    <w:rPr>
      <w:rFonts w:ascii="Arial" w:hAnsi="Arial"/>
      <w:b/>
      <w:color w:val="000000"/>
      <w:kern w:val="28"/>
      <w:sz w:val="28"/>
      <w:lang w:val="en"/>
    </w:rPr>
  </w:style>
  <w:style w:type="character" w:styleId="Hyperlink">
    <w:name w:val="Hyperlink"/>
    <w:uiPriority w:val="99"/>
    <w:unhideWhenUsed/>
    <w:rsid w:val="005C762A"/>
    <w:rPr>
      <w:color w:val="0000FF"/>
      <w:u w:val="single"/>
    </w:rPr>
  </w:style>
  <w:style w:type="character" w:customStyle="1" w:styleId="Address01Char">
    <w:name w:val="Address 01 Char"/>
    <w:link w:val="Address01"/>
    <w:rsid w:val="002E3A77"/>
    <w:rPr>
      <w:rFonts w:ascii="Arial" w:hAnsi="Arial"/>
      <w:sz w:val="24"/>
      <w:szCs w:val="2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1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D013F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uiPriority w:val="99"/>
    <w:semiHidden/>
    <w:unhideWhenUsed/>
    <w:rsid w:val="008370B5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A77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C74C33"/>
    <w:pPr>
      <w:keepNext/>
      <w:widowControl w:val="0"/>
      <w:jc w:val="center"/>
      <w:outlineLvl w:val="1"/>
    </w:pPr>
    <w:rPr>
      <w:b/>
      <w:color w:val="800000"/>
      <w:kern w:val="28"/>
      <w:sz w:val="20"/>
      <w:szCs w:val="20"/>
      <w:lang w:val="en"/>
    </w:rPr>
  </w:style>
  <w:style w:type="paragraph" w:styleId="Heading4">
    <w:name w:val="heading 4"/>
    <w:basedOn w:val="Normal"/>
    <w:next w:val="Normal"/>
    <w:link w:val="Heading4Char"/>
    <w:qFormat/>
    <w:rsid w:val="00C74C33"/>
    <w:pPr>
      <w:keepNext/>
      <w:widowControl w:val="0"/>
      <w:jc w:val="center"/>
      <w:outlineLvl w:val="3"/>
    </w:pPr>
    <w:rPr>
      <w:b/>
      <w:color w:val="800000"/>
      <w:kern w:val="28"/>
      <w:szCs w:val="20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rsid w:val="00C74C33"/>
    <w:pPr>
      <w:widowControl w:val="0"/>
      <w:spacing w:after="120" w:line="249" w:lineRule="auto"/>
      <w:jc w:val="center"/>
    </w:pPr>
    <w:rPr>
      <w:rFonts w:ascii="Adobe Jenson Pro" w:hAnsi="Adobe Jenson Pro"/>
      <w:b/>
      <w:color w:val="800000"/>
      <w:kern w:val="28"/>
      <w:sz w:val="28"/>
      <w:szCs w:val="20"/>
      <w:lang w:val="en"/>
    </w:rPr>
  </w:style>
  <w:style w:type="paragraph" w:styleId="BodyText2">
    <w:name w:val="Body Text 2"/>
    <w:basedOn w:val="Normal"/>
    <w:link w:val="BodyText2Char"/>
    <w:rsid w:val="00C74C33"/>
    <w:pPr>
      <w:widowControl w:val="0"/>
      <w:spacing w:before="240" w:line="360" w:lineRule="auto"/>
    </w:pPr>
    <w:rPr>
      <w:b/>
      <w:color w:val="800000"/>
      <w:kern w:val="28"/>
      <w:sz w:val="22"/>
      <w:szCs w:val="20"/>
      <w:lang w:val="en"/>
    </w:rPr>
  </w:style>
  <w:style w:type="paragraph" w:customStyle="1" w:styleId="HEADLINEGOESHERE">
    <w:name w:val="HEADLINE GOES HERE"/>
    <w:basedOn w:val="Heading4"/>
    <w:link w:val="HEADLINEGOESHEREChar"/>
    <w:qFormat/>
    <w:rsid w:val="002E3A77"/>
    <w:pPr>
      <w:spacing w:after="240"/>
      <w:jc w:val="left"/>
    </w:pPr>
    <w:rPr>
      <w:rFonts w:ascii="Arial" w:hAnsi="Arial"/>
      <w:smallCaps/>
      <w:color w:val="F58026"/>
      <w:sz w:val="40"/>
    </w:rPr>
  </w:style>
  <w:style w:type="paragraph" w:customStyle="1" w:styleId="SUBHEAD01">
    <w:name w:val="SUBHEAD 01"/>
    <w:basedOn w:val="Normal"/>
    <w:link w:val="SUBHEAD01Char"/>
    <w:qFormat/>
    <w:rsid w:val="002E3A77"/>
    <w:pPr>
      <w:spacing w:line="360" w:lineRule="auto"/>
    </w:pPr>
    <w:rPr>
      <w:rFonts w:ascii="Arial" w:hAnsi="Arial"/>
      <w:b/>
      <w:sz w:val="22"/>
    </w:rPr>
  </w:style>
  <w:style w:type="character" w:customStyle="1" w:styleId="Heading4Char">
    <w:name w:val="Heading 4 Char"/>
    <w:link w:val="Heading4"/>
    <w:rsid w:val="002E3A77"/>
    <w:rPr>
      <w:b/>
      <w:color w:val="800000"/>
      <w:kern w:val="28"/>
      <w:sz w:val="24"/>
      <w:lang w:val="en"/>
    </w:rPr>
  </w:style>
  <w:style w:type="character" w:customStyle="1" w:styleId="HEADLINEGOESHEREChar">
    <w:name w:val="HEADLINE GOES HERE Char"/>
    <w:link w:val="HEADLINEGOESHERE"/>
    <w:rsid w:val="002E3A77"/>
    <w:rPr>
      <w:b/>
      <w:color w:val="800000"/>
      <w:kern w:val="28"/>
      <w:sz w:val="24"/>
      <w:lang w:val="en"/>
    </w:rPr>
  </w:style>
  <w:style w:type="paragraph" w:customStyle="1" w:styleId="BodyText01">
    <w:name w:val="Body Text 01"/>
    <w:basedOn w:val="Normal"/>
    <w:link w:val="BodyText01Char"/>
    <w:qFormat/>
    <w:rsid w:val="002E3A77"/>
    <w:pPr>
      <w:spacing w:line="360" w:lineRule="auto"/>
    </w:pPr>
    <w:rPr>
      <w:rFonts w:ascii="Arial" w:hAnsi="Arial"/>
      <w:sz w:val="22"/>
    </w:rPr>
  </w:style>
  <w:style w:type="character" w:customStyle="1" w:styleId="SUBHEAD01Char">
    <w:name w:val="SUBHEAD 01 Char"/>
    <w:link w:val="SUBHEAD01"/>
    <w:rsid w:val="002E3A77"/>
    <w:rPr>
      <w:rFonts w:ascii="Arial" w:hAnsi="Arial"/>
      <w:b/>
      <w:sz w:val="22"/>
      <w:szCs w:val="24"/>
    </w:rPr>
  </w:style>
  <w:style w:type="paragraph" w:customStyle="1" w:styleId="placephotohere">
    <w:name w:val="place photo here"/>
    <w:basedOn w:val="BodyText3"/>
    <w:link w:val="placephotohereChar"/>
    <w:qFormat/>
    <w:rsid w:val="002E3A77"/>
    <w:pPr>
      <w:spacing w:line="250" w:lineRule="auto"/>
    </w:pPr>
    <w:rPr>
      <w:rFonts w:ascii="Arial" w:hAnsi="Arial"/>
      <w:b w:val="0"/>
      <w:color w:val="FFFFFF"/>
      <w:sz w:val="20"/>
    </w:rPr>
  </w:style>
  <w:style w:type="character" w:customStyle="1" w:styleId="BodyText01Char">
    <w:name w:val="Body Text 01 Char"/>
    <w:link w:val="BodyText01"/>
    <w:rsid w:val="002E3A77"/>
    <w:rPr>
      <w:rFonts w:ascii="Arial" w:hAnsi="Arial"/>
      <w:sz w:val="22"/>
      <w:szCs w:val="24"/>
    </w:rPr>
  </w:style>
  <w:style w:type="paragraph" w:customStyle="1" w:styleId="YOURNAMEHERE">
    <w:name w:val="YOUR NAME HERE"/>
    <w:basedOn w:val="Heading4"/>
    <w:link w:val="YOURNAMEHEREChar"/>
    <w:qFormat/>
    <w:rsid w:val="002E3A77"/>
    <w:pPr>
      <w:jc w:val="left"/>
    </w:pPr>
    <w:rPr>
      <w:rFonts w:ascii="Arial" w:hAnsi="Arial"/>
      <w:caps/>
      <w:color w:val="auto"/>
      <w:sz w:val="28"/>
    </w:rPr>
  </w:style>
  <w:style w:type="character" w:customStyle="1" w:styleId="BodyText3Char">
    <w:name w:val="Body Text 3 Char"/>
    <w:link w:val="BodyText3"/>
    <w:rsid w:val="002E3A77"/>
    <w:rPr>
      <w:rFonts w:ascii="Adobe Jenson Pro" w:hAnsi="Adobe Jenson Pro"/>
      <w:b/>
      <w:color w:val="800000"/>
      <w:kern w:val="28"/>
      <w:sz w:val="28"/>
      <w:lang w:val="en"/>
    </w:rPr>
  </w:style>
  <w:style w:type="character" w:customStyle="1" w:styleId="placephotohereChar">
    <w:name w:val="place photo here Char"/>
    <w:link w:val="placephotohere"/>
    <w:rsid w:val="002E3A77"/>
    <w:rPr>
      <w:rFonts w:ascii="Adobe Jenson Pro" w:hAnsi="Adobe Jenson Pro"/>
      <w:b/>
      <w:color w:val="800000"/>
      <w:kern w:val="28"/>
      <w:sz w:val="28"/>
      <w:lang w:val="en"/>
    </w:rPr>
  </w:style>
  <w:style w:type="paragraph" w:customStyle="1" w:styleId="YOURTAGLINEGOESHERE">
    <w:name w:val="YOUR TAGLINE GOES HERE"/>
    <w:basedOn w:val="Normal"/>
    <w:link w:val="YOURTAGLINEGOESHEREChar"/>
    <w:qFormat/>
    <w:rsid w:val="002E3A77"/>
    <w:rPr>
      <w:rFonts w:ascii="Arial" w:hAnsi="Arial"/>
      <w:b/>
      <w:smallCaps/>
    </w:rPr>
  </w:style>
  <w:style w:type="character" w:customStyle="1" w:styleId="YOURNAMEHEREChar">
    <w:name w:val="YOUR NAME HERE Char"/>
    <w:link w:val="YOURNAMEHERE"/>
    <w:rsid w:val="002E3A77"/>
    <w:rPr>
      <w:rFonts w:ascii="Arial" w:hAnsi="Arial"/>
      <w:b/>
      <w:caps/>
      <w:color w:val="800000"/>
      <w:kern w:val="28"/>
      <w:sz w:val="28"/>
      <w:lang w:val="en"/>
    </w:rPr>
  </w:style>
  <w:style w:type="paragraph" w:customStyle="1" w:styleId="CALLOUTGOESHERE">
    <w:name w:val="CALL OUT GOES HERE"/>
    <w:basedOn w:val="Normal"/>
    <w:link w:val="CALLOUTGOESHEREChar"/>
    <w:qFormat/>
    <w:rsid w:val="002E3A77"/>
    <w:pPr>
      <w:spacing w:line="360" w:lineRule="auto"/>
    </w:pPr>
    <w:rPr>
      <w:rFonts w:ascii="Arial" w:hAnsi="Arial"/>
      <w:b/>
    </w:rPr>
  </w:style>
  <w:style w:type="character" w:customStyle="1" w:styleId="YOURTAGLINEGOESHEREChar">
    <w:name w:val="YOUR TAGLINE GOES HERE Char"/>
    <w:link w:val="YOURTAGLINEGOESHERE"/>
    <w:rsid w:val="002E3A77"/>
    <w:rPr>
      <w:rFonts w:ascii="Arial" w:hAnsi="Arial"/>
      <w:b/>
      <w:smallCaps/>
      <w:sz w:val="24"/>
      <w:szCs w:val="24"/>
    </w:rPr>
  </w:style>
  <w:style w:type="paragraph" w:customStyle="1" w:styleId="BulletPoints01">
    <w:name w:val="Bullet Points 01"/>
    <w:basedOn w:val="Normal"/>
    <w:link w:val="BulletPoints01Char"/>
    <w:qFormat/>
    <w:rsid w:val="002E3A77"/>
    <w:pPr>
      <w:spacing w:line="480" w:lineRule="auto"/>
    </w:pPr>
    <w:rPr>
      <w:rFonts w:ascii="Arial" w:hAnsi="Arial"/>
      <w:sz w:val="20"/>
    </w:rPr>
  </w:style>
  <w:style w:type="character" w:customStyle="1" w:styleId="CALLOUTGOESHEREChar">
    <w:name w:val="CALL OUT GOES HERE Char"/>
    <w:link w:val="CALLOUTGOESHERE"/>
    <w:rsid w:val="002E3A77"/>
    <w:rPr>
      <w:rFonts w:ascii="Arial" w:hAnsi="Arial"/>
      <w:b/>
      <w:sz w:val="24"/>
      <w:szCs w:val="24"/>
    </w:rPr>
  </w:style>
  <w:style w:type="paragraph" w:customStyle="1" w:styleId="call-outtexthere">
    <w:name w:val="call-out text here"/>
    <w:basedOn w:val="BodyText2"/>
    <w:link w:val="call-outtexthereChar"/>
    <w:qFormat/>
    <w:rsid w:val="002E3A77"/>
    <w:pPr>
      <w:spacing w:line="480" w:lineRule="auto"/>
      <w:jc w:val="center"/>
    </w:pPr>
    <w:rPr>
      <w:rFonts w:ascii="Arial" w:hAnsi="Arial"/>
      <w:color w:val="auto"/>
      <w:sz w:val="20"/>
    </w:rPr>
  </w:style>
  <w:style w:type="character" w:customStyle="1" w:styleId="BulletPoints01Char">
    <w:name w:val="Bullet Points 01 Char"/>
    <w:link w:val="BulletPoints01"/>
    <w:rsid w:val="002E3A77"/>
    <w:rPr>
      <w:rFonts w:ascii="Arial" w:hAnsi="Arial"/>
      <w:szCs w:val="24"/>
    </w:rPr>
  </w:style>
  <w:style w:type="paragraph" w:customStyle="1" w:styleId="Placelogo">
    <w:name w:val="Place logo"/>
    <w:basedOn w:val="BodyText3"/>
    <w:link w:val="PlacelogoChar"/>
    <w:qFormat/>
    <w:rsid w:val="002E3A77"/>
    <w:pPr>
      <w:spacing w:line="250" w:lineRule="auto"/>
    </w:pPr>
    <w:rPr>
      <w:rFonts w:ascii="Arial" w:hAnsi="Arial"/>
      <w:color w:val="000000"/>
    </w:rPr>
  </w:style>
  <w:style w:type="character" w:customStyle="1" w:styleId="BodyText2Char">
    <w:name w:val="Body Text 2 Char"/>
    <w:link w:val="BodyText2"/>
    <w:rsid w:val="002E3A77"/>
    <w:rPr>
      <w:b/>
      <w:color w:val="800000"/>
      <w:kern w:val="28"/>
      <w:sz w:val="22"/>
      <w:lang w:val="en"/>
    </w:rPr>
  </w:style>
  <w:style w:type="character" w:customStyle="1" w:styleId="call-outtexthereChar">
    <w:name w:val="call-out text here Char"/>
    <w:link w:val="call-outtexthere"/>
    <w:rsid w:val="002E3A77"/>
    <w:rPr>
      <w:b/>
      <w:color w:val="800000"/>
      <w:kern w:val="28"/>
      <w:sz w:val="22"/>
      <w:lang w:val="en"/>
    </w:rPr>
  </w:style>
  <w:style w:type="paragraph" w:customStyle="1" w:styleId="Address01">
    <w:name w:val="Address 01"/>
    <w:basedOn w:val="Normal"/>
    <w:link w:val="Address01Char"/>
    <w:qFormat/>
    <w:rsid w:val="002E3A77"/>
    <w:pPr>
      <w:widowControl w:val="0"/>
    </w:pPr>
    <w:rPr>
      <w:rFonts w:ascii="Arial" w:hAnsi="Arial"/>
      <w:lang w:val="en"/>
    </w:rPr>
  </w:style>
  <w:style w:type="character" w:customStyle="1" w:styleId="PlacelogoChar">
    <w:name w:val="Place logo Char"/>
    <w:link w:val="Placelogo"/>
    <w:rsid w:val="002E3A77"/>
    <w:rPr>
      <w:rFonts w:ascii="Arial" w:hAnsi="Arial"/>
      <w:b/>
      <w:color w:val="000000"/>
      <w:kern w:val="28"/>
      <w:sz w:val="28"/>
      <w:lang w:val="en"/>
    </w:rPr>
  </w:style>
  <w:style w:type="character" w:styleId="Hyperlink">
    <w:name w:val="Hyperlink"/>
    <w:uiPriority w:val="99"/>
    <w:unhideWhenUsed/>
    <w:rsid w:val="005C762A"/>
    <w:rPr>
      <w:color w:val="0000FF"/>
      <w:u w:val="single"/>
    </w:rPr>
  </w:style>
  <w:style w:type="character" w:customStyle="1" w:styleId="Address01Char">
    <w:name w:val="Address 01 Char"/>
    <w:link w:val="Address01"/>
    <w:rsid w:val="002E3A77"/>
    <w:rPr>
      <w:rFonts w:ascii="Arial" w:hAnsi="Arial"/>
      <w:sz w:val="24"/>
      <w:szCs w:val="2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01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D013F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uiPriority w:val="99"/>
    <w:semiHidden/>
    <w:unhideWhenUsed/>
    <w:rsid w:val="008370B5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40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91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6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3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272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49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867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08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image" Target="media/image2.jpeg"/><Relationship Id="rId12" Type="http://schemas.openxmlformats.org/officeDocument/2006/relationships/hyperlink" Target="http://meridiendistribution.com/" TargetMode="External"/><Relationship Id="rId2" Type="http://schemas.openxmlformats.org/officeDocument/2006/relationships/styles" Target="styles.xml"/><Relationship Id="rId20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bryan@meridiencottage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hyperlink" Target="http://meridiendistribution.com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bryan@meridiencottages.com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yan\AppData\Roaming\Microsoft\Templates\HP_RealtyModern_Flyer_Vert_TP10378319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HP_RealtyModern_Flyer_Vert_TP10378319.dot</Template>
  <TotalTime>94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Links>
    <vt:vector size="12" baseType="variant">
      <vt:variant>
        <vt:i4>4653066</vt:i4>
      </vt:variant>
      <vt:variant>
        <vt:i4>3</vt:i4>
      </vt:variant>
      <vt:variant>
        <vt:i4>0</vt:i4>
      </vt:variant>
      <vt:variant>
        <vt:i4>5</vt:i4>
      </vt:variant>
      <vt:variant>
        <vt:lpwstr>http://meridiendistribution.com/</vt:lpwstr>
      </vt:variant>
      <vt:variant>
        <vt:lpwstr/>
      </vt:variant>
      <vt:variant>
        <vt:i4>6619214</vt:i4>
      </vt:variant>
      <vt:variant>
        <vt:i4>0</vt:i4>
      </vt:variant>
      <vt:variant>
        <vt:i4>0</vt:i4>
      </vt:variant>
      <vt:variant>
        <vt:i4>5</vt:i4>
      </vt:variant>
      <vt:variant>
        <vt:lpwstr>mailto:meridiendistribution@gmail.com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McKinlay</dc:creator>
  <cp:lastModifiedBy>Bryan McKinlay</cp:lastModifiedBy>
  <cp:revision>9</cp:revision>
  <dcterms:created xsi:type="dcterms:W3CDTF">2013-01-25T15:29:00Z</dcterms:created>
  <dcterms:modified xsi:type="dcterms:W3CDTF">2014-12-09T20:06:00Z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TC103783199990</vt:lpwstr>
  </property>
</Properties>
</file>