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544" w:type="pct"/>
        <w:tblLook w:val="0660" w:firstRow="1" w:lastRow="1" w:firstColumn="0" w:lastColumn="0" w:noHBand="1" w:noVBand="1"/>
        <w:tblDescription w:val="Title"/>
      </w:tblPr>
      <w:tblGrid>
        <w:gridCol w:w="7655"/>
      </w:tblGrid>
      <w:tr w:rsidR="005D5BF5" w14:paraId="41D3D52D" w14:textId="77777777" w:rsidTr="00D705D9">
        <w:trPr>
          <w:cnfStyle w:val="100000000000" w:firstRow="1" w:lastRow="0" w:firstColumn="0" w:lastColumn="0" w:oddVBand="0" w:evenVBand="0" w:oddHBand="0" w:evenHBand="0" w:firstRowFirstColumn="0" w:firstRowLastColumn="0" w:lastRowFirstColumn="0" w:lastRowLastColumn="0"/>
        </w:trPr>
        <w:tc>
          <w:tcPr>
            <w:tcW w:w="5000" w:type="pct"/>
          </w:tcPr>
          <w:p w14:paraId="51DDB775" w14:textId="77777777" w:rsidR="005D5BF5" w:rsidRDefault="005D5BF5">
            <w:pPr>
              <w:pStyle w:val="TableSpace"/>
            </w:pPr>
          </w:p>
        </w:tc>
      </w:tr>
      <w:tr w:rsidR="005D5BF5" w14:paraId="584438E2" w14:textId="77777777" w:rsidTr="00832A2E">
        <w:tc>
          <w:tcPr>
            <w:tcW w:w="5000" w:type="pct"/>
            <w:shd w:val="clear" w:color="auto" w:fill="F2F2F2" w:themeFill="background1" w:themeFillShade="F2"/>
          </w:tcPr>
          <w:p w14:paraId="76A5F8BC" w14:textId="77777777" w:rsidR="005D5BF5" w:rsidRPr="000C34B8" w:rsidRDefault="00832A2E" w:rsidP="000C34B8">
            <w:pPr>
              <w:pStyle w:val="Title"/>
              <w:jc w:val="center"/>
              <w:rPr>
                <w:b/>
              </w:rPr>
            </w:pPr>
            <w:r w:rsidRPr="009250E8">
              <w:rPr>
                <w:rFonts w:ascii="Goudy Old Style" w:hAnsi="Goudy Old Style"/>
                <w:b/>
                <w:color w:val="0C4D68" w:themeColor="text2"/>
              </w:rPr>
              <w:t>Fall/Winter Newsletter 2018</w:t>
            </w:r>
          </w:p>
        </w:tc>
      </w:tr>
      <w:tr w:rsidR="005D5BF5" w14:paraId="60DEB852" w14:textId="77777777" w:rsidTr="00D705D9">
        <w:trPr>
          <w:cnfStyle w:val="010000000000" w:firstRow="0" w:lastRow="1" w:firstColumn="0" w:lastColumn="0" w:oddVBand="0" w:evenVBand="0" w:oddHBand="0" w:evenHBand="0" w:firstRowFirstColumn="0" w:firstRowLastColumn="0" w:lastRowFirstColumn="0" w:lastRowLastColumn="0"/>
        </w:trPr>
        <w:tc>
          <w:tcPr>
            <w:tcW w:w="5000" w:type="pct"/>
          </w:tcPr>
          <w:p w14:paraId="4C472838" w14:textId="77777777" w:rsidR="005D5BF5" w:rsidRDefault="005D5BF5">
            <w:pPr>
              <w:pStyle w:val="TableSpace"/>
            </w:pPr>
          </w:p>
        </w:tc>
      </w:tr>
    </w:tbl>
    <w:p w14:paraId="5B5202AC" w14:textId="46394289" w:rsidR="00832A2E" w:rsidRPr="00BC4F68" w:rsidRDefault="00832A2E" w:rsidP="00832A2E">
      <w:pPr>
        <w:pStyle w:val="Organization"/>
        <w:jc w:val="center"/>
        <w:rPr>
          <w:rFonts w:ascii="Copperplate Gothic Bold" w:hAnsi="Copperplate Gothic Bold" w:cs="Apple Chancery"/>
          <w:color w:val="199BD0" w:themeColor="accent1"/>
          <w14:textFill>
            <w14:gradFill>
              <w14:gsLst>
                <w14:gs w14:pos="0">
                  <w14:schemeClr w14:val="tx2">
                    <w14:lumMod w14:val="96000"/>
                    <w14:lumOff w14:val="4000"/>
                  </w14:schemeClr>
                </w14:gs>
                <w14:gs w14:pos="23000">
                  <w14:schemeClr w14:val="accent1">
                    <w14:lumMod w14:val="89000"/>
                  </w14:schemeClr>
                </w14:gs>
                <w14:gs w14:pos="69000">
                  <w14:schemeClr w14:val="accent1">
                    <w14:lumMod w14:val="75000"/>
                  </w14:schemeClr>
                </w14:gs>
                <w14:gs w14:pos="97000">
                  <w14:schemeClr w14:val="accent1">
                    <w14:lumMod w14:val="70000"/>
                  </w14:schemeClr>
                </w14:gs>
              </w14:gsLst>
              <w14:path w14:path="circle">
                <w14:fillToRect w14:l="50000" w14:t="50000" w14:r="50000" w14:b="50000"/>
              </w14:path>
            </w14:gradFill>
          </w14:textFill>
          <w14:props3d w14:extrusionH="57150" w14:contourW="0" w14:prstMaterial="warmMatte">
            <w14:bevelT w14:w="57150" w14:h="38100" w14:prst="hardEdge"/>
          </w14:props3d>
        </w:rPr>
      </w:pPr>
      <w:r w:rsidRPr="00BC4F68">
        <w:rPr>
          <w:rFonts w:ascii="Copperplate Gothic Bold" w:hAnsi="Copperplate Gothic Bold" w:cs="Apple Chancery"/>
          <w:noProof/>
          <w:color w:val="199BD0" w:themeColor="accent1"/>
          <w14:textFill>
            <w14:gradFill>
              <w14:gsLst>
                <w14:gs w14:pos="0">
                  <w14:schemeClr w14:val="tx2">
                    <w14:lumMod w14:val="96000"/>
                    <w14:lumOff w14:val="4000"/>
                  </w14:schemeClr>
                </w14:gs>
                <w14:gs w14:pos="23000">
                  <w14:schemeClr w14:val="accent1">
                    <w14:lumMod w14:val="89000"/>
                  </w14:schemeClr>
                </w14:gs>
                <w14:gs w14:pos="69000">
                  <w14:schemeClr w14:val="accent1">
                    <w14:lumMod w14:val="75000"/>
                  </w14:schemeClr>
                </w14:gs>
                <w14:gs w14:pos="97000">
                  <w14:schemeClr w14:val="accent1">
                    <w14:lumMod w14:val="70000"/>
                  </w14:schemeClr>
                </w14:gs>
              </w14:gsLst>
              <w14:path w14:path="circle">
                <w14:fillToRect w14:l="50000" w14:t="50000" w14:r="50000" w14:b="50000"/>
              </w14:path>
            </w14:gradFill>
          </w14:textFill>
          <w14:props3d w14:extrusionH="57150" w14:contourW="0" w14:prstMaterial="warmMatte">
            <w14:bevelT w14:w="57150" w14:h="38100" w14:prst="hardEdge"/>
          </w14:props3d>
        </w:rPr>
        <mc:AlternateContent>
          <mc:Choice Requires="wps">
            <w:drawing>
              <wp:anchor distT="0" distB="0" distL="114300" distR="114300" simplePos="0" relativeHeight="251696128" behindDoc="0" locked="0" layoutInCell="1" allowOverlap="0" wp14:anchorId="2DF500D4" wp14:editId="0F315A2D">
                <wp:simplePos x="0" y="0"/>
                <wp:positionH relativeFrom="page">
                  <wp:posOffset>5505450</wp:posOffset>
                </wp:positionH>
                <wp:positionV relativeFrom="margin">
                  <wp:align>top</wp:align>
                </wp:positionV>
                <wp:extent cx="2002790" cy="8158480"/>
                <wp:effectExtent l="0" t="0" r="3810" b="2032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002790" cy="815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B9C0B" w14:textId="77777777" w:rsidR="00832A2E" w:rsidRDefault="00832A2E" w:rsidP="00832A2E">
                            <w:pPr>
                              <w:pStyle w:val="Photo"/>
                            </w:pPr>
                            <w:r>
                              <w:rPr>
                                <w:rFonts w:ascii="Arial" w:hAnsi="Arial" w:cs="Arial"/>
                                <w:noProof/>
                                <w:color w:val="13009B"/>
                                <w:sz w:val="26"/>
                                <w:szCs w:val="26"/>
                              </w:rPr>
                              <w:drawing>
                                <wp:inline distT="0" distB="0" distL="0" distR="0" wp14:anchorId="36FE1727" wp14:editId="4CCAF3AE">
                                  <wp:extent cx="1959610" cy="2612813"/>
                                  <wp:effectExtent l="0" t="0" r="0" b="3810"/>
                                  <wp:docPr id="16" name="Picture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9610" cy="2612813"/>
                                          </a:xfrm>
                                          <a:prstGeom prst="rect">
                                            <a:avLst/>
                                          </a:prstGeom>
                                          <a:noFill/>
                                          <a:ln>
                                            <a:noFill/>
                                          </a:ln>
                                        </pic:spPr>
                                      </pic:pic>
                                    </a:graphicData>
                                  </a:graphic>
                                </wp:inline>
                              </w:drawing>
                            </w:r>
                          </w:p>
                          <w:p w14:paraId="1C9E21CC" w14:textId="77777777" w:rsidR="00832A2E" w:rsidRPr="00BC4F68" w:rsidRDefault="00832A2E" w:rsidP="00832A2E">
                            <w:pPr>
                              <w:pStyle w:val="Heading1"/>
                              <w:ind w:left="0"/>
                              <w:jc w:val="both"/>
                              <w:rPr>
                                <w:color w:val="000000" w:themeColor="text1"/>
                                <w14:textFill>
                                  <w14:gradFill>
                                    <w14:gsLst>
                                      <w14:gs w14:pos="0">
                                        <w14:srgbClr w14:val="0070C0">
                                          <w14:lumMod w14:val="29000"/>
                                        </w14:srgb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BC4F68">
                              <w:rPr>
                                <w:color w:val="000000" w:themeColor="text1"/>
                                <w14:textFill>
                                  <w14:gradFill>
                                    <w14:gsLst>
                                      <w14:gs w14:pos="0">
                                        <w14:srgbClr w14:val="0070C0">
                                          <w14:lumMod w14:val="29000"/>
                                        </w14:srgb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Table of Contents</w:t>
                            </w:r>
                          </w:p>
                          <w:sdt>
                            <w:sdtPr>
                              <w:rPr>
                                <w:sz w:val="24"/>
                              </w:rPr>
                              <w:id w:val="307452160"/>
                              <w:placeholder>
                                <w:docPart w:val="FDFC85C398663E4FBB048DA6FE8A1472"/>
                              </w:placeholder>
                              <w:date>
                                <w:dateFormat w:val="MMMM d"/>
                                <w:lid w:val="en-US"/>
                                <w:storeMappedDataAs w:val="dateTime"/>
                                <w:calendar w:val="gregorian"/>
                              </w:date>
                            </w:sdtPr>
                            <w:sdtContent>
                              <w:p w14:paraId="798353BE" w14:textId="717773FB" w:rsidR="00832A2E" w:rsidRPr="00530103" w:rsidRDefault="00832A2E" w:rsidP="00832A2E">
                                <w:pPr>
                                  <w:pStyle w:val="Heading2"/>
                                  <w:ind w:left="0"/>
                                  <w:rPr>
                                    <w:sz w:val="24"/>
                                  </w:rPr>
                                </w:pPr>
                                <w:r>
                                  <w:rPr>
                                    <w:sz w:val="24"/>
                                  </w:rPr>
                                  <w:t>Page 2</w:t>
                                </w:r>
                                <w:r w:rsidR="00AC0577">
                                  <w:rPr>
                                    <w:sz w:val="24"/>
                                  </w:rPr>
                                  <w:t xml:space="preserve">                  Amateur Hour News</w:t>
                                </w:r>
                                <w:r>
                                  <w:rPr>
                                    <w:sz w:val="24"/>
                                  </w:rPr>
                                  <w:t xml:space="preserve"> </w:t>
                                </w:r>
                              </w:p>
                            </w:sdtContent>
                          </w:sdt>
                          <w:sdt>
                            <w:sdtPr>
                              <w:rPr>
                                <w:sz w:val="24"/>
                              </w:rPr>
                              <w:id w:val="1697344191"/>
                              <w:placeholder>
                                <w:docPart w:val="FDFF740C021262489FFD57F816C80AC9"/>
                              </w:placeholder>
                              <w:date>
                                <w:dateFormat w:val="MMMM d"/>
                                <w:lid w:val="en-US"/>
                                <w:storeMappedDataAs w:val="dateTime"/>
                                <w:calendar w:val="gregorian"/>
                              </w:date>
                            </w:sdtPr>
                            <w:sdtContent>
                              <w:p w14:paraId="3E30888D" w14:textId="77231ADE" w:rsidR="00832A2E" w:rsidRPr="00530103" w:rsidRDefault="00832A2E" w:rsidP="00832A2E">
                                <w:pPr>
                                  <w:pStyle w:val="Heading2"/>
                                  <w:ind w:left="0"/>
                                  <w:rPr>
                                    <w:sz w:val="24"/>
                                  </w:rPr>
                                </w:pPr>
                                <w:r>
                                  <w:rPr>
                                    <w:sz w:val="24"/>
                                  </w:rPr>
                                  <w:t xml:space="preserve">Page 3 </w:t>
                                </w:r>
                                <w:r w:rsidR="003444F9">
                                  <w:rPr>
                                    <w:sz w:val="24"/>
                                  </w:rPr>
                                  <w:t xml:space="preserve">                    Giving Thanks</w:t>
                                </w:r>
                                <w:r w:rsidR="0009027F">
                                  <w:rPr>
                                    <w:sz w:val="24"/>
                                  </w:rPr>
                                  <w:t xml:space="preserve"> and Birthdays</w:t>
                                </w:r>
                              </w:p>
                            </w:sdtContent>
                          </w:sdt>
                          <w:sdt>
                            <w:sdtPr>
                              <w:rPr>
                                <w:sz w:val="24"/>
                              </w:rPr>
                              <w:id w:val="2093734776"/>
                              <w:placeholder>
                                <w:docPart w:val="04F7E58D7A23734F828A2F793F754A39"/>
                              </w:placeholder>
                              <w:date>
                                <w:dateFormat w:val="MMMM d"/>
                                <w:lid w:val="en-US"/>
                                <w:storeMappedDataAs w:val="dateTime"/>
                                <w:calendar w:val="gregorian"/>
                              </w:date>
                            </w:sdtPr>
                            <w:sdtContent>
                              <w:p w14:paraId="66F34BAF" w14:textId="5F756BF4" w:rsidR="00832A2E" w:rsidRPr="00530103" w:rsidRDefault="00832A2E" w:rsidP="00832A2E">
                                <w:pPr>
                                  <w:pStyle w:val="Heading2"/>
                                  <w:ind w:left="0"/>
                                  <w:rPr>
                                    <w:sz w:val="24"/>
                                  </w:rPr>
                                </w:pPr>
                                <w:r>
                                  <w:rPr>
                                    <w:sz w:val="24"/>
                                  </w:rPr>
                                  <w:t xml:space="preserve">Page 4 </w:t>
                                </w:r>
                                <w:r w:rsidR="0009027F">
                                  <w:rPr>
                                    <w:sz w:val="24"/>
                                  </w:rPr>
                                  <w:t xml:space="preserve">                       Other Ilarion News</w:t>
                                </w:r>
                              </w:p>
                            </w:sdtContent>
                          </w:sdt>
                          <w:p w14:paraId="1EAB56D6" w14:textId="2C449E30" w:rsidR="00832A2E" w:rsidRDefault="00832A2E" w:rsidP="00832A2E">
                            <w:pPr>
                              <w:pStyle w:val="Heading2"/>
                              <w:ind w:left="0"/>
                              <w:rPr>
                                <w:sz w:val="24"/>
                              </w:rPr>
                            </w:pPr>
                            <w:r w:rsidRPr="00530103">
                              <w:rPr>
                                <w:sz w:val="24"/>
                              </w:rPr>
                              <w:t xml:space="preserve">Page 5    </w:t>
                            </w:r>
                            <w:r>
                              <w:rPr>
                                <w:sz w:val="24"/>
                              </w:rPr>
                              <w:t xml:space="preserve">       </w:t>
                            </w:r>
                            <w:r w:rsidR="0009027F">
                              <w:rPr>
                                <w:sz w:val="24"/>
                              </w:rPr>
                              <w:t xml:space="preserve">            Keeping Your Health</w:t>
                            </w:r>
                            <w:r w:rsidRPr="00530103">
                              <w:rPr>
                                <w:sz w:val="24"/>
                              </w:rPr>
                              <w:t xml:space="preserve">      </w:t>
                            </w:r>
                          </w:p>
                          <w:p w14:paraId="2E2F168D" w14:textId="53588B28" w:rsidR="00832A2E" w:rsidRPr="00D14E59" w:rsidRDefault="00832A2E" w:rsidP="00832A2E">
                            <w:pPr>
                              <w:pStyle w:val="Heading2"/>
                              <w:ind w:left="0"/>
                              <w:rPr>
                                <w:sz w:val="24"/>
                              </w:rPr>
                            </w:pPr>
                            <w:r w:rsidRPr="00530103">
                              <w:rPr>
                                <w:sz w:val="24"/>
                              </w:rPr>
                              <w:t>Page 6</w:t>
                            </w:r>
                            <w:r w:rsidR="00384C89">
                              <w:rPr>
                                <w:sz w:val="24"/>
                              </w:rPr>
                              <w:t xml:space="preserve"> Christmas Traditions from Around the World</w:t>
                            </w:r>
                            <w:r w:rsidRPr="00530103">
                              <w:rPr>
                                <w:sz w:val="24"/>
                              </w:rPr>
                              <w:t xml:space="preserve"> </w:t>
                            </w:r>
                          </w:p>
                          <w:tbl>
                            <w:tblPr>
                              <w:tblStyle w:val="NewsletterTable"/>
                              <w:tblW w:w="5000" w:type="pct"/>
                              <w:jc w:val="center"/>
                              <w:tblLook w:val="04A0" w:firstRow="1" w:lastRow="0" w:firstColumn="1" w:lastColumn="0" w:noHBand="0" w:noVBand="1"/>
                              <w:tblDescription w:val="Announcement table"/>
                            </w:tblPr>
                            <w:tblGrid>
                              <w:gridCol w:w="3086"/>
                            </w:tblGrid>
                            <w:tr w:rsidR="00832A2E" w14:paraId="6FDD23A2" w14:textId="77777777" w:rsidTr="005C2F70">
                              <w:trPr>
                                <w:cnfStyle w:val="100000000000" w:firstRow="1" w:lastRow="0" w:firstColumn="0" w:lastColumn="0" w:oddVBand="0" w:evenVBand="0" w:oddHBand="0" w:evenHBand="0" w:firstRowFirstColumn="0" w:firstRowLastColumn="0" w:lastRowFirstColumn="0" w:lastRowLastColumn="0"/>
                                <w:trHeight w:val="75"/>
                                <w:jc w:val="center"/>
                              </w:trPr>
                              <w:tc>
                                <w:tcPr>
                                  <w:tcW w:w="3439" w:type="dxa"/>
                                  <w:tcBorders>
                                    <w:bottom w:val="nil"/>
                                  </w:tcBorders>
                                </w:tcPr>
                                <w:p w14:paraId="5F80EBA6" w14:textId="77777777" w:rsidR="00832A2E" w:rsidRDefault="00832A2E">
                                  <w:pPr>
                                    <w:pStyle w:val="TableSpace"/>
                                  </w:pPr>
                                </w:p>
                              </w:tc>
                            </w:tr>
                            <w:tr w:rsidR="00832A2E" w14:paraId="04643D75" w14:textId="77777777" w:rsidTr="009250E8">
                              <w:trPr>
                                <w:trHeight w:val="5760"/>
                                <w:jc w:val="center"/>
                              </w:trPr>
                              <w:tc>
                                <w:tcPr>
                                  <w:tcW w:w="3439" w:type="dxa"/>
                                  <w:tcBorders>
                                    <w:top w:val="nil"/>
                                    <w:bottom w:val="nil"/>
                                  </w:tcBorders>
                                  <w:shd w:val="clear" w:color="auto" w:fill="F2F2F2" w:themeFill="background1" w:themeFillShade="F2"/>
                                </w:tcPr>
                                <w:p w14:paraId="301A84C5" w14:textId="24D677DF" w:rsidR="00832A2E" w:rsidRDefault="00832A2E" w:rsidP="00FE48BE">
                                  <w:pPr>
                                    <w:pStyle w:val="Heading1"/>
                                    <w:outlineLvl w:val="0"/>
                                  </w:pPr>
                                </w:p>
                              </w:tc>
                            </w:tr>
                            <w:tr w:rsidR="00832A2E" w14:paraId="662E9F90" w14:textId="77777777" w:rsidTr="00452802">
                              <w:trPr>
                                <w:trHeight w:val="5760"/>
                                <w:jc w:val="center"/>
                              </w:trPr>
                              <w:tc>
                                <w:tcPr>
                                  <w:tcW w:w="3439" w:type="dxa"/>
                                  <w:tcBorders>
                                    <w:top w:val="nil"/>
                                    <w:bottom w:val="nil"/>
                                  </w:tcBorders>
                                  <w:shd w:val="clear" w:color="auto" w:fill="E8F6FC"/>
                                </w:tcPr>
                                <w:p w14:paraId="14965459" w14:textId="77777777" w:rsidR="00832A2E" w:rsidRDefault="00832A2E" w:rsidP="00032AC6">
                                  <w:pPr>
                                    <w:pStyle w:val="Heading1"/>
                                    <w:outlineLvl w:val="0"/>
                                    <w:rPr>
                                      <w:noProof/>
                                      <w:color w:val="0C4D68" w:themeColor="text2"/>
                                      <w:lang w:val="en-CA" w:eastAsia="en-CA"/>
                                    </w:rPr>
                                  </w:pPr>
                                </w:p>
                              </w:tc>
                            </w:tr>
                          </w:tbl>
                          <w:p w14:paraId="25AC5139" w14:textId="77777777" w:rsidR="00832A2E" w:rsidRDefault="00832A2E" w:rsidP="00832A2E">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F500D4" id="_x0000_t202" coordsize="21600,21600" o:spt="202" path="m0,0l0,21600,21600,21600,21600,0xe">
                <v:stroke joinstyle="miter"/>
                <v:path gradientshapeok="t" o:connecttype="rect"/>
              </v:shapetype>
              <v:shape id="Text Box 5" o:spid="_x0000_s1026" type="#_x0000_t202" alt="Newsletter sidebar 1" style="position:absolute;left:0;text-align:left;margin-left:433.5pt;margin-top:0;width:157.7pt;height:642.4pt;z-index:25169612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" o:allowoverlap="f" filled="f" stroked="f" strokeweight=".5pt">
                <v:textbox inset="1.44pt,0,1.44pt,0">
                  <w:txbxContent>
                    <w:p w14:paraId="31FB9C0B" w14:textId="77777777" w:rsidR="00832A2E" w:rsidRDefault="00832A2E" w:rsidP="00832A2E">
                      <w:pPr>
                        <w:pStyle w:val="Photo"/>
                      </w:pPr>
                      <w:r>
                        <w:rPr>
                          <w:rFonts w:ascii="Arial" w:hAnsi="Arial" w:cs="Arial"/>
                          <w:noProof/>
                          <w:color w:val="13009B"/>
                          <w:sz w:val="26"/>
                          <w:szCs w:val="26"/>
                        </w:rPr>
                        <w:drawing>
                          <wp:inline distT="0" distB="0" distL="0" distR="0" wp14:anchorId="36FE1727" wp14:editId="4CCAF3AE">
                            <wp:extent cx="1959610" cy="2612813"/>
                            <wp:effectExtent l="0" t="0" r="0" b="3810"/>
                            <wp:docPr id="16" name="Picture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9610" cy="2612813"/>
                                    </a:xfrm>
                                    <a:prstGeom prst="rect">
                                      <a:avLst/>
                                    </a:prstGeom>
                                    <a:noFill/>
                                    <a:ln>
                                      <a:noFill/>
                                    </a:ln>
                                  </pic:spPr>
                                </pic:pic>
                              </a:graphicData>
                            </a:graphic>
                          </wp:inline>
                        </w:drawing>
                      </w:r>
                    </w:p>
                    <w:p w14:paraId="1C9E21CC" w14:textId="77777777" w:rsidR="00832A2E" w:rsidRPr="00BC4F68" w:rsidRDefault="00832A2E" w:rsidP="00832A2E">
                      <w:pPr>
                        <w:pStyle w:val="Heading1"/>
                        <w:ind w:left="0"/>
                        <w:jc w:val="both"/>
                        <w:rPr>
                          <w:color w:val="000000" w:themeColor="text1"/>
                          <w14:textFill>
                            <w14:gradFill>
                              <w14:gsLst>
                                <w14:gs w14:pos="0">
                                  <w14:srgbClr w14:val="0070C0">
                                    <w14:lumMod w14:val="29000"/>
                                  </w14:srgb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BC4F68">
                        <w:rPr>
                          <w:color w:val="000000" w:themeColor="text1"/>
                          <w14:textFill>
                            <w14:gradFill>
                              <w14:gsLst>
                                <w14:gs w14:pos="0">
                                  <w14:srgbClr w14:val="0070C0">
                                    <w14:lumMod w14:val="29000"/>
                                  </w14:srgb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Table of Contents</w:t>
                      </w:r>
                    </w:p>
                    <w:sdt>
                      <w:sdtPr>
                        <w:rPr>
                          <w:sz w:val="24"/>
                        </w:rPr>
                        <w:id w:val="307452160"/>
                        <w:placeholder>
                          <w:docPart w:val="FDFC85C398663E4FBB048DA6FE8A1472"/>
                        </w:placeholder>
                        <w:date>
                          <w:dateFormat w:val="MMMM d"/>
                          <w:lid w:val="en-US"/>
                          <w:storeMappedDataAs w:val="dateTime"/>
                          <w:calendar w:val="gregorian"/>
                        </w:date>
                      </w:sdtPr>
                      <w:sdtContent>
                        <w:p w14:paraId="798353BE" w14:textId="717773FB" w:rsidR="00832A2E" w:rsidRPr="00530103" w:rsidRDefault="00832A2E" w:rsidP="00832A2E">
                          <w:pPr>
                            <w:pStyle w:val="Heading2"/>
                            <w:ind w:left="0"/>
                            <w:rPr>
                              <w:sz w:val="24"/>
                            </w:rPr>
                          </w:pPr>
                          <w:r>
                            <w:rPr>
                              <w:sz w:val="24"/>
                            </w:rPr>
                            <w:t>Page 2</w:t>
                          </w:r>
                          <w:r w:rsidR="00AC0577">
                            <w:rPr>
                              <w:sz w:val="24"/>
                            </w:rPr>
                            <w:t xml:space="preserve">                  Amateur Hour News</w:t>
                          </w:r>
                          <w:r>
                            <w:rPr>
                              <w:sz w:val="24"/>
                            </w:rPr>
                            <w:t xml:space="preserve"> </w:t>
                          </w:r>
                        </w:p>
                      </w:sdtContent>
                    </w:sdt>
                    <w:sdt>
                      <w:sdtPr>
                        <w:rPr>
                          <w:sz w:val="24"/>
                        </w:rPr>
                        <w:id w:val="1697344191"/>
                        <w:placeholder>
                          <w:docPart w:val="FDFF740C021262489FFD57F816C80AC9"/>
                        </w:placeholder>
                        <w:date>
                          <w:dateFormat w:val="MMMM d"/>
                          <w:lid w:val="en-US"/>
                          <w:storeMappedDataAs w:val="dateTime"/>
                          <w:calendar w:val="gregorian"/>
                        </w:date>
                      </w:sdtPr>
                      <w:sdtContent>
                        <w:p w14:paraId="3E30888D" w14:textId="77231ADE" w:rsidR="00832A2E" w:rsidRPr="00530103" w:rsidRDefault="00832A2E" w:rsidP="00832A2E">
                          <w:pPr>
                            <w:pStyle w:val="Heading2"/>
                            <w:ind w:left="0"/>
                            <w:rPr>
                              <w:sz w:val="24"/>
                            </w:rPr>
                          </w:pPr>
                          <w:r>
                            <w:rPr>
                              <w:sz w:val="24"/>
                            </w:rPr>
                            <w:t xml:space="preserve">Page 3 </w:t>
                          </w:r>
                          <w:r w:rsidR="003444F9">
                            <w:rPr>
                              <w:sz w:val="24"/>
                            </w:rPr>
                            <w:t xml:space="preserve">                    Giving Thanks</w:t>
                          </w:r>
                          <w:r w:rsidR="0009027F">
                            <w:rPr>
                              <w:sz w:val="24"/>
                            </w:rPr>
                            <w:t xml:space="preserve"> and Birthdays</w:t>
                          </w:r>
                        </w:p>
                      </w:sdtContent>
                    </w:sdt>
                    <w:sdt>
                      <w:sdtPr>
                        <w:rPr>
                          <w:sz w:val="24"/>
                        </w:rPr>
                        <w:id w:val="2093734776"/>
                        <w:placeholder>
                          <w:docPart w:val="04F7E58D7A23734F828A2F793F754A39"/>
                        </w:placeholder>
                        <w:date>
                          <w:dateFormat w:val="MMMM d"/>
                          <w:lid w:val="en-US"/>
                          <w:storeMappedDataAs w:val="dateTime"/>
                          <w:calendar w:val="gregorian"/>
                        </w:date>
                      </w:sdtPr>
                      <w:sdtContent>
                        <w:p w14:paraId="66F34BAF" w14:textId="5F756BF4" w:rsidR="00832A2E" w:rsidRPr="00530103" w:rsidRDefault="00832A2E" w:rsidP="00832A2E">
                          <w:pPr>
                            <w:pStyle w:val="Heading2"/>
                            <w:ind w:left="0"/>
                            <w:rPr>
                              <w:sz w:val="24"/>
                            </w:rPr>
                          </w:pPr>
                          <w:r>
                            <w:rPr>
                              <w:sz w:val="24"/>
                            </w:rPr>
                            <w:t xml:space="preserve">Page 4 </w:t>
                          </w:r>
                          <w:r w:rsidR="0009027F">
                            <w:rPr>
                              <w:sz w:val="24"/>
                            </w:rPr>
                            <w:t xml:space="preserve">                       Other Ilarion News</w:t>
                          </w:r>
                        </w:p>
                      </w:sdtContent>
                    </w:sdt>
                    <w:p w14:paraId="1EAB56D6" w14:textId="2C449E30" w:rsidR="00832A2E" w:rsidRDefault="00832A2E" w:rsidP="00832A2E">
                      <w:pPr>
                        <w:pStyle w:val="Heading2"/>
                        <w:ind w:left="0"/>
                        <w:rPr>
                          <w:sz w:val="24"/>
                        </w:rPr>
                      </w:pPr>
                      <w:r w:rsidRPr="00530103">
                        <w:rPr>
                          <w:sz w:val="24"/>
                        </w:rPr>
                        <w:t xml:space="preserve">Page 5    </w:t>
                      </w:r>
                      <w:r>
                        <w:rPr>
                          <w:sz w:val="24"/>
                        </w:rPr>
                        <w:t xml:space="preserve">       </w:t>
                      </w:r>
                      <w:r w:rsidR="0009027F">
                        <w:rPr>
                          <w:sz w:val="24"/>
                        </w:rPr>
                        <w:t xml:space="preserve">            Keeping Your Health</w:t>
                      </w:r>
                      <w:r w:rsidRPr="00530103">
                        <w:rPr>
                          <w:sz w:val="24"/>
                        </w:rPr>
                        <w:t xml:space="preserve">      </w:t>
                      </w:r>
                    </w:p>
                    <w:p w14:paraId="2E2F168D" w14:textId="53588B28" w:rsidR="00832A2E" w:rsidRPr="00D14E59" w:rsidRDefault="00832A2E" w:rsidP="00832A2E">
                      <w:pPr>
                        <w:pStyle w:val="Heading2"/>
                        <w:ind w:left="0"/>
                        <w:rPr>
                          <w:sz w:val="24"/>
                        </w:rPr>
                      </w:pPr>
                      <w:r w:rsidRPr="00530103">
                        <w:rPr>
                          <w:sz w:val="24"/>
                        </w:rPr>
                        <w:t>Page 6</w:t>
                      </w:r>
                      <w:r w:rsidR="00384C89">
                        <w:rPr>
                          <w:sz w:val="24"/>
                        </w:rPr>
                        <w:t xml:space="preserve"> Christmas Traditions from Around the World</w:t>
                      </w:r>
                      <w:r w:rsidRPr="00530103">
                        <w:rPr>
                          <w:sz w:val="24"/>
                        </w:rPr>
                        <w:t xml:space="preserve"> </w:t>
                      </w:r>
                    </w:p>
                    <w:tbl>
                      <w:tblPr>
                        <w:tblStyle w:val="NewsletterTable"/>
                        <w:tblW w:w="5000" w:type="pct"/>
                        <w:jc w:val="center"/>
                        <w:tblLook w:val="04A0" w:firstRow="1" w:lastRow="0" w:firstColumn="1" w:lastColumn="0" w:noHBand="0" w:noVBand="1"/>
                        <w:tblDescription w:val="Announcement table"/>
                      </w:tblPr>
                      <w:tblGrid>
                        <w:gridCol w:w="3086"/>
                      </w:tblGrid>
                      <w:tr w:rsidR="00832A2E" w14:paraId="6FDD23A2" w14:textId="77777777" w:rsidTr="005C2F70">
                        <w:trPr>
                          <w:cnfStyle w:val="100000000000" w:firstRow="1" w:lastRow="0" w:firstColumn="0" w:lastColumn="0" w:oddVBand="0" w:evenVBand="0" w:oddHBand="0" w:evenHBand="0" w:firstRowFirstColumn="0" w:firstRowLastColumn="0" w:lastRowFirstColumn="0" w:lastRowLastColumn="0"/>
                          <w:trHeight w:val="75"/>
                          <w:jc w:val="center"/>
                        </w:trPr>
                        <w:tc>
                          <w:tcPr>
                            <w:tcW w:w="3439" w:type="dxa"/>
                            <w:tcBorders>
                              <w:bottom w:val="nil"/>
                            </w:tcBorders>
                          </w:tcPr>
                          <w:p w14:paraId="5F80EBA6" w14:textId="77777777" w:rsidR="00832A2E" w:rsidRDefault="00832A2E">
                            <w:pPr>
                              <w:pStyle w:val="TableSpace"/>
                            </w:pPr>
                          </w:p>
                        </w:tc>
                      </w:tr>
                      <w:tr w:rsidR="00832A2E" w14:paraId="04643D75" w14:textId="77777777" w:rsidTr="009250E8">
                        <w:trPr>
                          <w:trHeight w:val="5760"/>
                          <w:jc w:val="center"/>
                        </w:trPr>
                        <w:tc>
                          <w:tcPr>
                            <w:tcW w:w="3439" w:type="dxa"/>
                            <w:tcBorders>
                              <w:top w:val="nil"/>
                              <w:bottom w:val="nil"/>
                            </w:tcBorders>
                            <w:shd w:val="clear" w:color="auto" w:fill="F2F2F2" w:themeFill="background1" w:themeFillShade="F2"/>
                          </w:tcPr>
                          <w:p w14:paraId="301A84C5" w14:textId="24D677DF" w:rsidR="00832A2E" w:rsidRDefault="00832A2E" w:rsidP="00FE48BE">
                            <w:pPr>
                              <w:pStyle w:val="Heading1"/>
                              <w:outlineLvl w:val="0"/>
                            </w:pPr>
                          </w:p>
                        </w:tc>
                      </w:tr>
                      <w:tr w:rsidR="00832A2E" w14:paraId="662E9F90" w14:textId="77777777" w:rsidTr="00452802">
                        <w:trPr>
                          <w:trHeight w:val="5760"/>
                          <w:jc w:val="center"/>
                        </w:trPr>
                        <w:tc>
                          <w:tcPr>
                            <w:tcW w:w="3439" w:type="dxa"/>
                            <w:tcBorders>
                              <w:top w:val="nil"/>
                              <w:bottom w:val="nil"/>
                            </w:tcBorders>
                            <w:shd w:val="clear" w:color="auto" w:fill="E8F6FC"/>
                          </w:tcPr>
                          <w:p w14:paraId="14965459" w14:textId="77777777" w:rsidR="00832A2E" w:rsidRDefault="00832A2E" w:rsidP="00032AC6">
                            <w:pPr>
                              <w:pStyle w:val="Heading1"/>
                              <w:outlineLvl w:val="0"/>
                              <w:rPr>
                                <w:noProof/>
                                <w:color w:val="0C4D68" w:themeColor="text2"/>
                                <w:lang w:val="en-CA" w:eastAsia="en-CA"/>
                              </w:rPr>
                            </w:pPr>
                          </w:p>
                        </w:tc>
                      </w:tr>
                    </w:tbl>
                    <w:p w14:paraId="25AC5139" w14:textId="77777777" w:rsidR="00832A2E" w:rsidRDefault="00832A2E" w:rsidP="00832A2E">
                      <w:pPr>
                        <w:pStyle w:val="NoSpacing"/>
                      </w:pPr>
                    </w:p>
                  </w:txbxContent>
                </v:textbox>
                <w10:wrap type="square" side="left" anchorx="page" anchory="margin"/>
              </v:shape>
            </w:pict>
          </mc:Fallback>
        </mc:AlternateContent>
      </w:r>
      <w:r w:rsidRPr="00BC4F68">
        <w:rPr>
          <w:rFonts w:ascii="Copperplate Gothic Bold" w:hAnsi="Copperplate Gothic Bold" w:cs="Apple Chancery"/>
          <w:color w:val="199BD0" w:themeColor="accent1"/>
          <w14:textFill>
            <w14:gradFill>
              <w14:gsLst>
                <w14:gs w14:pos="0">
                  <w14:schemeClr w14:val="tx2">
                    <w14:lumMod w14:val="96000"/>
                    <w14:lumOff w14:val="4000"/>
                  </w14:schemeClr>
                </w14:gs>
                <w14:gs w14:pos="23000">
                  <w14:schemeClr w14:val="accent1">
                    <w14:lumMod w14:val="89000"/>
                  </w14:schemeClr>
                </w14:gs>
                <w14:gs w14:pos="69000">
                  <w14:schemeClr w14:val="accent1">
                    <w14:lumMod w14:val="75000"/>
                  </w14:schemeClr>
                </w14:gs>
                <w14:gs w14:pos="97000">
                  <w14:schemeClr w14:val="accent1">
                    <w14:lumMod w14:val="70000"/>
                  </w14:schemeClr>
                </w14:gs>
              </w14:gsLst>
              <w14:path w14:path="circle">
                <w14:fillToRect w14:l="50000" w14:t="50000" w14:r="50000" w14:b="50000"/>
              </w14:path>
            </w14:gradFill>
          </w14:textFill>
          <w14:props3d w14:extrusionH="57150" w14:contourW="0" w14:prstMaterial="warmMatte">
            <w14:bevelT w14:w="57150" w14:h="38100" w14:prst="hardEdge"/>
          </w14:props3d>
        </w:rPr>
        <w:t>Ilarion Residence</w:t>
      </w:r>
    </w:p>
    <w:p w14:paraId="743D5500" w14:textId="77777777" w:rsidR="005D5BF5" w:rsidRPr="00FF0E53" w:rsidRDefault="004E0B24" w:rsidP="001B5F3C">
      <w:pPr>
        <w:pStyle w:val="ContactInfo"/>
        <w:jc w:val="center"/>
        <w:rPr>
          <w:b/>
          <w:color w:val="auto"/>
          <w:sz w:val="24"/>
        </w:rPr>
      </w:pPr>
      <w:r w:rsidRPr="00FF0E53">
        <w:rPr>
          <w:b/>
          <w:color w:val="auto"/>
          <w:sz w:val="24"/>
        </w:rPr>
        <w:t>2509 Louise Street Saskatoon SK. S7J 3L7</w:t>
      </w:r>
    </w:p>
    <w:p w14:paraId="6FF2DD01" w14:textId="4D0CBF15" w:rsidR="005D5BF5" w:rsidRPr="00FF0E53" w:rsidRDefault="00E529AC" w:rsidP="001B5F3C">
      <w:pPr>
        <w:pStyle w:val="ContactInfo"/>
        <w:jc w:val="center"/>
        <w:rPr>
          <w:b/>
          <w:color w:val="auto"/>
          <w:sz w:val="24"/>
        </w:rPr>
      </w:pPr>
      <w:r>
        <w:rPr>
          <w:rFonts w:ascii="Copperplate Gothic Bold" w:hAnsi="Copperplate Gothic Bold" w:cs="Apple Chancery"/>
          <w:noProof/>
          <w:color w:val="199BD0" w:themeColor="accent1"/>
        </w:rPr>
        <w:drawing>
          <wp:anchor distT="0" distB="0" distL="114300" distR="114300" simplePos="0" relativeHeight="251721728" behindDoc="0" locked="0" layoutInCell="1" allowOverlap="1" wp14:anchorId="724C8344" wp14:editId="1C97D0C4">
            <wp:simplePos x="0" y="0"/>
            <wp:positionH relativeFrom="column">
              <wp:posOffset>5196881</wp:posOffset>
            </wp:positionH>
            <wp:positionV relativeFrom="paragraph">
              <wp:posOffset>5029835</wp:posOffset>
            </wp:positionV>
            <wp:extent cx="1602997" cy="16338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12-17 at 9.16.54 PM.png"/>
                    <pic:cNvPicPr/>
                  </pic:nvPicPr>
                  <pic:blipFill>
                    <a:blip r:embed="rId11">
                      <a:extLst>
                        <a:ext uri="{28A0092B-C50C-407E-A947-70E740481C1C}">
                          <a14:useLocalDpi xmlns:a14="http://schemas.microsoft.com/office/drawing/2010/main" val="0"/>
                        </a:ext>
                      </a:extLst>
                    </a:blip>
                    <a:stretch>
                      <a:fillRect/>
                    </a:stretch>
                  </pic:blipFill>
                  <pic:spPr>
                    <a:xfrm>
                      <a:off x="0" y="0"/>
                      <a:ext cx="1602997" cy="1633855"/>
                    </a:xfrm>
                    <a:prstGeom prst="rect">
                      <a:avLst/>
                    </a:prstGeom>
                  </pic:spPr>
                </pic:pic>
              </a:graphicData>
            </a:graphic>
            <wp14:sizeRelH relativeFrom="page">
              <wp14:pctWidth>0</wp14:pctWidth>
            </wp14:sizeRelH>
            <wp14:sizeRelV relativeFrom="page">
              <wp14:pctHeight>0</wp14:pctHeight>
            </wp14:sizeRelV>
          </wp:anchor>
        </w:drawing>
      </w:r>
      <w:hyperlink r:id="rId12" w:history="1"/>
      <w:r w:rsidR="00C13CF5" w:rsidRPr="00832A2E">
        <w:rPr>
          <w:b/>
          <w:color w:val="0C4D68" w:themeColor="text2"/>
          <w:sz w:val="24"/>
        </w:rPr>
        <w:t xml:space="preserve">  </w:t>
      </w:r>
      <w:r w:rsidR="00D32517" w:rsidRPr="00832A2E">
        <w:rPr>
          <w:b/>
          <w:color w:val="0C4D68" w:themeColor="text2"/>
          <w:sz w:val="24"/>
        </w:rPr>
        <w:t xml:space="preserve"> </w:t>
      </w:r>
      <w:r w:rsidR="00D32517" w:rsidRPr="00FF0E53">
        <w:rPr>
          <w:b/>
          <w:color w:val="auto"/>
          <w:sz w:val="24"/>
        </w:rPr>
        <w:t xml:space="preserve">T: </w:t>
      </w:r>
      <w:r w:rsidR="004E0B24" w:rsidRPr="00FF0E53">
        <w:rPr>
          <w:b/>
          <w:color w:val="auto"/>
          <w:sz w:val="24"/>
        </w:rPr>
        <w:t>(306) 373-7011</w:t>
      </w:r>
      <w:r w:rsidR="00832A2E">
        <w:rPr>
          <w:b/>
          <w:color w:val="auto"/>
          <w:sz w:val="24"/>
        </w:rPr>
        <w:t xml:space="preserve"> www.ilarion.ca</w:t>
      </w:r>
    </w:p>
    <w:tbl>
      <w:tblPr>
        <w:tblStyle w:val="NewsletterTable"/>
        <w:tblW w:w="3544" w:type="pct"/>
        <w:tblLook w:val="0660" w:firstRow="1" w:lastRow="1" w:firstColumn="0" w:lastColumn="0" w:noHBand="1" w:noVBand="1"/>
        <w:tblDescription w:val="Intro letter"/>
      </w:tblPr>
      <w:tblGrid>
        <w:gridCol w:w="7655"/>
      </w:tblGrid>
      <w:tr w:rsidR="008152EA" w14:paraId="763278C4" w14:textId="77777777" w:rsidTr="008152EA">
        <w:trPr>
          <w:cnfStyle w:val="100000000000" w:firstRow="1" w:lastRow="0" w:firstColumn="0" w:lastColumn="0" w:oddVBand="0" w:evenVBand="0" w:oddHBand="0" w:evenHBand="0" w:firstRowFirstColumn="0" w:firstRowLastColumn="0" w:lastRowFirstColumn="0" w:lastRowLastColumn="0"/>
          <w:trHeight w:val="88"/>
        </w:trPr>
        <w:tc>
          <w:tcPr>
            <w:tcW w:w="5000" w:type="pct"/>
          </w:tcPr>
          <w:p w14:paraId="531560E1" w14:textId="77777777" w:rsidR="005D5BF5" w:rsidRDefault="005D5BF5" w:rsidP="008152EA">
            <w:pPr>
              <w:pStyle w:val="TableSpace"/>
              <w:ind w:left="0"/>
            </w:pPr>
          </w:p>
        </w:tc>
      </w:tr>
      <w:tr w:rsidR="008152EA" w14:paraId="5784E6B2" w14:textId="77777777" w:rsidTr="008152EA">
        <w:trPr>
          <w:cnfStyle w:val="010000000000" w:firstRow="0" w:lastRow="1" w:firstColumn="0" w:lastColumn="0" w:oddVBand="0" w:evenVBand="0" w:oddHBand="0" w:evenHBand="0" w:firstRowFirstColumn="0" w:firstRowLastColumn="0" w:lastRowFirstColumn="0" w:lastRowLastColumn="0"/>
          <w:trHeight w:val="9825"/>
        </w:trPr>
        <w:tc>
          <w:tcPr>
            <w:tcW w:w="5000" w:type="pct"/>
            <w:shd w:val="clear" w:color="auto" w:fill="F2F2F2" w:themeFill="background1" w:themeFillShade="F2"/>
          </w:tcPr>
          <w:p w14:paraId="09500007" w14:textId="39495348" w:rsidR="00832A2E" w:rsidRDefault="009F2C08" w:rsidP="009F2C08">
            <w:pPr>
              <w:pStyle w:val="Heading1"/>
              <w:ind w:left="0"/>
              <w:outlineLvl w:val="0"/>
              <w:rPr>
                <w:color w:val="0C4D68" w:themeColor="text2"/>
                <w:sz w:val="36"/>
              </w:rPr>
            </w:pPr>
            <w:r w:rsidRPr="009F2C08">
              <w:rPr>
                <w:color w:val="0C4D68" w:themeColor="text2"/>
                <w:sz w:val="36"/>
              </w:rPr>
              <w:t>Ukrainian Christmas Traditions</w:t>
            </w:r>
          </w:p>
          <w:p w14:paraId="38B43BBB" w14:textId="72232BA9" w:rsidR="00E25EA9" w:rsidRPr="00E25EA9" w:rsidRDefault="00E25EA9" w:rsidP="00E25EA9">
            <w:r>
              <w:t>-Taken from www.ukrainianpeople.us</w:t>
            </w:r>
          </w:p>
          <w:p w14:paraId="6BF3DC43" w14:textId="0DAB0D7E" w:rsidR="009F2C08" w:rsidRPr="008152EA" w:rsidRDefault="006D6C91" w:rsidP="006D6C91">
            <w:pPr>
              <w:ind w:left="0"/>
              <w:rPr>
                <w:b/>
                <w:sz w:val="26"/>
                <w:szCs w:val="26"/>
              </w:rPr>
            </w:pPr>
            <w:r w:rsidRPr="008152EA">
              <w:rPr>
                <w:b/>
                <w:sz w:val="26"/>
                <w:szCs w:val="26"/>
              </w:rPr>
              <w:t>For those who do not know, Ukrainian Christmas festivities begin on Christmas Eve (January 6</w:t>
            </w:r>
            <w:r w:rsidRPr="008152EA">
              <w:rPr>
                <w:b/>
                <w:sz w:val="26"/>
                <w:szCs w:val="26"/>
                <w:vertAlign w:val="superscript"/>
              </w:rPr>
              <w:t>th</w:t>
            </w:r>
            <w:r w:rsidRPr="008152EA">
              <w:rPr>
                <w:b/>
                <w:sz w:val="26"/>
                <w:szCs w:val="26"/>
              </w:rPr>
              <w:t>) and end on the Feast of Epiphany. The Christmas Eve Supper (Holy Supper) brings the family together to partake in a large meal with special foods</w:t>
            </w:r>
            <w:r w:rsidR="008152EA" w:rsidRPr="008152EA">
              <w:rPr>
                <w:b/>
                <w:sz w:val="26"/>
                <w:szCs w:val="26"/>
              </w:rPr>
              <w:t>, along with other rituals</w:t>
            </w:r>
            <w:r w:rsidRPr="008152EA">
              <w:rPr>
                <w:b/>
                <w:sz w:val="26"/>
                <w:szCs w:val="26"/>
              </w:rPr>
              <w:t>. The Christmas Eve rituals are dedicated to God, the welfare of the family, and to the remembrance of ancestors.</w:t>
            </w:r>
          </w:p>
          <w:p w14:paraId="12DA5C77" w14:textId="2CB63E6C" w:rsidR="005378D5" w:rsidRPr="008152EA" w:rsidRDefault="008152EA" w:rsidP="006D6C91">
            <w:pPr>
              <w:ind w:left="0"/>
              <w:rPr>
                <w:b/>
                <w:sz w:val="26"/>
                <w:szCs w:val="26"/>
              </w:rPr>
            </w:pPr>
            <w:r w:rsidRPr="008152EA">
              <w:rPr>
                <w:b/>
                <w:sz w:val="26"/>
                <w:szCs w:val="26"/>
              </w:rPr>
              <w:t>There are 12 courses in the s</w:t>
            </w:r>
            <w:r w:rsidR="006D6C91" w:rsidRPr="008152EA">
              <w:rPr>
                <w:b/>
                <w:sz w:val="26"/>
                <w:szCs w:val="26"/>
              </w:rPr>
              <w:t>upper, because according to the Christian tradition each course is dedicated to one of Christ’s Apostles. The courses are meatless because there is a period of fasting required by the Church until Christmas Day.</w:t>
            </w:r>
            <w:r w:rsidRPr="008152EA">
              <w:rPr>
                <w:b/>
                <w:sz w:val="26"/>
                <w:szCs w:val="26"/>
              </w:rPr>
              <w:t xml:space="preserve"> This also pays respect to the animals, as many Ukrainians typically were/are farmers. Some of the foods include </w:t>
            </w:r>
            <w:proofErr w:type="spellStart"/>
            <w:r w:rsidRPr="008152EA">
              <w:rPr>
                <w:b/>
                <w:sz w:val="26"/>
                <w:szCs w:val="26"/>
              </w:rPr>
              <w:t>Kutia</w:t>
            </w:r>
            <w:proofErr w:type="spellEnd"/>
            <w:r w:rsidRPr="008152EA">
              <w:rPr>
                <w:b/>
                <w:sz w:val="26"/>
                <w:szCs w:val="26"/>
              </w:rPr>
              <w:t xml:space="preserve"> (boiled wheat mixed with poppy seeds and honey), borscht (a beet soup), </w:t>
            </w:r>
            <w:proofErr w:type="spellStart"/>
            <w:r w:rsidRPr="008152EA">
              <w:rPr>
                <w:b/>
                <w:sz w:val="26"/>
                <w:szCs w:val="26"/>
              </w:rPr>
              <w:t>uzvar</w:t>
            </w:r>
            <w:proofErr w:type="spellEnd"/>
            <w:r w:rsidRPr="008152EA">
              <w:rPr>
                <w:b/>
                <w:sz w:val="26"/>
                <w:szCs w:val="26"/>
              </w:rPr>
              <w:t xml:space="preserve"> (stewed fruits, which should contain twelve different fruits, also known as God’s drink), and </w:t>
            </w:r>
            <w:proofErr w:type="spellStart"/>
            <w:r w:rsidRPr="008152EA">
              <w:rPr>
                <w:b/>
                <w:sz w:val="26"/>
                <w:szCs w:val="26"/>
              </w:rPr>
              <w:t>varenyky</w:t>
            </w:r>
            <w:proofErr w:type="spellEnd"/>
            <w:r w:rsidRPr="008152EA">
              <w:rPr>
                <w:b/>
                <w:sz w:val="26"/>
                <w:szCs w:val="26"/>
              </w:rPr>
              <w:t xml:space="preserve"> (boiled dumplings filled with cabbage, potatoes, prunes, or if you live in Saskatchewan, sometimes Saskatoon berries).</w:t>
            </w:r>
          </w:p>
          <w:p w14:paraId="5D1DB3BB" w14:textId="023D10E2" w:rsidR="006D6C91" w:rsidRPr="008152EA" w:rsidRDefault="008152EA" w:rsidP="008152EA">
            <w:pPr>
              <w:ind w:left="0"/>
              <w:rPr>
                <w:rFonts w:ascii="Tahoma" w:hAnsi="Tahoma" w:cs="Tahoma"/>
                <w:b/>
                <w:bCs/>
                <w:color w:val="auto"/>
                <w:sz w:val="26"/>
                <w:szCs w:val="26"/>
              </w:rPr>
            </w:pPr>
            <w:r w:rsidRPr="008152EA">
              <w:rPr>
                <w:rStyle w:val="Strong"/>
                <w:rFonts w:ascii="Tahoma" w:hAnsi="Tahoma" w:cs="Tahoma"/>
                <w:color w:val="auto"/>
                <w:sz w:val="26"/>
                <w:szCs w:val="26"/>
              </w:rPr>
              <w:t>To learn more about Christmas around the world, go to Page 6 of this Newsletter! The holiday season is also a time for sharing, so we are asking for Ilarion residents to submit their</w:t>
            </w:r>
            <w:r w:rsidRPr="008152EA">
              <w:rPr>
                <w:rStyle w:val="Strong"/>
                <w:rFonts w:ascii="Tahoma" w:hAnsi="Tahoma" w:cs="Tahoma"/>
                <w:color w:val="auto"/>
                <w:sz w:val="26"/>
                <w:szCs w:val="26"/>
              </w:rPr>
              <w:t xml:space="preserve"> families Christmas/holiday traditions to be shared on a bulletin board in Ilarion! Submit your traditions to the Program Coordinators office (mail slot) by December 23</w:t>
            </w:r>
            <w:r w:rsidRPr="008152EA">
              <w:rPr>
                <w:rStyle w:val="Strong"/>
                <w:rFonts w:ascii="Tahoma" w:hAnsi="Tahoma" w:cs="Tahoma"/>
                <w:color w:val="auto"/>
                <w:sz w:val="26"/>
                <w:szCs w:val="26"/>
                <w:vertAlign w:val="superscript"/>
              </w:rPr>
              <w:t>rd</w:t>
            </w:r>
            <w:r w:rsidRPr="008152EA">
              <w:rPr>
                <w:sz w:val="26"/>
                <w:szCs w:val="26"/>
              </w:rPr>
              <w:t>.</w:t>
            </w:r>
          </w:p>
        </w:tc>
      </w:tr>
    </w:tbl>
    <w:p w14:paraId="69C4A939" w14:textId="77777777" w:rsidR="00FC2E88" w:rsidRPr="00FC2E88" w:rsidRDefault="00FC2E88" w:rsidP="00FC2E88">
      <w:pPr>
        <w:ind w:left="0"/>
        <w:sectPr w:rsidR="00FC2E88" w:rsidRPr="00FC2E88">
          <w:footerReference w:type="default" r:id="rId13"/>
          <w:pgSz w:w="12240" w:h="15840" w:code="1"/>
          <w:pgMar w:top="720" w:right="720" w:bottom="1440" w:left="720" w:header="360" w:footer="720" w:gutter="0"/>
          <w:cols w:space="720"/>
          <w:docGrid w:linePitch="360"/>
        </w:sectPr>
      </w:pPr>
    </w:p>
    <w:p w14:paraId="329949EB" w14:textId="0011BA2F" w:rsidR="00FC2E88" w:rsidRPr="00FC2E88" w:rsidRDefault="00E519C4" w:rsidP="00FC2E88">
      <w:pPr>
        <w:pStyle w:val="Heading1"/>
        <w:ind w:left="0"/>
        <w:rPr>
          <w:color w:val="0C4D68" w:themeColor="text2"/>
          <w:sz w:val="32"/>
        </w:rPr>
      </w:pPr>
      <w:r w:rsidRPr="00C076C5">
        <w:rPr>
          <w:noProof/>
          <w:color w:val="000000" w:themeColor="text1"/>
          <w:sz w:val="32"/>
        </w:rPr>
        <w:lastRenderedPageBreak/>
        <mc:AlternateContent>
          <mc:Choice Requires="wps">
            <w:drawing>
              <wp:anchor distT="0" distB="0" distL="114300" distR="114300" simplePos="0" relativeHeight="251705344" behindDoc="1" locked="0" layoutInCell="1" allowOverlap="1" wp14:anchorId="43204FF3" wp14:editId="02ED6AF9">
                <wp:simplePos x="0" y="0"/>
                <wp:positionH relativeFrom="column">
                  <wp:posOffset>-68094</wp:posOffset>
                </wp:positionH>
                <wp:positionV relativeFrom="paragraph">
                  <wp:posOffset>-107004</wp:posOffset>
                </wp:positionV>
                <wp:extent cx="6858000" cy="6396044"/>
                <wp:effectExtent l="50800" t="25400" r="76200" b="106680"/>
                <wp:wrapNone/>
                <wp:docPr id="20" name="Rectangle 20"/>
                <wp:cNvGraphicFramePr/>
                <a:graphic xmlns:a="http://schemas.openxmlformats.org/drawingml/2006/main">
                  <a:graphicData uri="http://schemas.microsoft.com/office/word/2010/wordprocessingShape">
                    <wps:wsp>
                      <wps:cNvSpPr/>
                      <wps:spPr>
                        <a:xfrm>
                          <a:off x="0" y="0"/>
                          <a:ext cx="6858000" cy="6396044"/>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A5FE1" id="Rectangle 20" o:spid="_x0000_s1026" style="position:absolute;margin-left:-5.35pt;margin-top:-8.4pt;width:540pt;height:503.6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" fillcolor="#f2f2f2 [3052]" strokecolor="black [3040]">
                <v:shadow on="t" opacity="24903f" mv:blur="40000f" origin=",.5" offset="0,20000emu"/>
              </v:rect>
            </w:pict>
          </mc:Fallback>
        </mc:AlternateContent>
      </w:r>
      <w:r w:rsidR="00FC2E88" w:rsidRPr="00C076C5">
        <w:rPr>
          <w:color w:val="000000" w:themeColor="text1"/>
          <w:sz w:val="32"/>
        </w:rPr>
        <w:t>Amateur Hour News</w:t>
      </w:r>
    </w:p>
    <w:p w14:paraId="1E11F543" w14:textId="37127492" w:rsidR="00FC2E88" w:rsidRPr="00625196" w:rsidRDefault="00AE441A" w:rsidP="00625196">
      <w:pPr>
        <w:ind w:left="0"/>
        <w:rPr>
          <w:rFonts w:ascii="Goudy Old Style" w:hAnsi="Goudy Old Style"/>
          <w:b/>
          <w:color w:val="000000" w:themeColor="text1"/>
          <w:sz w:val="32"/>
          <w:szCs w:val="29"/>
          <w:lang w:val="en-CA"/>
        </w:rPr>
      </w:pPr>
      <w:r>
        <w:rPr>
          <w:noProof/>
        </w:rPr>
        <w:drawing>
          <wp:anchor distT="0" distB="0" distL="114300" distR="114300" simplePos="0" relativeHeight="251719680" behindDoc="1" locked="0" layoutInCell="1" allowOverlap="1" wp14:anchorId="35F1E4D9" wp14:editId="3FAFBB6F">
            <wp:simplePos x="0" y="0"/>
            <wp:positionH relativeFrom="column">
              <wp:posOffset>5343282</wp:posOffset>
            </wp:positionH>
            <wp:positionV relativeFrom="paragraph">
              <wp:posOffset>5926455</wp:posOffset>
            </wp:positionV>
            <wp:extent cx="1571382" cy="2095176"/>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411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382" cy="2095176"/>
                    </a:xfrm>
                    <a:prstGeom prst="rect">
                      <a:avLst/>
                    </a:prstGeom>
                  </pic:spPr>
                </pic:pic>
              </a:graphicData>
            </a:graphic>
            <wp14:sizeRelH relativeFrom="page">
              <wp14:pctWidth>0</wp14:pctWidth>
            </wp14:sizeRelH>
            <wp14:sizeRelV relativeFrom="page">
              <wp14:pctHeight>0</wp14:pctHeight>
            </wp14:sizeRelV>
          </wp:anchor>
        </w:drawing>
      </w:r>
      <w:r w:rsidR="00FC2E88" w:rsidRPr="00625196">
        <w:rPr>
          <w:rFonts w:ascii="Goudy Old Style" w:hAnsi="Goudy Old Style"/>
          <w:b/>
          <w:color w:val="000000" w:themeColor="text1"/>
          <w:sz w:val="32"/>
          <w:szCs w:val="29"/>
          <w:lang w:val="en-CA"/>
        </w:rPr>
        <w:t xml:space="preserve">The holiday season is best spent with loved ones, and with Christmas only a few short days away and the New Year right around the corner, this is a great time to reflect on what an amazing year it has been! All of our unique and fantastic residents of Ilarion are what make this place we call home so special! This September we were fortunate enough to celebrate Ilarion’s second Amateur Hour! Now, this is never an easy event to put together as it seems everyone loves to keep their talents to themselves, but through some encouraging and coaxing we had a ton of amazing people show some bravery and take part in the show. I want to say a big thank you to all the people that made our Amateur Hour so special! They all did an amazing job whether it was sharing special trinkets or antique heirlooms, role playing a hilarious skit, sharing their musical talents, or getting us to laugh through joke telling. Everyone who participated made it all look so easy! I can assure you it’s never an easy thing to get up in front of a crowd full of people and share something, but everyone who stepped into the spotlight did a fabulous job! As we are all unique and possess our own special talents, what better thing to do than share them with everyone? In May of 2019 we will be putting on another Amateur Hour! I encourage everyone to share and participate! It is something we’ve started at Ilarion with the goal of just having a little fun! We are never short of funky costumes or funny skit ideas, so if you are interested don’t hesitate to ask! Merry Christmas to everyone! </w:t>
      </w:r>
      <w:r w:rsidR="00625196">
        <w:rPr>
          <w:rFonts w:ascii="Goudy Old Style" w:hAnsi="Goudy Old Style"/>
          <w:b/>
          <w:color w:val="000000" w:themeColor="text1"/>
          <w:sz w:val="32"/>
          <w:szCs w:val="29"/>
          <w:lang w:val="en-CA"/>
        </w:rPr>
        <w:tab/>
      </w:r>
      <w:r w:rsidR="00625196">
        <w:rPr>
          <w:rFonts w:ascii="Goudy Old Style" w:hAnsi="Goudy Old Style"/>
          <w:b/>
          <w:color w:val="000000" w:themeColor="text1"/>
          <w:sz w:val="32"/>
          <w:szCs w:val="29"/>
          <w:lang w:val="en-CA"/>
        </w:rPr>
        <w:tab/>
      </w:r>
      <w:r w:rsidR="00625196">
        <w:rPr>
          <w:rFonts w:ascii="Goudy Old Style" w:hAnsi="Goudy Old Style"/>
          <w:b/>
          <w:color w:val="000000" w:themeColor="text1"/>
          <w:sz w:val="32"/>
          <w:szCs w:val="29"/>
          <w:lang w:val="en-CA"/>
        </w:rPr>
        <w:tab/>
      </w:r>
      <w:r w:rsidR="00625196">
        <w:rPr>
          <w:rFonts w:ascii="Goudy Old Style" w:hAnsi="Goudy Old Style"/>
          <w:b/>
          <w:color w:val="000000" w:themeColor="text1"/>
          <w:sz w:val="32"/>
          <w:szCs w:val="29"/>
          <w:lang w:val="en-CA"/>
        </w:rPr>
        <w:tab/>
      </w:r>
      <w:r w:rsidR="00FC2E88" w:rsidRPr="00E519C4">
        <w:rPr>
          <w:color w:val="000000" w:themeColor="text1"/>
          <w:lang w:val="en-CA"/>
        </w:rPr>
        <w:t>-</w:t>
      </w:r>
      <w:r w:rsidR="00FC2E88" w:rsidRPr="00E519C4">
        <w:rPr>
          <w:b/>
          <w:color w:val="000000" w:themeColor="text1"/>
          <w:sz w:val="24"/>
          <w:lang w:val="en-CA"/>
        </w:rPr>
        <w:t>Sophie</w:t>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r>
      <w:r w:rsidR="00E519C4" w:rsidRPr="00E519C4">
        <w:rPr>
          <w:b/>
          <w:color w:val="000000" w:themeColor="text1"/>
          <w:sz w:val="24"/>
          <w:lang w:val="en-CA"/>
        </w:rPr>
        <w:tab/>
        <w:t>Program Coordinator</w:t>
      </w:r>
    </w:p>
    <w:p w14:paraId="31FAC2CA" w14:textId="57ECEB79" w:rsidR="00FC2E88" w:rsidRPr="00FC2E88" w:rsidRDefault="00AE441A" w:rsidP="00FC2E88">
      <w:pPr>
        <w:rPr>
          <w:b/>
          <w:color w:val="0C4D68" w:themeColor="text2"/>
          <w:sz w:val="24"/>
          <w:lang w:val="en-CA"/>
        </w:rPr>
      </w:pPr>
      <w:r>
        <w:rPr>
          <w:noProof/>
        </w:rPr>
        <w:drawing>
          <wp:anchor distT="0" distB="0" distL="114300" distR="114300" simplePos="0" relativeHeight="251704320" behindDoc="1" locked="0" layoutInCell="1" allowOverlap="1" wp14:anchorId="066D151A" wp14:editId="6A324783">
            <wp:simplePos x="0" y="0"/>
            <wp:positionH relativeFrom="column">
              <wp:posOffset>1752843</wp:posOffset>
            </wp:positionH>
            <wp:positionV relativeFrom="paragraph">
              <wp:posOffset>15240</wp:posOffset>
            </wp:positionV>
            <wp:extent cx="3444875" cy="2071370"/>
            <wp:effectExtent l="0" t="0" r="9525" b="11430"/>
            <wp:wrapNone/>
            <wp:docPr id="1" name="Picture 1" descr="/Users/SOPHIE/Downloads/IMG_0415 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OPHIE/Downloads/IMG_0415 2.HEIC"/>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643" b="5247"/>
                    <a:stretch/>
                  </pic:blipFill>
                  <pic:spPr bwMode="auto">
                    <a:xfrm>
                      <a:off x="0" y="0"/>
                      <a:ext cx="3444875" cy="2071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C4D68" w:themeColor="text2"/>
          <w:sz w:val="24"/>
        </w:rPr>
        <w:drawing>
          <wp:anchor distT="0" distB="0" distL="114300" distR="114300" simplePos="0" relativeHeight="251718656" behindDoc="1" locked="0" layoutInCell="1" allowOverlap="1" wp14:anchorId="04AFA8C1" wp14:editId="6A599C45">
            <wp:simplePos x="0" y="0"/>
            <wp:positionH relativeFrom="column">
              <wp:posOffset>51435</wp:posOffset>
            </wp:positionH>
            <wp:positionV relativeFrom="paragraph">
              <wp:posOffset>13335</wp:posOffset>
            </wp:positionV>
            <wp:extent cx="1544955" cy="2059940"/>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3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4955" cy="2059940"/>
                    </a:xfrm>
                    <a:prstGeom prst="rect">
                      <a:avLst/>
                    </a:prstGeom>
                  </pic:spPr>
                </pic:pic>
              </a:graphicData>
            </a:graphic>
            <wp14:sizeRelH relativeFrom="page">
              <wp14:pctWidth>0</wp14:pctWidth>
            </wp14:sizeRelH>
            <wp14:sizeRelV relativeFrom="page">
              <wp14:pctHeight>0</wp14:pctHeight>
            </wp14:sizeRelV>
          </wp:anchor>
        </w:drawing>
      </w:r>
      <w:r w:rsidR="00FC2E88" w:rsidRPr="00FC2E88">
        <w:rPr>
          <w:b/>
          <w:color w:val="0C4D68" w:themeColor="text2"/>
          <w:sz w:val="24"/>
          <w:lang w:val="en-CA"/>
        </w:rPr>
        <w:tab/>
      </w:r>
      <w:r w:rsidR="00FC2E88" w:rsidRPr="00FC2E88">
        <w:rPr>
          <w:b/>
          <w:color w:val="0C4D68" w:themeColor="text2"/>
          <w:sz w:val="24"/>
          <w:lang w:val="en-CA"/>
        </w:rPr>
        <w:tab/>
      </w:r>
      <w:r w:rsidR="00FC2E88" w:rsidRPr="00FC2E88">
        <w:rPr>
          <w:b/>
          <w:color w:val="0C4D68" w:themeColor="text2"/>
          <w:sz w:val="24"/>
          <w:lang w:val="en-CA"/>
        </w:rPr>
        <w:tab/>
      </w:r>
      <w:r w:rsidR="00FC2E88" w:rsidRPr="00FC2E88">
        <w:rPr>
          <w:b/>
          <w:color w:val="0C4D68" w:themeColor="text2"/>
          <w:sz w:val="24"/>
          <w:lang w:val="en-CA"/>
        </w:rPr>
        <w:tab/>
      </w:r>
      <w:r w:rsidR="00FC2E88" w:rsidRPr="00FC2E88">
        <w:rPr>
          <w:b/>
          <w:color w:val="0C4D68" w:themeColor="text2"/>
          <w:sz w:val="24"/>
          <w:lang w:val="en-CA"/>
        </w:rPr>
        <w:tab/>
      </w:r>
      <w:r w:rsidR="00FC2E88" w:rsidRPr="00FC2E88">
        <w:rPr>
          <w:b/>
          <w:color w:val="0C4D68" w:themeColor="text2"/>
          <w:sz w:val="24"/>
          <w:lang w:val="en-CA"/>
        </w:rPr>
        <w:tab/>
      </w:r>
      <w:r w:rsidR="00FC2E88" w:rsidRPr="00FC2E88">
        <w:rPr>
          <w:b/>
          <w:color w:val="0C4D68" w:themeColor="text2"/>
          <w:sz w:val="24"/>
          <w:lang w:val="en-CA"/>
        </w:rPr>
        <w:tab/>
      </w:r>
      <w:r w:rsidR="00FC2E88" w:rsidRPr="00FC2E88">
        <w:rPr>
          <w:b/>
          <w:color w:val="0C4D68" w:themeColor="text2"/>
          <w:sz w:val="24"/>
          <w:lang w:val="en-CA"/>
        </w:rPr>
        <w:tab/>
      </w:r>
      <w:r w:rsidR="00FC2E88" w:rsidRPr="00FC2E88">
        <w:rPr>
          <w:b/>
          <w:color w:val="0C4D68" w:themeColor="text2"/>
          <w:sz w:val="24"/>
          <w:lang w:val="en-CA"/>
        </w:rPr>
        <w:tab/>
      </w:r>
    </w:p>
    <w:p w14:paraId="618BF7D3" w14:textId="32B73B13" w:rsidR="00FC2E88" w:rsidRPr="00BB4D50" w:rsidRDefault="00FC2E88" w:rsidP="00FC2E88">
      <w:pPr>
        <w:ind w:left="0"/>
        <w:jc w:val="center"/>
        <w:rPr>
          <w:rFonts w:ascii="Goudy Old Style" w:hAnsi="Goudy Old Style"/>
          <w:b/>
          <w:sz w:val="28"/>
          <w:lang w:val="en-CA"/>
        </w:rPr>
      </w:pPr>
    </w:p>
    <w:p w14:paraId="2F0597FD" w14:textId="1DF5204A" w:rsidR="00E55552" w:rsidRDefault="00E55552" w:rsidP="00E55552">
      <w:pPr>
        <w:rPr>
          <w:lang w:val="en-CA"/>
        </w:rPr>
      </w:pPr>
    </w:p>
    <w:p w14:paraId="37A1221C" w14:textId="77777777" w:rsidR="00FC2E88" w:rsidRDefault="00FC2E88" w:rsidP="00E55552">
      <w:pPr>
        <w:rPr>
          <w:lang w:val="en-CA"/>
        </w:rPr>
      </w:pPr>
    </w:p>
    <w:p w14:paraId="6CBD5D24" w14:textId="77777777" w:rsidR="00FC2E88" w:rsidRDefault="00FC2E88" w:rsidP="00E55552">
      <w:pPr>
        <w:rPr>
          <w:lang w:val="en-CA"/>
        </w:rPr>
      </w:pPr>
    </w:p>
    <w:p w14:paraId="37AB3267" w14:textId="77777777" w:rsidR="00FC2E88" w:rsidRDefault="00FC2E88" w:rsidP="00E55552">
      <w:pPr>
        <w:rPr>
          <w:lang w:val="en-CA"/>
        </w:rPr>
      </w:pPr>
    </w:p>
    <w:p w14:paraId="712E4994" w14:textId="6FF23E34" w:rsidR="00F601E5" w:rsidRDefault="00F601E5" w:rsidP="00F601E5">
      <w:pPr>
        <w:rPr>
          <w:rFonts w:ascii="Tahoma" w:hAnsi="Tahoma" w:cs="Tahoma"/>
          <w:sz w:val="28"/>
          <w:lang w:val="en-CA"/>
        </w:rPr>
      </w:pPr>
      <w:r>
        <w:rPr>
          <w:noProof/>
        </w:rPr>
        <w:lastRenderedPageBreak/>
        <w:drawing>
          <wp:anchor distT="0" distB="0" distL="114300" distR="114300" simplePos="0" relativeHeight="251709440" behindDoc="0" locked="0" layoutInCell="1" allowOverlap="1" wp14:anchorId="7E364278" wp14:editId="369481B9">
            <wp:simplePos x="0" y="0"/>
            <wp:positionH relativeFrom="column">
              <wp:posOffset>-60068</wp:posOffset>
            </wp:positionH>
            <wp:positionV relativeFrom="paragraph">
              <wp:posOffset>-112706</wp:posOffset>
            </wp:positionV>
            <wp:extent cx="757142" cy="1246324"/>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142" cy="124632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45EDBBAA" wp14:editId="458217CE">
            <wp:simplePos x="0" y="0"/>
            <wp:positionH relativeFrom="column">
              <wp:posOffset>5997832</wp:posOffset>
            </wp:positionH>
            <wp:positionV relativeFrom="paragraph">
              <wp:posOffset>-115773</wp:posOffset>
            </wp:positionV>
            <wp:extent cx="757142" cy="1246324"/>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142" cy="124632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7D589532" wp14:editId="25220F9E">
                <wp:simplePos x="0" y="0"/>
                <wp:positionH relativeFrom="margin">
                  <wp:posOffset>965835</wp:posOffset>
                </wp:positionH>
                <wp:positionV relativeFrom="paragraph">
                  <wp:posOffset>-117475</wp:posOffset>
                </wp:positionV>
                <wp:extent cx="4752975" cy="866140"/>
                <wp:effectExtent l="50800" t="25400" r="73025" b="99060"/>
                <wp:wrapNone/>
                <wp:docPr id="21" name="Text Box 21"/>
                <wp:cNvGraphicFramePr/>
                <a:graphic xmlns:a="http://schemas.openxmlformats.org/drawingml/2006/main">
                  <a:graphicData uri="http://schemas.microsoft.com/office/word/2010/wordprocessingShape">
                    <wps:wsp>
                      <wps:cNvSpPr txBox="1"/>
                      <wps:spPr>
                        <a:xfrm>
                          <a:off x="0" y="0"/>
                          <a:ext cx="4752975" cy="866140"/>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path path="circle">
                            <a:fillToRect l="50000" t="50000" r="50000" b="50000"/>
                          </a:path>
                          <a:tileRect/>
                        </a:gradFill>
                        <a:ln/>
                      </wps:spPr>
                      <wps:style>
                        <a:lnRef idx="1">
                          <a:schemeClr val="accent5"/>
                        </a:lnRef>
                        <a:fillRef idx="2">
                          <a:schemeClr val="accent5"/>
                        </a:fillRef>
                        <a:effectRef idx="1">
                          <a:schemeClr val="accent5"/>
                        </a:effectRef>
                        <a:fontRef idx="minor">
                          <a:schemeClr val="dk1"/>
                        </a:fontRef>
                      </wps:style>
                      <wps:txbx>
                        <w:txbxContent>
                          <w:p w14:paraId="17C99500" w14:textId="77777777" w:rsidR="00F601E5" w:rsidRPr="00A90C42" w:rsidRDefault="00F601E5" w:rsidP="00F601E5">
                            <w:pPr>
                              <w:ind w:left="0"/>
                              <w:jc w:val="center"/>
                              <w:rPr>
                                <w:rFonts w:ascii="Tahoma" w:hAnsi="Tahoma" w:cs="Tahoma"/>
                                <w:b/>
                                <w:sz w:val="32"/>
                                <w:lang w:val="en-CA"/>
                              </w:rPr>
                            </w:pPr>
                            <w:r w:rsidRPr="00A90C42">
                              <w:rPr>
                                <w:rFonts w:ascii="Tahoma" w:hAnsi="Tahoma" w:cs="Tahoma"/>
                                <w:b/>
                                <w:sz w:val="32"/>
                                <w:lang w:val="en-CA"/>
                              </w:rPr>
                              <w:t>Happy Birthday to all Ilarion Residents and S</w:t>
                            </w:r>
                            <w:r>
                              <w:rPr>
                                <w:rFonts w:ascii="Tahoma" w:hAnsi="Tahoma" w:cs="Tahoma"/>
                                <w:b/>
                                <w:sz w:val="32"/>
                                <w:lang w:val="en-CA"/>
                              </w:rPr>
                              <w:t>taff who celebrate in the Fall or Winter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9532" id="Text Box 21" o:spid="_x0000_s1027" type="#_x0000_t202" style="position:absolute;left:0;text-align:left;margin-left:76.05pt;margin-top:-9.2pt;width:374.25pt;height:68.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" fillcolor="#8cadea" strokecolor="#8e60a7 [3048]">
                <v:fill color2="#dee6f7" rotate="t" focusposition=".5,.5" focussize="" colors="0 #8cadea;.5 #baccf0;1 #dee6f7" focus="100%" type="gradientRadial"/>
                <v:shadow on="t" opacity="24903f" mv:blur="40000f" origin=",.5" offset="0,20000emu"/>
                <v:textbox>
                  <w:txbxContent>
                    <w:p w14:paraId="17C99500" w14:textId="77777777" w:rsidR="00F601E5" w:rsidRPr="00A90C42" w:rsidRDefault="00F601E5" w:rsidP="00F601E5">
                      <w:pPr>
                        <w:ind w:left="0"/>
                        <w:jc w:val="center"/>
                        <w:rPr>
                          <w:rFonts w:ascii="Tahoma" w:hAnsi="Tahoma" w:cs="Tahoma"/>
                          <w:b/>
                          <w:sz w:val="32"/>
                          <w:lang w:val="en-CA"/>
                        </w:rPr>
                      </w:pPr>
                      <w:r w:rsidRPr="00A90C42">
                        <w:rPr>
                          <w:rFonts w:ascii="Tahoma" w:hAnsi="Tahoma" w:cs="Tahoma"/>
                          <w:b/>
                          <w:sz w:val="32"/>
                          <w:lang w:val="en-CA"/>
                        </w:rPr>
                        <w:t>Happy Birthday to all Ilarion Residents and S</w:t>
                      </w:r>
                      <w:r>
                        <w:rPr>
                          <w:rFonts w:ascii="Tahoma" w:hAnsi="Tahoma" w:cs="Tahoma"/>
                          <w:b/>
                          <w:sz w:val="32"/>
                          <w:lang w:val="en-CA"/>
                        </w:rPr>
                        <w:t>taff who celebrate in the Fall or Winter</w:t>
                      </w:r>
                    </w:p>
                  </w:txbxContent>
                </v:textbox>
                <w10:wrap anchorx="margin"/>
              </v:shape>
            </w:pict>
          </mc:Fallback>
        </mc:AlternateContent>
      </w:r>
    </w:p>
    <w:p w14:paraId="75FCFFD8" w14:textId="5AEFD887" w:rsidR="00F601E5" w:rsidRDefault="00F601E5" w:rsidP="00F601E5">
      <w:pPr>
        <w:rPr>
          <w:rFonts w:ascii="Tahoma" w:hAnsi="Tahoma" w:cs="Tahoma"/>
          <w:sz w:val="28"/>
          <w:lang w:val="en-CA"/>
        </w:rPr>
      </w:pPr>
    </w:p>
    <w:p w14:paraId="757964A3" w14:textId="6D07BD13" w:rsidR="00F601E5" w:rsidRDefault="00876529" w:rsidP="00F601E5">
      <w:pPr>
        <w:rPr>
          <w:rFonts w:ascii="Tahoma" w:hAnsi="Tahoma" w:cs="Tahoma"/>
          <w:sz w:val="28"/>
          <w:lang w:val="en-CA"/>
        </w:rPr>
      </w:pPr>
      <w:r>
        <w:rPr>
          <w:noProof/>
          <w:color w:val="0C4D68" w:themeColor="text2"/>
          <w:sz w:val="32"/>
        </w:rPr>
        <w:drawing>
          <wp:anchor distT="0" distB="0" distL="114300" distR="114300" simplePos="0" relativeHeight="251715584" behindDoc="1" locked="0" layoutInCell="1" allowOverlap="1" wp14:anchorId="146B6B82" wp14:editId="03F3412F">
            <wp:simplePos x="0" y="0"/>
            <wp:positionH relativeFrom="column">
              <wp:posOffset>2731770</wp:posOffset>
            </wp:positionH>
            <wp:positionV relativeFrom="paragraph">
              <wp:posOffset>174314</wp:posOffset>
            </wp:positionV>
            <wp:extent cx="1710932" cy="2281244"/>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3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0932" cy="2281244"/>
                    </a:xfrm>
                    <a:prstGeom prst="rect">
                      <a:avLst/>
                    </a:prstGeom>
                  </pic:spPr>
                </pic:pic>
              </a:graphicData>
            </a:graphic>
            <wp14:sizeRelH relativeFrom="page">
              <wp14:pctWidth>0</wp14:pctWidth>
            </wp14:sizeRelH>
            <wp14:sizeRelV relativeFrom="page">
              <wp14:pctHeight>0</wp14:pctHeight>
            </wp14:sizeRelV>
          </wp:anchor>
        </w:drawing>
      </w:r>
    </w:p>
    <w:p w14:paraId="4EC0BF6B" w14:textId="4EDD225F" w:rsidR="00DF6DFA" w:rsidRDefault="00DF6DFA" w:rsidP="00DF6DFA">
      <w:pPr>
        <w:pStyle w:val="Heading1"/>
        <w:rPr>
          <w:color w:val="0C4D68" w:themeColor="text2"/>
          <w:lang w:val="en-CA"/>
        </w:rPr>
      </w:pPr>
      <w:r w:rsidRPr="00714402">
        <w:rPr>
          <w:noProof/>
          <w:color w:val="0C4D68" w:themeColor="text2"/>
        </w:rPr>
        <w:drawing>
          <wp:anchor distT="0" distB="0" distL="114300" distR="114300" simplePos="0" relativeHeight="251716608" behindDoc="1" locked="0" layoutInCell="1" allowOverlap="1" wp14:anchorId="25B8C973" wp14:editId="1C0E3867">
            <wp:simplePos x="0" y="0"/>
            <wp:positionH relativeFrom="column">
              <wp:posOffset>4512310</wp:posOffset>
            </wp:positionH>
            <wp:positionV relativeFrom="paragraph">
              <wp:posOffset>367665</wp:posOffset>
            </wp:positionV>
            <wp:extent cx="2289175" cy="1717040"/>
            <wp:effectExtent l="0" t="0" r="0" b="101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3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9175" cy="1717040"/>
                    </a:xfrm>
                    <a:prstGeom prst="rect">
                      <a:avLst/>
                    </a:prstGeom>
                  </pic:spPr>
                </pic:pic>
              </a:graphicData>
            </a:graphic>
            <wp14:sizeRelH relativeFrom="page">
              <wp14:pctWidth>0</wp14:pctWidth>
            </wp14:sizeRelH>
            <wp14:sizeRelV relativeFrom="page">
              <wp14:pctHeight>0</wp14:pctHeight>
            </wp14:sizeRelV>
          </wp:anchor>
        </w:drawing>
      </w:r>
      <w:r>
        <w:rPr>
          <w:noProof/>
          <w:color w:val="0C4D68" w:themeColor="text2"/>
        </w:rPr>
        <mc:AlternateContent>
          <mc:Choice Requires="wps">
            <w:drawing>
              <wp:anchor distT="0" distB="0" distL="114300" distR="114300" simplePos="0" relativeHeight="251717632" behindDoc="1" locked="0" layoutInCell="1" allowOverlap="1" wp14:anchorId="6DCB9313" wp14:editId="147C8110">
                <wp:simplePos x="0" y="0"/>
                <wp:positionH relativeFrom="column">
                  <wp:posOffset>-63243</wp:posOffset>
                </wp:positionH>
                <wp:positionV relativeFrom="paragraph">
                  <wp:posOffset>250190</wp:posOffset>
                </wp:positionV>
                <wp:extent cx="2745997" cy="1031024"/>
                <wp:effectExtent l="0" t="0" r="22860" b="36195"/>
                <wp:wrapNone/>
                <wp:docPr id="28" name="Rectangle 28"/>
                <wp:cNvGraphicFramePr/>
                <a:graphic xmlns:a="http://schemas.openxmlformats.org/drawingml/2006/main">
                  <a:graphicData uri="http://schemas.microsoft.com/office/word/2010/wordprocessingShape">
                    <wps:wsp>
                      <wps:cNvSpPr/>
                      <wps:spPr>
                        <a:xfrm>
                          <a:off x="0" y="0"/>
                          <a:ext cx="2745997" cy="1031024"/>
                        </a:xfrm>
                        <a:prstGeom prst="rect">
                          <a:avLst/>
                        </a:prstGeom>
                        <a:blipFill>
                          <a:blip r:embed="rId20"/>
                          <a:tile tx="0" ty="0" sx="100000" sy="100000" flip="none" algn="tl"/>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650B" id="Rectangle 28" o:spid="_x0000_s1026" style="position:absolute;margin-left:-5pt;margin-top:19.7pt;width:216.2pt;height:81.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" strokecolor="#956aac [3208]" strokeweight="2pt">
                <v:fill r:id="rId21" o:title="" rotate="t" type="tile"/>
              </v:rect>
            </w:pict>
          </mc:Fallback>
        </mc:AlternateContent>
      </w:r>
    </w:p>
    <w:p w14:paraId="0D71F706" w14:textId="537C46AF" w:rsidR="00165274" w:rsidRPr="00DF6DFA" w:rsidRDefault="00165274" w:rsidP="00DF6DFA">
      <w:pPr>
        <w:pStyle w:val="Heading1"/>
        <w:rPr>
          <w:color w:val="0C4D68" w:themeColor="text2"/>
          <w:lang w:val="en-CA"/>
        </w:rPr>
      </w:pPr>
      <w:r w:rsidRPr="00DF6DFA">
        <w:rPr>
          <w:color w:val="000000" w:themeColor="text1"/>
          <w:lang w:val="en-CA"/>
        </w:rPr>
        <w:t>A special happy birthday to</w:t>
      </w:r>
      <w:r w:rsidR="00714402" w:rsidRPr="00DF6DFA">
        <w:rPr>
          <w:color w:val="000000" w:themeColor="text1"/>
          <w:lang w:val="en-CA"/>
        </w:rPr>
        <w:tab/>
      </w:r>
      <w:r w:rsidR="00714402" w:rsidRPr="00DF6DFA">
        <w:rPr>
          <w:color w:val="000000" w:themeColor="text1"/>
          <w:lang w:val="en-CA"/>
        </w:rPr>
        <w:tab/>
      </w:r>
      <w:r w:rsidR="00714402" w:rsidRPr="00DF6DFA">
        <w:rPr>
          <w:color w:val="000000" w:themeColor="text1"/>
          <w:lang w:val="en-CA"/>
        </w:rPr>
        <w:tab/>
      </w:r>
      <w:r w:rsidR="00714402" w:rsidRPr="00DF6DFA">
        <w:rPr>
          <w:color w:val="000000" w:themeColor="text1"/>
          <w:lang w:val="en-CA"/>
        </w:rPr>
        <w:tab/>
      </w:r>
      <w:r w:rsidR="00714402" w:rsidRPr="00DF6DFA">
        <w:rPr>
          <w:color w:val="000000" w:themeColor="text1"/>
          <w:lang w:val="en-CA"/>
        </w:rPr>
        <w:tab/>
      </w:r>
      <w:r w:rsidR="00714402" w:rsidRPr="00DF6DFA">
        <w:rPr>
          <w:color w:val="000000" w:themeColor="text1"/>
          <w:lang w:val="en-CA"/>
        </w:rPr>
        <w:tab/>
      </w:r>
      <w:r w:rsidR="0066159B" w:rsidRPr="00DF6DFA">
        <w:rPr>
          <w:color w:val="000000" w:themeColor="text1"/>
          <w:lang w:val="en-CA"/>
        </w:rPr>
        <w:tab/>
      </w:r>
      <w:r w:rsidR="009216E0" w:rsidRPr="00DF6DFA">
        <w:rPr>
          <w:color w:val="000000" w:themeColor="text1"/>
          <w:lang w:val="en-CA"/>
        </w:rPr>
        <w:tab/>
        <w:t xml:space="preserve">      </w:t>
      </w:r>
      <w:r w:rsidR="0066159B" w:rsidRPr="00DF6DFA">
        <w:rPr>
          <w:color w:val="000000" w:themeColor="text1"/>
          <w:lang w:val="en-CA"/>
        </w:rPr>
        <w:t>Louise Phillips who turned 100</w:t>
      </w:r>
      <w:r w:rsidR="009216E0" w:rsidRPr="00DF6DFA">
        <w:rPr>
          <w:color w:val="000000" w:themeColor="text1"/>
          <w:lang w:val="en-CA"/>
        </w:rPr>
        <w:t xml:space="preserve"> </w:t>
      </w:r>
      <w:r w:rsidR="009216E0" w:rsidRPr="00DF6DFA">
        <w:rPr>
          <w:color w:val="000000" w:themeColor="text1"/>
          <w:lang w:val="en-CA"/>
        </w:rPr>
        <w:tab/>
      </w:r>
      <w:r w:rsidR="009216E0" w:rsidRPr="00DF6DFA">
        <w:rPr>
          <w:color w:val="000000" w:themeColor="text1"/>
          <w:lang w:val="en-CA"/>
        </w:rPr>
        <w:tab/>
      </w:r>
      <w:r w:rsidR="009216E0" w:rsidRPr="00DF6DFA">
        <w:rPr>
          <w:color w:val="000000" w:themeColor="text1"/>
          <w:lang w:val="en-CA"/>
        </w:rPr>
        <w:tab/>
      </w:r>
      <w:r w:rsidR="009216E0" w:rsidRPr="00DF6DFA">
        <w:rPr>
          <w:color w:val="000000" w:themeColor="text1"/>
          <w:lang w:val="en-CA"/>
        </w:rPr>
        <w:tab/>
      </w:r>
      <w:r w:rsidR="009216E0" w:rsidRPr="00DF6DFA">
        <w:rPr>
          <w:color w:val="000000" w:themeColor="text1"/>
          <w:lang w:val="en-CA"/>
        </w:rPr>
        <w:tab/>
      </w:r>
      <w:r w:rsidR="009216E0" w:rsidRPr="00DF6DFA">
        <w:rPr>
          <w:color w:val="000000" w:themeColor="text1"/>
          <w:lang w:val="en-CA"/>
        </w:rPr>
        <w:tab/>
      </w:r>
      <w:r w:rsidR="009216E0" w:rsidRPr="00DF6DFA">
        <w:rPr>
          <w:color w:val="000000" w:themeColor="text1"/>
          <w:lang w:val="en-CA"/>
        </w:rPr>
        <w:tab/>
      </w:r>
      <w:r w:rsidR="009216E0" w:rsidRPr="00DF6DFA">
        <w:rPr>
          <w:color w:val="000000" w:themeColor="text1"/>
          <w:lang w:val="en-CA"/>
        </w:rPr>
        <w:tab/>
        <w:t xml:space="preserve">             on November 22</w:t>
      </w:r>
      <w:r w:rsidR="009216E0" w:rsidRPr="00DF6DFA">
        <w:rPr>
          <w:color w:val="000000" w:themeColor="text1"/>
          <w:vertAlign w:val="superscript"/>
          <w:lang w:val="en-CA"/>
        </w:rPr>
        <w:t>nd</w:t>
      </w:r>
      <w:r w:rsidR="009216E0" w:rsidRPr="00DF6DFA">
        <w:rPr>
          <w:color w:val="000000" w:themeColor="text1"/>
          <w:lang w:val="en-CA"/>
        </w:rPr>
        <w:t>, 2018!</w:t>
      </w:r>
    </w:p>
    <w:p w14:paraId="26BDF7D7" w14:textId="77777777" w:rsidR="00DF6DFA" w:rsidRDefault="00DF6DFA" w:rsidP="00F601E5">
      <w:pPr>
        <w:pStyle w:val="Heading1"/>
        <w:rPr>
          <w:color w:val="0C4D68" w:themeColor="text2"/>
          <w:sz w:val="32"/>
          <w:lang w:val="en-CA"/>
        </w:rPr>
      </w:pPr>
    </w:p>
    <w:p w14:paraId="208D4CCC" w14:textId="79830051" w:rsidR="00F601E5" w:rsidRPr="00F601E5" w:rsidRDefault="00F601E5" w:rsidP="00F601E5">
      <w:pPr>
        <w:pStyle w:val="Heading1"/>
        <w:rPr>
          <w:color w:val="0C4D68" w:themeColor="text2"/>
          <w:sz w:val="32"/>
          <w:lang w:val="en-CA"/>
        </w:rPr>
      </w:pPr>
      <w:r w:rsidRPr="00F601E5">
        <w:rPr>
          <w:color w:val="0C4D68" w:themeColor="text2"/>
          <w:sz w:val="32"/>
          <w:lang w:val="en-CA"/>
        </w:rPr>
        <w:t>Give Thanks</w:t>
      </w:r>
    </w:p>
    <w:p w14:paraId="67C7E388" w14:textId="66945701" w:rsidR="00F601E5" w:rsidRPr="0080518C" w:rsidRDefault="00165274" w:rsidP="00F601E5">
      <w:pPr>
        <w:rPr>
          <w:rFonts w:ascii="Tahoma" w:hAnsi="Tahoma" w:cs="Tahoma"/>
          <w:sz w:val="28"/>
          <w:lang w:val="en-CA"/>
        </w:rPr>
      </w:pPr>
      <w:r>
        <w:rPr>
          <w:rFonts w:ascii="Tahoma" w:hAnsi="Tahoma" w:cs="Tahoma"/>
          <w:noProof/>
          <w:sz w:val="28"/>
        </w:rPr>
        <w:drawing>
          <wp:anchor distT="0" distB="0" distL="114300" distR="114300" simplePos="0" relativeHeight="251713536" behindDoc="1" locked="0" layoutInCell="1" allowOverlap="1" wp14:anchorId="4C63488C" wp14:editId="68771AFE">
            <wp:simplePos x="0" y="0"/>
            <wp:positionH relativeFrom="column">
              <wp:posOffset>5194935</wp:posOffset>
            </wp:positionH>
            <wp:positionV relativeFrom="paragraph">
              <wp:posOffset>3006725</wp:posOffset>
            </wp:positionV>
            <wp:extent cx="1830705" cy="205486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948.JPG"/>
                    <pic:cNvPicPr/>
                  </pic:nvPicPr>
                  <pic:blipFill rotWithShape="1">
                    <a:blip r:embed="rId22" cstate="print">
                      <a:extLst>
                        <a:ext uri="{28A0092B-C50C-407E-A947-70E740481C1C}">
                          <a14:useLocalDpi xmlns:a14="http://schemas.microsoft.com/office/drawing/2010/main" val="0"/>
                        </a:ext>
                      </a:extLst>
                    </a:blip>
                    <a:srcRect t="8419" b="7387"/>
                    <a:stretch/>
                  </pic:blipFill>
                  <pic:spPr bwMode="auto">
                    <a:xfrm>
                      <a:off x="0" y="0"/>
                      <a:ext cx="1830705" cy="205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sz w:val="28"/>
        </w:rPr>
        <w:drawing>
          <wp:anchor distT="0" distB="0" distL="114300" distR="114300" simplePos="0" relativeHeight="251712512" behindDoc="1" locked="0" layoutInCell="1" allowOverlap="1" wp14:anchorId="5A386DBA" wp14:editId="753401A6">
            <wp:simplePos x="0" y="0"/>
            <wp:positionH relativeFrom="column">
              <wp:posOffset>-63500</wp:posOffset>
            </wp:positionH>
            <wp:positionV relativeFrom="paragraph">
              <wp:posOffset>3240405</wp:posOffset>
            </wp:positionV>
            <wp:extent cx="2402840" cy="1801495"/>
            <wp:effectExtent l="0" t="0" r="1016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95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2840" cy="1801495"/>
                    </a:xfrm>
                    <a:prstGeom prst="rect">
                      <a:avLst/>
                    </a:prstGeom>
                  </pic:spPr>
                </pic:pic>
              </a:graphicData>
            </a:graphic>
            <wp14:sizeRelH relativeFrom="page">
              <wp14:pctWidth>0</wp14:pctWidth>
            </wp14:sizeRelH>
            <wp14:sizeRelV relativeFrom="page">
              <wp14:pctHeight>0</wp14:pctHeight>
            </wp14:sizeRelV>
          </wp:anchor>
        </w:drawing>
      </w:r>
      <w:r w:rsidR="00F601E5" w:rsidRPr="0080518C">
        <w:rPr>
          <w:rFonts w:ascii="Tahoma" w:hAnsi="Tahoma" w:cs="Tahoma"/>
          <w:sz w:val="28"/>
          <w:lang w:val="en-CA"/>
        </w:rPr>
        <w:t xml:space="preserve">With the constant chill in the air and the need to dress up in multiple layers before leaving the house, this is the perfect time to curl up with a fuzzy blanket and a good book! The Ilarion library is full of all sorts of good books to keep you entertained during our long Saskatchewan winter. Our library even possesses the unique feature of having not only English books but also Ukrainian books to read as well. We have a wonderful group of volunteers, who happen to also be residents of Ilarion, who spend a large portion of their time making sure the library is presentable for everyone. Through long hours organizing the books by genre to make them easier to find or sorting new books coming in, the fantastic committee deserves a very big “thank you!”. Rachel is our library committee President, and with the help of many dedicated individuals she has done a terrific job at making the library a welcoming place for everyone! Feel free to </w:t>
      </w:r>
      <w:proofErr w:type="gramStart"/>
      <w:r w:rsidR="00F601E5" w:rsidRPr="0080518C">
        <w:rPr>
          <w:rFonts w:ascii="Tahoma" w:hAnsi="Tahoma" w:cs="Tahoma"/>
          <w:sz w:val="28"/>
          <w:lang w:val="en-CA"/>
        </w:rPr>
        <w:t>say</w:t>
      </w:r>
      <w:proofErr w:type="gramEnd"/>
      <w:r w:rsidR="00F601E5" w:rsidRPr="0080518C">
        <w:rPr>
          <w:rFonts w:ascii="Tahoma" w:hAnsi="Tahoma" w:cs="Tahoma"/>
          <w:sz w:val="28"/>
          <w:lang w:val="en-CA"/>
        </w:rPr>
        <w:t xml:space="preserve"> “thank you” to Rachel or other committee members when you see them!</w:t>
      </w:r>
    </w:p>
    <w:p w14:paraId="7A70C5CC" w14:textId="47F9B29A" w:rsidR="00F601E5" w:rsidRPr="0080518C" w:rsidRDefault="00165274" w:rsidP="00F601E5">
      <w:pPr>
        <w:rPr>
          <w:rFonts w:ascii="Tahoma" w:hAnsi="Tahoma" w:cs="Tahoma"/>
          <w:sz w:val="28"/>
          <w:lang w:val="en-CA"/>
        </w:rPr>
      </w:pPr>
      <w:r>
        <w:rPr>
          <w:rFonts w:ascii="Tahoma" w:hAnsi="Tahoma" w:cs="Tahoma"/>
          <w:noProof/>
          <w:sz w:val="28"/>
        </w:rPr>
        <w:drawing>
          <wp:anchor distT="0" distB="0" distL="114300" distR="114300" simplePos="0" relativeHeight="251714560" behindDoc="1" locked="0" layoutInCell="1" allowOverlap="1" wp14:anchorId="3241BBC7" wp14:editId="44D64298">
            <wp:simplePos x="0" y="0"/>
            <wp:positionH relativeFrom="column">
              <wp:posOffset>2451369</wp:posOffset>
            </wp:positionH>
            <wp:positionV relativeFrom="paragraph">
              <wp:posOffset>21549</wp:posOffset>
            </wp:positionV>
            <wp:extent cx="2629265" cy="1721092"/>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0677" cy="1722016"/>
                    </a:xfrm>
                    <a:prstGeom prst="rect">
                      <a:avLst/>
                    </a:prstGeom>
                  </pic:spPr>
                </pic:pic>
              </a:graphicData>
            </a:graphic>
            <wp14:sizeRelH relativeFrom="page">
              <wp14:pctWidth>0</wp14:pctWidth>
            </wp14:sizeRelH>
            <wp14:sizeRelV relativeFrom="page">
              <wp14:pctHeight>0</wp14:pctHeight>
            </wp14:sizeRelV>
          </wp:anchor>
        </w:drawing>
      </w:r>
    </w:p>
    <w:p w14:paraId="53612ACE" w14:textId="11335379" w:rsidR="00F601E5" w:rsidRDefault="00F601E5" w:rsidP="00F601E5">
      <w:pPr>
        <w:rPr>
          <w:rFonts w:ascii="Tahoma" w:hAnsi="Tahoma" w:cs="Tahoma"/>
          <w:sz w:val="28"/>
          <w:lang w:val="en-CA"/>
        </w:rPr>
      </w:pPr>
    </w:p>
    <w:p w14:paraId="396DED14" w14:textId="5260DF8E" w:rsidR="00197A12" w:rsidRDefault="00165274" w:rsidP="00165274">
      <w:pPr>
        <w:tabs>
          <w:tab w:val="left" w:pos="7660"/>
        </w:tabs>
        <w:rPr>
          <w:rFonts w:ascii="Tahoma" w:hAnsi="Tahoma" w:cs="Tahoma"/>
          <w:sz w:val="28"/>
          <w:lang w:val="en-CA"/>
        </w:rPr>
      </w:pPr>
      <w:r>
        <w:rPr>
          <w:rFonts w:ascii="Tahoma" w:hAnsi="Tahoma" w:cs="Tahoma"/>
          <w:sz w:val="28"/>
          <w:lang w:val="en-CA"/>
        </w:rPr>
        <w:tab/>
      </w:r>
    </w:p>
    <w:p w14:paraId="492CF6C0" w14:textId="6DC45A99" w:rsidR="00197A12" w:rsidRDefault="00197A12" w:rsidP="00F601E5">
      <w:pPr>
        <w:rPr>
          <w:rFonts w:ascii="Tahoma" w:hAnsi="Tahoma" w:cs="Tahoma"/>
          <w:sz w:val="28"/>
          <w:lang w:val="en-CA"/>
        </w:rPr>
      </w:pPr>
    </w:p>
    <w:p w14:paraId="5D02FF76" w14:textId="62AC40E4" w:rsidR="00197A12" w:rsidRDefault="00197A12" w:rsidP="00F601E5">
      <w:pPr>
        <w:rPr>
          <w:rFonts w:ascii="Tahoma" w:hAnsi="Tahoma" w:cs="Tahoma"/>
          <w:sz w:val="28"/>
          <w:lang w:val="en-CA"/>
        </w:rPr>
      </w:pPr>
    </w:p>
    <w:p w14:paraId="4E1488A7" w14:textId="04CB40F1" w:rsidR="008E2663" w:rsidRPr="008E2663" w:rsidRDefault="008E2663" w:rsidP="008E2663">
      <w:pPr>
        <w:pStyle w:val="Heading1"/>
        <w:ind w:left="0"/>
        <w:rPr>
          <w:color w:val="0C4D68" w:themeColor="text2"/>
          <w:lang w:val="en-CA"/>
        </w:rPr>
      </w:pPr>
      <w:r w:rsidRPr="008E2663">
        <w:rPr>
          <w:color w:val="0C4D68" w:themeColor="text2"/>
          <w:lang w:val="en-CA"/>
        </w:rPr>
        <w:lastRenderedPageBreak/>
        <w:t>Give Thanks- continued</w:t>
      </w:r>
    </w:p>
    <w:p w14:paraId="005F93A1" w14:textId="601864E3" w:rsidR="00F601E5" w:rsidRPr="0080518C" w:rsidRDefault="00F601E5" w:rsidP="003A5F0A">
      <w:pPr>
        <w:ind w:left="0"/>
        <w:rPr>
          <w:rFonts w:ascii="Tahoma" w:hAnsi="Tahoma" w:cs="Tahoma"/>
          <w:sz w:val="28"/>
          <w:lang w:val="en-CA"/>
        </w:rPr>
      </w:pPr>
      <w:r w:rsidRPr="0080518C">
        <w:rPr>
          <w:rFonts w:ascii="Tahoma" w:hAnsi="Tahoma" w:cs="Tahoma"/>
          <w:sz w:val="28"/>
          <w:lang w:val="en-CA"/>
        </w:rPr>
        <w:t xml:space="preserve">What goes well with a good book? A hot cup of coffee or tea! After finding a good book in the library you can make your way to the Upper Front Lounge for a pit stop at the </w:t>
      </w:r>
      <w:proofErr w:type="spellStart"/>
      <w:r w:rsidRPr="0080518C">
        <w:rPr>
          <w:rFonts w:ascii="Tahoma" w:hAnsi="Tahoma" w:cs="Tahoma"/>
          <w:sz w:val="28"/>
          <w:lang w:val="en-CA"/>
        </w:rPr>
        <w:t>Koffee</w:t>
      </w:r>
      <w:proofErr w:type="spellEnd"/>
      <w:r w:rsidRPr="0080518C">
        <w:rPr>
          <w:rFonts w:ascii="Tahoma" w:hAnsi="Tahoma" w:cs="Tahoma"/>
          <w:sz w:val="28"/>
          <w:lang w:val="en-CA"/>
        </w:rPr>
        <w:t xml:space="preserve"> Bar! Another incredible group of individuals who devote long hours to supplying hot coffee and tea to Ilarion residents! We owe our ladies and men of the </w:t>
      </w:r>
      <w:proofErr w:type="spellStart"/>
      <w:r w:rsidRPr="0080518C">
        <w:rPr>
          <w:rFonts w:ascii="Tahoma" w:hAnsi="Tahoma" w:cs="Tahoma"/>
          <w:sz w:val="28"/>
          <w:lang w:val="en-CA"/>
        </w:rPr>
        <w:t>Koffee</w:t>
      </w:r>
      <w:proofErr w:type="spellEnd"/>
      <w:r w:rsidRPr="0080518C">
        <w:rPr>
          <w:rFonts w:ascii="Tahoma" w:hAnsi="Tahoma" w:cs="Tahoma"/>
          <w:sz w:val="28"/>
          <w:lang w:val="en-CA"/>
        </w:rPr>
        <w:t xml:space="preserve"> Bar Committee a great big hug for always waking up before the sun to make sure a hot pot of coffee is brewing. Vera is a familiar face that can be found at the </w:t>
      </w:r>
      <w:proofErr w:type="spellStart"/>
      <w:r w:rsidRPr="0080518C">
        <w:rPr>
          <w:rFonts w:ascii="Tahoma" w:hAnsi="Tahoma" w:cs="Tahoma"/>
          <w:sz w:val="28"/>
          <w:lang w:val="en-CA"/>
        </w:rPr>
        <w:t>Koffee</w:t>
      </w:r>
      <w:proofErr w:type="spellEnd"/>
      <w:r w:rsidRPr="0080518C">
        <w:rPr>
          <w:rFonts w:ascii="Tahoma" w:hAnsi="Tahoma" w:cs="Tahoma"/>
          <w:sz w:val="28"/>
          <w:lang w:val="en-CA"/>
        </w:rPr>
        <w:t xml:space="preserve"> Bar refilling the cream container and sugar jar, so never hesitate to let her know you appreciate all her hard work! Fun fact, if you weren’t aware the </w:t>
      </w:r>
      <w:proofErr w:type="spellStart"/>
      <w:r w:rsidRPr="0080518C">
        <w:rPr>
          <w:rFonts w:ascii="Tahoma" w:hAnsi="Tahoma" w:cs="Tahoma"/>
          <w:sz w:val="28"/>
          <w:lang w:val="en-CA"/>
        </w:rPr>
        <w:t>Koffee</w:t>
      </w:r>
      <w:proofErr w:type="spellEnd"/>
      <w:r w:rsidRPr="0080518C">
        <w:rPr>
          <w:rFonts w:ascii="Tahoma" w:hAnsi="Tahoma" w:cs="Tahoma"/>
          <w:sz w:val="28"/>
          <w:lang w:val="en-CA"/>
        </w:rPr>
        <w:t xml:space="preserve"> Bar also hosts a monthly entertainment social and supplies other goodies and treats that accompany a hot drink! We are lucky to have them!</w:t>
      </w:r>
    </w:p>
    <w:p w14:paraId="6DAF2A54" w14:textId="77777777" w:rsidR="00F601E5" w:rsidRPr="0080518C" w:rsidRDefault="00F601E5" w:rsidP="008E2663">
      <w:pPr>
        <w:ind w:left="0"/>
        <w:rPr>
          <w:rFonts w:ascii="Tahoma" w:hAnsi="Tahoma" w:cs="Tahoma"/>
          <w:sz w:val="28"/>
          <w:lang w:val="en-CA"/>
        </w:rPr>
      </w:pPr>
      <w:r w:rsidRPr="0080518C">
        <w:rPr>
          <w:rFonts w:ascii="Tahoma" w:hAnsi="Tahoma" w:cs="Tahoma"/>
          <w:sz w:val="28"/>
          <w:lang w:val="en-CA"/>
        </w:rPr>
        <w:t>Thank you also to all of the other residents of Ilarion who volunteer their time in some way or another to make sure our building is a great place to live! Let us all be appreciative of each other during this winter season, and spread the warmth with our hearts!</w:t>
      </w:r>
    </w:p>
    <w:p w14:paraId="5B2D00B1" w14:textId="77777777" w:rsidR="00FC2E88" w:rsidRPr="003E262E" w:rsidRDefault="00FC2E88" w:rsidP="00625196">
      <w:pPr>
        <w:pStyle w:val="Heading1"/>
        <w:ind w:left="0"/>
        <w:rPr>
          <w:color w:val="002060"/>
          <w:sz w:val="32"/>
          <w:lang w:val="en-CA"/>
        </w:rPr>
      </w:pPr>
      <w:r w:rsidRPr="003E262E">
        <w:rPr>
          <w:color w:val="002060"/>
          <w:sz w:val="32"/>
          <w:lang w:val="en-CA"/>
        </w:rPr>
        <w:t>Diabetes-Canada A Very Successful Canvas</w:t>
      </w:r>
    </w:p>
    <w:p w14:paraId="37D01127" w14:textId="25764AF2" w:rsidR="002B41C1" w:rsidRPr="00625196" w:rsidRDefault="00FC2E88" w:rsidP="00625196">
      <w:pPr>
        <w:rPr>
          <w:b/>
          <w:sz w:val="28"/>
          <w:lang w:val="en-CA"/>
        </w:rPr>
      </w:pPr>
      <w:r w:rsidRPr="003E262E">
        <w:rPr>
          <w:b/>
          <w:sz w:val="28"/>
          <w:lang w:val="en-CA"/>
        </w:rPr>
        <w:t xml:space="preserve">The committee in charge of canvassing for Diabetes- Canada raised a total of $864.00 for diabetes research. In a 3-day canvas from October 17-19. The committee would like to express their sincere thanks to all the Ilarion Residents who contributed to this very successful campaign. Committee convenor was </w:t>
      </w:r>
      <w:proofErr w:type="spellStart"/>
      <w:r w:rsidRPr="003E262E">
        <w:rPr>
          <w:b/>
          <w:sz w:val="28"/>
          <w:lang w:val="en-CA"/>
        </w:rPr>
        <w:t>Orest</w:t>
      </w:r>
      <w:proofErr w:type="spellEnd"/>
      <w:r w:rsidRPr="003E262E">
        <w:rPr>
          <w:b/>
          <w:sz w:val="28"/>
          <w:lang w:val="en-CA"/>
        </w:rPr>
        <w:t xml:space="preserve"> </w:t>
      </w:r>
      <w:proofErr w:type="spellStart"/>
      <w:r w:rsidRPr="003E262E">
        <w:rPr>
          <w:b/>
          <w:sz w:val="28"/>
          <w:lang w:val="en-CA"/>
        </w:rPr>
        <w:t>Mysak</w:t>
      </w:r>
      <w:proofErr w:type="spellEnd"/>
      <w:r w:rsidRPr="003E262E">
        <w:rPr>
          <w:b/>
          <w:sz w:val="28"/>
          <w:lang w:val="en-CA"/>
        </w:rPr>
        <w:t xml:space="preserve"> assisted by Mary </w:t>
      </w:r>
      <w:proofErr w:type="spellStart"/>
      <w:r w:rsidRPr="003E262E">
        <w:rPr>
          <w:b/>
          <w:sz w:val="28"/>
          <w:lang w:val="en-CA"/>
        </w:rPr>
        <w:t>Mysak</w:t>
      </w:r>
      <w:proofErr w:type="spellEnd"/>
      <w:r w:rsidRPr="003E262E">
        <w:rPr>
          <w:b/>
          <w:sz w:val="28"/>
          <w:lang w:val="en-CA"/>
        </w:rPr>
        <w:t xml:space="preserve">, Lloyd and Elizabeth Ullrich, Gloria </w:t>
      </w:r>
      <w:proofErr w:type="spellStart"/>
      <w:r w:rsidRPr="003E262E">
        <w:rPr>
          <w:b/>
          <w:sz w:val="28"/>
          <w:lang w:val="en-CA"/>
        </w:rPr>
        <w:t>Hrabowy</w:t>
      </w:r>
      <w:proofErr w:type="spellEnd"/>
      <w:r w:rsidRPr="003E262E">
        <w:rPr>
          <w:b/>
          <w:sz w:val="28"/>
          <w:lang w:val="en-CA"/>
        </w:rPr>
        <w:t xml:space="preserve">, and Eleanor </w:t>
      </w:r>
      <w:proofErr w:type="spellStart"/>
      <w:r w:rsidRPr="003E262E">
        <w:rPr>
          <w:b/>
          <w:sz w:val="28"/>
          <w:lang w:val="en-CA"/>
        </w:rPr>
        <w:t>Franson</w:t>
      </w:r>
      <w:proofErr w:type="spellEnd"/>
      <w:r w:rsidRPr="003E262E">
        <w:rPr>
          <w:b/>
          <w:sz w:val="28"/>
          <w:lang w:val="en-CA"/>
        </w:rPr>
        <w:t>.</w:t>
      </w:r>
    </w:p>
    <w:p w14:paraId="754F29E2" w14:textId="5C0974DB" w:rsidR="007C6D28" w:rsidRDefault="00BA06AA" w:rsidP="007C6D28">
      <w:pPr>
        <w:pStyle w:val="Heading1"/>
        <w:ind w:left="0"/>
        <w:rPr>
          <w:color w:val="0C4D68" w:themeColor="text2"/>
          <w:sz w:val="32"/>
        </w:rPr>
      </w:pPr>
      <w:r>
        <w:rPr>
          <w:color w:val="0C4D68" w:themeColor="text2"/>
          <w:sz w:val="32"/>
        </w:rPr>
        <w:t>Learn about UPCOMING EVENTS</w:t>
      </w:r>
      <w:r w:rsidR="007C6D28" w:rsidRPr="007C6D28">
        <w:rPr>
          <w:color w:val="0C4D68" w:themeColor="text2"/>
          <w:sz w:val="32"/>
        </w:rPr>
        <w:t xml:space="preserve"> at Ilarion!</w:t>
      </w:r>
    </w:p>
    <w:p w14:paraId="53FC3FDA" w14:textId="77777777" w:rsidR="00651A77" w:rsidRDefault="007C6D28" w:rsidP="00651A77">
      <w:pPr>
        <w:pStyle w:val="Heading2"/>
        <w:rPr>
          <w:sz w:val="24"/>
        </w:rPr>
      </w:pPr>
      <w:r w:rsidRPr="00651A77">
        <w:rPr>
          <w:sz w:val="28"/>
        </w:rPr>
        <w:t xml:space="preserve">“Staying on Your Feet”- </w:t>
      </w:r>
      <w:r>
        <w:rPr>
          <w:sz w:val="24"/>
        </w:rPr>
        <w:t>Thursdays starting January 10</w:t>
      </w:r>
      <w:r w:rsidRPr="007C6D28">
        <w:rPr>
          <w:sz w:val="24"/>
          <w:vertAlign w:val="superscript"/>
        </w:rPr>
        <w:t>th</w:t>
      </w:r>
      <w:r>
        <w:rPr>
          <w:sz w:val="24"/>
        </w:rPr>
        <w:t xml:space="preserve"> </w:t>
      </w:r>
      <w:r w:rsidR="00651A77">
        <w:rPr>
          <w:sz w:val="24"/>
        </w:rPr>
        <w:t xml:space="preserve">@10am in the Lower </w:t>
      </w:r>
      <w:proofErr w:type="gramStart"/>
      <w:r w:rsidR="00651A77">
        <w:rPr>
          <w:sz w:val="24"/>
        </w:rPr>
        <w:t xml:space="preserve">Lounge  </w:t>
      </w:r>
      <w:r w:rsidR="00651A77">
        <w:rPr>
          <w:sz w:val="24"/>
        </w:rPr>
        <w:tab/>
      </w:r>
      <w:proofErr w:type="gramEnd"/>
      <w:r w:rsidR="00651A77">
        <w:rPr>
          <w:sz w:val="24"/>
        </w:rPr>
        <w:t xml:space="preserve"> -Pre-registration is required. Sign-up sheet is near the mailboxes</w:t>
      </w:r>
    </w:p>
    <w:p w14:paraId="66558AC4" w14:textId="77777777" w:rsidR="00BA06AA" w:rsidRDefault="00BA06AA" w:rsidP="00651A77">
      <w:pPr>
        <w:pStyle w:val="Heading2"/>
        <w:rPr>
          <w:sz w:val="24"/>
        </w:rPr>
      </w:pPr>
      <w:r w:rsidRPr="00BA06AA">
        <w:rPr>
          <w:sz w:val="28"/>
        </w:rPr>
        <w:t xml:space="preserve">“Live Well with Chronic Conditions”- </w:t>
      </w:r>
      <w:r>
        <w:rPr>
          <w:sz w:val="24"/>
        </w:rPr>
        <w:t>Mondays starting January 21</w:t>
      </w:r>
      <w:r w:rsidRPr="00BA06AA">
        <w:rPr>
          <w:sz w:val="24"/>
          <w:vertAlign w:val="superscript"/>
        </w:rPr>
        <w:t>st</w:t>
      </w:r>
      <w:r>
        <w:rPr>
          <w:sz w:val="24"/>
        </w:rPr>
        <w:t xml:space="preserve"> @1:30 pm in the Board Room.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-Pre-registration is required. Register in the Office.</w:t>
      </w:r>
      <w:r w:rsidR="007C6D28">
        <w:rPr>
          <w:sz w:val="24"/>
        </w:rPr>
        <w:tab/>
      </w:r>
      <w:r w:rsidR="007C6D28">
        <w:rPr>
          <w:sz w:val="24"/>
        </w:rPr>
        <w:tab/>
      </w:r>
    </w:p>
    <w:p w14:paraId="59006FAF" w14:textId="36CC254E" w:rsidR="003444F9" w:rsidRDefault="00BA06AA" w:rsidP="00651A77">
      <w:pPr>
        <w:pStyle w:val="Heading2"/>
      </w:pPr>
      <w:r w:rsidRPr="00BA06AA">
        <w:rPr>
          <w:color w:val="0C4D68" w:themeColor="text2"/>
          <w:sz w:val="24"/>
        </w:rPr>
        <w:t>*To keep up to date with programs, make sure to check the monitors daily!</w:t>
      </w:r>
      <w:r w:rsidR="007C6D28">
        <w:rPr>
          <w:sz w:val="24"/>
        </w:rPr>
        <w:tab/>
      </w:r>
      <w:r w:rsidR="007C6D28">
        <w:rPr>
          <w:sz w:val="24"/>
        </w:rPr>
        <w:tab/>
      </w:r>
      <w:r w:rsidR="007C6D28">
        <w:rPr>
          <w:sz w:val="24"/>
        </w:rPr>
        <w:tab/>
      </w:r>
      <w:r w:rsidR="007C6D28">
        <w:rPr>
          <w:sz w:val="24"/>
        </w:rPr>
        <w:tab/>
      </w:r>
      <w:r w:rsidR="003444F9">
        <w:br w:type="page"/>
      </w:r>
    </w:p>
    <w:p w14:paraId="61371872" w14:textId="352EA1C2" w:rsidR="003A125D" w:rsidRPr="008E2663" w:rsidRDefault="00F050C7" w:rsidP="003A125D">
      <w:pPr>
        <w:pStyle w:val="Heading1"/>
        <w:ind w:left="0"/>
        <w:rPr>
          <w:color w:val="0C4D68" w:themeColor="text2"/>
          <w:sz w:val="32"/>
        </w:rPr>
      </w:pPr>
      <w:r w:rsidRPr="008E2663">
        <w:rPr>
          <w:color w:val="0C4D68" w:themeColor="text2"/>
          <w:sz w:val="32"/>
        </w:rPr>
        <w:lastRenderedPageBreak/>
        <w:t>Keeping Your Health</w:t>
      </w:r>
      <w:r w:rsidR="003A125D" w:rsidRPr="008E2663">
        <w:rPr>
          <w:color w:val="0C4D68" w:themeColor="text2"/>
          <w:sz w:val="32"/>
        </w:rPr>
        <w:t xml:space="preserve"> </w:t>
      </w:r>
    </w:p>
    <w:p w14:paraId="52611824" w14:textId="53C39008" w:rsidR="003A125D" w:rsidRPr="008E2663" w:rsidRDefault="003A125D" w:rsidP="00453377">
      <w:pPr>
        <w:ind w:left="0"/>
        <w:rPr>
          <w:b/>
          <w:sz w:val="24"/>
        </w:rPr>
      </w:pPr>
      <w:r w:rsidRPr="008E2663">
        <w:rPr>
          <w:b/>
          <w:sz w:val="24"/>
        </w:rPr>
        <w:t>This area of the newsletter offers information for you</w:t>
      </w:r>
      <w:r w:rsidR="003444F9" w:rsidRPr="008E2663">
        <w:rPr>
          <w:b/>
          <w:sz w:val="24"/>
        </w:rPr>
        <w:t xml:space="preserve"> to consider when reflecting on your day-to-day health and habits.</w:t>
      </w:r>
      <w:r w:rsidR="008E2663" w:rsidRPr="008E2663">
        <w:rPr>
          <w:b/>
          <w:sz w:val="24"/>
        </w:rPr>
        <w:t xml:space="preserve"> This page could be taken out and put up in your home as a reminder!</w:t>
      </w:r>
    </w:p>
    <w:p w14:paraId="6A080C3C" w14:textId="63292770" w:rsidR="003A125D" w:rsidRPr="008E2663" w:rsidRDefault="00BF52E1" w:rsidP="008E2663">
      <w:pPr>
        <w:pStyle w:val="Heading1"/>
        <w:ind w:left="0"/>
        <w:rPr>
          <w:color w:val="0C4D68" w:themeColor="text2"/>
        </w:rPr>
      </w:pPr>
      <w:r w:rsidRPr="008E2663">
        <w:rPr>
          <w:rFonts w:eastAsia="Times New Roman" w:cs="Microsoft Sans Serif"/>
          <w:color w:val="0C4D68" w:themeColor="text2"/>
          <w:sz w:val="36"/>
          <w:szCs w:val="36"/>
          <w:lang w:val="en" w:eastAsia="en-CA"/>
        </w:rPr>
        <w:t>The 7 Dimensions of Wellness</w:t>
      </w:r>
      <w:r w:rsidR="008E2663" w:rsidRPr="008E2663">
        <w:rPr>
          <w:rFonts w:eastAsia="Times New Roman" w:cs="Microsoft Sans Serif"/>
          <w:color w:val="0C4D68" w:themeColor="text2"/>
          <w:sz w:val="36"/>
          <w:szCs w:val="36"/>
          <w:lang w:val="en" w:eastAsia="en-CA"/>
        </w:rPr>
        <w:t xml:space="preserve"> </w:t>
      </w:r>
      <w:r w:rsidR="008E2663" w:rsidRPr="003A125D">
        <w:rPr>
          <w:b w:val="0"/>
          <w:color w:val="0C4D68" w:themeColor="text2"/>
          <w:sz w:val="24"/>
          <w:szCs w:val="24"/>
        </w:rPr>
        <w:t xml:space="preserve">-Information taken from article “Life Enrichment and Wellness” by </w:t>
      </w:r>
      <w:proofErr w:type="spellStart"/>
      <w:r w:rsidR="008E2663" w:rsidRPr="003A125D">
        <w:rPr>
          <w:b w:val="0"/>
          <w:color w:val="0C4D68" w:themeColor="text2"/>
          <w:sz w:val="24"/>
          <w:szCs w:val="24"/>
        </w:rPr>
        <w:t>Touchmark</w:t>
      </w:r>
      <w:proofErr w:type="spellEnd"/>
    </w:p>
    <w:p w14:paraId="0223833A" w14:textId="77777777" w:rsidR="003A125D" w:rsidRPr="003A125D" w:rsidRDefault="003A125D" w:rsidP="003A125D">
      <w:pPr>
        <w:spacing w:before="100" w:beforeAutospacing="1" w:after="100" w:afterAutospacing="1" w:line="240" w:lineRule="auto"/>
        <w:rPr>
          <w:rFonts w:asciiTheme="majorHAnsi" w:eastAsia="Times New Roman" w:hAnsiTheme="majorHAnsi" w:cs="Microsoft Sans Serif"/>
          <w:b/>
          <w:bCs/>
          <w:i/>
          <w:iCs/>
          <w:sz w:val="27"/>
          <w:szCs w:val="27"/>
          <w:lang w:val="en" w:eastAsia="en-CA"/>
        </w:rPr>
        <w:sectPr w:rsidR="003A125D" w:rsidRPr="003A125D" w:rsidSect="00E84CF0">
          <w:type w:val="continuous"/>
          <w:pgSz w:w="12240" w:h="15840" w:code="1"/>
          <w:pgMar w:top="720" w:right="720" w:bottom="1440" w:left="720" w:header="360" w:footer="720" w:gutter="0"/>
          <w:cols w:space="720"/>
          <w:docGrid w:linePitch="360"/>
        </w:sectPr>
      </w:pPr>
    </w:p>
    <w:p w14:paraId="39D5E27B" w14:textId="10AAC3BA" w:rsidR="00BF52E1" w:rsidRPr="003A125D" w:rsidRDefault="00BF52E1" w:rsidP="003A125D">
      <w:pPr>
        <w:spacing w:before="100" w:beforeAutospacing="1" w:after="100" w:afterAutospacing="1" w:line="240" w:lineRule="auto"/>
        <w:rPr>
          <w:rFonts w:asciiTheme="majorHAnsi" w:eastAsia="Times New Roman" w:hAnsiTheme="majorHAnsi" w:cs="Microsoft Sans Serif"/>
          <w:b/>
          <w:bCs/>
          <w:sz w:val="36"/>
          <w:szCs w:val="36"/>
          <w:lang w:val="en" w:eastAsia="en-CA"/>
        </w:rPr>
      </w:pPr>
      <w:r w:rsidRPr="003A125D">
        <w:rPr>
          <w:rFonts w:asciiTheme="majorHAnsi" w:eastAsia="Times New Roman" w:hAnsiTheme="majorHAnsi" w:cs="Microsoft Sans Serif"/>
          <w:b/>
          <w:bCs/>
          <w:iCs/>
          <w:sz w:val="27"/>
          <w:szCs w:val="27"/>
          <w:u w:val="single"/>
          <w:lang w:val="en" w:eastAsia="en-CA"/>
        </w:rPr>
        <w:lastRenderedPageBreak/>
        <w:t>Emotional</w:t>
      </w:r>
      <w:r w:rsidRPr="003A125D">
        <w:rPr>
          <w:rFonts w:asciiTheme="majorHAnsi" w:eastAsia="Times New Roman" w:hAnsiTheme="majorHAnsi" w:cs="Microsoft Sans Serif"/>
          <w:b/>
          <w:bCs/>
          <w:i/>
          <w:iCs/>
          <w:sz w:val="27"/>
          <w:szCs w:val="27"/>
          <w:lang w:val="en" w:eastAsia="en-CA"/>
        </w:rPr>
        <w:t xml:space="preserve">  </w:t>
      </w:r>
      <w:r w:rsidRPr="003A125D">
        <w:rPr>
          <w:rFonts w:asciiTheme="majorHAnsi" w:eastAsia="Times New Roman" w:hAnsiTheme="majorHAnsi" w:cs="Microsoft Sans Serif"/>
          <w:b/>
          <w:bCs/>
          <w:i/>
          <w:iCs/>
          <w:noProof/>
          <w:sz w:val="27"/>
          <w:szCs w:val="27"/>
        </w:rPr>
        <w:drawing>
          <wp:inline distT="0" distB="0" distL="0" distR="0" wp14:anchorId="63EA1BC8" wp14:editId="2738B594">
            <wp:extent cx="304800" cy="304800"/>
            <wp:effectExtent l="0" t="0" r="0" b="0"/>
            <wp:docPr id="10" name="Picture 10" descr="https://cdn11.g5search.com/assets/377638/Emotional1.png?146886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11.g5search.com/assets/377638/Emotional1.png?14688663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866C6D2" w14:textId="5892BEB3" w:rsidR="00BF52E1" w:rsidRPr="003A125D" w:rsidRDefault="00BF52E1" w:rsidP="003A125D">
      <w:pPr>
        <w:spacing w:before="100" w:beforeAutospacing="1" w:after="100" w:afterAutospacing="1" w:line="240" w:lineRule="auto"/>
        <w:rPr>
          <w:rFonts w:asciiTheme="majorHAnsi" w:eastAsia="Times New Roman" w:hAnsiTheme="majorHAnsi" w:cs="Microsoft Sans Serif"/>
          <w:b/>
          <w:sz w:val="24"/>
          <w:szCs w:val="24"/>
          <w:lang w:val="en" w:eastAsia="en-CA"/>
        </w:rPr>
      </w:pPr>
      <w:r w:rsidRPr="003A125D">
        <w:rPr>
          <w:rFonts w:asciiTheme="majorHAnsi" w:eastAsia="Times New Roman" w:hAnsiTheme="majorHAnsi" w:cs="Microsoft Sans Serif"/>
          <w:b/>
          <w:sz w:val="24"/>
          <w:szCs w:val="24"/>
          <w:lang w:val="en" w:eastAsia="en-CA"/>
        </w:rPr>
        <w:t>Having a strong sense of self-worth, being aware of and accepting feelings, and coping with challenges in a positive way.</w:t>
      </w:r>
    </w:p>
    <w:p w14:paraId="69E6278D" w14:textId="77777777" w:rsidR="00BF52E1" w:rsidRPr="003A125D" w:rsidRDefault="00BF52E1" w:rsidP="00BF52E1">
      <w:pPr>
        <w:spacing w:before="100" w:beforeAutospacing="1" w:after="100" w:afterAutospacing="1" w:line="240" w:lineRule="auto"/>
        <w:outlineLvl w:val="2"/>
        <w:rPr>
          <w:rFonts w:asciiTheme="majorHAnsi" w:eastAsia="Times New Roman" w:hAnsiTheme="majorHAnsi" w:cs="Microsoft Sans Serif"/>
          <w:b/>
          <w:bCs/>
          <w:sz w:val="27"/>
          <w:szCs w:val="27"/>
          <w:lang w:val="en" w:eastAsia="en-CA"/>
        </w:rPr>
      </w:pPr>
      <w:r w:rsidRPr="003A125D">
        <w:rPr>
          <w:rFonts w:asciiTheme="majorHAnsi" w:eastAsia="Times New Roman" w:hAnsiTheme="majorHAnsi" w:cs="Microsoft Sans Serif"/>
          <w:b/>
          <w:bCs/>
          <w:iCs/>
          <w:sz w:val="27"/>
          <w:szCs w:val="27"/>
          <w:u w:val="single"/>
          <w:lang w:val="en" w:eastAsia="en-CA"/>
        </w:rPr>
        <w:t>Environmental</w:t>
      </w:r>
      <w:r w:rsidRPr="003A125D">
        <w:rPr>
          <w:rFonts w:asciiTheme="majorHAnsi" w:eastAsia="Times New Roman" w:hAnsiTheme="majorHAnsi" w:cs="Microsoft Sans Serif"/>
          <w:b/>
          <w:bCs/>
          <w:i/>
          <w:iCs/>
          <w:sz w:val="27"/>
          <w:szCs w:val="27"/>
          <w:lang w:val="en" w:eastAsia="en-CA"/>
        </w:rPr>
        <w:t xml:space="preserve">  </w:t>
      </w:r>
      <w:r w:rsidRPr="003A125D">
        <w:rPr>
          <w:rFonts w:asciiTheme="majorHAnsi" w:eastAsia="Times New Roman" w:hAnsiTheme="majorHAnsi" w:cs="Microsoft Sans Serif"/>
          <w:b/>
          <w:bCs/>
          <w:i/>
          <w:iCs/>
          <w:noProof/>
          <w:sz w:val="27"/>
          <w:szCs w:val="27"/>
        </w:rPr>
        <w:drawing>
          <wp:inline distT="0" distB="0" distL="0" distR="0" wp14:anchorId="459AB426" wp14:editId="5AFDF749">
            <wp:extent cx="304800" cy="304800"/>
            <wp:effectExtent l="0" t="0" r="0" b="0"/>
            <wp:docPr id="9" name="Picture 9" descr="https://cdn11.g5search.com/assets/377642/Environmental.png?146886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11.g5search.com/assets/377642/Environmental.png?14688663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D882E14" w14:textId="77777777" w:rsidR="00BF52E1" w:rsidRPr="003A125D" w:rsidRDefault="00BF52E1" w:rsidP="00BF52E1">
      <w:pPr>
        <w:spacing w:before="100" w:beforeAutospacing="1" w:after="100" w:afterAutospacing="1" w:line="240" w:lineRule="auto"/>
        <w:rPr>
          <w:rFonts w:asciiTheme="majorHAnsi" w:eastAsia="Times New Roman" w:hAnsiTheme="majorHAnsi" w:cs="Microsoft Sans Serif"/>
          <w:b/>
          <w:sz w:val="24"/>
          <w:szCs w:val="24"/>
          <w:lang w:val="en" w:eastAsia="en-CA"/>
        </w:rPr>
      </w:pPr>
      <w:r w:rsidRPr="003A125D">
        <w:rPr>
          <w:rFonts w:asciiTheme="majorHAnsi" w:eastAsia="Times New Roman" w:hAnsiTheme="majorHAnsi" w:cs="Microsoft Sans Serif"/>
          <w:b/>
          <w:sz w:val="24"/>
          <w:szCs w:val="24"/>
          <w:lang w:val="en" w:eastAsia="en-CA"/>
        </w:rPr>
        <w:t>Respecting resources, choosing green options, and finding ways to appreciate nature.</w:t>
      </w:r>
    </w:p>
    <w:p w14:paraId="2C5C97A6" w14:textId="77777777" w:rsidR="00BF52E1" w:rsidRPr="003A125D" w:rsidRDefault="00BF52E1" w:rsidP="00BF52E1">
      <w:pPr>
        <w:spacing w:before="100" w:beforeAutospacing="1" w:after="100" w:afterAutospacing="1" w:line="240" w:lineRule="auto"/>
        <w:outlineLvl w:val="2"/>
        <w:rPr>
          <w:rFonts w:asciiTheme="majorHAnsi" w:eastAsia="Times New Roman" w:hAnsiTheme="majorHAnsi" w:cs="Microsoft Sans Serif"/>
          <w:b/>
          <w:bCs/>
          <w:sz w:val="27"/>
          <w:szCs w:val="27"/>
          <w:lang w:val="en" w:eastAsia="en-CA"/>
        </w:rPr>
      </w:pPr>
      <w:r w:rsidRPr="003A125D">
        <w:rPr>
          <w:rFonts w:asciiTheme="majorHAnsi" w:eastAsia="Times New Roman" w:hAnsiTheme="majorHAnsi" w:cs="Microsoft Sans Serif"/>
          <w:b/>
          <w:bCs/>
          <w:iCs/>
          <w:sz w:val="27"/>
          <w:szCs w:val="27"/>
          <w:u w:val="single"/>
          <w:lang w:val="en" w:eastAsia="en-CA"/>
        </w:rPr>
        <w:t>Intellectual</w:t>
      </w:r>
      <w:r w:rsidRPr="003A125D">
        <w:rPr>
          <w:rFonts w:asciiTheme="majorHAnsi" w:eastAsia="Times New Roman" w:hAnsiTheme="majorHAnsi" w:cs="Microsoft Sans Serif"/>
          <w:b/>
          <w:bCs/>
          <w:i/>
          <w:iCs/>
          <w:sz w:val="27"/>
          <w:szCs w:val="27"/>
          <w:lang w:val="en" w:eastAsia="en-CA"/>
        </w:rPr>
        <w:t xml:space="preserve">  </w:t>
      </w:r>
      <w:r w:rsidRPr="003A125D">
        <w:rPr>
          <w:rFonts w:asciiTheme="majorHAnsi" w:eastAsia="Times New Roman" w:hAnsiTheme="majorHAnsi" w:cs="Microsoft Sans Serif"/>
          <w:b/>
          <w:bCs/>
          <w:i/>
          <w:iCs/>
          <w:noProof/>
          <w:sz w:val="27"/>
          <w:szCs w:val="27"/>
        </w:rPr>
        <w:drawing>
          <wp:inline distT="0" distB="0" distL="0" distR="0" wp14:anchorId="5C04916C" wp14:editId="364BB746">
            <wp:extent cx="304800" cy="304800"/>
            <wp:effectExtent l="0" t="0" r="0" b="0"/>
            <wp:docPr id="8" name="Picture 8" descr="https://cdn11.g5search.com/assets/377637/Intellectual.png?146886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11.g5search.com/assets/377637/Intellectual.png?14688663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73281BC" w14:textId="22B75711" w:rsidR="00BF52E1" w:rsidRPr="003A125D" w:rsidRDefault="008E2663" w:rsidP="00BF52E1">
      <w:pPr>
        <w:spacing w:before="100" w:beforeAutospacing="1" w:after="100" w:afterAutospacing="1" w:line="240" w:lineRule="auto"/>
        <w:rPr>
          <w:rFonts w:asciiTheme="majorHAnsi" w:eastAsia="Times New Roman" w:hAnsiTheme="majorHAnsi" w:cs="Microsoft Sans Serif"/>
          <w:b/>
          <w:sz w:val="24"/>
          <w:szCs w:val="24"/>
          <w:lang w:val="en" w:eastAsia="en-CA"/>
        </w:rPr>
      </w:pPr>
      <w:r w:rsidRPr="003A125D">
        <w:rPr>
          <w:rFonts w:ascii="Times New Roman" w:eastAsia="Times New Roman" w:hAnsi="Times New Roman" w:cs="Times New Roman"/>
          <w:noProof/>
          <w:color w:val="auto"/>
          <w:sz w:val="24"/>
          <w:szCs w:val="24"/>
        </w:rPr>
        <w:drawing>
          <wp:anchor distT="0" distB="0" distL="114300" distR="114300" simplePos="0" relativeHeight="251697152" behindDoc="1" locked="0" layoutInCell="1" allowOverlap="1" wp14:anchorId="5B5C7723" wp14:editId="6E31D083">
            <wp:simplePos x="0" y="0"/>
            <wp:positionH relativeFrom="column">
              <wp:posOffset>736600</wp:posOffset>
            </wp:positionH>
            <wp:positionV relativeFrom="paragraph">
              <wp:posOffset>647686</wp:posOffset>
            </wp:positionV>
            <wp:extent cx="2402475" cy="2713787"/>
            <wp:effectExtent l="0" t="0" r="10795" b="4445"/>
            <wp:wrapNone/>
            <wp:docPr id="14" name="Picture 14" descr="age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1image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2475" cy="2713787"/>
                    </a:xfrm>
                    <a:prstGeom prst="rect">
                      <a:avLst/>
                    </a:prstGeom>
                    <a:noFill/>
                    <a:ln>
                      <a:noFill/>
                    </a:ln>
                  </pic:spPr>
                </pic:pic>
              </a:graphicData>
            </a:graphic>
            <wp14:sizeRelH relativeFrom="page">
              <wp14:pctWidth>0</wp14:pctWidth>
            </wp14:sizeRelH>
            <wp14:sizeRelV relativeFrom="page">
              <wp14:pctHeight>0</wp14:pctHeight>
            </wp14:sizeRelV>
          </wp:anchor>
        </w:drawing>
      </w:r>
      <w:r w:rsidR="00BF52E1" w:rsidRPr="003A125D">
        <w:rPr>
          <w:rFonts w:asciiTheme="majorHAnsi" w:eastAsia="Times New Roman" w:hAnsiTheme="majorHAnsi" w:cs="Microsoft Sans Serif"/>
          <w:b/>
          <w:sz w:val="24"/>
          <w:szCs w:val="24"/>
          <w:lang w:val="en" w:eastAsia="en-CA"/>
        </w:rPr>
        <w:t>Engaging in new and challenging activities, participating in lifelong learning pursuits, and sharing ideas with others.</w:t>
      </w:r>
    </w:p>
    <w:p w14:paraId="2E81B1D5" w14:textId="77661818" w:rsidR="003A125D" w:rsidRPr="003A125D" w:rsidRDefault="003A125D" w:rsidP="003A125D">
      <w:pPr>
        <w:spacing w:before="100" w:beforeAutospacing="1" w:after="100" w:afterAutospacing="1" w:line="240" w:lineRule="auto"/>
        <w:outlineLvl w:val="2"/>
        <w:rPr>
          <w:rFonts w:asciiTheme="majorHAnsi" w:eastAsia="Times New Roman" w:hAnsiTheme="majorHAnsi" w:cs="Microsoft Sans Serif"/>
          <w:b/>
          <w:bCs/>
          <w:i/>
          <w:iCs/>
          <w:sz w:val="27"/>
          <w:szCs w:val="27"/>
          <w:lang w:val="en" w:eastAsia="en-CA"/>
        </w:rPr>
      </w:pPr>
    </w:p>
    <w:p w14:paraId="7EA6D49A" w14:textId="7FE2C6B3" w:rsidR="003A125D" w:rsidRPr="003A125D" w:rsidRDefault="003A125D" w:rsidP="003A125D">
      <w:pPr>
        <w:spacing w:before="100" w:beforeAutospacing="1" w:after="100" w:afterAutospacing="1" w:line="240" w:lineRule="auto"/>
        <w:outlineLvl w:val="2"/>
        <w:rPr>
          <w:rFonts w:asciiTheme="majorHAnsi" w:eastAsia="Times New Roman" w:hAnsiTheme="majorHAnsi" w:cs="Microsoft Sans Serif"/>
          <w:b/>
          <w:bCs/>
          <w:i/>
          <w:iCs/>
          <w:sz w:val="27"/>
          <w:szCs w:val="27"/>
          <w:lang w:val="en" w:eastAsia="en-CA"/>
        </w:rPr>
      </w:pPr>
    </w:p>
    <w:p w14:paraId="40900CE6" w14:textId="0BFEE244" w:rsidR="003A125D" w:rsidRPr="003A125D" w:rsidRDefault="003A125D" w:rsidP="003A125D">
      <w:pPr>
        <w:spacing w:before="100" w:beforeAutospacing="1" w:after="100" w:afterAutospacing="1" w:line="240" w:lineRule="auto"/>
        <w:outlineLvl w:val="2"/>
        <w:rPr>
          <w:rFonts w:asciiTheme="majorHAnsi" w:eastAsia="Times New Roman" w:hAnsiTheme="majorHAnsi" w:cs="Microsoft Sans Serif"/>
          <w:b/>
          <w:bCs/>
          <w:i/>
          <w:iCs/>
          <w:sz w:val="27"/>
          <w:szCs w:val="27"/>
          <w:lang w:val="en" w:eastAsia="en-CA"/>
        </w:rPr>
      </w:pPr>
    </w:p>
    <w:p w14:paraId="714BA932" w14:textId="25A5F993" w:rsidR="003A125D" w:rsidRPr="003A125D" w:rsidRDefault="003A125D" w:rsidP="003A125D">
      <w:pPr>
        <w:spacing w:before="100" w:beforeAutospacing="1" w:after="100" w:afterAutospacing="1" w:line="240" w:lineRule="auto"/>
        <w:outlineLvl w:val="2"/>
        <w:rPr>
          <w:rFonts w:asciiTheme="majorHAnsi" w:eastAsia="Times New Roman" w:hAnsiTheme="majorHAnsi" w:cs="Microsoft Sans Serif"/>
          <w:b/>
          <w:bCs/>
          <w:i/>
          <w:iCs/>
          <w:sz w:val="27"/>
          <w:szCs w:val="27"/>
          <w:lang w:val="en" w:eastAsia="en-CA"/>
        </w:rPr>
      </w:pPr>
    </w:p>
    <w:p w14:paraId="2CF7E0B8" w14:textId="77777777" w:rsidR="003A125D" w:rsidRPr="003A125D" w:rsidRDefault="00BF52E1" w:rsidP="003A125D">
      <w:pPr>
        <w:spacing w:before="100" w:beforeAutospacing="1" w:after="100" w:afterAutospacing="1" w:line="240" w:lineRule="auto"/>
        <w:outlineLvl w:val="2"/>
        <w:rPr>
          <w:rFonts w:asciiTheme="majorHAnsi" w:eastAsia="Times New Roman" w:hAnsiTheme="majorHAnsi" w:cs="Microsoft Sans Serif"/>
          <w:b/>
          <w:bCs/>
          <w:i/>
          <w:iCs/>
          <w:sz w:val="27"/>
          <w:szCs w:val="27"/>
          <w:lang w:val="en" w:eastAsia="en-CA"/>
        </w:rPr>
      </w:pPr>
      <w:r w:rsidRPr="003A125D">
        <w:rPr>
          <w:rFonts w:asciiTheme="majorHAnsi" w:eastAsia="Times New Roman" w:hAnsiTheme="majorHAnsi" w:cs="Microsoft Sans Serif"/>
          <w:b/>
          <w:bCs/>
          <w:iCs/>
          <w:sz w:val="27"/>
          <w:szCs w:val="27"/>
          <w:u w:val="single"/>
          <w:lang w:val="en" w:eastAsia="en-CA"/>
        </w:rPr>
        <w:lastRenderedPageBreak/>
        <w:t>Occupational</w:t>
      </w:r>
      <w:r w:rsidRPr="003A125D">
        <w:rPr>
          <w:rFonts w:asciiTheme="majorHAnsi" w:eastAsia="Times New Roman" w:hAnsiTheme="majorHAnsi" w:cs="Microsoft Sans Serif"/>
          <w:b/>
          <w:bCs/>
          <w:i/>
          <w:iCs/>
          <w:sz w:val="27"/>
          <w:szCs w:val="27"/>
          <w:lang w:val="en" w:eastAsia="en-CA"/>
        </w:rPr>
        <w:t xml:space="preserve">  </w:t>
      </w:r>
      <w:r w:rsidRPr="003A125D">
        <w:rPr>
          <w:rFonts w:asciiTheme="majorHAnsi" w:eastAsia="Times New Roman" w:hAnsiTheme="majorHAnsi" w:cs="Microsoft Sans Serif"/>
          <w:b/>
          <w:bCs/>
          <w:i/>
          <w:iCs/>
          <w:noProof/>
          <w:sz w:val="27"/>
          <w:szCs w:val="27"/>
        </w:rPr>
        <w:drawing>
          <wp:inline distT="0" distB="0" distL="0" distR="0" wp14:anchorId="11C2C682" wp14:editId="7846270A">
            <wp:extent cx="304800" cy="304800"/>
            <wp:effectExtent l="0" t="0" r="0" b="0"/>
            <wp:docPr id="7" name="Picture 7" descr="https://cdn11.g5search.com/assets/377643/Occupational.png?146886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11.g5search.com/assets/377643/Occupational.png?14688663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305D652" w14:textId="3C74BE99" w:rsidR="00BF52E1" w:rsidRPr="003A125D" w:rsidRDefault="00BF52E1" w:rsidP="003A125D">
      <w:pPr>
        <w:spacing w:before="100" w:beforeAutospacing="1" w:after="100" w:afterAutospacing="1" w:line="240" w:lineRule="auto"/>
        <w:outlineLvl w:val="2"/>
        <w:rPr>
          <w:rFonts w:asciiTheme="majorHAnsi" w:eastAsia="Times New Roman" w:hAnsiTheme="majorHAnsi" w:cs="Microsoft Sans Serif"/>
          <w:b/>
          <w:bCs/>
          <w:sz w:val="27"/>
          <w:szCs w:val="27"/>
          <w:lang w:val="en" w:eastAsia="en-CA"/>
        </w:rPr>
      </w:pPr>
      <w:r w:rsidRPr="003A125D">
        <w:rPr>
          <w:rFonts w:asciiTheme="majorHAnsi" w:eastAsia="Times New Roman" w:hAnsiTheme="majorHAnsi" w:cs="Microsoft Sans Serif"/>
          <w:b/>
          <w:sz w:val="24"/>
          <w:szCs w:val="24"/>
          <w:lang w:val="en" w:eastAsia="en-CA"/>
        </w:rPr>
        <w:t>Living a life of purpose, utilizing unique skills and passions, and cultivating personal satisfaction.</w:t>
      </w:r>
    </w:p>
    <w:p w14:paraId="01FBC8AE" w14:textId="77777777" w:rsidR="00BF52E1" w:rsidRPr="003A125D" w:rsidRDefault="00BF52E1" w:rsidP="00BF52E1">
      <w:pPr>
        <w:spacing w:before="100" w:beforeAutospacing="1" w:after="100" w:afterAutospacing="1" w:line="240" w:lineRule="auto"/>
        <w:outlineLvl w:val="2"/>
        <w:rPr>
          <w:rFonts w:asciiTheme="majorHAnsi" w:eastAsia="Times New Roman" w:hAnsiTheme="majorHAnsi" w:cs="Microsoft Sans Serif"/>
          <w:b/>
          <w:bCs/>
          <w:sz w:val="27"/>
          <w:szCs w:val="27"/>
          <w:lang w:val="en" w:eastAsia="en-CA"/>
        </w:rPr>
      </w:pPr>
      <w:r w:rsidRPr="003A125D">
        <w:rPr>
          <w:rFonts w:asciiTheme="majorHAnsi" w:eastAsia="Times New Roman" w:hAnsiTheme="majorHAnsi" w:cs="Microsoft Sans Serif"/>
          <w:b/>
          <w:bCs/>
          <w:iCs/>
          <w:sz w:val="27"/>
          <w:szCs w:val="27"/>
          <w:u w:val="single"/>
          <w:lang w:val="en" w:eastAsia="en-CA"/>
        </w:rPr>
        <w:t>Physical</w:t>
      </w:r>
      <w:r w:rsidRPr="003A125D">
        <w:rPr>
          <w:rFonts w:asciiTheme="majorHAnsi" w:eastAsia="Times New Roman" w:hAnsiTheme="majorHAnsi" w:cs="Microsoft Sans Serif"/>
          <w:b/>
          <w:bCs/>
          <w:i/>
          <w:iCs/>
          <w:sz w:val="27"/>
          <w:szCs w:val="27"/>
          <w:lang w:val="en" w:eastAsia="en-CA"/>
        </w:rPr>
        <w:t xml:space="preserve">  </w:t>
      </w:r>
      <w:r w:rsidRPr="003A125D">
        <w:rPr>
          <w:rFonts w:asciiTheme="majorHAnsi" w:eastAsia="Times New Roman" w:hAnsiTheme="majorHAnsi" w:cs="Microsoft Sans Serif"/>
          <w:b/>
          <w:bCs/>
          <w:i/>
          <w:iCs/>
          <w:noProof/>
          <w:sz w:val="27"/>
          <w:szCs w:val="27"/>
        </w:rPr>
        <w:drawing>
          <wp:inline distT="0" distB="0" distL="0" distR="0" wp14:anchorId="3654A537" wp14:editId="68530F1D">
            <wp:extent cx="304800" cy="304800"/>
            <wp:effectExtent l="0" t="0" r="0" b="0"/>
            <wp:docPr id="6" name="Picture 6" descr="https://cdn11.g5search.com/assets/377639/Physical.png?146886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1.g5search.com/assets/377639/Physical.png?1468866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34E7A3A" w14:textId="77777777" w:rsidR="00BF52E1" w:rsidRPr="003A125D" w:rsidRDefault="00BF52E1" w:rsidP="00BF52E1">
      <w:pPr>
        <w:spacing w:before="100" w:beforeAutospacing="1" w:after="100" w:afterAutospacing="1" w:line="240" w:lineRule="auto"/>
        <w:rPr>
          <w:rFonts w:asciiTheme="majorHAnsi" w:eastAsia="Times New Roman" w:hAnsiTheme="majorHAnsi" w:cs="Microsoft Sans Serif"/>
          <w:b/>
          <w:sz w:val="24"/>
          <w:szCs w:val="24"/>
          <w:lang w:val="en" w:eastAsia="en-CA"/>
        </w:rPr>
      </w:pPr>
      <w:r w:rsidRPr="003A125D">
        <w:rPr>
          <w:rFonts w:asciiTheme="majorHAnsi" w:eastAsia="Times New Roman" w:hAnsiTheme="majorHAnsi" w:cs="Microsoft Sans Serif"/>
          <w:b/>
          <w:sz w:val="24"/>
          <w:szCs w:val="24"/>
          <w:lang w:val="en" w:eastAsia="en-CA"/>
        </w:rPr>
        <w:t>Making healthy lifestyle choices to maintain or improve health and function through physical activity, good nutrition, adequate sleep, and stress management.</w:t>
      </w:r>
    </w:p>
    <w:p w14:paraId="64B3D3B2" w14:textId="77777777" w:rsidR="00BF52E1" w:rsidRPr="003A125D" w:rsidRDefault="00BF52E1" w:rsidP="00BF52E1">
      <w:pPr>
        <w:spacing w:before="100" w:beforeAutospacing="1" w:after="100" w:afterAutospacing="1" w:line="240" w:lineRule="auto"/>
        <w:outlineLvl w:val="2"/>
        <w:rPr>
          <w:rFonts w:asciiTheme="majorHAnsi" w:eastAsia="Times New Roman" w:hAnsiTheme="majorHAnsi" w:cs="Microsoft Sans Serif"/>
          <w:b/>
          <w:bCs/>
          <w:sz w:val="27"/>
          <w:szCs w:val="27"/>
          <w:lang w:val="en" w:eastAsia="en-CA"/>
        </w:rPr>
      </w:pPr>
      <w:r w:rsidRPr="003A125D">
        <w:rPr>
          <w:rFonts w:asciiTheme="majorHAnsi" w:eastAsia="Times New Roman" w:hAnsiTheme="majorHAnsi" w:cs="Microsoft Sans Serif"/>
          <w:b/>
          <w:bCs/>
          <w:iCs/>
          <w:sz w:val="27"/>
          <w:szCs w:val="27"/>
          <w:u w:val="single"/>
          <w:lang w:val="en" w:eastAsia="en-CA"/>
        </w:rPr>
        <w:t>Social</w:t>
      </w:r>
      <w:r w:rsidRPr="003A125D">
        <w:rPr>
          <w:rFonts w:asciiTheme="majorHAnsi" w:eastAsia="Times New Roman" w:hAnsiTheme="majorHAnsi" w:cs="Microsoft Sans Serif"/>
          <w:b/>
          <w:bCs/>
          <w:i/>
          <w:iCs/>
          <w:sz w:val="27"/>
          <w:szCs w:val="27"/>
          <w:lang w:val="en" w:eastAsia="en-CA"/>
        </w:rPr>
        <w:t xml:space="preserve">  </w:t>
      </w:r>
      <w:r w:rsidRPr="003A125D">
        <w:rPr>
          <w:rFonts w:asciiTheme="majorHAnsi" w:eastAsia="Times New Roman" w:hAnsiTheme="majorHAnsi" w:cs="Microsoft Sans Serif"/>
          <w:b/>
          <w:bCs/>
          <w:i/>
          <w:iCs/>
          <w:noProof/>
          <w:sz w:val="27"/>
          <w:szCs w:val="27"/>
        </w:rPr>
        <w:drawing>
          <wp:inline distT="0" distB="0" distL="0" distR="0" wp14:anchorId="5577A719" wp14:editId="6A524292">
            <wp:extent cx="304800" cy="304800"/>
            <wp:effectExtent l="0" t="0" r="0" b="0"/>
            <wp:docPr id="12" name="Picture 12" descr="https://cdn11.g5search.com/assets/377641/Social.png?146886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11.g5search.com/assets/377641/Social.png?14688663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1CD2F3A" w14:textId="77777777" w:rsidR="00BF52E1" w:rsidRPr="003A125D" w:rsidRDefault="00BF52E1" w:rsidP="00BF52E1">
      <w:pPr>
        <w:spacing w:before="100" w:beforeAutospacing="1" w:after="100" w:afterAutospacing="1" w:line="240" w:lineRule="auto"/>
        <w:rPr>
          <w:rFonts w:asciiTheme="majorHAnsi" w:eastAsia="Times New Roman" w:hAnsiTheme="majorHAnsi" w:cs="Microsoft Sans Serif"/>
          <w:b/>
          <w:sz w:val="24"/>
          <w:szCs w:val="24"/>
          <w:lang w:val="en" w:eastAsia="en-CA"/>
        </w:rPr>
      </w:pPr>
      <w:r w:rsidRPr="003A125D">
        <w:rPr>
          <w:rFonts w:asciiTheme="majorHAnsi" w:eastAsia="Times New Roman" w:hAnsiTheme="majorHAnsi" w:cs="Microsoft Sans Serif"/>
          <w:b/>
          <w:sz w:val="24"/>
          <w:szCs w:val="24"/>
          <w:lang w:val="en" w:eastAsia="en-CA"/>
        </w:rPr>
        <w:t>Creating and maintaining healthy relationships, engaging in positive interactions, and feeling connected to your community.</w:t>
      </w:r>
    </w:p>
    <w:p w14:paraId="17999C90" w14:textId="77777777" w:rsidR="00BF52E1" w:rsidRPr="003A125D" w:rsidRDefault="00BF52E1" w:rsidP="00BF52E1">
      <w:pPr>
        <w:spacing w:before="100" w:beforeAutospacing="1" w:after="100" w:afterAutospacing="1" w:line="240" w:lineRule="auto"/>
        <w:outlineLvl w:val="2"/>
        <w:rPr>
          <w:rFonts w:asciiTheme="majorHAnsi" w:eastAsia="Times New Roman" w:hAnsiTheme="majorHAnsi" w:cs="Microsoft Sans Serif"/>
          <w:b/>
          <w:bCs/>
          <w:sz w:val="27"/>
          <w:szCs w:val="27"/>
          <w:lang w:val="en" w:eastAsia="en-CA"/>
        </w:rPr>
      </w:pPr>
      <w:r w:rsidRPr="003A125D">
        <w:rPr>
          <w:rFonts w:asciiTheme="majorHAnsi" w:eastAsia="Times New Roman" w:hAnsiTheme="majorHAnsi" w:cs="Microsoft Sans Serif"/>
          <w:b/>
          <w:bCs/>
          <w:iCs/>
          <w:sz w:val="27"/>
          <w:szCs w:val="27"/>
          <w:u w:val="single"/>
          <w:lang w:val="en" w:eastAsia="en-CA"/>
        </w:rPr>
        <w:t>Spiritual</w:t>
      </w:r>
      <w:r w:rsidRPr="003A125D">
        <w:rPr>
          <w:rFonts w:asciiTheme="majorHAnsi" w:eastAsia="Times New Roman" w:hAnsiTheme="majorHAnsi" w:cs="Microsoft Sans Serif"/>
          <w:b/>
          <w:bCs/>
          <w:i/>
          <w:iCs/>
          <w:sz w:val="27"/>
          <w:szCs w:val="27"/>
          <w:lang w:val="en" w:eastAsia="en-CA"/>
        </w:rPr>
        <w:t xml:space="preserve">  </w:t>
      </w:r>
      <w:r w:rsidRPr="003A125D">
        <w:rPr>
          <w:rFonts w:asciiTheme="majorHAnsi" w:eastAsia="Times New Roman" w:hAnsiTheme="majorHAnsi" w:cs="Microsoft Sans Serif"/>
          <w:b/>
          <w:bCs/>
          <w:i/>
          <w:iCs/>
          <w:noProof/>
          <w:sz w:val="27"/>
          <w:szCs w:val="27"/>
        </w:rPr>
        <w:drawing>
          <wp:inline distT="0" distB="0" distL="0" distR="0" wp14:anchorId="70D0C8BB" wp14:editId="14B1AB24">
            <wp:extent cx="304800" cy="304800"/>
            <wp:effectExtent l="0" t="0" r="0" b="0"/>
            <wp:docPr id="13" name="Picture 13" descr="https://cdn11.g5search.com/assets/377640/Spiritual.png?146886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11.g5search.com/assets/377640/Spiritual.png?14688663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04CA790" w14:textId="56615080" w:rsidR="003A125D" w:rsidRPr="003A125D" w:rsidRDefault="00BF52E1" w:rsidP="003A125D">
      <w:pPr>
        <w:spacing w:before="100" w:beforeAutospacing="1" w:after="100" w:afterAutospacing="1" w:line="240" w:lineRule="auto"/>
        <w:rPr>
          <w:rFonts w:asciiTheme="majorHAnsi" w:eastAsia="Times New Roman" w:hAnsiTheme="majorHAnsi" w:cs="Microsoft Sans Serif"/>
          <w:b/>
          <w:sz w:val="24"/>
          <w:szCs w:val="24"/>
          <w:lang w:val="en" w:eastAsia="en-CA"/>
        </w:rPr>
        <w:sectPr w:rsidR="003A125D" w:rsidRPr="003A125D" w:rsidSect="003A125D">
          <w:type w:val="continuous"/>
          <w:pgSz w:w="12240" w:h="15840" w:code="1"/>
          <w:pgMar w:top="720" w:right="720" w:bottom="1440" w:left="720" w:header="360" w:footer="720" w:gutter="0"/>
          <w:cols w:num="2" w:space="720"/>
          <w:docGrid w:linePitch="360"/>
        </w:sectPr>
      </w:pPr>
      <w:r w:rsidRPr="003A125D">
        <w:rPr>
          <w:rFonts w:asciiTheme="majorHAnsi" w:eastAsia="Times New Roman" w:hAnsiTheme="majorHAnsi" w:cs="Microsoft Sans Serif"/>
          <w:b/>
          <w:sz w:val="24"/>
          <w:szCs w:val="24"/>
          <w:lang w:val="en" w:eastAsia="en-CA"/>
        </w:rPr>
        <w:t>Living with a sense of purpose, being guided by personal values, and finding a con</w:t>
      </w:r>
      <w:r w:rsidR="007E3AA9">
        <w:rPr>
          <w:rFonts w:asciiTheme="majorHAnsi" w:eastAsia="Times New Roman" w:hAnsiTheme="majorHAnsi" w:cs="Microsoft Sans Serif"/>
          <w:b/>
          <w:sz w:val="24"/>
          <w:szCs w:val="24"/>
          <w:lang w:val="en" w:eastAsia="en-CA"/>
        </w:rPr>
        <w:t>nection to the world and others</w:t>
      </w:r>
    </w:p>
    <w:p w14:paraId="12A0C50E" w14:textId="77777777" w:rsidR="007E3AA9" w:rsidRDefault="007E3AA9">
      <w:pPr>
        <w:rPr>
          <w:rStyle w:val="Strong"/>
          <w:rFonts w:asciiTheme="majorHAnsi" w:eastAsiaTheme="majorEastAsia" w:hAnsiTheme="majorHAnsi" w:cstheme="majorBidi"/>
          <w:color w:val="0C4D68" w:themeColor="text2"/>
          <w:sz w:val="32"/>
          <w:szCs w:val="28"/>
        </w:rPr>
      </w:pPr>
      <w:r>
        <w:rPr>
          <w:rStyle w:val="Strong"/>
          <w:b w:val="0"/>
          <w:bCs w:val="0"/>
          <w:color w:val="0C4D68" w:themeColor="text2"/>
          <w:sz w:val="32"/>
        </w:rPr>
        <w:lastRenderedPageBreak/>
        <w:br w:type="page"/>
      </w:r>
    </w:p>
    <w:p w14:paraId="57C508F7" w14:textId="040FE4D4" w:rsidR="003A125D" w:rsidRPr="004D0188" w:rsidRDefault="00B925AF" w:rsidP="007E3AA9">
      <w:pPr>
        <w:pStyle w:val="Heading1"/>
        <w:ind w:left="0"/>
        <w:rPr>
          <w:rStyle w:val="Strong"/>
          <w:b/>
          <w:bCs/>
          <w:color w:val="0C4D68" w:themeColor="text2"/>
          <w:sz w:val="22"/>
        </w:rPr>
      </w:pPr>
      <w:r>
        <w:rPr>
          <w:rStyle w:val="Strong"/>
          <w:b/>
          <w:bCs/>
          <w:color w:val="0C4D68" w:themeColor="text2"/>
          <w:sz w:val="32"/>
        </w:rPr>
        <w:lastRenderedPageBreak/>
        <w:t>Christmas and other Holidays Around the World</w:t>
      </w:r>
      <w:r w:rsidR="004D0188">
        <w:rPr>
          <w:rStyle w:val="Strong"/>
          <w:b/>
          <w:bCs/>
          <w:color w:val="0C4D68" w:themeColor="text2"/>
          <w:sz w:val="32"/>
        </w:rPr>
        <w:t>-</w:t>
      </w:r>
      <w:r w:rsidR="004D0188">
        <w:rPr>
          <w:rStyle w:val="Strong"/>
          <w:b/>
          <w:bCs/>
          <w:color w:val="0C4D68" w:themeColor="text2"/>
          <w:sz w:val="22"/>
        </w:rPr>
        <w:t xml:space="preserve"> www.whychristmas.com</w:t>
      </w:r>
    </w:p>
    <w:p w14:paraId="45EC050A" w14:textId="376735CD" w:rsidR="00B925AF" w:rsidRDefault="00B925AF" w:rsidP="00B925AF">
      <w:pPr>
        <w:ind w:left="0"/>
        <w:rPr>
          <w:b/>
          <w:sz w:val="24"/>
        </w:rPr>
      </w:pPr>
      <w:r>
        <w:rPr>
          <w:b/>
          <w:sz w:val="24"/>
        </w:rPr>
        <w:t xml:space="preserve">Christmas and other Holidays are celebrated differently around the world. </w:t>
      </w:r>
      <w:r w:rsidR="00F67381">
        <w:rPr>
          <w:b/>
          <w:sz w:val="24"/>
        </w:rPr>
        <w:t>Below are some traditions that you could see if you were travelling at this time!</w:t>
      </w:r>
    </w:p>
    <w:p w14:paraId="0D342D87" w14:textId="77777777" w:rsidR="00FF25CF" w:rsidRDefault="00FF25CF" w:rsidP="00B925AF">
      <w:pPr>
        <w:ind w:left="0"/>
        <w:rPr>
          <w:b/>
          <w:color w:val="C00000"/>
          <w:sz w:val="28"/>
        </w:rPr>
        <w:sectPr w:rsidR="00FF25CF" w:rsidSect="00E84CF0">
          <w:type w:val="continuous"/>
          <w:pgSz w:w="12240" w:h="15840" w:code="1"/>
          <w:pgMar w:top="720" w:right="720" w:bottom="1440" w:left="720" w:header="360" w:footer="720" w:gutter="0"/>
          <w:cols w:space="720"/>
          <w:docGrid w:linePitch="360"/>
        </w:sectPr>
      </w:pPr>
    </w:p>
    <w:p w14:paraId="7431D938" w14:textId="6D80FB91" w:rsidR="00F67381" w:rsidRDefault="00F67381" w:rsidP="00B925AF">
      <w:pPr>
        <w:ind w:left="0"/>
        <w:rPr>
          <w:b/>
          <w:color w:val="000000" w:themeColor="text1"/>
          <w:sz w:val="24"/>
        </w:rPr>
      </w:pPr>
      <w:r w:rsidRPr="00F67381">
        <w:rPr>
          <w:b/>
          <w:color w:val="C00000"/>
          <w:sz w:val="28"/>
        </w:rPr>
        <w:lastRenderedPageBreak/>
        <w:t>Australia</w:t>
      </w:r>
      <w:r>
        <w:rPr>
          <w:b/>
          <w:color w:val="C00000"/>
          <w:sz w:val="28"/>
        </w:rPr>
        <w:t>-</w:t>
      </w:r>
      <w:r w:rsidR="004D0188">
        <w:rPr>
          <w:b/>
          <w:color w:val="000000" w:themeColor="text1"/>
          <w:sz w:val="28"/>
        </w:rPr>
        <w:t xml:space="preserve"> </w:t>
      </w:r>
      <w:r w:rsidR="004D0188" w:rsidRPr="004D0188">
        <w:rPr>
          <w:b/>
          <w:color w:val="000000" w:themeColor="text1"/>
          <w:sz w:val="24"/>
        </w:rPr>
        <w:t>Many towns, cities, and schools hold “Carols by Candlelight” services with local bands and choirs where they perform Christmas Carols. As it is the middle of Summer in Australia at this time, the words to the Carols about snow and cold winter are sometimes changed to special Australian words!</w:t>
      </w:r>
    </w:p>
    <w:p w14:paraId="117BCEB3" w14:textId="4DF9BC0D" w:rsidR="004D0188" w:rsidRDefault="004273A5" w:rsidP="00B925AF">
      <w:pPr>
        <w:ind w:left="0"/>
        <w:rPr>
          <w:b/>
          <w:color w:val="000000" w:themeColor="text1"/>
          <w:sz w:val="24"/>
        </w:rPr>
      </w:pPr>
      <w:r w:rsidRPr="004273A5">
        <w:rPr>
          <w:b/>
          <w:color w:val="48651D" w:themeColor="accent2" w:themeShade="80"/>
          <w:sz w:val="28"/>
        </w:rPr>
        <w:t>Bangladesh-</w:t>
      </w:r>
      <w:r>
        <w:rPr>
          <w:b/>
          <w:color w:val="48651D" w:themeColor="accent2" w:themeShade="80"/>
          <w:sz w:val="28"/>
        </w:rPr>
        <w:t xml:space="preserve"> </w:t>
      </w:r>
      <w:r>
        <w:rPr>
          <w:b/>
          <w:color w:val="000000" w:themeColor="text1"/>
          <w:sz w:val="24"/>
        </w:rPr>
        <w:t>December 25</w:t>
      </w:r>
      <w:r w:rsidRPr="004273A5">
        <w:rPr>
          <w:b/>
          <w:color w:val="000000" w:themeColor="text1"/>
          <w:sz w:val="24"/>
          <w:vertAlign w:val="superscript"/>
        </w:rPr>
        <w:t>th</w:t>
      </w:r>
      <w:r>
        <w:rPr>
          <w:b/>
          <w:color w:val="000000" w:themeColor="text1"/>
          <w:sz w:val="24"/>
        </w:rPr>
        <w:t xml:space="preserve"> is a public holiday for Christmas even though only about 0.3% of the population are Christians (about 170 million people). Following church services, it is a tradition that everyone has Christmas dinner together at the church. This is called the ‘</w:t>
      </w:r>
      <w:proofErr w:type="spellStart"/>
      <w:r>
        <w:rPr>
          <w:b/>
          <w:color w:val="000000" w:themeColor="text1"/>
          <w:sz w:val="24"/>
        </w:rPr>
        <w:t>Preeti-bhoj</w:t>
      </w:r>
      <w:proofErr w:type="spellEnd"/>
      <w:r>
        <w:rPr>
          <w:b/>
          <w:color w:val="000000" w:themeColor="text1"/>
          <w:sz w:val="24"/>
        </w:rPr>
        <w:t>’ or ‘</w:t>
      </w:r>
      <w:proofErr w:type="spellStart"/>
      <w:r>
        <w:rPr>
          <w:b/>
          <w:color w:val="000000" w:themeColor="text1"/>
          <w:sz w:val="24"/>
        </w:rPr>
        <w:t>Prem-bhoj</w:t>
      </w:r>
      <w:proofErr w:type="spellEnd"/>
      <w:r>
        <w:rPr>
          <w:b/>
          <w:color w:val="000000" w:themeColor="text1"/>
          <w:sz w:val="24"/>
        </w:rPr>
        <w:t>’ which means ‘love feast’.</w:t>
      </w:r>
    </w:p>
    <w:p w14:paraId="6512CB29" w14:textId="17A6CFD1" w:rsidR="00A93F89" w:rsidRPr="00A93F89" w:rsidRDefault="00302373" w:rsidP="007E3AA9">
      <w:pPr>
        <w:ind w:left="0"/>
        <w:rPr>
          <w:b/>
          <w:color w:val="000000" w:themeColor="text1"/>
          <w:sz w:val="24"/>
        </w:rPr>
      </w:pPr>
      <w:r>
        <w:rPr>
          <w:b/>
          <w:color w:val="C00000"/>
          <w:sz w:val="28"/>
        </w:rPr>
        <w:t xml:space="preserve">Egypt- </w:t>
      </w:r>
      <w:r w:rsidR="00510FD1">
        <w:rPr>
          <w:b/>
          <w:color w:val="000000" w:themeColor="text1"/>
          <w:sz w:val="24"/>
        </w:rPr>
        <w:t>Most</w:t>
      </w:r>
      <w:r>
        <w:rPr>
          <w:b/>
          <w:color w:val="000000" w:themeColor="text1"/>
          <w:sz w:val="24"/>
        </w:rPr>
        <w:t xml:space="preserve"> Egyptian Christians belong to the Coptic Orthodox Church and celebrate Christmas on January 7</w:t>
      </w:r>
      <w:r w:rsidRPr="00302373">
        <w:rPr>
          <w:b/>
          <w:color w:val="000000" w:themeColor="text1"/>
          <w:sz w:val="24"/>
          <w:vertAlign w:val="superscript"/>
        </w:rPr>
        <w:t>th</w:t>
      </w:r>
      <w:r>
        <w:rPr>
          <w:b/>
          <w:color w:val="000000" w:themeColor="text1"/>
          <w:sz w:val="24"/>
        </w:rPr>
        <w:t xml:space="preserve">. The Coptic month leading to Christmas is called </w:t>
      </w:r>
      <w:proofErr w:type="spellStart"/>
      <w:r>
        <w:rPr>
          <w:b/>
          <w:color w:val="000000" w:themeColor="text1"/>
          <w:sz w:val="24"/>
        </w:rPr>
        <w:t>Kiahk</w:t>
      </w:r>
      <w:proofErr w:type="spellEnd"/>
      <w:r>
        <w:rPr>
          <w:b/>
          <w:color w:val="000000" w:themeColor="text1"/>
          <w:sz w:val="24"/>
        </w:rPr>
        <w:t>, and people sing special praise songs on Saturday nights before the Sunday service. In Egypt, Santa is called Baba No</w:t>
      </w:r>
      <w:r w:rsidR="00510FD1">
        <w:rPr>
          <w:rFonts w:ascii="Century Gothic" w:hAnsi="Century Gothic"/>
          <w:b/>
          <w:color w:val="000000" w:themeColor="text1"/>
          <w:sz w:val="24"/>
        </w:rPr>
        <w:t>ë</w:t>
      </w:r>
      <w:r w:rsidR="00510FD1">
        <w:rPr>
          <w:b/>
          <w:color w:val="000000" w:themeColor="text1"/>
          <w:sz w:val="24"/>
        </w:rPr>
        <w:t>l (meaning Father Christmas), and children are hopeful that he will climb through a window and leave presents!</w:t>
      </w:r>
    </w:p>
    <w:p w14:paraId="47880379" w14:textId="210B572C" w:rsidR="00A93F89" w:rsidRPr="00A93F89" w:rsidRDefault="00510FD1" w:rsidP="00510FD1">
      <w:pPr>
        <w:ind w:left="0"/>
        <w:rPr>
          <w:color w:val="000000" w:themeColor="text1"/>
          <w:sz w:val="24"/>
        </w:rPr>
      </w:pPr>
      <w:r>
        <w:rPr>
          <w:b/>
          <w:color w:val="48651D" w:themeColor="accent2" w:themeShade="80"/>
          <w:sz w:val="28"/>
        </w:rPr>
        <w:t xml:space="preserve">Ghana- </w:t>
      </w:r>
      <w:r>
        <w:rPr>
          <w:b/>
          <w:color w:val="000000" w:themeColor="text1"/>
          <w:sz w:val="24"/>
        </w:rPr>
        <w:t>People in Ghana celebrate Christmas from the 20</w:t>
      </w:r>
      <w:r w:rsidRPr="00510FD1">
        <w:rPr>
          <w:b/>
          <w:color w:val="000000" w:themeColor="text1"/>
          <w:sz w:val="24"/>
          <w:vertAlign w:val="superscript"/>
        </w:rPr>
        <w:t>th</w:t>
      </w:r>
      <w:r>
        <w:rPr>
          <w:b/>
          <w:color w:val="000000" w:themeColor="text1"/>
          <w:sz w:val="24"/>
        </w:rPr>
        <w:t xml:space="preserve"> of December to the first week of January with many different activities. Over 66 languages are spoken in Ghana, and all these language groups have their own traditions and customs! Traditional food includes stew or okra soup, porridge and meats, rice and a yam paste called ‘</w:t>
      </w:r>
      <w:proofErr w:type="spellStart"/>
      <w:r>
        <w:rPr>
          <w:b/>
          <w:color w:val="000000" w:themeColor="text1"/>
          <w:sz w:val="24"/>
        </w:rPr>
        <w:t>fufu</w:t>
      </w:r>
      <w:proofErr w:type="spellEnd"/>
      <w:r>
        <w:rPr>
          <w:b/>
          <w:color w:val="000000" w:themeColor="text1"/>
          <w:sz w:val="24"/>
        </w:rPr>
        <w:t>’.</w:t>
      </w:r>
    </w:p>
    <w:p w14:paraId="19AA5FC0" w14:textId="0AB49557" w:rsidR="007E3AA9" w:rsidRDefault="005B31CA" w:rsidP="00510FD1">
      <w:pPr>
        <w:ind w:left="0"/>
        <w:rPr>
          <w:b/>
          <w:color w:val="000000" w:themeColor="text1"/>
          <w:sz w:val="24"/>
        </w:rPr>
      </w:pPr>
      <w:r>
        <w:rPr>
          <w:b/>
          <w:color w:val="C00000"/>
          <w:sz w:val="28"/>
        </w:rPr>
        <w:t xml:space="preserve">India- </w:t>
      </w:r>
      <w:r>
        <w:rPr>
          <w:b/>
          <w:color w:val="000000" w:themeColor="text1"/>
          <w:sz w:val="24"/>
        </w:rPr>
        <w:t>Instead of having traditional Christmas Trees, a banana or mango tree is decorated. On Christmas Eve, Christians in Goa hang out giant paper lanterns in the shape of stars between houses so that the stars float above you as you walk down the road.</w:t>
      </w:r>
    </w:p>
    <w:p w14:paraId="5272CA45" w14:textId="7FF8284C" w:rsidR="00FF25CF" w:rsidRDefault="004805E9" w:rsidP="00FF25CF">
      <w:pPr>
        <w:ind w:left="0"/>
        <w:rPr>
          <w:b/>
          <w:color w:val="000000" w:themeColor="text1"/>
          <w:sz w:val="24"/>
        </w:rPr>
      </w:pPr>
      <w:r>
        <w:rPr>
          <w:b/>
          <w:noProof/>
          <w:color w:val="000000" w:themeColor="text1"/>
          <w:sz w:val="24"/>
        </w:rPr>
        <w:drawing>
          <wp:anchor distT="0" distB="0" distL="114300" distR="114300" simplePos="0" relativeHeight="251720704" behindDoc="1" locked="0" layoutInCell="1" allowOverlap="1" wp14:anchorId="74C9274C" wp14:editId="7352B1D5">
            <wp:simplePos x="0" y="0"/>
            <wp:positionH relativeFrom="column">
              <wp:posOffset>-61595</wp:posOffset>
            </wp:positionH>
            <wp:positionV relativeFrom="paragraph">
              <wp:posOffset>951865</wp:posOffset>
            </wp:positionV>
            <wp:extent cx="980440" cy="969645"/>
            <wp:effectExtent l="0" t="0" r="1016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12-17 at 8.51.28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0440" cy="969645"/>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themeColor="text1"/>
          <w:sz w:val="24"/>
        </w:rPr>
        <w:drawing>
          <wp:anchor distT="0" distB="0" distL="114300" distR="114300" simplePos="0" relativeHeight="251723776" behindDoc="1" locked="0" layoutInCell="1" allowOverlap="1" wp14:anchorId="064C1864" wp14:editId="6E2EE331">
            <wp:simplePos x="0" y="0"/>
            <wp:positionH relativeFrom="column">
              <wp:posOffset>5766435</wp:posOffset>
            </wp:positionH>
            <wp:positionV relativeFrom="paragraph">
              <wp:posOffset>953824</wp:posOffset>
            </wp:positionV>
            <wp:extent cx="980440" cy="969645"/>
            <wp:effectExtent l="0" t="0" r="1016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12-17 at 8.51.28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0440" cy="969645"/>
                    </a:xfrm>
                    <a:prstGeom prst="rect">
                      <a:avLst/>
                    </a:prstGeom>
                  </pic:spPr>
                </pic:pic>
              </a:graphicData>
            </a:graphic>
            <wp14:sizeRelH relativeFrom="page">
              <wp14:pctWidth>0</wp14:pctWidth>
            </wp14:sizeRelH>
            <wp14:sizeRelV relativeFrom="page">
              <wp14:pctHeight>0</wp14:pctHeight>
            </wp14:sizeRelV>
          </wp:anchor>
        </w:drawing>
      </w:r>
      <w:r w:rsidR="00A93F89">
        <w:rPr>
          <w:noProof/>
        </w:rPr>
        <mc:AlternateContent>
          <mc:Choice Requires="wps">
            <w:drawing>
              <wp:anchor distT="0" distB="0" distL="114300" distR="114300" simplePos="0" relativeHeight="251725824" behindDoc="0" locked="0" layoutInCell="1" allowOverlap="1" wp14:anchorId="59261728" wp14:editId="18988304">
                <wp:simplePos x="0" y="0"/>
                <wp:positionH relativeFrom="column">
                  <wp:posOffset>1079865</wp:posOffset>
                </wp:positionH>
                <wp:positionV relativeFrom="paragraph">
                  <wp:posOffset>778091</wp:posOffset>
                </wp:positionV>
                <wp:extent cx="4544060" cy="10439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544060" cy="1043940"/>
                        </a:xfrm>
                        <a:prstGeom prst="rect">
                          <a:avLst/>
                        </a:prstGeom>
                        <a:noFill/>
                        <a:ln>
                          <a:noFill/>
                        </a:ln>
                        <a:effectLst/>
                      </wps:spPr>
                      <wps:txbx>
                        <w:txbxContent>
                          <w:p w14:paraId="3B9B54EF" w14:textId="0D9B9CE7" w:rsidR="00A93F89" w:rsidRPr="00A93F89" w:rsidRDefault="00A93F89" w:rsidP="00A93F89">
                            <w:pPr>
                              <w:jc w:val="center"/>
                              <w:rPr>
                                <w:color w:val="000000" w:themeColor="text1"/>
                                <w:sz w:val="72"/>
                                <w:szCs w:val="7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 for reading!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261728" id="Text Box 35" o:spid="_x0000_s1028" type="#_x0000_t202" style="position:absolute;margin-left:85.05pt;margin-top:61.25pt;width:357.8pt;height:82.2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" filled="f" stroked="f">
                <v:fill o:detectmouseclick="t"/>
                <v:textbox style="mso-fit-shape-to-text:t">
                  <w:txbxContent>
                    <w:p w14:paraId="3B9B54EF" w14:textId="0D9B9CE7" w:rsidR="00A93F89" w:rsidRPr="00A93F89" w:rsidRDefault="00A93F89" w:rsidP="00A93F89">
                      <w:pPr>
                        <w:jc w:val="center"/>
                        <w:rPr>
                          <w:color w:val="000000" w:themeColor="text1"/>
                          <w:sz w:val="72"/>
                          <w:szCs w:val="7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 for reading!</w:t>
                      </w:r>
                    </w:p>
                  </w:txbxContent>
                </v:textbox>
              </v:shape>
            </w:pict>
          </mc:Fallback>
        </mc:AlternateContent>
      </w:r>
      <w:r w:rsidR="00FF25CF">
        <w:rPr>
          <w:b/>
          <w:color w:val="48651D" w:themeColor="accent2" w:themeShade="80"/>
          <w:sz w:val="28"/>
        </w:rPr>
        <w:t xml:space="preserve">Jamaica- </w:t>
      </w:r>
      <w:r w:rsidR="00FF25CF">
        <w:rPr>
          <w:b/>
          <w:color w:val="000000" w:themeColor="text1"/>
          <w:sz w:val="24"/>
        </w:rPr>
        <w:t>Christmas Eve is also called ‘Grand Market’ and is a really exciting time. There is a cross between a festival and a market. During the day, people go shopping for Christmas foods, sweets, and toys, and in the evening, a celebration begins and lasts until the morning. Everyone comes out in their new/best clothes to celebrate and party all nigh</w:t>
      </w:r>
      <w:r w:rsidR="00A93F89">
        <w:rPr>
          <w:b/>
          <w:color w:val="000000" w:themeColor="text1"/>
          <w:sz w:val="24"/>
        </w:rPr>
        <w:t>t!</w:t>
      </w:r>
    </w:p>
    <w:p w14:paraId="7EBAC613" w14:textId="6FFCC8F6" w:rsidR="00A93F89" w:rsidRDefault="00A93F89" w:rsidP="00FF25CF">
      <w:pPr>
        <w:ind w:left="0"/>
        <w:rPr>
          <w:b/>
          <w:color w:val="000000" w:themeColor="text1"/>
          <w:sz w:val="24"/>
        </w:rPr>
      </w:pPr>
    </w:p>
    <w:p w14:paraId="67BBBF02" w14:textId="6438E697" w:rsidR="00FF0E53" w:rsidRPr="00FC2261" w:rsidRDefault="00FF0E53" w:rsidP="00FF0E53">
      <w:pPr>
        <w:ind w:left="0"/>
        <w:rPr>
          <w:b/>
          <w:i/>
          <w:color w:val="auto"/>
          <w:sz w:val="25"/>
          <w:szCs w:val="25"/>
        </w:rPr>
        <w:sectPr w:rsidR="00FF0E53" w:rsidRPr="00FC2261" w:rsidSect="00E84CF0">
          <w:type w:val="continuous"/>
          <w:pgSz w:w="12240" w:h="15840" w:code="1"/>
          <w:pgMar w:top="720" w:right="720" w:bottom="1440" w:left="720" w:header="360" w:footer="720" w:gutter="0"/>
          <w:cols w:space="720"/>
          <w:docGrid w:linePitch="360"/>
        </w:sectPr>
      </w:pPr>
    </w:p>
    <w:p w14:paraId="289B8C44" w14:textId="3088716E" w:rsidR="00CB0C32" w:rsidRDefault="004805E9" w:rsidP="00FC2261">
      <w:pPr>
        <w:ind w:left="0"/>
        <w:rPr>
          <w:rFonts w:ascii="Calibri" w:hAnsi="Calibri" w:cs="Calibri"/>
          <w:b/>
          <w:bCs/>
          <w:color w:val="C00000"/>
          <w:sz w:val="28"/>
          <w:szCs w:val="28"/>
        </w:rPr>
        <w:sectPr w:rsidR="00CB0C32" w:rsidSect="00E81A0A">
          <w:type w:val="continuous"/>
          <w:pgSz w:w="12240" w:h="15840" w:code="1"/>
          <w:pgMar w:top="720" w:right="720" w:bottom="1440" w:left="720" w:header="360" w:footer="720" w:gutter="0"/>
          <w:cols w:num="2" w:space="720"/>
          <w:docGrid w:linePitch="360"/>
        </w:sectPr>
      </w:pPr>
      <w:r>
        <w:rPr>
          <w:noProof/>
        </w:rPr>
        <w:lastRenderedPageBreak/>
        <mc:AlternateContent>
          <mc:Choice Requires="wps">
            <w:drawing>
              <wp:anchor distT="0" distB="0" distL="114300" distR="114300" simplePos="0" relativeHeight="251727872" behindDoc="0" locked="0" layoutInCell="1" allowOverlap="1" wp14:anchorId="275B8351" wp14:editId="4FEB3EBB">
                <wp:simplePos x="0" y="0"/>
                <wp:positionH relativeFrom="column">
                  <wp:posOffset>622300</wp:posOffset>
                </wp:positionH>
                <wp:positionV relativeFrom="paragraph">
                  <wp:posOffset>100330</wp:posOffset>
                </wp:positionV>
                <wp:extent cx="5257800" cy="918210"/>
                <wp:effectExtent l="0" t="0" r="0" b="0"/>
                <wp:wrapThrough wrapText="bothSides">
                  <wp:wrapPolygon edited="0">
                    <wp:start x="104" y="0"/>
                    <wp:lineTo x="104" y="20913"/>
                    <wp:lineTo x="21391" y="20913"/>
                    <wp:lineTo x="21391" y="0"/>
                    <wp:lineTo x="104" y="0"/>
                  </wp:wrapPolygon>
                </wp:wrapThrough>
                <wp:docPr id="37" name="Text Box 37"/>
                <wp:cNvGraphicFramePr/>
                <a:graphic xmlns:a="http://schemas.openxmlformats.org/drawingml/2006/main">
                  <a:graphicData uri="http://schemas.microsoft.com/office/word/2010/wordprocessingShape">
                    <wps:wsp>
                      <wps:cNvSpPr txBox="1"/>
                      <wps:spPr>
                        <a:xfrm>
                          <a:off x="0" y="0"/>
                          <a:ext cx="5257800" cy="918210"/>
                        </a:xfrm>
                        <a:prstGeom prst="rect">
                          <a:avLst/>
                        </a:prstGeom>
                        <a:noFill/>
                        <a:ln>
                          <a:noFill/>
                        </a:ln>
                        <a:effectLst/>
                      </wps:spPr>
                      <wps:txbx>
                        <w:txbxContent>
                          <w:p w14:paraId="0465FD3B" w14:textId="7E48AA25" w:rsidR="00A93F89" w:rsidRPr="004805E9" w:rsidRDefault="00A93F89" w:rsidP="00A93F89">
                            <w:pPr>
                              <w:jc w:val="center"/>
                              <w:rPr>
                                <w:b/>
                                <w:color w:val="000000" w:themeColor="text1"/>
                                <w:sz w:val="32"/>
                                <w:szCs w:val="72"/>
                                <w:lang w:val="en-CA"/>
                                <w14:textOutline w14:w="0" w14:cap="flat" w14:cmpd="sng" w14:algn="ctr">
                                  <w14:noFill/>
                                  <w14:prstDash w14:val="solid"/>
                                  <w14:round/>
                                </w14:textOutline>
                                <w14:textFill>
                                  <w14:gradFill>
                                    <w14:gsLst>
                                      <w14:gs w14:pos="49000">
                                        <w14:schemeClr w14:val="tx1"/>
                                      </w14:gs>
                                      <w14:gs w14:pos="82000">
                                        <w14:schemeClr w14:val="tx1">
                                          <w14:tint w14:val="44500"/>
                                          <w14:satMod w14:val="160000"/>
                                        </w14:schemeClr>
                                      </w14:gs>
                                      <w14:gs w14:pos="0">
                                        <w14:schemeClr w14:val="tx1">
                                          <w14:tint w14:val="23500"/>
                                          <w14:satMod w14:val="160000"/>
                                        </w14:schemeClr>
                                      </w14:gs>
                                    </w14:gsLst>
                                    <w14:path w14:path="circle">
                                      <w14:fillToRect w14:l="0" w14:t="0" w14:r="100000" w14:b="100000"/>
                                    </w14:path>
                                  </w14:gradFill>
                                </w14:textFill>
                              </w:rPr>
                            </w:pPr>
                            <w:r w:rsidRPr="004805E9">
                              <w:rPr>
                                <w:b/>
                                <w:color w:val="000000" w:themeColor="text1"/>
                                <w:sz w:val="32"/>
                                <w:szCs w:val="72"/>
                                <w:lang w:val="en-CA"/>
                                <w14:textOutline w14:w="0" w14:cap="flat" w14:cmpd="sng" w14:algn="ctr">
                                  <w14:noFill/>
                                  <w14:prstDash w14:val="solid"/>
                                  <w14:round/>
                                </w14:textOutline>
                                <w14:textFill>
                                  <w14:gradFill>
                                    <w14:gsLst>
                                      <w14:gs w14:pos="16000">
                                        <w14:schemeClr w14:val="tx1"/>
                                      </w14:gs>
                                      <w14:gs w14:pos="87000">
                                        <w14:schemeClr w14:val="tx1">
                                          <w14:tint w14:val="44500"/>
                                          <w14:satMod w14:val="160000"/>
                                        </w14:schemeClr>
                                      </w14:gs>
                                      <w14:gs w14:pos="100000">
                                        <w14:schemeClr w14:val="tx1">
                                          <w14:tint w14:val="23500"/>
                                          <w14:satMod w14:val="160000"/>
                                        </w14:schemeClr>
                                      </w14:gs>
                                    </w14:gsLst>
                                    <w14:path w14:path="circle">
                                      <w14:fillToRect w14:l="0" w14:t="0" w14:r="100000" w14:b="100000"/>
                                    </w14:path>
                                  </w14:gradFill>
                                </w14:textFill>
                              </w:rPr>
                              <w:t>If you have anything to contribute to the next Newsletter, please submit it to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8351" id="Text Box 37" o:spid="_x0000_s1029" type="#_x0000_t202" style="position:absolute;margin-left:49pt;margin-top:7.9pt;width:414pt;height:7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" filled="f" stroked="f">
                <v:fill o:detectmouseclick="t"/>
                <v:textbox>
                  <w:txbxContent>
                    <w:p w14:paraId="0465FD3B" w14:textId="7E48AA25" w:rsidR="00A93F89" w:rsidRPr="004805E9" w:rsidRDefault="00A93F89" w:rsidP="00A93F89">
                      <w:pPr>
                        <w:jc w:val="center"/>
                        <w:rPr>
                          <w:b/>
                          <w:color w:val="000000" w:themeColor="text1"/>
                          <w:sz w:val="32"/>
                          <w:szCs w:val="72"/>
                          <w:lang w:val="en-CA"/>
                          <w14:textOutline w14:w="0" w14:cap="flat" w14:cmpd="sng" w14:algn="ctr">
                            <w14:noFill/>
                            <w14:prstDash w14:val="solid"/>
                            <w14:round/>
                          </w14:textOutline>
                          <w14:textFill>
                            <w14:gradFill>
                              <w14:gsLst>
                                <w14:gs w14:pos="49000">
                                  <w14:schemeClr w14:val="tx1"/>
                                </w14:gs>
                                <w14:gs w14:pos="82000">
                                  <w14:schemeClr w14:val="tx1">
                                    <w14:tint w14:val="44500"/>
                                    <w14:satMod w14:val="160000"/>
                                  </w14:schemeClr>
                                </w14:gs>
                                <w14:gs w14:pos="0">
                                  <w14:schemeClr w14:val="tx1">
                                    <w14:tint w14:val="23500"/>
                                    <w14:satMod w14:val="160000"/>
                                  </w14:schemeClr>
                                </w14:gs>
                              </w14:gsLst>
                              <w14:path w14:path="circle">
                                <w14:fillToRect w14:l="0" w14:t="0" w14:r="100000" w14:b="100000"/>
                              </w14:path>
                            </w14:gradFill>
                          </w14:textFill>
                        </w:rPr>
                      </w:pPr>
                      <w:r w:rsidRPr="004805E9">
                        <w:rPr>
                          <w:b/>
                          <w:color w:val="000000" w:themeColor="text1"/>
                          <w:sz w:val="32"/>
                          <w:szCs w:val="72"/>
                          <w:lang w:val="en-CA"/>
                          <w14:textOutline w14:w="0" w14:cap="flat" w14:cmpd="sng" w14:algn="ctr">
                            <w14:noFill/>
                            <w14:prstDash w14:val="solid"/>
                            <w14:round/>
                          </w14:textOutline>
                          <w14:textFill>
                            <w14:gradFill>
                              <w14:gsLst>
                                <w14:gs w14:pos="16000">
                                  <w14:schemeClr w14:val="tx1"/>
                                </w14:gs>
                                <w14:gs w14:pos="87000">
                                  <w14:schemeClr w14:val="tx1">
                                    <w14:tint w14:val="44500"/>
                                    <w14:satMod w14:val="160000"/>
                                  </w14:schemeClr>
                                </w14:gs>
                                <w14:gs w14:pos="100000">
                                  <w14:schemeClr w14:val="tx1">
                                    <w14:tint w14:val="23500"/>
                                    <w14:satMod w14:val="160000"/>
                                  </w14:schemeClr>
                                </w14:gs>
                              </w14:gsLst>
                              <w14:path w14:path="circle">
                                <w14:fillToRect w14:l="0" w14:t="0" w14:r="100000" w14:b="100000"/>
                              </w14:path>
                            </w14:gradFill>
                          </w14:textFill>
                        </w:rPr>
                        <w:t>If you have anything to contribute to the next Newsletter, please submit it to the office!</w:t>
                      </w:r>
                    </w:p>
                  </w:txbxContent>
                </v:textbox>
                <w10:wrap type="through"/>
              </v:shape>
            </w:pict>
          </mc:Fallback>
        </mc:AlternateContent>
      </w:r>
    </w:p>
    <w:p w14:paraId="7260CCB0" w14:textId="6E0A58CD" w:rsidR="00CB0C32" w:rsidRDefault="00CB0C32" w:rsidP="00226D8E">
      <w:pPr>
        <w:spacing w:line="240" w:lineRule="auto"/>
        <w:ind w:left="0"/>
        <w:rPr>
          <w:rFonts w:eastAsia="Times New Roman" w:cs="Tahoma"/>
          <w:b/>
          <w:color w:val="173821"/>
          <w:spacing w:val="15"/>
          <w:sz w:val="20"/>
          <w:szCs w:val="23"/>
          <w:bdr w:val="none" w:sz="0" w:space="0" w:color="auto" w:frame="1"/>
          <w:shd w:val="clear" w:color="auto" w:fill="FFFFFF"/>
          <w:lang w:val="en-CA" w:eastAsia="en-CA"/>
        </w:rPr>
        <w:sectPr w:rsidR="00CB0C32" w:rsidSect="00CB0C32">
          <w:type w:val="continuous"/>
          <w:pgSz w:w="12240" w:h="15840" w:code="1"/>
          <w:pgMar w:top="720" w:right="720" w:bottom="1440" w:left="720" w:header="360" w:footer="720" w:gutter="0"/>
          <w:cols w:space="720"/>
          <w:docGrid w:linePitch="360"/>
        </w:sectPr>
      </w:pPr>
    </w:p>
    <w:p w14:paraId="069980CA" w14:textId="794D4126" w:rsidR="00737437" w:rsidRPr="00D8016F" w:rsidRDefault="00737437" w:rsidP="00226D8E">
      <w:pPr>
        <w:spacing w:line="240" w:lineRule="auto"/>
        <w:ind w:left="0"/>
        <w:rPr>
          <w:rFonts w:eastAsia="Times New Roman" w:cs="Tahoma"/>
          <w:b/>
          <w:color w:val="173821"/>
          <w:spacing w:val="15"/>
          <w:sz w:val="20"/>
          <w:szCs w:val="23"/>
          <w:bdr w:val="none" w:sz="0" w:space="0" w:color="auto" w:frame="1"/>
          <w:shd w:val="clear" w:color="auto" w:fill="FFFFFF"/>
          <w:lang w:val="en-CA" w:eastAsia="en-CA"/>
        </w:rPr>
      </w:pPr>
      <w:bookmarkStart w:id="0" w:name="_GoBack"/>
      <w:bookmarkEnd w:id="0"/>
    </w:p>
    <w:sectPr w:rsidR="00737437" w:rsidRPr="00D8016F" w:rsidSect="00E81A0A">
      <w:type w:val="continuous"/>
      <w:pgSz w:w="12240" w:h="15840" w:code="1"/>
      <w:pgMar w:top="720" w:right="720" w:bottom="1440" w:left="720" w:header="36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21222" w14:textId="77777777" w:rsidR="0082126F" w:rsidRDefault="0082126F">
      <w:pPr>
        <w:spacing w:before="0" w:after="0" w:line="240" w:lineRule="auto"/>
      </w:pPr>
      <w:r>
        <w:separator/>
      </w:r>
    </w:p>
  </w:endnote>
  <w:endnote w:type="continuationSeparator" w:id="0">
    <w:p w14:paraId="6DE773A9" w14:textId="77777777" w:rsidR="0082126F" w:rsidRDefault="008212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opperplate Gothic Bold">
    <w:panose1 w:val="020E0705020206020404"/>
    <w:charset w:val="00"/>
    <w:family w:val="decorative"/>
    <w:pitch w:val="variable"/>
    <w:sig w:usb0="00000003" w:usb1="00000000" w:usb2="00000000" w:usb3="00000000" w:csb0="00000001" w:csb1="00000000"/>
  </w:font>
  <w:font w:name="Apple Chancery">
    <w:panose1 w:val="03020702040506060504"/>
    <w:charset w:val="00"/>
    <w:family w:val="script"/>
    <w:pitch w:val="variable"/>
    <w:sig w:usb0="800000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31B17" w14:paraId="076AB5A6" w14:textId="77777777" w:rsidTr="00832A2E">
      <w:trPr>
        <w:cnfStyle w:val="100000000000" w:firstRow="1" w:lastRow="0"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14:paraId="09BA4D79" w14:textId="77777777" w:rsidR="00531B17" w:rsidRDefault="00531B17">
          <w:pPr>
            <w:pStyle w:val="TableSpace"/>
          </w:pPr>
        </w:p>
      </w:tc>
      <w:tc>
        <w:tcPr>
          <w:tcW w:w="195" w:type="pct"/>
          <w:tcBorders>
            <w:top w:val="nil"/>
            <w:bottom w:val="nil"/>
          </w:tcBorders>
          <w:shd w:val="clear" w:color="auto" w:fill="auto"/>
        </w:tcPr>
        <w:p w14:paraId="4B3AC30B" w14:textId="77777777" w:rsidR="00531B17" w:rsidRDefault="00531B17">
          <w:pPr>
            <w:pStyle w:val="TableSpace"/>
          </w:pPr>
        </w:p>
      </w:tc>
      <w:tc>
        <w:tcPr>
          <w:tcW w:w="1585" w:type="pct"/>
        </w:tcPr>
        <w:p w14:paraId="28595DA8" w14:textId="77777777" w:rsidR="00531B17" w:rsidRDefault="00531B17">
          <w:pPr>
            <w:pStyle w:val="TableSpace"/>
          </w:pPr>
        </w:p>
      </w:tc>
    </w:tr>
    <w:tr w:rsidR="00531B17" w14:paraId="6BA4499B" w14:textId="77777777" w:rsidTr="00832A2E">
      <w:tc>
        <w:tcPr>
          <w:tcW w:w="3215" w:type="pct"/>
          <w:shd w:val="clear" w:color="auto" w:fill="F2F2F2" w:themeFill="background1" w:themeFillShade="F2"/>
        </w:tcPr>
        <w:p w14:paraId="23C75CF3" w14:textId="77777777" w:rsidR="00531B17" w:rsidRDefault="00531B17">
          <w:pPr>
            <w:pStyle w:val="Footer"/>
          </w:pPr>
        </w:p>
      </w:tc>
      <w:tc>
        <w:tcPr>
          <w:tcW w:w="195" w:type="pct"/>
          <w:tcBorders>
            <w:top w:val="nil"/>
            <w:bottom w:val="nil"/>
          </w:tcBorders>
          <w:shd w:val="clear" w:color="auto" w:fill="auto"/>
        </w:tcPr>
        <w:p w14:paraId="3245A03C" w14:textId="77777777" w:rsidR="00531B17" w:rsidRDefault="00531B17">
          <w:pPr>
            <w:pStyle w:val="Footer"/>
          </w:pPr>
        </w:p>
      </w:tc>
      <w:tc>
        <w:tcPr>
          <w:tcW w:w="1585" w:type="pct"/>
          <w:shd w:val="clear" w:color="auto" w:fill="F2F2F2" w:themeFill="background1" w:themeFillShade="F2"/>
        </w:tcPr>
        <w:p w14:paraId="3420DBFD" w14:textId="77777777" w:rsidR="00531B17" w:rsidRPr="00832A2E" w:rsidRDefault="00531B17" w:rsidP="00BD44ED">
          <w:pPr>
            <w:pStyle w:val="Footer"/>
            <w:rPr>
              <w:b/>
            </w:rPr>
          </w:pPr>
          <w:r w:rsidRPr="00832A2E">
            <w:rPr>
              <w:b/>
              <w:color w:val="0C4D68" w:themeColor="text2"/>
            </w:rPr>
            <w:t xml:space="preserve">Page </w:t>
          </w:r>
          <w:r w:rsidRPr="00832A2E">
            <w:rPr>
              <w:b/>
              <w:color w:val="0C4D68" w:themeColor="text2"/>
            </w:rPr>
            <w:fldChar w:fldCharType="begin"/>
          </w:r>
          <w:r w:rsidRPr="00832A2E">
            <w:rPr>
              <w:b/>
              <w:color w:val="0C4D68" w:themeColor="text2"/>
            </w:rPr>
            <w:instrText xml:space="preserve"> PAGE </w:instrText>
          </w:r>
          <w:r w:rsidRPr="00832A2E">
            <w:rPr>
              <w:b/>
              <w:color w:val="0C4D68" w:themeColor="text2"/>
            </w:rPr>
            <w:fldChar w:fldCharType="separate"/>
          </w:r>
          <w:r w:rsidR="004805E9">
            <w:rPr>
              <w:b/>
              <w:noProof/>
              <w:color w:val="0C4D68" w:themeColor="text2"/>
            </w:rPr>
            <w:t>6</w:t>
          </w:r>
          <w:r w:rsidRPr="00832A2E">
            <w:rPr>
              <w:b/>
              <w:color w:val="0C4D68" w:themeColor="text2"/>
            </w:rPr>
            <w:fldChar w:fldCharType="end"/>
          </w:r>
          <w:r w:rsidRPr="00832A2E">
            <w:rPr>
              <w:b/>
              <w:color w:val="0C4D68" w:themeColor="text2"/>
            </w:rPr>
            <w:t xml:space="preserve"> of </w:t>
          </w:r>
          <w:r w:rsidR="00BD44ED" w:rsidRPr="00832A2E">
            <w:rPr>
              <w:b/>
              <w:color w:val="0C4D68" w:themeColor="text2"/>
            </w:rPr>
            <w:t>6</w:t>
          </w:r>
        </w:p>
      </w:tc>
    </w:tr>
    <w:tr w:rsidR="00531B17" w14:paraId="2E207A6F"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18A8B134" w14:textId="77777777" w:rsidR="00531B17" w:rsidRDefault="00531B17">
          <w:pPr>
            <w:pStyle w:val="TableSpace"/>
          </w:pPr>
        </w:p>
      </w:tc>
      <w:tc>
        <w:tcPr>
          <w:tcW w:w="195" w:type="pct"/>
          <w:tcBorders>
            <w:top w:val="nil"/>
            <w:bottom w:val="nil"/>
          </w:tcBorders>
          <w:shd w:val="clear" w:color="auto" w:fill="auto"/>
        </w:tcPr>
        <w:p w14:paraId="1AA2CEF7" w14:textId="77777777" w:rsidR="00531B17" w:rsidRDefault="00531B17">
          <w:pPr>
            <w:pStyle w:val="TableSpace"/>
          </w:pPr>
        </w:p>
      </w:tc>
      <w:tc>
        <w:tcPr>
          <w:tcW w:w="1585" w:type="pct"/>
        </w:tcPr>
        <w:p w14:paraId="72EAA09C" w14:textId="77777777" w:rsidR="00531B17" w:rsidRDefault="00531B17">
          <w:pPr>
            <w:pStyle w:val="TableSpace"/>
          </w:pPr>
        </w:p>
      </w:tc>
    </w:tr>
  </w:tbl>
  <w:p w14:paraId="2F05AE3F" w14:textId="77777777" w:rsidR="00531B17" w:rsidRDefault="00531B17">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A514D" w14:textId="77777777" w:rsidR="0082126F" w:rsidRDefault="0082126F">
      <w:pPr>
        <w:spacing w:before="0" w:after="0" w:line="240" w:lineRule="auto"/>
      </w:pPr>
      <w:r>
        <w:separator/>
      </w:r>
    </w:p>
  </w:footnote>
  <w:footnote w:type="continuationSeparator" w:id="0">
    <w:p w14:paraId="52193740" w14:textId="77777777" w:rsidR="0082126F" w:rsidRDefault="0082126F">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5910"/>
    <w:multiLevelType w:val="hybridMultilevel"/>
    <w:tmpl w:val="E206916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
    <w:nsid w:val="02924F20"/>
    <w:multiLevelType w:val="multilevel"/>
    <w:tmpl w:val="7C48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A0394F"/>
    <w:multiLevelType w:val="hybridMultilevel"/>
    <w:tmpl w:val="A02AE12E"/>
    <w:lvl w:ilvl="0" w:tplc="10090001">
      <w:start w:val="1"/>
      <w:numFmt w:val="bullet"/>
      <w:lvlText w:val=""/>
      <w:lvlJc w:val="left"/>
      <w:pPr>
        <w:ind w:left="904" w:hanging="360"/>
      </w:pPr>
      <w:rPr>
        <w:rFonts w:ascii="Symbol" w:hAnsi="Symbol" w:hint="default"/>
      </w:rPr>
    </w:lvl>
    <w:lvl w:ilvl="1" w:tplc="10090003" w:tentative="1">
      <w:start w:val="1"/>
      <w:numFmt w:val="bullet"/>
      <w:lvlText w:val="o"/>
      <w:lvlJc w:val="left"/>
      <w:pPr>
        <w:ind w:left="1624" w:hanging="360"/>
      </w:pPr>
      <w:rPr>
        <w:rFonts w:ascii="Courier New" w:hAnsi="Courier New" w:cs="Courier New" w:hint="default"/>
      </w:rPr>
    </w:lvl>
    <w:lvl w:ilvl="2" w:tplc="10090005" w:tentative="1">
      <w:start w:val="1"/>
      <w:numFmt w:val="bullet"/>
      <w:lvlText w:val=""/>
      <w:lvlJc w:val="left"/>
      <w:pPr>
        <w:ind w:left="2344" w:hanging="360"/>
      </w:pPr>
      <w:rPr>
        <w:rFonts w:ascii="Wingdings" w:hAnsi="Wingdings" w:hint="default"/>
      </w:rPr>
    </w:lvl>
    <w:lvl w:ilvl="3" w:tplc="10090001" w:tentative="1">
      <w:start w:val="1"/>
      <w:numFmt w:val="bullet"/>
      <w:lvlText w:val=""/>
      <w:lvlJc w:val="left"/>
      <w:pPr>
        <w:ind w:left="3064" w:hanging="360"/>
      </w:pPr>
      <w:rPr>
        <w:rFonts w:ascii="Symbol" w:hAnsi="Symbol" w:hint="default"/>
      </w:rPr>
    </w:lvl>
    <w:lvl w:ilvl="4" w:tplc="10090003" w:tentative="1">
      <w:start w:val="1"/>
      <w:numFmt w:val="bullet"/>
      <w:lvlText w:val="o"/>
      <w:lvlJc w:val="left"/>
      <w:pPr>
        <w:ind w:left="3784" w:hanging="360"/>
      </w:pPr>
      <w:rPr>
        <w:rFonts w:ascii="Courier New" w:hAnsi="Courier New" w:cs="Courier New" w:hint="default"/>
      </w:rPr>
    </w:lvl>
    <w:lvl w:ilvl="5" w:tplc="10090005" w:tentative="1">
      <w:start w:val="1"/>
      <w:numFmt w:val="bullet"/>
      <w:lvlText w:val=""/>
      <w:lvlJc w:val="left"/>
      <w:pPr>
        <w:ind w:left="4504" w:hanging="360"/>
      </w:pPr>
      <w:rPr>
        <w:rFonts w:ascii="Wingdings" w:hAnsi="Wingdings" w:hint="default"/>
      </w:rPr>
    </w:lvl>
    <w:lvl w:ilvl="6" w:tplc="10090001" w:tentative="1">
      <w:start w:val="1"/>
      <w:numFmt w:val="bullet"/>
      <w:lvlText w:val=""/>
      <w:lvlJc w:val="left"/>
      <w:pPr>
        <w:ind w:left="5224" w:hanging="360"/>
      </w:pPr>
      <w:rPr>
        <w:rFonts w:ascii="Symbol" w:hAnsi="Symbol" w:hint="default"/>
      </w:rPr>
    </w:lvl>
    <w:lvl w:ilvl="7" w:tplc="10090003" w:tentative="1">
      <w:start w:val="1"/>
      <w:numFmt w:val="bullet"/>
      <w:lvlText w:val="o"/>
      <w:lvlJc w:val="left"/>
      <w:pPr>
        <w:ind w:left="5944" w:hanging="360"/>
      </w:pPr>
      <w:rPr>
        <w:rFonts w:ascii="Courier New" w:hAnsi="Courier New" w:cs="Courier New" w:hint="default"/>
      </w:rPr>
    </w:lvl>
    <w:lvl w:ilvl="8" w:tplc="10090005" w:tentative="1">
      <w:start w:val="1"/>
      <w:numFmt w:val="bullet"/>
      <w:lvlText w:val=""/>
      <w:lvlJc w:val="left"/>
      <w:pPr>
        <w:ind w:left="6664" w:hanging="360"/>
      </w:pPr>
      <w:rPr>
        <w:rFonts w:ascii="Wingdings" w:hAnsi="Wingdings" w:hint="default"/>
      </w:rPr>
    </w:lvl>
  </w:abstractNum>
  <w:abstractNum w:abstractNumId="3">
    <w:nsid w:val="0DE40825"/>
    <w:multiLevelType w:val="multilevel"/>
    <w:tmpl w:val="2C2C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51959"/>
    <w:multiLevelType w:val="multilevel"/>
    <w:tmpl w:val="2514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84333F"/>
    <w:multiLevelType w:val="hybridMultilevel"/>
    <w:tmpl w:val="8D66FC66"/>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6">
    <w:nsid w:val="15EB07D7"/>
    <w:multiLevelType w:val="multilevel"/>
    <w:tmpl w:val="ECBC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AB5FAA"/>
    <w:multiLevelType w:val="multilevel"/>
    <w:tmpl w:val="6B307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D516A6"/>
    <w:multiLevelType w:val="hybridMultilevel"/>
    <w:tmpl w:val="14543128"/>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9">
    <w:nsid w:val="1F3602F6"/>
    <w:multiLevelType w:val="multilevel"/>
    <w:tmpl w:val="17E05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1E4703"/>
    <w:multiLevelType w:val="hybridMultilevel"/>
    <w:tmpl w:val="520E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003739"/>
    <w:multiLevelType w:val="hybridMultilevel"/>
    <w:tmpl w:val="2AE879EA"/>
    <w:lvl w:ilvl="0" w:tplc="6088A3E6">
      <w:start w:val="1"/>
      <w:numFmt w:val="decimal"/>
      <w:lvlText w:val="%1)"/>
      <w:lvlJc w:val="left"/>
      <w:pPr>
        <w:ind w:left="504" w:hanging="360"/>
      </w:pPr>
      <w:rPr>
        <w:rFonts w:hint="default"/>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abstractNum w:abstractNumId="12">
    <w:nsid w:val="2B604F5F"/>
    <w:multiLevelType w:val="hybridMultilevel"/>
    <w:tmpl w:val="6BEE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CC4A47"/>
    <w:multiLevelType w:val="hybridMultilevel"/>
    <w:tmpl w:val="7420600A"/>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4">
    <w:nsid w:val="39F64F7D"/>
    <w:multiLevelType w:val="hybridMultilevel"/>
    <w:tmpl w:val="14767A7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DA2BDE"/>
    <w:multiLevelType w:val="hybridMultilevel"/>
    <w:tmpl w:val="588ED95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6">
    <w:nsid w:val="53052486"/>
    <w:multiLevelType w:val="hybridMultilevel"/>
    <w:tmpl w:val="CA6E536C"/>
    <w:lvl w:ilvl="0" w:tplc="1009000F">
      <w:start w:val="1"/>
      <w:numFmt w:val="decimal"/>
      <w:lvlText w:val="%1."/>
      <w:lvlJc w:val="left"/>
      <w:pPr>
        <w:ind w:left="864" w:hanging="360"/>
      </w:pPr>
    </w:lvl>
    <w:lvl w:ilvl="1" w:tplc="10090019" w:tentative="1">
      <w:start w:val="1"/>
      <w:numFmt w:val="lowerLetter"/>
      <w:lvlText w:val="%2."/>
      <w:lvlJc w:val="left"/>
      <w:pPr>
        <w:ind w:left="1584" w:hanging="360"/>
      </w:pPr>
    </w:lvl>
    <w:lvl w:ilvl="2" w:tplc="1009001B" w:tentative="1">
      <w:start w:val="1"/>
      <w:numFmt w:val="lowerRoman"/>
      <w:lvlText w:val="%3."/>
      <w:lvlJc w:val="right"/>
      <w:pPr>
        <w:ind w:left="2304" w:hanging="180"/>
      </w:pPr>
    </w:lvl>
    <w:lvl w:ilvl="3" w:tplc="1009000F" w:tentative="1">
      <w:start w:val="1"/>
      <w:numFmt w:val="decimal"/>
      <w:lvlText w:val="%4."/>
      <w:lvlJc w:val="left"/>
      <w:pPr>
        <w:ind w:left="3024" w:hanging="360"/>
      </w:pPr>
    </w:lvl>
    <w:lvl w:ilvl="4" w:tplc="10090019" w:tentative="1">
      <w:start w:val="1"/>
      <w:numFmt w:val="lowerLetter"/>
      <w:lvlText w:val="%5."/>
      <w:lvlJc w:val="left"/>
      <w:pPr>
        <w:ind w:left="3744" w:hanging="360"/>
      </w:pPr>
    </w:lvl>
    <w:lvl w:ilvl="5" w:tplc="1009001B" w:tentative="1">
      <w:start w:val="1"/>
      <w:numFmt w:val="lowerRoman"/>
      <w:lvlText w:val="%6."/>
      <w:lvlJc w:val="right"/>
      <w:pPr>
        <w:ind w:left="4464" w:hanging="180"/>
      </w:pPr>
    </w:lvl>
    <w:lvl w:ilvl="6" w:tplc="1009000F" w:tentative="1">
      <w:start w:val="1"/>
      <w:numFmt w:val="decimal"/>
      <w:lvlText w:val="%7."/>
      <w:lvlJc w:val="left"/>
      <w:pPr>
        <w:ind w:left="5184" w:hanging="360"/>
      </w:pPr>
    </w:lvl>
    <w:lvl w:ilvl="7" w:tplc="10090019" w:tentative="1">
      <w:start w:val="1"/>
      <w:numFmt w:val="lowerLetter"/>
      <w:lvlText w:val="%8."/>
      <w:lvlJc w:val="left"/>
      <w:pPr>
        <w:ind w:left="5904" w:hanging="360"/>
      </w:pPr>
    </w:lvl>
    <w:lvl w:ilvl="8" w:tplc="1009001B" w:tentative="1">
      <w:start w:val="1"/>
      <w:numFmt w:val="lowerRoman"/>
      <w:lvlText w:val="%9."/>
      <w:lvlJc w:val="right"/>
      <w:pPr>
        <w:ind w:left="6624" w:hanging="180"/>
      </w:pPr>
    </w:lvl>
  </w:abstractNum>
  <w:abstractNum w:abstractNumId="17">
    <w:nsid w:val="57105080"/>
    <w:multiLevelType w:val="hybridMultilevel"/>
    <w:tmpl w:val="0662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992E08"/>
    <w:multiLevelType w:val="hybridMultilevel"/>
    <w:tmpl w:val="C0CAB404"/>
    <w:lvl w:ilvl="0" w:tplc="81E4733C">
      <w:start w:val="1"/>
      <w:numFmt w:val="bullet"/>
      <w:lvlText w:val=""/>
      <w:lvlJc w:val="left"/>
      <w:pPr>
        <w:ind w:left="864" w:hanging="360"/>
      </w:pPr>
      <w:rPr>
        <w:rFonts w:ascii="Symbol" w:hAnsi="Symbol" w:hint="default"/>
        <w:color w:val="auto"/>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9">
    <w:nsid w:val="622022BF"/>
    <w:multiLevelType w:val="hybridMultilevel"/>
    <w:tmpl w:val="78B2CFD2"/>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20">
    <w:nsid w:val="66144CB7"/>
    <w:multiLevelType w:val="hybridMultilevel"/>
    <w:tmpl w:val="B8066726"/>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21">
    <w:nsid w:val="6B67170C"/>
    <w:multiLevelType w:val="hybridMultilevel"/>
    <w:tmpl w:val="C548E7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FEA7E67"/>
    <w:multiLevelType w:val="hybridMultilevel"/>
    <w:tmpl w:val="EA124BBC"/>
    <w:lvl w:ilvl="0" w:tplc="E174B964">
      <w:start w:val="1"/>
      <w:numFmt w:val="decimal"/>
      <w:lvlText w:val="%1."/>
      <w:lvlJc w:val="left"/>
      <w:pPr>
        <w:ind w:left="504" w:hanging="360"/>
      </w:pPr>
      <w:rPr>
        <w:rFonts w:hint="default"/>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num w:numId="1">
    <w:abstractNumId w:val="0"/>
  </w:num>
  <w:num w:numId="2">
    <w:abstractNumId w:val="16"/>
  </w:num>
  <w:num w:numId="3">
    <w:abstractNumId w:val="15"/>
  </w:num>
  <w:num w:numId="4">
    <w:abstractNumId w:val="3"/>
  </w:num>
  <w:num w:numId="5">
    <w:abstractNumId w:val="5"/>
  </w:num>
  <w:num w:numId="6">
    <w:abstractNumId w:val="8"/>
  </w:num>
  <w:num w:numId="7">
    <w:abstractNumId w:val="14"/>
  </w:num>
  <w:num w:numId="8">
    <w:abstractNumId w:val="17"/>
  </w:num>
  <w:num w:numId="9">
    <w:abstractNumId w:val="11"/>
  </w:num>
  <w:num w:numId="10">
    <w:abstractNumId w:val="9"/>
  </w:num>
  <w:num w:numId="11">
    <w:abstractNumId w:val="22"/>
  </w:num>
  <w:num w:numId="12">
    <w:abstractNumId w:val="21"/>
  </w:num>
  <w:num w:numId="13">
    <w:abstractNumId w:val="7"/>
  </w:num>
  <w:num w:numId="14">
    <w:abstractNumId w:val="1"/>
  </w:num>
  <w:num w:numId="15">
    <w:abstractNumId w:val="4"/>
  </w:num>
  <w:num w:numId="16">
    <w:abstractNumId w:val="12"/>
  </w:num>
  <w:num w:numId="17">
    <w:abstractNumId w:val="2"/>
  </w:num>
  <w:num w:numId="18">
    <w:abstractNumId w:val="13"/>
  </w:num>
  <w:num w:numId="19">
    <w:abstractNumId w:val="20"/>
  </w:num>
  <w:num w:numId="20">
    <w:abstractNumId w:val="18"/>
  </w:num>
  <w:num w:numId="21">
    <w:abstractNumId w:val="19"/>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24"/>
    <w:rsid w:val="000059CA"/>
    <w:rsid w:val="0000720B"/>
    <w:rsid w:val="000203C7"/>
    <w:rsid w:val="000220A6"/>
    <w:rsid w:val="00023EAB"/>
    <w:rsid w:val="000308E0"/>
    <w:rsid w:val="00032AC6"/>
    <w:rsid w:val="00033D34"/>
    <w:rsid w:val="00033EDB"/>
    <w:rsid w:val="00034C3D"/>
    <w:rsid w:val="00035DF1"/>
    <w:rsid w:val="00037AFB"/>
    <w:rsid w:val="0005468F"/>
    <w:rsid w:val="000601CC"/>
    <w:rsid w:val="00067446"/>
    <w:rsid w:val="00073BC5"/>
    <w:rsid w:val="00073C09"/>
    <w:rsid w:val="00073CDC"/>
    <w:rsid w:val="0008053D"/>
    <w:rsid w:val="00081EAE"/>
    <w:rsid w:val="00083AD5"/>
    <w:rsid w:val="0009027F"/>
    <w:rsid w:val="000B6643"/>
    <w:rsid w:val="000C0041"/>
    <w:rsid w:val="000C0714"/>
    <w:rsid w:val="000C3007"/>
    <w:rsid w:val="000C34B8"/>
    <w:rsid w:val="000C3E88"/>
    <w:rsid w:val="000C6B1D"/>
    <w:rsid w:val="000D2561"/>
    <w:rsid w:val="000E258D"/>
    <w:rsid w:val="000E2A1F"/>
    <w:rsid w:val="000E65F5"/>
    <w:rsid w:val="00104E60"/>
    <w:rsid w:val="001068A0"/>
    <w:rsid w:val="00114F42"/>
    <w:rsid w:val="001175B2"/>
    <w:rsid w:val="0012112D"/>
    <w:rsid w:val="00123745"/>
    <w:rsid w:val="00127001"/>
    <w:rsid w:val="00134095"/>
    <w:rsid w:val="00137CD6"/>
    <w:rsid w:val="0014013E"/>
    <w:rsid w:val="00142377"/>
    <w:rsid w:val="00146FDD"/>
    <w:rsid w:val="00156663"/>
    <w:rsid w:val="00161173"/>
    <w:rsid w:val="0016372C"/>
    <w:rsid w:val="00165274"/>
    <w:rsid w:val="0017058B"/>
    <w:rsid w:val="001748B8"/>
    <w:rsid w:val="00177361"/>
    <w:rsid w:val="00182B07"/>
    <w:rsid w:val="0018468B"/>
    <w:rsid w:val="00190DEA"/>
    <w:rsid w:val="0019298F"/>
    <w:rsid w:val="00192B20"/>
    <w:rsid w:val="00194666"/>
    <w:rsid w:val="0019728F"/>
    <w:rsid w:val="00197A12"/>
    <w:rsid w:val="00197EF4"/>
    <w:rsid w:val="001B1D82"/>
    <w:rsid w:val="001B5F3C"/>
    <w:rsid w:val="001C0E47"/>
    <w:rsid w:val="001C1B25"/>
    <w:rsid w:val="001C1DCE"/>
    <w:rsid w:val="001C1FF3"/>
    <w:rsid w:val="001C35F5"/>
    <w:rsid w:val="001C6F73"/>
    <w:rsid w:val="001C7355"/>
    <w:rsid w:val="001D1995"/>
    <w:rsid w:val="001D4A96"/>
    <w:rsid w:val="001D634E"/>
    <w:rsid w:val="001E15FD"/>
    <w:rsid w:val="001E5F09"/>
    <w:rsid w:val="001F4FA0"/>
    <w:rsid w:val="00207282"/>
    <w:rsid w:val="00211170"/>
    <w:rsid w:val="0022048C"/>
    <w:rsid w:val="0022382B"/>
    <w:rsid w:val="00226D8E"/>
    <w:rsid w:val="002338A0"/>
    <w:rsid w:val="00236B09"/>
    <w:rsid w:val="00237085"/>
    <w:rsid w:val="00237B8F"/>
    <w:rsid w:val="00240C69"/>
    <w:rsid w:val="00240D3F"/>
    <w:rsid w:val="0024102D"/>
    <w:rsid w:val="00250D6A"/>
    <w:rsid w:val="0025617C"/>
    <w:rsid w:val="00260023"/>
    <w:rsid w:val="002674E3"/>
    <w:rsid w:val="00270FE4"/>
    <w:rsid w:val="00271ADF"/>
    <w:rsid w:val="00280DE1"/>
    <w:rsid w:val="00286D94"/>
    <w:rsid w:val="00297C16"/>
    <w:rsid w:val="00297FE7"/>
    <w:rsid w:val="002A0EF0"/>
    <w:rsid w:val="002A388A"/>
    <w:rsid w:val="002B0540"/>
    <w:rsid w:val="002B205B"/>
    <w:rsid w:val="002B36AE"/>
    <w:rsid w:val="002B41C1"/>
    <w:rsid w:val="002B67D7"/>
    <w:rsid w:val="002C0C22"/>
    <w:rsid w:val="002C672E"/>
    <w:rsid w:val="002D09C6"/>
    <w:rsid w:val="002D11CE"/>
    <w:rsid w:val="002D2D8A"/>
    <w:rsid w:val="002D49C8"/>
    <w:rsid w:val="002D65EE"/>
    <w:rsid w:val="002E25C1"/>
    <w:rsid w:val="002E5508"/>
    <w:rsid w:val="002F469A"/>
    <w:rsid w:val="00302373"/>
    <w:rsid w:val="00303792"/>
    <w:rsid w:val="00303799"/>
    <w:rsid w:val="00303CCD"/>
    <w:rsid w:val="00307E89"/>
    <w:rsid w:val="0032247A"/>
    <w:rsid w:val="00332261"/>
    <w:rsid w:val="00333523"/>
    <w:rsid w:val="00335955"/>
    <w:rsid w:val="003444F9"/>
    <w:rsid w:val="00361217"/>
    <w:rsid w:val="003619CE"/>
    <w:rsid w:val="00370DD5"/>
    <w:rsid w:val="0038203F"/>
    <w:rsid w:val="00384C89"/>
    <w:rsid w:val="0039518A"/>
    <w:rsid w:val="00395CE4"/>
    <w:rsid w:val="003A0D10"/>
    <w:rsid w:val="003A125D"/>
    <w:rsid w:val="003A595B"/>
    <w:rsid w:val="003A5F0A"/>
    <w:rsid w:val="003A6DCD"/>
    <w:rsid w:val="003B25E2"/>
    <w:rsid w:val="003B3D3C"/>
    <w:rsid w:val="003B7B46"/>
    <w:rsid w:val="003C06F8"/>
    <w:rsid w:val="003C122F"/>
    <w:rsid w:val="003C1629"/>
    <w:rsid w:val="003D0F0E"/>
    <w:rsid w:val="003D6452"/>
    <w:rsid w:val="003D6C5A"/>
    <w:rsid w:val="003E2288"/>
    <w:rsid w:val="003E6168"/>
    <w:rsid w:val="003F092A"/>
    <w:rsid w:val="003F21A9"/>
    <w:rsid w:val="003F47D3"/>
    <w:rsid w:val="003F538D"/>
    <w:rsid w:val="0040423D"/>
    <w:rsid w:val="00405D1D"/>
    <w:rsid w:val="00406ECC"/>
    <w:rsid w:val="00421129"/>
    <w:rsid w:val="0042267D"/>
    <w:rsid w:val="004226CC"/>
    <w:rsid w:val="004257EF"/>
    <w:rsid w:val="00425D88"/>
    <w:rsid w:val="004273A5"/>
    <w:rsid w:val="004343B3"/>
    <w:rsid w:val="004408C3"/>
    <w:rsid w:val="004439AE"/>
    <w:rsid w:val="00445665"/>
    <w:rsid w:val="00452802"/>
    <w:rsid w:val="00453377"/>
    <w:rsid w:val="0046318C"/>
    <w:rsid w:val="004738A0"/>
    <w:rsid w:val="004805E9"/>
    <w:rsid w:val="00480ED4"/>
    <w:rsid w:val="004A11EA"/>
    <w:rsid w:val="004A18FD"/>
    <w:rsid w:val="004A35FA"/>
    <w:rsid w:val="004A51BF"/>
    <w:rsid w:val="004A5CF2"/>
    <w:rsid w:val="004B1D05"/>
    <w:rsid w:val="004B35DE"/>
    <w:rsid w:val="004B51E7"/>
    <w:rsid w:val="004B7BE9"/>
    <w:rsid w:val="004C046B"/>
    <w:rsid w:val="004C2EBE"/>
    <w:rsid w:val="004C41B1"/>
    <w:rsid w:val="004C5995"/>
    <w:rsid w:val="004D0188"/>
    <w:rsid w:val="004D220A"/>
    <w:rsid w:val="004E00B5"/>
    <w:rsid w:val="004E0800"/>
    <w:rsid w:val="004E0B24"/>
    <w:rsid w:val="004E5B07"/>
    <w:rsid w:val="004E732B"/>
    <w:rsid w:val="004F059B"/>
    <w:rsid w:val="004F279A"/>
    <w:rsid w:val="004F535E"/>
    <w:rsid w:val="004F5EA7"/>
    <w:rsid w:val="004F5FE0"/>
    <w:rsid w:val="004F65BA"/>
    <w:rsid w:val="0050076B"/>
    <w:rsid w:val="00500B32"/>
    <w:rsid w:val="005107AD"/>
    <w:rsid w:val="00510952"/>
    <w:rsid w:val="00510FD1"/>
    <w:rsid w:val="00513F9B"/>
    <w:rsid w:val="005206A1"/>
    <w:rsid w:val="005207CD"/>
    <w:rsid w:val="00522572"/>
    <w:rsid w:val="00523FF1"/>
    <w:rsid w:val="00526DA0"/>
    <w:rsid w:val="005277F0"/>
    <w:rsid w:val="00527B26"/>
    <w:rsid w:val="00530103"/>
    <w:rsid w:val="00531B17"/>
    <w:rsid w:val="00535F67"/>
    <w:rsid w:val="005378D5"/>
    <w:rsid w:val="0054228E"/>
    <w:rsid w:val="00544BA4"/>
    <w:rsid w:val="005472F5"/>
    <w:rsid w:val="00547557"/>
    <w:rsid w:val="00551334"/>
    <w:rsid w:val="005559B8"/>
    <w:rsid w:val="00566E28"/>
    <w:rsid w:val="005707B8"/>
    <w:rsid w:val="00583416"/>
    <w:rsid w:val="00586C24"/>
    <w:rsid w:val="00592B88"/>
    <w:rsid w:val="005A0A1F"/>
    <w:rsid w:val="005A10EB"/>
    <w:rsid w:val="005A3135"/>
    <w:rsid w:val="005A31BB"/>
    <w:rsid w:val="005A7D92"/>
    <w:rsid w:val="005B31CA"/>
    <w:rsid w:val="005B44B4"/>
    <w:rsid w:val="005C0234"/>
    <w:rsid w:val="005C040F"/>
    <w:rsid w:val="005C2F70"/>
    <w:rsid w:val="005D1B8B"/>
    <w:rsid w:val="005D230E"/>
    <w:rsid w:val="005D2829"/>
    <w:rsid w:val="005D5BF5"/>
    <w:rsid w:val="005D67E3"/>
    <w:rsid w:val="005E07C6"/>
    <w:rsid w:val="005E0CF6"/>
    <w:rsid w:val="005E2BED"/>
    <w:rsid w:val="005E5CA7"/>
    <w:rsid w:val="005F471F"/>
    <w:rsid w:val="005F6CC7"/>
    <w:rsid w:val="005F7EA2"/>
    <w:rsid w:val="00600196"/>
    <w:rsid w:val="00601695"/>
    <w:rsid w:val="00602870"/>
    <w:rsid w:val="0060562B"/>
    <w:rsid w:val="00605A81"/>
    <w:rsid w:val="00621A53"/>
    <w:rsid w:val="00625196"/>
    <w:rsid w:val="00631248"/>
    <w:rsid w:val="00647FC6"/>
    <w:rsid w:val="00651A77"/>
    <w:rsid w:val="006520B4"/>
    <w:rsid w:val="0066159B"/>
    <w:rsid w:val="00662A63"/>
    <w:rsid w:val="00673A96"/>
    <w:rsid w:val="006858E7"/>
    <w:rsid w:val="00695A74"/>
    <w:rsid w:val="00697667"/>
    <w:rsid w:val="006A1365"/>
    <w:rsid w:val="006A7A02"/>
    <w:rsid w:val="006B1F89"/>
    <w:rsid w:val="006B207B"/>
    <w:rsid w:val="006B51EE"/>
    <w:rsid w:val="006C423C"/>
    <w:rsid w:val="006C63A3"/>
    <w:rsid w:val="006D0CF9"/>
    <w:rsid w:val="006D58AD"/>
    <w:rsid w:val="006D6C91"/>
    <w:rsid w:val="006D6E33"/>
    <w:rsid w:val="006D7928"/>
    <w:rsid w:val="006E135C"/>
    <w:rsid w:val="006E32F4"/>
    <w:rsid w:val="006F16A6"/>
    <w:rsid w:val="006F271B"/>
    <w:rsid w:val="006F5DCF"/>
    <w:rsid w:val="006F71F5"/>
    <w:rsid w:val="007005DA"/>
    <w:rsid w:val="0070102C"/>
    <w:rsid w:val="007021B3"/>
    <w:rsid w:val="00705B4A"/>
    <w:rsid w:val="00714402"/>
    <w:rsid w:val="007217F2"/>
    <w:rsid w:val="00722466"/>
    <w:rsid w:val="00727CAB"/>
    <w:rsid w:val="00730689"/>
    <w:rsid w:val="00737437"/>
    <w:rsid w:val="007462BA"/>
    <w:rsid w:val="00750F7B"/>
    <w:rsid w:val="00751612"/>
    <w:rsid w:val="00752AA8"/>
    <w:rsid w:val="00755549"/>
    <w:rsid w:val="007669B7"/>
    <w:rsid w:val="0077189D"/>
    <w:rsid w:val="00777129"/>
    <w:rsid w:val="00777725"/>
    <w:rsid w:val="00786B24"/>
    <w:rsid w:val="0079070A"/>
    <w:rsid w:val="0079231A"/>
    <w:rsid w:val="00793E0B"/>
    <w:rsid w:val="007940CE"/>
    <w:rsid w:val="00794D55"/>
    <w:rsid w:val="007A0C4F"/>
    <w:rsid w:val="007A3C2D"/>
    <w:rsid w:val="007B51D7"/>
    <w:rsid w:val="007C3DC8"/>
    <w:rsid w:val="007C6D28"/>
    <w:rsid w:val="007D1D97"/>
    <w:rsid w:val="007D425E"/>
    <w:rsid w:val="007D5415"/>
    <w:rsid w:val="007D7D73"/>
    <w:rsid w:val="007E2E96"/>
    <w:rsid w:val="007E3AA9"/>
    <w:rsid w:val="007F23DF"/>
    <w:rsid w:val="007F6F7E"/>
    <w:rsid w:val="00800A73"/>
    <w:rsid w:val="008074AA"/>
    <w:rsid w:val="00813553"/>
    <w:rsid w:val="008137C0"/>
    <w:rsid w:val="008152EA"/>
    <w:rsid w:val="0081604C"/>
    <w:rsid w:val="0082126F"/>
    <w:rsid w:val="008232CE"/>
    <w:rsid w:val="00827F19"/>
    <w:rsid w:val="008303B8"/>
    <w:rsid w:val="008308DF"/>
    <w:rsid w:val="0083238B"/>
    <w:rsid w:val="00832A2E"/>
    <w:rsid w:val="00832A63"/>
    <w:rsid w:val="00833F97"/>
    <w:rsid w:val="00845147"/>
    <w:rsid w:val="00845FD8"/>
    <w:rsid w:val="00846288"/>
    <w:rsid w:val="008536F8"/>
    <w:rsid w:val="00853C44"/>
    <w:rsid w:val="008754CD"/>
    <w:rsid w:val="00876529"/>
    <w:rsid w:val="00877B51"/>
    <w:rsid w:val="008862A0"/>
    <w:rsid w:val="00890090"/>
    <w:rsid w:val="00896CFD"/>
    <w:rsid w:val="008A0D13"/>
    <w:rsid w:val="008B00C7"/>
    <w:rsid w:val="008B0292"/>
    <w:rsid w:val="008B129E"/>
    <w:rsid w:val="008B21BB"/>
    <w:rsid w:val="008B3A7E"/>
    <w:rsid w:val="008B6921"/>
    <w:rsid w:val="008C081A"/>
    <w:rsid w:val="008C281C"/>
    <w:rsid w:val="008E2663"/>
    <w:rsid w:val="008F00DF"/>
    <w:rsid w:val="008F5700"/>
    <w:rsid w:val="008F6ECD"/>
    <w:rsid w:val="008F77BE"/>
    <w:rsid w:val="00905DFC"/>
    <w:rsid w:val="00912BF4"/>
    <w:rsid w:val="0091387B"/>
    <w:rsid w:val="009139E3"/>
    <w:rsid w:val="00914C1E"/>
    <w:rsid w:val="009158D2"/>
    <w:rsid w:val="0091732F"/>
    <w:rsid w:val="009216E0"/>
    <w:rsid w:val="00923134"/>
    <w:rsid w:val="009317B7"/>
    <w:rsid w:val="0093323D"/>
    <w:rsid w:val="00934919"/>
    <w:rsid w:val="009422D6"/>
    <w:rsid w:val="0094492F"/>
    <w:rsid w:val="0096608C"/>
    <w:rsid w:val="00966163"/>
    <w:rsid w:val="0096724A"/>
    <w:rsid w:val="00971AEE"/>
    <w:rsid w:val="00973DD9"/>
    <w:rsid w:val="00973DF5"/>
    <w:rsid w:val="00982F20"/>
    <w:rsid w:val="009835B7"/>
    <w:rsid w:val="00983BA0"/>
    <w:rsid w:val="00984500"/>
    <w:rsid w:val="00993F11"/>
    <w:rsid w:val="009956CC"/>
    <w:rsid w:val="00995BEF"/>
    <w:rsid w:val="0099677A"/>
    <w:rsid w:val="009B14ED"/>
    <w:rsid w:val="009B1506"/>
    <w:rsid w:val="009B1844"/>
    <w:rsid w:val="009B5FA5"/>
    <w:rsid w:val="009B6CF5"/>
    <w:rsid w:val="009C7CB1"/>
    <w:rsid w:val="009E2529"/>
    <w:rsid w:val="009E30A7"/>
    <w:rsid w:val="009E3114"/>
    <w:rsid w:val="009E36D9"/>
    <w:rsid w:val="009E78FC"/>
    <w:rsid w:val="009F280B"/>
    <w:rsid w:val="009F2C08"/>
    <w:rsid w:val="00A043A0"/>
    <w:rsid w:val="00A05D7C"/>
    <w:rsid w:val="00A21B63"/>
    <w:rsid w:val="00A22867"/>
    <w:rsid w:val="00A24E59"/>
    <w:rsid w:val="00A30333"/>
    <w:rsid w:val="00A31FF5"/>
    <w:rsid w:val="00A33CC5"/>
    <w:rsid w:val="00A3418B"/>
    <w:rsid w:val="00A35EE8"/>
    <w:rsid w:val="00A46674"/>
    <w:rsid w:val="00A46BF4"/>
    <w:rsid w:val="00A47828"/>
    <w:rsid w:val="00A503DB"/>
    <w:rsid w:val="00A70BA6"/>
    <w:rsid w:val="00A72B38"/>
    <w:rsid w:val="00A84214"/>
    <w:rsid w:val="00A90643"/>
    <w:rsid w:val="00A90C42"/>
    <w:rsid w:val="00A93F89"/>
    <w:rsid w:val="00A95DFF"/>
    <w:rsid w:val="00A975ED"/>
    <w:rsid w:val="00A97E9F"/>
    <w:rsid w:val="00AB269E"/>
    <w:rsid w:val="00AB5DCA"/>
    <w:rsid w:val="00AC0577"/>
    <w:rsid w:val="00AC54A7"/>
    <w:rsid w:val="00AC5EDA"/>
    <w:rsid w:val="00AC743A"/>
    <w:rsid w:val="00AC7B0E"/>
    <w:rsid w:val="00AD4ADF"/>
    <w:rsid w:val="00AD6994"/>
    <w:rsid w:val="00AE441A"/>
    <w:rsid w:val="00AE4E6A"/>
    <w:rsid w:val="00AE4EC9"/>
    <w:rsid w:val="00AE71BF"/>
    <w:rsid w:val="00AE7909"/>
    <w:rsid w:val="00AF2613"/>
    <w:rsid w:val="00AF6570"/>
    <w:rsid w:val="00B1032D"/>
    <w:rsid w:val="00B13080"/>
    <w:rsid w:val="00B13132"/>
    <w:rsid w:val="00B31FF7"/>
    <w:rsid w:val="00B42A29"/>
    <w:rsid w:val="00B51357"/>
    <w:rsid w:val="00B6104A"/>
    <w:rsid w:val="00B644CB"/>
    <w:rsid w:val="00B66CBF"/>
    <w:rsid w:val="00B67848"/>
    <w:rsid w:val="00B70FFE"/>
    <w:rsid w:val="00B71525"/>
    <w:rsid w:val="00B81F6F"/>
    <w:rsid w:val="00B925AF"/>
    <w:rsid w:val="00BA06AA"/>
    <w:rsid w:val="00BB33F6"/>
    <w:rsid w:val="00BB3F4F"/>
    <w:rsid w:val="00BB702D"/>
    <w:rsid w:val="00BC2C06"/>
    <w:rsid w:val="00BD44ED"/>
    <w:rsid w:val="00BD604C"/>
    <w:rsid w:val="00BE220B"/>
    <w:rsid w:val="00BF25A4"/>
    <w:rsid w:val="00BF52E1"/>
    <w:rsid w:val="00BF568B"/>
    <w:rsid w:val="00BF577C"/>
    <w:rsid w:val="00C00B03"/>
    <w:rsid w:val="00C00C15"/>
    <w:rsid w:val="00C02A3E"/>
    <w:rsid w:val="00C031E0"/>
    <w:rsid w:val="00C076C5"/>
    <w:rsid w:val="00C13CF5"/>
    <w:rsid w:val="00C14183"/>
    <w:rsid w:val="00C15F06"/>
    <w:rsid w:val="00C204F2"/>
    <w:rsid w:val="00C20FF3"/>
    <w:rsid w:val="00C22160"/>
    <w:rsid w:val="00C250BC"/>
    <w:rsid w:val="00C26753"/>
    <w:rsid w:val="00C323C9"/>
    <w:rsid w:val="00C4435E"/>
    <w:rsid w:val="00C45A8B"/>
    <w:rsid w:val="00C478D4"/>
    <w:rsid w:val="00C639C7"/>
    <w:rsid w:val="00C66CB5"/>
    <w:rsid w:val="00C71AF1"/>
    <w:rsid w:val="00C90A8A"/>
    <w:rsid w:val="00C97810"/>
    <w:rsid w:val="00C9794B"/>
    <w:rsid w:val="00CA39F3"/>
    <w:rsid w:val="00CA61B2"/>
    <w:rsid w:val="00CA6344"/>
    <w:rsid w:val="00CA71DD"/>
    <w:rsid w:val="00CB0C32"/>
    <w:rsid w:val="00CB0CB0"/>
    <w:rsid w:val="00CC0CB3"/>
    <w:rsid w:val="00CC182C"/>
    <w:rsid w:val="00CC3DB8"/>
    <w:rsid w:val="00CC5607"/>
    <w:rsid w:val="00CC76AD"/>
    <w:rsid w:val="00CD5438"/>
    <w:rsid w:val="00CE0EC9"/>
    <w:rsid w:val="00CE3246"/>
    <w:rsid w:val="00CF0780"/>
    <w:rsid w:val="00CF0CE5"/>
    <w:rsid w:val="00CF69E0"/>
    <w:rsid w:val="00D01ED2"/>
    <w:rsid w:val="00D02FCC"/>
    <w:rsid w:val="00D14E59"/>
    <w:rsid w:val="00D24B8D"/>
    <w:rsid w:val="00D307F2"/>
    <w:rsid w:val="00D31597"/>
    <w:rsid w:val="00D32517"/>
    <w:rsid w:val="00D37600"/>
    <w:rsid w:val="00D42813"/>
    <w:rsid w:val="00D43C2B"/>
    <w:rsid w:val="00D44DBD"/>
    <w:rsid w:val="00D47EA3"/>
    <w:rsid w:val="00D52D4F"/>
    <w:rsid w:val="00D5375B"/>
    <w:rsid w:val="00D5429D"/>
    <w:rsid w:val="00D60189"/>
    <w:rsid w:val="00D612E5"/>
    <w:rsid w:val="00D63CF5"/>
    <w:rsid w:val="00D6574A"/>
    <w:rsid w:val="00D70467"/>
    <w:rsid w:val="00D705D9"/>
    <w:rsid w:val="00D73CEC"/>
    <w:rsid w:val="00D748F3"/>
    <w:rsid w:val="00D8016F"/>
    <w:rsid w:val="00D81725"/>
    <w:rsid w:val="00D866A4"/>
    <w:rsid w:val="00D86C87"/>
    <w:rsid w:val="00D93BB8"/>
    <w:rsid w:val="00D940AD"/>
    <w:rsid w:val="00D96B3D"/>
    <w:rsid w:val="00DA128F"/>
    <w:rsid w:val="00DB076E"/>
    <w:rsid w:val="00DC4372"/>
    <w:rsid w:val="00DC59CB"/>
    <w:rsid w:val="00DC786D"/>
    <w:rsid w:val="00DE0377"/>
    <w:rsid w:val="00DE3DC4"/>
    <w:rsid w:val="00DF603F"/>
    <w:rsid w:val="00DF6DFA"/>
    <w:rsid w:val="00E05FA5"/>
    <w:rsid w:val="00E07F72"/>
    <w:rsid w:val="00E130A9"/>
    <w:rsid w:val="00E21023"/>
    <w:rsid w:val="00E21276"/>
    <w:rsid w:val="00E23927"/>
    <w:rsid w:val="00E25EA9"/>
    <w:rsid w:val="00E30A10"/>
    <w:rsid w:val="00E42FFB"/>
    <w:rsid w:val="00E43900"/>
    <w:rsid w:val="00E45F84"/>
    <w:rsid w:val="00E4714D"/>
    <w:rsid w:val="00E472DC"/>
    <w:rsid w:val="00E50000"/>
    <w:rsid w:val="00E519C4"/>
    <w:rsid w:val="00E529AC"/>
    <w:rsid w:val="00E53B08"/>
    <w:rsid w:val="00E55552"/>
    <w:rsid w:val="00E557EF"/>
    <w:rsid w:val="00E60006"/>
    <w:rsid w:val="00E659FF"/>
    <w:rsid w:val="00E67F07"/>
    <w:rsid w:val="00E7153B"/>
    <w:rsid w:val="00E76575"/>
    <w:rsid w:val="00E81A0A"/>
    <w:rsid w:val="00E81F22"/>
    <w:rsid w:val="00E842BD"/>
    <w:rsid w:val="00E84CF0"/>
    <w:rsid w:val="00E90CA9"/>
    <w:rsid w:val="00E933CF"/>
    <w:rsid w:val="00E971A4"/>
    <w:rsid w:val="00EA0669"/>
    <w:rsid w:val="00EA0FF3"/>
    <w:rsid w:val="00EB3899"/>
    <w:rsid w:val="00EB3A41"/>
    <w:rsid w:val="00EB3C91"/>
    <w:rsid w:val="00ED14F6"/>
    <w:rsid w:val="00ED69CE"/>
    <w:rsid w:val="00ED7434"/>
    <w:rsid w:val="00F005C2"/>
    <w:rsid w:val="00F050C7"/>
    <w:rsid w:val="00F05BA0"/>
    <w:rsid w:val="00F065C9"/>
    <w:rsid w:val="00F10A87"/>
    <w:rsid w:val="00F16A74"/>
    <w:rsid w:val="00F229E2"/>
    <w:rsid w:val="00F25366"/>
    <w:rsid w:val="00F2624A"/>
    <w:rsid w:val="00F262FE"/>
    <w:rsid w:val="00F325A5"/>
    <w:rsid w:val="00F4525C"/>
    <w:rsid w:val="00F50180"/>
    <w:rsid w:val="00F601E5"/>
    <w:rsid w:val="00F62AB9"/>
    <w:rsid w:val="00F63599"/>
    <w:rsid w:val="00F67381"/>
    <w:rsid w:val="00F8448A"/>
    <w:rsid w:val="00F867F4"/>
    <w:rsid w:val="00F93F65"/>
    <w:rsid w:val="00FA12ED"/>
    <w:rsid w:val="00FB1F58"/>
    <w:rsid w:val="00FC085A"/>
    <w:rsid w:val="00FC2261"/>
    <w:rsid w:val="00FC252D"/>
    <w:rsid w:val="00FC2E88"/>
    <w:rsid w:val="00FC41A7"/>
    <w:rsid w:val="00FC4C0D"/>
    <w:rsid w:val="00FD39B8"/>
    <w:rsid w:val="00FD6DC8"/>
    <w:rsid w:val="00FD71C1"/>
    <w:rsid w:val="00FE1DBF"/>
    <w:rsid w:val="00FE48BE"/>
    <w:rsid w:val="00FE7D82"/>
    <w:rsid w:val="00FF0525"/>
    <w:rsid w:val="00FF0698"/>
    <w:rsid w:val="00FF0E53"/>
    <w:rsid w:val="00FF1F06"/>
    <w:rsid w:val="00FF2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2281A"/>
  <w15:docId w15:val="{D95AD8FA-3F78-4EE2-90C4-F8881C4E0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nhideWhenUsed/>
    <w:qFormat/>
  </w:style>
  <w:style w:type="paragraph" w:styleId="Heading1">
    <w:name w:val="heading 1"/>
    <w:basedOn w:val="Normal"/>
    <w:next w:val="Normal"/>
    <w:unhideWhenUsed/>
    <w:qFormat/>
    <w:rsid w:val="000C34B8"/>
    <w:pPr>
      <w:keepNext/>
      <w:keepLines/>
      <w:spacing w:before="240"/>
      <w:outlineLvl w:val="0"/>
    </w:pPr>
    <w:rPr>
      <w:rFonts w:asciiTheme="majorHAnsi" w:eastAsiaTheme="majorEastAsia" w:hAnsiTheme="majorHAnsi" w:cstheme="majorBidi"/>
      <w:b/>
      <w:bCs/>
      <w:color w:val="8F1714" w:themeColor="accent6" w:themeShade="80"/>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0C34B8"/>
    <w:pPr>
      <w:spacing w:before="240" w:after="100"/>
    </w:pPr>
    <w:rPr>
      <w:rFonts w:asciiTheme="majorHAnsi" w:eastAsiaTheme="majorEastAsia" w:hAnsiTheme="majorHAnsi" w:cstheme="majorBidi"/>
      <w:color w:val="8F1714" w:themeColor="accent6" w:themeShade="80"/>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rsid w:val="000C34B8"/>
    <w:pPr>
      <w:spacing w:before="120" w:after="120" w:line="240" w:lineRule="auto"/>
      <w:contextualSpacing/>
    </w:pPr>
    <w:rPr>
      <w:rFonts w:asciiTheme="majorHAnsi" w:eastAsiaTheme="majorEastAsia" w:hAnsiTheme="majorHAnsi" w:cstheme="majorBidi"/>
      <w:color w:val="8F1714" w:themeColor="accent6" w:themeShade="80"/>
      <w:spacing w:val="5"/>
      <w:kern w:val="28"/>
      <w:sz w:val="28"/>
      <w:szCs w:val="28"/>
    </w:rPr>
  </w:style>
  <w:style w:type="character" w:customStyle="1" w:styleId="TitleChar">
    <w:name w:val="Title Char"/>
    <w:basedOn w:val="DefaultParagraphFont"/>
    <w:link w:val="Title"/>
    <w:uiPriority w:val="1"/>
    <w:rsid w:val="000C34B8"/>
    <w:rPr>
      <w:rFonts w:asciiTheme="majorHAnsi" w:eastAsiaTheme="majorEastAsia" w:hAnsiTheme="majorHAnsi" w:cstheme="majorBidi"/>
      <w:color w:val="8F1714" w:themeColor="accent6" w:themeShade="80"/>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rsid w:val="00993F11"/>
    <w:pPr>
      <w:spacing w:after="0" w:line="240" w:lineRule="auto"/>
    </w:pPr>
    <w:rPr>
      <w:color w:val="000000" w:themeColor="text1"/>
    </w:rPr>
    <w:tblPr>
      <w:tblInd w:w="0" w:type="dxa"/>
      <w:tblBorders>
        <w:top w:val="single" w:sz="2" w:space="0" w:color="auto"/>
        <w:bottom w:val="single" w:sz="2" w:space="0" w:color="auto"/>
      </w:tblBorders>
      <w:tblCellMar>
        <w:top w:w="0" w:type="dxa"/>
        <w:left w:w="0" w:type="dxa"/>
        <w:bottom w:w="0" w:type="dxa"/>
        <w:right w:w="0" w:type="dxa"/>
      </w:tblCellMar>
    </w:tblPr>
    <w:tcPr>
      <w:shd w:val="clear" w:color="auto" w:fill="F4F1EC"/>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qFormat/>
    <w:rsid w:val="001C1FF3"/>
    <w:pPr>
      <w:ind w:left="720"/>
      <w:contextualSpacing/>
    </w:pPr>
  </w:style>
  <w:style w:type="character" w:styleId="Hyperlink">
    <w:name w:val="Hyperlink"/>
    <w:basedOn w:val="DefaultParagraphFont"/>
    <w:uiPriority w:val="99"/>
    <w:unhideWhenUsed/>
    <w:rsid w:val="0091387B"/>
    <w:rPr>
      <w:color w:val="199BD0" w:themeColor="hyperlink"/>
      <w:u w:val="single"/>
    </w:rPr>
  </w:style>
  <w:style w:type="paragraph" w:customStyle="1" w:styleId="t-a-c">
    <w:name w:val="t-a-c"/>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h-4">
    <w:name w:val="h-4"/>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instruction">
    <w:name w:val="instruction"/>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notes">
    <w:name w:val="notes"/>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styleId="BalloonText">
    <w:name w:val="Balloon Text"/>
    <w:basedOn w:val="Normal"/>
    <w:link w:val="BalloonTextChar"/>
    <w:uiPriority w:val="99"/>
    <w:semiHidden/>
    <w:unhideWhenUsed/>
    <w:rsid w:val="00F93F6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F65"/>
    <w:rPr>
      <w:rFonts w:ascii="Tahoma" w:hAnsi="Tahoma" w:cs="Tahoma"/>
      <w:sz w:val="16"/>
      <w:szCs w:val="16"/>
    </w:rPr>
  </w:style>
  <w:style w:type="character" w:styleId="Emphasis">
    <w:name w:val="Emphasis"/>
    <w:basedOn w:val="DefaultParagraphFont"/>
    <w:uiPriority w:val="20"/>
    <w:qFormat/>
    <w:rsid w:val="00551334"/>
    <w:rPr>
      <w:i/>
      <w:iCs/>
    </w:rPr>
  </w:style>
  <w:style w:type="paragraph" w:styleId="NormalWeb">
    <w:name w:val="Normal (Web)"/>
    <w:basedOn w:val="Normal"/>
    <w:uiPriority w:val="99"/>
    <w:semiHidden/>
    <w:unhideWhenUsed/>
    <w:rsid w:val="00551334"/>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551334"/>
    <w:rPr>
      <w:b/>
      <w:bCs/>
    </w:rPr>
  </w:style>
  <w:style w:type="character" w:customStyle="1" w:styleId="apple-converted-space">
    <w:name w:val="apple-converted-space"/>
    <w:basedOn w:val="DefaultParagraphFont"/>
    <w:rsid w:val="00271ADF"/>
  </w:style>
  <w:style w:type="table" w:customStyle="1" w:styleId="TableGridLight1">
    <w:name w:val="Table Grid Light1"/>
    <w:basedOn w:val="TableNormal"/>
    <w:uiPriority w:val="40"/>
    <w:rsid w:val="00983BA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bigger">
    <w:name w:val="text-bigger"/>
    <w:basedOn w:val="Normal"/>
    <w:rsid w:val="0039518A"/>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character" w:styleId="FollowedHyperlink">
    <w:name w:val="FollowedHyperlink"/>
    <w:basedOn w:val="DefaultParagraphFont"/>
    <w:uiPriority w:val="99"/>
    <w:semiHidden/>
    <w:unhideWhenUsed/>
    <w:rsid w:val="00832A2E"/>
    <w:rPr>
      <w:color w:val="956AA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3632">
      <w:bodyDiv w:val="1"/>
      <w:marLeft w:val="0"/>
      <w:marRight w:val="0"/>
      <w:marTop w:val="0"/>
      <w:marBottom w:val="0"/>
      <w:divBdr>
        <w:top w:val="none" w:sz="0" w:space="0" w:color="auto"/>
        <w:left w:val="none" w:sz="0" w:space="0" w:color="auto"/>
        <w:bottom w:val="none" w:sz="0" w:space="0" w:color="auto"/>
        <w:right w:val="none" w:sz="0" w:space="0" w:color="auto"/>
      </w:divBdr>
      <w:divsChild>
        <w:div w:id="14766940">
          <w:marLeft w:val="0"/>
          <w:marRight w:val="0"/>
          <w:marTop w:val="0"/>
          <w:marBottom w:val="0"/>
          <w:divBdr>
            <w:top w:val="none" w:sz="0" w:space="0" w:color="auto"/>
            <w:left w:val="none" w:sz="0" w:space="0" w:color="auto"/>
            <w:bottom w:val="none" w:sz="0" w:space="0" w:color="auto"/>
            <w:right w:val="none" w:sz="0" w:space="0" w:color="auto"/>
          </w:divBdr>
        </w:div>
      </w:divsChild>
    </w:div>
    <w:div w:id="148904381">
      <w:bodyDiv w:val="1"/>
      <w:marLeft w:val="0"/>
      <w:marRight w:val="0"/>
      <w:marTop w:val="0"/>
      <w:marBottom w:val="0"/>
      <w:divBdr>
        <w:top w:val="none" w:sz="0" w:space="0" w:color="auto"/>
        <w:left w:val="none" w:sz="0" w:space="0" w:color="auto"/>
        <w:bottom w:val="none" w:sz="0" w:space="0" w:color="auto"/>
        <w:right w:val="none" w:sz="0" w:space="0" w:color="auto"/>
      </w:divBdr>
    </w:div>
    <w:div w:id="290864913">
      <w:bodyDiv w:val="1"/>
      <w:marLeft w:val="0"/>
      <w:marRight w:val="0"/>
      <w:marTop w:val="0"/>
      <w:marBottom w:val="0"/>
      <w:divBdr>
        <w:top w:val="none" w:sz="0" w:space="0" w:color="auto"/>
        <w:left w:val="none" w:sz="0" w:space="0" w:color="auto"/>
        <w:bottom w:val="none" w:sz="0" w:space="0" w:color="auto"/>
        <w:right w:val="none" w:sz="0" w:space="0" w:color="auto"/>
      </w:divBdr>
    </w:div>
    <w:div w:id="473832274">
      <w:bodyDiv w:val="1"/>
      <w:marLeft w:val="0"/>
      <w:marRight w:val="0"/>
      <w:marTop w:val="0"/>
      <w:marBottom w:val="0"/>
      <w:divBdr>
        <w:top w:val="none" w:sz="0" w:space="0" w:color="auto"/>
        <w:left w:val="none" w:sz="0" w:space="0" w:color="auto"/>
        <w:bottom w:val="none" w:sz="0" w:space="0" w:color="auto"/>
        <w:right w:val="none" w:sz="0" w:space="0" w:color="auto"/>
      </w:divBdr>
    </w:div>
    <w:div w:id="631786538">
      <w:bodyDiv w:val="1"/>
      <w:marLeft w:val="0"/>
      <w:marRight w:val="0"/>
      <w:marTop w:val="0"/>
      <w:marBottom w:val="0"/>
      <w:divBdr>
        <w:top w:val="none" w:sz="0" w:space="0" w:color="auto"/>
        <w:left w:val="none" w:sz="0" w:space="0" w:color="auto"/>
        <w:bottom w:val="none" w:sz="0" w:space="0" w:color="auto"/>
        <w:right w:val="none" w:sz="0" w:space="0" w:color="auto"/>
      </w:divBdr>
      <w:divsChild>
        <w:div w:id="396324756">
          <w:marLeft w:val="150"/>
          <w:marRight w:val="150"/>
          <w:marTop w:val="0"/>
          <w:marBottom w:val="0"/>
          <w:divBdr>
            <w:top w:val="none" w:sz="0" w:space="0" w:color="auto"/>
            <w:left w:val="none" w:sz="0" w:space="0" w:color="auto"/>
            <w:bottom w:val="none" w:sz="0" w:space="0" w:color="auto"/>
            <w:right w:val="none" w:sz="0" w:space="0" w:color="auto"/>
          </w:divBdr>
        </w:div>
        <w:div w:id="975379021">
          <w:marLeft w:val="0"/>
          <w:marRight w:val="0"/>
          <w:marTop w:val="0"/>
          <w:marBottom w:val="0"/>
          <w:divBdr>
            <w:top w:val="none" w:sz="0" w:space="0" w:color="auto"/>
            <w:left w:val="none" w:sz="0" w:space="0" w:color="auto"/>
            <w:bottom w:val="none" w:sz="0" w:space="0" w:color="auto"/>
            <w:right w:val="none" w:sz="0" w:space="0" w:color="auto"/>
          </w:divBdr>
        </w:div>
      </w:divsChild>
    </w:div>
    <w:div w:id="1183086075">
      <w:bodyDiv w:val="1"/>
      <w:marLeft w:val="0"/>
      <w:marRight w:val="0"/>
      <w:marTop w:val="0"/>
      <w:marBottom w:val="0"/>
      <w:divBdr>
        <w:top w:val="none" w:sz="0" w:space="0" w:color="auto"/>
        <w:left w:val="none" w:sz="0" w:space="0" w:color="auto"/>
        <w:bottom w:val="none" w:sz="0" w:space="0" w:color="auto"/>
        <w:right w:val="none" w:sz="0" w:space="0" w:color="auto"/>
      </w:divBdr>
    </w:div>
    <w:div w:id="1275404959">
      <w:bodyDiv w:val="1"/>
      <w:marLeft w:val="0"/>
      <w:marRight w:val="0"/>
      <w:marTop w:val="0"/>
      <w:marBottom w:val="0"/>
      <w:divBdr>
        <w:top w:val="none" w:sz="0" w:space="0" w:color="auto"/>
        <w:left w:val="none" w:sz="0" w:space="0" w:color="auto"/>
        <w:bottom w:val="none" w:sz="0" w:space="0" w:color="auto"/>
        <w:right w:val="none" w:sz="0" w:space="0" w:color="auto"/>
      </w:divBdr>
      <w:divsChild>
        <w:div w:id="784885916">
          <w:marLeft w:val="0"/>
          <w:marRight w:val="0"/>
          <w:marTop w:val="0"/>
          <w:marBottom w:val="0"/>
          <w:divBdr>
            <w:top w:val="none" w:sz="0" w:space="0" w:color="auto"/>
            <w:left w:val="none" w:sz="0" w:space="0" w:color="auto"/>
            <w:bottom w:val="none" w:sz="0" w:space="0" w:color="auto"/>
            <w:right w:val="none" w:sz="0" w:space="0" w:color="auto"/>
          </w:divBdr>
          <w:divsChild>
            <w:div w:id="91245712">
              <w:blockQuote w:val="1"/>
              <w:marLeft w:val="0"/>
              <w:marRight w:val="0"/>
              <w:marTop w:val="0"/>
              <w:marBottom w:val="0"/>
              <w:divBdr>
                <w:top w:val="none" w:sz="0" w:space="0" w:color="auto"/>
                <w:left w:val="single" w:sz="12" w:space="9" w:color="003399"/>
                <w:bottom w:val="none" w:sz="0" w:space="0" w:color="auto"/>
                <w:right w:val="none" w:sz="0" w:space="0" w:color="auto"/>
              </w:divBdr>
            </w:div>
            <w:div w:id="281110674">
              <w:blockQuote w:val="1"/>
              <w:marLeft w:val="0"/>
              <w:marRight w:val="0"/>
              <w:marTop w:val="0"/>
              <w:marBottom w:val="0"/>
              <w:divBdr>
                <w:top w:val="none" w:sz="0" w:space="0" w:color="auto"/>
                <w:left w:val="single" w:sz="12" w:space="9" w:color="003399"/>
                <w:bottom w:val="none" w:sz="0" w:space="0" w:color="auto"/>
                <w:right w:val="none" w:sz="0" w:space="0" w:color="auto"/>
              </w:divBdr>
            </w:div>
            <w:div w:id="1090470148">
              <w:blockQuote w:val="1"/>
              <w:marLeft w:val="0"/>
              <w:marRight w:val="0"/>
              <w:marTop w:val="0"/>
              <w:marBottom w:val="0"/>
              <w:divBdr>
                <w:top w:val="none" w:sz="0" w:space="0" w:color="auto"/>
                <w:left w:val="single" w:sz="12" w:space="9" w:color="003399"/>
                <w:bottom w:val="none" w:sz="0" w:space="0" w:color="auto"/>
                <w:right w:val="none" w:sz="0" w:space="0" w:color="auto"/>
              </w:divBdr>
            </w:div>
            <w:div w:id="1303079157">
              <w:blockQuote w:val="1"/>
              <w:marLeft w:val="0"/>
              <w:marRight w:val="0"/>
              <w:marTop w:val="0"/>
              <w:marBottom w:val="0"/>
              <w:divBdr>
                <w:top w:val="none" w:sz="0" w:space="0" w:color="auto"/>
                <w:left w:val="single" w:sz="12" w:space="9" w:color="003399"/>
                <w:bottom w:val="none" w:sz="0" w:space="0" w:color="auto"/>
                <w:right w:val="none" w:sz="0" w:space="0" w:color="auto"/>
              </w:divBdr>
            </w:div>
            <w:div w:id="1402943367">
              <w:blockQuote w:val="1"/>
              <w:marLeft w:val="0"/>
              <w:marRight w:val="0"/>
              <w:marTop w:val="0"/>
              <w:marBottom w:val="0"/>
              <w:divBdr>
                <w:top w:val="none" w:sz="0" w:space="0" w:color="auto"/>
                <w:left w:val="single" w:sz="12" w:space="9" w:color="003399"/>
                <w:bottom w:val="none" w:sz="0" w:space="0" w:color="auto"/>
                <w:right w:val="none" w:sz="0" w:space="0" w:color="auto"/>
              </w:divBdr>
            </w:div>
            <w:div w:id="1465807650">
              <w:blockQuote w:val="1"/>
              <w:marLeft w:val="0"/>
              <w:marRight w:val="0"/>
              <w:marTop w:val="0"/>
              <w:marBottom w:val="0"/>
              <w:divBdr>
                <w:top w:val="none" w:sz="0" w:space="0" w:color="auto"/>
                <w:left w:val="single" w:sz="12" w:space="9" w:color="003399"/>
                <w:bottom w:val="none" w:sz="0" w:space="0" w:color="auto"/>
                <w:right w:val="none" w:sz="0" w:space="0" w:color="auto"/>
              </w:divBdr>
            </w:div>
          </w:divsChild>
        </w:div>
      </w:divsChild>
    </w:div>
    <w:div w:id="1386485698">
      <w:bodyDiv w:val="1"/>
      <w:marLeft w:val="0"/>
      <w:marRight w:val="0"/>
      <w:marTop w:val="0"/>
      <w:marBottom w:val="0"/>
      <w:divBdr>
        <w:top w:val="none" w:sz="0" w:space="0" w:color="auto"/>
        <w:left w:val="none" w:sz="0" w:space="0" w:color="auto"/>
        <w:bottom w:val="none" w:sz="0" w:space="0" w:color="auto"/>
        <w:right w:val="none" w:sz="0" w:space="0" w:color="auto"/>
      </w:divBdr>
    </w:div>
    <w:div w:id="1521970401">
      <w:bodyDiv w:val="1"/>
      <w:marLeft w:val="0"/>
      <w:marRight w:val="0"/>
      <w:marTop w:val="0"/>
      <w:marBottom w:val="0"/>
      <w:divBdr>
        <w:top w:val="none" w:sz="0" w:space="0" w:color="auto"/>
        <w:left w:val="none" w:sz="0" w:space="0" w:color="auto"/>
        <w:bottom w:val="none" w:sz="0" w:space="0" w:color="auto"/>
        <w:right w:val="none" w:sz="0" w:space="0" w:color="auto"/>
      </w:divBdr>
      <w:divsChild>
        <w:div w:id="1296565329">
          <w:marLeft w:val="0"/>
          <w:marRight w:val="0"/>
          <w:marTop w:val="0"/>
          <w:marBottom w:val="0"/>
          <w:divBdr>
            <w:top w:val="none" w:sz="0" w:space="0" w:color="auto"/>
            <w:left w:val="none" w:sz="0" w:space="0" w:color="auto"/>
            <w:bottom w:val="none" w:sz="0" w:space="0" w:color="auto"/>
            <w:right w:val="none" w:sz="0" w:space="0" w:color="auto"/>
          </w:divBdr>
          <w:divsChild>
            <w:div w:id="1980765177">
              <w:marLeft w:val="0"/>
              <w:marRight w:val="0"/>
              <w:marTop w:val="0"/>
              <w:marBottom w:val="0"/>
              <w:divBdr>
                <w:top w:val="none" w:sz="0" w:space="0" w:color="auto"/>
                <w:left w:val="none" w:sz="0" w:space="0" w:color="auto"/>
                <w:bottom w:val="none" w:sz="0" w:space="0" w:color="auto"/>
                <w:right w:val="none" w:sz="0" w:space="0" w:color="auto"/>
              </w:divBdr>
              <w:divsChild>
                <w:div w:id="4906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7184">
          <w:marLeft w:val="0"/>
          <w:marRight w:val="0"/>
          <w:marTop w:val="225"/>
          <w:marBottom w:val="0"/>
          <w:divBdr>
            <w:top w:val="none" w:sz="0" w:space="0" w:color="auto"/>
            <w:left w:val="none" w:sz="0" w:space="0" w:color="auto"/>
            <w:bottom w:val="none" w:sz="0" w:space="0" w:color="auto"/>
            <w:right w:val="none" w:sz="0" w:space="0" w:color="auto"/>
          </w:divBdr>
          <w:divsChild>
            <w:div w:id="1759250816">
              <w:marLeft w:val="0"/>
              <w:marRight w:val="0"/>
              <w:marTop w:val="0"/>
              <w:marBottom w:val="0"/>
              <w:divBdr>
                <w:top w:val="none" w:sz="0" w:space="0" w:color="auto"/>
                <w:left w:val="none" w:sz="0" w:space="0" w:color="auto"/>
                <w:bottom w:val="none" w:sz="0" w:space="0" w:color="auto"/>
                <w:right w:val="none" w:sz="0" w:space="0" w:color="auto"/>
              </w:divBdr>
              <w:divsChild>
                <w:div w:id="1147278864">
                  <w:marLeft w:val="0"/>
                  <w:marRight w:val="0"/>
                  <w:marTop w:val="0"/>
                  <w:marBottom w:val="330"/>
                  <w:divBdr>
                    <w:top w:val="single" w:sz="6" w:space="15" w:color="D9D9D9"/>
                    <w:left w:val="single" w:sz="6" w:space="15" w:color="D9D9D9"/>
                    <w:bottom w:val="single" w:sz="6" w:space="15" w:color="D9D9D9"/>
                    <w:right w:val="single" w:sz="6" w:space="15" w:color="D9D9D9"/>
                  </w:divBdr>
                  <w:divsChild>
                    <w:div w:id="16536312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72357549">
      <w:bodyDiv w:val="1"/>
      <w:marLeft w:val="0"/>
      <w:marRight w:val="0"/>
      <w:marTop w:val="0"/>
      <w:marBottom w:val="0"/>
      <w:divBdr>
        <w:top w:val="none" w:sz="0" w:space="0" w:color="auto"/>
        <w:left w:val="none" w:sz="0" w:space="0" w:color="auto"/>
        <w:bottom w:val="none" w:sz="0" w:space="0" w:color="auto"/>
        <w:right w:val="none" w:sz="0" w:space="0" w:color="auto"/>
      </w:divBdr>
      <w:divsChild>
        <w:div w:id="2104377371">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yperlink" Target="https://www.google.com/url?sa=i&amp;rct=j&amp;q=&amp;esrc=s&amp;source=images&amp;cd=&amp;ved=2ahUKEwjM9OnFjY_fAhWiz4MKHf8yD14QjRx6BAgBEAU&amp;url=%2Furl%3Fsa%3Di%26rct%3Dj%26q%3D%26esrc%3Ds%26source%3Dimages%26cd%3D%26ved%3D2ahUKEwjM9OnFjY_fAhWiz4MKHf8yD14QjRx6BAgBEAU%26url%3Dhttps%253A%252F%252Fwww.familyfuncanada.com%252Fsaskatoon%252Ffamily-friendly-and-free-activities-in-saskatoon-winter%252F%26psig%3DAOvVaw1clx42KCOAM79dYyQJkV_F%26ust%3D1544319742553590&amp;psig=AOvVaw1clx42KCOAM79dYyQJkV_F&amp;ust=154431974255359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hyperlink" Target="http://www.ilarion.ca" TargetMode="External"/><Relationship Id="rId13" Type="http://schemas.openxmlformats.org/officeDocument/2006/relationships/footer" Target="footer1.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aria\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DFC85C398663E4FBB048DA6FE8A1472"/>
        <w:category>
          <w:name w:val="General"/>
          <w:gallery w:val="placeholder"/>
        </w:category>
        <w:types>
          <w:type w:val="bbPlcHdr"/>
        </w:types>
        <w:behaviors>
          <w:behavior w:val="content"/>
        </w:behaviors>
        <w:guid w:val="{1547E01E-7C2A-4943-83A8-3BC63D6DDC15}"/>
      </w:docPartPr>
      <w:docPartBody>
        <w:p w:rsidR="00000000" w:rsidRDefault="00B83353" w:rsidP="00B83353">
          <w:pPr>
            <w:pStyle w:val="FDFC85C398663E4FBB048DA6FE8A1472"/>
          </w:pPr>
          <w:r>
            <w:t>[Date]</w:t>
          </w:r>
        </w:p>
      </w:docPartBody>
    </w:docPart>
    <w:docPart>
      <w:docPartPr>
        <w:name w:val="FDFF740C021262489FFD57F816C80AC9"/>
        <w:category>
          <w:name w:val="General"/>
          <w:gallery w:val="placeholder"/>
        </w:category>
        <w:types>
          <w:type w:val="bbPlcHdr"/>
        </w:types>
        <w:behaviors>
          <w:behavior w:val="content"/>
        </w:behaviors>
        <w:guid w:val="{F8BE7B48-A4ED-4845-9205-0535DCDBD0A7}"/>
      </w:docPartPr>
      <w:docPartBody>
        <w:p w:rsidR="00000000" w:rsidRDefault="00B83353" w:rsidP="00B83353">
          <w:pPr>
            <w:pStyle w:val="FDFF740C021262489FFD57F816C80AC9"/>
          </w:pPr>
          <w:r>
            <w:t>[Date]</w:t>
          </w:r>
        </w:p>
      </w:docPartBody>
    </w:docPart>
    <w:docPart>
      <w:docPartPr>
        <w:name w:val="04F7E58D7A23734F828A2F793F754A39"/>
        <w:category>
          <w:name w:val="General"/>
          <w:gallery w:val="placeholder"/>
        </w:category>
        <w:types>
          <w:type w:val="bbPlcHdr"/>
        </w:types>
        <w:behaviors>
          <w:behavior w:val="content"/>
        </w:behaviors>
        <w:guid w:val="{C65AE0E0-8AF9-8A4F-B193-23E634F40BEB}"/>
      </w:docPartPr>
      <w:docPartBody>
        <w:p w:rsidR="00000000" w:rsidRDefault="00B83353" w:rsidP="00B83353">
          <w:pPr>
            <w:pStyle w:val="04F7E58D7A23734F828A2F793F754A39"/>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opperplate Gothic Bold">
    <w:panose1 w:val="020E0705020206020404"/>
    <w:charset w:val="00"/>
    <w:family w:val="decorative"/>
    <w:pitch w:val="variable"/>
    <w:sig w:usb0="00000003" w:usb1="00000000" w:usb2="00000000" w:usb3="00000000" w:csb0="00000001" w:csb1="00000000"/>
  </w:font>
  <w:font w:name="Apple Chancery">
    <w:panose1 w:val="03020702040506060504"/>
    <w:charset w:val="00"/>
    <w:family w:val="script"/>
    <w:pitch w:val="variable"/>
    <w:sig w:usb0="800000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C4"/>
    <w:rsid w:val="000B568D"/>
    <w:rsid w:val="000D0DFB"/>
    <w:rsid w:val="001A79C3"/>
    <w:rsid w:val="001F2434"/>
    <w:rsid w:val="002759D4"/>
    <w:rsid w:val="00295BB7"/>
    <w:rsid w:val="002A21A9"/>
    <w:rsid w:val="00387571"/>
    <w:rsid w:val="003A6FDC"/>
    <w:rsid w:val="003E4ED4"/>
    <w:rsid w:val="003E66DC"/>
    <w:rsid w:val="00415B7D"/>
    <w:rsid w:val="004B317C"/>
    <w:rsid w:val="0057331E"/>
    <w:rsid w:val="00607983"/>
    <w:rsid w:val="0065204C"/>
    <w:rsid w:val="00696387"/>
    <w:rsid w:val="006B6C34"/>
    <w:rsid w:val="007756AF"/>
    <w:rsid w:val="007C555A"/>
    <w:rsid w:val="009403C4"/>
    <w:rsid w:val="00B27203"/>
    <w:rsid w:val="00B83353"/>
    <w:rsid w:val="00BA2D14"/>
    <w:rsid w:val="00BB693D"/>
    <w:rsid w:val="00C203F2"/>
    <w:rsid w:val="00C32873"/>
    <w:rsid w:val="00CC41B9"/>
    <w:rsid w:val="00D61767"/>
    <w:rsid w:val="00D77BD4"/>
    <w:rsid w:val="00D77F92"/>
    <w:rsid w:val="00DA65C4"/>
    <w:rsid w:val="00DA792B"/>
    <w:rsid w:val="00DE23EA"/>
    <w:rsid w:val="00DF601A"/>
    <w:rsid w:val="00E0648A"/>
    <w:rsid w:val="00E24983"/>
    <w:rsid w:val="00E2622E"/>
    <w:rsid w:val="00FF0965"/>
    <w:rsid w:val="00FF10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9403C4"/>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4CC09B7124539B916796FC76DD4E2">
    <w:name w:val="ECB4CC09B7124539B916796FC76DD4E2"/>
  </w:style>
  <w:style w:type="paragraph" w:customStyle="1" w:styleId="2415E6344B6742C683C80CF53D97F574">
    <w:name w:val="2415E6344B6742C683C80CF53D97F574"/>
  </w:style>
  <w:style w:type="paragraph" w:customStyle="1" w:styleId="2906C3A70753491287C38905F5403293">
    <w:name w:val="2906C3A70753491287C38905F5403293"/>
  </w:style>
  <w:style w:type="paragraph" w:customStyle="1" w:styleId="06F109744553402BA2C2354908F9D4E6">
    <w:name w:val="06F109744553402BA2C2354908F9D4E6"/>
  </w:style>
  <w:style w:type="paragraph" w:customStyle="1" w:styleId="DA2B19A0880F48AC90128C186968D56D">
    <w:name w:val="DA2B19A0880F48AC90128C186968D56D"/>
  </w:style>
  <w:style w:type="paragraph" w:customStyle="1" w:styleId="5A55C67FE50B48F782B78EA06AF5AE3D">
    <w:name w:val="5A55C67FE50B48F782B78EA06AF5AE3D"/>
  </w:style>
  <w:style w:type="character" w:customStyle="1" w:styleId="Heading2Char">
    <w:name w:val="Heading 2 Char"/>
    <w:basedOn w:val="DefaultParagraphFont"/>
    <w:link w:val="Heading2"/>
    <w:rsid w:val="009403C4"/>
    <w:rPr>
      <w:rFonts w:asciiTheme="majorHAnsi" w:eastAsiaTheme="majorEastAsia" w:hAnsiTheme="majorHAnsi" w:cstheme="majorBidi"/>
      <w:b/>
      <w:bCs/>
      <w:color w:val="0D0D0D" w:themeColor="text1" w:themeTint="F2"/>
      <w:szCs w:val="26"/>
      <w:lang w:val="en-US" w:eastAsia="en-US"/>
    </w:rPr>
  </w:style>
  <w:style w:type="paragraph" w:customStyle="1" w:styleId="883C5CB813C14EF1BBA69DF8202695D6">
    <w:name w:val="883C5CB813C14EF1BBA69DF8202695D6"/>
  </w:style>
  <w:style w:type="paragraph" w:customStyle="1" w:styleId="94C0DDA1D25E462FBC19A613152499AA">
    <w:name w:val="94C0DDA1D25E462FBC19A613152499AA"/>
  </w:style>
  <w:style w:type="paragraph" w:customStyle="1" w:styleId="4B4FE236935B4BD1BC2277C182853B7D">
    <w:name w:val="4B4FE236935B4BD1BC2277C182853B7D"/>
  </w:style>
  <w:style w:type="paragraph" w:customStyle="1" w:styleId="5D966BF2EB8A468B9064CE285FD8E1B8">
    <w:name w:val="5D966BF2EB8A468B9064CE285FD8E1B8"/>
  </w:style>
  <w:style w:type="paragraph" w:customStyle="1" w:styleId="FF42CCB5DFE14478B44ABC532531A2C7">
    <w:name w:val="FF42CCB5DFE14478B44ABC532531A2C7"/>
  </w:style>
  <w:style w:type="paragraph" w:customStyle="1" w:styleId="93502E3A6AF0440986B29653F2B1B1EB">
    <w:name w:val="93502E3A6AF0440986B29653F2B1B1EB"/>
    <w:rsid w:val="009403C4"/>
  </w:style>
  <w:style w:type="paragraph" w:customStyle="1" w:styleId="8C48769090D04DDAAD43C82C44123C40">
    <w:name w:val="8C48769090D04DDAAD43C82C44123C40"/>
    <w:rsid w:val="009403C4"/>
  </w:style>
  <w:style w:type="paragraph" w:customStyle="1" w:styleId="C221D3052A654EE781C04CCD473C1984">
    <w:name w:val="C221D3052A654EE781C04CCD473C1984"/>
    <w:rsid w:val="00CC41B9"/>
  </w:style>
  <w:style w:type="paragraph" w:customStyle="1" w:styleId="799F45EAE57544A3ACDC13CAA6E3294A">
    <w:name w:val="799F45EAE57544A3ACDC13CAA6E3294A"/>
    <w:rsid w:val="00CC41B9"/>
  </w:style>
  <w:style w:type="paragraph" w:customStyle="1" w:styleId="1778FA1D150844058D4ABA9C4DA14D1E">
    <w:name w:val="1778FA1D150844058D4ABA9C4DA14D1E"/>
    <w:rsid w:val="002A21A9"/>
  </w:style>
  <w:style w:type="paragraph" w:customStyle="1" w:styleId="9FCB209732794BE595CE68B9AEB6B3BA">
    <w:name w:val="9FCB209732794BE595CE68B9AEB6B3BA"/>
    <w:rsid w:val="002A21A9"/>
  </w:style>
  <w:style w:type="paragraph" w:customStyle="1" w:styleId="F95D3E144B4141BD9ABBEAC02951ACE4">
    <w:name w:val="F95D3E144B4141BD9ABBEAC02951ACE4"/>
    <w:rsid w:val="002A21A9"/>
  </w:style>
  <w:style w:type="paragraph" w:customStyle="1" w:styleId="FDFC85C398663E4FBB048DA6FE8A1472">
    <w:name w:val="FDFC85C398663E4FBB048DA6FE8A1472"/>
    <w:rsid w:val="00B83353"/>
    <w:pPr>
      <w:spacing w:after="0" w:line="240" w:lineRule="auto"/>
    </w:pPr>
    <w:rPr>
      <w:sz w:val="24"/>
      <w:szCs w:val="24"/>
      <w:lang w:val="en-US" w:eastAsia="en-US"/>
    </w:rPr>
  </w:style>
  <w:style w:type="paragraph" w:customStyle="1" w:styleId="FDFF740C021262489FFD57F816C80AC9">
    <w:name w:val="FDFF740C021262489FFD57F816C80AC9"/>
    <w:rsid w:val="00B83353"/>
    <w:pPr>
      <w:spacing w:after="0" w:line="240" w:lineRule="auto"/>
    </w:pPr>
    <w:rPr>
      <w:sz w:val="24"/>
      <w:szCs w:val="24"/>
      <w:lang w:val="en-US" w:eastAsia="en-US"/>
    </w:rPr>
  </w:style>
  <w:style w:type="paragraph" w:customStyle="1" w:styleId="04F7E58D7A23734F828A2F793F754A39">
    <w:name w:val="04F7E58D7A23734F828A2F793F754A39"/>
    <w:rsid w:val="00B83353"/>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0C998F1F-48A3-C741-877A-BF2EABF52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C:\Users\Ilaria\AppData\Roaming\Microsoft\Templates\Elementary school newsletter.dotx</Template>
  <TotalTime>146</TotalTime>
  <Pages>6</Pages>
  <Words>1474</Words>
  <Characters>8407</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Zuzak</dc:creator>
  <cp:keywords/>
  <dc:description/>
  <cp:lastModifiedBy>Ilaria Z</cp:lastModifiedBy>
  <cp:revision>25</cp:revision>
  <cp:lastPrinted>2016-07-13T15:55:00Z</cp:lastPrinted>
  <dcterms:created xsi:type="dcterms:W3CDTF">2018-12-17T02:19:00Z</dcterms:created>
  <dcterms:modified xsi:type="dcterms:W3CDTF">2018-12-18T03:26:00Z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