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2E7" w:rsidRDefault="004C7D16" w:rsidP="003B15CB">
      <w:pPr>
        <w:pStyle w:val="Heading1"/>
      </w:pPr>
      <w:r>
        <w:t xml:space="preserve">It’s time for the Annual </w:t>
      </w:r>
      <w:sdt>
        <w:sdtPr>
          <w:rPr>
            <w:rStyle w:val="Strong"/>
          </w:rPr>
          <w:alias w:val="Organization Name"/>
          <w:tag w:val=""/>
          <w:id w:val="-2108725790"/>
          <w:placeholder>
            <w:docPart w:val="9346713E293844E4A1A689041030D050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rong"/>
          </w:rPr>
        </w:sdtEndPr>
        <w:sdtContent>
          <w:r w:rsidR="0001751A">
            <w:rPr>
              <w:rStyle w:val="Strong"/>
            </w:rPr>
            <w:t>Hart Lacrosse Booster Club</w:t>
          </w:r>
        </w:sdtContent>
      </w:sdt>
      <w:r>
        <w:rPr>
          <w:rStyle w:val="Strong"/>
        </w:rPr>
        <w:br/>
      </w:r>
      <w:sdt>
        <w:sdtPr>
          <w:rPr>
            <w:rStyle w:val="Strong"/>
          </w:rPr>
          <w:alias w:val="Year"/>
          <w:tag w:val=""/>
          <w:id w:val="-1422169348"/>
          <w:placeholder>
            <w:docPart w:val="C432E3635C8745D2920570A5464B2CB8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>
          <w:rPr>
            <w:rStyle w:val="Strong"/>
          </w:rPr>
        </w:sdtEndPr>
        <w:sdtContent>
          <w:r w:rsidR="00167C6A">
            <w:rPr>
              <w:rStyle w:val="Strong"/>
            </w:rPr>
            <w:t>2016</w:t>
          </w:r>
        </w:sdtContent>
      </w:sdt>
      <w:r>
        <w:t xml:space="preserve"> </w:t>
      </w:r>
      <w:r w:rsidR="0001751A">
        <w:t>Shoot</w:t>
      </w:r>
      <w:r w:rsidR="003B15CB">
        <w:t xml:space="preserve">-A-Thon  -- </w:t>
      </w:r>
      <w:sdt>
        <w:sdtPr>
          <w:alias w:val="Day and date"/>
          <w:tag w:val=""/>
          <w:id w:val="1975404161"/>
          <w:placeholder>
            <w:docPart w:val="79F0752EEDE04A0E9007E83EB6F2083B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dd, MMMM d"/>
            <w:lid w:val="en-US"/>
            <w:storeMappedDataAs w:val="dateTime"/>
            <w:calendar w:val="gregorian"/>
          </w:date>
        </w:sdtPr>
        <w:sdtEndPr/>
        <w:sdtContent>
          <w:r w:rsidR="004F61E0">
            <w:t>TBD</w:t>
          </w:r>
        </w:sdtContent>
      </w:sdt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and last name of participant"/>
      </w:tblPr>
      <w:tblGrid>
        <w:gridCol w:w="775"/>
        <w:gridCol w:w="5395"/>
        <w:gridCol w:w="384"/>
        <w:gridCol w:w="2906"/>
        <w:gridCol w:w="1340"/>
      </w:tblGrid>
      <w:tr w:rsidR="008A22E7">
        <w:tc>
          <w:tcPr>
            <w:tcW w:w="389" w:type="pct"/>
            <w:vAlign w:val="bottom"/>
          </w:tcPr>
          <w:p w:rsidR="008A22E7" w:rsidRDefault="004C7D16">
            <w:pPr>
              <w:pStyle w:val="Tabletext"/>
            </w:pPr>
            <w:r>
              <w:t>Name:</w:t>
            </w:r>
          </w:p>
        </w:tc>
        <w:tc>
          <w:tcPr>
            <w:tcW w:w="2528" w:type="pct"/>
            <w:tcBorders>
              <w:bottom w:val="single" w:sz="4" w:space="0" w:color="auto"/>
            </w:tcBorders>
            <w:vAlign w:val="bottom"/>
          </w:tcPr>
          <w:p w:rsidR="008A22E7" w:rsidRDefault="008A22E7" w:rsidP="0001751A">
            <w:pPr>
              <w:pStyle w:val="Tabletext"/>
            </w:pPr>
          </w:p>
        </w:tc>
        <w:tc>
          <w:tcPr>
            <w:tcW w:w="208" w:type="pct"/>
          </w:tcPr>
          <w:p w:rsidR="008A22E7" w:rsidRDefault="008A22E7">
            <w:pPr>
              <w:pStyle w:val="Tabletext"/>
            </w:pPr>
          </w:p>
        </w:tc>
        <w:tc>
          <w:tcPr>
            <w:tcW w:w="1375" w:type="pct"/>
            <w:vAlign w:val="bottom"/>
          </w:tcPr>
          <w:p w:rsidR="008A22E7" w:rsidRDefault="0001751A" w:rsidP="0001751A">
            <w:pPr>
              <w:pStyle w:val="Tabletext"/>
            </w:pPr>
            <w:r w:rsidRPr="00F832BD">
              <w:rPr>
                <w:b/>
              </w:rPr>
              <w:t>Speed of Shots</w:t>
            </w:r>
            <w:r>
              <w:t>: _______________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bottom"/>
          </w:tcPr>
          <w:p w:rsidR="008A22E7" w:rsidRDefault="0001751A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># of Goals</w:t>
            </w:r>
            <w:r w:rsidR="006F5204">
              <w:rPr>
                <w:rStyle w:val="Strong"/>
              </w:rPr>
              <w:t>/Points</w:t>
            </w:r>
            <w:r>
              <w:rPr>
                <w:rStyle w:val="Strong"/>
              </w:rPr>
              <w:t xml:space="preserve">: </w:t>
            </w:r>
          </w:p>
          <w:p w:rsidR="0001751A" w:rsidRDefault="0001751A">
            <w:pPr>
              <w:pStyle w:val="Tabletext"/>
              <w:rPr>
                <w:rStyle w:val="Strong"/>
              </w:rPr>
            </w:pPr>
          </w:p>
        </w:tc>
      </w:tr>
    </w:tbl>
    <w:tbl>
      <w:tblPr>
        <w:tblStyle w:val="GridTable1Light-Accent1"/>
        <w:tblpPr w:leftFromText="180" w:rightFromText="180" w:vertAnchor="text" w:horzAnchor="margin" w:tblpY="2712"/>
        <w:tblW w:w="467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and last name of participant"/>
      </w:tblPr>
      <w:tblGrid>
        <w:gridCol w:w="396"/>
        <w:gridCol w:w="3177"/>
        <w:gridCol w:w="1280"/>
        <w:gridCol w:w="2523"/>
        <w:gridCol w:w="1594"/>
        <w:gridCol w:w="1116"/>
      </w:tblGrid>
      <w:tr w:rsidR="00804DFF" w:rsidTr="00804D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shd w:val="clear" w:color="auto" w:fill="DEEAF6" w:themeFill="accent1" w:themeFillTint="33"/>
            <w:vAlign w:val="bottom"/>
          </w:tcPr>
          <w:p w:rsidR="00804DFF" w:rsidRDefault="00804DFF" w:rsidP="000500F6">
            <w:pPr>
              <w:pStyle w:val="Tabletext"/>
              <w:jc w:val="right"/>
            </w:pPr>
          </w:p>
        </w:tc>
        <w:tc>
          <w:tcPr>
            <w:tcW w:w="3177" w:type="dxa"/>
            <w:shd w:val="clear" w:color="auto" w:fill="DEEAF6" w:themeFill="accent1" w:themeFillTint="33"/>
            <w:vAlign w:val="bottom"/>
          </w:tcPr>
          <w:p w:rsidR="00804DFF" w:rsidRDefault="00804DFF" w:rsidP="000500F6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Name of Sponsor</w:t>
            </w:r>
          </w:p>
        </w:tc>
        <w:tc>
          <w:tcPr>
            <w:tcW w:w="1280" w:type="dxa"/>
            <w:shd w:val="clear" w:color="auto" w:fill="DEEAF6" w:themeFill="accent1" w:themeFillTint="33"/>
            <w:vAlign w:val="bottom"/>
          </w:tcPr>
          <w:p w:rsidR="00804DFF" w:rsidRDefault="00804DFF" w:rsidP="00804DFF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Pledge </w:t>
            </w:r>
          </w:p>
        </w:tc>
        <w:tc>
          <w:tcPr>
            <w:tcW w:w="2523" w:type="dxa"/>
            <w:shd w:val="clear" w:color="auto" w:fill="DEEAF6" w:themeFill="accent1" w:themeFillTint="33"/>
            <w:vAlign w:val="bottom"/>
          </w:tcPr>
          <w:p w:rsidR="00804DFF" w:rsidRDefault="00804DFF" w:rsidP="000500F6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Email</w:t>
            </w:r>
          </w:p>
        </w:tc>
        <w:tc>
          <w:tcPr>
            <w:tcW w:w="1594" w:type="dxa"/>
            <w:shd w:val="clear" w:color="auto" w:fill="DEEAF6" w:themeFill="accent1" w:themeFillTint="33"/>
            <w:vAlign w:val="bottom"/>
          </w:tcPr>
          <w:p w:rsidR="00804DFF" w:rsidRDefault="00804DFF" w:rsidP="000500F6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Phone number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:rsidR="00804DFF" w:rsidRDefault="00804DFF" w:rsidP="000500F6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Collected</w:t>
            </w: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2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3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4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5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6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7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8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9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10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11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12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13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14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15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16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17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18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19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4DFF" w:rsidTr="00804DF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dxa"/>
            <w:vAlign w:val="bottom"/>
          </w:tcPr>
          <w:p w:rsidR="00804DFF" w:rsidRDefault="00804DFF" w:rsidP="000500F6">
            <w:pPr>
              <w:pStyle w:val="Tabletext"/>
              <w:jc w:val="right"/>
            </w:pPr>
            <w:r>
              <w:t>20</w:t>
            </w:r>
          </w:p>
        </w:tc>
        <w:tc>
          <w:tcPr>
            <w:tcW w:w="3177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0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3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4" w:type="dxa"/>
            <w:vAlign w:val="bottom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6" w:type="dxa"/>
          </w:tcPr>
          <w:p w:rsidR="00804DFF" w:rsidRDefault="00804DFF" w:rsidP="000500F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A22E7" w:rsidRDefault="004C7D16">
      <w:pPr>
        <w:pStyle w:val="Salutation"/>
      </w:pPr>
      <w:r>
        <w:t>Dear Potential Sponsor,</w:t>
      </w:r>
    </w:p>
    <w:p w:rsidR="008A22E7" w:rsidRDefault="004C7D16">
      <w:r>
        <w:t xml:space="preserve">I am participating in the </w:t>
      </w:r>
      <w:sdt>
        <w:sdtPr>
          <w:rPr>
            <w:rStyle w:val="Strong"/>
          </w:rPr>
          <w:alias w:val="Organization Name"/>
          <w:tag w:val=""/>
          <w:id w:val="632058927"/>
          <w:placeholder>
            <w:docPart w:val="9346713E293844E4A1A689041030D050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rong"/>
          </w:rPr>
        </w:sdtEndPr>
        <w:sdtContent>
          <w:r w:rsidR="0001751A">
            <w:rPr>
              <w:rStyle w:val="Strong"/>
            </w:rPr>
            <w:t>Hart Lacrosse Booster Club</w:t>
          </w:r>
        </w:sdtContent>
      </w:sdt>
      <w:r>
        <w:t xml:space="preserve"> </w:t>
      </w:r>
      <w:r w:rsidR="0001751A">
        <w:t>Shoot</w:t>
      </w:r>
      <w:r>
        <w:t xml:space="preserve">-A-Thon. All proceeds will help fund </w:t>
      </w:r>
      <w:sdt>
        <w:sdtPr>
          <w:rPr>
            <w:rStyle w:val="Strong"/>
          </w:rPr>
          <w:alias w:val="list of activities"/>
          <w:tag w:val=""/>
          <w:id w:val="-1407831263"/>
          <w:placeholder>
            <w:docPart w:val="B22CB2C711694972BB0299FB9CF8CA1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>
          <w:rPr>
            <w:rStyle w:val="DefaultParagraphFont"/>
            <w:b w:val="0"/>
            <w:bCs w:val="0"/>
          </w:rPr>
        </w:sdtEndPr>
        <w:sdtContent>
          <w:r w:rsidR="00F832BD">
            <w:rPr>
              <w:rStyle w:val="Strong"/>
            </w:rPr>
            <w:t>Hart High Lacrosse team to buy equipment and uniforms</w:t>
          </w:r>
          <w:r w:rsidR="00804DFF">
            <w:rPr>
              <w:rStyle w:val="Strong"/>
            </w:rPr>
            <w:t xml:space="preserve"> and to pay for transportation and operational expenses</w:t>
          </w:r>
        </w:sdtContent>
      </w:sdt>
      <w:r>
        <w:t xml:space="preserve">. You can sponsor me for </w:t>
      </w:r>
      <w:r w:rsidR="00804DFF">
        <w:t>a specific amount</w:t>
      </w:r>
      <w:r w:rsidR="0001751A">
        <w:t xml:space="preserve"> </w:t>
      </w:r>
      <w:r>
        <w:t xml:space="preserve">and can name a maximum amount that you are willing to contribute. Make checks payable to </w:t>
      </w:r>
      <w:sdt>
        <w:sdtPr>
          <w:rPr>
            <w:rStyle w:val="Strong"/>
          </w:rPr>
          <w:alias w:val="Organization Name"/>
          <w:tag w:val=""/>
          <w:id w:val="-2098471327"/>
          <w:placeholder>
            <w:docPart w:val="9346713E293844E4A1A689041030D050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rong"/>
          </w:rPr>
        </w:sdtEndPr>
        <w:sdtContent>
          <w:r w:rsidR="0001751A">
            <w:rPr>
              <w:rStyle w:val="Strong"/>
            </w:rPr>
            <w:t>Hart Lacrosse Booster Club</w:t>
          </w:r>
        </w:sdtContent>
      </w:sdt>
      <w:r>
        <w:t>. All contributions are tax-deductible.</w:t>
      </w:r>
    </w:p>
    <w:p w:rsidR="008A22E7" w:rsidRDefault="004C7D16">
      <w:r>
        <w:t>Thank you!</w:t>
      </w:r>
    </w:p>
    <w:sectPr w:rsidR="008A22E7">
      <w:headerReference w:type="even" r:id="rId10"/>
      <w:headerReference w:type="default" r:id="rId11"/>
      <w:head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8EC" w:rsidRDefault="009D38EC">
      <w:pPr>
        <w:spacing w:after="0" w:line="240" w:lineRule="auto"/>
      </w:pPr>
      <w:r>
        <w:separator/>
      </w:r>
    </w:p>
  </w:endnote>
  <w:endnote w:type="continuationSeparator" w:id="0">
    <w:p w:rsidR="009D38EC" w:rsidRDefault="009D3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8EC" w:rsidRDefault="009D38EC">
      <w:pPr>
        <w:spacing w:after="0" w:line="240" w:lineRule="auto"/>
      </w:pPr>
      <w:r>
        <w:separator/>
      </w:r>
    </w:p>
  </w:footnote>
  <w:footnote w:type="continuationSeparator" w:id="0">
    <w:p w:rsidR="009D38EC" w:rsidRDefault="009D3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3B1" w:rsidRDefault="009D38EC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9233634" o:spid="_x0000_s2050" type="#_x0000_t75" style="position:absolute;margin-left:0;margin-top:0;width:539.35pt;height:416.75pt;z-index:-251657216;mso-position-horizontal:center;mso-position-horizontal-relative:margin;mso-position-vertical:center;mso-position-vertical-relative:margin" o:allowincell="f">
          <v:imagedata r:id="rId1" o:title="Hart Lacrosse Logo - Helme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CB" w:rsidRDefault="009D38EC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9233635" o:spid="_x0000_s2051" type="#_x0000_t75" style="position:absolute;margin-left:0;margin-top:0;width:539.35pt;height:416.75pt;z-index:-251656192;mso-position-horizontal:center;mso-position-horizontal-relative:margin;mso-position-vertical:center;mso-position-vertical-relative:margin" o:allowincell="f">
          <v:imagedata r:id="rId1" o:title="Hart Lacrosse Logo - Helmet" gain="19661f" blacklevel="22938f"/>
          <w10:wrap anchorx="margin" anchory="margin"/>
        </v:shape>
      </w:pict>
    </w:r>
    <w:r w:rsidR="003B15CB">
      <w:rPr>
        <w:noProof/>
        <w:lang w:eastAsia="en-US"/>
      </w:rPr>
      <w:drawing>
        <wp:inline distT="0" distB="0" distL="0" distR="0">
          <wp:extent cx="1104900" cy="981075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art Lacrosse Logo - Play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8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15CB" w:rsidRDefault="003B15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3B1" w:rsidRDefault="009D38EC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9233633" o:spid="_x0000_s2049" type="#_x0000_t75" style="position:absolute;margin-left:0;margin-top:0;width:539.35pt;height:416.75pt;z-index:-251658240;mso-position-horizontal:center;mso-position-horizontal-relative:margin;mso-position-vertical:center;mso-position-vertical-relative:margin" o:allowincell="f">
          <v:imagedata r:id="rId1" o:title="Hart Lacrosse Logo - Helme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84668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396CD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20E2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2C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198D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1AA6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9075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90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F8A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640B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6A3634"/>
    <w:multiLevelType w:val="hybridMultilevel"/>
    <w:tmpl w:val="6D2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81473"/>
    <w:multiLevelType w:val="hybridMultilevel"/>
    <w:tmpl w:val="85102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6C7CC4"/>
    <w:multiLevelType w:val="hybridMultilevel"/>
    <w:tmpl w:val="92A65734"/>
    <w:lvl w:ilvl="0" w:tplc="C604336A">
      <w:start w:val="1"/>
      <w:numFmt w:val="decimal"/>
      <w:pStyle w:val="List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0F6"/>
    <w:rsid w:val="0001751A"/>
    <w:rsid w:val="000500F6"/>
    <w:rsid w:val="00167C6A"/>
    <w:rsid w:val="003942DB"/>
    <w:rsid w:val="003B15CB"/>
    <w:rsid w:val="004064EF"/>
    <w:rsid w:val="004C7D16"/>
    <w:rsid w:val="004F61E0"/>
    <w:rsid w:val="006F5204"/>
    <w:rsid w:val="00804DFF"/>
    <w:rsid w:val="008A22E7"/>
    <w:rsid w:val="009D38EC"/>
    <w:rsid w:val="00BE43B1"/>
    <w:rsid w:val="00DD4B34"/>
    <w:rsid w:val="00F02EDD"/>
    <w:rsid w:val="00F8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569C8584-2298-4724-9663-6A43D06F8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pageBreakBefore/>
      <w:spacing w:before="240" w:after="240"/>
      <w:contextualSpacing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40" w:after="240"/>
      <w:jc w:val="center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1"/>
    <w:qFormat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abletext">
    <w:name w:val="Table text"/>
    <w:basedOn w:val="Normal"/>
    <w:uiPriority w:val="1"/>
    <w:qFormat/>
    <w:pPr>
      <w:spacing w:before="20" w:after="20" w:line="240" w:lineRule="auto"/>
      <w:ind w:right="72"/>
    </w:pPr>
  </w:style>
  <w:style w:type="paragraph" w:styleId="ListParagraph">
    <w:name w:val="List Paragraph"/>
    <w:basedOn w:val="Normal"/>
    <w:uiPriority w:val="34"/>
    <w:semiHidden/>
    <w:qFormat/>
    <w:pPr>
      <w:ind w:left="720"/>
      <w:contextualSpacing/>
    </w:pPr>
  </w:style>
  <w:style w:type="paragraph" w:styleId="List">
    <w:name w:val="List"/>
    <w:basedOn w:val="ListParagraph"/>
    <w:uiPriority w:val="1"/>
    <w:qFormat/>
    <w:pPr>
      <w:numPr>
        <w:numId w:val="2"/>
      </w:numPr>
      <w:ind w:left="720" w:hanging="360"/>
      <w:contextualSpacing w:val="0"/>
    </w:p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pPr>
      <w:spacing w:before="200"/>
    </w:pPr>
  </w:style>
  <w:style w:type="character" w:customStyle="1" w:styleId="SalutationChar">
    <w:name w:val="Salutation Char"/>
    <w:basedOn w:val="DefaultParagraphFont"/>
    <w:link w:val="Salutation"/>
    <w:uiPriority w:val="1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1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C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B1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C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\Downloads\TS103987606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346713E293844E4A1A689041030D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BEEDD-3797-4F65-8FF8-EBE19B63645E}"/>
      </w:docPartPr>
      <w:docPartBody>
        <w:p w:rsidR="00922E7E" w:rsidRDefault="00D47B3B">
          <w:pPr>
            <w:pStyle w:val="9346713E293844E4A1A689041030D050"/>
          </w:pPr>
          <w:r>
            <w:rPr>
              <w:rStyle w:val="Strong"/>
            </w:rPr>
            <w:t>[Organization Name]</w:t>
          </w:r>
        </w:p>
      </w:docPartBody>
    </w:docPart>
    <w:docPart>
      <w:docPartPr>
        <w:name w:val="C432E3635C8745D2920570A5464B2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643ED-25D5-4CE4-AE0C-44EA7C1F9D2B}"/>
      </w:docPartPr>
      <w:docPartBody>
        <w:p w:rsidR="00922E7E" w:rsidRDefault="00D47B3B">
          <w:pPr>
            <w:pStyle w:val="C432E3635C8745D2920570A5464B2CB8"/>
          </w:pPr>
          <w:r>
            <w:rPr>
              <w:rStyle w:val="Strong"/>
            </w:rPr>
            <w:t>[Year]</w:t>
          </w:r>
        </w:p>
      </w:docPartBody>
    </w:docPart>
    <w:docPart>
      <w:docPartPr>
        <w:name w:val="79F0752EEDE04A0E9007E83EB6F20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5266C-0C42-4594-8D98-F0DAD1D0CEB3}"/>
      </w:docPartPr>
      <w:docPartBody>
        <w:p w:rsidR="00922E7E" w:rsidRDefault="00D47B3B">
          <w:pPr>
            <w:pStyle w:val="79F0752EEDE04A0E9007E83EB6F2083B"/>
          </w:pPr>
          <w:r>
            <w:t>[Day of the week and date]</w:t>
          </w:r>
        </w:p>
      </w:docPartBody>
    </w:docPart>
    <w:docPart>
      <w:docPartPr>
        <w:name w:val="B22CB2C711694972BB0299FB9CF8C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62FF5-A8D9-4783-A652-DC052219CF86}"/>
      </w:docPartPr>
      <w:docPartBody>
        <w:p w:rsidR="00922E7E" w:rsidRDefault="00D47B3B">
          <w:pPr>
            <w:pStyle w:val="B22CB2C711694972BB0299FB9CF8CA1E"/>
          </w:pPr>
          <w:r>
            <w:rPr>
              <w:rStyle w:val="Strong"/>
            </w:rPr>
            <w:t>[list of activities]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C86"/>
    <w:rsid w:val="00530E82"/>
    <w:rsid w:val="00565D83"/>
    <w:rsid w:val="007D33B8"/>
    <w:rsid w:val="00922E7E"/>
    <w:rsid w:val="00D42C86"/>
    <w:rsid w:val="00D47B3B"/>
    <w:rsid w:val="00EC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customStyle="1" w:styleId="9346713E293844E4A1A689041030D050">
    <w:name w:val="9346713E293844E4A1A689041030D050"/>
  </w:style>
  <w:style w:type="paragraph" w:customStyle="1" w:styleId="C432E3635C8745D2920570A5464B2CB8">
    <w:name w:val="C432E3635C8745D2920570A5464B2CB8"/>
  </w:style>
  <w:style w:type="paragraph" w:customStyle="1" w:styleId="79F0752EEDE04A0E9007E83EB6F2083B">
    <w:name w:val="79F0752EEDE04A0E9007E83EB6F2083B"/>
  </w:style>
  <w:style w:type="paragraph" w:customStyle="1" w:styleId="7A805E6F5C5C43D291E614B0A6DE82B1">
    <w:name w:val="7A805E6F5C5C43D291E614B0A6DE82B1"/>
  </w:style>
  <w:style w:type="paragraph" w:customStyle="1" w:styleId="B22CB2C711694972BB0299FB9CF8CA1E">
    <w:name w:val="B22CB2C711694972BB0299FB9CF8CA1E"/>
  </w:style>
  <w:style w:type="paragraph" w:customStyle="1" w:styleId="690E93BC40364BBBB59CDC7FABD98D8C">
    <w:name w:val="690E93BC40364BBBB59CDC7FABD98D8C"/>
  </w:style>
  <w:style w:type="paragraph" w:customStyle="1" w:styleId="980F7172480648829986FE43924407BD">
    <w:name w:val="980F7172480648829986FE43924407BD"/>
  </w:style>
  <w:style w:type="paragraph" w:customStyle="1" w:styleId="79CE518B30F940299FBC17BADAB372EF">
    <w:name w:val="79CE518B30F940299FBC17BADAB372EF"/>
  </w:style>
  <w:style w:type="paragraph" w:customStyle="1" w:styleId="D61E6D60A51D4707B318724C2E335ED8">
    <w:name w:val="D61E6D60A51D4707B318724C2E335ED8"/>
  </w:style>
  <w:style w:type="paragraph" w:customStyle="1" w:styleId="39217955BE97402D8FFD3696FD3749B4">
    <w:name w:val="39217955BE97402D8FFD3696FD3749B4"/>
  </w:style>
  <w:style w:type="paragraph" w:customStyle="1" w:styleId="C6B994C70CF64EFEA1BCDF17E898CD78">
    <w:name w:val="C6B994C70CF64EFEA1BCDF17E898CD78"/>
  </w:style>
  <w:style w:type="paragraph" w:customStyle="1" w:styleId="6ACA75EEC17248E28615ECA3C6DA1A70">
    <w:name w:val="6ACA75EEC17248E28615ECA3C6DA1A70"/>
  </w:style>
  <w:style w:type="paragraph" w:customStyle="1" w:styleId="B1ECB37BE62D45698AA3BC3CE21C21AE">
    <w:name w:val="B1ECB37BE62D45698AA3BC3CE21C21AE"/>
    <w:rsid w:val="00D42C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Walk-a-thon fundraiser pledge form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TBD</PublishDate>
  <Abstract>2016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D88898-37EE-462A-AC70-8C790AB56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632025-2ABF-4013-9CE2-16572DA9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TS103987606 (1)</Template>
  <TotalTime>4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Hart Lacrosse Booster Club</Company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 Mehta</dc:creator>
  <cp:keywords/>
  <cp:lastModifiedBy>Steve Mehta</cp:lastModifiedBy>
  <cp:revision>5</cp:revision>
  <dcterms:created xsi:type="dcterms:W3CDTF">2015-02-16T15:38:00Z</dcterms:created>
  <dcterms:modified xsi:type="dcterms:W3CDTF">2016-01-11T21:50:00Z</dcterms:modified>
  <cp:category>Hart High Lacrosse team to buy equipment and uniforms and to pay for transportation and operational expenses</cp:category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TC039876069991</vt:lpwstr>
  </property>
</Properties>
</file>