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4039A" w14:textId="0D938487" w:rsidR="001B6D2F" w:rsidRDefault="00497A83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680EEC2" wp14:editId="576FC00E">
                <wp:simplePos x="0" y="0"/>
                <wp:positionH relativeFrom="page">
                  <wp:posOffset>6853646</wp:posOffset>
                </wp:positionH>
                <wp:positionV relativeFrom="page">
                  <wp:posOffset>2856411</wp:posOffset>
                </wp:positionV>
                <wp:extent cx="2930525" cy="2011680"/>
                <wp:effectExtent l="0" t="0" r="0" b="0"/>
                <wp:wrapThrough wrapText="bothSides">
                  <wp:wrapPolygon edited="0">
                    <wp:start x="468" y="1636"/>
                    <wp:lineTo x="468" y="19773"/>
                    <wp:lineTo x="21062" y="19773"/>
                    <wp:lineTo x="21062" y="1636"/>
                    <wp:lineTo x="468" y="1636"/>
                  </wp:wrapPolygon>
                </wp:wrapThrough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0525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77AFF" w14:textId="4AC86203" w:rsidR="00097E06" w:rsidRPr="00D81EAF" w:rsidRDefault="00405654" w:rsidP="00497A83">
                            <w:pPr>
                              <w:pStyle w:val="Title"/>
                              <w:spacing w:line="276" w:lineRule="auto"/>
                              <w:rPr>
                                <w:b/>
                                <w:i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12</w:t>
                            </w:r>
                            <w:r w:rsidR="00097E06" w:rsidRPr="00D81EAF">
                              <w:rPr>
                                <w:b/>
                                <w:iCs/>
                                <w:color w:val="C00000"/>
                                <w:sz w:val="36"/>
                                <w:szCs w:val="36"/>
                              </w:rPr>
                              <w:t>th Annual</w:t>
                            </w:r>
                          </w:p>
                          <w:p w14:paraId="13B65D75" w14:textId="77777777" w:rsidR="00097E06" w:rsidRDefault="00097E06" w:rsidP="00497A83">
                            <w:pPr>
                              <w:pStyle w:val="Title"/>
                              <w:spacing w:line="276" w:lineRule="auto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C16F4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 Memorial Golf Tournament</w:t>
                            </w:r>
                          </w:p>
                          <w:p w14:paraId="562C1CA8" w14:textId="77777777" w:rsidR="00097E06" w:rsidRDefault="00097E06" w:rsidP="00210A95">
                            <w:pPr>
                              <w:pStyle w:val="Title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55439FC" w14:textId="0363755A" w:rsidR="00097E06" w:rsidRPr="00923441" w:rsidRDefault="00097E06" w:rsidP="00497A83">
                            <w:pPr>
                              <w:pStyle w:val="Subtitle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  <w:r w:rsidRPr="00923441">
                              <w:rPr>
                                <w:b/>
                                <w:color w:val="auto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 xml:space="preserve">October </w:t>
                            </w:r>
                            <w:r w:rsidR="00405654">
                              <w:rPr>
                                <w:b/>
                                <w:color w:val="auto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, 20</w:t>
                            </w:r>
                            <w:r w:rsidR="00101B1F">
                              <w:rPr>
                                <w:b/>
                                <w:color w:val="auto"/>
                              </w:rPr>
                              <w:t>2</w:t>
                            </w:r>
                            <w:r w:rsidR="00405654">
                              <w:rPr>
                                <w:b/>
                                <w:color w:val="auto"/>
                              </w:rPr>
                              <w:t>4</w:t>
                            </w:r>
                          </w:p>
                          <w:p w14:paraId="3B417A66" w14:textId="77777777" w:rsidR="00097E06" w:rsidRPr="00923441" w:rsidRDefault="00097E06" w:rsidP="00497A83">
                            <w:pPr>
                              <w:pStyle w:val="Subtitle"/>
                              <w:spacing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23441">
                              <w:rPr>
                                <w:color w:val="auto"/>
                                <w:sz w:val="32"/>
                                <w:szCs w:val="32"/>
                              </w:rPr>
                              <w:t>Registration • 10:30AM</w:t>
                            </w:r>
                          </w:p>
                          <w:p w14:paraId="5A016CA6" w14:textId="77777777" w:rsidR="00097E06" w:rsidRPr="000841F6" w:rsidRDefault="00097E06" w:rsidP="00497A83">
                            <w:pPr>
                              <w:pStyle w:val="Subtitle"/>
                              <w:spacing w:line="276" w:lineRule="auto"/>
                              <w:rPr>
                                <w:color w:val="0A9BCB"/>
                                <w:sz w:val="32"/>
                                <w:szCs w:val="32"/>
                              </w:rPr>
                            </w:pPr>
                            <w:r w:rsidRPr="00923441">
                              <w:rPr>
                                <w:color w:val="auto"/>
                                <w:sz w:val="32"/>
                                <w:szCs w:val="32"/>
                              </w:rPr>
                              <w:t>Shot Gun Start • 11:30AM</w:t>
                            </w:r>
                          </w:p>
                          <w:p w14:paraId="03B21518" w14:textId="77777777" w:rsidR="00097E06" w:rsidRPr="006C16F4" w:rsidRDefault="00097E06" w:rsidP="00210A95">
                            <w:pPr>
                              <w:pStyle w:val="Title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0EEC2" id="Rectangle 20" o:spid="_x0000_s1026" style="position:absolute;margin-left:539.65pt;margin-top:224.9pt;width:230.75pt;height:158.4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" filled="f" stroked="f">
                <v:textbox inset=",14.4pt,,14.4pt">
                  <w:txbxContent>
                    <w:p w14:paraId="45777AFF" w14:textId="4AC86203" w:rsidR="00097E06" w:rsidRPr="00D81EAF" w:rsidRDefault="00405654" w:rsidP="00497A83">
                      <w:pPr>
                        <w:pStyle w:val="Title"/>
                        <w:spacing w:line="276" w:lineRule="auto"/>
                        <w:rPr>
                          <w:b/>
                          <w:i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Cs/>
                          <w:color w:val="C00000"/>
                          <w:sz w:val="36"/>
                          <w:szCs w:val="36"/>
                        </w:rPr>
                        <w:t>12</w:t>
                      </w:r>
                      <w:r w:rsidR="00097E06" w:rsidRPr="00D81EAF">
                        <w:rPr>
                          <w:b/>
                          <w:iCs/>
                          <w:color w:val="C00000"/>
                          <w:sz w:val="36"/>
                          <w:szCs w:val="36"/>
                        </w:rPr>
                        <w:t>th Annual</w:t>
                      </w:r>
                    </w:p>
                    <w:p w14:paraId="13B65D75" w14:textId="77777777" w:rsidR="00097E06" w:rsidRDefault="00097E06" w:rsidP="00497A83">
                      <w:pPr>
                        <w:pStyle w:val="Title"/>
                        <w:spacing w:line="276" w:lineRule="auto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6C16F4"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 Memorial Golf Tournament</w:t>
                      </w:r>
                    </w:p>
                    <w:p w14:paraId="562C1CA8" w14:textId="77777777" w:rsidR="00097E06" w:rsidRDefault="00097E06" w:rsidP="00210A95">
                      <w:pPr>
                        <w:pStyle w:val="Title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  <w:p w14:paraId="755439FC" w14:textId="0363755A" w:rsidR="00097E06" w:rsidRPr="00923441" w:rsidRDefault="00097E06" w:rsidP="00497A83">
                      <w:pPr>
                        <w:pStyle w:val="Subtitle"/>
                        <w:spacing w:line="276" w:lineRule="auto"/>
                        <w:rPr>
                          <w:b/>
                          <w:color w:val="auto"/>
                        </w:rPr>
                      </w:pPr>
                      <w:r w:rsidRPr="00923441">
                        <w:rPr>
                          <w:b/>
                          <w:color w:val="auto"/>
                        </w:rPr>
                        <w:t xml:space="preserve">Monday </w:t>
                      </w:r>
                      <w:r>
                        <w:rPr>
                          <w:b/>
                          <w:color w:val="auto"/>
                        </w:rPr>
                        <w:t xml:space="preserve">October </w:t>
                      </w:r>
                      <w:r w:rsidR="00405654">
                        <w:rPr>
                          <w:b/>
                          <w:color w:val="auto"/>
                        </w:rPr>
                        <w:t>14</w:t>
                      </w:r>
                      <w:r>
                        <w:rPr>
                          <w:b/>
                          <w:color w:val="auto"/>
                        </w:rPr>
                        <w:t>, 20</w:t>
                      </w:r>
                      <w:r w:rsidR="00101B1F">
                        <w:rPr>
                          <w:b/>
                          <w:color w:val="auto"/>
                        </w:rPr>
                        <w:t>2</w:t>
                      </w:r>
                      <w:r w:rsidR="00405654">
                        <w:rPr>
                          <w:b/>
                          <w:color w:val="auto"/>
                        </w:rPr>
                        <w:t>4</w:t>
                      </w:r>
                    </w:p>
                    <w:p w14:paraId="3B417A66" w14:textId="77777777" w:rsidR="00097E06" w:rsidRPr="00923441" w:rsidRDefault="00097E06" w:rsidP="00497A83">
                      <w:pPr>
                        <w:pStyle w:val="Subtitle"/>
                        <w:spacing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923441">
                        <w:rPr>
                          <w:color w:val="auto"/>
                          <w:sz w:val="32"/>
                          <w:szCs w:val="32"/>
                        </w:rPr>
                        <w:t>Registration • 10:30AM</w:t>
                      </w:r>
                    </w:p>
                    <w:p w14:paraId="5A016CA6" w14:textId="77777777" w:rsidR="00097E06" w:rsidRPr="000841F6" w:rsidRDefault="00097E06" w:rsidP="00497A83">
                      <w:pPr>
                        <w:pStyle w:val="Subtitle"/>
                        <w:spacing w:line="276" w:lineRule="auto"/>
                        <w:rPr>
                          <w:color w:val="0A9BCB"/>
                          <w:sz w:val="32"/>
                          <w:szCs w:val="32"/>
                        </w:rPr>
                      </w:pPr>
                      <w:r w:rsidRPr="00923441">
                        <w:rPr>
                          <w:color w:val="auto"/>
                          <w:sz w:val="32"/>
                          <w:szCs w:val="32"/>
                        </w:rPr>
                        <w:t>Shot Gun Start • 11:30AM</w:t>
                      </w:r>
                    </w:p>
                    <w:p w14:paraId="03B21518" w14:textId="77777777" w:rsidR="00097E06" w:rsidRPr="006C16F4" w:rsidRDefault="00097E06" w:rsidP="00210A95">
                      <w:pPr>
                        <w:pStyle w:val="Title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DA06F67" wp14:editId="3C76DA22">
                <wp:simplePos x="0" y="0"/>
                <wp:positionH relativeFrom="column">
                  <wp:posOffset>6762115</wp:posOffset>
                </wp:positionH>
                <wp:positionV relativeFrom="paragraph">
                  <wp:posOffset>6219009</wp:posOffset>
                </wp:positionV>
                <wp:extent cx="2600325" cy="661852"/>
                <wp:effectExtent l="0" t="0" r="317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61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0AA34" w14:textId="38775FE6" w:rsidR="00D75A67" w:rsidRPr="000B1E2E" w:rsidRDefault="00405654" w:rsidP="00497A83">
                            <w:pPr>
                              <w:pStyle w:val="Heading3"/>
                              <w:spacing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1242</w:t>
                            </w:r>
                            <w:r w:rsidR="00D75A67" w:rsidRPr="000B1E2E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Harrisburg Pike</w:t>
                            </w:r>
                          </w:p>
                          <w:p w14:paraId="4E1E677A" w14:textId="5C4BF7C8" w:rsidR="00D75A67" w:rsidRPr="000B1E2E" w:rsidRDefault="00405654" w:rsidP="00D75A67">
                            <w:pPr>
                              <w:pStyle w:val="Heading3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Carlisle</w:t>
                            </w:r>
                            <w:r w:rsidR="00D75A67" w:rsidRPr="000B1E2E">
                              <w:rPr>
                                <w:color w:val="auto"/>
                                <w:sz w:val="32"/>
                                <w:szCs w:val="32"/>
                              </w:rPr>
                              <w:t>, PA 17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013</w:t>
                            </w:r>
                          </w:p>
                          <w:p w14:paraId="2580B38D" w14:textId="77777777" w:rsidR="00D75A67" w:rsidRDefault="00D75A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06F67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7" type="#_x0000_t202" style="position:absolute;margin-left:532.45pt;margin-top:489.7pt;width:204.75pt;height:52.1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" fillcolor="white [3201]" stroked="f" strokeweight=".5pt">
                <v:textbox>
                  <w:txbxContent>
                    <w:p w14:paraId="46D0AA34" w14:textId="38775FE6" w:rsidR="00D75A67" w:rsidRPr="000B1E2E" w:rsidRDefault="00405654" w:rsidP="00497A83">
                      <w:pPr>
                        <w:pStyle w:val="Heading3"/>
                        <w:spacing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>1242</w:t>
                      </w:r>
                      <w:r w:rsidR="00D75A67" w:rsidRPr="000B1E2E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Harrisburg Pike</w:t>
                      </w:r>
                    </w:p>
                    <w:p w14:paraId="4E1E677A" w14:textId="5C4BF7C8" w:rsidR="00D75A67" w:rsidRPr="000B1E2E" w:rsidRDefault="00405654" w:rsidP="00D75A67">
                      <w:pPr>
                        <w:pStyle w:val="Heading3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>Carlisle</w:t>
                      </w:r>
                      <w:r w:rsidR="00D75A67" w:rsidRPr="000B1E2E">
                        <w:rPr>
                          <w:color w:val="auto"/>
                          <w:sz w:val="32"/>
                          <w:szCs w:val="32"/>
                        </w:rPr>
                        <w:t>, PA 17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013</w:t>
                      </w:r>
                    </w:p>
                    <w:p w14:paraId="2580B38D" w14:textId="77777777" w:rsidR="00D75A67" w:rsidRDefault="00D75A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4E3093" wp14:editId="11BC7824">
                <wp:simplePos x="0" y="0"/>
                <wp:positionH relativeFrom="column">
                  <wp:posOffset>6762206</wp:posOffset>
                </wp:positionH>
                <wp:positionV relativeFrom="paragraph">
                  <wp:posOffset>4853304</wp:posOffset>
                </wp:positionV>
                <wp:extent cx="2446655" cy="548459"/>
                <wp:effectExtent l="0" t="0" r="4445" b="0"/>
                <wp:wrapNone/>
                <wp:docPr id="16124916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548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32AC2" w14:textId="1A0344A5" w:rsidR="00497A83" w:rsidRPr="00497A83" w:rsidRDefault="00497A83" w:rsidP="00497A83">
                            <w:pPr>
                              <w:spacing w:after="100" w:afterAutospacing="1"/>
                              <w:jc w:val="center"/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97A83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Carlisle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E3093" id="Text Box 1" o:spid="_x0000_s1028" type="#_x0000_t202" style="position:absolute;margin-left:532.45pt;margin-top:382.15pt;width:192.65pt;height:43.2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" fillcolor="white [3201]" stroked="f" strokeweight=".5pt">
                <v:textbox>
                  <w:txbxContent>
                    <w:p w14:paraId="07132AC2" w14:textId="1A0344A5" w:rsidR="00497A83" w:rsidRPr="00497A83" w:rsidRDefault="00497A83" w:rsidP="00497A83">
                      <w:pPr>
                        <w:spacing w:after="100" w:afterAutospacing="1"/>
                        <w:jc w:val="center"/>
                        <w:rPr>
                          <w:rFonts w:ascii="Apple Chancery" w:hAnsi="Apple Chancery" w:cs="Apple Chancery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97A83">
                        <w:rPr>
                          <w:rFonts w:ascii="Apple Chancery" w:hAnsi="Apple Chancery" w:cs="Apple Chancery" w:hint="cs"/>
                          <w:b/>
                          <w:bCs/>
                          <w:sz w:val="56"/>
                          <w:szCs w:val="56"/>
                        </w:rPr>
                        <w:t xml:space="preserve">Carlisle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D55E330" wp14:editId="4E626FBD">
                <wp:simplePos x="0" y="0"/>
                <wp:positionH relativeFrom="column">
                  <wp:posOffset>6761480</wp:posOffset>
                </wp:positionH>
                <wp:positionV relativeFrom="paragraph">
                  <wp:posOffset>5353322</wp:posOffset>
                </wp:positionV>
                <wp:extent cx="2446655" cy="640080"/>
                <wp:effectExtent l="0" t="0" r="4445" b="0"/>
                <wp:wrapNone/>
                <wp:docPr id="5068164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55466" w14:textId="41E3F980" w:rsidR="00497A83" w:rsidRPr="00497A83" w:rsidRDefault="00497A83" w:rsidP="00497A83">
                            <w:pPr>
                              <w:spacing w:after="100" w:afterAutospacing="1"/>
                              <w:jc w:val="center"/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97A83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56"/>
                                <w:szCs w:val="56"/>
                              </w:rPr>
                              <w:t>Country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E330" id="_x0000_s1029" type="#_x0000_t202" style="position:absolute;margin-left:532.4pt;margin-top:421.5pt;width:192.65pt;height:50.4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" fillcolor="white [3201]" stroked="f" strokeweight=".5pt">
                <v:textbox>
                  <w:txbxContent>
                    <w:p w14:paraId="27155466" w14:textId="41E3F980" w:rsidR="00497A83" w:rsidRPr="00497A83" w:rsidRDefault="00497A83" w:rsidP="00497A83">
                      <w:pPr>
                        <w:spacing w:after="100" w:afterAutospacing="1"/>
                        <w:jc w:val="center"/>
                        <w:rPr>
                          <w:rFonts w:ascii="Apple Chancery" w:hAnsi="Apple Chancery" w:cs="Apple Chancery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97A83">
                        <w:rPr>
                          <w:rFonts w:ascii="Apple Chancery" w:hAnsi="Apple Chancery" w:cs="Apple Chancery" w:hint="cs"/>
                          <w:b/>
                          <w:bCs/>
                          <w:sz w:val="56"/>
                          <w:szCs w:val="56"/>
                        </w:rPr>
                        <w:t>Country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BA8CCDC" wp14:editId="0630092C">
                <wp:simplePos x="0" y="0"/>
                <wp:positionH relativeFrom="page">
                  <wp:posOffset>6858000</wp:posOffset>
                </wp:positionH>
                <wp:positionV relativeFrom="page">
                  <wp:posOffset>4963614</wp:posOffset>
                </wp:positionV>
                <wp:extent cx="2930525" cy="469265"/>
                <wp:effectExtent l="0" t="0" r="0" b="635"/>
                <wp:wrapThrough wrapText="bothSides">
                  <wp:wrapPolygon edited="0">
                    <wp:start x="468" y="0"/>
                    <wp:lineTo x="468" y="21045"/>
                    <wp:lineTo x="21062" y="21045"/>
                    <wp:lineTo x="21062" y="0"/>
                    <wp:lineTo x="468" y="0"/>
                  </wp:wrapPolygon>
                </wp:wrapThrough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3052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79C70E" w14:textId="12B26CB8" w:rsidR="00097E06" w:rsidRPr="00497A83" w:rsidRDefault="00097E06" w:rsidP="001B6D2F">
                            <w:pPr>
                              <w:pStyle w:val="Heading3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497A83">
                              <w:rPr>
                                <w:b/>
                                <w:i/>
                                <w:color w:val="auto"/>
                                <w:sz w:val="36"/>
                                <w:szCs w:val="36"/>
                              </w:rPr>
                              <w:t>Join us at</w:t>
                            </w:r>
                            <w:r w:rsidR="00497A83" w:rsidRPr="00497A83">
                              <w:rPr>
                                <w:b/>
                                <w:i/>
                                <w:color w:val="auto"/>
                                <w:sz w:val="36"/>
                                <w:szCs w:val="36"/>
                              </w:rPr>
                              <w:t xml:space="preserve"> our new venue</w:t>
                            </w:r>
                            <w:r w:rsidRPr="00497A83"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CCDC" id="Text Box 24" o:spid="_x0000_s1030" type="#_x0000_t202" style="position:absolute;margin-left:540pt;margin-top:390.85pt;width:230.75pt;height:36.9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" filled="f" stroked="f">
                <v:textbox inset=",0,,0">
                  <w:txbxContent>
                    <w:p w14:paraId="1279C70E" w14:textId="12B26CB8" w:rsidR="00097E06" w:rsidRPr="00497A83" w:rsidRDefault="00097E06" w:rsidP="001B6D2F">
                      <w:pPr>
                        <w:pStyle w:val="Heading3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497A83">
                        <w:rPr>
                          <w:b/>
                          <w:i/>
                          <w:color w:val="auto"/>
                          <w:sz w:val="36"/>
                          <w:szCs w:val="36"/>
                        </w:rPr>
                        <w:t>Join us at</w:t>
                      </w:r>
                      <w:r w:rsidR="00497A83" w:rsidRPr="00497A83">
                        <w:rPr>
                          <w:b/>
                          <w:i/>
                          <w:color w:val="auto"/>
                          <w:sz w:val="36"/>
                          <w:szCs w:val="36"/>
                        </w:rPr>
                        <w:t xml:space="preserve"> our new venue</w:t>
                      </w:r>
                      <w:r w:rsidRPr="00497A83">
                        <w:rPr>
                          <w:b/>
                          <w:color w:val="auto"/>
                          <w:sz w:val="36"/>
                          <w:szCs w:val="36"/>
                        </w:rPr>
                        <w:t>...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37A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9BF6CE2" wp14:editId="56716624">
                <wp:simplePos x="0" y="0"/>
                <wp:positionH relativeFrom="page">
                  <wp:posOffset>3820160</wp:posOffset>
                </wp:positionH>
                <wp:positionV relativeFrom="page">
                  <wp:posOffset>2617990</wp:posOffset>
                </wp:positionV>
                <wp:extent cx="2381943" cy="449580"/>
                <wp:effectExtent l="0" t="0" r="18415" b="7620"/>
                <wp:wrapThrough wrapText="bothSides">
                  <wp:wrapPolygon edited="0">
                    <wp:start x="115" y="0"/>
                    <wp:lineTo x="0" y="1831"/>
                    <wp:lineTo x="0" y="20136"/>
                    <wp:lineTo x="115" y="21356"/>
                    <wp:lineTo x="21537" y="21356"/>
                    <wp:lineTo x="21652" y="20136"/>
                    <wp:lineTo x="21652" y="1831"/>
                    <wp:lineTo x="21537" y="0"/>
                    <wp:lineTo x="115" y="0"/>
                  </wp:wrapPolygon>
                </wp:wrapThrough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943" cy="449580"/>
                        </a:xfrm>
                        <a:prstGeom prst="roundRect">
                          <a:avLst/>
                        </a:prstGeom>
                        <a:solidFill>
                          <a:srgbClr val="256B94"/>
                        </a:solidFill>
                        <a:ln w="9525" cap="flat" cmpd="sng" algn="ctr">
                          <a:solidFill>
                            <a:srgbClr val="76C5EF">
                              <a:shade val="48000"/>
                              <a:satMod val="11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65B6E" id="Rounded Rectangle 26" o:spid="_x0000_s1026" style="position:absolute;margin-left:300.8pt;margin-top:206.15pt;width:187.55pt;height:35.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" fillcolor="#256b94" strokecolor="#4f8fb1">
                <v:path arrowok="t"/>
                <w10:wrap type="through" anchorx="page" anchory="page"/>
              </v:roundrect>
            </w:pict>
          </mc:Fallback>
        </mc:AlternateContent>
      </w:r>
      <w:r w:rsidR="002237A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761A1F" wp14:editId="69230DA2">
                <wp:simplePos x="0" y="0"/>
                <wp:positionH relativeFrom="page">
                  <wp:posOffset>4021455</wp:posOffset>
                </wp:positionH>
                <wp:positionV relativeFrom="page">
                  <wp:posOffset>2629939</wp:posOffset>
                </wp:positionV>
                <wp:extent cx="2026285" cy="457200"/>
                <wp:effectExtent l="0" t="0" r="0" b="0"/>
                <wp:wrapThrough wrapText="bothSides">
                  <wp:wrapPolygon edited="0">
                    <wp:start x="677" y="600"/>
                    <wp:lineTo x="677" y="20400"/>
                    <wp:lineTo x="20849" y="20400"/>
                    <wp:lineTo x="20849" y="600"/>
                    <wp:lineTo x="677" y="600"/>
                  </wp:wrapPolygon>
                </wp:wrapThrough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2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75768D" w14:textId="77777777" w:rsidR="00097E06" w:rsidRPr="000841F6" w:rsidRDefault="00097E06" w:rsidP="006C172D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841F6">
                              <w:rPr>
                                <w:color w:val="FFFFFF"/>
                                <w:sz w:val="40"/>
                                <w:szCs w:val="40"/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61A1F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16.65pt;margin-top:207.1pt;width:159.55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" filled="f" stroked="f">
                <v:textbox>
                  <w:txbxContent>
                    <w:p w14:paraId="6275768D" w14:textId="77777777" w:rsidR="00097E06" w:rsidRPr="000841F6" w:rsidRDefault="00097E06" w:rsidP="006C172D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0841F6">
                        <w:rPr>
                          <w:color w:val="FFFFFF"/>
                          <w:sz w:val="40"/>
                          <w:szCs w:val="40"/>
                        </w:rPr>
                        <w:t>Congratulations!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37A0">
        <w:rPr>
          <w:noProof/>
        </w:rPr>
        <w:drawing>
          <wp:anchor distT="0" distB="0" distL="114300" distR="114300" simplePos="0" relativeHeight="251677184" behindDoc="0" locked="0" layoutInCell="1" allowOverlap="1" wp14:anchorId="15442055" wp14:editId="36D3AC5C">
            <wp:simplePos x="0" y="0"/>
            <wp:positionH relativeFrom="column">
              <wp:posOffset>3410931</wp:posOffset>
            </wp:positionH>
            <wp:positionV relativeFrom="paragraph">
              <wp:posOffset>-91498</wp:posOffset>
            </wp:positionV>
            <wp:extent cx="2682240" cy="2011680"/>
            <wp:effectExtent l="12700" t="12700" r="10160" b="7620"/>
            <wp:wrapNone/>
            <wp:docPr id="318880520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80520" name="Picture 1" descr="A group of people posing for a phot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DD6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0D2B6FD" wp14:editId="1D8FD028">
                <wp:simplePos x="0" y="0"/>
                <wp:positionH relativeFrom="page">
                  <wp:posOffset>508000</wp:posOffset>
                </wp:positionH>
                <wp:positionV relativeFrom="page">
                  <wp:posOffset>4711700</wp:posOffset>
                </wp:positionV>
                <wp:extent cx="2458085" cy="1572765"/>
                <wp:effectExtent l="25400" t="0" r="310515" b="294640"/>
                <wp:wrapThrough wrapText="bothSides">
                  <wp:wrapPolygon edited="0">
                    <wp:start x="112" y="0"/>
                    <wp:lineTo x="-223" y="0"/>
                    <wp:lineTo x="-223" y="22333"/>
                    <wp:lineTo x="335" y="22333"/>
                    <wp:lineTo x="335" y="25124"/>
                    <wp:lineTo x="2009" y="25473"/>
                    <wp:lineTo x="22543" y="25473"/>
                    <wp:lineTo x="22766" y="25124"/>
                    <wp:lineTo x="24105" y="22682"/>
                    <wp:lineTo x="24217" y="5234"/>
                    <wp:lineTo x="22878" y="3489"/>
                    <wp:lineTo x="21873" y="2792"/>
                    <wp:lineTo x="21539" y="174"/>
                    <wp:lineTo x="21539" y="0"/>
                    <wp:lineTo x="112" y="0"/>
                  </wp:wrapPolygon>
                </wp:wrapThrough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8085" cy="1572765"/>
                          <a:chOff x="0" y="0"/>
                          <a:chExt cx="2465070" cy="1589659"/>
                        </a:xfrm>
                      </wpg:grpSpPr>
                      <wps:wsp>
                        <wps:cNvPr id="61" name="Rounded Rectangle 61"/>
                        <wps:cNvSpPr>
                          <a:spLocks/>
                        </wps:cNvSpPr>
                        <wps:spPr>
                          <a:xfrm>
                            <a:off x="0" y="0"/>
                            <a:ext cx="2465070" cy="1589659"/>
                          </a:xfrm>
                          <a:prstGeom prst="roundRect">
                            <a:avLst>
                              <a:gd name="adj" fmla="val 4302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20768C"/>
                            </a:solidFill>
                            <a:prstDash val="solid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>
                          <a:spLocks/>
                        </wps:cNvSpPr>
                        <wps:spPr>
                          <a:xfrm>
                            <a:off x="0" y="44440"/>
                            <a:ext cx="2465070" cy="145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169A288" w14:textId="77777777" w:rsidR="00097E06" w:rsidRPr="007A06AE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6AE"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>☐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$5</w:t>
                              </w:r>
                              <w:r w:rsidRPr="007A06AE">
                                <w:rPr>
                                  <w:sz w:val="20"/>
                                  <w:szCs w:val="20"/>
                                </w:rPr>
                                <w:t xml:space="preserve">00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Pr="007A06AE">
                                <w:rPr>
                                  <w:sz w:val="20"/>
                                  <w:szCs w:val="20"/>
                                </w:rPr>
                                <w:t>FOUR GOLFERS</w:t>
                              </w:r>
                            </w:p>
                            <w:p w14:paraId="5C8D2ECB" w14:textId="77777777" w:rsidR="00097E06" w:rsidRDefault="00097E06">
                              <w:pP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A06AE"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☐ 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$1</w:t>
                              </w:r>
                              <w:r w:rsidR="007953F5"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25</w:t>
                              </w:r>
                              <w:r w:rsidRPr="007A06AE"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SINGLE (</w:t>
                              </w:r>
                              <w:r w:rsidRPr="007A06AE"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HOLE SPONSOR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2F491776" w14:textId="77777777" w:rsidR="00097E06" w:rsidRDefault="00097E06">
                              <w:pP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A06AE"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>☐</w:t>
                              </w:r>
                              <w:r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Other Sponsorship </w:t>
                              </w:r>
                            </w:p>
                            <w:p w14:paraId="2215CB0F" w14:textId="77777777" w:rsidR="00097E06" w:rsidRPr="007A06AE" w:rsidRDefault="00097E06">
                              <w:pP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A06AE">
                                <w:rPr>
                                  <w:rFonts w:ascii="MS Gothic" w:eastAsia="MS Gothic" w:hAnsi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☐ </w:t>
                              </w:r>
                              <w:r w:rsidRPr="007A06AE"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>MONETARY DONATION</w:t>
                              </w:r>
                              <w:r>
                                <w:rPr>
                                  <w:rFonts w:eastAsia="MS Gothic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91BB2FA" w14:textId="77777777" w:rsidR="00097E06" w:rsidRPr="00AA06D9" w:rsidRDefault="00097E06" w:rsidP="00AA06D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TOTAL AM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T ENCLOSED: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__________</w:t>
                              </w:r>
                            </w:p>
                            <w:p w14:paraId="76ADE0F5" w14:textId="77777777" w:rsidR="00097E06" w:rsidRDefault="00097E06"/>
                            <w:p w14:paraId="079C036E" w14:textId="77777777" w:rsidR="00097E06" w:rsidRDefault="00097E0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2B6FD" id="Group 29" o:spid="_x0000_s1026" style="position:absolute;margin-left:40pt;margin-top:371pt;width:193.55pt;height:123.85pt;z-index:251654656;mso-position-horizontal-relative:page;mso-position-vertical-relative:page;mso-width-relative:margin;mso-height-relative:margin" coordsize="24650,15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">
                <v:roundrect id="Rounded Rectangle 61" o:spid="_x0000_s1027" style="position:absolute;width:24650;height:15896;visibility:visible;mso-wrap-style:square;v-text-anchor:middle" arcsize="281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" filled="f" strokecolor="#20768c">
                  <v:shadow on="t" type="perspective" color="black" opacity="16711f" origin=",.5" offset="4.49014mm,4.49014mm" matrix=",,,58982f"/>
                  <v:path arrowok="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8" type="#_x0000_t202" style="position:absolute;top:444;width:24650;height:14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" filled="f" stroked="f">
                  <v:textbox>
                    <w:txbxContent>
                      <w:p w14:paraId="5169A288" w14:textId="77777777" w:rsidR="00097E06" w:rsidRPr="007A06AE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7A06AE"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>☐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$5</w:t>
                        </w:r>
                        <w:r w:rsidRPr="007A06AE">
                          <w:rPr>
                            <w:sz w:val="20"/>
                            <w:szCs w:val="20"/>
                          </w:rPr>
                          <w:t xml:space="preserve">00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for </w:t>
                        </w:r>
                        <w:r w:rsidRPr="007A06AE">
                          <w:rPr>
                            <w:sz w:val="20"/>
                            <w:szCs w:val="20"/>
                          </w:rPr>
                          <w:t>FOUR GOLFERS</w:t>
                        </w:r>
                      </w:p>
                      <w:p w14:paraId="5C8D2ECB" w14:textId="77777777" w:rsidR="00097E06" w:rsidRDefault="00097E06">
                        <w:pP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</w:pPr>
                        <w:r w:rsidRPr="007A06AE"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 xml:space="preserve">☐ 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$1</w:t>
                        </w:r>
                        <w:r w:rsidR="007953F5"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25</w:t>
                        </w:r>
                        <w:r w:rsidRPr="007A06AE"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SINGLE (</w:t>
                        </w:r>
                        <w:r w:rsidRPr="007A06AE"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HOLE SPONSOR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)</w:t>
                        </w:r>
                      </w:p>
                      <w:p w14:paraId="2F491776" w14:textId="77777777" w:rsidR="00097E06" w:rsidRDefault="00097E06">
                        <w:pP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</w:pPr>
                        <w:r w:rsidRPr="007A06AE"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>☐</w:t>
                        </w:r>
                        <w:r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 xml:space="preserve">Other Sponsorship </w:t>
                        </w:r>
                      </w:p>
                      <w:p w14:paraId="2215CB0F" w14:textId="77777777" w:rsidR="00097E06" w:rsidRPr="007A06AE" w:rsidRDefault="00097E06">
                        <w:pP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</w:pPr>
                        <w:r w:rsidRPr="007A06AE">
                          <w:rPr>
                            <w:rFonts w:ascii="MS Gothic" w:eastAsia="MS Gothic" w:hAnsi="MS Gothic"/>
                            <w:color w:val="000000"/>
                            <w:sz w:val="20"/>
                            <w:szCs w:val="20"/>
                          </w:rPr>
                          <w:t xml:space="preserve">☐ </w:t>
                        </w:r>
                        <w:r w:rsidRPr="007A06AE"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>MONETARY DONATION</w:t>
                        </w:r>
                        <w:r>
                          <w:rPr>
                            <w:rFonts w:eastAsia="MS Gothic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91BB2FA" w14:textId="77777777" w:rsidR="00097E06" w:rsidRPr="00AA06D9" w:rsidRDefault="00097E06" w:rsidP="00AA06D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TOTAL AM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T ENCLOSED: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__________</w:t>
                        </w:r>
                      </w:p>
                      <w:p w14:paraId="76ADE0F5" w14:textId="77777777" w:rsidR="00097E06" w:rsidRDefault="00097E06"/>
                      <w:p w14:paraId="079C036E" w14:textId="77777777" w:rsidR="00097E06" w:rsidRDefault="00097E06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010DD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59799C" wp14:editId="652D4CC7">
                <wp:simplePos x="0" y="0"/>
                <wp:positionH relativeFrom="page">
                  <wp:posOffset>3679825</wp:posOffset>
                </wp:positionH>
                <wp:positionV relativeFrom="page">
                  <wp:posOffset>3326765</wp:posOffset>
                </wp:positionV>
                <wp:extent cx="2670810" cy="1796415"/>
                <wp:effectExtent l="0" t="0" r="0" b="0"/>
                <wp:wrapThrough wrapText="bothSides">
                  <wp:wrapPolygon edited="0">
                    <wp:start x="514" y="0"/>
                    <wp:lineTo x="514" y="21531"/>
                    <wp:lineTo x="21056" y="21531"/>
                    <wp:lineTo x="21056" y="0"/>
                    <wp:lineTo x="514" y="0"/>
                  </wp:wrapPolygon>
                </wp:wrapThrough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0810" cy="179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759339" w14:textId="13484B26" w:rsidR="00097E06" w:rsidRPr="00E21F4B" w:rsidRDefault="00097E06" w:rsidP="00796E28">
                            <w:pPr>
                              <w:pStyle w:val="BodyText2"/>
                              <w:spacing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21F4B">
                              <w:rPr>
                                <w:color w:val="auto"/>
                                <w:sz w:val="32"/>
                                <w:szCs w:val="32"/>
                              </w:rPr>
                              <w:t>To the recipients of the 20</w:t>
                            </w:r>
                            <w:r w:rsidR="00101B1F">
                              <w:rPr>
                                <w:color w:val="auto"/>
                                <w:sz w:val="32"/>
                                <w:szCs w:val="32"/>
                              </w:rPr>
                              <w:t>2</w:t>
                            </w:r>
                            <w:r w:rsidR="00497A83">
                              <w:rPr>
                                <w:color w:val="auto"/>
                                <w:sz w:val="32"/>
                                <w:szCs w:val="32"/>
                              </w:rPr>
                              <w:t>3</w:t>
                            </w:r>
                            <w:r w:rsidRPr="00E21F4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Reece Kelley Foundation </w:t>
                            </w:r>
                            <w:r w:rsidR="00DA4FA8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21F4B">
                              <w:rPr>
                                <w:color w:val="auto"/>
                                <w:sz w:val="32"/>
                                <w:szCs w:val="32"/>
                              </w:rPr>
                              <w:t>Scholarship Awards</w:t>
                            </w:r>
                            <w:r w:rsidR="00DA4FA8">
                              <w:rPr>
                                <w:color w:val="auto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29DCC00" w14:textId="77777777" w:rsidR="00097E06" w:rsidRPr="00E21F4B" w:rsidRDefault="00097E06" w:rsidP="00E21F4B">
                            <w:pPr>
                              <w:pStyle w:val="BodyText2"/>
                              <w:spacing w:line="240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4AA7CAC1" w14:textId="265C0C98" w:rsidR="00097E06" w:rsidRPr="002237A0" w:rsidRDefault="002237A0" w:rsidP="00507F5C">
                            <w:pPr>
                              <w:pStyle w:val="BodyText2"/>
                              <w:spacing w:line="276" w:lineRule="auto"/>
                              <w:rPr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2237A0">
                              <w:rPr>
                                <w:color w:val="auto"/>
                                <w:sz w:val="30"/>
                                <w:szCs w:val="30"/>
                              </w:rPr>
                              <w:t>Cameron Barber,</w:t>
                            </w:r>
                            <w:r w:rsidR="00A6217F" w:rsidRPr="002237A0">
                              <w:rPr>
                                <w:color w:val="auto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07F5C" w:rsidRPr="002237A0">
                              <w:rPr>
                                <w:color w:val="auto"/>
                                <w:sz w:val="30"/>
                                <w:szCs w:val="30"/>
                              </w:rPr>
                              <w:t>Hannah McConnell</w:t>
                            </w:r>
                            <w:r w:rsidR="00507F5C">
                              <w:rPr>
                                <w:color w:val="auto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="00A6217F" w:rsidRPr="002237A0">
                              <w:rPr>
                                <w:color w:val="auto"/>
                                <w:sz w:val="30"/>
                                <w:szCs w:val="30"/>
                              </w:rPr>
                              <w:t xml:space="preserve">&amp; </w:t>
                            </w:r>
                            <w:r w:rsidRPr="002237A0">
                              <w:rPr>
                                <w:color w:val="auto"/>
                                <w:sz w:val="30"/>
                                <w:szCs w:val="30"/>
                              </w:rPr>
                              <w:t xml:space="preserve">Caleb </w:t>
                            </w:r>
                            <w:proofErr w:type="spellStart"/>
                            <w:r w:rsidRPr="002237A0">
                              <w:rPr>
                                <w:color w:val="auto"/>
                                <w:sz w:val="30"/>
                                <w:szCs w:val="30"/>
                              </w:rPr>
                              <w:t>Runk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9799C" id="Text Box 28" o:spid="_x0000_s1035" type="#_x0000_t202" style="position:absolute;margin-left:289.75pt;margin-top:261.95pt;width:210.3pt;height:141.4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" filled="f" stroked="f">
                <v:textbox inset=",0,,0">
                  <w:txbxContent>
                    <w:p w14:paraId="2D759339" w14:textId="13484B26" w:rsidR="00097E06" w:rsidRPr="00E21F4B" w:rsidRDefault="00097E06" w:rsidP="00796E28">
                      <w:pPr>
                        <w:pStyle w:val="BodyText2"/>
                        <w:spacing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E21F4B">
                        <w:rPr>
                          <w:color w:val="auto"/>
                          <w:sz w:val="32"/>
                          <w:szCs w:val="32"/>
                        </w:rPr>
                        <w:t>To the recipients of the 20</w:t>
                      </w:r>
                      <w:r w:rsidR="00101B1F">
                        <w:rPr>
                          <w:color w:val="auto"/>
                          <w:sz w:val="32"/>
                          <w:szCs w:val="32"/>
                        </w:rPr>
                        <w:t>2</w:t>
                      </w:r>
                      <w:r w:rsidR="00497A83">
                        <w:rPr>
                          <w:color w:val="auto"/>
                          <w:sz w:val="32"/>
                          <w:szCs w:val="32"/>
                        </w:rPr>
                        <w:t>3</w:t>
                      </w:r>
                      <w:r w:rsidRPr="00E21F4B">
                        <w:rPr>
                          <w:color w:val="auto"/>
                          <w:sz w:val="32"/>
                          <w:szCs w:val="32"/>
                        </w:rPr>
                        <w:t xml:space="preserve"> Reece Kelley Foundation </w:t>
                      </w:r>
                      <w:r w:rsidR="00DA4FA8">
                        <w:rPr>
                          <w:color w:val="auto"/>
                          <w:sz w:val="32"/>
                          <w:szCs w:val="32"/>
                        </w:rPr>
                        <w:t xml:space="preserve">  </w:t>
                      </w:r>
                      <w:r w:rsidRPr="00E21F4B">
                        <w:rPr>
                          <w:color w:val="auto"/>
                          <w:sz w:val="32"/>
                          <w:szCs w:val="32"/>
                        </w:rPr>
                        <w:t>Scholarship Awards</w:t>
                      </w:r>
                      <w:r w:rsidR="00DA4FA8">
                        <w:rPr>
                          <w:color w:val="auto"/>
                          <w:sz w:val="32"/>
                          <w:szCs w:val="32"/>
                        </w:rPr>
                        <w:t>:</w:t>
                      </w:r>
                    </w:p>
                    <w:p w14:paraId="129DCC00" w14:textId="77777777" w:rsidR="00097E06" w:rsidRPr="00E21F4B" w:rsidRDefault="00097E06" w:rsidP="00E21F4B">
                      <w:pPr>
                        <w:pStyle w:val="BodyText2"/>
                        <w:spacing w:line="240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4AA7CAC1" w14:textId="265C0C98" w:rsidR="00097E06" w:rsidRPr="002237A0" w:rsidRDefault="002237A0" w:rsidP="00507F5C">
                      <w:pPr>
                        <w:pStyle w:val="BodyText2"/>
                        <w:spacing w:line="276" w:lineRule="auto"/>
                        <w:rPr>
                          <w:color w:val="auto"/>
                          <w:sz w:val="30"/>
                          <w:szCs w:val="30"/>
                        </w:rPr>
                      </w:pPr>
                      <w:r w:rsidRPr="002237A0">
                        <w:rPr>
                          <w:color w:val="auto"/>
                          <w:sz w:val="30"/>
                          <w:szCs w:val="30"/>
                        </w:rPr>
                        <w:t>Cameron Barber,</w:t>
                      </w:r>
                      <w:r w:rsidR="00A6217F" w:rsidRPr="002237A0">
                        <w:rPr>
                          <w:color w:val="auto"/>
                          <w:sz w:val="30"/>
                          <w:szCs w:val="30"/>
                        </w:rPr>
                        <w:t xml:space="preserve"> </w:t>
                      </w:r>
                      <w:r w:rsidR="00507F5C" w:rsidRPr="002237A0">
                        <w:rPr>
                          <w:color w:val="auto"/>
                          <w:sz w:val="30"/>
                          <w:szCs w:val="30"/>
                        </w:rPr>
                        <w:t>Hannah McConnell</w:t>
                      </w:r>
                      <w:r w:rsidR="00507F5C">
                        <w:rPr>
                          <w:color w:val="auto"/>
                          <w:sz w:val="30"/>
                          <w:szCs w:val="30"/>
                        </w:rPr>
                        <w:t xml:space="preserve">, </w:t>
                      </w:r>
                      <w:r w:rsidR="00A6217F" w:rsidRPr="002237A0">
                        <w:rPr>
                          <w:color w:val="auto"/>
                          <w:sz w:val="30"/>
                          <w:szCs w:val="30"/>
                        </w:rPr>
                        <w:t xml:space="preserve">&amp; </w:t>
                      </w:r>
                      <w:r w:rsidRPr="002237A0">
                        <w:rPr>
                          <w:color w:val="auto"/>
                          <w:sz w:val="30"/>
                          <w:szCs w:val="30"/>
                        </w:rPr>
                        <w:t xml:space="preserve">Caleb </w:t>
                      </w:r>
                      <w:proofErr w:type="spellStart"/>
                      <w:r w:rsidRPr="002237A0">
                        <w:rPr>
                          <w:color w:val="auto"/>
                          <w:sz w:val="30"/>
                          <w:szCs w:val="30"/>
                        </w:rPr>
                        <w:t>Runk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164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ABAD8D" wp14:editId="6F2D50F5">
                <wp:simplePos x="0" y="0"/>
                <wp:positionH relativeFrom="page">
                  <wp:posOffset>3643630</wp:posOffset>
                </wp:positionH>
                <wp:positionV relativeFrom="page">
                  <wp:posOffset>6929755</wp:posOffset>
                </wp:positionV>
                <wp:extent cx="2797810" cy="399415"/>
                <wp:effectExtent l="0" t="0" r="0" b="0"/>
                <wp:wrapThrough wrapText="bothSides">
                  <wp:wrapPolygon edited="0">
                    <wp:start x="490" y="0"/>
                    <wp:lineTo x="490" y="21291"/>
                    <wp:lineTo x="21080" y="21291"/>
                    <wp:lineTo x="21080" y="0"/>
                    <wp:lineTo x="490" y="0"/>
                  </wp:wrapPolygon>
                </wp:wrapThrough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781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5C14C" w14:textId="77777777" w:rsidR="00097E06" w:rsidRPr="00E30D0C" w:rsidRDefault="00097E06" w:rsidP="00A0113A">
                            <w:pPr>
                              <w:pStyle w:val="Heading3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ReeceKelleyFoundation.org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BAD8D" id="Text Box 23" o:spid="_x0000_s1036" type="#_x0000_t202" style="position:absolute;margin-left:286.9pt;margin-top:545.65pt;width:220.3pt;height:31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" filled="f" stroked="f">
                <v:textbox inset=",0,,0">
                  <w:txbxContent>
                    <w:p w14:paraId="21E5C14C" w14:textId="77777777" w:rsidR="00097E06" w:rsidRPr="00E30D0C" w:rsidRDefault="00097E06" w:rsidP="00A0113A">
                      <w:pPr>
                        <w:pStyle w:val="Heading3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ReeceKelleyFoundation.org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1640">
        <w:rPr>
          <w:noProof/>
        </w:rPr>
        <w:drawing>
          <wp:anchor distT="0" distB="0" distL="114300" distR="114300" simplePos="0" relativeHeight="251673088" behindDoc="0" locked="0" layoutInCell="1" allowOverlap="1" wp14:anchorId="7F342AB9" wp14:editId="14CB0A63">
            <wp:simplePos x="0" y="0"/>
            <wp:positionH relativeFrom="page">
              <wp:posOffset>3843655</wp:posOffset>
            </wp:positionH>
            <wp:positionV relativeFrom="page">
              <wp:posOffset>5937885</wp:posOffset>
            </wp:positionV>
            <wp:extent cx="2364740" cy="609600"/>
            <wp:effectExtent l="0" t="0" r="0" b="0"/>
            <wp:wrapThrough wrapText="bothSides">
              <wp:wrapPolygon edited="0">
                <wp:start x="0" y="0"/>
                <wp:lineTo x="0" y="21150"/>
                <wp:lineTo x="21461" y="21150"/>
                <wp:lineTo x="21461" y="0"/>
                <wp:lineTo x="0" y="0"/>
              </wp:wrapPolygon>
            </wp:wrapThrough>
            <wp:docPr id="38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64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59A486" wp14:editId="33CAE7D8">
                <wp:simplePos x="0" y="0"/>
                <wp:positionH relativeFrom="page">
                  <wp:posOffset>3638550</wp:posOffset>
                </wp:positionH>
                <wp:positionV relativeFrom="page">
                  <wp:posOffset>5368925</wp:posOffset>
                </wp:positionV>
                <wp:extent cx="2797810" cy="478790"/>
                <wp:effectExtent l="0" t="0" r="0" b="0"/>
                <wp:wrapThrough wrapText="bothSides">
                  <wp:wrapPolygon edited="0">
                    <wp:start x="490" y="0"/>
                    <wp:lineTo x="490" y="21199"/>
                    <wp:lineTo x="21080" y="21199"/>
                    <wp:lineTo x="21080" y="0"/>
                    <wp:lineTo x="490" y="0"/>
                  </wp:wrapPolygon>
                </wp:wrapThrough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781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3730C7" w14:textId="1FF2B0E7" w:rsidR="00097E06" w:rsidRPr="00EE04A5" w:rsidRDefault="00097E06" w:rsidP="00A0113A">
                            <w:pPr>
                              <w:pStyle w:val="Subtitle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Grand Slam Sponsor</w:t>
                            </w:r>
                          </w:p>
                          <w:p w14:paraId="71572951" w14:textId="77777777" w:rsidR="00097E06" w:rsidRPr="006E5BC9" w:rsidRDefault="00097E06" w:rsidP="00A0113A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59A486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9" type="#_x0000_t202" style="position:absolute;margin-left:286.5pt;margin-top:422.75pt;width:220.3pt;height:37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" filled="f" stroked="f">
                <v:textbox inset=",0,,0">
                  <w:txbxContent>
                    <w:p w14:paraId="453730C7" w14:textId="1FF2B0E7" w:rsidR="00097E06" w:rsidRPr="00EE04A5" w:rsidRDefault="00097E06" w:rsidP="00A0113A">
                      <w:pPr>
                        <w:pStyle w:val="Subtitle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>Grand Slam Sponsor</w:t>
                      </w:r>
                    </w:p>
                    <w:p w14:paraId="71572951" w14:textId="77777777" w:rsidR="00097E06" w:rsidRPr="006E5BC9" w:rsidRDefault="00097E06" w:rsidP="00A0113A">
                      <w:pPr>
                        <w:pStyle w:val="Subtitle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F20A833" wp14:editId="729588B8">
                <wp:simplePos x="0" y="0"/>
                <wp:positionH relativeFrom="page">
                  <wp:posOffset>554355</wp:posOffset>
                </wp:positionH>
                <wp:positionV relativeFrom="page">
                  <wp:posOffset>6495415</wp:posOffset>
                </wp:positionV>
                <wp:extent cx="2345055" cy="913130"/>
                <wp:effectExtent l="0" t="0" r="0" b="0"/>
                <wp:wrapThrough wrapText="bothSides">
                  <wp:wrapPolygon edited="0">
                    <wp:start x="0" y="0"/>
                    <wp:lineTo x="0" y="21330"/>
                    <wp:lineTo x="21524" y="21330"/>
                    <wp:lineTo x="21524" y="0"/>
                    <wp:lineTo x="0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5055" cy="913130"/>
                        </a:xfrm>
                        <a:prstGeom prst="rect">
                          <a:avLst/>
                        </a:prstGeom>
                        <a:solidFill>
                          <a:srgbClr val="DA08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C58A7A" w14:textId="77777777" w:rsidR="00097E06" w:rsidRPr="000841F6" w:rsidRDefault="00097E06" w:rsidP="005B2E52">
                            <w:pPr>
                              <w:pStyle w:val="Heading3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841F6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Please send form and check to: </w:t>
                            </w:r>
                          </w:p>
                          <w:p w14:paraId="275E3BB2" w14:textId="565A1D99" w:rsidR="00097E06" w:rsidRPr="000841F6" w:rsidRDefault="00097E06" w:rsidP="007A06AE">
                            <w:pPr>
                              <w:pStyle w:val="Heading3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841F6">
                              <w:rPr>
                                <w:color w:val="FFFFFF"/>
                                <w:sz w:val="20"/>
                                <w:szCs w:val="20"/>
                              </w:rPr>
                              <w:t>Reece Kelley Foundation</w:t>
                            </w:r>
                          </w:p>
                          <w:p w14:paraId="6524D92E" w14:textId="77777777" w:rsidR="00097E06" w:rsidRPr="000841F6" w:rsidRDefault="00097E06" w:rsidP="005B2E52">
                            <w:pPr>
                              <w:pStyle w:val="Heading3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841F6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6 Oaktree Road, </w:t>
                            </w:r>
                          </w:p>
                          <w:p w14:paraId="51AC986B" w14:textId="77777777" w:rsidR="00097E06" w:rsidRPr="000841F6" w:rsidRDefault="00097E06" w:rsidP="005B2E52">
                            <w:pPr>
                              <w:pStyle w:val="Heading3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841F6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Hummelstown, PA 17036 </w:t>
                            </w:r>
                          </w:p>
                          <w:p w14:paraId="6560317D" w14:textId="77777777" w:rsidR="00097E06" w:rsidRPr="000841F6" w:rsidRDefault="00097E06" w:rsidP="005B2E52">
                            <w:pPr>
                              <w:pStyle w:val="Heading3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841F6">
                              <w:rPr>
                                <w:color w:val="FFFFFF"/>
                                <w:sz w:val="20"/>
                                <w:szCs w:val="20"/>
                              </w:rPr>
                              <w:t>Email: info@reecekelleyfoundation.org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0A833" id="Text Box 30" o:spid="_x0000_s1034" type="#_x0000_t202" style="position:absolute;margin-left:43.65pt;margin-top:511.45pt;width:184.65pt;height:71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" fillcolor="#da0805" stroked="f">
                <v:textbox inset=",0,,0">
                  <w:txbxContent>
                    <w:p w14:paraId="1AC58A7A" w14:textId="77777777" w:rsidR="00097E06" w:rsidRPr="000841F6" w:rsidRDefault="00097E06" w:rsidP="005B2E52">
                      <w:pPr>
                        <w:pStyle w:val="Heading3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0841F6">
                        <w:rPr>
                          <w:color w:val="FFFFFF"/>
                          <w:sz w:val="20"/>
                          <w:szCs w:val="20"/>
                        </w:rPr>
                        <w:t xml:space="preserve">Please send form and check to: </w:t>
                      </w:r>
                    </w:p>
                    <w:p w14:paraId="275E3BB2" w14:textId="565A1D99" w:rsidR="00097E06" w:rsidRPr="000841F6" w:rsidRDefault="00097E06" w:rsidP="007A06AE">
                      <w:pPr>
                        <w:pStyle w:val="Heading3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0841F6">
                        <w:rPr>
                          <w:color w:val="FFFFFF"/>
                          <w:sz w:val="20"/>
                          <w:szCs w:val="20"/>
                        </w:rPr>
                        <w:t>Reece Kelley Foundation</w:t>
                      </w:r>
                    </w:p>
                    <w:p w14:paraId="6524D92E" w14:textId="77777777" w:rsidR="00097E06" w:rsidRPr="000841F6" w:rsidRDefault="00097E06" w:rsidP="005B2E52">
                      <w:pPr>
                        <w:pStyle w:val="Heading3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0841F6">
                        <w:rPr>
                          <w:color w:val="FFFFFF"/>
                          <w:sz w:val="20"/>
                          <w:szCs w:val="20"/>
                        </w:rPr>
                        <w:t xml:space="preserve">6 Oaktree Road, </w:t>
                      </w:r>
                    </w:p>
                    <w:p w14:paraId="51AC986B" w14:textId="77777777" w:rsidR="00097E06" w:rsidRPr="000841F6" w:rsidRDefault="00097E06" w:rsidP="005B2E52">
                      <w:pPr>
                        <w:pStyle w:val="Heading3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0841F6">
                        <w:rPr>
                          <w:color w:val="FFFFFF"/>
                          <w:sz w:val="20"/>
                          <w:szCs w:val="20"/>
                        </w:rPr>
                        <w:t xml:space="preserve">Hummelstown, PA 17036 </w:t>
                      </w:r>
                    </w:p>
                    <w:p w14:paraId="6560317D" w14:textId="77777777" w:rsidR="00097E06" w:rsidRPr="000841F6" w:rsidRDefault="00097E06" w:rsidP="005B2E52">
                      <w:pPr>
                        <w:pStyle w:val="Heading3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0841F6">
                        <w:rPr>
                          <w:color w:val="FFFFFF"/>
                          <w:sz w:val="20"/>
                          <w:szCs w:val="20"/>
                        </w:rPr>
                        <w:t>Email: info@reecekelleyfoundation.org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D7440F" wp14:editId="3F668D30">
                <wp:simplePos x="0" y="0"/>
                <wp:positionH relativeFrom="page">
                  <wp:posOffset>501015</wp:posOffset>
                </wp:positionH>
                <wp:positionV relativeFrom="page">
                  <wp:posOffset>6376670</wp:posOffset>
                </wp:positionV>
                <wp:extent cx="2465070" cy="1035685"/>
                <wp:effectExtent l="0" t="0" r="0" b="0"/>
                <wp:wrapThrough wrapText="bothSides">
                  <wp:wrapPolygon edited="0">
                    <wp:start x="0" y="0"/>
                    <wp:lineTo x="0" y="21454"/>
                    <wp:lineTo x="21478" y="21454"/>
                    <wp:lineTo x="21478" y="0"/>
                    <wp:lineTo x="0" y="0"/>
                  </wp:wrapPolygon>
                </wp:wrapThrough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5070" cy="1035685"/>
                        </a:xfrm>
                        <a:prstGeom prst="roundRect">
                          <a:avLst>
                            <a:gd name="adj" fmla="val 7208"/>
                          </a:avLst>
                        </a:prstGeom>
                        <a:solidFill>
                          <a:srgbClr val="DA080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D15287" id="Rounded Rectangle 27" o:spid="_x0000_s1026" style="position:absolute;margin-left:39.45pt;margin-top:502.1pt;width:194.1pt;height:81.5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472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" fillcolor="#da0805" stroked="f">
                <w10:wrap type="through" anchorx="page" anchory="page"/>
              </v:roundrect>
            </w:pict>
          </mc:Fallback>
        </mc:AlternateContent>
      </w:r>
      <w:r w:rsidR="008A6854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98431B4" wp14:editId="661EC25F">
                <wp:simplePos x="0" y="0"/>
                <wp:positionH relativeFrom="page">
                  <wp:posOffset>501015</wp:posOffset>
                </wp:positionH>
                <wp:positionV relativeFrom="page">
                  <wp:posOffset>1066165</wp:posOffset>
                </wp:positionV>
                <wp:extent cx="2470785" cy="3450590"/>
                <wp:effectExtent l="25400" t="0" r="297815" b="283210"/>
                <wp:wrapThrough wrapText="bothSides">
                  <wp:wrapPolygon edited="0">
                    <wp:start x="222" y="0"/>
                    <wp:lineTo x="-222" y="0"/>
                    <wp:lineTo x="-222" y="21147"/>
                    <wp:lineTo x="111" y="22896"/>
                    <wp:lineTo x="999" y="22896"/>
                    <wp:lineTo x="999" y="23214"/>
                    <wp:lineTo x="2109" y="23373"/>
                    <wp:lineTo x="22316" y="23373"/>
                    <wp:lineTo x="22427" y="23214"/>
                    <wp:lineTo x="23426" y="22896"/>
                    <wp:lineTo x="24093" y="21703"/>
                    <wp:lineTo x="24204" y="3498"/>
                    <wp:lineTo x="22871" y="2782"/>
                    <wp:lineTo x="21872" y="2544"/>
                    <wp:lineTo x="21872" y="1272"/>
                    <wp:lineTo x="21428" y="79"/>
                    <wp:lineTo x="21428" y="0"/>
                    <wp:lineTo x="222" y="0"/>
                  </wp:wrapPolygon>
                </wp:wrapThrough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785" cy="3450590"/>
                          <a:chOff x="0" y="0"/>
                          <a:chExt cx="2470785" cy="3450590"/>
                        </a:xfrm>
                      </wpg:grpSpPr>
                      <wps:wsp>
                        <wps:cNvPr id="56" name="Rounded Rectangle 56"/>
                        <wps:cNvSpPr>
                          <a:spLocks/>
                        </wps:cNvSpPr>
                        <wps:spPr>
                          <a:xfrm>
                            <a:off x="5715" y="0"/>
                            <a:ext cx="2465070" cy="3450590"/>
                          </a:xfrm>
                          <a:prstGeom prst="roundRect">
                            <a:avLst>
                              <a:gd name="adj" fmla="val 3419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20768C"/>
                            </a:solidFill>
                            <a:prstDash val="solid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/>
                        </wps:cNvSpPr>
                        <wps:spPr>
                          <a:xfrm>
                            <a:off x="0" y="65405"/>
                            <a:ext cx="2465070" cy="327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7BF5C4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Contact Person: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___________</w:t>
                              </w:r>
                            </w:p>
                            <w:p w14:paraId="5F905610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Company: 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</w:t>
                              </w:r>
                            </w:p>
                            <w:p w14:paraId="3F42994D" w14:textId="77777777" w:rsidR="00097E06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 xml:space="preserve">Address: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</w:p>
                            <w:p w14:paraId="78FFF19E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City: _______________________________</w:t>
                              </w:r>
                            </w:p>
                            <w:p w14:paraId="0DE521A7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State: 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ab/>
                                <w:t>Zip</w:t>
                              </w:r>
                              <w:r w:rsidR="0063072E">
                                <w:rPr>
                                  <w:sz w:val="20"/>
                                  <w:szCs w:val="20"/>
                                </w:rPr>
                                <w:t xml:space="preserve"> C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ode: 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</w:p>
                            <w:p w14:paraId="2A48C2D6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Phone: _________________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</w:p>
                            <w:p w14:paraId="446743F0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Email: _______________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</w:p>
                            <w:p w14:paraId="48A630DE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Names of Golfers:</w:t>
                              </w:r>
                            </w:p>
                            <w:p w14:paraId="2AAD96F5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1. ________________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</w:p>
                            <w:p w14:paraId="6084F477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2. ______________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</w:p>
                            <w:p w14:paraId="67A373A9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3. 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</w:t>
                              </w:r>
                            </w:p>
                            <w:p w14:paraId="049912F5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4. _____________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_________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AA06D9">
                                <w:rPr>
                                  <w:sz w:val="20"/>
                                  <w:szCs w:val="20"/>
                                </w:rPr>
                                <w:t>____</w:t>
                              </w:r>
                            </w:p>
                            <w:p w14:paraId="7F78FE71" w14:textId="77777777" w:rsidR="00097E06" w:rsidRPr="00AA06D9" w:rsidRDefault="00097E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431B4" id="Group 19" o:spid="_x0000_s1037" style="position:absolute;margin-left:39.45pt;margin-top:83.95pt;width:194.55pt;height:271.7pt;z-index:251648512;mso-position-horizontal-relative:page;mso-position-vertical-relative:page" coordsize="24707,34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">
                <v:roundrect id="Rounded Rectangle 56" o:spid="_x0000_s1038" style="position:absolute;left:57;width:24650;height:34505;visibility:visible;mso-wrap-style:square;v-text-anchor:middle" arcsize="224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" filled="f" strokecolor="#20768c">
                  <v:shadow on="t" type="perspective" color="black" opacity="16711f" origin=",.5" offset="4.49014mm,4.49014mm" matrix=",,,58982f"/>
                  <v:path arrowok="t"/>
                </v:roundrect>
                <v:shape id="Text Box 47" o:spid="_x0000_s1039" type="#_x0000_t202" style="position:absolute;top:654;width:24650;height:32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  <v:textbox>
                    <w:txbxContent>
                      <w:p w14:paraId="657BF5C4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Contact Person: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___________</w:t>
                        </w:r>
                      </w:p>
                      <w:p w14:paraId="5F905610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Company: 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</w:t>
                        </w:r>
                      </w:p>
                      <w:p w14:paraId="3F42994D" w14:textId="77777777" w:rsidR="00097E06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 xml:space="preserve">Address: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</w:p>
                      <w:p w14:paraId="78FFF19E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City: _______________________________</w:t>
                        </w:r>
                      </w:p>
                      <w:p w14:paraId="0DE521A7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State: ____</w:t>
                        </w:r>
                        <w:r>
                          <w:rPr>
                            <w:sz w:val="20"/>
                            <w:szCs w:val="20"/>
                          </w:rPr>
                          <w:t>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ab/>
                          <w:t>Zip</w:t>
                        </w:r>
                        <w:r w:rsidR="0063072E">
                          <w:rPr>
                            <w:sz w:val="20"/>
                            <w:szCs w:val="20"/>
                          </w:rPr>
                          <w:t xml:space="preserve"> C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ode: ____</w:t>
                        </w:r>
                        <w:r>
                          <w:rPr>
                            <w:sz w:val="20"/>
                            <w:szCs w:val="20"/>
                          </w:rPr>
                          <w:t>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</w:p>
                      <w:p w14:paraId="2A48C2D6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Phone: _________________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</w:t>
                        </w:r>
                      </w:p>
                      <w:p w14:paraId="446743F0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Email: _______________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</w:t>
                        </w:r>
                      </w:p>
                      <w:p w14:paraId="48A630DE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Names of Golfers:</w:t>
                        </w:r>
                      </w:p>
                      <w:p w14:paraId="2AAD96F5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1. ________________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</w:t>
                        </w:r>
                      </w:p>
                      <w:p w14:paraId="6084F477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2. ______________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</w:t>
                        </w:r>
                      </w:p>
                      <w:p w14:paraId="67A373A9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3. 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</w:t>
                        </w:r>
                      </w:p>
                      <w:p w14:paraId="049912F5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  <w:r w:rsidRPr="00AA06D9">
                          <w:rPr>
                            <w:sz w:val="20"/>
                            <w:szCs w:val="20"/>
                          </w:rPr>
                          <w:t>4. _____________</w:t>
                        </w:r>
                        <w:r>
                          <w:rPr>
                            <w:sz w:val="20"/>
                            <w:szCs w:val="20"/>
                          </w:rPr>
                          <w:t>______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A06D9">
                          <w:rPr>
                            <w:sz w:val="20"/>
                            <w:szCs w:val="20"/>
                          </w:rPr>
                          <w:t>____</w:t>
                        </w:r>
                      </w:p>
                      <w:p w14:paraId="7F78FE71" w14:textId="77777777" w:rsidR="00097E06" w:rsidRPr="00AA06D9" w:rsidRDefault="00097E0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DE016C1" wp14:editId="18D5E6CC">
                <wp:simplePos x="0" y="0"/>
                <wp:positionH relativeFrom="page">
                  <wp:posOffset>6853555</wp:posOffset>
                </wp:positionH>
                <wp:positionV relativeFrom="page">
                  <wp:posOffset>2364740</wp:posOffset>
                </wp:positionV>
                <wp:extent cx="2930525" cy="493395"/>
                <wp:effectExtent l="0" t="0" r="0" b="0"/>
                <wp:wrapThrough wrapText="bothSides">
                  <wp:wrapPolygon edited="0">
                    <wp:start x="468" y="556"/>
                    <wp:lineTo x="468" y="20571"/>
                    <wp:lineTo x="21062" y="20571"/>
                    <wp:lineTo x="21062" y="556"/>
                    <wp:lineTo x="468" y="556"/>
                  </wp:wrapPolygon>
                </wp:wrapThrough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052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A553FB" w14:textId="77777777" w:rsidR="00097E06" w:rsidRPr="000841F6" w:rsidRDefault="00097E06" w:rsidP="005A2B70">
                            <w:pPr>
                              <w:jc w:val="center"/>
                              <w:rPr>
                                <w:color w:val="021F29"/>
                                <w:sz w:val="32"/>
                                <w:szCs w:val="32"/>
                              </w:rPr>
                            </w:pPr>
                            <w:r w:rsidRPr="000841F6">
                              <w:rPr>
                                <w:color w:val="021F29"/>
                                <w:sz w:val="32"/>
                                <w:szCs w:val="32"/>
                              </w:rPr>
                              <w:t>MAKE A DIFFERENCE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016C1" id="Text Box 18" o:spid="_x0000_s1039" type="#_x0000_t202" style="position:absolute;margin-left:539.65pt;margin-top:186.2pt;width:230.75pt;height:38.8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" filled="f" stroked="f">
                <v:textbox>
                  <w:txbxContent>
                    <w:p w14:paraId="51A553FB" w14:textId="77777777" w:rsidR="00097E06" w:rsidRPr="000841F6" w:rsidRDefault="00097E06" w:rsidP="005A2B70">
                      <w:pPr>
                        <w:jc w:val="center"/>
                        <w:rPr>
                          <w:color w:val="021F29"/>
                          <w:sz w:val="32"/>
                          <w:szCs w:val="32"/>
                        </w:rPr>
                      </w:pPr>
                      <w:r w:rsidRPr="000841F6">
                        <w:rPr>
                          <w:color w:val="021F29"/>
                          <w:sz w:val="32"/>
                          <w:szCs w:val="32"/>
                        </w:rPr>
                        <w:t>MAKE A DIFFERENCE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w:drawing>
          <wp:anchor distT="0" distB="0" distL="114300" distR="114300" simplePos="0" relativeHeight="251642368" behindDoc="0" locked="0" layoutInCell="1" allowOverlap="1" wp14:anchorId="6103DD2D" wp14:editId="6C48E29C">
            <wp:simplePos x="0" y="0"/>
            <wp:positionH relativeFrom="page">
              <wp:posOffset>7360285</wp:posOffset>
            </wp:positionH>
            <wp:positionV relativeFrom="page">
              <wp:posOffset>427355</wp:posOffset>
            </wp:positionV>
            <wp:extent cx="1946275" cy="1937385"/>
            <wp:effectExtent l="0" t="0" r="0" b="0"/>
            <wp:wrapThrough wrapText="bothSides">
              <wp:wrapPolygon edited="0">
                <wp:start x="0" y="0"/>
                <wp:lineTo x="0" y="21522"/>
                <wp:lineTo x="21424" y="21522"/>
                <wp:lineTo x="21424" y="0"/>
                <wp:lineTo x="0" y="0"/>
              </wp:wrapPolygon>
            </wp:wrapThrough>
            <wp:docPr id="2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854">
        <w:rPr>
          <w:noProof/>
        </w:rPr>
        <w:drawing>
          <wp:anchor distT="0" distB="0" distL="114300" distR="114300" simplePos="0" relativeHeight="251647488" behindDoc="0" locked="0" layoutInCell="1" allowOverlap="1" wp14:anchorId="432A5DA7" wp14:editId="4B57A78F">
            <wp:simplePos x="0" y="0"/>
            <wp:positionH relativeFrom="page">
              <wp:posOffset>10681970</wp:posOffset>
            </wp:positionH>
            <wp:positionV relativeFrom="page">
              <wp:posOffset>4072890</wp:posOffset>
            </wp:positionV>
            <wp:extent cx="1298575" cy="1290320"/>
            <wp:effectExtent l="0" t="0" r="0" b="0"/>
            <wp:wrapThrough wrapText="bothSides">
              <wp:wrapPolygon edited="0">
                <wp:start x="0" y="0"/>
                <wp:lineTo x="0" y="21472"/>
                <wp:lineTo x="21336" y="21472"/>
                <wp:lineTo x="21336" y="0"/>
                <wp:lineTo x="0" y="0"/>
              </wp:wrapPolygon>
            </wp:wrapThrough>
            <wp:docPr id="2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CC3F542" wp14:editId="04A4DCCA">
                <wp:simplePos x="0" y="0"/>
                <wp:positionH relativeFrom="page">
                  <wp:posOffset>10386060</wp:posOffset>
                </wp:positionH>
                <wp:positionV relativeFrom="page">
                  <wp:posOffset>6553200</wp:posOffset>
                </wp:positionV>
                <wp:extent cx="2364740" cy="374015"/>
                <wp:effectExtent l="0" t="0" r="0" b="0"/>
                <wp:wrapThrough wrapText="bothSides">
                  <wp:wrapPolygon edited="0">
                    <wp:start x="580" y="733"/>
                    <wp:lineTo x="580" y="19803"/>
                    <wp:lineTo x="20881" y="19803"/>
                    <wp:lineTo x="20881" y="733"/>
                    <wp:lineTo x="580" y="733"/>
                  </wp:wrapPolygon>
                </wp:wrapThrough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7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27B216" w14:textId="77777777" w:rsidR="00097E06" w:rsidRPr="000841F6" w:rsidRDefault="00097E06" w:rsidP="00D2272C">
                            <w:pPr>
                              <w:jc w:val="center"/>
                              <w:rPr>
                                <w:color w:val="FF6700"/>
                              </w:rPr>
                            </w:pPr>
                            <w:r w:rsidRPr="000841F6">
                              <w:rPr>
                                <w:color w:val="FF6700"/>
                              </w:rPr>
                              <w:t>WWW.CESCLEAN.COM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3F542" id="Text Box 17" o:spid="_x0000_s1040" type="#_x0000_t202" style="position:absolute;margin-left:817.8pt;margin-top:516pt;width:186.2pt;height:29.4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" filled="f" stroked="f">
                <v:textbox>
                  <w:txbxContent>
                    <w:p w14:paraId="1127B216" w14:textId="77777777" w:rsidR="00097E06" w:rsidRPr="000841F6" w:rsidRDefault="00097E06" w:rsidP="00D2272C">
                      <w:pPr>
                        <w:jc w:val="center"/>
                        <w:rPr>
                          <w:color w:val="FF6700"/>
                        </w:rPr>
                      </w:pPr>
                      <w:r w:rsidRPr="000841F6">
                        <w:rPr>
                          <w:color w:val="FF6700"/>
                        </w:rPr>
                        <w:t>WWW.CESCLEAN.COM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3B6F5F1" wp14:editId="5D06001B">
                <wp:simplePos x="0" y="0"/>
                <wp:positionH relativeFrom="page">
                  <wp:posOffset>495300</wp:posOffset>
                </wp:positionH>
                <wp:positionV relativeFrom="page">
                  <wp:posOffset>447040</wp:posOffset>
                </wp:positionV>
                <wp:extent cx="2465070" cy="604520"/>
                <wp:effectExtent l="0" t="0" r="0" b="0"/>
                <wp:wrapThrough wrapText="bothSides">
                  <wp:wrapPolygon edited="0">
                    <wp:start x="111" y="0"/>
                    <wp:lineTo x="0" y="1361"/>
                    <wp:lineTo x="0" y="15882"/>
                    <wp:lineTo x="1113" y="20420"/>
                    <wp:lineTo x="19920" y="20420"/>
                    <wp:lineTo x="21589" y="15882"/>
                    <wp:lineTo x="21589" y="1361"/>
                    <wp:lineTo x="21478" y="0"/>
                    <wp:lineTo x="111" y="0"/>
                  </wp:wrapPolygon>
                </wp:wrapThrough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5070" cy="604520"/>
                          <a:chOff x="0" y="0"/>
                          <a:chExt cx="2465070" cy="604520"/>
                        </a:xfrm>
                      </wpg:grpSpPr>
                      <wps:wsp>
                        <wps:cNvPr id="48" name="Rounded Rectangle 48"/>
                        <wps:cNvSpPr>
                          <a:spLocks/>
                        </wps:cNvSpPr>
                        <wps:spPr>
                          <a:xfrm>
                            <a:off x="0" y="0"/>
                            <a:ext cx="2465070" cy="457200"/>
                          </a:xfrm>
                          <a:prstGeom prst="roundRect">
                            <a:avLst/>
                          </a:prstGeom>
                          <a:solidFill>
                            <a:srgbClr val="256B94"/>
                          </a:solidFill>
                          <a:ln w="9525" cap="flat" cmpd="sng" algn="ctr">
                            <a:solidFill>
                              <a:srgbClr val="76C5EF">
                                <a:shade val="48000"/>
                                <a:satMod val="1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>
                          <a:spLocks/>
                        </wps:cNvSpPr>
                        <wps:spPr>
                          <a:xfrm>
                            <a:off x="60960" y="15240"/>
                            <a:ext cx="228600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96842B" w14:textId="77777777" w:rsidR="00097E06" w:rsidRPr="000841F6" w:rsidRDefault="00097E06" w:rsidP="006C172D">
                              <w:pPr>
                                <w:jc w:val="center"/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0841F6"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>Registration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6F5F1" id="Group 16" o:spid="_x0000_s1041" style="position:absolute;margin-left:39pt;margin-top:35.2pt;width:194.1pt;height:47.6pt;z-index:251649536;mso-position-horizontal-relative:page;mso-position-vertical-relative:page" coordsize="24650,6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">
                <v:roundrect id="Rounded Rectangle 48" o:spid="_x0000_s1042" style="position:absolute;width:24650;height:457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" fillcolor="#256b94" strokecolor="#4f8fb1">
                  <v:path arrowok="t"/>
                </v:roundrect>
                <v:shape id="Text Box 49" o:spid="_x0000_s1043" type="#_x0000_t202" style="position:absolute;left:609;top:152;width:22860;height:5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14:paraId="6596842B" w14:textId="77777777" w:rsidR="00097E06" w:rsidRPr="000841F6" w:rsidRDefault="00097E06" w:rsidP="006C172D">
                        <w:pPr>
                          <w:jc w:val="center"/>
                          <w:rPr>
                            <w:color w:val="FFFFFF"/>
                            <w:sz w:val="40"/>
                            <w:szCs w:val="40"/>
                          </w:rPr>
                        </w:pPr>
                        <w:r w:rsidRPr="000841F6">
                          <w:rPr>
                            <w:color w:val="FFFFFF"/>
                            <w:sz w:val="40"/>
                            <w:szCs w:val="40"/>
                          </w:rPr>
                          <w:t>Registration Form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F70C2">
        <w:br w:type="page"/>
      </w:r>
      <w:r w:rsidR="008A685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3EF8AE" wp14:editId="63E1862D">
                <wp:simplePos x="0" y="0"/>
                <wp:positionH relativeFrom="page">
                  <wp:posOffset>6899638</wp:posOffset>
                </wp:positionH>
                <wp:positionV relativeFrom="page">
                  <wp:posOffset>758825</wp:posOffset>
                </wp:positionV>
                <wp:extent cx="2358753" cy="555171"/>
                <wp:effectExtent l="0" t="0" r="0" b="0"/>
                <wp:wrapThrough wrapText="bothSides">
                  <wp:wrapPolygon edited="0">
                    <wp:start x="582" y="494"/>
                    <wp:lineTo x="582" y="20760"/>
                    <wp:lineTo x="20937" y="20760"/>
                    <wp:lineTo x="20937" y="494"/>
                    <wp:lineTo x="582" y="494"/>
                  </wp:wrapPolygon>
                </wp:wrapThrough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8753" cy="555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7F710C" w14:textId="77777777" w:rsidR="00097E06" w:rsidRPr="000841F6" w:rsidRDefault="00097E06" w:rsidP="0063072E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841F6">
                              <w:rPr>
                                <w:color w:val="FFFFFF"/>
                                <w:sz w:val="28"/>
                                <w:szCs w:val="28"/>
                              </w:rPr>
                              <w:t>TOURNAMENT</w:t>
                            </w:r>
                            <w:r w:rsidR="0063072E" w:rsidRPr="000841F6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EF8A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45" type="#_x0000_t202" style="position:absolute;margin-left:543.3pt;margin-top:59.75pt;width:185.75pt;height:43.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" filled="f" stroked="f">
                <v:textbox>
                  <w:txbxContent>
                    <w:p w14:paraId="2E7F710C" w14:textId="77777777" w:rsidR="00097E06" w:rsidRPr="000841F6" w:rsidRDefault="00097E06" w:rsidP="0063072E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0841F6">
                        <w:rPr>
                          <w:color w:val="FFFFFF"/>
                          <w:sz w:val="28"/>
                          <w:szCs w:val="28"/>
                        </w:rPr>
                        <w:t>TOURNAMENT</w:t>
                      </w:r>
                      <w:r w:rsidR="0063072E" w:rsidRPr="000841F6">
                        <w:rPr>
                          <w:color w:val="FFFFFF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797A71" wp14:editId="425AFB6C">
                <wp:simplePos x="0" y="0"/>
                <wp:positionH relativeFrom="page">
                  <wp:posOffset>492760</wp:posOffset>
                </wp:positionH>
                <wp:positionV relativeFrom="page">
                  <wp:posOffset>6279515</wp:posOffset>
                </wp:positionV>
                <wp:extent cx="2981325" cy="451485"/>
                <wp:effectExtent l="0" t="0" r="0" b="0"/>
                <wp:wrapThrough wrapText="bothSides">
                  <wp:wrapPolygon edited="0">
                    <wp:start x="460" y="608"/>
                    <wp:lineTo x="460" y="20051"/>
                    <wp:lineTo x="21071" y="20051"/>
                    <wp:lineTo x="21071" y="608"/>
                    <wp:lineTo x="460" y="608"/>
                  </wp:wrapPolygon>
                </wp:wrapThrough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32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6275E8" w14:textId="77777777" w:rsidR="00097E06" w:rsidRDefault="00097E06" w:rsidP="00DE3CA6">
                            <w:r>
                              <w:t>Includes four golfers, logo displayed on gift provided to all golfers.</w:t>
                            </w:r>
                          </w:p>
                          <w:p w14:paraId="3951E5CD" w14:textId="77777777" w:rsidR="00097E06" w:rsidRDefault="00097E06" w:rsidP="00674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7A71" id="Text Box 14" o:spid="_x0000_s1045" type="#_x0000_t202" style="position:absolute;margin-left:38.8pt;margin-top:494.45pt;width:234.75pt;height:35.5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" filled="f" stroked="f">
                <v:textbox>
                  <w:txbxContent>
                    <w:p w14:paraId="016275E8" w14:textId="77777777" w:rsidR="00097E06" w:rsidRDefault="00097E06" w:rsidP="00DE3CA6">
                      <w:r>
                        <w:t>Includes four golfers, logo displayed on gift provided to all golfers.</w:t>
                      </w:r>
                    </w:p>
                    <w:p w14:paraId="3951E5CD" w14:textId="77777777" w:rsidR="00097E06" w:rsidRDefault="00097E06" w:rsidP="0067464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76C24D1" wp14:editId="4ACD43D0">
                <wp:simplePos x="0" y="0"/>
                <wp:positionH relativeFrom="page">
                  <wp:posOffset>505460</wp:posOffset>
                </wp:positionH>
                <wp:positionV relativeFrom="page">
                  <wp:posOffset>3979545</wp:posOffset>
                </wp:positionV>
                <wp:extent cx="2969260" cy="866775"/>
                <wp:effectExtent l="0" t="0" r="0" b="0"/>
                <wp:wrapThrough wrapText="bothSides">
                  <wp:wrapPolygon edited="0">
                    <wp:start x="462" y="316"/>
                    <wp:lineTo x="462" y="20888"/>
                    <wp:lineTo x="21064" y="20888"/>
                    <wp:lineTo x="21064" y="316"/>
                    <wp:lineTo x="462" y="316"/>
                  </wp:wrapPolygon>
                </wp:wrapThrough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926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FF7C52" w14:textId="77777777" w:rsidR="00097E06" w:rsidRPr="00E75178" w:rsidRDefault="00097E06">
                            <w:r w:rsidRPr="00B42F56">
                              <w:rPr>
                                <w:sz w:val="20"/>
                                <w:szCs w:val="20"/>
                              </w:rPr>
                              <w:t xml:space="preserve">Includes four golfers,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 (4) player “Greens and Cart Pass” for future use at the Club, </w:t>
                            </w:r>
                            <w:r w:rsidRPr="00B42F56">
                              <w:rPr>
                                <w:sz w:val="20"/>
                                <w:szCs w:val="20"/>
                              </w:rPr>
                              <w:t xml:space="preserve">VIP check in, 2 drink tickets per golfer, reserved table at dinner, logo displayed on main tournament banner, Hole Sign on green and </w:t>
                            </w:r>
                            <w:r w:rsidRPr="00244475">
                              <w:rPr>
                                <w:sz w:val="20"/>
                                <w:szCs w:val="20"/>
                              </w:rPr>
                              <w:t>driving range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C24D1" id="Text Box 13" o:spid="_x0000_s1046" type="#_x0000_t202" style="position:absolute;margin-left:39.8pt;margin-top:313.35pt;width:233.8pt;height:68.2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" filled="f" stroked="f">
                <v:textbox>
                  <w:txbxContent>
                    <w:p w14:paraId="42FF7C52" w14:textId="77777777" w:rsidR="00097E06" w:rsidRPr="00E75178" w:rsidRDefault="00097E06">
                      <w:r w:rsidRPr="00B42F56">
                        <w:rPr>
                          <w:sz w:val="20"/>
                          <w:szCs w:val="20"/>
                        </w:rPr>
                        <w:t xml:space="preserve">Includes four golfers, </w:t>
                      </w:r>
                      <w:r>
                        <w:rPr>
                          <w:sz w:val="20"/>
                          <w:szCs w:val="20"/>
                        </w:rPr>
                        <w:t xml:space="preserve">a (4) player “Greens and Cart Pass” for future use at the Club, </w:t>
                      </w:r>
                      <w:r w:rsidRPr="00B42F56">
                        <w:rPr>
                          <w:sz w:val="20"/>
                          <w:szCs w:val="20"/>
                        </w:rPr>
                        <w:t xml:space="preserve">VIP check in, 2 drink tickets per golfer, reserved table at dinner, logo displayed on main tournament banner, Hole Sign on green and </w:t>
                      </w:r>
                      <w:r w:rsidRPr="00244475">
                        <w:rPr>
                          <w:sz w:val="20"/>
                          <w:szCs w:val="20"/>
                        </w:rPr>
                        <w:t>driving range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AF4CE4" wp14:editId="4325A7DC">
                <wp:simplePos x="0" y="0"/>
                <wp:positionH relativeFrom="page">
                  <wp:posOffset>3681730</wp:posOffset>
                </wp:positionH>
                <wp:positionV relativeFrom="page">
                  <wp:posOffset>3980180</wp:posOffset>
                </wp:positionV>
                <wp:extent cx="3173095" cy="798830"/>
                <wp:effectExtent l="0" t="0" r="0" b="0"/>
                <wp:wrapThrough wrapText="bothSides">
                  <wp:wrapPolygon edited="0">
                    <wp:start x="432" y="343"/>
                    <wp:lineTo x="432" y="20948"/>
                    <wp:lineTo x="21094" y="20948"/>
                    <wp:lineTo x="21094" y="343"/>
                    <wp:lineTo x="432" y="343"/>
                  </wp:wrapPolygon>
                </wp:wrapThrough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309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B6E3FE" w14:textId="77777777" w:rsidR="00097E06" w:rsidRPr="00E75178" w:rsidRDefault="00097E06" w:rsidP="00E75178">
                            <w:r w:rsidRPr="00E75178">
                              <w:t>I</w:t>
                            </w:r>
                            <w:r>
                              <w:t>ncludes four golfers, 1 drink ticket</w:t>
                            </w:r>
                            <w:r w:rsidRPr="00E75178">
                              <w:t xml:space="preserve"> per golfer, reserved table at dinner</w:t>
                            </w:r>
                            <w:r>
                              <w:t>, logo displayed on signage at dinner, Hole Signs on the putting green and driving range.</w:t>
                            </w:r>
                          </w:p>
                          <w:p w14:paraId="6255884C" w14:textId="77777777" w:rsidR="00097E06" w:rsidRDefault="00097E06" w:rsidP="00595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4CE4" id="Text Box 12" o:spid="_x0000_s1047" type="#_x0000_t202" style="position:absolute;margin-left:289.9pt;margin-top:313.4pt;width:249.85pt;height:62.9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" filled="f" stroked="f">
                <v:textbox>
                  <w:txbxContent>
                    <w:p w14:paraId="6BB6E3FE" w14:textId="77777777" w:rsidR="00097E06" w:rsidRPr="00E75178" w:rsidRDefault="00097E06" w:rsidP="00E75178">
                      <w:r w:rsidRPr="00E75178">
                        <w:t>I</w:t>
                      </w:r>
                      <w:r>
                        <w:t>ncludes four golfers, 1 drink ticket</w:t>
                      </w:r>
                      <w:r w:rsidRPr="00E75178">
                        <w:t xml:space="preserve"> per golfer, reserved table at dinner</w:t>
                      </w:r>
                      <w:r>
                        <w:t>, logo displayed on signage at dinner, Hole Signs on the putting green and driving range.</w:t>
                      </w:r>
                    </w:p>
                    <w:p w14:paraId="6255884C" w14:textId="77777777" w:rsidR="00097E06" w:rsidRDefault="00097E06" w:rsidP="005959A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A58561" wp14:editId="66FAA7A3">
                <wp:simplePos x="0" y="0"/>
                <wp:positionH relativeFrom="page">
                  <wp:posOffset>493395</wp:posOffset>
                </wp:positionH>
                <wp:positionV relativeFrom="page">
                  <wp:posOffset>4846955</wp:posOffset>
                </wp:positionV>
                <wp:extent cx="6421755" cy="393700"/>
                <wp:effectExtent l="0" t="0" r="0" b="0"/>
                <wp:wrapThrough wrapText="bothSides">
                  <wp:wrapPolygon edited="0">
                    <wp:start x="214" y="697"/>
                    <wp:lineTo x="214" y="20206"/>
                    <wp:lineTo x="21359" y="20206"/>
                    <wp:lineTo x="21359" y="697"/>
                    <wp:lineTo x="214" y="697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175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34A33" w14:textId="77777777" w:rsidR="00097E06" w:rsidRPr="009202A8" w:rsidRDefault="00097E06" w:rsidP="006062B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riple Sponsor: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$1200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Double Sponsor: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8561" id="Text Box 11" o:spid="_x0000_s1048" type="#_x0000_t202" style="position:absolute;margin-left:38.85pt;margin-top:381.65pt;width:505.65pt;height:31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" filled="f" stroked="f">
                <v:textbox>
                  <w:txbxContent>
                    <w:p w14:paraId="63134A33" w14:textId="77777777" w:rsidR="00097E06" w:rsidRPr="009202A8" w:rsidRDefault="00097E06" w:rsidP="006062B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202A8">
                        <w:rPr>
                          <w:b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riple Sponsor: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$1200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Double Sponsor: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$500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8FE0A68" wp14:editId="04E20ABB">
                <wp:simplePos x="0" y="0"/>
                <wp:positionH relativeFrom="page">
                  <wp:posOffset>483870</wp:posOffset>
                </wp:positionH>
                <wp:positionV relativeFrom="page">
                  <wp:posOffset>5240655</wp:posOffset>
                </wp:positionV>
                <wp:extent cx="2990850" cy="673735"/>
                <wp:effectExtent l="0" t="0" r="0" b="0"/>
                <wp:wrapThrough wrapText="bothSides">
                  <wp:wrapPolygon edited="0">
                    <wp:start x="459" y="407"/>
                    <wp:lineTo x="459" y="20765"/>
                    <wp:lineTo x="21096" y="20765"/>
                    <wp:lineTo x="21096" y="407"/>
                    <wp:lineTo x="459" y="407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0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6BE0C4" w14:textId="77777777" w:rsidR="00097E06" w:rsidRDefault="00097E06" w:rsidP="0067464C">
                            <w:r>
                              <w:t>Includes four golfers, logo displayed on signage at dinner, Hole 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E0A68" id="Text Box 10" o:spid="_x0000_s1049" type="#_x0000_t202" style="position:absolute;margin-left:38.1pt;margin-top:412.65pt;width:235.5pt;height:53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" filled="f" stroked="f">
                <v:textbox>
                  <w:txbxContent>
                    <w:p w14:paraId="3D6BE0C4" w14:textId="77777777" w:rsidR="00097E06" w:rsidRDefault="00097E06" w:rsidP="0067464C">
                      <w:r>
                        <w:t>Includes four golfers, logo displayed on signage at dinner, Hole Sign.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C25E54" wp14:editId="31A9B7C6">
                <wp:simplePos x="0" y="0"/>
                <wp:positionH relativeFrom="page">
                  <wp:posOffset>3681730</wp:posOffset>
                </wp:positionH>
                <wp:positionV relativeFrom="page">
                  <wp:posOffset>5250180</wp:posOffset>
                </wp:positionV>
                <wp:extent cx="3175000" cy="640080"/>
                <wp:effectExtent l="0" t="0" r="0" b="0"/>
                <wp:wrapThrough wrapText="bothSides">
                  <wp:wrapPolygon edited="0">
                    <wp:start x="432" y="429"/>
                    <wp:lineTo x="432" y="20571"/>
                    <wp:lineTo x="21082" y="20571"/>
                    <wp:lineTo x="21082" y="429"/>
                    <wp:lineTo x="432" y="429"/>
                  </wp:wrapPolygon>
                </wp:wrapThrough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532AAC" w14:textId="77777777" w:rsidR="00097E06" w:rsidRDefault="00097E06" w:rsidP="0067464C">
                            <w:r>
                              <w:t>Includes a (2) player “Greens and Cart Pass” for future use at the Club, name displayed on signage at dinner, Hole 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5E54" id="Text Box 9" o:spid="_x0000_s1050" type="#_x0000_t202" style="position:absolute;margin-left:289.9pt;margin-top:413.4pt;width:250pt;height:50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" filled="f" stroked="f">
                <v:textbox>
                  <w:txbxContent>
                    <w:p w14:paraId="39532AAC" w14:textId="77777777" w:rsidR="00097E06" w:rsidRDefault="00097E06" w:rsidP="0067464C">
                      <w:r>
                        <w:t>Includes a (2) player “Greens and Cart Pass” for future use at the Club, name displayed on signage at dinner, Hole Sign.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FBF920" wp14:editId="1B91246F">
                <wp:simplePos x="0" y="0"/>
                <wp:positionH relativeFrom="page">
                  <wp:posOffset>502285</wp:posOffset>
                </wp:positionH>
                <wp:positionV relativeFrom="page">
                  <wp:posOffset>5890260</wp:posOffset>
                </wp:positionV>
                <wp:extent cx="6352540" cy="351155"/>
                <wp:effectExtent l="0" t="0" r="0" b="0"/>
                <wp:wrapThrough wrapText="bothSides">
                  <wp:wrapPolygon edited="0">
                    <wp:start x="216" y="781"/>
                    <wp:lineTo x="216" y="20311"/>
                    <wp:lineTo x="21332" y="20311"/>
                    <wp:lineTo x="21332" y="781"/>
                    <wp:lineTo x="216" y="781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254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0E183" w14:textId="77777777" w:rsidR="00097E06" w:rsidRPr="009202A8" w:rsidRDefault="00097E06" w:rsidP="000A27A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>Gift Sponsor: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$1500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Golf Cart Sponsor: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$1500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9C853DB" w14:textId="77777777" w:rsidR="00097E06" w:rsidRPr="005959AF" w:rsidRDefault="00097E06" w:rsidP="007A3FAF">
                            <w:r w:rsidRPr="005959AF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F920" id="Text Box 8" o:spid="_x0000_s1051" type="#_x0000_t202" style="position:absolute;margin-left:39.55pt;margin-top:463.8pt;width:500.2pt;height:27.6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" filled="f" stroked="f">
                <v:textbox>
                  <w:txbxContent>
                    <w:p w14:paraId="71B0E183" w14:textId="77777777" w:rsidR="00097E06" w:rsidRPr="009202A8" w:rsidRDefault="00097E06" w:rsidP="000A27A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202A8">
                        <w:rPr>
                          <w:b/>
                          <w:sz w:val="32"/>
                          <w:szCs w:val="32"/>
                        </w:rPr>
                        <w:t>Gift Sponsor: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$1500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Golf Cart Sponsor: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$1500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29C853DB" w14:textId="77777777" w:rsidR="00097E06" w:rsidRPr="005959AF" w:rsidRDefault="00097E06" w:rsidP="007A3FAF">
                      <w:r w:rsidRPr="005959AF"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2F67B4" wp14:editId="77AA32C3">
                <wp:simplePos x="0" y="0"/>
                <wp:positionH relativeFrom="page">
                  <wp:posOffset>3679190</wp:posOffset>
                </wp:positionH>
                <wp:positionV relativeFrom="page">
                  <wp:posOffset>6279515</wp:posOffset>
                </wp:positionV>
                <wp:extent cx="3175635" cy="451485"/>
                <wp:effectExtent l="0" t="0" r="0" b="0"/>
                <wp:wrapThrough wrapText="bothSides">
                  <wp:wrapPolygon edited="0">
                    <wp:start x="432" y="608"/>
                    <wp:lineTo x="432" y="20051"/>
                    <wp:lineTo x="21077" y="20051"/>
                    <wp:lineTo x="21077" y="608"/>
                    <wp:lineTo x="432" y="608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63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725518" w14:textId="77777777" w:rsidR="00097E06" w:rsidRDefault="00097E06" w:rsidP="005959AF">
                            <w:r>
                              <w:t>Includes four golfers, logo displayed in all golf carts.</w:t>
                            </w:r>
                          </w:p>
                          <w:p w14:paraId="633759DA" w14:textId="77777777" w:rsidR="00097E06" w:rsidRDefault="00097E06" w:rsidP="00674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67B4" id="Text Box 7" o:spid="_x0000_s1052" type="#_x0000_t202" style="position:absolute;margin-left:289.7pt;margin-top:494.45pt;width:250.05pt;height:35.5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" filled="f" stroked="f">
                <v:textbox>
                  <w:txbxContent>
                    <w:p w14:paraId="5E725518" w14:textId="77777777" w:rsidR="00097E06" w:rsidRDefault="00097E06" w:rsidP="005959AF">
                      <w:r>
                        <w:t>Includes four golfers, logo displayed in all golf carts.</w:t>
                      </w:r>
                    </w:p>
                    <w:p w14:paraId="633759DA" w14:textId="77777777" w:rsidR="00097E06" w:rsidRDefault="00097E06" w:rsidP="0067464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6A62E4" wp14:editId="2760AF01">
                <wp:simplePos x="0" y="0"/>
                <wp:positionH relativeFrom="page">
                  <wp:posOffset>483870</wp:posOffset>
                </wp:positionH>
                <wp:positionV relativeFrom="page">
                  <wp:posOffset>6731000</wp:posOffset>
                </wp:positionV>
                <wp:extent cx="6475730" cy="516890"/>
                <wp:effectExtent l="0" t="0" r="0" b="0"/>
                <wp:wrapThrough wrapText="bothSides">
                  <wp:wrapPolygon edited="0">
                    <wp:start x="212" y="531"/>
                    <wp:lineTo x="212" y="20698"/>
                    <wp:lineTo x="21350" y="20698"/>
                    <wp:lineTo x="21350" y="531"/>
                    <wp:lineTo x="212" y="531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73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C179F7" w14:textId="77777777" w:rsidR="00097E06" w:rsidRPr="00737BC5" w:rsidRDefault="00097E06" w:rsidP="00737BC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37BC5">
                              <w:rPr>
                                <w:b/>
                                <w:sz w:val="22"/>
                                <w:szCs w:val="22"/>
                              </w:rPr>
                              <w:t>All sponsorship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levels include</w:t>
                            </w:r>
                            <w:r w:rsidRPr="00737BC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advertisement on the web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site and in the golf brochure</w:t>
                            </w:r>
                            <w:r w:rsidRPr="00737BC5">
                              <w:rPr>
                                <w:b/>
                                <w:sz w:val="22"/>
                                <w:szCs w:val="22"/>
                              </w:rPr>
                              <w:t>. For more information,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call Mel</w:t>
                            </w:r>
                            <w:r w:rsidRPr="00737BC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at 717-979-8646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770E66D" w14:textId="77777777" w:rsidR="00097E06" w:rsidRDefault="00097E06" w:rsidP="00DE3CA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144BA71" w14:textId="77777777" w:rsidR="00097E06" w:rsidRDefault="00097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62E4" id="Text Box 6" o:spid="_x0000_s1053" type="#_x0000_t202" style="position:absolute;margin-left:38.1pt;margin-top:530pt;width:509.9pt;height:40.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" filled="f" stroked="f">
                <v:textbox>
                  <w:txbxContent>
                    <w:p w14:paraId="66C179F7" w14:textId="77777777" w:rsidR="00097E06" w:rsidRPr="00737BC5" w:rsidRDefault="00097E06" w:rsidP="00737BC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737BC5">
                        <w:rPr>
                          <w:b/>
                          <w:sz w:val="22"/>
                          <w:szCs w:val="22"/>
                        </w:rPr>
                        <w:t>All sponsorship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levels include</w:t>
                      </w:r>
                      <w:r w:rsidRPr="00737BC5">
                        <w:rPr>
                          <w:b/>
                          <w:sz w:val="22"/>
                          <w:szCs w:val="22"/>
                        </w:rPr>
                        <w:t xml:space="preserve"> advertisement on the web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site and in the golf brochure</w:t>
                      </w:r>
                      <w:r w:rsidRPr="00737BC5">
                        <w:rPr>
                          <w:b/>
                          <w:sz w:val="22"/>
                          <w:szCs w:val="22"/>
                        </w:rPr>
                        <w:t>. For more information,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call Mel</w:t>
                      </w:r>
                      <w:r w:rsidRPr="00737BC5">
                        <w:rPr>
                          <w:b/>
                          <w:sz w:val="22"/>
                          <w:szCs w:val="22"/>
                        </w:rPr>
                        <w:t xml:space="preserve"> at 717-979-8646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2770E66D" w14:textId="77777777" w:rsidR="00097E06" w:rsidRDefault="00097E06" w:rsidP="00DE3CA6">
                      <w:pPr>
                        <w:jc w:val="center"/>
                        <w:rPr>
                          <w:b/>
                        </w:rPr>
                      </w:pPr>
                    </w:p>
                    <w:p w14:paraId="3144BA71" w14:textId="77777777" w:rsidR="00097E06" w:rsidRDefault="00097E0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267B9A" wp14:editId="36608C4D">
                <wp:simplePos x="0" y="0"/>
                <wp:positionH relativeFrom="page">
                  <wp:posOffset>505460</wp:posOffset>
                </wp:positionH>
                <wp:positionV relativeFrom="page">
                  <wp:posOffset>3640455</wp:posOffset>
                </wp:positionV>
                <wp:extent cx="6352540" cy="372110"/>
                <wp:effectExtent l="0" t="0" r="0" b="0"/>
                <wp:wrapThrough wrapText="bothSides">
                  <wp:wrapPolygon edited="0">
                    <wp:start x="216" y="737"/>
                    <wp:lineTo x="216" y="19904"/>
                    <wp:lineTo x="21332" y="19904"/>
                    <wp:lineTo x="21332" y="737"/>
                    <wp:lineTo x="216" y="737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254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386E30" w14:textId="77777777" w:rsidR="00097E06" w:rsidRPr="009202A8" w:rsidRDefault="00097E06" w:rsidP="000A27A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rand Slam Sponsor: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$2500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Home Run Sponsor: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$2000</w:t>
                            </w:r>
                            <w:r w:rsidRPr="009202A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FE7E6AD" w14:textId="77777777" w:rsidR="00097E06" w:rsidRPr="00243F38" w:rsidRDefault="00097E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43F3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7B9A" id="Text Box 5" o:spid="_x0000_s1054" type="#_x0000_t202" style="position:absolute;margin-left:39.8pt;margin-top:286.65pt;width:500.2pt;height:29.3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" filled="f" stroked="f">
                <v:textbox>
                  <w:txbxContent>
                    <w:p w14:paraId="10386E30" w14:textId="77777777" w:rsidR="00097E06" w:rsidRPr="009202A8" w:rsidRDefault="00097E06" w:rsidP="000A27A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202A8">
                        <w:rPr>
                          <w:b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rand Slam Sponsor: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$2500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Home Run Sponsor: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  <w:t>$2000</w:t>
                      </w:r>
                      <w:r w:rsidRPr="009202A8"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5FE7E6AD" w14:textId="77777777" w:rsidR="00097E06" w:rsidRPr="00243F38" w:rsidRDefault="00097E06">
                      <w:pPr>
                        <w:rPr>
                          <w:sz w:val="32"/>
                          <w:szCs w:val="32"/>
                        </w:rPr>
                      </w:pPr>
                      <w:r w:rsidRPr="00243F38">
                        <w:rPr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F33925" wp14:editId="7DE40BBE">
                <wp:simplePos x="0" y="0"/>
                <wp:positionH relativeFrom="page">
                  <wp:posOffset>551815</wp:posOffset>
                </wp:positionH>
                <wp:positionV relativeFrom="page">
                  <wp:posOffset>3094355</wp:posOffset>
                </wp:positionV>
                <wp:extent cx="6303010" cy="513715"/>
                <wp:effectExtent l="0" t="0" r="0" b="0"/>
                <wp:wrapThrough wrapText="bothSides">
                  <wp:wrapPolygon edited="0">
                    <wp:start x="218" y="534"/>
                    <wp:lineTo x="218" y="20292"/>
                    <wp:lineTo x="21369" y="20292"/>
                    <wp:lineTo x="21369" y="534"/>
                    <wp:lineTo x="218" y="534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301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3216F" w14:textId="77777777" w:rsidR="00097E06" w:rsidRPr="000841F6" w:rsidRDefault="00097E06" w:rsidP="00C843EB">
                            <w:pPr>
                              <w:jc w:val="center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0841F6">
                              <w:rPr>
                                <w:color w:val="FFFFFF"/>
                                <w:sz w:val="52"/>
                                <w:szCs w:val="52"/>
                              </w:rPr>
                              <w:t>SPONSORSHIP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3925" id="Text Box 4" o:spid="_x0000_s1055" type="#_x0000_t202" style="position:absolute;margin-left:43.45pt;margin-top:243.65pt;width:496.3pt;height:40.4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" filled="f" stroked="f">
                <v:textbox>
                  <w:txbxContent>
                    <w:p w14:paraId="5743216F" w14:textId="77777777" w:rsidR="00097E06" w:rsidRPr="000841F6" w:rsidRDefault="00097E06" w:rsidP="00C843EB">
                      <w:pPr>
                        <w:jc w:val="center"/>
                        <w:rPr>
                          <w:color w:val="FFFFFF"/>
                          <w:sz w:val="52"/>
                          <w:szCs w:val="52"/>
                        </w:rPr>
                      </w:pPr>
                      <w:r w:rsidRPr="000841F6">
                        <w:rPr>
                          <w:color w:val="FFFFFF"/>
                          <w:sz w:val="52"/>
                          <w:szCs w:val="52"/>
                        </w:rPr>
                        <w:t>SPONSORSHIP OPPORTUNITIES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A366EB" wp14:editId="07B0189F">
                <wp:simplePos x="0" y="0"/>
                <wp:positionH relativeFrom="page">
                  <wp:posOffset>6960235</wp:posOffset>
                </wp:positionH>
                <wp:positionV relativeFrom="page">
                  <wp:posOffset>1525270</wp:posOffset>
                </wp:positionV>
                <wp:extent cx="2378710" cy="5607050"/>
                <wp:effectExtent l="0" t="0" r="0" b="0"/>
                <wp:wrapThrough wrapText="bothSides">
                  <wp:wrapPolygon edited="0">
                    <wp:start x="577" y="245"/>
                    <wp:lineTo x="577" y="21331"/>
                    <wp:lineTo x="20989" y="21331"/>
                    <wp:lineTo x="20989" y="245"/>
                    <wp:lineTo x="577" y="245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8710" cy="560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642AC" w14:textId="77777777" w:rsidR="00097E06" w:rsidRPr="000841F6" w:rsidRDefault="00097E06" w:rsidP="009D2B37">
                            <w:pPr>
                              <w:pStyle w:val="BodyText3"/>
                              <w:spacing w:line="240" w:lineRule="auto"/>
                              <w:rPr>
                                <w:b/>
                                <w:color w:val="20768C"/>
                                <w:sz w:val="24"/>
                                <w:szCs w:val="24"/>
                              </w:rPr>
                            </w:pPr>
                            <w:r w:rsidRPr="000841F6">
                              <w:rPr>
                                <w:b/>
                                <w:color w:val="20768C"/>
                                <w:sz w:val="24"/>
                                <w:szCs w:val="24"/>
                              </w:rPr>
                              <w:t>COST: $500 per FOURSOME</w:t>
                            </w:r>
                          </w:p>
                          <w:p w14:paraId="07887FF4" w14:textId="77777777" w:rsidR="00097E06" w:rsidRPr="000841F6" w:rsidRDefault="00097E06" w:rsidP="009D2B37">
                            <w:pPr>
                              <w:pStyle w:val="BodyText3"/>
                              <w:spacing w:line="240" w:lineRule="auto"/>
                              <w:rPr>
                                <w:color w:val="20768C"/>
                                <w:szCs w:val="20"/>
                              </w:rPr>
                            </w:pPr>
                            <w:r w:rsidRPr="000841F6">
                              <w:rPr>
                                <w:color w:val="20768C"/>
                                <w:szCs w:val="20"/>
                              </w:rPr>
                              <w:t>Registration • 10:30 AM</w:t>
                            </w:r>
                          </w:p>
                          <w:p w14:paraId="1AA16159" w14:textId="77777777" w:rsidR="00097E06" w:rsidRPr="000841F6" w:rsidRDefault="00097E06" w:rsidP="009D2B37">
                            <w:pPr>
                              <w:pStyle w:val="BodyText3"/>
                              <w:spacing w:line="480" w:lineRule="auto"/>
                              <w:rPr>
                                <w:color w:val="20768C"/>
                                <w:szCs w:val="20"/>
                              </w:rPr>
                            </w:pPr>
                            <w:r w:rsidRPr="000841F6">
                              <w:rPr>
                                <w:color w:val="20768C"/>
                                <w:szCs w:val="20"/>
                              </w:rPr>
                              <w:t>Shotgun Start • 11:30 AM</w:t>
                            </w:r>
                          </w:p>
                          <w:p w14:paraId="3C206587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b/>
                                <w:color w:val="20768C"/>
                                <w:sz w:val="24"/>
                                <w:szCs w:val="24"/>
                              </w:rPr>
                            </w:pPr>
                            <w:r w:rsidRPr="000841F6">
                              <w:rPr>
                                <w:b/>
                                <w:color w:val="20768C"/>
                                <w:sz w:val="24"/>
                                <w:szCs w:val="24"/>
                              </w:rPr>
                              <w:t>GOLF FEE INCLUDES:</w:t>
                            </w:r>
                          </w:p>
                          <w:p w14:paraId="41E3CFD9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/>
                                <w:szCs w:val="20"/>
                              </w:rPr>
                            </w:pPr>
                            <w:r w:rsidRPr="000841F6">
                              <w:rPr>
                                <w:color w:val="20768C"/>
                                <w:szCs w:val="20"/>
                              </w:rPr>
                              <w:t>Driving Range prior to event</w:t>
                            </w:r>
                          </w:p>
                          <w:p w14:paraId="5BA98F92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/>
                                <w:szCs w:val="20"/>
                              </w:rPr>
                            </w:pPr>
                            <w:r w:rsidRPr="000841F6">
                              <w:rPr>
                                <w:color w:val="20768C"/>
                                <w:szCs w:val="20"/>
                              </w:rPr>
                              <w:t>Light Lunch during Registration</w:t>
                            </w:r>
                          </w:p>
                          <w:p w14:paraId="12F5C8C8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/>
                                <w:szCs w:val="20"/>
                              </w:rPr>
                            </w:pPr>
                            <w:r w:rsidRPr="000841F6">
                              <w:rPr>
                                <w:color w:val="20768C"/>
                                <w:szCs w:val="20"/>
                              </w:rPr>
                              <w:t>Green Fees and Cart</w:t>
                            </w:r>
                          </w:p>
                          <w:p w14:paraId="7A2453FB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/>
                                <w:szCs w:val="20"/>
                              </w:rPr>
                            </w:pPr>
                            <w:r w:rsidRPr="000841F6">
                              <w:rPr>
                                <w:color w:val="20768C"/>
                                <w:szCs w:val="20"/>
                              </w:rPr>
                              <w:t>Gift Bag</w:t>
                            </w:r>
                          </w:p>
                          <w:p w14:paraId="5EB6AE48" w14:textId="427FC045" w:rsidR="00097E06" w:rsidRDefault="00097E06" w:rsidP="000C4EBC">
                            <w:pPr>
                              <w:pStyle w:val="BodyText3"/>
                              <w:spacing w:line="240" w:lineRule="auto"/>
                              <w:rPr>
                                <w:color w:val="20768C"/>
                                <w:szCs w:val="20"/>
                              </w:rPr>
                            </w:pPr>
                            <w:r w:rsidRPr="000841F6">
                              <w:rPr>
                                <w:color w:val="20768C"/>
                                <w:szCs w:val="20"/>
                              </w:rPr>
                              <w:t>Buffet Style Dinner immediately following golf</w:t>
                            </w:r>
                          </w:p>
                          <w:p w14:paraId="39FFF6E6" w14:textId="77777777" w:rsidR="007435A6" w:rsidRPr="000841F6" w:rsidRDefault="007435A6" w:rsidP="000C4EBC">
                            <w:pPr>
                              <w:pStyle w:val="BodyText3"/>
                              <w:spacing w:line="240" w:lineRule="auto"/>
                              <w:rPr>
                                <w:color w:val="20768C"/>
                                <w:szCs w:val="20"/>
                              </w:rPr>
                            </w:pPr>
                          </w:p>
                          <w:p w14:paraId="2148E1CA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b/>
                                <w:color w:val="20768C"/>
                                <w:sz w:val="24"/>
                                <w:szCs w:val="24"/>
                              </w:rPr>
                            </w:pPr>
                            <w:r w:rsidRPr="000841F6">
                              <w:rPr>
                                <w:b/>
                                <w:color w:val="20768C"/>
                                <w:sz w:val="24"/>
                                <w:szCs w:val="24"/>
                              </w:rPr>
                              <w:t>CONTESTS INCLUDE:</w:t>
                            </w:r>
                          </w:p>
                          <w:p w14:paraId="040ACFDD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/>
                              </w:rPr>
                            </w:pPr>
                            <w:r w:rsidRPr="000841F6">
                              <w:rPr>
                                <w:color w:val="20768C"/>
                              </w:rPr>
                              <w:t>Longest Drive (male and female)</w:t>
                            </w:r>
                          </w:p>
                          <w:p w14:paraId="2DD4FDB8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/>
                              </w:rPr>
                            </w:pPr>
                            <w:r w:rsidRPr="000841F6">
                              <w:rPr>
                                <w:color w:val="20768C"/>
                              </w:rPr>
                              <w:t>Closest to the Pin</w:t>
                            </w:r>
                          </w:p>
                          <w:p w14:paraId="5F164AAB" w14:textId="77777777" w:rsidR="00097E06" w:rsidRPr="000841F6" w:rsidRDefault="00097E06" w:rsidP="009D2B37">
                            <w:pPr>
                              <w:pStyle w:val="BodyText3"/>
                              <w:spacing w:line="480" w:lineRule="auto"/>
                              <w:rPr>
                                <w:color w:val="20768C"/>
                              </w:rPr>
                            </w:pPr>
                            <w:r w:rsidRPr="000841F6">
                              <w:rPr>
                                <w:color w:val="20768C"/>
                              </w:rPr>
                              <w:t>Four (4) Hole-in-One Prizes</w:t>
                            </w:r>
                          </w:p>
                          <w:p w14:paraId="753B5F41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b/>
                                <w:color w:val="20768C"/>
                                <w:sz w:val="24"/>
                                <w:szCs w:val="24"/>
                              </w:rPr>
                            </w:pPr>
                            <w:r w:rsidRPr="000841F6">
                              <w:rPr>
                                <w:b/>
                                <w:color w:val="20768C"/>
                                <w:sz w:val="24"/>
                                <w:szCs w:val="24"/>
                              </w:rPr>
                              <w:t>DINNER AND EVENTS:</w:t>
                            </w:r>
                          </w:p>
                          <w:p w14:paraId="01C2385A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/>
                              </w:rPr>
                            </w:pPr>
                            <w:r w:rsidRPr="000841F6">
                              <w:rPr>
                                <w:color w:val="20768C"/>
                              </w:rPr>
                              <w:t>Cash Bar at Dinner</w:t>
                            </w:r>
                          </w:p>
                          <w:p w14:paraId="12F8925D" w14:textId="77777777" w:rsidR="00097E06" w:rsidRPr="000841F6" w:rsidRDefault="00097E06" w:rsidP="000D3D0F">
                            <w:pPr>
                              <w:pStyle w:val="BodyText3"/>
                              <w:spacing w:line="15" w:lineRule="atLeast"/>
                              <w:rPr>
                                <w:color w:val="20768C"/>
                              </w:rPr>
                            </w:pPr>
                            <w:r w:rsidRPr="000841F6">
                              <w:rPr>
                                <w:color w:val="20768C"/>
                              </w:rPr>
                              <w:t>Amazing Raffle Items</w:t>
                            </w:r>
                          </w:p>
                          <w:p w14:paraId="6513C011" w14:textId="77777777" w:rsidR="00097E06" w:rsidRPr="002E7F82" w:rsidRDefault="00097E06" w:rsidP="00E0733C">
                            <w:pPr>
                              <w:pStyle w:val="BodyText3"/>
                              <w:spacing w:line="15" w:lineRule="atLeas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366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6" type="#_x0000_t202" style="position:absolute;margin-left:548.05pt;margin-top:120.1pt;width:187.3pt;height:441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" filled="f" stroked="f">
                <v:textbox inset=",7.2pt,,7.2pt">
                  <w:txbxContent>
                    <w:p w14:paraId="089642AC" w14:textId="77777777" w:rsidR="00097E06" w:rsidRPr="000841F6" w:rsidRDefault="00097E06" w:rsidP="009D2B37">
                      <w:pPr>
                        <w:pStyle w:val="BodyText3"/>
                        <w:spacing w:line="240" w:lineRule="auto"/>
                        <w:rPr>
                          <w:b/>
                          <w:color w:val="20768C"/>
                          <w:sz w:val="24"/>
                          <w:szCs w:val="24"/>
                        </w:rPr>
                      </w:pPr>
                      <w:r w:rsidRPr="000841F6">
                        <w:rPr>
                          <w:b/>
                          <w:color w:val="20768C"/>
                          <w:sz w:val="24"/>
                          <w:szCs w:val="24"/>
                        </w:rPr>
                        <w:t>COST: $500 per FOURSOME</w:t>
                      </w:r>
                    </w:p>
                    <w:p w14:paraId="07887FF4" w14:textId="77777777" w:rsidR="00097E06" w:rsidRPr="000841F6" w:rsidRDefault="00097E06" w:rsidP="009D2B37">
                      <w:pPr>
                        <w:pStyle w:val="BodyText3"/>
                        <w:spacing w:line="240" w:lineRule="auto"/>
                        <w:rPr>
                          <w:color w:val="20768C"/>
                          <w:szCs w:val="20"/>
                        </w:rPr>
                      </w:pPr>
                      <w:r w:rsidRPr="000841F6">
                        <w:rPr>
                          <w:color w:val="20768C"/>
                          <w:szCs w:val="20"/>
                        </w:rPr>
                        <w:t>Registration • 10:30 AM</w:t>
                      </w:r>
                    </w:p>
                    <w:p w14:paraId="1AA16159" w14:textId="77777777" w:rsidR="00097E06" w:rsidRPr="000841F6" w:rsidRDefault="00097E06" w:rsidP="009D2B37">
                      <w:pPr>
                        <w:pStyle w:val="BodyText3"/>
                        <w:spacing w:line="480" w:lineRule="auto"/>
                        <w:rPr>
                          <w:color w:val="20768C"/>
                          <w:szCs w:val="20"/>
                        </w:rPr>
                      </w:pPr>
                      <w:r w:rsidRPr="000841F6">
                        <w:rPr>
                          <w:color w:val="20768C"/>
                          <w:szCs w:val="20"/>
                        </w:rPr>
                        <w:t>Shotgun Start • 11:30 AM</w:t>
                      </w:r>
                    </w:p>
                    <w:p w14:paraId="3C206587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b/>
                          <w:color w:val="20768C"/>
                          <w:sz w:val="24"/>
                          <w:szCs w:val="24"/>
                        </w:rPr>
                      </w:pPr>
                      <w:r w:rsidRPr="000841F6">
                        <w:rPr>
                          <w:b/>
                          <w:color w:val="20768C"/>
                          <w:sz w:val="24"/>
                          <w:szCs w:val="24"/>
                        </w:rPr>
                        <w:t>GOLF FEE INCLUDES:</w:t>
                      </w:r>
                    </w:p>
                    <w:p w14:paraId="41E3CFD9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/>
                          <w:szCs w:val="20"/>
                        </w:rPr>
                      </w:pPr>
                      <w:r w:rsidRPr="000841F6">
                        <w:rPr>
                          <w:color w:val="20768C"/>
                          <w:szCs w:val="20"/>
                        </w:rPr>
                        <w:t>Driving Range prior to event</w:t>
                      </w:r>
                    </w:p>
                    <w:p w14:paraId="5BA98F92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/>
                          <w:szCs w:val="20"/>
                        </w:rPr>
                      </w:pPr>
                      <w:r w:rsidRPr="000841F6">
                        <w:rPr>
                          <w:color w:val="20768C"/>
                          <w:szCs w:val="20"/>
                        </w:rPr>
                        <w:t>Light Lunch during Registration</w:t>
                      </w:r>
                    </w:p>
                    <w:p w14:paraId="12F5C8C8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/>
                          <w:szCs w:val="20"/>
                        </w:rPr>
                      </w:pPr>
                      <w:r w:rsidRPr="000841F6">
                        <w:rPr>
                          <w:color w:val="20768C"/>
                          <w:szCs w:val="20"/>
                        </w:rPr>
                        <w:t>Green Fees and Cart</w:t>
                      </w:r>
                    </w:p>
                    <w:p w14:paraId="7A2453FB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/>
                          <w:szCs w:val="20"/>
                        </w:rPr>
                      </w:pPr>
                      <w:r w:rsidRPr="000841F6">
                        <w:rPr>
                          <w:color w:val="20768C"/>
                          <w:szCs w:val="20"/>
                        </w:rPr>
                        <w:t>Gift Bag</w:t>
                      </w:r>
                    </w:p>
                    <w:p w14:paraId="5EB6AE48" w14:textId="427FC045" w:rsidR="00097E06" w:rsidRDefault="00097E06" w:rsidP="000C4EBC">
                      <w:pPr>
                        <w:pStyle w:val="BodyText3"/>
                        <w:spacing w:line="240" w:lineRule="auto"/>
                        <w:rPr>
                          <w:color w:val="20768C"/>
                          <w:szCs w:val="20"/>
                        </w:rPr>
                      </w:pPr>
                      <w:r w:rsidRPr="000841F6">
                        <w:rPr>
                          <w:color w:val="20768C"/>
                          <w:szCs w:val="20"/>
                        </w:rPr>
                        <w:t>Buffet Style Dinner immediately following golf</w:t>
                      </w:r>
                    </w:p>
                    <w:p w14:paraId="39FFF6E6" w14:textId="77777777" w:rsidR="007435A6" w:rsidRPr="000841F6" w:rsidRDefault="007435A6" w:rsidP="000C4EBC">
                      <w:pPr>
                        <w:pStyle w:val="BodyText3"/>
                        <w:spacing w:line="240" w:lineRule="auto"/>
                        <w:rPr>
                          <w:color w:val="20768C"/>
                          <w:szCs w:val="20"/>
                        </w:rPr>
                      </w:pPr>
                    </w:p>
                    <w:p w14:paraId="2148E1CA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b/>
                          <w:color w:val="20768C"/>
                          <w:sz w:val="24"/>
                          <w:szCs w:val="24"/>
                        </w:rPr>
                      </w:pPr>
                      <w:r w:rsidRPr="000841F6">
                        <w:rPr>
                          <w:b/>
                          <w:color w:val="20768C"/>
                          <w:sz w:val="24"/>
                          <w:szCs w:val="24"/>
                        </w:rPr>
                        <w:t>CONTESTS INCLUDE:</w:t>
                      </w:r>
                    </w:p>
                    <w:p w14:paraId="040ACFDD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/>
                        </w:rPr>
                      </w:pPr>
                      <w:r w:rsidRPr="000841F6">
                        <w:rPr>
                          <w:color w:val="20768C"/>
                        </w:rPr>
                        <w:t>Longest Drive (male and female)</w:t>
                      </w:r>
                    </w:p>
                    <w:p w14:paraId="2DD4FDB8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/>
                        </w:rPr>
                      </w:pPr>
                      <w:r w:rsidRPr="000841F6">
                        <w:rPr>
                          <w:color w:val="20768C"/>
                        </w:rPr>
                        <w:t>Closest to the Pin</w:t>
                      </w:r>
                    </w:p>
                    <w:p w14:paraId="5F164AAB" w14:textId="77777777" w:rsidR="00097E06" w:rsidRPr="000841F6" w:rsidRDefault="00097E06" w:rsidP="009D2B37">
                      <w:pPr>
                        <w:pStyle w:val="BodyText3"/>
                        <w:spacing w:line="480" w:lineRule="auto"/>
                        <w:rPr>
                          <w:color w:val="20768C"/>
                        </w:rPr>
                      </w:pPr>
                      <w:r w:rsidRPr="000841F6">
                        <w:rPr>
                          <w:color w:val="20768C"/>
                        </w:rPr>
                        <w:t>Four (4) Hole-in-One Prizes</w:t>
                      </w:r>
                    </w:p>
                    <w:p w14:paraId="753B5F41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b/>
                          <w:color w:val="20768C"/>
                          <w:sz w:val="24"/>
                          <w:szCs w:val="24"/>
                        </w:rPr>
                      </w:pPr>
                      <w:r w:rsidRPr="000841F6">
                        <w:rPr>
                          <w:b/>
                          <w:color w:val="20768C"/>
                          <w:sz w:val="24"/>
                          <w:szCs w:val="24"/>
                        </w:rPr>
                        <w:t>DINNER AND EVENTS:</w:t>
                      </w:r>
                    </w:p>
                    <w:p w14:paraId="01C2385A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/>
                        </w:rPr>
                      </w:pPr>
                      <w:r w:rsidRPr="000841F6">
                        <w:rPr>
                          <w:color w:val="20768C"/>
                        </w:rPr>
                        <w:t>Cash Bar at Dinner</w:t>
                      </w:r>
                    </w:p>
                    <w:p w14:paraId="12F8925D" w14:textId="77777777" w:rsidR="00097E06" w:rsidRPr="000841F6" w:rsidRDefault="00097E06" w:rsidP="000D3D0F">
                      <w:pPr>
                        <w:pStyle w:val="BodyText3"/>
                        <w:spacing w:line="15" w:lineRule="atLeast"/>
                        <w:rPr>
                          <w:color w:val="20768C"/>
                        </w:rPr>
                      </w:pPr>
                      <w:r w:rsidRPr="000841F6">
                        <w:rPr>
                          <w:color w:val="20768C"/>
                        </w:rPr>
                        <w:t>Amazing Raffle Items</w:t>
                      </w:r>
                    </w:p>
                    <w:p w14:paraId="6513C011" w14:textId="77777777" w:rsidR="00097E06" w:rsidRPr="002E7F82" w:rsidRDefault="00097E06" w:rsidP="00E0733C">
                      <w:pPr>
                        <w:pStyle w:val="BodyText3"/>
                        <w:spacing w:line="15" w:lineRule="atLeas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AD37AC" wp14:editId="553D85E5">
                <wp:simplePos x="0" y="0"/>
                <wp:positionH relativeFrom="page">
                  <wp:posOffset>3474720</wp:posOffset>
                </wp:positionH>
                <wp:positionV relativeFrom="page">
                  <wp:posOffset>579120</wp:posOffset>
                </wp:positionV>
                <wp:extent cx="3200400" cy="2667000"/>
                <wp:effectExtent l="0" t="0" r="0" b="0"/>
                <wp:wrapThrough wrapText="bothSides">
                  <wp:wrapPolygon edited="0">
                    <wp:start x="429" y="103"/>
                    <wp:lineTo x="429" y="21394"/>
                    <wp:lineTo x="21086" y="21394"/>
                    <wp:lineTo x="21086" y="103"/>
                    <wp:lineTo x="429" y="103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AB5855" w14:textId="77777777" w:rsidR="00097E06" w:rsidRPr="00C843EB" w:rsidRDefault="00097E06" w:rsidP="00923441">
                            <w:pPr>
                              <w:spacing w:line="276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843EB">
                              <w:rPr>
                                <w:sz w:val="22"/>
                                <w:szCs w:val="22"/>
                              </w:rPr>
                              <w:t>Reece Kelley was a happy, fun-loving boy who passed away after a tragic accident in the summer of 2008, four days before he was to start fourth grade. Reece had a big heart, a bright smile, and a sense of integrity. In his nine short years he made a difference to all who knew him.  In his honor and memory, a Foundation bearing his name has been created. The primary goal of this Foundation is to raise money to provide college scholars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hips to students who are Making </w:t>
                            </w:r>
                            <w:r w:rsidRPr="00C843EB">
                              <w:rPr>
                                <w:sz w:val="22"/>
                                <w:szCs w:val="22"/>
                              </w:rPr>
                              <w:t>a Difference in their communities.  We hope you will get involved in making this event a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D37AC" id="Text Box 1" o:spid="_x0000_s1057" type="#_x0000_t202" style="position:absolute;margin-left:273.6pt;margin-top:45.6pt;width:252pt;height:210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" filled="f" stroked="f">
                <v:textbox>
                  <w:txbxContent>
                    <w:p w14:paraId="6FAB5855" w14:textId="77777777" w:rsidR="00097E06" w:rsidRPr="00C843EB" w:rsidRDefault="00097E06" w:rsidP="00923441">
                      <w:pPr>
                        <w:spacing w:line="276" w:lineRule="auto"/>
                        <w:jc w:val="both"/>
                        <w:rPr>
                          <w:sz w:val="22"/>
                          <w:szCs w:val="22"/>
                        </w:rPr>
                      </w:pPr>
                      <w:r w:rsidRPr="00C843EB">
                        <w:rPr>
                          <w:sz w:val="22"/>
                          <w:szCs w:val="22"/>
                        </w:rPr>
                        <w:t>Reece Kelley was a happy, fun-loving boy who passed away after a tragic accident in the summer of 2008, four days before he was to start fourth grade. Reece had a big heart, a bright smile, and a sense of integrity. In his nine short years he made a difference to all who knew him.  In his honor and memory, a Foundation bearing his name has been created. The primary goal of this Foundation is to raise money to provide college scholars</w:t>
                      </w:r>
                      <w:r>
                        <w:rPr>
                          <w:sz w:val="22"/>
                          <w:szCs w:val="22"/>
                        </w:rPr>
                        <w:t xml:space="preserve">hips to students who are Making </w:t>
                      </w:r>
                      <w:r w:rsidRPr="00C843EB">
                        <w:rPr>
                          <w:sz w:val="22"/>
                          <w:szCs w:val="22"/>
                        </w:rPr>
                        <w:t>a Difference in their communities.  We hope you will get involved in making this event a success!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854">
        <w:rPr>
          <w:noProof/>
        </w:rPr>
        <w:drawing>
          <wp:anchor distT="0" distB="0" distL="114300" distR="114300" simplePos="0" relativeHeight="251657728" behindDoc="0" locked="0" layoutInCell="1" allowOverlap="1" wp14:anchorId="344675D0" wp14:editId="0E227B51">
            <wp:simplePos x="0" y="0"/>
            <wp:positionH relativeFrom="page">
              <wp:posOffset>640080</wp:posOffset>
            </wp:positionH>
            <wp:positionV relativeFrom="page">
              <wp:posOffset>579120</wp:posOffset>
            </wp:positionV>
            <wp:extent cx="2834640" cy="2346960"/>
            <wp:effectExtent l="12700" t="12700" r="0" b="2540"/>
            <wp:wrapThrough wrapText="bothSides">
              <wp:wrapPolygon edited="0">
                <wp:start x="-97" y="-117"/>
                <wp:lineTo x="-97" y="21623"/>
                <wp:lineTo x="21581" y="21623"/>
                <wp:lineTo x="21581" y="-117"/>
                <wp:lineTo x="-97" y="-117"/>
              </wp:wrapPolygon>
            </wp:wrapThrough>
            <wp:docPr id="2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346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20768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6D2F" w:rsidSect="004D42B8">
      <w:headerReference w:type="default" r:id="rId10"/>
      <w:headerReference w:type="first" r:id="rId11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0B767" w14:textId="77777777" w:rsidR="004D42B8" w:rsidRDefault="004D42B8">
      <w:pPr>
        <w:spacing w:after="0"/>
      </w:pPr>
      <w:r>
        <w:separator/>
      </w:r>
    </w:p>
  </w:endnote>
  <w:endnote w:type="continuationSeparator" w:id="0">
    <w:p w14:paraId="23A85FD2" w14:textId="77777777" w:rsidR="004D42B8" w:rsidRDefault="004D42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12F57" w14:textId="77777777" w:rsidR="004D42B8" w:rsidRDefault="004D42B8">
      <w:pPr>
        <w:spacing w:after="0"/>
      </w:pPr>
      <w:r>
        <w:separator/>
      </w:r>
    </w:p>
  </w:footnote>
  <w:footnote w:type="continuationSeparator" w:id="0">
    <w:p w14:paraId="528F337F" w14:textId="77777777" w:rsidR="004D42B8" w:rsidRDefault="004D42B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85080" w14:textId="77777777" w:rsidR="00097E06" w:rsidRDefault="008A685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16A3E4" wp14:editId="709A2ABB">
              <wp:simplePos x="0" y="0"/>
              <wp:positionH relativeFrom="page">
                <wp:posOffset>6903720</wp:posOffset>
              </wp:positionH>
              <wp:positionV relativeFrom="page">
                <wp:posOffset>640080</wp:posOffset>
              </wp:positionV>
              <wp:extent cx="2366010" cy="6492240"/>
              <wp:effectExtent l="25400" t="0" r="275590" b="276860"/>
              <wp:wrapThrough wrapText="bothSides">
                <wp:wrapPolygon edited="0">
                  <wp:start x="-232" y="0"/>
                  <wp:lineTo x="-232" y="21634"/>
                  <wp:lineTo x="348" y="21634"/>
                  <wp:lineTo x="348" y="22310"/>
                  <wp:lineTo x="812" y="22310"/>
                  <wp:lineTo x="1623" y="22521"/>
                  <wp:lineTo x="22957" y="22521"/>
                  <wp:lineTo x="23652" y="22310"/>
                  <wp:lineTo x="24116" y="21676"/>
                  <wp:lineTo x="24000" y="2704"/>
                  <wp:lineTo x="21913" y="2070"/>
                  <wp:lineTo x="21797" y="0"/>
                  <wp:lineTo x="-232" y="0"/>
                </wp:wrapPolygon>
              </wp:wrapThrough>
              <wp:docPr id="43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66010" cy="649224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solidFill>
                          <a:srgbClr val="318FC5">
                            <a:lumMod val="75000"/>
                          </a:srgbClr>
                        </a:solidFill>
                        <a:prstDash val="solid"/>
                      </a:ln>
                      <a:effectLst>
                        <a:outerShdw blurRad="190500" dist="228600" dir="2700000" sy="90000" rotWithShape="0">
                          <a:srgbClr val="000000">
                            <a:alpha val="255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4E1E29" id="Rectangle 43" o:spid="_x0000_s1026" style="position:absolute;margin-left:543.6pt;margin-top:50.4pt;width:186.3pt;height:511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" filled="f" strokecolor="#256b94">
              <v:shadow on="t" type="perspective" color="black" opacity="16711f" origin=",.5" offset="4.49014mm,4.49014mm" matrix=",,,58982f"/>
              <v:path arrowok="t"/>
              <w10:wrap type="through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663E05" wp14:editId="1E6629D9">
              <wp:simplePos x="0" y="0"/>
              <wp:positionH relativeFrom="page">
                <wp:posOffset>6903720</wp:posOffset>
              </wp:positionH>
              <wp:positionV relativeFrom="page">
                <wp:posOffset>640080</wp:posOffset>
              </wp:positionV>
              <wp:extent cx="2366010" cy="6492240"/>
              <wp:effectExtent l="0" t="0" r="0" b="0"/>
              <wp:wrapTight wrapText="bothSides">
                <wp:wrapPolygon edited="0">
                  <wp:start x="0" y="0"/>
                  <wp:lineTo x="0" y="21549"/>
                  <wp:lineTo x="21449" y="21549"/>
                  <wp:lineTo x="21449" y="0"/>
                  <wp:lineTo x="0" y="0"/>
                </wp:wrapPolygon>
              </wp:wrapTight>
              <wp:docPr id="42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66010" cy="6492240"/>
                      </a:xfrm>
                      <a:prstGeom prst="rect">
                        <a:avLst/>
                      </a:prstGeom>
                      <a:solidFill>
                        <a:srgbClr val="70A525">
                          <a:lumMod val="40000"/>
                          <a:lumOff val="60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D2BD40" id="Rectangle 42" o:spid="_x0000_s1026" style="position:absolute;margin-left:543.6pt;margin-top:50.4pt;width:186.3pt;height:511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" fillcolor="#c8e89a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60301D" wp14:editId="1522B0EA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372600" cy="7223760"/>
              <wp:effectExtent l="0" t="0" r="0" b="2540"/>
              <wp:wrapNone/>
              <wp:docPr id="41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372600" cy="7223760"/>
                      </a:xfrm>
                      <a:prstGeom prst="rect">
                        <a:avLst/>
                      </a:prstGeom>
                      <a:solidFill>
                        <a:srgbClr val="256B94"/>
                      </a:solidFill>
                      <a:ln>
                        <a:solidFill>
                          <a:srgbClr val="1F497D"/>
                        </a:solidFill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8DC836" id="Rectangle 41" o:spid="_x0000_s1026" style="position:absolute;margin-left:21.6pt;margin-top:21.6pt;width:738pt;height:568.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" fillcolor="#256b94" strokecolor="#1f497d"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E9B575" wp14:editId="16E3290A">
              <wp:simplePos x="0" y="0"/>
              <wp:positionH relativeFrom="page">
                <wp:posOffset>502920</wp:posOffset>
              </wp:positionH>
              <wp:positionV relativeFrom="page">
                <wp:posOffset>457200</wp:posOffset>
              </wp:positionV>
              <wp:extent cx="8915400" cy="6790690"/>
              <wp:effectExtent l="63500" t="76200" r="63500" b="92710"/>
              <wp:wrapTight wrapText="bothSides">
                <wp:wrapPolygon edited="0">
                  <wp:start x="-92" y="-242"/>
                  <wp:lineTo x="-154" y="485"/>
                  <wp:lineTo x="-154" y="21168"/>
                  <wp:lineTo x="-92" y="21895"/>
                  <wp:lineTo x="21662" y="21895"/>
                  <wp:lineTo x="21662" y="21814"/>
                  <wp:lineTo x="21754" y="21208"/>
                  <wp:lineTo x="21754" y="485"/>
                  <wp:lineTo x="21692" y="-242"/>
                  <wp:lineTo x="-92" y="-242"/>
                </wp:wrapPolygon>
              </wp:wrapTight>
              <wp:docPr id="39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915400" cy="679069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9525" cap="flat" cmpd="sng" algn="ctr">
                        <a:solidFill>
                          <a:srgbClr val="20768C"/>
                        </a:solidFill>
                        <a:prstDash val="solid"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ysClr val="window" lastClr="FFFFFF"/>
                        </a:contourClr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F02B6B" id="Rectangle 39" o:spid="_x0000_s1026" style="position:absolute;margin-left:39.6pt;margin-top:36pt;width:702pt;height:534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" fillcolor="window" strokecolor="#20768c">
              <v:shadow on="t" color="black" opacity="26214f" origin="-.5,-.5" offset="0,0"/>
              <v:path arrowok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AA2EE4" wp14:editId="52D59487">
              <wp:simplePos x="0" y="0"/>
              <wp:positionH relativeFrom="page">
                <wp:posOffset>493395</wp:posOffset>
              </wp:positionH>
              <wp:positionV relativeFrom="page">
                <wp:posOffset>3017520</wp:posOffset>
              </wp:positionV>
              <wp:extent cx="8924925" cy="590550"/>
              <wp:effectExtent l="0" t="0" r="0" b="0"/>
              <wp:wrapThrough wrapText="bothSides">
                <wp:wrapPolygon edited="0">
                  <wp:start x="0" y="0"/>
                  <wp:lineTo x="0" y="21368"/>
                  <wp:lineTo x="21577" y="21368"/>
                  <wp:lineTo x="21577" y="0"/>
                  <wp:lineTo x="0" y="0"/>
                </wp:wrapPolygon>
              </wp:wrapThrough>
              <wp:docPr id="3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924925" cy="590550"/>
                      </a:xfrm>
                      <a:prstGeom prst="rect">
                        <a:avLst/>
                      </a:prstGeom>
                      <a:solidFill>
                        <a:srgbClr val="318FC5">
                          <a:lumMod val="75000"/>
                        </a:srgb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722CD2" id="Rectangle 37" o:spid="_x0000_s1026" style="position:absolute;margin-left:38.85pt;margin-top:237.6pt;width:702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" fillcolor="#256b94" stroked="f">
              <w10:wrap type="through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FE59E" wp14:editId="0508D1CB">
              <wp:simplePos x="0" y="0"/>
              <wp:positionH relativeFrom="page">
                <wp:posOffset>6903720</wp:posOffset>
              </wp:positionH>
              <wp:positionV relativeFrom="page">
                <wp:posOffset>640080</wp:posOffset>
              </wp:positionV>
              <wp:extent cx="2366010" cy="777240"/>
              <wp:effectExtent l="0" t="0" r="0" b="0"/>
              <wp:wrapThrough wrapText="bothSides">
                <wp:wrapPolygon edited="0">
                  <wp:start x="0" y="0"/>
                  <wp:lineTo x="0" y="21176"/>
                  <wp:lineTo x="21449" y="21176"/>
                  <wp:lineTo x="21449" y="0"/>
                  <wp:lineTo x="0" y="0"/>
                </wp:wrapPolygon>
              </wp:wrapThrough>
              <wp:docPr id="36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66010" cy="777240"/>
                      </a:xfrm>
                      <a:prstGeom prst="rect">
                        <a:avLst/>
                      </a:prstGeom>
                      <a:solidFill>
                        <a:srgbClr val="70A52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19862F93" w14:textId="77777777" w:rsidR="00097E06" w:rsidRPr="0073591D" w:rsidRDefault="00097E06" w:rsidP="002609C8">
                          <w:pPr>
                            <w:pStyle w:val="Heading2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182880" rIns="91440" bIns="18288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AFE59E" id="Rectangle 36" o:spid="_x0000_s1061" style="position:absolute;margin-left:543.6pt;margin-top:50.4pt;width:186.3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" fillcolor="#547c1c" stroked="f">
              <v:textbox inset=",14.4pt,,14.4pt">
                <w:txbxContent>
                  <w:p w14:paraId="19862F93" w14:textId="77777777" w:rsidR="00097E06" w:rsidRPr="0073591D" w:rsidRDefault="00097E06" w:rsidP="002609C8">
                    <w:pPr>
                      <w:pStyle w:val="Heading2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through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E6501BB" wp14:editId="44004A7C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0" t="0" r="0" b="0"/>
              <wp:wrapNone/>
              <wp:docPr id="35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76C5EF">
                            <a:lumMod val="60000"/>
                            <a:lumOff val="40000"/>
                          </a:srgbClr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8E29D0" id="Rectangle 35" o:spid="_x0000_s1026" style="position:absolute;margin-left:50.4pt;margin-top:50.4pt;width:691.2pt;height:511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" filled="f" strokecolor="#addcf5" strokeweight="1pt"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8" distR="114298" simplePos="0" relativeHeight="251655168" behindDoc="0" locked="0" layoutInCell="1" allowOverlap="1" wp14:anchorId="5A3651EF" wp14:editId="70F22453">
              <wp:simplePos x="0" y="0"/>
              <wp:positionH relativeFrom="page">
                <wp:posOffset>7223759</wp:posOffset>
              </wp:positionH>
              <wp:positionV relativeFrom="page">
                <wp:posOffset>640080</wp:posOffset>
              </wp:positionV>
              <wp:extent cx="0" cy="6492240"/>
              <wp:effectExtent l="0" t="0" r="0" b="0"/>
              <wp:wrapNone/>
              <wp:docPr id="34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6C5EF">
                            <a:lumMod val="60000"/>
                            <a:lumOff val="40000"/>
                          </a:srgbClr>
                        </a:solidFill>
                        <a:round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2B274E" id="Straight Connector 34" o:spid="_x0000_s1026" style="position:absolute;z-index:251655168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" strokecolor="#addcf5" strokeweight="1pt">
              <o:lock v:ext="edit" shapetype="f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249A7" w14:textId="77777777" w:rsidR="00097E06" w:rsidRDefault="008A685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687094" wp14:editId="05B38AF4">
              <wp:simplePos x="0" y="0"/>
              <wp:positionH relativeFrom="page">
                <wp:posOffset>321945</wp:posOffset>
              </wp:positionH>
              <wp:positionV relativeFrom="page">
                <wp:posOffset>274320</wp:posOffset>
              </wp:positionV>
              <wp:extent cx="2797810" cy="7223760"/>
              <wp:effectExtent l="12700" t="12700" r="8890" b="1524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noFill/>
                      <a:ln w="38100" cmpd="sng">
                        <a:solidFill>
                          <a:srgbClr val="318FC5">
                            <a:lumMod val="75000"/>
                          </a:srgbClr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BB02A0" id="Rectangle 33" o:spid="_x0000_s1026" style="position:absolute;margin-left:25.35pt;margin-top:21.6pt;width:220.3pt;height:568.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" filled="f" strokecolor="#256b94" strokeweight="3pt"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E6540F" wp14:editId="46339DBD">
              <wp:simplePos x="0" y="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12700" t="12700" r="8890" b="15240"/>
              <wp:wrapNone/>
              <wp:docPr id="32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noFill/>
                      <a:ln w="38100" cmpd="sng">
                        <a:solidFill>
                          <a:srgbClr val="318FC5">
                            <a:lumMod val="75000"/>
                          </a:srgbClr>
                        </a:solidFill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13ADA0" id="Rectangle 32" o:spid="_x0000_s1026" style="position:absolute;margin-left:285.85pt;margin-top:21.6pt;width:220.3pt;height:568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" filled="f" strokecolor="#256b94" strokeweight="3pt">
              <v:path arrowok="t"/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bordersDoNotSurroundHeader/>
  <w:bordersDoNotSurroundFooter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1B6D2F"/>
    <w:rsid w:val="00004BAC"/>
    <w:rsid w:val="00010DD6"/>
    <w:rsid w:val="0003294F"/>
    <w:rsid w:val="000331E8"/>
    <w:rsid w:val="0004415E"/>
    <w:rsid w:val="00044B7C"/>
    <w:rsid w:val="000725C3"/>
    <w:rsid w:val="0007431E"/>
    <w:rsid w:val="00082E9C"/>
    <w:rsid w:val="000841F6"/>
    <w:rsid w:val="00097E06"/>
    <w:rsid w:val="000A27A4"/>
    <w:rsid w:val="000A376E"/>
    <w:rsid w:val="000A4530"/>
    <w:rsid w:val="000B1E2E"/>
    <w:rsid w:val="000B6EBA"/>
    <w:rsid w:val="000C08C2"/>
    <w:rsid w:val="000C4EBC"/>
    <w:rsid w:val="000D0644"/>
    <w:rsid w:val="000D3D0F"/>
    <w:rsid w:val="000F3DBE"/>
    <w:rsid w:val="00101B1F"/>
    <w:rsid w:val="00111C48"/>
    <w:rsid w:val="0012781F"/>
    <w:rsid w:val="00181EC6"/>
    <w:rsid w:val="0018502C"/>
    <w:rsid w:val="001B6D2F"/>
    <w:rsid w:val="001D254E"/>
    <w:rsid w:val="002007A1"/>
    <w:rsid w:val="00210A95"/>
    <w:rsid w:val="002237A0"/>
    <w:rsid w:val="002363A3"/>
    <w:rsid w:val="00236C58"/>
    <w:rsid w:val="00243F38"/>
    <w:rsid w:val="00244475"/>
    <w:rsid w:val="002609C8"/>
    <w:rsid w:val="002813F6"/>
    <w:rsid w:val="0029042D"/>
    <w:rsid w:val="00297BA6"/>
    <w:rsid w:val="002A5248"/>
    <w:rsid w:val="002D491F"/>
    <w:rsid w:val="002F1640"/>
    <w:rsid w:val="0031117C"/>
    <w:rsid w:val="00314B6D"/>
    <w:rsid w:val="00326BB0"/>
    <w:rsid w:val="00341E17"/>
    <w:rsid w:val="00346818"/>
    <w:rsid w:val="00366B85"/>
    <w:rsid w:val="003843FC"/>
    <w:rsid w:val="003D74C4"/>
    <w:rsid w:val="003E480F"/>
    <w:rsid w:val="003F1A17"/>
    <w:rsid w:val="00405654"/>
    <w:rsid w:val="00440B02"/>
    <w:rsid w:val="00445CBB"/>
    <w:rsid w:val="0048458F"/>
    <w:rsid w:val="00497A83"/>
    <w:rsid w:val="004A3EA1"/>
    <w:rsid w:val="004B07A5"/>
    <w:rsid w:val="004B4114"/>
    <w:rsid w:val="004D42B8"/>
    <w:rsid w:val="00507F5C"/>
    <w:rsid w:val="00533006"/>
    <w:rsid w:val="00565802"/>
    <w:rsid w:val="005959AF"/>
    <w:rsid w:val="005A2713"/>
    <w:rsid w:val="005A2B70"/>
    <w:rsid w:val="005B2E52"/>
    <w:rsid w:val="006062B8"/>
    <w:rsid w:val="00622F70"/>
    <w:rsid w:val="00626185"/>
    <w:rsid w:val="0063072E"/>
    <w:rsid w:val="006550F3"/>
    <w:rsid w:val="0067464C"/>
    <w:rsid w:val="00682755"/>
    <w:rsid w:val="006901D3"/>
    <w:rsid w:val="00693C68"/>
    <w:rsid w:val="006962F0"/>
    <w:rsid w:val="006C16F4"/>
    <w:rsid w:val="006C172D"/>
    <w:rsid w:val="006D32EC"/>
    <w:rsid w:val="006D4574"/>
    <w:rsid w:val="006F7629"/>
    <w:rsid w:val="007230B4"/>
    <w:rsid w:val="00731C4A"/>
    <w:rsid w:val="0073591D"/>
    <w:rsid w:val="00737BC5"/>
    <w:rsid w:val="007435A6"/>
    <w:rsid w:val="00744B38"/>
    <w:rsid w:val="007661B0"/>
    <w:rsid w:val="00770764"/>
    <w:rsid w:val="007953F5"/>
    <w:rsid w:val="00796E28"/>
    <w:rsid w:val="007A06AE"/>
    <w:rsid w:val="007A1C47"/>
    <w:rsid w:val="007A3FAF"/>
    <w:rsid w:val="007C6784"/>
    <w:rsid w:val="007D68F2"/>
    <w:rsid w:val="007F66F9"/>
    <w:rsid w:val="0080512D"/>
    <w:rsid w:val="00810E91"/>
    <w:rsid w:val="008110C6"/>
    <w:rsid w:val="00815714"/>
    <w:rsid w:val="0083588A"/>
    <w:rsid w:val="00835CE9"/>
    <w:rsid w:val="00875C95"/>
    <w:rsid w:val="00880CAA"/>
    <w:rsid w:val="0089790A"/>
    <w:rsid w:val="008A6854"/>
    <w:rsid w:val="008B7EB5"/>
    <w:rsid w:val="008D4716"/>
    <w:rsid w:val="008F5338"/>
    <w:rsid w:val="00900E79"/>
    <w:rsid w:val="00900FCD"/>
    <w:rsid w:val="009202A8"/>
    <w:rsid w:val="00923441"/>
    <w:rsid w:val="00923500"/>
    <w:rsid w:val="00941B98"/>
    <w:rsid w:val="00975915"/>
    <w:rsid w:val="009A2CA5"/>
    <w:rsid w:val="009D017C"/>
    <w:rsid w:val="009D0C9D"/>
    <w:rsid w:val="009D2B37"/>
    <w:rsid w:val="009F6704"/>
    <w:rsid w:val="00A0113A"/>
    <w:rsid w:val="00A013DE"/>
    <w:rsid w:val="00A37723"/>
    <w:rsid w:val="00A6217F"/>
    <w:rsid w:val="00AA06D9"/>
    <w:rsid w:val="00AD2816"/>
    <w:rsid w:val="00AE4200"/>
    <w:rsid w:val="00B0116A"/>
    <w:rsid w:val="00B013E1"/>
    <w:rsid w:val="00B12398"/>
    <w:rsid w:val="00B126EA"/>
    <w:rsid w:val="00B42F56"/>
    <w:rsid w:val="00B57206"/>
    <w:rsid w:val="00B9375B"/>
    <w:rsid w:val="00B956D4"/>
    <w:rsid w:val="00BE541B"/>
    <w:rsid w:val="00BF4986"/>
    <w:rsid w:val="00C05D07"/>
    <w:rsid w:val="00C10CD8"/>
    <w:rsid w:val="00C43F47"/>
    <w:rsid w:val="00C7505F"/>
    <w:rsid w:val="00C843EB"/>
    <w:rsid w:val="00CB0DC1"/>
    <w:rsid w:val="00CF2688"/>
    <w:rsid w:val="00CF77F1"/>
    <w:rsid w:val="00D2272C"/>
    <w:rsid w:val="00D25415"/>
    <w:rsid w:val="00D33430"/>
    <w:rsid w:val="00D35280"/>
    <w:rsid w:val="00D47EFD"/>
    <w:rsid w:val="00D57759"/>
    <w:rsid w:val="00D75A67"/>
    <w:rsid w:val="00D75B47"/>
    <w:rsid w:val="00D81EAF"/>
    <w:rsid w:val="00DA4FA8"/>
    <w:rsid w:val="00DC1774"/>
    <w:rsid w:val="00DC1B35"/>
    <w:rsid w:val="00DC4891"/>
    <w:rsid w:val="00DE3CA6"/>
    <w:rsid w:val="00DE41C8"/>
    <w:rsid w:val="00DF5512"/>
    <w:rsid w:val="00E002BC"/>
    <w:rsid w:val="00E0733C"/>
    <w:rsid w:val="00E1043B"/>
    <w:rsid w:val="00E21F4B"/>
    <w:rsid w:val="00E30D0C"/>
    <w:rsid w:val="00E44734"/>
    <w:rsid w:val="00E6601D"/>
    <w:rsid w:val="00E66E43"/>
    <w:rsid w:val="00E73CC5"/>
    <w:rsid w:val="00E75178"/>
    <w:rsid w:val="00E96ACF"/>
    <w:rsid w:val="00E971E2"/>
    <w:rsid w:val="00ED3B1C"/>
    <w:rsid w:val="00EE04A5"/>
    <w:rsid w:val="00EF0D4B"/>
    <w:rsid w:val="00EF70C2"/>
    <w:rsid w:val="00F03336"/>
    <w:rsid w:val="00F05A45"/>
    <w:rsid w:val="00F27418"/>
    <w:rsid w:val="00F31341"/>
    <w:rsid w:val="00F40B7D"/>
    <w:rsid w:val="00F440B8"/>
    <w:rsid w:val="00F444A9"/>
    <w:rsid w:val="00F8020A"/>
    <w:rsid w:val="00F83BF9"/>
    <w:rsid w:val="00F94BC4"/>
    <w:rsid w:val="00FD5E9A"/>
    <w:rsid w:val="00FE7C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704B76"/>
  <w15:docId w15:val="{69F37B2F-F4FE-4F47-86FE-F9EE87561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sto MT" w:eastAsia="MS Mincho" w:hAnsi="Calisto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uiPriority="9" w:qFormat="1"/>
    <w:lsdException w:name="heading 3" w:uiPriority="9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uiPriority="99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042D"/>
    <w:pPr>
      <w:spacing w:after="200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bCs/>
      <w:color w:val="FFFFFF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bCs/>
      <w:color w:val="FFFFFF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bCs/>
      <w:color w:val="25A2E5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bCs/>
      <w:iCs/>
      <w:color w:val="FEA02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color w:val="FEA0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link w:val="Heading1"/>
    <w:uiPriority w:val="9"/>
    <w:rsid w:val="005155DC"/>
    <w:rPr>
      <w:rFonts w:ascii="Calisto MT" w:eastAsia="MS Mincho" w:hAnsi="Calisto MT" w:cs="Times New Roman"/>
      <w:bCs/>
      <w:color w:val="FFFFFF"/>
      <w:sz w:val="56"/>
      <w:szCs w:val="32"/>
    </w:rPr>
  </w:style>
  <w:style w:type="character" w:customStyle="1" w:styleId="Heading2Char">
    <w:name w:val="Heading 2 Char"/>
    <w:link w:val="Heading2"/>
    <w:uiPriority w:val="9"/>
    <w:rsid w:val="005155DC"/>
    <w:rPr>
      <w:rFonts w:ascii="Calisto MT" w:eastAsia="MS Mincho" w:hAnsi="Calisto MT" w:cs="Times New Roman"/>
      <w:bCs/>
      <w:color w:val="FFFFFF"/>
      <w:sz w:val="36"/>
      <w:szCs w:val="26"/>
    </w:rPr>
  </w:style>
  <w:style w:type="character" w:customStyle="1" w:styleId="Heading3Char">
    <w:name w:val="Heading 3 Char"/>
    <w:link w:val="Heading3"/>
    <w:uiPriority w:val="9"/>
    <w:rsid w:val="00130E04"/>
    <w:rPr>
      <w:rFonts w:ascii="Calisto MT" w:eastAsia="MS Mincho" w:hAnsi="Calisto MT" w:cs="Times New Roman"/>
      <w:bCs/>
      <w:color w:val="25A2E5"/>
      <w:sz w:val="28"/>
    </w:rPr>
  </w:style>
  <w:style w:type="character" w:customStyle="1" w:styleId="Heading4Char">
    <w:name w:val="Heading 4 Char"/>
    <w:link w:val="Heading4"/>
    <w:uiPriority w:val="9"/>
    <w:rsid w:val="00542073"/>
    <w:rPr>
      <w:rFonts w:ascii="Calisto MT" w:eastAsia="MS Mincho" w:hAnsi="Calisto MT" w:cs="Times New Roman"/>
      <w:bCs/>
      <w:iCs/>
      <w:color w:val="FEA022"/>
      <w:sz w:val="28"/>
    </w:rPr>
  </w:style>
  <w:style w:type="character" w:customStyle="1" w:styleId="Heading5Char">
    <w:name w:val="Heading 5 Char"/>
    <w:link w:val="Heading5"/>
    <w:uiPriority w:val="9"/>
    <w:rsid w:val="00542073"/>
    <w:rPr>
      <w:rFonts w:ascii="Calisto MT" w:eastAsia="MS Mincho" w:hAnsi="Calisto MT" w:cs="Times New Roman"/>
      <w:color w:val="FEA02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184762"/>
      <w:sz w:val="22"/>
    </w:rPr>
  </w:style>
  <w:style w:type="character" w:customStyle="1" w:styleId="BodyTextChar">
    <w:name w:val="Body Text Char"/>
    <w:link w:val="BodyText"/>
    <w:uiPriority w:val="99"/>
    <w:rsid w:val="00542073"/>
    <w:rPr>
      <w:color w:val="184762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184762"/>
      <w:sz w:val="22"/>
    </w:rPr>
  </w:style>
  <w:style w:type="character" w:customStyle="1" w:styleId="BodyText2Char">
    <w:name w:val="Body Text 2 Char"/>
    <w:link w:val="BodyText2"/>
    <w:uiPriority w:val="99"/>
    <w:rsid w:val="00542073"/>
    <w:rPr>
      <w:color w:val="184762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184762"/>
      <w:sz w:val="20"/>
      <w:szCs w:val="16"/>
    </w:rPr>
  </w:style>
  <w:style w:type="character" w:customStyle="1" w:styleId="BodyText3Char">
    <w:name w:val="Body Text 3 Char"/>
    <w:link w:val="BodyText3"/>
    <w:uiPriority w:val="99"/>
    <w:rsid w:val="00542073"/>
    <w:rPr>
      <w:color w:val="184762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color w:val="FFFFFF"/>
      <w:sz w:val="72"/>
      <w:szCs w:val="52"/>
    </w:rPr>
  </w:style>
  <w:style w:type="character" w:customStyle="1" w:styleId="TitleChar">
    <w:name w:val="Title Char"/>
    <w:link w:val="Title"/>
    <w:uiPriority w:val="10"/>
    <w:rsid w:val="005155DC"/>
    <w:rPr>
      <w:rFonts w:ascii="Calisto MT" w:eastAsia="MS Mincho" w:hAnsi="Calisto MT" w:cs="Times New Roman"/>
      <w:color w:val="FFFFFF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iCs/>
      <w:color w:val="FEA022"/>
      <w:sz w:val="36"/>
    </w:rPr>
  </w:style>
  <w:style w:type="character" w:customStyle="1" w:styleId="SubtitleChar">
    <w:name w:val="Subtitle Char"/>
    <w:link w:val="Subtitle"/>
    <w:uiPriority w:val="11"/>
    <w:rsid w:val="00542073"/>
    <w:rPr>
      <w:rFonts w:ascii="Calisto MT" w:eastAsia="MS Mincho" w:hAnsi="Calisto MT" w:cs="Times New Roman"/>
      <w:iCs/>
      <w:color w:val="FEA02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AAD2EA"/>
      <w:sz w:val="44"/>
    </w:rPr>
  </w:style>
  <w:style w:type="character" w:customStyle="1" w:styleId="SymbolChar">
    <w:name w:val="Symbol Char"/>
    <w:link w:val="Symbol"/>
    <w:rsid w:val="00130E04"/>
    <w:rPr>
      <w:color w:val="AAD2EA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318FC5"/>
      <w:sz w:val="18"/>
    </w:rPr>
  </w:style>
  <w:style w:type="character" w:customStyle="1" w:styleId="ContactDetailsChar">
    <w:name w:val="Contact Details Char"/>
    <w:link w:val="ContactDetails"/>
    <w:rsid w:val="00130E04"/>
    <w:rPr>
      <w:color w:val="318FC5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318FC5"/>
      <w:sz w:val="20"/>
    </w:rPr>
  </w:style>
  <w:style w:type="character" w:customStyle="1" w:styleId="OrganizationChar">
    <w:name w:val="Organization Char"/>
    <w:link w:val="Organization"/>
    <w:rsid w:val="00130E04"/>
    <w:rPr>
      <w:b/>
      <w:color w:val="318FC5"/>
      <w:sz w:val="20"/>
    </w:rPr>
  </w:style>
  <w:style w:type="character" w:styleId="Hyperlink">
    <w:name w:val="Hyperlink"/>
    <w:rsid w:val="00E30D0C"/>
    <w:rPr>
      <w:color w:val="7AB6E8"/>
      <w:u w:val="single"/>
    </w:rPr>
  </w:style>
  <w:style w:type="character" w:styleId="FollowedHyperlink">
    <w:name w:val="FollowedHyperlink"/>
    <w:rsid w:val="00346818"/>
    <w:rPr>
      <w:color w:val="83B0D3"/>
      <w:u w:val="single"/>
    </w:rPr>
  </w:style>
  <w:style w:type="paragraph" w:styleId="NormalWeb">
    <w:name w:val="Normal (Web)"/>
    <w:basedOn w:val="Normal"/>
    <w:uiPriority w:val="99"/>
    <w:unhideWhenUsed/>
    <w:rsid w:val="007A3FA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F83BF9"/>
    <w:pPr>
      <w:spacing w:after="0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semiHidden/>
    <w:rsid w:val="00F83BF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5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Macintosh%20HD:Applications:Microsoft%20Office%202011:Office:Media:Templates:Publishing%20Layout%20View:Brochures:Capital%20Brochure.dotx</Template>
  <TotalTime>16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Roth</dc:creator>
  <cp:keywords/>
  <dc:description/>
  <cp:lastModifiedBy>Tamara Roth</cp:lastModifiedBy>
  <cp:revision>4</cp:revision>
  <cp:lastPrinted>2023-06-06T20:06:00Z</cp:lastPrinted>
  <dcterms:created xsi:type="dcterms:W3CDTF">2024-02-08T18:44:00Z</dcterms:created>
  <dcterms:modified xsi:type="dcterms:W3CDTF">2024-02-27T23:53:00Z</dcterms:modified>
  <cp:category/>
</cp:coreProperties>
</file>