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9C5" w:rsidRDefault="00F40E63" w:rsidP="002A3212">
      <w:pPr>
        <w:pStyle w:val="Heading1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28C35F2A" wp14:editId="6A26A5EC">
            <wp:simplePos x="0" y="0"/>
            <wp:positionH relativeFrom="column">
              <wp:posOffset>-3105150</wp:posOffset>
            </wp:positionH>
            <wp:positionV relativeFrom="paragraph">
              <wp:posOffset>276225</wp:posOffset>
            </wp:positionV>
            <wp:extent cx="660400" cy="523875"/>
            <wp:effectExtent l="0" t="0" r="0" b="0"/>
            <wp:wrapNone/>
            <wp:docPr id="15" name="Picture 15" descr="afb586fc659390d6aaec4198ccfadbd8?AccessKeyId=13B09EB9FFCFDCAB52A3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fb586fc659390d6aaec4198ccfadbd8?AccessKeyId=13B09EB9FFCFDCAB52A3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67B83C81" wp14:editId="21F5FEAD">
            <wp:simplePos x="0" y="0"/>
            <wp:positionH relativeFrom="column">
              <wp:posOffset>0</wp:posOffset>
            </wp:positionH>
            <wp:positionV relativeFrom="page">
              <wp:posOffset>363855</wp:posOffset>
            </wp:positionV>
            <wp:extent cx="2705100" cy="758190"/>
            <wp:effectExtent l="0" t="0" r="0" b="0"/>
            <wp:wrapSquare wrapText="bothSides"/>
            <wp:docPr id="16" name="Picture 1" descr="McCookFinal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CookFinal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3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6.1pt;margin-top:42.75pt;width:270pt;height:39.25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" filled="f" stroked="f" strokecolor="white">
            <v:textbox style="mso-next-textbox:#Text Box 2;mso-fit-shape-to-text:t" inset="0,0,0,0">
              <w:txbxContent>
                <w:p w:rsidR="001D09C5" w:rsidRPr="00A11D88" w:rsidRDefault="001D09C5" w:rsidP="00B12D07">
                  <w:pPr>
                    <w:pStyle w:val="Masthead"/>
                    <w:jc w:val="right"/>
                    <w:rPr>
                      <w:color w:val="auto"/>
                      <w:sz w:val="48"/>
                    </w:rPr>
                  </w:pPr>
                  <w:r w:rsidRPr="00A11D88">
                    <w:rPr>
                      <w:color w:val="auto"/>
                      <w:sz w:val="48"/>
                    </w:rPr>
                    <w:t>Newsletter</w:t>
                  </w:r>
                </w:p>
                <w:p w:rsidR="001D09C5" w:rsidRPr="00A11D88" w:rsidRDefault="00B34D6F" w:rsidP="00B12D07">
                  <w:pPr>
                    <w:pStyle w:val="Masthead"/>
                    <w:jc w:val="right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 xml:space="preserve"> Spring </w:t>
                  </w:r>
                  <w:r w:rsidR="002F735A" w:rsidRPr="00A11D88">
                    <w:rPr>
                      <w:color w:val="auto"/>
                      <w:sz w:val="16"/>
                      <w:szCs w:val="16"/>
                    </w:rPr>
                    <w:t>201</w:t>
                  </w:r>
                  <w:r w:rsidR="00D320A9">
                    <w:rPr>
                      <w:color w:val="auto"/>
                      <w:sz w:val="16"/>
                      <w:szCs w:val="1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241766">
        <w:t xml:space="preserve">                                                            </w:t>
      </w:r>
      <w:r w:rsidR="00246EA3">
        <w:t xml:space="preserve">                               </w:t>
      </w:r>
    </w:p>
    <w:p w:rsidR="001D09C5" w:rsidRDefault="001D09C5"/>
    <w:p w:rsidR="001D09C5" w:rsidRDefault="001D09C5"/>
    <w:p w:rsidR="001D09C5" w:rsidRDefault="00C654D0">
      <w:r>
        <w:rPr>
          <w:noProof/>
        </w:rPr>
        <w:pict>
          <v:shape id="_x0000_s1096" type="#_x0000_t202" style="position:absolute;margin-left:475.5pt;margin-top:6.65pt;width:81pt;height:153pt;z-index:251670528" filled="f" stroked="f">
            <v:textbox style="mso-next-textbox:#_x0000_s1096;mso-rotate-with-shape:t">
              <w:txbxContent>
                <w:p w:rsidR="00D320A9" w:rsidRPr="00D320A9" w:rsidRDefault="00D320A9">
                  <w:pPr>
                    <w:rPr>
                      <w:sz w:val="16"/>
                      <w:szCs w:val="16"/>
                    </w:rPr>
                  </w:pPr>
                  <w:r w:rsidRPr="00D320A9">
                    <w:rPr>
                      <w:sz w:val="16"/>
                      <w:szCs w:val="16"/>
                    </w:rPr>
                    <w:t>Todd Benson was presented with the Ray Ferrari Memorial Volunteer of the Year award</w:t>
                  </w:r>
                  <w:r>
                    <w:rPr>
                      <w:sz w:val="16"/>
                      <w:szCs w:val="16"/>
                    </w:rPr>
                    <w:t xml:space="preserve"> at our February meeting by President Craig Burhoop.  Congratulations, Todd!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137795</wp:posOffset>
            </wp:positionV>
            <wp:extent cx="2590800" cy="19138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y Ferrari Award-Todd Benson.jpg"/>
                    <pic:cNvPicPr/>
                  </pic:nvPicPr>
                  <pic:blipFill rotWithShape="1">
                    <a:blip r:embed="rId10"/>
                    <a:srcRect l="9556" r="3781" b="8247"/>
                    <a:stretch/>
                  </pic:blipFill>
                  <pic:spPr bwMode="auto">
                    <a:xfrm>
                      <a:off x="0" y="0"/>
                      <a:ext cx="259080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A6">
        <w:rPr>
          <w:noProof/>
        </w:rPr>
        <w:pict>
          <v:shape id="_x0000_s1037" type="#_x0000_t202" style="position:absolute;margin-left:20.25pt;margin-top:94.5pt;width:579.9pt;height:3.6pt;z-index:-251652096;visibility:visible;mso-position-horizontal-relative:page;mso-position-vertical-relative:page" fillcolor="#8eb610" stroked="f" strokecolor="gray">
            <v:textbox style="mso-next-textbox:#_x0000_s1037" inset="0,0,0,0">
              <w:txbxContent>
                <w:p w:rsidR="006E47B7" w:rsidRPr="00721B28" w:rsidRDefault="006E47B7" w:rsidP="006E47B7">
                  <w:pPr>
                    <w:jc w:val="center"/>
                    <w:rPr>
                      <w:color w:val="FFFFFF"/>
                      <w:position w:val="6"/>
                      <w:sz w:val="22"/>
                      <w:szCs w:val="22"/>
                    </w:rPr>
                  </w:pPr>
                  <w:r w:rsidRPr="00721B28">
                    <w:rPr>
                      <w:color w:val="FFFFFF"/>
                      <w:sz w:val="16"/>
                      <w:szCs w:val="16"/>
                    </w:rPr>
                    <w:t xml:space="preserve">  </w:t>
                  </w:r>
                  <w:r>
                    <w:rPr>
                      <w:noProof/>
                      <w:color w:val="FFFFFF"/>
                      <w:sz w:val="16"/>
                      <w:szCs w:val="16"/>
                    </w:rPr>
                    <w:drawing>
                      <wp:inline distT="0" distB="0" distL="0" distR="0" wp14:anchorId="6D7477B2" wp14:editId="2820EC70">
                        <wp:extent cx="7364730" cy="161758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4730" cy="16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47B7" w:rsidRPr="00721B28" w:rsidRDefault="006E47B7" w:rsidP="006E47B7">
                  <w:pPr>
                    <w:rPr>
                      <w:color w:val="FFFFFF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D320A9" w:rsidRDefault="009803A6">
      <w:pPr>
        <w:rPr>
          <w:noProof/>
        </w:rPr>
      </w:pPr>
      <w:r>
        <w:rPr>
          <w:noProof/>
        </w:rPr>
        <w:pict>
          <v:shape id="Text Box 7" o:spid="_x0000_s1029" type="#_x0000_t202" style="position:absolute;margin-left:37.75pt;margin-top:112.9pt;width:255.5pt;height:181.1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" filled="f" stroked="f" strokecolor="#1c1a10" strokeweight="1.5pt">
            <v:stroke dashstyle="1 1" endcap="round"/>
            <v:textbox style="mso-next-textbox:#Text Box 7" inset="0,0,0,0">
              <w:txbxContent>
                <w:p w:rsidR="00040C83" w:rsidRDefault="001D09C5" w:rsidP="00052EDA">
                  <w:pPr>
                    <w:pStyle w:val="BodyText"/>
                    <w:spacing w:after="0" w:line="240" w:lineRule="auto"/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</w:pPr>
                  <w:r w:rsidRPr="00D825EC"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  <w:t>Mission…</w:t>
                  </w:r>
                </w:p>
                <w:p w:rsidR="001D09C5" w:rsidRPr="006E0D0E" w:rsidRDefault="00040C83" w:rsidP="00052EDA">
                  <w:pPr>
                    <w:pStyle w:val="BodyText"/>
                    <w:spacing w:after="0" w:line="240" w:lineRule="auto"/>
                    <w:rPr>
                      <w:rFonts w:ascii="AR BLANCA" w:hAnsi="AR BLANCA" w:cs="Arial"/>
                      <w:color w:val="auto"/>
                      <w:sz w:val="56"/>
                      <w:szCs w:val="56"/>
                      <w:u w:val="single"/>
                    </w:rPr>
                  </w:pPr>
                  <w:r w:rsidRPr="006E0D0E">
                    <w:rPr>
                      <w:rFonts w:ascii="AR BLANCA" w:hAnsi="AR BLANCA"/>
                      <w:b/>
                      <w:color w:val="auto"/>
                      <w:sz w:val="56"/>
                      <w:szCs w:val="56"/>
                    </w:rPr>
                    <w:t>WE PUMP WATER!</w:t>
                  </w:r>
                </w:p>
                <w:p w:rsidR="001D09C5" w:rsidRPr="00D825EC" w:rsidRDefault="00094F90" w:rsidP="00052EDA">
                  <w:pPr>
                    <w:pStyle w:val="BodyText"/>
                    <w:spacing w:after="0" w:line="240" w:lineRule="auto"/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</w:pPr>
                  <w:r w:rsidRPr="00D825EC"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  <w:t>Online</w:t>
                  </w:r>
                  <w:r w:rsidR="001D09C5" w:rsidRPr="00D825EC"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  <w:t>…</w:t>
                  </w:r>
                </w:p>
                <w:p w:rsidR="002B26A4" w:rsidRDefault="001D09C5" w:rsidP="00052EDA">
                  <w:pPr>
                    <w:pStyle w:val="BodyText"/>
                    <w:rPr>
                      <w:rFonts w:ascii="Perpetua" w:hAnsi="Perpetua" w:cs="Arial"/>
                      <w:color w:val="auto"/>
                      <w:sz w:val="24"/>
                      <w:szCs w:val="24"/>
                      <w:u w:val="single"/>
                    </w:rPr>
                  </w:pPr>
                  <w:r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Check us out at </w:t>
                  </w:r>
                  <w:hyperlink r:id="rId12" w:history="1">
                    <w:r w:rsidRPr="00D825EC">
                      <w:rPr>
                        <w:rFonts w:ascii="Perpetua" w:hAnsi="Perpetua" w:cs="Arial"/>
                        <w:color w:val="auto"/>
                        <w:sz w:val="24"/>
                        <w:szCs w:val="24"/>
                        <w:u w:val="single"/>
                      </w:rPr>
                      <w:t>www.mccooklakesd.com</w:t>
                    </w:r>
                  </w:hyperlink>
                  <w:r w:rsidR="00094F90" w:rsidRPr="00D825EC">
                    <w:rPr>
                      <w:color w:val="auto"/>
                    </w:rPr>
                    <w:t xml:space="preserve"> </w:t>
                  </w:r>
                  <w:r w:rsidR="00094F90" w:rsidRPr="00D825EC">
                    <w:rPr>
                      <w:rFonts w:ascii="Perpetua" w:hAnsi="Perpetua"/>
                      <w:color w:val="auto"/>
                      <w:sz w:val="24"/>
                      <w:szCs w:val="24"/>
                    </w:rPr>
                    <w:t xml:space="preserve">and </w:t>
                  </w:r>
                  <w:r w:rsidR="00094F90"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  <w:u w:val="single"/>
                    </w:rPr>
                    <w:t>www.facebook.com/McCookLakeAssociation</w:t>
                  </w:r>
                </w:p>
                <w:p w:rsidR="002B26A4" w:rsidRPr="002B63CD" w:rsidRDefault="002B26A4" w:rsidP="002B26A4">
                  <w:pPr>
                    <w:pStyle w:val="QuoteTextLeftAlign"/>
                    <w:spacing w:line="220" w:lineRule="atLeast"/>
                    <w:ind w:left="720" w:hanging="720"/>
                    <w:rPr>
                      <w:color w:val="auto"/>
                      <w:sz w:val="20"/>
                    </w:rPr>
                  </w:pPr>
                  <w:r w:rsidRPr="002B63CD">
                    <w:rPr>
                      <w:color w:val="auto"/>
                      <w:sz w:val="20"/>
                    </w:rPr>
                    <w:t>"Like" our Facebook page for all the latest updates!</w:t>
                  </w:r>
                </w:p>
                <w:p w:rsidR="001D09C5" w:rsidRPr="00D825EC" w:rsidRDefault="001D09C5" w:rsidP="000305B4">
                  <w:pPr>
                    <w:pStyle w:val="BodyText"/>
                    <w:spacing w:after="0" w:line="240" w:lineRule="auto"/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</w:pPr>
                  <w:r w:rsidRPr="00D825EC">
                    <w:rPr>
                      <w:rFonts w:ascii="Nyala" w:hAnsi="Nyala" w:cs="Arial"/>
                      <w:color w:val="auto"/>
                      <w:sz w:val="28"/>
                      <w:szCs w:val="28"/>
                      <w:u w:val="single"/>
                    </w:rPr>
                    <w:t>Meetings…</w:t>
                  </w:r>
                </w:p>
                <w:p w:rsidR="001D09C5" w:rsidRPr="00040C83" w:rsidRDefault="001D09C5" w:rsidP="00250FE7">
                  <w:pPr>
                    <w:pStyle w:val="BodyText"/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</w:pPr>
                  <w:r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>Meetings are held at the Izaak Walton Club house on the 3rd Tuesday of each month</w:t>
                  </w:r>
                  <w:r w:rsidR="0016745B"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 at 7 pm</w:t>
                  </w:r>
                  <w:r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>.</w:t>
                  </w:r>
                  <w:r w:rsidR="00070913"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094F90" w:rsidRPr="006E0D0E">
                    <w:rPr>
                      <w:rFonts w:ascii="AR BLANCA" w:hAnsi="AR BLANCA" w:cs="Aharoni"/>
                      <w:b/>
                      <w:color w:val="auto"/>
                      <w:sz w:val="24"/>
                      <w:szCs w:val="24"/>
                    </w:rPr>
                    <w:t>P</w:t>
                  </w:r>
                  <w:r w:rsidR="00E35072">
                    <w:rPr>
                      <w:rFonts w:ascii="AR BLANCA" w:hAnsi="AR BLANCA" w:cs="Aharoni"/>
                      <w:b/>
                      <w:color w:val="auto"/>
                      <w:sz w:val="24"/>
                      <w:szCs w:val="24"/>
                    </w:rPr>
                    <w:t>LEAS</w:t>
                  </w:r>
                  <w:r w:rsidR="00E13FB4" w:rsidRPr="006E0D0E">
                    <w:rPr>
                      <w:rFonts w:ascii="AR BLANCA" w:hAnsi="AR BLANCA" w:cs="Aharoni"/>
                      <w:b/>
                      <w:color w:val="auto"/>
                      <w:sz w:val="24"/>
                      <w:szCs w:val="24"/>
                    </w:rPr>
                    <w:t>E</w:t>
                  </w:r>
                  <w:r w:rsidR="00E13FB4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830FAD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094F90" w:rsidRPr="00D825EC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>join us!</w:t>
                  </w:r>
                  <w:r w:rsidR="00743345">
                    <w:rPr>
                      <w:rFonts w:ascii="Perpetua" w:hAnsi="Perpetua" w:cs="Arial"/>
                      <w:color w:val="auto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</w:p>
    <w:p w:rsidR="001D09C5" w:rsidRDefault="001D09C5"/>
    <w:p w:rsidR="00FE0575" w:rsidRDefault="00FE0575">
      <w:pPr>
        <w:rPr>
          <w:noProof/>
        </w:rPr>
      </w:pPr>
    </w:p>
    <w:p w:rsidR="001D09C5" w:rsidRDefault="001D09C5"/>
    <w:p w:rsidR="001D09C5" w:rsidRDefault="001D09C5"/>
    <w:p w:rsidR="001D09C5" w:rsidRDefault="007E0FEF">
      <w:r>
        <w:rPr>
          <w:noProof/>
        </w:rPr>
        <w:drawing>
          <wp:anchor distT="0" distB="0" distL="114300" distR="114300" simplePos="0" relativeHeight="251648512" behindDoc="0" locked="0" layoutInCell="1" allowOverlap="1" wp14:anchorId="4AAC95C9" wp14:editId="59FB14FD">
            <wp:simplePos x="0" y="0"/>
            <wp:positionH relativeFrom="column">
              <wp:posOffset>2705100</wp:posOffset>
            </wp:positionH>
            <wp:positionV relativeFrom="paragraph">
              <wp:posOffset>33655</wp:posOffset>
            </wp:positionV>
            <wp:extent cx="257175" cy="257175"/>
            <wp:effectExtent l="0" t="0" r="0" b="0"/>
            <wp:wrapNone/>
            <wp:docPr id="3" name="Picture 18" descr="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C5" w:rsidRDefault="001D09C5"/>
    <w:p w:rsidR="001D09C5" w:rsidRDefault="001D09C5"/>
    <w:p w:rsidR="001D09C5" w:rsidRDefault="001D09C5"/>
    <w:p w:rsidR="001D09C5" w:rsidRDefault="001D09C5"/>
    <w:p w:rsidR="001D09C5" w:rsidRDefault="004C316F">
      <w:r>
        <w:rPr>
          <w:noProof/>
        </w:rPr>
        <w:pict>
          <v:shape id="_x0000_s1097" type="#_x0000_t202" style="position:absolute;margin-left:475.5pt;margin-top:1.55pt;width:81pt;height:153pt;z-index:251671552" filled="f" stroked="f">
            <v:textbox style="mso-next-textbox:#_x0000_s1097;mso-rotate-with-shape:t">
              <w:txbxContent>
                <w:p w:rsidR="000F5BA5" w:rsidRPr="00D320A9" w:rsidRDefault="000F5BA5" w:rsidP="000F5BA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Congratulations to Jon Sandage who was named the President of the MLA at the March meeting.  Thanks to Craig Burhoop for his service as President the last few years!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80645</wp:posOffset>
            </wp:positionV>
            <wp:extent cx="2590800" cy="13862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dage &amp; Burhoop Presidents.jpg"/>
                    <pic:cNvPicPr/>
                  </pic:nvPicPr>
                  <pic:blipFill rotWithShape="1">
                    <a:blip r:embed="rId14"/>
                    <a:srcRect l="5793" t="9719" r="4770" b="19243"/>
                    <a:stretch/>
                  </pic:blipFill>
                  <pic:spPr bwMode="auto">
                    <a:xfrm>
                      <a:off x="0" y="0"/>
                      <a:ext cx="259080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C5" w:rsidRDefault="001D09C5"/>
    <w:p w:rsidR="001D09C5" w:rsidRDefault="00C654D0">
      <w:r>
        <w:rPr>
          <w:rFonts w:ascii="Times New Roman" w:hAnsi="Times New Roman"/>
          <w:noProof/>
        </w:rPr>
        <w:pict>
          <v:shape id="_x0000_s1036" type="#_x0000_t202" style="position:absolute;margin-left:37.75pt;margin-top:291.75pt;width:255.5pt;height:295.6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VptQIAALQ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" filled="f" stroked="f">
            <v:textbox style="mso-next-textbox:#_x0000_s1036" inset="0,0,0,0">
              <w:txbxContent>
                <w:p w:rsidR="00D02F32" w:rsidRPr="004D781C" w:rsidRDefault="00A630A5" w:rsidP="002B26A4">
                  <w:pPr>
                    <w:rPr>
                      <w:rFonts w:ascii="Perpetua" w:hAnsi="Perpetua" w:cs="Arial"/>
                      <w:color w:val="000000"/>
                    </w:rPr>
                  </w:pP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>Pumping Update</w:t>
                  </w:r>
                  <w:r w:rsidR="00C66ED8">
                    <w:rPr>
                      <w:rFonts w:ascii="Perpetua" w:hAnsi="Perpetua"/>
                    </w:rPr>
                    <w:br/>
                  </w:r>
                  <w:r w:rsidR="004D781C" w:rsidRPr="004D781C">
                    <w:rPr>
                      <w:rFonts w:ascii="Perpetua" w:hAnsi="Perpetua" w:cs="Arial"/>
                      <w:color w:val="000000"/>
                    </w:rPr>
                    <w:t>The pump was started March 26</w:t>
                  </w:r>
                  <w:r w:rsidRPr="004D781C">
                    <w:rPr>
                      <w:rFonts w:ascii="Perpetua" w:hAnsi="Perpetua" w:cs="Arial"/>
                      <w:color w:val="000000"/>
                    </w:rPr>
                    <w:t xml:space="preserve"> and has been running on a slower speed to optimize electricity usag</w:t>
                  </w:r>
                  <w:r w:rsidR="004D781C" w:rsidRPr="004D781C">
                    <w:rPr>
                      <w:rFonts w:ascii="Perpetua" w:hAnsi="Perpetua" w:cs="Arial"/>
                      <w:color w:val="000000"/>
                    </w:rPr>
                    <w:t>e and energy rates.  Thanks to</w:t>
                  </w:r>
                  <w:r w:rsidRPr="004D781C">
                    <w:rPr>
                      <w:rFonts w:ascii="Perpetua" w:hAnsi="Perpetua" w:cs="Arial"/>
                      <w:color w:val="000000"/>
                    </w:rPr>
                    <w:t xml:space="preserve"> </w:t>
                  </w:r>
                  <w:r w:rsidR="004D781C" w:rsidRPr="004D781C">
                    <w:rPr>
                      <w:rFonts w:ascii="Perpetua" w:hAnsi="Perpetua" w:cs="Arial"/>
                      <w:color w:val="000000"/>
                    </w:rPr>
                    <w:t>less winter seepage</w:t>
                  </w:r>
                  <w:r w:rsidRPr="004D781C">
                    <w:rPr>
                      <w:rFonts w:ascii="Perpetua" w:hAnsi="Perpetua" w:cs="Arial"/>
                      <w:color w:val="000000"/>
                    </w:rPr>
                    <w:t xml:space="preserve"> and higher river levels for this time of year, the lake </w:t>
                  </w:r>
                  <w:r w:rsidR="004D781C" w:rsidRPr="004D781C">
                    <w:rPr>
                      <w:rFonts w:ascii="Perpetua" w:hAnsi="Perpetua" w:cs="Arial"/>
                      <w:color w:val="000000"/>
                    </w:rPr>
                    <w:t>is coming</w:t>
                  </w:r>
                  <w:r w:rsidRPr="004D781C">
                    <w:rPr>
                      <w:rFonts w:ascii="Perpetua" w:hAnsi="Perpetua" w:cs="Arial"/>
                      <w:color w:val="000000"/>
                    </w:rPr>
                    <w:t xml:space="preserve"> up quickly with</w:t>
                  </w:r>
                  <w:r w:rsidR="004D781C" w:rsidRPr="004D781C">
                    <w:rPr>
                      <w:rFonts w:ascii="Perpetua" w:hAnsi="Perpetua" w:cs="Arial"/>
                      <w:color w:val="000000"/>
                    </w:rPr>
                    <w:t xml:space="preserve"> minimal</w:t>
                  </w:r>
                  <w:r w:rsidRPr="004D781C">
                    <w:rPr>
                      <w:rFonts w:ascii="Perpetua" w:hAnsi="Perpetua" w:cs="Arial"/>
                      <w:color w:val="000000"/>
                    </w:rPr>
                    <w:t xml:space="preserve"> effort.  </w:t>
                  </w:r>
                </w:p>
                <w:p w:rsidR="00040C83" w:rsidRDefault="00040C83" w:rsidP="00C66ED8">
                  <w:pPr>
                    <w:rPr>
                      <w:rFonts w:ascii="Perpetua" w:hAnsi="Perpetua"/>
                    </w:rPr>
                  </w:pPr>
                </w:p>
                <w:p w:rsidR="00040C83" w:rsidRDefault="004D781C" w:rsidP="00C66ED8">
                  <w:pPr>
                    <w:rPr>
                      <w:rFonts w:ascii="Nyala" w:hAnsi="Nyala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>Invasive Species Update</w:t>
                  </w:r>
                </w:p>
                <w:p w:rsidR="004D781C" w:rsidRPr="00D320A9" w:rsidRDefault="004D781C" w:rsidP="00C66ED8">
                  <w:pPr>
                    <w:rPr>
                      <w:rFonts w:ascii="Perpetua" w:hAnsi="Perpetua"/>
                      <w:sz w:val="28"/>
                      <w:szCs w:val="28"/>
                    </w:rPr>
                  </w:pPr>
                  <w:r w:rsidRPr="00D320A9">
                    <w:rPr>
                      <w:rFonts w:ascii="Perpetua" w:hAnsi="Perpetua"/>
                    </w:rPr>
                    <w:t>The South Dakota Game Fish and Parks department met with us on March 21 to update us on new boating regulations since McCook Lake is in a containment zone for zebra mussels.  Pull your plugs prior to leaving boat ramp parking lots, and decontaminate ballast tanks &amp; live wells prior to boating elsewhere.  Exemptions are allowed for boaters who register their watercraft with the Local Boat Registry</w:t>
                  </w:r>
                  <w:r w:rsidR="000016BC">
                    <w:rPr>
                      <w:rFonts w:ascii="Perpetua" w:hAnsi="Perpetua"/>
                    </w:rPr>
                    <w:t xml:space="preserve"> and stay within the zone</w:t>
                  </w:r>
                  <w:r w:rsidRPr="00D320A9">
                    <w:rPr>
                      <w:rFonts w:ascii="Perpetua" w:hAnsi="Perpetua"/>
                    </w:rPr>
                    <w:t xml:space="preserve">. </w:t>
                  </w:r>
                  <w:r w:rsidR="00D320A9">
                    <w:rPr>
                      <w:rFonts w:ascii="Perpetua" w:hAnsi="Perpetua"/>
                      <w:sz w:val="28"/>
                      <w:szCs w:val="28"/>
                    </w:rPr>
                    <w:t xml:space="preserve"> </w:t>
                  </w:r>
                  <w:r w:rsidR="00D320A9" w:rsidRPr="00D320A9">
                    <w:rPr>
                      <w:rFonts w:ascii="Perpetua" w:hAnsi="Perpetua"/>
                    </w:rPr>
                    <w:t xml:space="preserve">More information will be shared as it becomes available, but you can also visit </w:t>
                  </w:r>
                  <w:hyperlink r:id="rId15" w:history="1">
                    <w:r w:rsidR="00D320A9" w:rsidRPr="00D320A9">
                      <w:rPr>
                        <w:rStyle w:val="Hyperlink"/>
                        <w:rFonts w:ascii="Perpetua" w:hAnsi="Perpetua"/>
                      </w:rPr>
                      <w:t>www.sdleastwanted.com</w:t>
                    </w:r>
                  </w:hyperlink>
                  <w:r w:rsidR="00D320A9" w:rsidRPr="00D320A9">
                    <w:rPr>
                      <w:rFonts w:ascii="Perpetua" w:hAnsi="Perpetua"/>
                    </w:rPr>
                    <w:t xml:space="preserve"> for more information.</w:t>
                  </w:r>
                  <w:r w:rsidR="00D320A9">
                    <w:rPr>
                      <w:rFonts w:ascii="Perpetua" w:hAnsi="Perpetua"/>
                      <w:sz w:val="28"/>
                      <w:szCs w:val="28"/>
                    </w:rPr>
                    <w:t xml:space="preserve">  </w:t>
                  </w:r>
                  <w:r w:rsidRPr="00D320A9">
                    <w:rPr>
                      <w:rFonts w:ascii="Perpetua" w:hAnsi="Perpetua"/>
                      <w:sz w:val="28"/>
                      <w:szCs w:val="28"/>
                    </w:rPr>
                    <w:t xml:space="preserve"> </w:t>
                  </w:r>
                </w:p>
                <w:p w:rsidR="00C66ED8" w:rsidRPr="004D781C" w:rsidRDefault="00C66ED8" w:rsidP="00C66ED8">
                  <w:pPr>
                    <w:rPr>
                      <w:rFonts w:ascii="Perpetua" w:hAnsi="Perpetua"/>
                      <w:sz w:val="28"/>
                      <w:szCs w:val="28"/>
                    </w:rPr>
                  </w:pPr>
                  <w:r w:rsidRPr="004D781C">
                    <w:rPr>
                      <w:rFonts w:ascii="Perpetua" w:hAnsi="Perpetua"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</w:p>
    <w:p w:rsidR="000F5BA5" w:rsidRDefault="000F5BA5">
      <w:pPr>
        <w:rPr>
          <w:noProof/>
        </w:rPr>
      </w:pPr>
    </w:p>
    <w:p w:rsidR="001D09C5" w:rsidRDefault="001D09C5"/>
    <w:p w:rsidR="001D09C5" w:rsidRDefault="001D09C5"/>
    <w:p w:rsidR="00A630A5" w:rsidRDefault="00A630A5"/>
    <w:p w:rsidR="001D09C5" w:rsidRDefault="001D09C5">
      <w:bookmarkStart w:id="0" w:name="_GoBack"/>
      <w:bookmarkEnd w:id="0"/>
    </w:p>
    <w:p w:rsidR="001D09C5" w:rsidRDefault="00C654D0">
      <w:r>
        <w:rPr>
          <w:noProof/>
        </w:rPr>
        <w:pict>
          <v:shape id="Text Box 35" o:spid="_x0000_s1079" type="#_x0000_t202" style="position:absolute;margin-left:310.5pt;margin-top:373.5pt;width:275.25pt;height:215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yhtA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" filled="f" stroked="f">
            <v:textbox style="mso-next-textbox:#Text Box 35" inset="0,0,0,0">
              <w:txbxContent>
                <w:p w:rsidR="007B7E42" w:rsidRDefault="00E35072" w:rsidP="00B1448A">
                  <w:pPr>
                    <w:rPr>
                      <w:rFonts w:ascii="Nyala" w:hAnsi="Nyala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>201</w:t>
                  </w:r>
                  <w:r w:rsidR="004D781C">
                    <w:rPr>
                      <w:rFonts w:ascii="Nyala" w:hAnsi="Nyala"/>
                      <w:sz w:val="32"/>
                      <w:szCs w:val="32"/>
                      <w:u w:val="single"/>
                    </w:rPr>
                    <w:t>7</w:t>
                  </w: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 xml:space="preserve"> </w:t>
                  </w:r>
                  <w:r w:rsidR="004D781C">
                    <w:rPr>
                      <w:rFonts w:ascii="Nyala" w:hAnsi="Nyala"/>
                      <w:sz w:val="32"/>
                      <w:szCs w:val="32"/>
                      <w:u w:val="single"/>
                    </w:rPr>
                    <w:t>Membership</w:t>
                  </w: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 xml:space="preserve"> Drive  </w:t>
                  </w:r>
                </w:p>
                <w:p w:rsidR="00D320A9" w:rsidRPr="000016BC" w:rsidRDefault="00E35072" w:rsidP="00B1448A">
                  <w:pPr>
                    <w:rPr>
                      <w:rFonts w:ascii="Perpetua" w:hAnsi="Perpetua"/>
                    </w:rPr>
                  </w:pPr>
                  <w:r w:rsidRPr="00D320A9">
                    <w:rPr>
                      <w:rFonts w:ascii="Perpetua" w:hAnsi="Perpetua"/>
                    </w:rPr>
                    <w:t xml:space="preserve">We need your support to keep our lake up and enjoyable for so many.  Not only does our lake provide great recreation, </w:t>
                  </w:r>
                  <w:r w:rsidR="00830FAD" w:rsidRPr="00D320A9">
                    <w:rPr>
                      <w:rFonts w:ascii="Perpetua" w:hAnsi="Perpetua"/>
                    </w:rPr>
                    <w:t xml:space="preserve">but </w:t>
                  </w:r>
                  <w:r w:rsidRPr="00D320A9">
                    <w:rPr>
                      <w:rFonts w:ascii="Perpetua" w:hAnsi="Perpetua"/>
                    </w:rPr>
                    <w:t xml:space="preserve">it is a wonderful wildlife habitat and also </w:t>
                  </w:r>
                  <w:r w:rsidR="00830FAD" w:rsidRPr="00D320A9">
                    <w:rPr>
                      <w:rFonts w:ascii="Perpetua" w:hAnsi="Perpetua"/>
                    </w:rPr>
                    <w:t>maintains your</w:t>
                  </w:r>
                  <w:r w:rsidRPr="00D320A9">
                    <w:rPr>
                      <w:rFonts w:ascii="Perpetua" w:hAnsi="Perpetua"/>
                    </w:rPr>
                    <w:t xml:space="preserve"> property values</w:t>
                  </w:r>
                  <w:r w:rsidRPr="000016BC">
                    <w:rPr>
                      <w:rFonts w:ascii="Perpetua" w:hAnsi="Perpetua"/>
                    </w:rPr>
                    <w:t>.</w:t>
                  </w:r>
                  <w:r w:rsidR="0008472C" w:rsidRPr="000016BC">
                    <w:rPr>
                      <w:rFonts w:ascii="Perpetua" w:hAnsi="Perpetua"/>
                    </w:rPr>
                    <w:t xml:space="preserve"> </w:t>
                  </w:r>
                  <w:r w:rsidR="00FE0575" w:rsidRPr="000016BC">
                    <w:rPr>
                      <w:rFonts w:ascii="Perpetua" w:hAnsi="Perpetua"/>
                    </w:rPr>
                    <w:t xml:space="preserve"> </w:t>
                  </w:r>
                  <w:r w:rsidR="000016BC" w:rsidRPr="000016BC">
                    <w:rPr>
                      <w:rFonts w:ascii="Perpetua" w:hAnsi="Perpetua"/>
                    </w:rPr>
                    <w:t>A</w:t>
                  </w:r>
                  <w:r w:rsidR="000016BC" w:rsidRPr="000016BC">
                    <w:rPr>
                      <w:rFonts w:ascii="Perpetua" w:hAnsi="Perpetua"/>
                    </w:rPr>
                    <w:t xml:space="preserve"> lot of us have new neighbors--</w:t>
                  </w:r>
                  <w:r w:rsidR="000016BC" w:rsidRPr="000016BC">
                    <w:rPr>
                      <w:rFonts w:ascii="Perpetua" w:hAnsi="Perpetua"/>
                    </w:rPr>
                    <w:t xml:space="preserve"> please share the important work </w:t>
                  </w:r>
                  <w:r w:rsidR="000016BC" w:rsidRPr="000016BC">
                    <w:rPr>
                      <w:rFonts w:ascii="Perpetua" w:hAnsi="Perpetua"/>
                    </w:rPr>
                    <w:t xml:space="preserve">that the MLA does </w:t>
                  </w:r>
                  <w:r w:rsidR="000016BC">
                    <w:rPr>
                      <w:rFonts w:ascii="Perpetua" w:hAnsi="Perpetua"/>
                    </w:rPr>
                    <w:t xml:space="preserve">with them </w:t>
                  </w:r>
                  <w:r w:rsidR="000016BC" w:rsidRPr="000016BC">
                    <w:rPr>
                      <w:rFonts w:ascii="Perpetua" w:hAnsi="Perpetua"/>
                    </w:rPr>
                    <w:t xml:space="preserve">and </w:t>
                  </w:r>
                  <w:r w:rsidR="000016BC">
                    <w:rPr>
                      <w:rFonts w:ascii="Perpetua" w:hAnsi="Perpetua"/>
                    </w:rPr>
                    <w:t>the value</w:t>
                  </w:r>
                  <w:r w:rsidR="000016BC" w:rsidRPr="000016BC">
                    <w:rPr>
                      <w:rFonts w:ascii="Perpetua" w:hAnsi="Perpetua"/>
                    </w:rPr>
                    <w:t xml:space="preserve"> of the</w:t>
                  </w:r>
                  <w:r w:rsidR="000016BC" w:rsidRPr="000016BC">
                    <w:rPr>
                      <w:rFonts w:ascii="Perpetua" w:hAnsi="Perpetua"/>
                    </w:rPr>
                    <w:t>i</w:t>
                  </w:r>
                  <w:r w:rsidR="000016BC" w:rsidRPr="000016BC">
                    <w:rPr>
                      <w:rFonts w:ascii="Perpetua" w:hAnsi="Perpetua"/>
                    </w:rPr>
                    <w:t>r support</w:t>
                  </w:r>
                  <w:r w:rsidR="000016BC" w:rsidRPr="000016BC">
                    <w:rPr>
                      <w:rFonts w:ascii="Perpetua" w:hAnsi="Perpetua"/>
                    </w:rPr>
                    <w:t>.</w:t>
                  </w:r>
                </w:p>
                <w:p w:rsidR="00D320A9" w:rsidRPr="00C654D0" w:rsidRDefault="00D320A9" w:rsidP="00B1448A">
                  <w:pPr>
                    <w:rPr>
                      <w:rFonts w:ascii="Perpetua" w:hAnsi="Perpetua"/>
                      <w:sz w:val="16"/>
                      <w:szCs w:val="16"/>
                    </w:rPr>
                  </w:pPr>
                </w:p>
                <w:p w:rsidR="00D320A9" w:rsidRPr="00D320A9" w:rsidRDefault="00FE0575" w:rsidP="00B1448A">
                  <w:pPr>
                    <w:rPr>
                      <w:rFonts w:ascii="Perpetua" w:hAnsi="Perpetua"/>
                    </w:rPr>
                  </w:pPr>
                  <w:r w:rsidRPr="00D320A9">
                    <w:rPr>
                      <w:rFonts w:ascii="Perpetua" w:hAnsi="Perpetua"/>
                    </w:rPr>
                    <w:t>Please fill out the form below with your cont</w:t>
                  </w:r>
                  <w:r w:rsidR="00D320A9" w:rsidRPr="00D320A9">
                    <w:rPr>
                      <w:rFonts w:ascii="Perpetua" w:hAnsi="Perpetua"/>
                    </w:rPr>
                    <w:t>ribution, or keep watching our Facebook page and website for a new PayPal option coming soon! Previous members will be emailed soon.</w:t>
                  </w:r>
                </w:p>
                <w:p w:rsidR="00D320A9" w:rsidRPr="00C654D0" w:rsidRDefault="00D320A9" w:rsidP="00B1448A">
                  <w:pPr>
                    <w:rPr>
                      <w:rFonts w:ascii="Perpetua" w:hAnsi="Perpetua"/>
                      <w:sz w:val="16"/>
                      <w:szCs w:val="16"/>
                    </w:rPr>
                  </w:pPr>
                </w:p>
                <w:p w:rsidR="00E35072" w:rsidRPr="00C654D0" w:rsidRDefault="00FE0575" w:rsidP="00B1448A">
                  <w:pPr>
                    <w:rPr>
                      <w:rFonts w:ascii="Perpetua" w:hAnsi="Perpetua"/>
                      <w:b/>
                    </w:rPr>
                  </w:pPr>
                  <w:r w:rsidRPr="00C654D0">
                    <w:rPr>
                      <w:rFonts w:ascii="Perpetua" w:hAnsi="Perpetua"/>
                      <w:b/>
                      <w:smallCaps/>
                    </w:rPr>
                    <w:t>Thank you</w:t>
                  </w:r>
                  <w:r w:rsidR="00D320A9" w:rsidRPr="00C654D0">
                    <w:rPr>
                      <w:rFonts w:ascii="Perpetua" w:hAnsi="Perpetua"/>
                      <w:b/>
                      <w:smallCaps/>
                    </w:rPr>
                    <w:t xml:space="preserve"> for your continued support</w:t>
                  </w:r>
                  <w:r w:rsidRPr="00C654D0">
                    <w:rPr>
                      <w:rFonts w:ascii="Perpetua" w:hAnsi="Perpetua"/>
                      <w:b/>
                    </w:rPr>
                    <w:t>!</w:t>
                  </w:r>
                </w:p>
                <w:p w:rsidR="00E35072" w:rsidRPr="00D320A9" w:rsidRDefault="00E35072" w:rsidP="00B1448A">
                  <w:pPr>
                    <w:rPr>
                      <w:rFonts w:ascii="Perpetua" w:hAnsi="Perpetua"/>
                    </w:rPr>
                  </w:pPr>
                </w:p>
                <w:p w:rsidR="007B7E42" w:rsidRDefault="007B7E42" w:rsidP="00B1448A">
                  <w:pPr>
                    <w:rPr>
                      <w:rFonts w:ascii="Nyala" w:hAnsi="Nyala"/>
                      <w:sz w:val="32"/>
                      <w:szCs w:val="32"/>
                      <w:u w:val="single"/>
                    </w:rPr>
                  </w:pPr>
                </w:p>
                <w:p w:rsidR="00F65702" w:rsidRDefault="00F65702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F65702" w:rsidP="00B1448A">
                  <w:pPr>
                    <w:rPr>
                      <w:rFonts w:ascii="Perpetua" w:hAnsi="Perpetua"/>
                    </w:rPr>
                  </w:pPr>
                  <w:r>
                    <w:rPr>
                      <w:rFonts w:ascii="Perpetua" w:hAnsi="Perpetua"/>
                    </w:rPr>
                    <w:t xml:space="preserve">  </w:t>
                  </w: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  <w:r>
                    <w:rPr>
                      <w:rFonts w:ascii="Perpetua" w:hAnsi="Perpetua"/>
                    </w:rPr>
                    <w:t xml:space="preserve">  </w:t>
                  </w: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rPr>
                      <w:rFonts w:ascii="Perpetua" w:hAnsi="Perpetua"/>
                    </w:rPr>
                  </w:pPr>
                </w:p>
                <w:p w:rsidR="00B1448A" w:rsidRDefault="00B1448A" w:rsidP="00B1448A">
                  <w:pPr>
                    <w:pStyle w:val="BodyText"/>
                    <w:spacing w:after="0" w:line="240" w:lineRule="auto"/>
                    <w:jc w:val="center"/>
                    <w:rPr>
                      <w:rFonts w:ascii="Nyala" w:hAnsi="Nyala" w:cs="Arial"/>
                      <w:color w:val="00206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Perpetua" w:hAnsi="Perpetua"/>
                    </w:rPr>
                    <w:t xml:space="preserve"> </w:t>
                  </w:r>
                </w:p>
                <w:p w:rsidR="00B1448A" w:rsidRDefault="00B1448A" w:rsidP="00B1448A">
                  <w:pPr>
                    <w:pStyle w:val="BodyText"/>
                    <w:spacing w:after="0" w:line="240" w:lineRule="auto"/>
                    <w:rPr>
                      <w:rFonts w:ascii="Nyala" w:hAnsi="Nyala" w:cs="Arial"/>
                      <w:i/>
                      <w:color w:val="auto"/>
                      <w:sz w:val="28"/>
                      <w:szCs w:val="28"/>
                    </w:rPr>
                  </w:pPr>
                  <w:r w:rsidRPr="00A11D88">
                    <w:rPr>
                      <w:rFonts w:ascii="Nyala" w:hAnsi="Nyala" w:cs="Arial"/>
                      <w:i/>
                      <w:color w:val="auto"/>
                      <w:sz w:val="28"/>
                      <w:szCs w:val="28"/>
                    </w:rPr>
                    <w:t xml:space="preserve">            </w:t>
                  </w:r>
                  <w:r>
                    <w:rPr>
                      <w:rFonts w:ascii="Nyala" w:hAnsi="Nyala" w:cs="Arial"/>
                      <w:i/>
                      <w:color w:val="auto"/>
                      <w:sz w:val="28"/>
                      <w:szCs w:val="28"/>
                    </w:rPr>
                    <w:tab/>
                  </w:r>
                  <w:r>
                    <w:rPr>
                      <w:rFonts w:ascii="Nyala" w:hAnsi="Nyala" w:cs="Arial"/>
                      <w:i/>
                      <w:color w:val="auto"/>
                      <w:sz w:val="28"/>
                      <w:szCs w:val="28"/>
                    </w:rPr>
                    <w:tab/>
                  </w:r>
                  <w:r>
                    <w:rPr>
                      <w:rFonts w:ascii="Nyala" w:hAnsi="Nyala" w:cs="Arial"/>
                      <w:i/>
                      <w:color w:val="auto"/>
                      <w:sz w:val="28"/>
                      <w:szCs w:val="28"/>
                    </w:rPr>
                    <w:tab/>
                    <w:t xml:space="preserve">         </w:t>
                  </w:r>
                </w:p>
                <w:p w:rsidR="00B1448A" w:rsidRDefault="00B1448A" w:rsidP="00B1448A">
                  <w:pPr>
                    <w:pStyle w:val="BodyText"/>
                    <w:spacing w:after="0" w:line="240" w:lineRule="auto"/>
                    <w:rPr>
                      <w:rFonts w:ascii="Perpetua" w:hAnsi="Perpetua"/>
                      <w:sz w:val="24"/>
                      <w:szCs w:val="24"/>
                    </w:rPr>
                  </w:pPr>
                </w:p>
                <w:p w:rsidR="00B1448A" w:rsidRPr="0047756D" w:rsidRDefault="00B1448A" w:rsidP="00B1448A">
                  <w:pPr>
                    <w:tabs>
                      <w:tab w:val="left" w:pos="540"/>
                    </w:tabs>
                    <w:ind w:left="540"/>
                    <w:rPr>
                      <w:rFonts w:ascii="Baveuse" w:hAnsi="Baveuse"/>
                      <w:color w:val="E36C0A" w:themeColor="accent6" w:themeShade="BF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9803A6">
      <w:r>
        <w:rPr>
          <w:noProof/>
        </w:rPr>
        <w:pict>
          <v:shape id="Text Box 13" o:spid="_x0000_s1033" type="#_x0000_t202" style="position:absolute;margin-left:198.2pt;margin-top:441pt;width:73.75pt;height:29.1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" filled="f" fillcolor="#9c0" stroked="f" strokecolor="gray">
            <v:textbox style="mso-next-textbox:#Text Box 13;mso-fit-shape-to-text:t" inset=",7.2pt,,7.2pt">
              <w:txbxContent>
                <w:p w:rsidR="001D09C5" w:rsidRPr="00FA1230" w:rsidRDefault="001D09C5" w:rsidP="00AB0530"/>
              </w:txbxContent>
            </v:textbox>
            <w10:wrap anchorx="page" anchory="page"/>
          </v:shape>
        </w:pict>
      </w:r>
    </w:p>
    <w:tbl>
      <w:tblPr>
        <w:tblpPr w:leftFromText="180" w:rightFromText="180" w:vertAnchor="text" w:horzAnchor="margin" w:tblpY="1012"/>
        <w:tblW w:w="11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3"/>
        <w:gridCol w:w="5932"/>
      </w:tblGrid>
      <w:tr w:rsidR="006B0480" w:rsidRPr="002A3212" w:rsidTr="006B0480">
        <w:tc>
          <w:tcPr>
            <w:tcW w:w="5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480" w:rsidRPr="002A3212" w:rsidRDefault="006B0480" w:rsidP="006B0480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480" w:rsidRPr="002A3212" w:rsidRDefault="006B0480" w:rsidP="006B0480">
            <w:pPr>
              <w:spacing w:before="100" w:beforeAutospacing="1" w:after="100" w:afterAutospacing="1"/>
              <w:ind w:left="1845"/>
              <w:rPr>
                <w:rFonts w:ascii="Times New Roman" w:hAnsi="Times New Roman"/>
              </w:rPr>
            </w:pPr>
          </w:p>
        </w:tc>
      </w:tr>
    </w:tbl>
    <w:p w:rsidR="001D09C5" w:rsidRDefault="001D09C5"/>
    <w:p w:rsidR="001D09C5" w:rsidRDefault="001D09C5"/>
    <w:p w:rsidR="001D09C5" w:rsidRDefault="001D09C5"/>
    <w:p w:rsidR="001D09C5" w:rsidRDefault="001D09C5"/>
    <w:p w:rsidR="00616D0E" w:rsidRDefault="00616D0E"/>
    <w:p w:rsidR="001D09C5" w:rsidRDefault="001D09C5"/>
    <w:p w:rsidR="001D09C5" w:rsidRDefault="009803A6">
      <w:r>
        <w:rPr>
          <w:noProof/>
        </w:rPr>
        <w:pict>
          <v:shape id="Text Box 57" o:spid="_x0000_s1091" type="#_x0000_t202" style="position:absolute;margin-left:16.5pt;margin-top:4.05pt;width:518.55pt;height:190.75pt;z-index:251669504;visibility:visible;mso-width-relative:margin;mso-height-relative:margin" strokecolor="#8eb610">
            <v:textbox style="mso-next-textbox:#Text Box 57">
              <w:txbxContent>
                <w:p w:rsidR="00EC5531" w:rsidRDefault="00EC5531" w:rsidP="00EC5531">
                  <w:pPr>
                    <w:pStyle w:val="ListParagraph"/>
                    <w:tabs>
                      <w:tab w:val="left" w:pos="90"/>
                    </w:tabs>
                    <w:spacing w:after="0"/>
                    <w:ind w:left="0"/>
                    <w:jc w:val="center"/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</w:pPr>
                  <w:r w:rsidRPr="005F5DD0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>Y</w:t>
                  </w:r>
                  <w:r w:rsidR="00FA4B1F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>es, I W</w:t>
                  </w:r>
                  <w:r w:rsidRPr="005F5DD0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 xml:space="preserve">ant </w:t>
                  </w:r>
                  <w:r w:rsidR="00FA4B1F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>Water in the Lake</w:t>
                  </w:r>
                  <w:r w:rsidRPr="005F5DD0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>!</w:t>
                  </w:r>
                </w:p>
                <w:p w:rsidR="00FA4B1F" w:rsidRPr="00FA4B1F" w:rsidRDefault="00FA4B1F" w:rsidP="00EC5531">
                  <w:pPr>
                    <w:pStyle w:val="ListParagraph"/>
                    <w:tabs>
                      <w:tab w:val="left" w:pos="90"/>
                    </w:tabs>
                    <w:spacing w:after="0"/>
                    <w:ind w:left="0"/>
                    <w:jc w:val="center"/>
                    <w:rPr>
                      <w:b/>
                      <w:i/>
                      <w:color w:val="1F497D" w:themeColor="text2"/>
                      <w:sz w:val="16"/>
                      <w:szCs w:val="16"/>
                    </w:rPr>
                  </w:pPr>
                </w:p>
                <w:p w:rsidR="00EC5531" w:rsidRPr="00E14051" w:rsidRDefault="00EC5531" w:rsidP="00EC5531">
                  <w:pPr>
                    <w:pStyle w:val="ListParagraph"/>
                    <w:tabs>
                      <w:tab w:val="left" w:pos="90"/>
                    </w:tabs>
                    <w:spacing w:after="0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 xml:space="preserve">Annual </w:t>
                  </w:r>
                  <w:r w:rsidR="000F5BA5">
                    <w:rPr>
                      <w:b/>
                    </w:rPr>
                    <w:t>Membership</w:t>
                  </w:r>
                  <w:r w:rsidRPr="00E14051">
                    <w:rPr>
                      <w:b/>
                    </w:rPr>
                    <w:t xml:space="preserve"> Level</w:t>
                  </w:r>
                  <w:r>
                    <w:rPr>
                      <w:b/>
                    </w:rPr>
                    <w:t xml:space="preserve"> (per household)</w:t>
                  </w:r>
                  <w:r w:rsidRPr="00E14051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FE4A30">
                    <w:t>Name</w:t>
                  </w:r>
                  <w:r>
                    <w:t>:</w:t>
                  </w:r>
                  <w:r>
                    <w:tab/>
                  </w:r>
                  <w:r w:rsidRPr="00FE4A30">
                    <w:t>_____________________</w:t>
                  </w:r>
                  <w:r>
                    <w:t>_____________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</w:t>
                  </w:r>
                </w:p>
                <w:p w:rsidR="00EC5531" w:rsidRDefault="00EC5531" w:rsidP="00EC5531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90"/>
                    </w:tabs>
                    <w:spacing w:after="0"/>
                  </w:pPr>
                  <w:r w:rsidRPr="002E158F">
                    <w:t>Corporate Sponsor ($1000)</w:t>
                  </w:r>
                  <w:r>
                    <w:tab/>
                  </w:r>
                  <w:r>
                    <w:tab/>
                  </w:r>
                  <w:r>
                    <w:tab/>
                    <w:t>Street</w:t>
                  </w:r>
                  <w:r w:rsidRPr="00FE4A30">
                    <w:t>:</w:t>
                  </w:r>
                  <w:r>
                    <w:tab/>
                  </w:r>
                  <w:r w:rsidRPr="00FE4A30">
                    <w:t>___________________</w:t>
                  </w:r>
                  <w:r>
                    <w:t>________________</w:t>
                  </w:r>
                </w:p>
                <w:p w:rsidR="00EC5531" w:rsidRDefault="00EC5531" w:rsidP="00EC5531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90"/>
                    </w:tabs>
                    <w:spacing w:after="0"/>
                  </w:pPr>
                  <w:r>
                    <w:t>Platinum ($500)</w:t>
                  </w:r>
                  <w:r w:rsidRPr="00EC5531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City, State, ZIP:</w:t>
                  </w:r>
                  <w:r>
                    <w:tab/>
                    <w:t>___</w:t>
                  </w:r>
                  <w:r>
                    <w:softHyphen/>
                  </w:r>
                  <w:r>
                    <w:softHyphen/>
                    <w:t>__________________________</w:t>
                  </w:r>
                </w:p>
                <w:p w:rsidR="00EC5531" w:rsidRPr="00FE4A30" w:rsidRDefault="00EC5531" w:rsidP="00EC5531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90"/>
                    </w:tabs>
                    <w:spacing w:after="0"/>
                  </w:pPr>
                  <w:r w:rsidRPr="002E158F">
                    <w:t>Gold ($250)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FE4A30">
                    <w:t>Phone:</w:t>
                  </w:r>
                  <w:r>
                    <w:tab/>
                  </w:r>
                  <w:r w:rsidRPr="00FE4A30">
                    <w:t>____________________</w:t>
                  </w:r>
                  <w:r>
                    <w:t>_______________</w:t>
                  </w:r>
                </w:p>
                <w:p w:rsidR="00EC5531" w:rsidRPr="00FE4A30" w:rsidRDefault="00EC5531" w:rsidP="00EC5531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1440"/>
                    </w:tabs>
                    <w:spacing w:after="0"/>
                  </w:pPr>
                  <w:r w:rsidRPr="002E158F">
                    <w:t>Silver ($120</w:t>
                  </w:r>
                  <w:r>
                    <w:t>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FE4A30">
                    <w:t>Email:</w:t>
                  </w:r>
                  <w:r>
                    <w:tab/>
                  </w:r>
                  <w:r w:rsidRPr="00FE4A30">
                    <w:t>__________________</w:t>
                  </w:r>
                  <w:r>
                    <w:t>_________________</w:t>
                  </w:r>
                </w:p>
                <w:p w:rsidR="00FA4B1F" w:rsidRDefault="00EC5531" w:rsidP="00EC5531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90"/>
                    </w:tabs>
                    <w:spacing w:after="0"/>
                  </w:pPr>
                  <w:r w:rsidRPr="002E158F">
                    <w:t>Bronze ($50)</w:t>
                  </w:r>
                </w:p>
                <w:p w:rsidR="00EC5531" w:rsidRDefault="00FA4B1F" w:rsidP="00A75F42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90"/>
                    </w:tabs>
                  </w:pPr>
                  <w:r>
                    <w:t>Other Donation amount:  $___________</w:t>
                  </w:r>
                  <w:r w:rsidR="00EC5531">
                    <w:tab/>
                  </w:r>
                  <w:r w:rsidR="00EC5531">
                    <w:tab/>
                  </w:r>
                  <w:r>
                    <w:rPr>
                      <w:rFonts w:ascii="Arial" w:hAnsi="Arial" w:cs="Arial"/>
                    </w:rPr>
                    <w:t>□</w:t>
                  </w:r>
                  <w:r>
                    <w:t xml:space="preserve">   I would like to remain anonymous</w:t>
                  </w:r>
                </w:p>
                <w:p w:rsidR="00A75F42" w:rsidRDefault="00A75F42" w:rsidP="00A75F42">
                  <w:pPr>
                    <w:pStyle w:val="ListParagraph"/>
                    <w:tabs>
                      <w:tab w:val="left" w:pos="90"/>
                    </w:tabs>
                    <w:spacing w:after="0"/>
                    <w:ind w:left="1080"/>
                    <w:jc w:val="center"/>
                    <w:rPr>
                      <w:rFonts w:ascii="Century Gothic" w:hAnsi="Century Gothic" w:cstheme="minorHAnsi"/>
                      <w:bCs/>
                      <w:sz w:val="18"/>
                      <w:szCs w:val="18"/>
                    </w:rPr>
                  </w:pPr>
                </w:p>
                <w:p w:rsidR="00EC5531" w:rsidRPr="00EC5531" w:rsidRDefault="00EC5531" w:rsidP="00A75F42">
                  <w:pPr>
                    <w:pStyle w:val="ListParagraph"/>
                    <w:tabs>
                      <w:tab w:val="left" w:pos="90"/>
                    </w:tabs>
                    <w:spacing w:after="0"/>
                    <w:ind w:left="1080"/>
                    <w:jc w:val="center"/>
                    <w:rPr>
                      <w:rFonts w:ascii="Century Gothic" w:hAnsi="Century Gothic"/>
                    </w:rPr>
                  </w:pPr>
                  <w:r w:rsidRPr="00EC5531">
                    <w:rPr>
                      <w:rFonts w:ascii="Century Gothic" w:hAnsi="Century Gothic" w:cstheme="minorHAnsi"/>
                      <w:bCs/>
                      <w:sz w:val="18"/>
                      <w:szCs w:val="18"/>
                    </w:rPr>
                    <w:t>Please remit to:  PO Box 1185, McCook Lake, SD  57049.</w:t>
                  </w:r>
                </w:p>
                <w:p w:rsidR="00EC5531" w:rsidRDefault="00EC5531" w:rsidP="00A75F42">
                  <w:pPr>
                    <w:jc w:val="center"/>
                    <w:rPr>
                      <w:rFonts w:cstheme="minorHAnsi"/>
                      <w:bCs/>
                      <w:sz w:val="18"/>
                      <w:szCs w:val="18"/>
                    </w:rPr>
                  </w:pPr>
                  <w:r w:rsidRPr="0039181A">
                    <w:rPr>
                      <w:rFonts w:cstheme="minorHAnsi"/>
                      <w:bCs/>
                      <w:sz w:val="18"/>
                      <w:szCs w:val="18"/>
                    </w:rPr>
                    <w:t>The McCook Lake Association is a 501(c) non-profit corporation and donations are tax deductible.</w:t>
                  </w:r>
                </w:p>
                <w:p w:rsidR="00EC5531" w:rsidRDefault="00EC5531" w:rsidP="00EC5531"/>
              </w:txbxContent>
            </v:textbox>
          </v:shape>
        </w:pict>
      </w:r>
    </w:p>
    <w:p w:rsidR="001D09C5" w:rsidRDefault="001D09C5"/>
    <w:p w:rsidR="001D09C5" w:rsidRDefault="001D09C5" w:rsidP="002433E7">
      <w:pPr>
        <w:pStyle w:val="QuoteText"/>
      </w:pPr>
    </w:p>
    <w:p w:rsidR="001D09C5" w:rsidRDefault="001D09C5"/>
    <w:p w:rsidR="001D09C5" w:rsidRDefault="001D09C5"/>
    <w:p w:rsidR="00941BF7" w:rsidRDefault="00941BF7"/>
    <w:p w:rsidR="00941BF7" w:rsidRDefault="00941BF7"/>
    <w:p w:rsidR="00941BF7" w:rsidRDefault="00941BF7"/>
    <w:p w:rsidR="00941BF7" w:rsidRDefault="00941BF7"/>
    <w:p w:rsidR="00941BF7" w:rsidRDefault="00941BF7"/>
    <w:p w:rsidR="00941BF7" w:rsidRDefault="00941BF7"/>
    <w:p w:rsidR="00941BF7" w:rsidRDefault="00941BF7"/>
    <w:p w:rsidR="00941BF7" w:rsidRDefault="00941BF7"/>
    <w:p w:rsidR="00941BF7" w:rsidRDefault="00941BF7"/>
    <w:p w:rsidR="00941BF7" w:rsidRDefault="00E02E94">
      <w:r>
        <w:rPr>
          <w:rFonts w:ascii="Times New Roman" w:hAnsi="Times New Roman"/>
          <w:noProof/>
        </w:rPr>
        <w:drawing>
          <wp:anchor distT="0" distB="0" distL="114300" distR="114300" simplePos="0" relativeHeight="251645440" behindDoc="0" locked="0" layoutInCell="1" allowOverlap="1" wp14:anchorId="4DDF5755" wp14:editId="0C264128">
            <wp:simplePos x="0" y="0"/>
            <wp:positionH relativeFrom="column">
              <wp:posOffset>2978785</wp:posOffset>
            </wp:positionH>
            <wp:positionV relativeFrom="paragraph">
              <wp:posOffset>140335</wp:posOffset>
            </wp:positionV>
            <wp:extent cx="906145" cy="876300"/>
            <wp:effectExtent l="0" t="0" r="0" b="0"/>
            <wp:wrapNone/>
            <wp:docPr id="19" name="Picture 8" descr="KB-logo-1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-logo-1-blu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2983F183" wp14:editId="45D4FD31">
            <wp:simplePos x="0" y="0"/>
            <wp:positionH relativeFrom="column">
              <wp:posOffset>4133850</wp:posOffset>
            </wp:positionH>
            <wp:positionV relativeFrom="paragraph">
              <wp:posOffset>37465</wp:posOffset>
            </wp:positionV>
            <wp:extent cx="2820575" cy="1571625"/>
            <wp:effectExtent l="0" t="0" r="0" b="0"/>
            <wp:wrapNone/>
            <wp:docPr id="17" name="Picture 15" descr="Don C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Cor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0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A6">
        <w:rPr>
          <w:rFonts w:ascii="Times New Roman" w:hAnsi="Times New Roman"/>
          <w:noProof/>
        </w:rPr>
        <w:pict>
          <v:shape id="_x0000_s1062" type="#_x0000_t202" style="position:absolute;margin-left:27pt;margin-top:22.5pt;width:561.75pt;height:33pt;z-index:-251650048;visibility:visible;mso-position-horizontal-relative:page;mso-position-vertical-relative:page" fillcolor="#8eb610" stroked="f" strokecolor="gray">
            <v:textbox style="mso-next-textbox:#_x0000_s1062;mso-fit-shape-to-text:t" inset="0,0,0,0">
              <w:txbxContent>
                <w:p w:rsidR="00755BD9" w:rsidRPr="00755BD9" w:rsidRDefault="00755BD9" w:rsidP="0008472C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755BD9">
                    <w:rPr>
                      <w:b/>
                      <w:color w:val="FFFFFF"/>
                      <w:sz w:val="16"/>
                      <w:szCs w:val="16"/>
                    </w:rPr>
                    <w:t xml:space="preserve"> </w:t>
                  </w:r>
                </w:p>
                <w:p w:rsidR="00755BD9" w:rsidRPr="006E0D0E" w:rsidRDefault="00755BD9" w:rsidP="00F81D55">
                  <w:pPr>
                    <w:contextualSpacing/>
                    <w:jc w:val="center"/>
                    <w:rPr>
                      <w:rFonts w:ascii="AR BERKLEY" w:hAnsi="AR BERKLEY"/>
                      <w:color w:val="FFFFFF" w:themeColor="background1"/>
                      <w:spacing w:val="20"/>
                      <w:position w:val="6"/>
                      <w:sz w:val="36"/>
                      <w:szCs w:val="36"/>
                    </w:rPr>
                  </w:pPr>
                  <w:r w:rsidRPr="00755BD9">
                    <w:rPr>
                      <w:b/>
                      <w:color w:val="FFFFFF" w:themeColor="background1"/>
                      <w:spacing w:val="20"/>
                    </w:rPr>
                    <w:t xml:space="preserve"> </w:t>
                  </w:r>
                  <w:r w:rsidR="00237CE9" w:rsidRPr="006E0D0E">
                    <w:rPr>
                      <w:rFonts w:ascii="AR BERKLEY" w:hAnsi="AR BERKLEY"/>
                      <w:color w:val="FFFFFF" w:themeColor="background1"/>
                      <w:spacing w:val="20"/>
                      <w:sz w:val="36"/>
                      <w:szCs w:val="36"/>
                    </w:rPr>
                    <w:t xml:space="preserve">The MLA Thanks our </w:t>
                  </w:r>
                  <w:r w:rsidRPr="006E0D0E">
                    <w:rPr>
                      <w:rFonts w:ascii="AR BERKLEY" w:hAnsi="AR BERKLEY"/>
                      <w:noProof/>
                      <w:color w:val="FFFFFF" w:themeColor="background1"/>
                      <w:spacing w:val="20"/>
                      <w:sz w:val="36"/>
                      <w:szCs w:val="36"/>
                    </w:rPr>
                    <w:t>201</w:t>
                  </w:r>
                  <w:r w:rsidR="00B34D6F" w:rsidRPr="006E0D0E">
                    <w:rPr>
                      <w:rFonts w:ascii="AR BERKLEY" w:hAnsi="AR BERKLEY"/>
                      <w:noProof/>
                      <w:color w:val="FFFFFF" w:themeColor="background1"/>
                      <w:spacing w:val="20"/>
                      <w:sz w:val="36"/>
                      <w:szCs w:val="36"/>
                    </w:rPr>
                    <w:t>6</w:t>
                  </w:r>
                  <w:r w:rsidRPr="006E0D0E">
                    <w:rPr>
                      <w:rFonts w:ascii="AR BERKLEY" w:hAnsi="AR BERKLEY"/>
                      <w:noProof/>
                      <w:color w:val="FFFFFF" w:themeColor="background1"/>
                      <w:spacing w:val="20"/>
                      <w:sz w:val="36"/>
                      <w:szCs w:val="36"/>
                    </w:rPr>
                    <w:t xml:space="preserve"> Corporate Sponsors</w:t>
                  </w:r>
                </w:p>
                <w:p w:rsidR="00755BD9" w:rsidRPr="00721B28" w:rsidRDefault="00755BD9" w:rsidP="00755BD9">
                  <w:pPr>
                    <w:rPr>
                      <w:color w:val="FFFFFF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1D09C5" w:rsidRDefault="001D09C5"/>
    <w:p w:rsidR="00941BF7" w:rsidRDefault="00941BF7"/>
    <w:p w:rsidR="0008472C" w:rsidRDefault="009803A6">
      <w:pPr>
        <w:rPr>
          <w:rFonts w:ascii="Times New Roman" w:hAnsi="Times New Roman"/>
          <w:noProof/>
        </w:rPr>
      </w:pPr>
      <w:r>
        <w:rPr>
          <w:noProof/>
        </w:rPr>
        <w:pict>
          <v:shape id="Text Box 40" o:spid="_x0000_s1098" type="#_x0000_t202" style="position:absolute;margin-left:-14.35pt;margin-top:71.35pt;width:239.75pt;height:138pt;z-index:251672576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" filled="f" stroked="f">
            <v:textbox>
              <w:txbxContent>
                <w:p w:rsidR="00E02E94" w:rsidRDefault="00E02E94" w:rsidP="00E02E94">
                  <w:pPr>
                    <w:jc w:val="center"/>
                    <w:rPr>
                      <w:rFonts w:ascii="Centaur" w:hAnsi="Centaur" w:cs="Calibri"/>
                      <w:b/>
                      <w:noProof/>
                      <w:sz w:val="36"/>
                      <w:szCs w:val="36"/>
                    </w:rPr>
                  </w:pPr>
                  <w:r>
                    <w:rPr>
                      <w:rFonts w:ascii="Centaur" w:hAnsi="Centaur" w:cs="Calibri"/>
                      <w:b/>
                      <w:sz w:val="36"/>
                      <w:szCs w:val="36"/>
                    </w:rPr>
                    <w:t>Billy Boy’s Drive-In</w:t>
                  </w:r>
                </w:p>
                <w:p w:rsidR="00E02E94" w:rsidRDefault="00E02E94" w:rsidP="00E02E94">
                  <w:pPr>
                    <w:jc w:val="center"/>
                    <w:rPr>
                      <w:rFonts w:ascii="Centaur" w:hAnsi="Centaur"/>
                      <w:b/>
                      <w:sz w:val="36"/>
                      <w:szCs w:val="36"/>
                    </w:rPr>
                  </w:pPr>
                  <w:r w:rsidRPr="005C68F9">
                    <w:rPr>
                      <w:rFonts w:ascii="Centaur" w:hAnsi="Centaur" w:cs="Calibri"/>
                      <w:b/>
                      <w:noProof/>
                      <w:sz w:val="36"/>
                      <w:szCs w:val="36"/>
                    </w:rPr>
                    <w:t>Ross &amp; Kim Bacon</w:t>
                  </w:r>
                </w:p>
                <w:p w:rsidR="00E02E94" w:rsidRDefault="00E02E94" w:rsidP="00E02E94">
                  <w:pPr>
                    <w:jc w:val="center"/>
                    <w:rPr>
                      <w:rFonts w:ascii="Centaur" w:hAnsi="Centaur"/>
                      <w:sz w:val="36"/>
                      <w:szCs w:val="36"/>
                    </w:rPr>
                  </w:pPr>
                  <w:r w:rsidRPr="005C68F9">
                    <w:rPr>
                      <w:rFonts w:ascii="Centaur" w:hAnsi="Centaur" w:cs="Calibri"/>
                      <w:b/>
                      <w:sz w:val="36"/>
                      <w:szCs w:val="36"/>
                    </w:rPr>
                    <w:t>Brian &amp; Kathy Gunderson</w:t>
                  </w:r>
                </w:p>
                <w:p w:rsidR="00E02E94" w:rsidRDefault="00E02E94" w:rsidP="00E02E94">
                  <w:pPr>
                    <w:jc w:val="center"/>
                    <w:rPr>
                      <w:rFonts w:ascii="Centaur" w:hAnsi="Centaur"/>
                      <w:sz w:val="36"/>
                      <w:szCs w:val="36"/>
                    </w:rPr>
                  </w:pP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>Mik</w:t>
                  </w:r>
                  <w:r w:rsidRPr="005C68F9"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>e’s, Inc.</w:t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E02E94" w:rsidRDefault="00E02E94" w:rsidP="00E02E94">
                  <w:pPr>
                    <w:jc w:val="center"/>
                    <w:rPr>
                      <w:rFonts w:ascii="Centaur" w:hAnsi="Centaur"/>
                      <w:sz w:val="36"/>
                      <w:szCs w:val="36"/>
                    </w:rPr>
                  </w:pPr>
                  <w:r w:rsidRPr="005C68F9">
                    <w:rPr>
                      <w:rFonts w:ascii="Centaur" w:hAnsi="Centaur"/>
                      <w:b/>
                      <w:sz w:val="36"/>
                      <w:szCs w:val="36"/>
                    </w:rPr>
                    <w:t>Vern Schroede</w:t>
                  </w:r>
                  <w:r>
                    <w:rPr>
                      <w:rFonts w:ascii="Centaur" w:hAnsi="Centaur"/>
                      <w:b/>
                      <w:sz w:val="36"/>
                      <w:szCs w:val="36"/>
                    </w:rPr>
                    <w:t>r</w:t>
                  </w:r>
                </w:p>
                <w:p w:rsidR="00E02E94" w:rsidRDefault="00E02E94" w:rsidP="00E02E94">
                  <w:pPr>
                    <w:jc w:val="center"/>
                    <w:rPr>
                      <w:rFonts w:ascii="Centaur" w:hAnsi="Centaur" w:cs="Calibri"/>
                      <w:b/>
                      <w:sz w:val="36"/>
                      <w:szCs w:val="36"/>
                    </w:rPr>
                  </w:pPr>
                  <w:r w:rsidRPr="005C68F9">
                    <w:rPr>
                      <w:rFonts w:ascii="Centaur" w:hAnsi="Centaur" w:cs="Calibri"/>
                      <w:b/>
                      <w:sz w:val="36"/>
                      <w:szCs w:val="36"/>
                    </w:rPr>
                    <w:t>Leroy &amp; Mindy Zachow</w:t>
                  </w:r>
                </w:p>
                <w:p w:rsidR="00E02E94" w:rsidRDefault="00E02E94" w:rsidP="00E02E94">
                  <w:pPr>
                    <w:rPr>
                      <w:rFonts w:ascii="Centaur" w:hAnsi="Centaur" w:cs="Calibri"/>
                      <w:b/>
                      <w:sz w:val="36"/>
                      <w:szCs w:val="36"/>
                    </w:rPr>
                  </w:pPr>
                </w:p>
                <w:p w:rsidR="00E02E94" w:rsidRPr="000E20E9" w:rsidRDefault="00E02E94" w:rsidP="00E02E94">
                  <w:pPr>
                    <w:rPr>
                      <w:rFonts w:ascii="Centaur" w:hAnsi="Centaur" w:cs="Calibri"/>
                      <w:b/>
                      <w:sz w:val="36"/>
                      <w:szCs w:val="36"/>
                    </w:rPr>
                  </w:pPr>
                  <w:r>
                    <w:rPr>
                      <w:rFonts w:ascii="Centaur" w:hAnsi="Centaur" w:cs="Calibri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  <w:t xml:space="preserve">   </w:t>
                  </w:r>
                </w:p>
                <w:p w:rsidR="00E02E94" w:rsidRDefault="00E02E94" w:rsidP="00E02E94">
                  <w:pPr>
                    <w:rPr>
                      <w:rFonts w:ascii="Centaur" w:eastAsia="Microsoft Yi Baiti" w:hAnsi="Centaur"/>
                    </w:rPr>
                  </w:pP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</w:p>
                <w:p w:rsidR="00E02E94" w:rsidRPr="00A71CE6" w:rsidRDefault="00E02E94" w:rsidP="00E02E94">
                  <w:pPr>
                    <w:rPr>
                      <w:rFonts w:ascii="Centaur" w:eastAsia="Microsoft Yi Baiti" w:hAnsi="Centaur"/>
                    </w:rPr>
                  </w:pPr>
                  <w:r>
                    <w:rPr>
                      <w:rFonts w:ascii="Centaur" w:eastAsia="Microsoft Yi Baiti" w:hAnsi="Centaur"/>
                    </w:rPr>
                    <w:tab/>
                  </w:r>
                  <w:r>
                    <w:rPr>
                      <w:rFonts w:ascii="Centaur" w:eastAsia="Microsoft Yi Baiti" w:hAnsi="Centaur"/>
                    </w:rPr>
                    <w:tab/>
                  </w:r>
                  <w:r>
                    <w:rPr>
                      <w:rFonts w:ascii="Centaur" w:eastAsia="Microsoft Yi Baiti" w:hAnsi="Centaur"/>
                    </w:rPr>
                    <w:tab/>
                  </w:r>
                  <w:r>
                    <w:rPr>
                      <w:rFonts w:ascii="Centaur" w:eastAsia="Microsoft Yi Baiti" w:hAnsi="Centaur"/>
                    </w:rPr>
                    <w:tab/>
                  </w:r>
                  <w:r>
                    <w:rPr>
                      <w:rFonts w:ascii="Centaur" w:eastAsia="Microsoft Yi Baiti" w:hAnsi="Centaur"/>
                    </w:rPr>
                    <w:tab/>
                  </w:r>
                </w:p>
                <w:p w:rsidR="00E02E94" w:rsidRPr="005C68F9" w:rsidRDefault="00E02E94" w:rsidP="00E02E94">
                  <w:pP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</w:pP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Centaur" w:eastAsia="Microsoft Yi Baiti" w:hAnsi="Centaur"/>
                      <w:b/>
                      <w:sz w:val="36"/>
                      <w:szCs w:val="36"/>
                    </w:rPr>
                    <w:tab/>
                  </w:r>
                </w:p>
                <w:p w:rsidR="00E02E94" w:rsidRPr="00237CE9" w:rsidRDefault="00E02E94" w:rsidP="00E02E94">
                  <w:pPr>
                    <w:rPr>
                      <w:rFonts w:ascii="Nyala" w:hAnsi="Nyala"/>
                      <w:b/>
                      <w:sz w:val="32"/>
                      <w:szCs w:val="32"/>
                    </w:rPr>
                  </w:pPr>
                  <w:r>
                    <w:rPr>
                      <w:rFonts w:ascii="Nyala" w:hAnsi="Nyala" w:cs="Calibri"/>
                    </w:rPr>
                    <w:t xml:space="preserve">         </w:t>
                  </w:r>
                </w:p>
                <w:p w:rsidR="00E02E94" w:rsidRDefault="00E02E94" w:rsidP="00E02E94"/>
              </w:txbxContent>
            </v:textbox>
            <w10:wrap anchory="page"/>
            <w10:anchorlock/>
          </v:shape>
        </w:pict>
      </w:r>
    </w:p>
    <w:p w:rsidR="00941BF7" w:rsidRDefault="00941BF7">
      <w:pPr>
        <w:rPr>
          <w:rFonts w:ascii="Times New Roman" w:hAnsi="Times New Roman"/>
          <w:noProof/>
        </w:rPr>
      </w:pPr>
    </w:p>
    <w:p w:rsidR="0008472C" w:rsidRDefault="0008472C">
      <w:pPr>
        <w:rPr>
          <w:rFonts w:ascii="Times New Roman" w:hAnsi="Times New Roman"/>
          <w:noProof/>
        </w:rPr>
      </w:pPr>
    </w:p>
    <w:p w:rsidR="00E365F9" w:rsidRDefault="00E02E94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1280" behindDoc="0" locked="0" layoutInCell="1" allowOverlap="1" wp14:anchorId="17020909" wp14:editId="442155A4">
            <wp:simplePos x="0" y="0"/>
            <wp:positionH relativeFrom="column">
              <wp:posOffset>4181476</wp:posOffset>
            </wp:positionH>
            <wp:positionV relativeFrom="paragraph">
              <wp:posOffset>16510</wp:posOffset>
            </wp:positionV>
            <wp:extent cx="2666962" cy="1201708"/>
            <wp:effectExtent l="0" t="0" r="0" b="0"/>
            <wp:wrapNone/>
            <wp:docPr id="1" name="Picture 1" descr="cid:899E967E-29B8-44B2-8789-3281E239E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d:899E967E-29B8-44B2-8789-3281E239EA0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8"/>
                    <a:stretch/>
                  </pic:blipFill>
                  <pic:spPr bwMode="auto">
                    <a:xfrm>
                      <a:off x="0" y="0"/>
                      <a:ext cx="2686175" cy="12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E9" w:rsidRDefault="00E02E94">
      <w:pPr>
        <w:rPr>
          <w:rFonts w:ascii="Times New Roman" w:hAnsi="Times New Roman"/>
          <w:noProof/>
        </w:rPr>
      </w:pPr>
      <w:r w:rsidRPr="00E02E94">
        <w:rPr>
          <w:noProof/>
        </w:rPr>
        <w:drawing>
          <wp:anchor distT="0" distB="0" distL="114300" distR="114300" simplePos="0" relativeHeight="251700736" behindDoc="0" locked="0" layoutInCell="1" allowOverlap="1" wp14:anchorId="3F836AF1" wp14:editId="2FAA6935">
            <wp:simplePos x="0" y="0"/>
            <wp:positionH relativeFrom="column">
              <wp:posOffset>2903855</wp:posOffset>
            </wp:positionH>
            <wp:positionV relativeFrom="paragraph">
              <wp:posOffset>107950</wp:posOffset>
            </wp:positionV>
            <wp:extent cx="981075" cy="9810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kes log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5F9" w:rsidRDefault="00E365F9"/>
    <w:p w:rsidR="001D09C5" w:rsidRDefault="00E02E94" w:rsidP="00D825EC">
      <w:pPr>
        <w:tabs>
          <w:tab w:val="left" w:pos="2070"/>
        </w:tabs>
      </w:pPr>
      <w:r w:rsidRPr="00E02E94">
        <w:rPr>
          <w:noProof/>
        </w:rPr>
        <w:drawing>
          <wp:anchor distT="0" distB="0" distL="114300" distR="114300" simplePos="0" relativeHeight="251693568" behindDoc="0" locked="0" layoutInCell="1" allowOverlap="1" wp14:anchorId="594DEBE7" wp14:editId="1D5FECDD">
            <wp:simplePos x="0" y="0"/>
            <wp:positionH relativeFrom="column">
              <wp:posOffset>-190500</wp:posOffset>
            </wp:positionH>
            <wp:positionV relativeFrom="page">
              <wp:posOffset>2633345</wp:posOffset>
            </wp:positionV>
            <wp:extent cx="2961005" cy="552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nelly development.JPG"/>
                    <pic:cNvPicPr/>
                  </pic:nvPicPr>
                  <pic:blipFill rotWithShape="1">
                    <a:blip r:embed="rId21"/>
                    <a:srcRect t="7728" b="-1"/>
                    <a:stretch/>
                  </pic:blipFill>
                  <pic:spPr bwMode="auto">
                    <a:xfrm>
                      <a:off x="0" y="0"/>
                      <a:ext cx="29610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EC">
        <w:tab/>
      </w:r>
    </w:p>
    <w:p w:rsidR="001D09C5" w:rsidRDefault="001D09C5"/>
    <w:p w:rsidR="001D09C5" w:rsidRDefault="001D09C5"/>
    <w:p w:rsidR="00E02E94" w:rsidRDefault="009803A6">
      <w:r>
        <w:rPr>
          <w:noProof/>
        </w:rPr>
        <w:pict>
          <v:shape id="_x0000_s1099" type="#_x0000_t202" style="position:absolute;margin-left:308.25pt;margin-top:7.85pt;width:244.5pt;height:33.45pt;z-index:251673600" filled="f" stroked="f">
            <v:textbox style="mso-rotate-with-shape:t">
              <w:txbxContent>
                <w:p w:rsidR="00E02E94" w:rsidRPr="00F81D55" w:rsidRDefault="00E02E94" w:rsidP="00E02E94">
                  <w:pPr>
                    <w:widowControl w:val="0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F81D55">
                    <w:rPr>
                      <w:bCs/>
                      <w:sz w:val="16"/>
                      <w:szCs w:val="16"/>
                    </w:rPr>
                    <w:t>18’ x 6’, closed cell foam with tether &amp; storage straps</w:t>
                  </w:r>
                </w:p>
                <w:p w:rsidR="00E02E94" w:rsidRPr="00F81D55" w:rsidRDefault="00E02E94" w:rsidP="00E02E94">
                  <w:pPr>
                    <w:widowControl w:val="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605-422-1328  </w:t>
                  </w:r>
                  <w:r w:rsidRPr="00F81D55">
                    <w:rPr>
                      <w:b/>
                      <w:bCs/>
                      <w:sz w:val="16"/>
                      <w:szCs w:val="16"/>
                    </w:rPr>
                    <w:t>www.rubberdockie.com</w:t>
                  </w:r>
                </w:p>
                <w:p w:rsidR="00E02E94" w:rsidRDefault="00E02E94"/>
              </w:txbxContent>
            </v:textbox>
          </v:shape>
        </w:pict>
      </w:r>
    </w:p>
    <w:p w:rsidR="00E02E94" w:rsidRDefault="00E02E94"/>
    <w:p w:rsidR="001D09C5" w:rsidRDefault="001D09C5"/>
    <w:p w:rsidR="001D09C5" w:rsidRDefault="009803A6">
      <w:r>
        <w:rPr>
          <w:noProof/>
        </w:rPr>
        <w:pict>
          <v:group id="_x0000_s1072" style="position:absolute;margin-left:2.25pt;margin-top:10.65pt;width:545.45pt;height:181.3pt;z-index:-251661312" coordorigin="1151,10090" coordsize="10523,3566">
            <v:shape id="_x0000_s1073" type="#_x0000_t202" style="position:absolute;left:1151;top:10986;width:3740;height:527;mso-height-percent:200;mso-height-percent:200;mso-width-relative:margin;mso-height-relative:margin" stroked="f" strokeweight="0">
              <v:textbox style="mso-next-textbox:#_x0000_s1073;mso-fit-shape-to-text:t">
                <w:txbxContent>
                  <w:p w:rsidR="00F40E63" w:rsidRDefault="00F40E63" w:rsidP="002256CB">
                    <w:pPr>
                      <w:rPr>
                        <w:sz w:val="16"/>
                        <w:szCs w:val="16"/>
                      </w:rPr>
                    </w:pPr>
                  </w:p>
                  <w:p w:rsidR="002256CB" w:rsidRPr="005111DF" w:rsidRDefault="002256CB" w:rsidP="002256CB">
                    <w:pPr>
                      <w:rPr>
                        <w:sz w:val="16"/>
                        <w:szCs w:val="16"/>
                      </w:rPr>
                    </w:pPr>
                    <w:r w:rsidRPr="005111DF">
                      <w:rPr>
                        <w:sz w:val="16"/>
                        <w:szCs w:val="16"/>
                      </w:rPr>
                      <w:t>PO Box 1185, North Sioux City, SD  57049</w:t>
                    </w:r>
                  </w:p>
                </w:txbxContent>
              </v:textbox>
            </v:shape>
            <v:group id="_x0000_s1074" style="position:absolute;left:4346;top:12086;width:3844;height:1570" coordorigin="4346,12365" coordsize="3844,1570">
              <v:shape id="_x0000_s1075" type="#_x0000_t202" style="position:absolute;left:4346;top:12510;width:3844;height:1425;mso-width-relative:margin;mso-height-relative:margin" stroked="f" strokeweight="0">
                <v:textbox style="mso-next-textbox:#_x0000_s1075">
                  <w:txbxContent>
                    <w:p w:rsidR="002256CB" w:rsidRDefault="002256CB" w:rsidP="002256CB"/>
                    <w:p w:rsidR="002256CB" w:rsidRDefault="002256CB" w:rsidP="002256CB">
                      <w:r>
                        <w:t>Postal Customer</w:t>
                      </w:r>
                      <w:r w:rsidR="002953BA">
                        <w:t>, Route 1</w:t>
                      </w:r>
                    </w:p>
                    <w:p w:rsidR="002256CB" w:rsidRPr="0010225A" w:rsidRDefault="002256CB" w:rsidP="002256CB">
                      <w:r w:rsidRPr="0010225A">
                        <w:t>North Sioux City, SD  57049</w:t>
                      </w:r>
                    </w:p>
                  </w:txbxContent>
                </v:textbox>
              </v:shape>
              <v:shape id="_x0000_s1076" type="#_x0000_t202" style="position:absolute;left:4891;top:12365;width:2849;height:383;mso-height-percent:200;mso-height-percent:200;mso-width-relative:margin;mso-height-relative:margin" stroked="f" strokeweight="0">
                <v:textbox style="mso-next-textbox:#_x0000_s1076;mso-fit-shape-to-text:t">
                  <w:txbxContent>
                    <w:p w:rsidR="002256CB" w:rsidRPr="0010225A" w:rsidRDefault="002256CB" w:rsidP="002256C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  <v:shape id="_x0000_s1077" type="#_x0000_t202" style="position:absolute;left:10040;top:10090;width:1634;height:1625;mso-height-percent:200;mso-height-percent:200;mso-width-relative:margin;mso-height-relative:margin" strokecolor="black [3213]" strokeweight=".5pt">
              <v:textbox style="mso-next-textbox:#_x0000_s1077">
                <w:txbxContent>
                  <w:p w:rsidR="002256CB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NON-PROFIT</w:t>
                    </w:r>
                  </w:p>
                  <w:p w:rsidR="002256CB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Organization</w:t>
                    </w:r>
                  </w:p>
                  <w:p w:rsidR="002256CB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U.S. Postage</w:t>
                    </w:r>
                  </w:p>
                  <w:p w:rsidR="002256CB" w:rsidRPr="0010225A" w:rsidRDefault="002256CB" w:rsidP="002256CB">
                    <w:pPr>
                      <w:jc w:val="center"/>
                      <w:rPr>
                        <w:b/>
                      </w:rPr>
                    </w:pPr>
                    <w:r w:rsidRPr="0010225A">
                      <w:rPr>
                        <w:b/>
                      </w:rPr>
                      <w:t>PAID</w:t>
                    </w:r>
                  </w:p>
                  <w:p w:rsidR="002256CB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111DF">
                      <w:rPr>
                        <w:sz w:val="16"/>
                        <w:szCs w:val="16"/>
                      </w:rPr>
                      <w:t>North Sioux City,</w:t>
                    </w:r>
                  </w:p>
                  <w:p w:rsidR="002256CB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111DF">
                      <w:rPr>
                        <w:sz w:val="16"/>
                        <w:szCs w:val="16"/>
                      </w:rPr>
                      <w:t>SD  57049</w:t>
                    </w:r>
                  </w:p>
                  <w:p w:rsidR="002256CB" w:rsidRPr="005111DF" w:rsidRDefault="002256CB" w:rsidP="002256C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Permit No. 100</w:t>
                    </w:r>
                  </w:p>
                </w:txbxContent>
              </v:textbox>
            </v:shape>
          </v:group>
        </w:pict>
      </w:r>
    </w:p>
    <w:p w:rsidR="001D09C5" w:rsidRDefault="00243872">
      <w:r>
        <w:rPr>
          <w:noProof/>
        </w:rPr>
        <w:drawing>
          <wp:anchor distT="0" distB="0" distL="114300" distR="114300" simplePos="0" relativeHeight="251639296" behindDoc="0" locked="0" layoutInCell="1" allowOverlap="1" wp14:anchorId="329E56E0" wp14:editId="7F77A3D1">
            <wp:simplePos x="0" y="0"/>
            <wp:positionH relativeFrom="column">
              <wp:posOffset>142875</wp:posOffset>
            </wp:positionH>
            <wp:positionV relativeFrom="paragraph">
              <wp:posOffset>10795</wp:posOffset>
            </wp:positionV>
            <wp:extent cx="2038350" cy="561975"/>
            <wp:effectExtent l="0" t="0" r="0" b="0"/>
            <wp:wrapNone/>
            <wp:docPr id="4" name="Picture 1" descr="McCookFinal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CookFinal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3A6">
        <w:rPr>
          <w:noProof/>
        </w:rPr>
        <w:pict>
          <v:shape id="Text Box 22" o:spid="_x0000_s1040" type="#_x0000_t202" style="position:absolute;margin-left:441pt;margin-top:261pt;width:21.2pt;height:29.1pt;z-index:-25165414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" filled="f" fillcolor="#9c0" stroked="f" strokecolor="gray">
            <v:textbox style="mso-next-textbox:#Text Box 22;mso-fit-shape-to-text:t" inset=",7.2pt,,7.2pt">
              <w:txbxContent>
                <w:p w:rsidR="001D09C5" w:rsidRPr="00FA1230" w:rsidRDefault="001D09C5" w:rsidP="00AB0530"/>
              </w:txbxContent>
            </v:textbox>
            <w10:wrap anchorx="page" anchory="page"/>
          </v:shape>
        </w:pict>
      </w:r>
    </w:p>
    <w:p w:rsidR="001D09C5" w:rsidRDefault="00243872" w:rsidP="002256CB">
      <w:pPr>
        <w:tabs>
          <w:tab w:val="left" w:pos="4245"/>
        </w:tabs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9952" behindDoc="1" locked="0" layoutInCell="1" allowOverlap="1" wp14:anchorId="2BD47DF7" wp14:editId="11F13C15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419735" cy="333375"/>
            <wp:effectExtent l="0" t="0" r="0" b="0"/>
            <wp:wrapNone/>
            <wp:docPr id="13" name="Picture 13" descr="afb586fc659390d6aaec4198ccfadbd8?AccessKeyId=13B09EB9FFCFDCAB52A3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fb586fc659390d6aaec4198ccfadbd8?AccessKeyId=13B09EB9FFCFDCAB52A3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6CB">
        <w:tab/>
      </w:r>
    </w:p>
    <w:p w:rsidR="001D09C5" w:rsidRDefault="001D09C5"/>
    <w:p w:rsidR="001D09C5" w:rsidRDefault="001D09C5" w:rsidP="003050F9">
      <w:pPr>
        <w:tabs>
          <w:tab w:val="left" w:pos="2710"/>
        </w:tabs>
      </w:pPr>
    </w:p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1D09C5" w:rsidRDefault="001D09C5"/>
    <w:p w:rsidR="008E7374" w:rsidRDefault="008E7374"/>
    <w:p w:rsidR="008F047A" w:rsidRDefault="008F047A"/>
    <w:p w:rsidR="008F047A" w:rsidRDefault="008F047A"/>
    <w:p w:rsidR="001D09C5" w:rsidRDefault="007E0FEF">
      <w:r w:rsidRPr="007727B1">
        <w:rPr>
          <w:noProof/>
        </w:rPr>
        <w:drawing>
          <wp:anchor distT="0" distB="0" distL="114300" distR="114300" simplePos="0" relativeHeight="251606528" behindDoc="1" locked="0" layoutInCell="1" allowOverlap="1" wp14:anchorId="78CC51F4" wp14:editId="5170FCA5">
            <wp:simplePos x="0" y="0"/>
            <wp:positionH relativeFrom="column">
              <wp:posOffset>-190500</wp:posOffset>
            </wp:positionH>
            <wp:positionV relativeFrom="paragraph">
              <wp:posOffset>1791970</wp:posOffset>
            </wp:positionV>
            <wp:extent cx="3291840" cy="831850"/>
            <wp:effectExtent l="0" t="0" r="0" b="0"/>
            <wp:wrapNone/>
            <wp:docPr id="14" name="Picture 0" descr="McCook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cCookLak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A6">
        <w:rPr>
          <w:noProof/>
        </w:rPr>
        <w:pict>
          <v:shape id="_x0000_s1082" type="#_x0000_t202" style="position:absolute;margin-left:293.45pt;margin-top:611.25pt;width:290.25pt;height:168.7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VptQIAALQ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" filled="f" stroked="f">
            <v:textbox style="mso-next-textbox:#_x0000_s1082" inset="0,0,0,0">
              <w:txbxContent>
                <w:p w:rsidR="00EC4AEA" w:rsidRPr="00FE0575" w:rsidRDefault="00830FAD" w:rsidP="00FE0575">
                  <w:pPr>
                    <w:rPr>
                      <w:rFonts w:ascii="Nyala" w:hAnsi="Nyala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Nyala" w:hAnsi="Nyala"/>
                      <w:sz w:val="32"/>
                      <w:szCs w:val="32"/>
                      <w:u w:val="single"/>
                    </w:rPr>
                    <w:t>Kids Fishing Day</w:t>
                  </w:r>
                </w:p>
                <w:p w:rsidR="00830FAD" w:rsidRPr="0008472C" w:rsidRDefault="00830FAD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</w:pPr>
                  <w:r w:rsidRPr="0008472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 xml:space="preserve">The MLA has teamed up with the Ike’s Club again this year and is providing volunteers to help with the Kids Fishing Day on Saturday, June </w:t>
                  </w:r>
                  <w:r w:rsidR="000016B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>17</w:t>
                  </w:r>
                  <w:r w:rsidRPr="0008472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>, beginning at 9 AM at the Ike’s Clubhouse.</w:t>
                  </w:r>
                </w:p>
                <w:p w:rsidR="00830FAD" w:rsidRPr="0008472C" w:rsidRDefault="00830FAD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</w:pPr>
                </w:p>
                <w:p w:rsidR="00830FAD" w:rsidRPr="0008472C" w:rsidRDefault="00830FAD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</w:pPr>
                  <w:r w:rsidRPr="0008472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 xml:space="preserve">The event is free and poles will be available for use.  </w:t>
                  </w:r>
                  <w:r w:rsidR="0008472C" w:rsidRPr="0008472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 xml:space="preserve">If you would like to help with this great event, please contact Kelly Kistner at </w:t>
                  </w:r>
                  <w:r w:rsidR="0008472C"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  <w:t>712-490-1726.</w:t>
                  </w:r>
                </w:p>
                <w:p w:rsidR="00830FAD" w:rsidRPr="0008472C" w:rsidRDefault="00830FAD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28"/>
                      <w:szCs w:val="28"/>
                    </w:rPr>
                  </w:pPr>
                </w:p>
                <w:p w:rsidR="00EC4AEA" w:rsidRDefault="00EC4AEA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16"/>
                      <w:szCs w:val="16"/>
                    </w:rPr>
                  </w:pPr>
                </w:p>
                <w:p w:rsidR="00EC4AEA" w:rsidRPr="00753DBE" w:rsidRDefault="00EC4AEA" w:rsidP="00EC4AEA">
                  <w:pPr>
                    <w:pStyle w:val="BodyText"/>
                    <w:spacing w:after="0" w:line="240" w:lineRule="auto"/>
                    <w:rPr>
                      <w:rFonts w:ascii="Perpetua" w:hAnsi="Perpetua" w:cs="Arial"/>
                      <w:color w:val="auto"/>
                      <w:sz w:val="16"/>
                      <w:szCs w:val="16"/>
                    </w:rPr>
                  </w:pPr>
                </w:p>
                <w:p w:rsidR="00EC4AEA" w:rsidRDefault="00EC4AEA" w:rsidP="00EC4AEA">
                  <w:pPr>
                    <w:pStyle w:val="BodyText"/>
                    <w:spacing w:after="0" w:line="240" w:lineRule="auto"/>
                    <w:rPr>
                      <w:rFonts w:ascii="Perpetua" w:hAnsi="Perpetua"/>
                      <w:sz w:val="24"/>
                      <w:szCs w:val="24"/>
                    </w:rPr>
                  </w:pPr>
                </w:p>
                <w:p w:rsidR="00EC4AEA" w:rsidRPr="00314015" w:rsidRDefault="00EC4AEA" w:rsidP="00EC4AEA">
                  <w:pPr>
                    <w:pStyle w:val="BodyText"/>
                    <w:spacing w:after="0" w:line="240" w:lineRule="auto"/>
                    <w:rPr>
                      <w:rFonts w:ascii="Perpetua" w:hAnsi="Perpetu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9803A6">
        <w:rPr>
          <w:noProof/>
        </w:rPr>
        <w:pict>
          <v:shape id="Text Box 8" o:spid="_x0000_s1030" type="#_x0000_t202" style="position:absolute;margin-left:299.5pt;margin-top:553.6pt;width:267.5pt;height:48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TW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" filled="f" stroked="f">
            <v:textbox style="mso-next-textbox:#Text Box 8" inset="0,0,0,0">
              <w:txbxContent>
                <w:p w:rsidR="00781784" w:rsidRDefault="0006690C" w:rsidP="00EC4AEA">
                  <w:pPr>
                    <w:pStyle w:val="QuoteTextLeftAlign"/>
                    <w:spacing w:line="240" w:lineRule="auto"/>
                    <w:rPr>
                      <w:rFonts w:ascii="Nyala" w:hAnsi="Nyala" w:cs="Arial"/>
                      <w:b w:val="0"/>
                      <w:i w:val="0"/>
                      <w:color w:val="auto"/>
                      <w:sz w:val="32"/>
                      <w:szCs w:val="32"/>
                      <w:u w:val="single"/>
                    </w:rPr>
                  </w:pPr>
                  <w:r w:rsidRPr="00CF2A78">
                    <w:rPr>
                      <w:rFonts w:ascii="Nyala" w:hAnsi="Nyala" w:cs="Arial"/>
                      <w:b w:val="0"/>
                      <w:i w:val="0"/>
                      <w:color w:val="auto"/>
                      <w:sz w:val="32"/>
                      <w:szCs w:val="32"/>
                      <w:u w:val="single"/>
                    </w:rPr>
                    <w:t>Upcoming Events-Mark your Calendars!</w:t>
                  </w:r>
                </w:p>
                <w:p w:rsidR="002953BA" w:rsidRDefault="002953BA" w:rsidP="002B63CD">
                  <w:pPr>
                    <w:pStyle w:val="QuoteTextLeftAlign"/>
                    <w:numPr>
                      <w:ilvl w:val="0"/>
                      <w:numId w:val="7"/>
                    </w:numPr>
                    <w:spacing w:line="220" w:lineRule="atLeast"/>
                    <w:ind w:left="720"/>
                    <w:rPr>
                      <w:color w:val="auto"/>
                      <w:sz w:val="20"/>
                    </w:rPr>
                  </w:pPr>
                  <w:r>
                    <w:rPr>
                      <w:color w:val="auto"/>
                      <w:sz w:val="20"/>
                    </w:rPr>
                    <w:t xml:space="preserve">MLA Meetings:  </w:t>
                  </w:r>
                  <w:r w:rsidR="000F5BA5">
                    <w:rPr>
                      <w:color w:val="auto"/>
                      <w:sz w:val="20"/>
                    </w:rPr>
                    <w:t xml:space="preserve">April 18, </w:t>
                  </w:r>
                  <w:r w:rsidR="00E35072">
                    <w:rPr>
                      <w:color w:val="auto"/>
                      <w:sz w:val="20"/>
                    </w:rPr>
                    <w:t>May 1</w:t>
                  </w:r>
                  <w:r w:rsidR="000F5BA5">
                    <w:rPr>
                      <w:color w:val="auto"/>
                      <w:sz w:val="20"/>
                    </w:rPr>
                    <w:t>6</w:t>
                  </w:r>
                  <w:r w:rsidR="00E35072">
                    <w:rPr>
                      <w:color w:val="auto"/>
                      <w:sz w:val="20"/>
                    </w:rPr>
                    <w:t>, June 2</w:t>
                  </w:r>
                  <w:r w:rsidR="000F5BA5">
                    <w:rPr>
                      <w:color w:val="auto"/>
                      <w:sz w:val="20"/>
                    </w:rPr>
                    <w:t xml:space="preserve">0, </w:t>
                  </w:r>
                </w:p>
                <w:p w:rsidR="00BF59E4" w:rsidRPr="00E02E94" w:rsidRDefault="0008472C" w:rsidP="00E02E94">
                  <w:pPr>
                    <w:pStyle w:val="QuoteTextLeftAlign"/>
                    <w:numPr>
                      <w:ilvl w:val="0"/>
                      <w:numId w:val="7"/>
                    </w:numPr>
                    <w:spacing w:line="220" w:lineRule="atLeast"/>
                    <w:ind w:left="720"/>
                    <w:rPr>
                      <w:color w:val="auto"/>
                      <w:sz w:val="20"/>
                    </w:rPr>
                  </w:pPr>
                  <w:r>
                    <w:rPr>
                      <w:color w:val="auto"/>
                      <w:sz w:val="20"/>
                    </w:rPr>
                    <w:t xml:space="preserve">Kids Fishing Day:  June </w:t>
                  </w:r>
                  <w:r w:rsidR="000016BC">
                    <w:rPr>
                      <w:color w:val="auto"/>
                      <w:sz w:val="20"/>
                    </w:rPr>
                    <w:t>17</w:t>
                  </w:r>
                  <w:r>
                    <w:rPr>
                      <w:color w:val="auto"/>
                      <w:sz w:val="20"/>
                    </w:rPr>
                    <w:t>, 9AM-Noon</w:t>
                  </w:r>
                </w:p>
                <w:p w:rsidR="00DB74DF" w:rsidRDefault="00DB74DF" w:rsidP="00F25D14">
                  <w:pPr>
                    <w:pStyle w:val="QuoteTextLeftAlign"/>
                    <w:spacing w:line="220" w:lineRule="atLeast"/>
                    <w:ind w:left="720"/>
                    <w:rPr>
                      <w:sz w:val="20"/>
                    </w:rPr>
                  </w:pPr>
                </w:p>
                <w:p w:rsidR="001D09C5" w:rsidRPr="00724F14" w:rsidRDefault="001D09C5" w:rsidP="00724F14">
                  <w:pPr>
                    <w:pStyle w:val="QuoteTextLeftAlign"/>
                    <w:ind w:left="360"/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9803A6">
        <w:rPr>
          <w:noProof/>
        </w:rPr>
        <w:pict>
          <v:shape id="Text Box 25" o:spid="_x0000_s1039" type="#_x0000_t202" style="position:absolute;margin-left:21.65pt;margin-top:557.35pt;width:259.2pt;height:117pt;z-index:251657216;visibility:visible;mso-position-horizontal-relative:page;mso-position-vertical-relative:page" filled="f" strokecolor="#8eb610" strokeweight="1.5pt">
            <v:textbox style="mso-next-textbox:#Text Box 25" inset="0,7.2pt,0,0">
              <w:txbxContent>
                <w:p w:rsidR="001D09C5" w:rsidRPr="007717D5" w:rsidRDefault="001D09C5" w:rsidP="008C1CBA">
                  <w:pPr>
                    <w:pStyle w:val="ContactInformation"/>
                    <w:spacing w:after="0" w:line="240" w:lineRule="auto"/>
                    <w:jc w:val="center"/>
                    <w:rPr>
                      <w:rFonts w:ascii="Nyala" w:hAnsi="Nyala" w:cs="Arial"/>
                      <w:b w:val="0"/>
                      <w:i w:val="0"/>
                      <w:color w:val="1F497D" w:themeColor="text2"/>
                      <w:sz w:val="40"/>
                      <w:szCs w:val="22"/>
                    </w:rPr>
                  </w:pPr>
                  <w:r w:rsidRPr="007717D5">
                    <w:rPr>
                      <w:rFonts w:ascii="Nyala" w:hAnsi="Nyala" w:cs="Arial"/>
                      <w:b w:val="0"/>
                      <w:i w:val="0"/>
                      <w:noProof/>
                      <w:color w:val="1F497D" w:themeColor="text2"/>
                      <w:sz w:val="40"/>
                      <w:szCs w:val="22"/>
                    </w:rPr>
                    <w:t>McCook Lake Association</w:t>
                  </w:r>
                </w:p>
                <w:p w:rsidR="001D09C5" w:rsidRPr="00CA7D54" w:rsidRDefault="001D09C5" w:rsidP="00C97DD7">
                  <w:pPr>
                    <w:pStyle w:val="ContactInformation"/>
                    <w:spacing w:after="0" w:line="240" w:lineRule="auto"/>
                    <w:jc w:val="center"/>
                    <w:rPr>
                      <w:rFonts w:ascii="Nyala" w:hAnsi="Nyala" w:cs="Arial"/>
                      <w:b w:val="0"/>
                      <w:i w:val="0"/>
                      <w:sz w:val="22"/>
                      <w:szCs w:val="22"/>
                    </w:rPr>
                  </w:pPr>
                  <w:r w:rsidRPr="00CA7D54">
                    <w:rPr>
                      <w:rFonts w:ascii="Nyala" w:hAnsi="Nyala" w:cs="Arial"/>
                      <w:b w:val="0"/>
                      <w:i w:val="0"/>
                      <w:sz w:val="22"/>
                      <w:szCs w:val="22"/>
                    </w:rPr>
                    <w:t>P.O. Box 1185</w:t>
                  </w:r>
                  <w:r w:rsidR="000867DF">
                    <w:rPr>
                      <w:rFonts w:ascii="Nyala" w:hAnsi="Nyala" w:cs="Arial"/>
                      <w:b w:val="0"/>
                      <w:i w:val="0"/>
                      <w:sz w:val="22"/>
                      <w:szCs w:val="22"/>
                    </w:rPr>
                    <w:t xml:space="preserve">, </w:t>
                  </w:r>
                  <w:r w:rsidRPr="00CA7D54">
                    <w:rPr>
                      <w:rFonts w:ascii="Nyala" w:hAnsi="Nyala" w:cs="Arial"/>
                      <w:b w:val="0"/>
                      <w:i w:val="0"/>
                      <w:sz w:val="22"/>
                      <w:szCs w:val="22"/>
                    </w:rPr>
                    <w:t>McCook Lake, SD 57049</w:t>
                  </w:r>
                </w:p>
                <w:p w:rsidR="001D09C5" w:rsidRPr="00892344" w:rsidRDefault="001D09C5" w:rsidP="00A60E49">
                  <w:pPr>
                    <w:pStyle w:val="ContactInformation"/>
                    <w:spacing w:after="0"/>
                    <w:jc w:val="center"/>
                    <w:rPr>
                      <w:rFonts w:cs="Arial"/>
                      <w:i w:val="0"/>
                      <w:color w:val="auto"/>
                      <w:sz w:val="20"/>
                    </w:rPr>
                  </w:pPr>
                  <w:r w:rsidRPr="0074284A">
                    <w:rPr>
                      <w:rFonts w:cs="Arial"/>
                      <w:i w:val="0"/>
                      <w:color w:val="auto"/>
                      <w:szCs w:val="24"/>
                    </w:rPr>
                    <w:t>E-Mail:</w:t>
                  </w:r>
                </w:p>
                <w:p w:rsidR="00892344" w:rsidRPr="00E37E6F" w:rsidRDefault="00B5481C" w:rsidP="00892344">
                  <w:pPr>
                    <w:pStyle w:val="NormalWeb"/>
                    <w:spacing w:before="0" w:after="0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Jon Sandage</w:t>
                  </w:r>
                  <w:r w:rsidR="00892344" w:rsidRPr="00E37E6F">
                    <w:rPr>
                      <w:rFonts w:ascii="Century Gothic" w:hAnsi="Century Gothic"/>
                      <w:sz w:val="18"/>
                      <w:szCs w:val="18"/>
                    </w:rPr>
                    <w:t xml:space="preserve">:  </w:t>
                  </w:r>
                  <w:hyperlink r:id="rId23" w:tgtFrame="_blank" w:history="1">
                    <w:r w:rsidR="00892344" w:rsidRPr="00E37E6F">
                      <w:rPr>
                        <w:rStyle w:val="Hyperlink"/>
                        <w:rFonts w:ascii="Century Gothic" w:hAnsi="Century Gothic"/>
                        <w:color w:val="auto"/>
                        <w:sz w:val="18"/>
                        <w:szCs w:val="18"/>
                      </w:rPr>
                      <w:t>president@mccooklakesd.com</w:t>
                    </w:r>
                  </w:hyperlink>
                </w:p>
                <w:p w:rsidR="00892344" w:rsidRPr="00E37E6F" w:rsidRDefault="00892344" w:rsidP="00892344">
                  <w:pPr>
                    <w:pStyle w:val="NormalWeb"/>
                    <w:spacing w:before="0" w:after="0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E37E6F">
                    <w:rPr>
                      <w:rFonts w:ascii="Century Gothic" w:hAnsi="Century Gothic"/>
                      <w:sz w:val="18"/>
                      <w:szCs w:val="18"/>
                    </w:rPr>
                    <w:t xml:space="preserve">Membership:  </w:t>
                  </w:r>
                  <w:hyperlink r:id="rId24" w:tgtFrame="_blank" w:history="1">
                    <w:r w:rsidRPr="00E37E6F">
                      <w:rPr>
                        <w:rStyle w:val="Hyperlink"/>
                        <w:rFonts w:ascii="Century Gothic" w:hAnsi="Century Gothic"/>
                        <w:color w:val="auto"/>
                        <w:sz w:val="18"/>
                        <w:szCs w:val="18"/>
                      </w:rPr>
                      <w:t>membership@mccooklakesd.com</w:t>
                    </w:r>
                  </w:hyperlink>
                </w:p>
                <w:p w:rsidR="001D09C5" w:rsidRPr="00892344" w:rsidRDefault="001D09C5" w:rsidP="00892344">
                  <w:pPr>
                    <w:pStyle w:val="BodyText"/>
                    <w:spacing w:after="0" w:line="240" w:lineRule="auto"/>
                    <w:jc w:val="center"/>
                    <w:rPr>
                      <w:color w:val="auto"/>
                      <w:szCs w:val="18"/>
                    </w:rPr>
                  </w:pPr>
                </w:p>
                <w:p w:rsidR="001D09C5" w:rsidRPr="0074284A" w:rsidRDefault="001D09C5" w:rsidP="00CF28ED">
                  <w:pPr>
                    <w:pStyle w:val="ContactInformation"/>
                    <w:spacing w:after="0"/>
                    <w:jc w:val="center"/>
                    <w:rPr>
                      <w:rStyle w:val="Hyperlink"/>
                      <w:color w:val="auto"/>
                      <w:szCs w:val="24"/>
                    </w:rPr>
                  </w:pPr>
                  <w:r w:rsidRPr="0074284A">
                    <w:rPr>
                      <w:rFonts w:cs="Arial"/>
                      <w:i w:val="0"/>
                      <w:color w:val="auto"/>
                      <w:szCs w:val="24"/>
                    </w:rPr>
                    <w:t>Website</w:t>
                  </w:r>
                  <w:r w:rsidRPr="0074284A">
                    <w:rPr>
                      <w:rFonts w:cs="Arial"/>
                      <w:b w:val="0"/>
                      <w:i w:val="0"/>
                      <w:color w:val="auto"/>
                      <w:szCs w:val="24"/>
                    </w:rPr>
                    <w:t>:</w:t>
                  </w:r>
                  <w:r w:rsidR="00CF28ED">
                    <w:rPr>
                      <w:rFonts w:cs="Arial"/>
                      <w:b w:val="0"/>
                      <w:i w:val="0"/>
                      <w:color w:val="auto"/>
                      <w:szCs w:val="24"/>
                    </w:rPr>
                    <w:t xml:space="preserve">  </w:t>
                  </w:r>
                  <w:r w:rsidRPr="00CF28ED">
                    <w:rPr>
                      <w:rStyle w:val="Hyperlink"/>
                      <w:i w:val="0"/>
                      <w:color w:val="auto"/>
                      <w:szCs w:val="24"/>
                    </w:rPr>
                    <w:t>www.mccooklakesd.com</w:t>
                  </w:r>
                </w:p>
                <w:p w:rsidR="001D09C5" w:rsidRPr="0074284A" w:rsidRDefault="001D09C5" w:rsidP="00012796">
                  <w:pPr>
                    <w:pStyle w:val="BodyText"/>
                    <w:rPr>
                      <w:sz w:val="12"/>
                    </w:rPr>
                  </w:pPr>
                </w:p>
              </w:txbxContent>
            </v:textbox>
            <w10:wrap anchorx="page" anchory="page"/>
          </v:shape>
        </w:pict>
      </w:r>
      <w:r w:rsidR="009803A6">
        <w:rPr>
          <w:noProof/>
        </w:rPr>
        <w:pict>
          <v:shape id="Text Box 28" o:spid="_x0000_s1045" type="#_x0000_t202" style="position:absolute;margin-left:451.5pt;margin-top:749.25pt;width:120.75pt;height:18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BvtQIAALMFAAAOAAAAZHJzL2Uyb0RvYy54bWysVNuOmzAQfa/Uf7D8znIJyQIKWe2GUFXa&#10;XqTdfoADJlgFm9pOYLvqv3dsQrKbfana8mANvpyZM2d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" filled="f" stroked="f">
            <v:textbox inset="0,0,0,0">
              <w:txbxContent>
                <w:p w:rsidR="001D09C5" w:rsidRPr="00B03C71" w:rsidRDefault="001D09C5" w:rsidP="00AF095D">
                  <w:pPr>
                    <w:pStyle w:val="VolumeNumber"/>
                    <w:rPr>
                      <w:rFonts w:ascii="MS Shell Dlg" w:hAnsi="MS Shell Dlg" w:cs="MS Shell Dlg"/>
                      <w:color w:val="auto"/>
                      <w:sz w:val="17"/>
                      <w:szCs w:val="17"/>
                    </w:rPr>
                  </w:pPr>
                  <w:r>
                    <w:t xml:space="preserve">December 2010 </w:t>
                  </w:r>
                </w:p>
                <w:p w:rsidR="001D09C5" w:rsidRPr="00B03C71" w:rsidRDefault="001D09C5" w:rsidP="00AF095D">
                  <w:pPr>
                    <w:pStyle w:val="VolumeNumber"/>
                    <w:rPr>
                      <w:color w:val="00336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1D09C5" w:rsidSect="00325E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3A6" w:rsidRDefault="009803A6" w:rsidP="00A01422">
      <w:r>
        <w:separator/>
      </w:r>
    </w:p>
  </w:endnote>
  <w:endnote w:type="continuationSeparator" w:id="0">
    <w:p w:rsidR="009803A6" w:rsidRDefault="009803A6" w:rsidP="00A01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Nyala">
    <w:altName w:val="Times New Roman"/>
    <w:charset w:val="00"/>
    <w:family w:val="auto"/>
    <w:pitch w:val="variable"/>
    <w:sig w:usb0="00000001" w:usb1="00000000" w:usb2="00000800" w:usb3="00000000" w:csb0="00000093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aveuse">
    <w:altName w:val="Segoe UI Semibold"/>
    <w:charset w:val="00"/>
    <w:family w:val="auto"/>
    <w:pitch w:val="variable"/>
    <w:sig w:usb0="00000001" w:usb1="0000000A" w:usb2="00000000" w:usb3="00000000" w:csb0="00000013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3A6" w:rsidRDefault="009803A6" w:rsidP="00A01422">
      <w:r>
        <w:separator/>
      </w:r>
    </w:p>
  </w:footnote>
  <w:footnote w:type="continuationSeparator" w:id="0">
    <w:p w:rsidR="009803A6" w:rsidRDefault="009803A6" w:rsidP="00A01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1C4"/>
    <w:multiLevelType w:val="hybridMultilevel"/>
    <w:tmpl w:val="CC8247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172FF"/>
    <w:multiLevelType w:val="multilevel"/>
    <w:tmpl w:val="23F6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E3DD7"/>
    <w:multiLevelType w:val="hybridMultilevel"/>
    <w:tmpl w:val="52FC0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5330C"/>
    <w:multiLevelType w:val="hybridMultilevel"/>
    <w:tmpl w:val="9F44833C"/>
    <w:lvl w:ilvl="0" w:tplc="17BCFED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965F2"/>
    <w:multiLevelType w:val="hybridMultilevel"/>
    <w:tmpl w:val="9716B2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752C9"/>
    <w:multiLevelType w:val="hybridMultilevel"/>
    <w:tmpl w:val="80F0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145EE"/>
    <w:multiLevelType w:val="hybridMultilevel"/>
    <w:tmpl w:val="16F2C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A2237"/>
    <w:multiLevelType w:val="multilevel"/>
    <w:tmpl w:val="9122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C71A3"/>
    <w:multiLevelType w:val="hybridMultilevel"/>
    <w:tmpl w:val="83A28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D4735"/>
    <w:multiLevelType w:val="hybridMultilevel"/>
    <w:tmpl w:val="DA0C91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3A4D"/>
    <w:rsid w:val="00000045"/>
    <w:rsid w:val="000013A6"/>
    <w:rsid w:val="000016BC"/>
    <w:rsid w:val="000044B5"/>
    <w:rsid w:val="00005F54"/>
    <w:rsid w:val="00006107"/>
    <w:rsid w:val="00010640"/>
    <w:rsid w:val="00012796"/>
    <w:rsid w:val="000159A1"/>
    <w:rsid w:val="0002282C"/>
    <w:rsid w:val="000231F6"/>
    <w:rsid w:val="00026310"/>
    <w:rsid w:val="000275AC"/>
    <w:rsid w:val="000305B4"/>
    <w:rsid w:val="00030C46"/>
    <w:rsid w:val="00031D2C"/>
    <w:rsid w:val="00031F11"/>
    <w:rsid w:val="00037210"/>
    <w:rsid w:val="000375BB"/>
    <w:rsid w:val="00040C5F"/>
    <w:rsid w:val="00040C83"/>
    <w:rsid w:val="00040E89"/>
    <w:rsid w:val="00041BD3"/>
    <w:rsid w:val="0004335E"/>
    <w:rsid w:val="00043F04"/>
    <w:rsid w:val="00044522"/>
    <w:rsid w:val="00044CE0"/>
    <w:rsid w:val="000518EB"/>
    <w:rsid w:val="00052EDA"/>
    <w:rsid w:val="00054C9C"/>
    <w:rsid w:val="00060FDA"/>
    <w:rsid w:val="000641E5"/>
    <w:rsid w:val="00065A9E"/>
    <w:rsid w:val="0006690C"/>
    <w:rsid w:val="00070716"/>
    <w:rsid w:val="00070913"/>
    <w:rsid w:val="00072FD1"/>
    <w:rsid w:val="00073646"/>
    <w:rsid w:val="00082B6D"/>
    <w:rsid w:val="00084412"/>
    <w:rsid w:val="0008472C"/>
    <w:rsid w:val="000867DF"/>
    <w:rsid w:val="00094F90"/>
    <w:rsid w:val="00096B56"/>
    <w:rsid w:val="000A3363"/>
    <w:rsid w:val="000A659A"/>
    <w:rsid w:val="000B1DC0"/>
    <w:rsid w:val="000B3940"/>
    <w:rsid w:val="000C5221"/>
    <w:rsid w:val="000C631C"/>
    <w:rsid w:val="000D2D9B"/>
    <w:rsid w:val="000D5476"/>
    <w:rsid w:val="000D59F8"/>
    <w:rsid w:val="000E20E9"/>
    <w:rsid w:val="000E32BA"/>
    <w:rsid w:val="000F40EB"/>
    <w:rsid w:val="000F5BA5"/>
    <w:rsid w:val="000F6D12"/>
    <w:rsid w:val="0010225A"/>
    <w:rsid w:val="001045EA"/>
    <w:rsid w:val="00104AF5"/>
    <w:rsid w:val="0010573A"/>
    <w:rsid w:val="00107426"/>
    <w:rsid w:val="00110EFD"/>
    <w:rsid w:val="0011200E"/>
    <w:rsid w:val="00121BB2"/>
    <w:rsid w:val="00123583"/>
    <w:rsid w:val="0012571D"/>
    <w:rsid w:val="00126EED"/>
    <w:rsid w:val="00132BD4"/>
    <w:rsid w:val="00136E72"/>
    <w:rsid w:val="00142E52"/>
    <w:rsid w:val="00142EC3"/>
    <w:rsid w:val="00154946"/>
    <w:rsid w:val="00160611"/>
    <w:rsid w:val="001627FD"/>
    <w:rsid w:val="0016745B"/>
    <w:rsid w:val="00171658"/>
    <w:rsid w:val="00180946"/>
    <w:rsid w:val="001868B7"/>
    <w:rsid w:val="0019739A"/>
    <w:rsid w:val="001A3C06"/>
    <w:rsid w:val="001A6021"/>
    <w:rsid w:val="001A64C5"/>
    <w:rsid w:val="001B0028"/>
    <w:rsid w:val="001C392E"/>
    <w:rsid w:val="001D09C5"/>
    <w:rsid w:val="001D2353"/>
    <w:rsid w:val="001D3F09"/>
    <w:rsid w:val="001D40E2"/>
    <w:rsid w:val="001D4E25"/>
    <w:rsid w:val="001D6A90"/>
    <w:rsid w:val="001E3C7F"/>
    <w:rsid w:val="001F090E"/>
    <w:rsid w:val="001F1AD8"/>
    <w:rsid w:val="001F2D4D"/>
    <w:rsid w:val="001F7FF4"/>
    <w:rsid w:val="0020080B"/>
    <w:rsid w:val="00201B4E"/>
    <w:rsid w:val="00205F25"/>
    <w:rsid w:val="0021095E"/>
    <w:rsid w:val="00210B5C"/>
    <w:rsid w:val="002156E3"/>
    <w:rsid w:val="00223F7C"/>
    <w:rsid w:val="00224E78"/>
    <w:rsid w:val="002256CB"/>
    <w:rsid w:val="002279B0"/>
    <w:rsid w:val="002324D1"/>
    <w:rsid w:val="00236ABE"/>
    <w:rsid w:val="00237CE9"/>
    <w:rsid w:val="00241766"/>
    <w:rsid w:val="002433E7"/>
    <w:rsid w:val="00243844"/>
    <w:rsid w:val="00243872"/>
    <w:rsid w:val="00246EA3"/>
    <w:rsid w:val="00250FE7"/>
    <w:rsid w:val="00267318"/>
    <w:rsid w:val="0028170D"/>
    <w:rsid w:val="002953BA"/>
    <w:rsid w:val="002A03FC"/>
    <w:rsid w:val="002A10A4"/>
    <w:rsid w:val="002A3212"/>
    <w:rsid w:val="002A4B0C"/>
    <w:rsid w:val="002B05F0"/>
    <w:rsid w:val="002B26A4"/>
    <w:rsid w:val="002B44ED"/>
    <w:rsid w:val="002B4BB3"/>
    <w:rsid w:val="002B63CD"/>
    <w:rsid w:val="002C23A3"/>
    <w:rsid w:val="002C2977"/>
    <w:rsid w:val="002D052C"/>
    <w:rsid w:val="002D0618"/>
    <w:rsid w:val="002D5D65"/>
    <w:rsid w:val="002D610A"/>
    <w:rsid w:val="002E0DAC"/>
    <w:rsid w:val="002E158F"/>
    <w:rsid w:val="002E3F13"/>
    <w:rsid w:val="002E5C72"/>
    <w:rsid w:val="002F0C4D"/>
    <w:rsid w:val="002F1E68"/>
    <w:rsid w:val="002F1F82"/>
    <w:rsid w:val="002F2A6B"/>
    <w:rsid w:val="002F564F"/>
    <w:rsid w:val="002F735A"/>
    <w:rsid w:val="003039F0"/>
    <w:rsid w:val="003050F9"/>
    <w:rsid w:val="0031146D"/>
    <w:rsid w:val="0031150F"/>
    <w:rsid w:val="00314015"/>
    <w:rsid w:val="0031516A"/>
    <w:rsid w:val="003162EE"/>
    <w:rsid w:val="00320055"/>
    <w:rsid w:val="00325EE6"/>
    <w:rsid w:val="00326C88"/>
    <w:rsid w:val="003358A5"/>
    <w:rsid w:val="003453A2"/>
    <w:rsid w:val="00350C42"/>
    <w:rsid w:val="00354141"/>
    <w:rsid w:val="00356E7D"/>
    <w:rsid w:val="00360246"/>
    <w:rsid w:val="00364A54"/>
    <w:rsid w:val="00371D36"/>
    <w:rsid w:val="00374B55"/>
    <w:rsid w:val="003773FF"/>
    <w:rsid w:val="00377C8D"/>
    <w:rsid w:val="00383F79"/>
    <w:rsid w:val="003843D3"/>
    <w:rsid w:val="003849C4"/>
    <w:rsid w:val="00390309"/>
    <w:rsid w:val="003916FC"/>
    <w:rsid w:val="00394287"/>
    <w:rsid w:val="003A038D"/>
    <w:rsid w:val="003A6577"/>
    <w:rsid w:val="003B1B3C"/>
    <w:rsid w:val="003B3140"/>
    <w:rsid w:val="003B3C5B"/>
    <w:rsid w:val="003B3E09"/>
    <w:rsid w:val="003C00B8"/>
    <w:rsid w:val="003C77E3"/>
    <w:rsid w:val="003D02FF"/>
    <w:rsid w:val="003D0C71"/>
    <w:rsid w:val="003D2439"/>
    <w:rsid w:val="003D4098"/>
    <w:rsid w:val="003D6970"/>
    <w:rsid w:val="003E3722"/>
    <w:rsid w:val="003F067F"/>
    <w:rsid w:val="003F164C"/>
    <w:rsid w:val="003F6F41"/>
    <w:rsid w:val="004007CF"/>
    <w:rsid w:val="00404357"/>
    <w:rsid w:val="004047AD"/>
    <w:rsid w:val="00407152"/>
    <w:rsid w:val="0041267A"/>
    <w:rsid w:val="004128C9"/>
    <w:rsid w:val="004175AF"/>
    <w:rsid w:val="00431FE4"/>
    <w:rsid w:val="00434C30"/>
    <w:rsid w:val="00442BDA"/>
    <w:rsid w:val="00451E59"/>
    <w:rsid w:val="004545E4"/>
    <w:rsid w:val="00455F89"/>
    <w:rsid w:val="004607C7"/>
    <w:rsid w:val="00461ECA"/>
    <w:rsid w:val="0046571A"/>
    <w:rsid w:val="00466823"/>
    <w:rsid w:val="00466EBD"/>
    <w:rsid w:val="00473612"/>
    <w:rsid w:val="004740C1"/>
    <w:rsid w:val="0047756D"/>
    <w:rsid w:val="00485B02"/>
    <w:rsid w:val="00486127"/>
    <w:rsid w:val="004948F5"/>
    <w:rsid w:val="004A3212"/>
    <w:rsid w:val="004A5BFD"/>
    <w:rsid w:val="004A73EE"/>
    <w:rsid w:val="004B66FA"/>
    <w:rsid w:val="004B769F"/>
    <w:rsid w:val="004C316F"/>
    <w:rsid w:val="004C6576"/>
    <w:rsid w:val="004D3459"/>
    <w:rsid w:val="004D5160"/>
    <w:rsid w:val="004D781C"/>
    <w:rsid w:val="004E0D67"/>
    <w:rsid w:val="004E2279"/>
    <w:rsid w:val="004F03A1"/>
    <w:rsid w:val="004F0EA4"/>
    <w:rsid w:val="004F3AC8"/>
    <w:rsid w:val="004F5121"/>
    <w:rsid w:val="005077D7"/>
    <w:rsid w:val="00510657"/>
    <w:rsid w:val="005111DF"/>
    <w:rsid w:val="00511FCE"/>
    <w:rsid w:val="00517446"/>
    <w:rsid w:val="005200BB"/>
    <w:rsid w:val="00525D30"/>
    <w:rsid w:val="00531C66"/>
    <w:rsid w:val="00533DFF"/>
    <w:rsid w:val="005355C8"/>
    <w:rsid w:val="00537905"/>
    <w:rsid w:val="0055433D"/>
    <w:rsid w:val="005557C1"/>
    <w:rsid w:val="00562EDE"/>
    <w:rsid w:val="00583656"/>
    <w:rsid w:val="00583741"/>
    <w:rsid w:val="005837AE"/>
    <w:rsid w:val="00586A2C"/>
    <w:rsid w:val="00590CDA"/>
    <w:rsid w:val="005964F3"/>
    <w:rsid w:val="005A548C"/>
    <w:rsid w:val="005B0A20"/>
    <w:rsid w:val="005B35FF"/>
    <w:rsid w:val="005B3B07"/>
    <w:rsid w:val="005B7665"/>
    <w:rsid w:val="005B7F83"/>
    <w:rsid w:val="005C6711"/>
    <w:rsid w:val="005C68F9"/>
    <w:rsid w:val="005D29B2"/>
    <w:rsid w:val="005E02DE"/>
    <w:rsid w:val="005F1DA2"/>
    <w:rsid w:val="005F5DD0"/>
    <w:rsid w:val="00605901"/>
    <w:rsid w:val="00605D37"/>
    <w:rsid w:val="006104CA"/>
    <w:rsid w:val="006129BC"/>
    <w:rsid w:val="006145E3"/>
    <w:rsid w:val="00616D0E"/>
    <w:rsid w:val="00621A85"/>
    <w:rsid w:val="006324AC"/>
    <w:rsid w:val="0063274B"/>
    <w:rsid w:val="00633700"/>
    <w:rsid w:val="00635023"/>
    <w:rsid w:val="00637762"/>
    <w:rsid w:val="00644F1C"/>
    <w:rsid w:val="006467A8"/>
    <w:rsid w:val="00655D33"/>
    <w:rsid w:val="00657189"/>
    <w:rsid w:val="006619F0"/>
    <w:rsid w:val="0067339C"/>
    <w:rsid w:val="00674261"/>
    <w:rsid w:val="00676CFB"/>
    <w:rsid w:val="0068591E"/>
    <w:rsid w:val="00686647"/>
    <w:rsid w:val="006A3A4E"/>
    <w:rsid w:val="006A4F2E"/>
    <w:rsid w:val="006A6A96"/>
    <w:rsid w:val="006B0480"/>
    <w:rsid w:val="006B5415"/>
    <w:rsid w:val="006B671F"/>
    <w:rsid w:val="006C1A70"/>
    <w:rsid w:val="006C55BD"/>
    <w:rsid w:val="006D102D"/>
    <w:rsid w:val="006E05D9"/>
    <w:rsid w:val="006E0D0E"/>
    <w:rsid w:val="006E47B7"/>
    <w:rsid w:val="006F2E8C"/>
    <w:rsid w:val="006F536D"/>
    <w:rsid w:val="00700292"/>
    <w:rsid w:val="00704201"/>
    <w:rsid w:val="007068F7"/>
    <w:rsid w:val="007103E1"/>
    <w:rsid w:val="007114DD"/>
    <w:rsid w:val="00713BFE"/>
    <w:rsid w:val="0071508D"/>
    <w:rsid w:val="00716DC0"/>
    <w:rsid w:val="00721B28"/>
    <w:rsid w:val="00724F14"/>
    <w:rsid w:val="00727F5F"/>
    <w:rsid w:val="00733D76"/>
    <w:rsid w:val="00735126"/>
    <w:rsid w:val="0074284A"/>
    <w:rsid w:val="00743345"/>
    <w:rsid w:val="007433DA"/>
    <w:rsid w:val="0075227A"/>
    <w:rsid w:val="007532B8"/>
    <w:rsid w:val="0075352C"/>
    <w:rsid w:val="00753C0B"/>
    <w:rsid w:val="00753DBE"/>
    <w:rsid w:val="00755BD9"/>
    <w:rsid w:val="00757C54"/>
    <w:rsid w:val="00762299"/>
    <w:rsid w:val="00765421"/>
    <w:rsid w:val="007717D5"/>
    <w:rsid w:val="00771D6F"/>
    <w:rsid w:val="007727B1"/>
    <w:rsid w:val="00781784"/>
    <w:rsid w:val="00783D13"/>
    <w:rsid w:val="00785D46"/>
    <w:rsid w:val="007918AB"/>
    <w:rsid w:val="00791B71"/>
    <w:rsid w:val="00793D94"/>
    <w:rsid w:val="007A51A9"/>
    <w:rsid w:val="007A688C"/>
    <w:rsid w:val="007B063A"/>
    <w:rsid w:val="007B115D"/>
    <w:rsid w:val="007B1565"/>
    <w:rsid w:val="007B7E42"/>
    <w:rsid w:val="007C079F"/>
    <w:rsid w:val="007C39AE"/>
    <w:rsid w:val="007D02F0"/>
    <w:rsid w:val="007D5348"/>
    <w:rsid w:val="007E0FEF"/>
    <w:rsid w:val="007E6654"/>
    <w:rsid w:val="007E7B5E"/>
    <w:rsid w:val="008072C5"/>
    <w:rsid w:val="00811AEC"/>
    <w:rsid w:val="00815813"/>
    <w:rsid w:val="008159CF"/>
    <w:rsid w:val="00816361"/>
    <w:rsid w:val="0081690B"/>
    <w:rsid w:val="0082023C"/>
    <w:rsid w:val="008220D1"/>
    <w:rsid w:val="00823564"/>
    <w:rsid w:val="00824ABA"/>
    <w:rsid w:val="00830FAD"/>
    <w:rsid w:val="00832AB9"/>
    <w:rsid w:val="00841145"/>
    <w:rsid w:val="0085426D"/>
    <w:rsid w:val="00854EA9"/>
    <w:rsid w:val="008578E8"/>
    <w:rsid w:val="00862FA1"/>
    <w:rsid w:val="008641CE"/>
    <w:rsid w:val="008710EF"/>
    <w:rsid w:val="0087702E"/>
    <w:rsid w:val="008871DD"/>
    <w:rsid w:val="008903A3"/>
    <w:rsid w:val="00892344"/>
    <w:rsid w:val="00895FBB"/>
    <w:rsid w:val="008A407F"/>
    <w:rsid w:val="008A599C"/>
    <w:rsid w:val="008B4F3E"/>
    <w:rsid w:val="008C1CBA"/>
    <w:rsid w:val="008C2056"/>
    <w:rsid w:val="008C4C4C"/>
    <w:rsid w:val="008D3556"/>
    <w:rsid w:val="008E054B"/>
    <w:rsid w:val="008E1431"/>
    <w:rsid w:val="008E146D"/>
    <w:rsid w:val="008E1652"/>
    <w:rsid w:val="008E2282"/>
    <w:rsid w:val="008E3CB4"/>
    <w:rsid w:val="008E7374"/>
    <w:rsid w:val="008F047A"/>
    <w:rsid w:val="008F5AE9"/>
    <w:rsid w:val="009053D0"/>
    <w:rsid w:val="0090751E"/>
    <w:rsid w:val="00916628"/>
    <w:rsid w:val="0092218D"/>
    <w:rsid w:val="00925431"/>
    <w:rsid w:val="00933F4B"/>
    <w:rsid w:val="00937D14"/>
    <w:rsid w:val="009419C4"/>
    <w:rsid w:val="00941BF7"/>
    <w:rsid w:val="009427F8"/>
    <w:rsid w:val="00943D47"/>
    <w:rsid w:val="009511EE"/>
    <w:rsid w:val="00955860"/>
    <w:rsid w:val="00957E2F"/>
    <w:rsid w:val="00966C47"/>
    <w:rsid w:val="00976C49"/>
    <w:rsid w:val="009803A6"/>
    <w:rsid w:val="00983826"/>
    <w:rsid w:val="00984EC8"/>
    <w:rsid w:val="00985325"/>
    <w:rsid w:val="00985443"/>
    <w:rsid w:val="0099174D"/>
    <w:rsid w:val="00991F01"/>
    <w:rsid w:val="009920C4"/>
    <w:rsid w:val="009A1427"/>
    <w:rsid w:val="009C1DC0"/>
    <w:rsid w:val="009C2B78"/>
    <w:rsid w:val="009C343C"/>
    <w:rsid w:val="009C7EC8"/>
    <w:rsid w:val="009D2BD9"/>
    <w:rsid w:val="009D3687"/>
    <w:rsid w:val="009D7DED"/>
    <w:rsid w:val="009F25DE"/>
    <w:rsid w:val="009F3BF9"/>
    <w:rsid w:val="009F50CF"/>
    <w:rsid w:val="00A01422"/>
    <w:rsid w:val="00A0441F"/>
    <w:rsid w:val="00A057F9"/>
    <w:rsid w:val="00A0630B"/>
    <w:rsid w:val="00A11D88"/>
    <w:rsid w:val="00A15E47"/>
    <w:rsid w:val="00A26D12"/>
    <w:rsid w:val="00A33D03"/>
    <w:rsid w:val="00A35C3A"/>
    <w:rsid w:val="00A4641B"/>
    <w:rsid w:val="00A5515A"/>
    <w:rsid w:val="00A570C0"/>
    <w:rsid w:val="00A60E49"/>
    <w:rsid w:val="00A630A5"/>
    <w:rsid w:val="00A66B1F"/>
    <w:rsid w:val="00A679AE"/>
    <w:rsid w:val="00A716E8"/>
    <w:rsid w:val="00A71CE6"/>
    <w:rsid w:val="00A72DE5"/>
    <w:rsid w:val="00A75F42"/>
    <w:rsid w:val="00A8581C"/>
    <w:rsid w:val="00A86FE5"/>
    <w:rsid w:val="00A87BCE"/>
    <w:rsid w:val="00A95CEE"/>
    <w:rsid w:val="00AA3219"/>
    <w:rsid w:val="00AA4139"/>
    <w:rsid w:val="00AA545F"/>
    <w:rsid w:val="00AB0530"/>
    <w:rsid w:val="00AB0CAD"/>
    <w:rsid w:val="00AB17C5"/>
    <w:rsid w:val="00AB30ED"/>
    <w:rsid w:val="00AB7160"/>
    <w:rsid w:val="00AB72C6"/>
    <w:rsid w:val="00AC254F"/>
    <w:rsid w:val="00AC4F4E"/>
    <w:rsid w:val="00AC4F53"/>
    <w:rsid w:val="00AC53F8"/>
    <w:rsid w:val="00AD177F"/>
    <w:rsid w:val="00AD37C0"/>
    <w:rsid w:val="00AD40DA"/>
    <w:rsid w:val="00AD4D95"/>
    <w:rsid w:val="00AD6C30"/>
    <w:rsid w:val="00AE4C97"/>
    <w:rsid w:val="00AE6B14"/>
    <w:rsid w:val="00AF095D"/>
    <w:rsid w:val="00AF28E9"/>
    <w:rsid w:val="00AF47DA"/>
    <w:rsid w:val="00AF5399"/>
    <w:rsid w:val="00AF744D"/>
    <w:rsid w:val="00AF7545"/>
    <w:rsid w:val="00B027E2"/>
    <w:rsid w:val="00B03C71"/>
    <w:rsid w:val="00B05B80"/>
    <w:rsid w:val="00B104C0"/>
    <w:rsid w:val="00B1198A"/>
    <w:rsid w:val="00B12D07"/>
    <w:rsid w:val="00B1448A"/>
    <w:rsid w:val="00B166CF"/>
    <w:rsid w:val="00B2094C"/>
    <w:rsid w:val="00B25490"/>
    <w:rsid w:val="00B2660A"/>
    <w:rsid w:val="00B347C7"/>
    <w:rsid w:val="00B34D6F"/>
    <w:rsid w:val="00B36629"/>
    <w:rsid w:val="00B377E4"/>
    <w:rsid w:val="00B5481C"/>
    <w:rsid w:val="00B57A91"/>
    <w:rsid w:val="00B62522"/>
    <w:rsid w:val="00B63EE5"/>
    <w:rsid w:val="00B72E8F"/>
    <w:rsid w:val="00B75DF2"/>
    <w:rsid w:val="00B95258"/>
    <w:rsid w:val="00B95784"/>
    <w:rsid w:val="00BA11A1"/>
    <w:rsid w:val="00BA2CFD"/>
    <w:rsid w:val="00BA57DB"/>
    <w:rsid w:val="00BB1520"/>
    <w:rsid w:val="00BC0A0D"/>
    <w:rsid w:val="00BC2F2E"/>
    <w:rsid w:val="00BD4CA9"/>
    <w:rsid w:val="00BF59E4"/>
    <w:rsid w:val="00C058A5"/>
    <w:rsid w:val="00C07E26"/>
    <w:rsid w:val="00C1298D"/>
    <w:rsid w:val="00C12B6A"/>
    <w:rsid w:val="00C15B57"/>
    <w:rsid w:val="00C20286"/>
    <w:rsid w:val="00C21869"/>
    <w:rsid w:val="00C25C87"/>
    <w:rsid w:val="00C27A92"/>
    <w:rsid w:val="00C304C3"/>
    <w:rsid w:val="00C35A83"/>
    <w:rsid w:val="00C40821"/>
    <w:rsid w:val="00C4414A"/>
    <w:rsid w:val="00C5076C"/>
    <w:rsid w:val="00C5569D"/>
    <w:rsid w:val="00C56C81"/>
    <w:rsid w:val="00C61D89"/>
    <w:rsid w:val="00C62941"/>
    <w:rsid w:val="00C654D0"/>
    <w:rsid w:val="00C65C5A"/>
    <w:rsid w:val="00C66ED8"/>
    <w:rsid w:val="00C72D09"/>
    <w:rsid w:val="00C76BE6"/>
    <w:rsid w:val="00C86CB8"/>
    <w:rsid w:val="00C907F9"/>
    <w:rsid w:val="00C92281"/>
    <w:rsid w:val="00C92367"/>
    <w:rsid w:val="00C94715"/>
    <w:rsid w:val="00C97DD7"/>
    <w:rsid w:val="00CA5528"/>
    <w:rsid w:val="00CA6292"/>
    <w:rsid w:val="00CA7D54"/>
    <w:rsid w:val="00CB1BC5"/>
    <w:rsid w:val="00CB2A67"/>
    <w:rsid w:val="00CB532B"/>
    <w:rsid w:val="00CC1B13"/>
    <w:rsid w:val="00CD63AF"/>
    <w:rsid w:val="00CF2120"/>
    <w:rsid w:val="00CF28ED"/>
    <w:rsid w:val="00CF2A78"/>
    <w:rsid w:val="00CF3C00"/>
    <w:rsid w:val="00D011B2"/>
    <w:rsid w:val="00D014E3"/>
    <w:rsid w:val="00D01EC6"/>
    <w:rsid w:val="00D02F32"/>
    <w:rsid w:val="00D138F4"/>
    <w:rsid w:val="00D163B7"/>
    <w:rsid w:val="00D3064D"/>
    <w:rsid w:val="00D31500"/>
    <w:rsid w:val="00D320A9"/>
    <w:rsid w:val="00D40101"/>
    <w:rsid w:val="00D43296"/>
    <w:rsid w:val="00D43696"/>
    <w:rsid w:val="00D55D07"/>
    <w:rsid w:val="00D61DC7"/>
    <w:rsid w:val="00D65070"/>
    <w:rsid w:val="00D71E5E"/>
    <w:rsid w:val="00D744B1"/>
    <w:rsid w:val="00D748CE"/>
    <w:rsid w:val="00D75DFB"/>
    <w:rsid w:val="00D769BB"/>
    <w:rsid w:val="00D81FAF"/>
    <w:rsid w:val="00D825EC"/>
    <w:rsid w:val="00D9463A"/>
    <w:rsid w:val="00DA202E"/>
    <w:rsid w:val="00DA274C"/>
    <w:rsid w:val="00DA6CEE"/>
    <w:rsid w:val="00DA7D95"/>
    <w:rsid w:val="00DB4951"/>
    <w:rsid w:val="00DB60C5"/>
    <w:rsid w:val="00DB74DF"/>
    <w:rsid w:val="00DB7533"/>
    <w:rsid w:val="00DC4DAE"/>
    <w:rsid w:val="00DE522F"/>
    <w:rsid w:val="00DF2B77"/>
    <w:rsid w:val="00DF3C88"/>
    <w:rsid w:val="00DF57FC"/>
    <w:rsid w:val="00DF5F74"/>
    <w:rsid w:val="00E02E94"/>
    <w:rsid w:val="00E059C7"/>
    <w:rsid w:val="00E1370A"/>
    <w:rsid w:val="00E13FB4"/>
    <w:rsid w:val="00E17EB7"/>
    <w:rsid w:val="00E222AA"/>
    <w:rsid w:val="00E270B2"/>
    <w:rsid w:val="00E279CC"/>
    <w:rsid w:val="00E313D8"/>
    <w:rsid w:val="00E3324F"/>
    <w:rsid w:val="00E337F1"/>
    <w:rsid w:val="00E35072"/>
    <w:rsid w:val="00E365F9"/>
    <w:rsid w:val="00E36EF7"/>
    <w:rsid w:val="00E37E6F"/>
    <w:rsid w:val="00E4404C"/>
    <w:rsid w:val="00E453AC"/>
    <w:rsid w:val="00E53A4D"/>
    <w:rsid w:val="00E54F0E"/>
    <w:rsid w:val="00E54F85"/>
    <w:rsid w:val="00E61C68"/>
    <w:rsid w:val="00E61DB7"/>
    <w:rsid w:val="00E63D62"/>
    <w:rsid w:val="00E70E7E"/>
    <w:rsid w:val="00E72C70"/>
    <w:rsid w:val="00E7434F"/>
    <w:rsid w:val="00E77962"/>
    <w:rsid w:val="00E82191"/>
    <w:rsid w:val="00E84447"/>
    <w:rsid w:val="00E916D7"/>
    <w:rsid w:val="00E9394D"/>
    <w:rsid w:val="00EA4C7D"/>
    <w:rsid w:val="00EA6C9B"/>
    <w:rsid w:val="00EA7509"/>
    <w:rsid w:val="00EB02D6"/>
    <w:rsid w:val="00EB04F3"/>
    <w:rsid w:val="00EB08E5"/>
    <w:rsid w:val="00EB1855"/>
    <w:rsid w:val="00EB3516"/>
    <w:rsid w:val="00EB481D"/>
    <w:rsid w:val="00EB519C"/>
    <w:rsid w:val="00EC4AEA"/>
    <w:rsid w:val="00EC54EA"/>
    <w:rsid w:val="00EC5531"/>
    <w:rsid w:val="00ED0B15"/>
    <w:rsid w:val="00ED1727"/>
    <w:rsid w:val="00ED26AB"/>
    <w:rsid w:val="00EE20E4"/>
    <w:rsid w:val="00EF2D83"/>
    <w:rsid w:val="00EF3593"/>
    <w:rsid w:val="00EF3A8D"/>
    <w:rsid w:val="00F02CA9"/>
    <w:rsid w:val="00F10BF3"/>
    <w:rsid w:val="00F10E28"/>
    <w:rsid w:val="00F1274F"/>
    <w:rsid w:val="00F137F9"/>
    <w:rsid w:val="00F163B0"/>
    <w:rsid w:val="00F25D14"/>
    <w:rsid w:val="00F2738B"/>
    <w:rsid w:val="00F30B50"/>
    <w:rsid w:val="00F30F57"/>
    <w:rsid w:val="00F31FFD"/>
    <w:rsid w:val="00F40E63"/>
    <w:rsid w:val="00F432F0"/>
    <w:rsid w:val="00F534D2"/>
    <w:rsid w:val="00F6137D"/>
    <w:rsid w:val="00F65702"/>
    <w:rsid w:val="00F65E2C"/>
    <w:rsid w:val="00F70AD6"/>
    <w:rsid w:val="00F70E44"/>
    <w:rsid w:val="00F749C6"/>
    <w:rsid w:val="00F81D55"/>
    <w:rsid w:val="00F83CE1"/>
    <w:rsid w:val="00F8514C"/>
    <w:rsid w:val="00F90439"/>
    <w:rsid w:val="00F90605"/>
    <w:rsid w:val="00F946C0"/>
    <w:rsid w:val="00F955E4"/>
    <w:rsid w:val="00F96F7C"/>
    <w:rsid w:val="00FA1230"/>
    <w:rsid w:val="00FA2188"/>
    <w:rsid w:val="00FA4669"/>
    <w:rsid w:val="00FA4A33"/>
    <w:rsid w:val="00FA4B1F"/>
    <w:rsid w:val="00FA6851"/>
    <w:rsid w:val="00FB3992"/>
    <w:rsid w:val="00FB6775"/>
    <w:rsid w:val="00FC38C1"/>
    <w:rsid w:val="00FC74BF"/>
    <w:rsid w:val="00FC76A5"/>
    <w:rsid w:val="00FD67F2"/>
    <w:rsid w:val="00FE0575"/>
    <w:rsid w:val="00FE2AF0"/>
    <w:rsid w:val="00FE2ED3"/>
    <w:rsid w:val="00FE46FC"/>
    <w:rsid w:val="00FF4A9D"/>
    <w:rsid w:val="00FF5DDC"/>
    <w:rsid w:val="00FF6C7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565C15BE"/>
  <w15:docId w15:val="{3DE450B3-2A5E-47DC-9F30-653E2770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2D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DB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2DB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DB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DB5"/>
    <w:rPr>
      <w:rFonts w:ascii="Cambria" w:eastAsia="Times New Roman" w:hAnsi="Cambria" w:cs="Times New Roman"/>
      <w:sz w:val="22"/>
      <w:szCs w:val="22"/>
    </w:rPr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link w:val="BodyTextChar"/>
    <w:uiPriority w:val="99"/>
    <w:rsid w:val="00FA4A33"/>
    <w:pPr>
      <w:spacing w:after="120" w:line="240" w:lineRule="atLeast"/>
    </w:pPr>
    <w:rPr>
      <w:color w:val="000000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C6711"/>
    <w:rPr>
      <w:rFonts w:ascii="Century Gothic" w:hAnsi="Century Gothic" w:cs="Times New Roman"/>
      <w:color w:val="000000"/>
      <w:sz w:val="18"/>
    </w:rPr>
  </w:style>
  <w:style w:type="paragraph" w:styleId="BodyTextIndent">
    <w:name w:val="Body Text Indent"/>
    <w:basedOn w:val="Normal"/>
    <w:link w:val="BodyTextIndentChar"/>
    <w:uiPriority w:val="99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2DB5"/>
    <w:rPr>
      <w:rFonts w:ascii="Century Gothic" w:hAnsi="Century Gothic"/>
      <w:sz w:val="24"/>
      <w:szCs w:val="24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uiPriority w:val="99"/>
    <w:rsid w:val="00A95CEE"/>
    <w:rPr>
      <w:rFonts w:cs="Times New Roman"/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B12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12D07"/>
    <w:rPr>
      <w:rFonts w:ascii="Tahoma" w:hAnsi="Tahoma" w:cs="Tahoma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styleId="Strong">
    <w:name w:val="Strong"/>
    <w:basedOn w:val="DefaultParagraphFont"/>
    <w:uiPriority w:val="22"/>
    <w:qFormat/>
    <w:rsid w:val="00724F14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A014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01422"/>
    <w:rPr>
      <w:rFonts w:ascii="Century Gothic" w:hAnsi="Century Gothic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014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01422"/>
    <w:rPr>
      <w:rFonts w:ascii="Century Gothic" w:hAnsi="Century Gothic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72D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reeForm">
    <w:name w:val="Free Form"/>
    <w:rsid w:val="0071508D"/>
    <w:pPr>
      <w:outlineLvl w:val="0"/>
    </w:pPr>
    <w:rPr>
      <w:rFonts w:ascii="Helvetica" w:eastAsia="ヒラギノ角ゴ Pro W3" w:hAnsi="Helvetica"/>
      <w:color w:val="000000"/>
      <w:sz w:val="24"/>
    </w:rPr>
  </w:style>
  <w:style w:type="paragraph" w:customStyle="1" w:styleId="Default">
    <w:name w:val="Default"/>
    <w:rsid w:val="005F5DD0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ddressbold">
    <w:name w:val="addressbold"/>
    <w:basedOn w:val="DefaultParagraphFont"/>
    <w:rsid w:val="002E3F13"/>
  </w:style>
  <w:style w:type="character" w:styleId="Emphasis">
    <w:name w:val="Emphasis"/>
    <w:basedOn w:val="DefaultParagraphFont"/>
    <w:qFormat/>
    <w:rsid w:val="00E279CC"/>
    <w:rPr>
      <w:i/>
      <w:iCs/>
    </w:rPr>
  </w:style>
  <w:style w:type="character" w:styleId="Mention">
    <w:name w:val="Mention"/>
    <w:basedOn w:val="DefaultParagraphFont"/>
    <w:uiPriority w:val="99"/>
    <w:semiHidden/>
    <w:unhideWhenUsed/>
    <w:rsid w:val="00D320A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53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" w:color="000000"/>
            <w:bottom w:val="none" w:sz="0" w:space="0" w:color="auto"/>
            <w:right w:val="single" w:sz="18" w:space="1" w:color="000000"/>
          </w:divBdr>
          <w:divsChild>
            <w:div w:id="6715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6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453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54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" w:color="000000"/>
            <w:bottom w:val="none" w:sz="0" w:space="0" w:color="auto"/>
            <w:right w:val="single" w:sz="12" w:space="1" w:color="000000"/>
          </w:divBdr>
          <w:divsChild>
            <w:div w:id="6715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521">
                  <w:marLeft w:val="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4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52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" w:color="000000"/>
            <w:bottom w:val="none" w:sz="0" w:space="0" w:color="auto"/>
            <w:right w:val="single" w:sz="12" w:space="1" w:color="000000"/>
          </w:divBdr>
          <w:divsChild>
            <w:div w:id="6715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530">
                  <w:marLeft w:val="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6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45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52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" w:color="000000"/>
            <w:bottom w:val="none" w:sz="0" w:space="0" w:color="auto"/>
            <w:right w:val="single" w:sz="18" w:space="1" w:color="000000"/>
          </w:divBdr>
          <w:divsChild>
            <w:div w:id="6715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454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5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://www.mccooklakesd.com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membership@mccooklakesd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dleastwanted.com" TargetMode="External"/><Relationship Id="rId23" Type="http://schemas.openxmlformats.org/officeDocument/2006/relationships/hyperlink" Target="mailto:president@mccooklakesd.com" TargetMode="External"/><Relationship Id="rId10" Type="http://schemas.openxmlformats.org/officeDocument/2006/relationships/image" Target="media/image3.jpg"/><Relationship Id="rId19" Type="http://schemas.openxmlformats.org/officeDocument/2006/relationships/image" Target="cid:899E967E-29B8-44B2-8789-3281E239EA0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nd\Application%20Data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4E27B-A911-4529-B35A-38F96B9F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</Template>
  <TotalTime>79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209</CharactersWithSpaces>
  <SharedDoc>false</SharedDoc>
  <HLinks>
    <vt:vector size="24" baseType="variant">
      <vt:variant>
        <vt:i4>5898351</vt:i4>
      </vt:variant>
      <vt:variant>
        <vt:i4>9</vt:i4>
      </vt:variant>
      <vt:variant>
        <vt:i4>0</vt:i4>
      </vt:variant>
      <vt:variant>
        <vt:i4>5</vt:i4>
      </vt:variant>
      <vt:variant>
        <vt:lpwstr>mailto:mccooklakesd@iw.net</vt:lpwstr>
      </vt:variant>
      <vt:variant>
        <vt:lpwstr/>
      </vt:variant>
      <vt:variant>
        <vt:i4>5242969</vt:i4>
      </vt:variant>
      <vt:variant>
        <vt:i4>6</vt:i4>
      </vt:variant>
      <vt:variant>
        <vt:i4>0</vt:i4>
      </vt:variant>
      <vt:variant>
        <vt:i4>5</vt:i4>
      </vt:variant>
      <vt:variant>
        <vt:lpwstr>http://www.mccooklakesd.com/</vt:lpwstr>
      </vt:variant>
      <vt:variant>
        <vt:lpwstr/>
      </vt:variant>
      <vt:variant>
        <vt:i4>2883689</vt:i4>
      </vt:variant>
      <vt:variant>
        <vt:i4>3</vt:i4>
      </vt:variant>
      <vt:variant>
        <vt:i4>0</vt:i4>
      </vt:variant>
      <vt:variant>
        <vt:i4>5</vt:i4>
      </vt:variant>
      <vt:variant>
        <vt:lpwstr>http://www.mcooklakesd.com/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http://www.mccooklakesd.com/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Julie Burhoop</cp:lastModifiedBy>
  <cp:revision>11</cp:revision>
  <cp:lastPrinted>2017-03-29T20:38:00Z</cp:lastPrinted>
  <dcterms:created xsi:type="dcterms:W3CDTF">2017-03-29T19:32:00Z</dcterms:created>
  <dcterms:modified xsi:type="dcterms:W3CDTF">2017-03-30T13:03:00Z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