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26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1"/>
        <w:gridCol w:w="2070"/>
        <w:gridCol w:w="1967"/>
      </w:tblGrid>
      <w:tr w:rsidR="006F28E9" w14:paraId="5DB4040B" w14:textId="77777777" w:rsidTr="00EF342C">
        <w:trPr>
          <w:trHeight w:hRule="exact" w:val="500"/>
        </w:trPr>
        <w:tc>
          <w:tcPr>
            <w:tcW w:w="2016" w:type="dxa"/>
            <w:shd w:val="clear" w:color="auto" w:fill="00B0F0"/>
            <w:vAlign w:val="center"/>
          </w:tcPr>
          <w:p w14:paraId="2865B9A8" w14:textId="77777777" w:rsidR="006F28E9" w:rsidRPr="005F6157" w:rsidRDefault="006F28E9" w:rsidP="006F28E9">
            <w:pPr>
              <w:pStyle w:val="Heading2"/>
              <w:jc w:val="center"/>
              <w:rPr>
                <w:rFonts w:ascii="AR ESSENCE" w:hAnsi="AR ESSENCE"/>
                <w:color w:val="6AE012"/>
                <w:sz w:val="32"/>
                <w:szCs w:val="32"/>
              </w:rPr>
            </w:pPr>
            <w:r>
              <w:rPr>
                <w:rFonts w:ascii="AR ESSENCE" w:hAnsi="AR ESSENCE"/>
                <w:color w:val="FFFFFF" w:themeColor="background1"/>
                <w:sz w:val="32"/>
                <w:szCs w:val="32"/>
              </w:rPr>
              <w:t>S</w:t>
            </w:r>
            <w:r w:rsidRPr="00AB319B">
              <w:rPr>
                <w:rFonts w:ascii="AR ESSENCE" w:hAnsi="AR ESSENCE"/>
                <w:color w:val="FFFFFF" w:themeColor="background1"/>
                <w:sz w:val="32"/>
                <w:szCs w:val="32"/>
              </w:rPr>
              <w:t>UNDAY</w:t>
            </w:r>
          </w:p>
        </w:tc>
        <w:tc>
          <w:tcPr>
            <w:tcW w:w="2016" w:type="dxa"/>
            <w:shd w:val="clear" w:color="auto" w:fill="92D050"/>
            <w:vAlign w:val="center"/>
          </w:tcPr>
          <w:p w14:paraId="619027CA" w14:textId="77777777" w:rsidR="006F28E9" w:rsidRPr="00AB319B" w:rsidRDefault="006F28E9" w:rsidP="006F28E9">
            <w:pPr>
              <w:pStyle w:val="Heading1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EF342C">
              <w:rPr>
                <w:rFonts w:ascii="AR ESSENCE" w:hAnsi="AR ESSENCE"/>
                <w:color w:val="FFFFFF" w:themeColor="background1"/>
                <w:sz w:val="32"/>
                <w:szCs w:val="32"/>
              </w:rPr>
              <w:t>MONDAY</w:t>
            </w:r>
          </w:p>
        </w:tc>
        <w:tc>
          <w:tcPr>
            <w:tcW w:w="2016" w:type="dxa"/>
            <w:shd w:val="clear" w:color="auto" w:fill="DECB5C"/>
            <w:vAlign w:val="center"/>
          </w:tcPr>
          <w:p w14:paraId="72534E57" w14:textId="77777777" w:rsidR="006F28E9" w:rsidRPr="00AF3A73" w:rsidRDefault="00995C77" w:rsidP="006F28E9">
            <w:pPr>
              <w:jc w:val="center"/>
              <w:rPr>
                <w:rFonts w:ascii="AR ESSENCE" w:hAnsi="AR ESSENCE"/>
                <w:color w:val="FF0000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96160" behindDoc="1" locked="0" layoutInCell="1" allowOverlap="1" wp14:anchorId="4746FF5F" wp14:editId="09BFBDC6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276225</wp:posOffset>
                  </wp:positionV>
                  <wp:extent cx="1287780" cy="1069340"/>
                  <wp:effectExtent l="0" t="0" r="762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374"/>
                          <a:stretch/>
                        </pic:blipFill>
                        <pic:spPr bwMode="auto">
                          <a:xfrm>
                            <a:off x="0" y="0"/>
                            <a:ext cx="1287780" cy="10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28E9" w:rsidRPr="00AF3A73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TUESDAY</w:t>
            </w:r>
          </w:p>
        </w:tc>
        <w:tc>
          <w:tcPr>
            <w:tcW w:w="2016" w:type="dxa"/>
            <w:shd w:val="clear" w:color="auto" w:fill="92D050"/>
            <w:vAlign w:val="center"/>
          </w:tcPr>
          <w:p w14:paraId="00F15745" w14:textId="77777777" w:rsidR="006F28E9" w:rsidRPr="00AF3A73" w:rsidRDefault="006F28E9" w:rsidP="006F28E9">
            <w:pPr>
              <w:jc w:val="center"/>
              <w:rPr>
                <w:rFonts w:ascii="AR ESSENCE" w:hAnsi="AR ESSENCE"/>
                <w:color w:val="FF0000"/>
                <w:sz w:val="32"/>
                <w:szCs w:val="32"/>
              </w:rPr>
            </w:pPr>
            <w:r w:rsidRPr="00EF342C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WEDNESDAY</w:t>
            </w:r>
          </w:p>
        </w:tc>
        <w:tc>
          <w:tcPr>
            <w:tcW w:w="2011" w:type="dxa"/>
            <w:shd w:val="clear" w:color="auto" w:fill="DECB5C"/>
            <w:vAlign w:val="center"/>
          </w:tcPr>
          <w:p w14:paraId="45ADA8B0" w14:textId="77777777" w:rsidR="006F28E9" w:rsidRPr="00AF3A73" w:rsidRDefault="006F28E9" w:rsidP="006F28E9">
            <w:pPr>
              <w:jc w:val="center"/>
              <w:rPr>
                <w:rFonts w:ascii="AR ESSENCE" w:hAnsi="AR ESSENCE"/>
                <w:color w:val="FF0000"/>
                <w:sz w:val="32"/>
                <w:szCs w:val="32"/>
              </w:rPr>
            </w:pPr>
            <w:r w:rsidRPr="00AF3A73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THURSDAY</w:t>
            </w:r>
          </w:p>
        </w:tc>
        <w:tc>
          <w:tcPr>
            <w:tcW w:w="2070" w:type="dxa"/>
            <w:shd w:val="clear" w:color="auto" w:fill="92D050"/>
            <w:vAlign w:val="center"/>
          </w:tcPr>
          <w:p w14:paraId="322D51BD" w14:textId="77777777" w:rsidR="006F28E9" w:rsidRPr="00AF3A73" w:rsidRDefault="006F28E9" w:rsidP="006F28E9">
            <w:pPr>
              <w:jc w:val="center"/>
              <w:rPr>
                <w:rFonts w:ascii="AR ESSENCE" w:hAnsi="AR ESSENCE"/>
                <w:color w:val="FF0000"/>
                <w:sz w:val="32"/>
                <w:szCs w:val="32"/>
              </w:rPr>
            </w:pPr>
            <w:r w:rsidRPr="00EF342C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FRIDAY</w:t>
            </w:r>
          </w:p>
        </w:tc>
        <w:tc>
          <w:tcPr>
            <w:tcW w:w="1967" w:type="dxa"/>
            <w:shd w:val="clear" w:color="auto" w:fill="00B0F0"/>
            <w:vAlign w:val="center"/>
          </w:tcPr>
          <w:p w14:paraId="0FA590E3" w14:textId="77777777" w:rsidR="006F28E9" w:rsidRPr="00AF3A73" w:rsidRDefault="00995C77" w:rsidP="006F28E9">
            <w:pPr>
              <w:jc w:val="center"/>
              <w:rPr>
                <w:rFonts w:ascii="AR ESSENCE" w:hAnsi="AR ESSENCE"/>
                <w:color w:val="FF0000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76704" behindDoc="1" locked="0" layoutInCell="1" allowOverlap="1" wp14:anchorId="1BE01BBD" wp14:editId="7F94EE1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278130</wp:posOffset>
                  </wp:positionV>
                  <wp:extent cx="1207770" cy="1117600"/>
                  <wp:effectExtent l="0" t="0" r="0" b="635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335"/>
                          <a:stretch/>
                        </pic:blipFill>
                        <pic:spPr bwMode="auto">
                          <a:xfrm>
                            <a:off x="0" y="0"/>
                            <a:ext cx="120777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28E9" w:rsidRPr="00AF3A73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SATURDAY</w:t>
            </w:r>
          </w:p>
        </w:tc>
      </w:tr>
      <w:tr w:rsidR="006F28E9" w14:paraId="02181784" w14:textId="77777777" w:rsidTr="009F2F01">
        <w:trPr>
          <w:trHeight w:hRule="exact" w:val="1676"/>
        </w:trPr>
        <w:tc>
          <w:tcPr>
            <w:tcW w:w="2016" w:type="dxa"/>
          </w:tcPr>
          <w:p w14:paraId="5E0C00F2" w14:textId="77777777" w:rsidR="00EA486D" w:rsidRDefault="00EF342C" w:rsidP="006F28E9">
            <w:pPr>
              <w:rPr>
                <w:rFonts w:ascii="AR ESSENCE" w:hAnsi="AR ESSENCE"/>
                <w:noProof/>
                <w:sz w:val="24"/>
                <w:szCs w:val="18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65440" behindDoc="1" locked="0" layoutInCell="1" allowOverlap="1" wp14:anchorId="0F7EA653" wp14:editId="08BF7A06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-10523</wp:posOffset>
                  </wp:positionV>
                  <wp:extent cx="1288432" cy="1043759"/>
                  <wp:effectExtent l="0" t="0" r="6985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6110"/>
                          <a:stretch/>
                        </pic:blipFill>
                        <pic:spPr bwMode="auto">
                          <a:xfrm>
                            <a:off x="0" y="0"/>
                            <a:ext cx="1288432" cy="1043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8D33C9" w14:textId="77777777" w:rsidR="00EA486D" w:rsidRDefault="00EA486D" w:rsidP="006F28E9">
            <w:pPr>
              <w:rPr>
                <w:rFonts w:ascii="AR ESSENCE" w:hAnsi="AR ESSENCE"/>
                <w:noProof/>
                <w:sz w:val="24"/>
                <w:szCs w:val="18"/>
              </w:rPr>
            </w:pPr>
          </w:p>
          <w:p w14:paraId="7D0860C3" w14:textId="77777777" w:rsidR="00EA486D" w:rsidRDefault="00EA486D" w:rsidP="006F28E9">
            <w:pPr>
              <w:rPr>
                <w:rFonts w:ascii="AR ESSENCE" w:hAnsi="AR ESSENCE"/>
                <w:noProof/>
                <w:sz w:val="24"/>
                <w:szCs w:val="18"/>
              </w:rPr>
            </w:pPr>
          </w:p>
          <w:p w14:paraId="45750244" w14:textId="77777777" w:rsidR="00EA486D" w:rsidRDefault="00EA486D" w:rsidP="006F28E9">
            <w:pPr>
              <w:rPr>
                <w:rFonts w:ascii="AR ESSENCE" w:hAnsi="AR ESSENCE"/>
                <w:noProof/>
                <w:sz w:val="24"/>
                <w:szCs w:val="18"/>
              </w:rPr>
            </w:pPr>
          </w:p>
          <w:p w14:paraId="34E4B40F" w14:textId="77777777" w:rsidR="00EA486D" w:rsidRPr="006F28E9" w:rsidRDefault="00EA486D" w:rsidP="006F28E9">
            <w:pPr>
              <w:rPr>
                <w:rFonts w:ascii="AR ESSENCE" w:hAnsi="AR ESSENCE"/>
                <w:sz w:val="24"/>
              </w:rPr>
            </w:pPr>
          </w:p>
          <w:p w14:paraId="44DC769F" w14:textId="77777777" w:rsidR="006F28E9" w:rsidRPr="006F28E9" w:rsidRDefault="00EF342C" w:rsidP="006F28E9">
            <w:pPr>
              <w:rPr>
                <w:rFonts w:ascii="AR ESSENCE" w:hAnsi="AR ESSENCE"/>
                <w:sz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72608" behindDoc="1" locked="0" layoutInCell="1" allowOverlap="1" wp14:anchorId="34B8F0AD" wp14:editId="35F5F50A">
                  <wp:simplePos x="0" y="0"/>
                  <wp:positionH relativeFrom="column">
                    <wp:posOffset>-70844</wp:posOffset>
                  </wp:positionH>
                  <wp:positionV relativeFrom="paragraph">
                    <wp:posOffset>837656</wp:posOffset>
                  </wp:positionV>
                  <wp:extent cx="1287872" cy="1267098"/>
                  <wp:effectExtent l="0" t="0" r="7620" b="9525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6110"/>
                          <a:stretch/>
                        </pic:blipFill>
                        <pic:spPr bwMode="auto">
                          <a:xfrm>
                            <a:off x="0" y="0"/>
                            <a:ext cx="1287872" cy="126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</w:tcPr>
          <w:p w14:paraId="58BF7D10" w14:textId="77777777" w:rsidR="006F28E9" w:rsidRDefault="00995C77" w:rsidP="006F28E9">
            <w:pPr>
              <w:rPr>
                <w:rFonts w:ascii="AR ESSENCE" w:hAnsi="AR ESSENCE"/>
                <w:sz w:val="24"/>
                <w:szCs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2000256" behindDoc="1" locked="0" layoutInCell="1" allowOverlap="1" wp14:anchorId="37C65275" wp14:editId="4E561377">
                  <wp:simplePos x="0" y="0"/>
                  <wp:positionH relativeFrom="column">
                    <wp:posOffset>-45629</wp:posOffset>
                  </wp:positionH>
                  <wp:positionV relativeFrom="paragraph">
                    <wp:posOffset>-3059</wp:posOffset>
                  </wp:positionV>
                  <wp:extent cx="1287780" cy="1080277"/>
                  <wp:effectExtent l="0" t="0" r="7620" b="5715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004"/>
                          <a:stretch/>
                        </pic:blipFill>
                        <pic:spPr bwMode="auto">
                          <a:xfrm>
                            <a:off x="0" y="0"/>
                            <a:ext cx="1288781" cy="10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98208" behindDoc="1" locked="0" layoutInCell="1" allowOverlap="1" wp14:anchorId="5735A893" wp14:editId="40910245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33655</wp:posOffset>
                  </wp:positionV>
                  <wp:extent cx="1287780" cy="995045"/>
                  <wp:effectExtent l="0" t="0" r="762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066"/>
                          <a:stretch/>
                        </pic:blipFill>
                        <pic:spPr bwMode="auto">
                          <a:xfrm>
                            <a:off x="0" y="0"/>
                            <a:ext cx="1287780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EAE">
              <w:rPr>
                <w:rFonts w:ascii="AR ESSENCE" w:hAnsi="AR ESSENCE"/>
                <w:sz w:val="24"/>
                <w:szCs w:val="24"/>
              </w:rPr>
              <w:t>1</w:t>
            </w:r>
          </w:p>
          <w:p w14:paraId="452DBDB5" w14:textId="77777777" w:rsidR="0025449F" w:rsidRDefault="00A25DA1" w:rsidP="0025449F">
            <w:pPr>
              <w:jc w:val="center"/>
              <w:rPr>
                <w:rFonts w:ascii="AR ESSENCE" w:hAnsi="AR ESSENCE"/>
                <w:sz w:val="24"/>
                <w:szCs w:val="24"/>
              </w:rPr>
            </w:pPr>
            <w:r>
              <w:rPr>
                <w:rFonts w:ascii="AR ESSENCE" w:hAnsi="AR ESSENCE"/>
                <w:sz w:val="24"/>
                <w:szCs w:val="24"/>
              </w:rPr>
              <w:t>BINGO</w:t>
            </w:r>
          </w:p>
          <w:p w14:paraId="06D39C01" w14:textId="77777777" w:rsidR="00EA486D" w:rsidRDefault="00EA486D" w:rsidP="0025449F">
            <w:pPr>
              <w:jc w:val="center"/>
              <w:rPr>
                <w:rFonts w:ascii="AR ESSENCE" w:hAnsi="AR ESSENCE"/>
                <w:sz w:val="24"/>
                <w:szCs w:val="24"/>
              </w:rPr>
            </w:pPr>
          </w:p>
          <w:p w14:paraId="7F147E45" w14:textId="77777777" w:rsidR="00EA486D" w:rsidRPr="006F28E9" w:rsidRDefault="00A25DA1" w:rsidP="0025449F">
            <w:pPr>
              <w:jc w:val="center"/>
              <w:rPr>
                <w:rFonts w:ascii="AR ESSENCE" w:hAnsi="AR ESSENCE"/>
                <w:sz w:val="24"/>
                <w:szCs w:val="24"/>
              </w:rPr>
            </w:pPr>
            <w:r>
              <w:rPr>
                <w:rFonts w:ascii="AR ESSENCE" w:hAnsi="AR ESSENCE"/>
                <w:sz w:val="24"/>
                <w:szCs w:val="24"/>
              </w:rPr>
              <w:t xml:space="preserve">Greg </w:t>
            </w:r>
            <w:proofErr w:type="spellStart"/>
            <w:r>
              <w:rPr>
                <w:rFonts w:ascii="AR ESSENCE" w:hAnsi="AR ESSENCE"/>
                <w:sz w:val="24"/>
                <w:szCs w:val="24"/>
              </w:rPr>
              <w:t>Corble</w:t>
            </w:r>
            <w:proofErr w:type="spellEnd"/>
            <w:r>
              <w:rPr>
                <w:rFonts w:ascii="AR ESSENCE" w:hAnsi="AR ESSENCE"/>
                <w:sz w:val="24"/>
                <w:szCs w:val="24"/>
              </w:rPr>
              <w:t xml:space="preserve"> and Nick</w:t>
            </w:r>
          </w:p>
        </w:tc>
        <w:tc>
          <w:tcPr>
            <w:tcW w:w="2016" w:type="dxa"/>
          </w:tcPr>
          <w:p w14:paraId="503D07D7" w14:textId="77777777" w:rsidR="00EA486D" w:rsidRDefault="008D2EAE" w:rsidP="006F28E9">
            <w:pPr>
              <w:rPr>
                <w:rFonts w:ascii="AR ESSENCE" w:hAnsi="AR ESSENCE"/>
                <w:sz w:val="24"/>
                <w:szCs w:val="18"/>
              </w:rPr>
            </w:pPr>
            <w:r>
              <w:rPr>
                <w:rFonts w:ascii="AR ESSENCE" w:hAnsi="AR ESSENCE"/>
                <w:sz w:val="24"/>
                <w:szCs w:val="18"/>
              </w:rPr>
              <w:t>2</w:t>
            </w:r>
          </w:p>
          <w:p w14:paraId="506296CD" w14:textId="77777777" w:rsidR="0025449F" w:rsidRDefault="00A25DA1" w:rsidP="006F28E9">
            <w:pPr>
              <w:rPr>
                <w:rFonts w:ascii="AR ESSENCE" w:hAnsi="AR ESSENCE"/>
                <w:sz w:val="24"/>
                <w:szCs w:val="18"/>
              </w:rPr>
            </w:pPr>
            <w:r>
              <w:rPr>
                <w:rFonts w:ascii="AR ESSENCE" w:hAnsi="AR ESSENCE"/>
                <w:sz w:val="24"/>
                <w:szCs w:val="18"/>
              </w:rPr>
              <w:t>Ring Toss</w:t>
            </w:r>
          </w:p>
          <w:p w14:paraId="71400C30" w14:textId="77777777" w:rsidR="00EA486D" w:rsidRDefault="00EA486D" w:rsidP="006F28E9">
            <w:pPr>
              <w:rPr>
                <w:rFonts w:ascii="AR ESSENCE" w:hAnsi="AR ESSENCE"/>
                <w:sz w:val="24"/>
                <w:szCs w:val="18"/>
              </w:rPr>
            </w:pPr>
          </w:p>
          <w:p w14:paraId="412085D9" w14:textId="77777777" w:rsidR="00EA486D" w:rsidRDefault="00A25DA1" w:rsidP="006F28E9">
            <w:pPr>
              <w:rPr>
                <w:rFonts w:ascii="AR ESSENCE" w:hAnsi="AR ESSENCE"/>
                <w:sz w:val="24"/>
                <w:szCs w:val="18"/>
              </w:rPr>
            </w:pPr>
            <w:r>
              <w:rPr>
                <w:rFonts w:ascii="AR ESSENCE" w:hAnsi="AR ESSENCE"/>
                <w:sz w:val="24"/>
                <w:szCs w:val="18"/>
              </w:rPr>
              <w:t>Makeup and Magazines</w:t>
            </w:r>
          </w:p>
          <w:p w14:paraId="17BBABC7" w14:textId="77777777" w:rsidR="0025449F" w:rsidRDefault="0025449F" w:rsidP="006F28E9">
            <w:pPr>
              <w:rPr>
                <w:rFonts w:ascii="AR ESSENCE" w:hAnsi="AR ESSENCE"/>
                <w:sz w:val="24"/>
                <w:szCs w:val="18"/>
              </w:rPr>
            </w:pPr>
          </w:p>
          <w:p w14:paraId="15B9B1E2" w14:textId="77777777" w:rsidR="0025449F" w:rsidRPr="006F28E9" w:rsidRDefault="0025449F" w:rsidP="0025449F">
            <w:pPr>
              <w:jc w:val="center"/>
              <w:rPr>
                <w:rFonts w:ascii="AR ESSENCE" w:hAnsi="AR ESSENCE"/>
                <w:sz w:val="24"/>
                <w:szCs w:val="18"/>
              </w:rPr>
            </w:pPr>
          </w:p>
        </w:tc>
        <w:tc>
          <w:tcPr>
            <w:tcW w:w="2016" w:type="dxa"/>
          </w:tcPr>
          <w:p w14:paraId="0FE9F49C" w14:textId="77777777" w:rsidR="0007620A" w:rsidRDefault="00995C77" w:rsidP="00EA486D">
            <w:pPr>
              <w:rPr>
                <w:rFonts w:ascii="Bernard MT Condensed" w:hAnsi="Bernard MT Condensed"/>
                <w:sz w:val="24"/>
                <w:szCs w:val="28"/>
              </w:rPr>
            </w:pPr>
            <w:r w:rsidRPr="00EA486D">
              <w:rPr>
                <w:rFonts w:ascii="Bernard MT Condensed" w:hAnsi="Bernard MT Condensed"/>
                <w:noProof/>
                <w:sz w:val="12"/>
                <w:szCs w:val="24"/>
              </w:rPr>
              <w:drawing>
                <wp:anchor distT="0" distB="0" distL="114300" distR="114300" simplePos="0" relativeHeight="251994112" behindDoc="1" locked="0" layoutInCell="1" allowOverlap="1" wp14:anchorId="1610D601" wp14:editId="1EEE9C0A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33655</wp:posOffset>
                  </wp:positionV>
                  <wp:extent cx="1287780" cy="995045"/>
                  <wp:effectExtent l="0" t="0" r="7620" b="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070"/>
                          <a:stretch/>
                        </pic:blipFill>
                        <pic:spPr bwMode="auto">
                          <a:xfrm>
                            <a:off x="0" y="0"/>
                            <a:ext cx="1287780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EAE">
              <w:rPr>
                <w:rFonts w:ascii="Bernard MT Condensed" w:hAnsi="Bernard MT Condensed"/>
                <w:sz w:val="24"/>
                <w:szCs w:val="28"/>
              </w:rPr>
              <w:t>3</w:t>
            </w:r>
          </w:p>
          <w:p w14:paraId="1D59BF6B" w14:textId="77777777" w:rsidR="00EA486D" w:rsidRPr="00D5055D" w:rsidRDefault="00D5055D" w:rsidP="00EA486D">
            <w:pPr>
              <w:rPr>
                <w:rFonts w:ascii="Cooper Black" w:hAnsi="Cooper Black"/>
                <w:color w:val="FFFF00"/>
                <w:sz w:val="28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5055D">
              <w:rPr>
                <w:rFonts w:ascii="Cooper Black" w:hAnsi="Cooper Black"/>
                <w:color w:val="0070C0"/>
                <w:sz w:val="28"/>
              </w:rPr>
              <w:t>Bible Blurt</w:t>
            </w:r>
          </w:p>
          <w:p w14:paraId="17112EEF" w14:textId="77777777" w:rsidR="00EA486D" w:rsidRDefault="00D5055D" w:rsidP="00EA486D">
            <w:pPr>
              <w:rPr>
                <w:rFonts w:ascii="Bernard MT Condensed" w:hAnsi="Bernard MT Condensed"/>
                <w:sz w:val="24"/>
                <w:szCs w:val="28"/>
              </w:rPr>
            </w:pPr>
            <w:r>
              <w:rPr>
                <w:rFonts w:ascii="Bernard MT Condensed" w:hAnsi="Bernard MT Condensed"/>
                <w:sz w:val="24"/>
                <w:szCs w:val="28"/>
              </w:rPr>
              <w:t>David Brewer</w:t>
            </w:r>
          </w:p>
          <w:p w14:paraId="0942501C" w14:textId="77777777" w:rsidR="00D5055D" w:rsidRPr="00EA486D" w:rsidRDefault="00D5055D" w:rsidP="00EA486D">
            <w:pPr>
              <w:rPr>
                <w:rFonts w:ascii="Bernard MT Condensed" w:hAnsi="Bernard MT Condensed"/>
                <w:sz w:val="24"/>
                <w:szCs w:val="28"/>
              </w:rPr>
            </w:pPr>
            <w:r>
              <w:rPr>
                <w:rFonts w:ascii="Bernard MT Condensed" w:hAnsi="Bernard MT Condensed"/>
                <w:sz w:val="24"/>
                <w:szCs w:val="28"/>
              </w:rPr>
              <w:t>3:30 pm</w:t>
            </w:r>
          </w:p>
          <w:p w14:paraId="5007E803" w14:textId="77777777" w:rsidR="00DB25D9" w:rsidRPr="0025449F" w:rsidRDefault="00DB25D9" w:rsidP="00CC33D0">
            <w:pPr>
              <w:rPr>
                <w:rFonts w:ascii="Bernard MT Condensed" w:hAnsi="Bernard MT Condensed"/>
                <w:sz w:val="24"/>
                <w:szCs w:val="28"/>
              </w:rPr>
            </w:pPr>
          </w:p>
        </w:tc>
        <w:tc>
          <w:tcPr>
            <w:tcW w:w="2011" w:type="dxa"/>
          </w:tcPr>
          <w:p w14:paraId="5A5C8A83" w14:textId="77777777" w:rsidR="00E15E2B" w:rsidRPr="00DB25D9" w:rsidRDefault="008D2EAE" w:rsidP="00E15E2B">
            <w:pPr>
              <w:rPr>
                <w:rFonts w:ascii="Bernard MT Condensed" w:hAnsi="Bernard MT Condensed" w:cs="JasmineUPC"/>
                <w:sz w:val="24"/>
              </w:rPr>
            </w:pPr>
            <w:r>
              <w:rPr>
                <w:rFonts w:ascii="Bernard MT Condensed" w:hAnsi="Bernard MT Condensed" w:cs="JasmineUPC"/>
                <w:sz w:val="24"/>
              </w:rPr>
              <w:t>4</w:t>
            </w:r>
          </w:p>
          <w:p w14:paraId="2B3AB21C" w14:textId="77777777" w:rsidR="00DB25D9" w:rsidRDefault="00D5055D" w:rsidP="00DB25D9">
            <w:pPr>
              <w:jc w:val="center"/>
              <w:rPr>
                <w:rFonts w:ascii="Bernard MT Condensed" w:hAnsi="Bernard MT Condensed" w:cs="JasmineUPC"/>
                <w:sz w:val="24"/>
              </w:rPr>
            </w:pPr>
            <w:r>
              <w:rPr>
                <w:rFonts w:ascii="Bernard MT Condensed" w:hAnsi="Bernard MT Condensed" w:cs="JasmineUPC"/>
                <w:sz w:val="24"/>
              </w:rPr>
              <w:t>Price is Right/Snack</w:t>
            </w:r>
          </w:p>
          <w:p w14:paraId="05CFB2F1" w14:textId="77777777" w:rsidR="00EA486D" w:rsidRDefault="00EA486D" w:rsidP="00DB25D9">
            <w:pPr>
              <w:jc w:val="center"/>
              <w:rPr>
                <w:rFonts w:ascii="Bernard MT Condensed" w:hAnsi="Bernard MT Condensed" w:cs="JasmineUPC"/>
                <w:sz w:val="24"/>
              </w:rPr>
            </w:pPr>
          </w:p>
          <w:p w14:paraId="0C108811" w14:textId="77777777" w:rsidR="00EA486D" w:rsidRPr="00DB25D9" w:rsidRDefault="00D5055D" w:rsidP="00DB25D9">
            <w:pPr>
              <w:jc w:val="center"/>
              <w:rPr>
                <w:rFonts w:ascii="Bernard MT Condensed" w:hAnsi="Bernard MT Condensed" w:cs="JasmineUPC"/>
                <w:sz w:val="24"/>
              </w:rPr>
            </w:pPr>
            <w:r>
              <w:rPr>
                <w:rFonts w:ascii="Bernard MT Condensed" w:hAnsi="Bernard MT Condensed" w:cs="JasmineUPC"/>
                <w:sz w:val="24"/>
              </w:rPr>
              <w:t>Manicures</w:t>
            </w:r>
          </w:p>
        </w:tc>
        <w:tc>
          <w:tcPr>
            <w:tcW w:w="2070" w:type="dxa"/>
          </w:tcPr>
          <w:p w14:paraId="7140B6B6" w14:textId="77777777" w:rsidR="000D121E" w:rsidRDefault="008D2EAE" w:rsidP="00E15E2B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5</w:t>
            </w:r>
            <w:r w:rsidR="00EA486D">
              <w:rPr>
                <w:rFonts w:asciiTheme="majorHAnsi" w:hAnsiTheme="majorHAnsi"/>
                <w:b/>
                <w:sz w:val="24"/>
              </w:rPr>
              <w:t xml:space="preserve">   </w:t>
            </w:r>
            <w:r w:rsidR="00D5055D">
              <w:rPr>
                <w:rFonts w:asciiTheme="majorHAnsi" w:hAnsiTheme="majorHAnsi"/>
                <w:b/>
                <w:sz w:val="24"/>
              </w:rPr>
              <w:t>Balloon Ball</w:t>
            </w:r>
          </w:p>
          <w:p w14:paraId="5AAE4958" w14:textId="77777777" w:rsidR="00EA486D" w:rsidRDefault="00EA486D" w:rsidP="00E15E2B">
            <w:pPr>
              <w:rPr>
                <w:rFonts w:asciiTheme="majorHAnsi" w:hAnsiTheme="majorHAnsi"/>
                <w:b/>
                <w:sz w:val="24"/>
              </w:rPr>
            </w:pPr>
          </w:p>
          <w:p w14:paraId="6B409E17" w14:textId="77777777" w:rsidR="00EA486D" w:rsidRDefault="00D5055D" w:rsidP="00E15E2B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Music with Greg and Michael 4:00 pm</w:t>
            </w:r>
          </w:p>
          <w:p w14:paraId="28FDD27E" w14:textId="77777777" w:rsidR="00CC33D0" w:rsidRPr="0007620A" w:rsidRDefault="00CC33D0" w:rsidP="00CC33D0">
            <w:pPr>
              <w:rPr>
                <w:rFonts w:ascii="Bernard MT Condensed" w:hAnsi="Bernard MT Condensed"/>
                <w:szCs w:val="28"/>
              </w:rPr>
            </w:pPr>
          </w:p>
          <w:p w14:paraId="2C80E23F" w14:textId="77777777" w:rsidR="000D121E" w:rsidRDefault="000D121E" w:rsidP="00E15E2B">
            <w:pPr>
              <w:rPr>
                <w:rFonts w:asciiTheme="majorHAnsi" w:hAnsiTheme="majorHAnsi"/>
                <w:b/>
                <w:sz w:val="24"/>
              </w:rPr>
            </w:pPr>
          </w:p>
          <w:p w14:paraId="677466BF" w14:textId="77777777" w:rsidR="000D121E" w:rsidRPr="0025449F" w:rsidRDefault="000D121E" w:rsidP="00E15E2B">
            <w:pPr>
              <w:rPr>
                <w:rFonts w:ascii="AR CHRISTY" w:hAnsi="AR CHRISTY"/>
                <w:sz w:val="24"/>
                <w:szCs w:val="28"/>
              </w:rPr>
            </w:pPr>
          </w:p>
        </w:tc>
        <w:tc>
          <w:tcPr>
            <w:tcW w:w="1967" w:type="dxa"/>
          </w:tcPr>
          <w:p w14:paraId="7796A1BF" w14:textId="77777777" w:rsidR="006F28E9" w:rsidRPr="006F28E9" w:rsidRDefault="008D2EAE" w:rsidP="006F28E9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6</w:t>
            </w:r>
          </w:p>
          <w:p w14:paraId="68C81FF5" w14:textId="77777777" w:rsidR="006F28E9" w:rsidRDefault="00EA486D" w:rsidP="006F28E9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Hallmark Movie</w:t>
            </w:r>
          </w:p>
          <w:p w14:paraId="607EF8B5" w14:textId="77777777" w:rsidR="00EA486D" w:rsidRPr="006F28E9" w:rsidRDefault="00EA486D" w:rsidP="006F28E9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Bean Bag Toss</w:t>
            </w:r>
          </w:p>
        </w:tc>
      </w:tr>
      <w:tr w:rsidR="00CC48DD" w14:paraId="1A6B1CCF" w14:textId="77777777" w:rsidTr="009F2F01">
        <w:trPr>
          <w:trHeight w:hRule="exact" w:val="1675"/>
        </w:trPr>
        <w:tc>
          <w:tcPr>
            <w:tcW w:w="2016" w:type="dxa"/>
          </w:tcPr>
          <w:p w14:paraId="714ADBAC" w14:textId="77777777" w:rsidR="00CC48DD" w:rsidRPr="006F28E9" w:rsidRDefault="008D2EAE" w:rsidP="00CC48D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7</w:t>
            </w:r>
          </w:p>
          <w:p w14:paraId="5FDA4295" w14:textId="77777777" w:rsidR="00CC48DD" w:rsidRDefault="00EF342C" w:rsidP="00CC48DD">
            <w:pPr>
              <w:jc w:val="center"/>
              <w:rPr>
                <w:rFonts w:ascii="Arial Black" w:hAnsi="Arial Black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84896" behindDoc="1" locked="0" layoutInCell="1" allowOverlap="1" wp14:anchorId="42E4DD89" wp14:editId="6113A98F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879475</wp:posOffset>
                  </wp:positionV>
                  <wp:extent cx="1287780" cy="1266825"/>
                  <wp:effectExtent l="0" t="0" r="7620" b="9525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6110"/>
                          <a:stretch/>
                        </pic:blipFill>
                        <pic:spPr bwMode="auto">
                          <a:xfrm>
                            <a:off x="0" y="0"/>
                            <a:ext cx="128778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86D">
              <w:rPr>
                <w:rFonts w:ascii="Arial Black" w:hAnsi="Arial Black"/>
              </w:rPr>
              <w:t>Little House on the Prairie</w:t>
            </w:r>
          </w:p>
          <w:p w14:paraId="53392AAA" w14:textId="77777777" w:rsidR="00EA486D" w:rsidRDefault="00EA486D" w:rsidP="00CC48DD">
            <w:pPr>
              <w:jc w:val="center"/>
              <w:rPr>
                <w:rFonts w:ascii="Arial Black" w:hAnsi="Arial Black"/>
              </w:rPr>
            </w:pPr>
          </w:p>
          <w:p w14:paraId="5326A21C" w14:textId="77777777" w:rsidR="00EA486D" w:rsidRPr="001519FF" w:rsidRDefault="00EA486D" w:rsidP="00CC48DD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Singing</w:t>
            </w:r>
            <w:r w:rsidR="00D5055D">
              <w:rPr>
                <w:rFonts w:ascii="Arial Black" w:hAnsi="Arial Black"/>
              </w:rPr>
              <w:t xml:space="preserve"> with Paul Shepherd</w:t>
            </w:r>
          </w:p>
        </w:tc>
        <w:tc>
          <w:tcPr>
            <w:tcW w:w="2016" w:type="dxa"/>
          </w:tcPr>
          <w:p w14:paraId="0C25EAA9" w14:textId="77777777" w:rsidR="00CC48DD" w:rsidRDefault="008D2EAE" w:rsidP="00CC48D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</w:t>
            </w:r>
          </w:p>
          <w:p w14:paraId="25A80ABF" w14:textId="77777777" w:rsidR="00CC33D0" w:rsidRPr="006F28E9" w:rsidRDefault="00D5055D" w:rsidP="00CC33D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4"/>
              </w:rPr>
              <w:t>Bingo</w:t>
            </w:r>
          </w:p>
          <w:p w14:paraId="3AB10173" w14:textId="77777777" w:rsidR="00DB25D9" w:rsidRPr="00C80EF5" w:rsidRDefault="00EA486D" w:rsidP="00D5055D">
            <w:pPr>
              <w:rPr>
                <w:rFonts w:ascii="AR CENA" w:hAnsi="AR CENA"/>
                <w:sz w:val="36"/>
                <w:szCs w:val="62"/>
              </w:rPr>
            </w:pPr>
            <w:r>
              <w:rPr>
                <w:rFonts w:ascii="AR CENA" w:hAnsi="AR CENA"/>
                <w:sz w:val="36"/>
                <w:szCs w:val="62"/>
              </w:rPr>
              <w:t xml:space="preserve">Dan </w:t>
            </w:r>
            <w:proofErr w:type="gramStart"/>
            <w:r w:rsidR="00D5055D">
              <w:rPr>
                <w:rFonts w:ascii="AR CENA" w:hAnsi="AR CENA"/>
                <w:sz w:val="36"/>
                <w:szCs w:val="62"/>
              </w:rPr>
              <w:t>Penny  2:00</w:t>
            </w:r>
            <w:proofErr w:type="gramEnd"/>
            <w:r w:rsidR="00D5055D">
              <w:rPr>
                <w:rFonts w:ascii="AR CENA" w:hAnsi="AR CENA"/>
                <w:sz w:val="36"/>
                <w:szCs w:val="62"/>
              </w:rPr>
              <w:t xml:space="preserve"> pm</w:t>
            </w:r>
          </w:p>
          <w:p w14:paraId="33917E3B" w14:textId="77777777" w:rsidR="00CC48DD" w:rsidRDefault="00CC48DD" w:rsidP="00CC48DD">
            <w:pPr>
              <w:jc w:val="center"/>
              <w:rPr>
                <w:rFonts w:ascii="Juice ITC" w:hAnsi="Juice ITC"/>
                <w:sz w:val="32"/>
                <w:szCs w:val="62"/>
              </w:rPr>
            </w:pPr>
          </w:p>
          <w:p w14:paraId="6FA47506" w14:textId="77777777" w:rsidR="00CC48DD" w:rsidRPr="007A4C8A" w:rsidRDefault="00CC48DD" w:rsidP="00CC48DD">
            <w:pPr>
              <w:jc w:val="center"/>
              <w:rPr>
                <w:rFonts w:ascii="Arial Black" w:hAnsi="Arial Black"/>
                <w:sz w:val="62"/>
                <w:szCs w:val="62"/>
              </w:rPr>
            </w:pPr>
          </w:p>
        </w:tc>
        <w:tc>
          <w:tcPr>
            <w:tcW w:w="2016" w:type="dxa"/>
          </w:tcPr>
          <w:p w14:paraId="132A4DFC" w14:textId="77777777" w:rsidR="00CC48DD" w:rsidRPr="006F28E9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9</w:t>
            </w:r>
          </w:p>
          <w:p w14:paraId="58FE781D" w14:textId="77777777" w:rsidR="00CC33D0" w:rsidRDefault="00130F9E" w:rsidP="00CC33D0">
            <w:pPr>
              <w:rPr>
                <w:rFonts w:asciiTheme="majorHAnsi" w:hAnsiTheme="majorHAnsi"/>
                <w:b/>
                <w:sz w:val="28"/>
                <w:szCs w:val="62"/>
              </w:rPr>
            </w:pPr>
            <w:r>
              <w:rPr>
                <w:rFonts w:asciiTheme="majorHAnsi" w:hAnsiTheme="majorHAnsi"/>
                <w:b/>
                <w:sz w:val="28"/>
                <w:szCs w:val="62"/>
              </w:rPr>
              <w:t>Price is Right/Snack</w:t>
            </w:r>
          </w:p>
          <w:p w14:paraId="3552D9E3" w14:textId="77777777" w:rsidR="00EA486D" w:rsidRDefault="00EA486D" w:rsidP="00CC33D0">
            <w:pPr>
              <w:rPr>
                <w:rFonts w:asciiTheme="majorHAnsi" w:hAnsiTheme="majorHAnsi"/>
                <w:b/>
                <w:sz w:val="28"/>
                <w:szCs w:val="62"/>
              </w:rPr>
            </w:pPr>
          </w:p>
          <w:p w14:paraId="467D9BC7" w14:textId="77777777" w:rsidR="00EA486D" w:rsidRDefault="00130F9E" w:rsidP="00CC33D0">
            <w:pPr>
              <w:rPr>
                <w:rFonts w:asciiTheme="majorHAnsi" w:hAnsiTheme="majorHAnsi"/>
                <w:b/>
                <w:sz w:val="28"/>
                <w:szCs w:val="62"/>
              </w:rPr>
            </w:pPr>
            <w:r>
              <w:rPr>
                <w:rFonts w:asciiTheme="majorHAnsi" w:hAnsiTheme="majorHAnsi"/>
                <w:b/>
                <w:sz w:val="28"/>
                <w:szCs w:val="62"/>
              </w:rPr>
              <w:t>Color</w:t>
            </w:r>
          </w:p>
          <w:p w14:paraId="5BCDF19D" w14:textId="77777777" w:rsidR="00C80EF5" w:rsidRPr="00C80EF5" w:rsidRDefault="00C80EF5" w:rsidP="00CC33D0">
            <w:pPr>
              <w:rPr>
                <w:rFonts w:asciiTheme="majorHAnsi" w:hAnsiTheme="majorHAnsi"/>
                <w:b/>
                <w:sz w:val="16"/>
                <w:szCs w:val="62"/>
              </w:rPr>
            </w:pPr>
          </w:p>
          <w:p w14:paraId="06BB0974" w14:textId="77777777" w:rsidR="00CC33D0" w:rsidRPr="00C80EF5" w:rsidRDefault="00CC33D0" w:rsidP="00CC33D0">
            <w:pPr>
              <w:rPr>
                <w:rFonts w:asciiTheme="majorHAnsi" w:hAnsiTheme="majorHAnsi"/>
                <w:b/>
                <w:sz w:val="2"/>
                <w:szCs w:val="62"/>
              </w:rPr>
            </w:pPr>
          </w:p>
          <w:p w14:paraId="50664C74" w14:textId="77777777" w:rsidR="00DB25D9" w:rsidRPr="00077064" w:rsidRDefault="00CC33D0" w:rsidP="00EA486D">
            <w:pPr>
              <w:rPr>
                <w:rFonts w:ascii="Juice ITC" w:hAnsi="Juice ITC"/>
                <w:b/>
              </w:rPr>
            </w:pPr>
            <w:r w:rsidRPr="00C80EF5">
              <w:rPr>
                <w:rFonts w:asciiTheme="majorHAnsi" w:hAnsiTheme="majorHAnsi"/>
                <w:b/>
                <w:sz w:val="24"/>
                <w:szCs w:val="62"/>
              </w:rPr>
              <w:t xml:space="preserve"> </w:t>
            </w:r>
          </w:p>
        </w:tc>
        <w:tc>
          <w:tcPr>
            <w:tcW w:w="2016" w:type="dxa"/>
          </w:tcPr>
          <w:p w14:paraId="7F8FE982" w14:textId="77777777" w:rsidR="00CC48DD" w:rsidRPr="006F28E9" w:rsidRDefault="008D2EAE" w:rsidP="00CC48DD">
            <w:pPr>
              <w:rPr>
                <w:rFonts w:ascii="AR ESSENCE" w:hAnsi="AR ESSENCE"/>
                <w:sz w:val="24"/>
              </w:rPr>
            </w:pPr>
            <w:proofErr w:type="gramStart"/>
            <w:r>
              <w:rPr>
                <w:rFonts w:ascii="AR ESSENCE" w:hAnsi="AR ESSENCE"/>
                <w:sz w:val="24"/>
              </w:rPr>
              <w:t>10</w:t>
            </w:r>
            <w:r w:rsidR="00130F9E">
              <w:rPr>
                <w:rFonts w:ascii="AR ESSENCE" w:hAnsi="AR ESSENCE"/>
                <w:sz w:val="24"/>
              </w:rPr>
              <w:t xml:space="preserve">  Balloon</w:t>
            </w:r>
            <w:proofErr w:type="gramEnd"/>
            <w:r w:rsidR="00130F9E">
              <w:rPr>
                <w:rFonts w:ascii="AR ESSENCE" w:hAnsi="AR ESSENCE"/>
                <w:sz w:val="24"/>
              </w:rPr>
              <w:t xml:space="preserve"> Ball</w:t>
            </w:r>
          </w:p>
          <w:p w14:paraId="4EFE2B98" w14:textId="77777777" w:rsidR="00DB25D9" w:rsidRDefault="00DB25D9" w:rsidP="00CC48DD">
            <w:pPr>
              <w:jc w:val="center"/>
              <w:rPr>
                <w:rFonts w:ascii="AR ESSENCE" w:hAnsi="AR ESSENCE"/>
                <w:sz w:val="6"/>
                <w:szCs w:val="28"/>
              </w:rPr>
            </w:pPr>
          </w:p>
          <w:p w14:paraId="07DB3A5E" w14:textId="77777777" w:rsidR="00EA486D" w:rsidRDefault="00EA486D" w:rsidP="00CC48DD">
            <w:pPr>
              <w:jc w:val="center"/>
              <w:rPr>
                <w:rFonts w:ascii="AR ESSENCE" w:hAnsi="AR ESSENCE"/>
                <w:sz w:val="6"/>
                <w:szCs w:val="28"/>
              </w:rPr>
            </w:pPr>
          </w:p>
          <w:p w14:paraId="005ADAF4" w14:textId="77777777" w:rsidR="00EA486D" w:rsidRDefault="00EA486D" w:rsidP="00CC48DD">
            <w:pPr>
              <w:jc w:val="center"/>
              <w:rPr>
                <w:rFonts w:ascii="AR ESSENCE" w:hAnsi="AR ESSENCE"/>
                <w:sz w:val="6"/>
                <w:szCs w:val="28"/>
              </w:rPr>
            </w:pPr>
          </w:p>
          <w:p w14:paraId="388E7BF6" w14:textId="77777777" w:rsidR="00EA486D" w:rsidRDefault="00EA486D" w:rsidP="00CC48DD">
            <w:pPr>
              <w:jc w:val="center"/>
              <w:rPr>
                <w:rFonts w:ascii="AR ESSENCE" w:hAnsi="AR ESSENCE"/>
                <w:sz w:val="6"/>
                <w:szCs w:val="28"/>
              </w:rPr>
            </w:pPr>
          </w:p>
          <w:p w14:paraId="4D36647C" w14:textId="77777777" w:rsidR="00EA486D" w:rsidRPr="00C80EF5" w:rsidRDefault="00EA486D" w:rsidP="00CC48DD">
            <w:pPr>
              <w:jc w:val="center"/>
              <w:rPr>
                <w:rFonts w:ascii="AR ESSENCE" w:hAnsi="AR ESSENCE"/>
                <w:sz w:val="6"/>
                <w:szCs w:val="28"/>
              </w:rPr>
            </w:pPr>
          </w:p>
          <w:p w14:paraId="3AB9C24A" w14:textId="77777777" w:rsidR="00CC33D0" w:rsidRPr="00C80EF5" w:rsidRDefault="00130F9E" w:rsidP="00CC33D0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Devotion</w:t>
            </w:r>
            <w:r w:rsidR="00CC33D0" w:rsidRPr="00C80EF5">
              <w:rPr>
                <w:rFonts w:ascii="Arial Narrow" w:hAnsi="Arial Narrow"/>
                <w:b/>
                <w:sz w:val="28"/>
              </w:rPr>
              <w:t xml:space="preserve"> with Mr. Howard</w:t>
            </w:r>
          </w:p>
          <w:p w14:paraId="035F512D" w14:textId="77777777" w:rsidR="00DB25D9" w:rsidRPr="00DB25D9" w:rsidRDefault="00DB25D9" w:rsidP="00CC48DD">
            <w:pPr>
              <w:jc w:val="center"/>
              <w:rPr>
                <w:rFonts w:ascii="Bernard MT Condensed" w:hAnsi="Bernard MT Condensed"/>
                <w:sz w:val="24"/>
                <w:szCs w:val="28"/>
              </w:rPr>
            </w:pPr>
          </w:p>
        </w:tc>
        <w:tc>
          <w:tcPr>
            <w:tcW w:w="2011" w:type="dxa"/>
          </w:tcPr>
          <w:p w14:paraId="7AB9D8FA" w14:textId="77777777" w:rsidR="00CC48DD" w:rsidRPr="00DB25D9" w:rsidRDefault="008D2EAE" w:rsidP="00CC48DD">
            <w:pPr>
              <w:rPr>
                <w:rFonts w:ascii="AR ESSENCE" w:hAnsi="AR ESSENCE"/>
                <w:sz w:val="10"/>
              </w:rPr>
            </w:pPr>
            <w:r>
              <w:rPr>
                <w:rFonts w:ascii="AR ESSENCE" w:hAnsi="AR ESSENCE"/>
                <w:sz w:val="24"/>
              </w:rPr>
              <w:t>11</w:t>
            </w:r>
          </w:p>
          <w:p w14:paraId="46C5E069" w14:textId="77777777" w:rsidR="00DB25D9" w:rsidRPr="00EA486D" w:rsidRDefault="00130F9E" w:rsidP="00DB25D9">
            <w:pPr>
              <w:jc w:val="center"/>
              <w:rPr>
                <w:rFonts w:asciiTheme="majorHAnsi" w:hAnsiTheme="majorHAnsi"/>
                <w:b/>
                <w:noProof/>
                <w:sz w:val="24"/>
              </w:rPr>
            </w:pPr>
            <w:r>
              <w:rPr>
                <w:rFonts w:asciiTheme="majorHAnsi" w:hAnsiTheme="majorHAnsi"/>
                <w:b/>
                <w:noProof/>
                <w:sz w:val="24"/>
              </w:rPr>
              <w:t>Price is Right/Snack</w:t>
            </w:r>
          </w:p>
          <w:p w14:paraId="303F0412" w14:textId="77777777" w:rsidR="00EA486D" w:rsidRDefault="00EA486D" w:rsidP="00CC48DD">
            <w:pPr>
              <w:jc w:val="center"/>
              <w:rPr>
                <w:rFonts w:ascii="AR ESSENCE" w:hAnsi="AR ESSENCE"/>
                <w:sz w:val="24"/>
              </w:rPr>
            </w:pPr>
          </w:p>
          <w:p w14:paraId="7C8BFDE7" w14:textId="77777777" w:rsidR="00CC48DD" w:rsidRPr="006F28E9" w:rsidRDefault="00EA486D" w:rsidP="00CC48DD">
            <w:pPr>
              <w:jc w:val="center"/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Bean Bag Game</w:t>
            </w:r>
            <w:r w:rsidR="000D121E" w:rsidRPr="006F28E9">
              <w:rPr>
                <w:rFonts w:ascii="AR ESSENCE" w:hAnsi="AR ESSENCE"/>
                <w:sz w:val="24"/>
              </w:rPr>
              <w:t xml:space="preserve"> </w:t>
            </w:r>
          </w:p>
        </w:tc>
        <w:tc>
          <w:tcPr>
            <w:tcW w:w="2070" w:type="dxa"/>
          </w:tcPr>
          <w:p w14:paraId="21987F2E" w14:textId="77777777" w:rsidR="00CC48DD" w:rsidRPr="00C80EF5" w:rsidRDefault="008D2EAE" w:rsidP="00DB25D9">
            <w:pPr>
              <w:rPr>
                <w:rFonts w:ascii="AR CHRISTY" w:hAnsi="AR CHRISTY"/>
              </w:rPr>
            </w:pPr>
            <w:r>
              <w:rPr>
                <w:rFonts w:ascii="AR ESSENCE" w:hAnsi="AR ESSENCE"/>
                <w:sz w:val="24"/>
              </w:rPr>
              <w:t>12</w:t>
            </w:r>
          </w:p>
          <w:p w14:paraId="7253CFB7" w14:textId="77777777" w:rsidR="00CC48DD" w:rsidRPr="00C565D9" w:rsidRDefault="00916C4F" w:rsidP="00CC48DD">
            <w:pPr>
              <w:jc w:val="center"/>
              <w:rPr>
                <w:rFonts w:ascii="Impact" w:hAnsi="Impact"/>
                <w:sz w:val="28"/>
                <w:szCs w:val="28"/>
              </w:rPr>
            </w:pPr>
            <w:r w:rsidRPr="00C771B8">
              <w:rPr>
                <w:rFonts w:ascii="AR ESSENCE" w:hAnsi="AR ESSENCE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0320" behindDoc="1" locked="0" layoutInCell="1" allowOverlap="1" wp14:anchorId="4A5CB627" wp14:editId="61C4E2E3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133169</wp:posOffset>
                      </wp:positionV>
                      <wp:extent cx="1398089" cy="373305"/>
                      <wp:effectExtent l="0" t="0" r="0" b="825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089" cy="37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29FC9" w14:textId="77777777" w:rsidR="00916C4F" w:rsidRPr="00916C4F" w:rsidRDefault="00EA486D" w:rsidP="00916C4F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Michael Darling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A40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75pt;margin-top:10.5pt;width:110.1pt;height:29.4pt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" stroked="f">
                      <v:textbox>
                        <w:txbxContent>
                          <w:p w:rsidR="00916C4F" w:rsidRPr="00916C4F" w:rsidRDefault="00EA486D" w:rsidP="00916C4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Michael Darling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0F9E">
              <w:rPr>
                <w:rFonts w:asciiTheme="majorHAnsi" w:hAnsiTheme="majorHAnsi"/>
                <w:sz w:val="28"/>
              </w:rPr>
              <w:t>Bible Blurt</w:t>
            </w:r>
          </w:p>
        </w:tc>
        <w:tc>
          <w:tcPr>
            <w:tcW w:w="1967" w:type="dxa"/>
          </w:tcPr>
          <w:p w14:paraId="14548EAD" w14:textId="77777777" w:rsidR="00CC48DD" w:rsidRPr="006F28E9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13</w:t>
            </w:r>
          </w:p>
          <w:p w14:paraId="0AF24B9B" w14:textId="77777777" w:rsidR="00CC48DD" w:rsidRDefault="00C91194" w:rsidP="00CC48DD">
            <w:pPr>
              <w:jc w:val="center"/>
              <w:rPr>
                <w:rFonts w:asciiTheme="majorHAnsi" w:hAnsiTheme="majorHAnsi" w:cs="JasmineUPC"/>
                <w:sz w:val="24"/>
              </w:rPr>
            </w:pPr>
            <w:r>
              <w:rPr>
                <w:rFonts w:asciiTheme="majorHAnsi" w:hAnsiTheme="majorHAnsi" w:cs="JasmineUPC"/>
                <w:sz w:val="24"/>
              </w:rPr>
              <w:t>Andy Griffith</w:t>
            </w:r>
          </w:p>
          <w:p w14:paraId="0C4B3B19" w14:textId="77777777" w:rsidR="00C91194" w:rsidRDefault="00C91194" w:rsidP="00CC48DD">
            <w:pPr>
              <w:jc w:val="center"/>
              <w:rPr>
                <w:rFonts w:asciiTheme="majorHAnsi" w:hAnsiTheme="majorHAnsi" w:cs="JasmineUPC"/>
                <w:sz w:val="24"/>
              </w:rPr>
            </w:pPr>
          </w:p>
          <w:p w14:paraId="3D26F3FE" w14:textId="77777777" w:rsidR="00C91194" w:rsidRPr="006F28E9" w:rsidRDefault="00C91194" w:rsidP="00CC48DD">
            <w:pPr>
              <w:jc w:val="center"/>
              <w:rPr>
                <w:rFonts w:ascii="AR ESSENCE" w:hAnsi="AR ESSENCE"/>
                <w:sz w:val="24"/>
              </w:rPr>
            </w:pPr>
            <w:r>
              <w:rPr>
                <w:rFonts w:asciiTheme="majorHAnsi" w:hAnsiTheme="majorHAnsi" w:cs="JasmineUPC"/>
                <w:sz w:val="24"/>
              </w:rPr>
              <w:t>Balloon Ball</w:t>
            </w:r>
          </w:p>
        </w:tc>
      </w:tr>
      <w:tr w:rsidR="00CC48DD" w14:paraId="3C27BDED" w14:textId="77777777" w:rsidTr="009F2F01">
        <w:trPr>
          <w:trHeight w:hRule="exact" w:val="1702"/>
        </w:trPr>
        <w:tc>
          <w:tcPr>
            <w:tcW w:w="2016" w:type="dxa"/>
          </w:tcPr>
          <w:p w14:paraId="1A3CFA42" w14:textId="77777777" w:rsidR="00CC48DD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14</w:t>
            </w:r>
          </w:p>
          <w:p w14:paraId="30596D46" w14:textId="77777777" w:rsidR="00C91194" w:rsidRDefault="00130F9E" w:rsidP="00C91194">
            <w:pPr>
              <w:jc w:val="center"/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Golden Girls</w:t>
            </w:r>
          </w:p>
          <w:p w14:paraId="71C1F237" w14:textId="77777777" w:rsidR="00C91194" w:rsidRDefault="00C91194" w:rsidP="00C91194">
            <w:pPr>
              <w:jc w:val="center"/>
              <w:rPr>
                <w:rFonts w:ascii="AR ESSENCE" w:hAnsi="AR ESSENCE"/>
                <w:sz w:val="24"/>
              </w:rPr>
            </w:pPr>
          </w:p>
          <w:p w14:paraId="38761560" w14:textId="77777777" w:rsidR="00C91194" w:rsidRPr="006F28E9" w:rsidRDefault="00C91194" w:rsidP="00C91194">
            <w:pPr>
              <w:jc w:val="center"/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Singing</w:t>
            </w:r>
          </w:p>
          <w:p w14:paraId="251EE535" w14:textId="77777777" w:rsidR="00CC48DD" w:rsidRPr="000D49D9" w:rsidRDefault="00CC48DD" w:rsidP="00CC48DD">
            <w:pPr>
              <w:jc w:val="center"/>
              <w:rPr>
                <w:rFonts w:ascii="Juice ITC" w:hAnsi="Juice ITC"/>
                <w:sz w:val="28"/>
                <w:szCs w:val="28"/>
              </w:rPr>
            </w:pPr>
          </w:p>
        </w:tc>
        <w:tc>
          <w:tcPr>
            <w:tcW w:w="2016" w:type="dxa"/>
          </w:tcPr>
          <w:p w14:paraId="2D4BFA39" w14:textId="77777777" w:rsidR="00CC48DD" w:rsidRDefault="008D2EAE" w:rsidP="00C91194">
            <w:pPr>
              <w:rPr>
                <w:rFonts w:ascii="AR ESSENCE" w:hAnsi="AR ESSENCE"/>
              </w:rPr>
            </w:pPr>
            <w:r>
              <w:rPr>
                <w:rFonts w:ascii="AR ESSENCE" w:hAnsi="AR ESSENCE"/>
                <w:sz w:val="24"/>
              </w:rPr>
              <w:t>15</w:t>
            </w:r>
            <w:r w:rsidR="00CC48DD" w:rsidRPr="006F28E9">
              <w:rPr>
                <w:rFonts w:ascii="AR ESSENCE" w:hAnsi="AR ESSENCE"/>
              </w:rPr>
              <w:t xml:space="preserve">   </w:t>
            </w:r>
          </w:p>
          <w:p w14:paraId="56CB199F" w14:textId="77777777" w:rsidR="00DB25D9" w:rsidRPr="00130F9E" w:rsidRDefault="00130F9E" w:rsidP="00130F9E">
            <w:pPr>
              <w:jc w:val="center"/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Bingo</w:t>
            </w:r>
          </w:p>
          <w:p w14:paraId="48A2DC73" w14:textId="77777777" w:rsidR="00CC33D0" w:rsidRPr="00CC33D0" w:rsidRDefault="00CC33D0" w:rsidP="0007620A">
            <w:pPr>
              <w:jc w:val="center"/>
              <w:rPr>
                <w:rFonts w:asciiTheme="majorHAnsi" w:hAnsiTheme="majorHAnsi"/>
                <w:b/>
                <w:sz w:val="6"/>
              </w:rPr>
            </w:pPr>
          </w:p>
          <w:p w14:paraId="2AF01300" w14:textId="77777777" w:rsidR="00CC33D0" w:rsidRPr="008F3ABE" w:rsidRDefault="00C91194" w:rsidP="00CC33D0">
            <w:pPr>
              <w:jc w:val="center"/>
              <w:rPr>
                <w:rFonts w:ascii="Arial Black" w:hAnsi="Arial Black"/>
              </w:rPr>
            </w:pPr>
            <w:r>
              <w:rPr>
                <w:rFonts w:asciiTheme="majorHAnsi" w:hAnsiTheme="majorHAnsi"/>
                <w:b/>
                <w:sz w:val="24"/>
              </w:rPr>
              <w:t>Karaoke</w:t>
            </w:r>
            <w:r w:rsidR="00130F9E">
              <w:rPr>
                <w:rFonts w:asciiTheme="majorHAnsi" w:hAnsiTheme="majorHAnsi"/>
                <w:b/>
                <w:sz w:val="24"/>
              </w:rPr>
              <w:t xml:space="preserve"> with Mark and Ann</w:t>
            </w:r>
          </w:p>
        </w:tc>
        <w:tc>
          <w:tcPr>
            <w:tcW w:w="2016" w:type="dxa"/>
          </w:tcPr>
          <w:p w14:paraId="5715BE11" w14:textId="77777777" w:rsidR="00CC48DD" w:rsidRPr="00CC530F" w:rsidRDefault="008D2EAE" w:rsidP="00E15E2B">
            <w:pPr>
              <w:shd w:val="clear" w:color="auto" w:fill="FFFFFF" w:themeFill="background1"/>
              <w:rPr>
                <w:rFonts w:ascii="AR ESSENCE" w:hAnsi="AR ESSENCE"/>
                <w:sz w:val="16"/>
              </w:rPr>
            </w:pPr>
            <w:r>
              <w:rPr>
                <w:rFonts w:ascii="AR ESSENCE" w:hAnsi="AR ESSENCE"/>
                <w:sz w:val="24"/>
              </w:rPr>
              <w:t>16</w:t>
            </w:r>
            <w:r w:rsidR="0007620A">
              <w:rPr>
                <w:rFonts w:ascii="AR ESSENCE" w:hAnsi="AR ESSENCE"/>
                <w:sz w:val="24"/>
              </w:rPr>
              <w:t xml:space="preserve"> </w:t>
            </w:r>
          </w:p>
          <w:p w14:paraId="78296E8F" w14:textId="77777777" w:rsidR="004535D9" w:rsidRDefault="00C91194" w:rsidP="004535D9">
            <w:pPr>
              <w:spacing w:after="60"/>
              <w:jc w:val="center"/>
              <w:rPr>
                <w:rFonts w:asciiTheme="majorHAnsi" w:hAnsiTheme="majorHAnsi"/>
                <w:b/>
                <w:sz w:val="24"/>
                <w:szCs w:val="18"/>
              </w:rPr>
            </w:pPr>
            <w:r>
              <w:rPr>
                <w:rFonts w:asciiTheme="majorHAnsi" w:hAnsiTheme="majorHAnsi"/>
                <w:b/>
                <w:sz w:val="24"/>
                <w:szCs w:val="18"/>
              </w:rPr>
              <w:t>Manicures/ Massage</w:t>
            </w:r>
          </w:p>
          <w:p w14:paraId="688362BA" w14:textId="77777777" w:rsidR="00CC48DD" w:rsidRPr="00916C4F" w:rsidRDefault="00130F9E" w:rsidP="00C91194">
            <w:pPr>
              <w:spacing w:after="60"/>
              <w:rPr>
                <w:rFonts w:asciiTheme="majorHAnsi" w:hAnsiTheme="majorHAnsi"/>
                <w:b/>
                <w:sz w:val="24"/>
                <w:szCs w:val="18"/>
              </w:rPr>
            </w:pPr>
            <w:r>
              <w:rPr>
                <w:rFonts w:asciiTheme="majorHAnsi" w:hAnsiTheme="majorHAnsi"/>
                <w:b/>
                <w:sz w:val="24"/>
                <w:szCs w:val="18"/>
              </w:rPr>
              <w:t>Balloon Ball</w:t>
            </w:r>
          </w:p>
          <w:p w14:paraId="136F604D" w14:textId="77777777" w:rsidR="00916C4F" w:rsidRPr="00916C4F" w:rsidRDefault="00916C4F" w:rsidP="00916C4F">
            <w:pPr>
              <w:spacing w:after="60"/>
              <w:jc w:val="center"/>
              <w:rPr>
                <w:rFonts w:asciiTheme="majorHAnsi" w:hAnsiTheme="majorHAnsi"/>
                <w:b/>
                <w:sz w:val="24"/>
                <w:szCs w:val="18"/>
              </w:rPr>
            </w:pPr>
          </w:p>
          <w:p w14:paraId="32CE1E93" w14:textId="77777777" w:rsidR="00CC48DD" w:rsidRPr="001F0426" w:rsidRDefault="00CC48DD" w:rsidP="00C91194">
            <w:pPr>
              <w:spacing w:after="60"/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</w:tc>
        <w:tc>
          <w:tcPr>
            <w:tcW w:w="2016" w:type="dxa"/>
          </w:tcPr>
          <w:p w14:paraId="2877B483" w14:textId="77777777" w:rsidR="00CC48DD" w:rsidRPr="006F28E9" w:rsidRDefault="00CC33D0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1</w:t>
            </w:r>
            <w:r w:rsidR="008D2EAE">
              <w:rPr>
                <w:rFonts w:ascii="AR ESSENCE" w:hAnsi="AR ESSENCE"/>
                <w:sz w:val="24"/>
              </w:rPr>
              <w:t>7</w:t>
            </w:r>
          </w:p>
          <w:p w14:paraId="1354C788" w14:textId="77777777" w:rsidR="00C91194" w:rsidRDefault="00130F9E" w:rsidP="00130F9E">
            <w:pPr>
              <w:rPr>
                <w:rFonts w:ascii="Cooper Black" w:hAnsi="Cooper Black"/>
                <w:color w:val="FFFF00"/>
                <w:sz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30F9E">
              <w:rPr>
                <w:rFonts w:ascii="Cooper Black" w:hAnsi="Cooper Black"/>
                <w:color w:val="FFFF00"/>
                <w:sz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Taylor Grace</w:t>
            </w:r>
          </w:p>
          <w:p w14:paraId="367759E3" w14:textId="77777777" w:rsidR="00130F9E" w:rsidRPr="00C565D9" w:rsidRDefault="00130F9E" w:rsidP="00130F9E">
            <w:pPr>
              <w:rPr>
                <w:rFonts w:ascii="Impact" w:hAnsi="Impact"/>
                <w:sz w:val="28"/>
                <w:szCs w:val="28"/>
              </w:rPr>
            </w:pPr>
            <w:r w:rsidRPr="00130F9E">
              <w:rPr>
                <w:rFonts w:ascii="Cooper Black" w:hAnsi="Cooper Black"/>
                <w:color w:val="C0504D" w:themeColor="accent2"/>
                <w:sz w:val="24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On the Porch Trivia</w:t>
            </w:r>
          </w:p>
        </w:tc>
        <w:tc>
          <w:tcPr>
            <w:tcW w:w="2011" w:type="dxa"/>
          </w:tcPr>
          <w:p w14:paraId="1BC03D1F" w14:textId="77777777" w:rsidR="00DB25D9" w:rsidRDefault="008D2EAE" w:rsidP="00C91194">
            <w:pPr>
              <w:rPr>
                <w:rFonts w:ascii="AR ESSENCE" w:hAnsi="AR ESSENCE"/>
                <w:sz w:val="24"/>
                <w:szCs w:val="28"/>
              </w:rPr>
            </w:pPr>
            <w:r>
              <w:rPr>
                <w:rFonts w:ascii="AR ESSENCE" w:hAnsi="AR ESSENCE"/>
                <w:sz w:val="24"/>
                <w:szCs w:val="28"/>
              </w:rPr>
              <w:t>18</w:t>
            </w:r>
          </w:p>
          <w:p w14:paraId="38F59811" w14:textId="77777777" w:rsidR="00C91194" w:rsidRDefault="00130F9E" w:rsidP="00C91194">
            <w:pPr>
              <w:rPr>
                <w:rFonts w:ascii="AR ESSENCE" w:hAnsi="AR ESSENCE"/>
                <w:sz w:val="24"/>
                <w:szCs w:val="28"/>
              </w:rPr>
            </w:pPr>
            <w:r>
              <w:rPr>
                <w:rFonts w:ascii="AR ESSENCE" w:hAnsi="AR ESSENCE"/>
                <w:sz w:val="24"/>
                <w:szCs w:val="28"/>
              </w:rPr>
              <w:t>Price is Right/Snack</w:t>
            </w:r>
          </w:p>
          <w:p w14:paraId="40D79ACB" w14:textId="77777777" w:rsidR="00C91194" w:rsidRDefault="00C91194" w:rsidP="00C91194">
            <w:pPr>
              <w:rPr>
                <w:rFonts w:ascii="AR ESSENCE" w:hAnsi="AR ESSENCE"/>
                <w:sz w:val="24"/>
                <w:szCs w:val="28"/>
              </w:rPr>
            </w:pPr>
          </w:p>
          <w:p w14:paraId="2A5A36B0" w14:textId="77777777" w:rsidR="00C91194" w:rsidRPr="006F28E9" w:rsidRDefault="00130F9E" w:rsidP="00C91194">
            <w:pPr>
              <w:rPr>
                <w:rFonts w:ascii="AR ESSENCE" w:hAnsi="AR ESSENCE"/>
                <w:sz w:val="24"/>
                <w:szCs w:val="28"/>
              </w:rPr>
            </w:pPr>
            <w:r>
              <w:rPr>
                <w:rFonts w:ascii="AR ESSENCE" w:hAnsi="AR ESSENCE"/>
                <w:sz w:val="24"/>
                <w:szCs w:val="28"/>
              </w:rPr>
              <w:t>On the Porch/Bible Blurt</w:t>
            </w:r>
          </w:p>
        </w:tc>
        <w:tc>
          <w:tcPr>
            <w:tcW w:w="2070" w:type="dxa"/>
          </w:tcPr>
          <w:p w14:paraId="61F0C8B7" w14:textId="77777777" w:rsidR="00CC48DD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19</w:t>
            </w:r>
          </w:p>
          <w:p w14:paraId="6D50F8F5" w14:textId="77777777" w:rsidR="0007620A" w:rsidRPr="00130F9E" w:rsidRDefault="00130F9E" w:rsidP="00130F9E">
            <w:pPr>
              <w:jc w:val="center"/>
              <w:rPr>
                <w:rFonts w:ascii="Arial Black" w:hAnsi="Arial Black"/>
                <w:sz w:val="24"/>
                <w:szCs w:val="62"/>
              </w:rPr>
            </w:pPr>
            <w:r w:rsidRPr="00130F9E">
              <w:rPr>
                <w:rFonts w:asciiTheme="majorHAnsi" w:hAnsiTheme="majorHAnsi"/>
                <w:b/>
                <w:noProof/>
                <w:sz w:val="18"/>
              </w:rPr>
              <w:drawing>
                <wp:anchor distT="0" distB="0" distL="114300" distR="114300" simplePos="0" relativeHeight="251878400" behindDoc="0" locked="0" layoutInCell="1" allowOverlap="1" wp14:anchorId="59410DCF" wp14:editId="2FBB94E4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196215</wp:posOffset>
                  </wp:positionV>
                  <wp:extent cx="335915" cy="333375"/>
                  <wp:effectExtent l="0" t="0" r="698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C900412556[1].W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0F9E">
              <w:rPr>
                <w:rFonts w:ascii="Arial Black" w:hAnsi="Arial Black"/>
                <w:sz w:val="24"/>
                <w:szCs w:val="62"/>
              </w:rPr>
              <w:t>Balloon Ball</w:t>
            </w:r>
          </w:p>
          <w:p w14:paraId="566BBF18" w14:textId="77777777" w:rsidR="00B82022" w:rsidRPr="00C80EF5" w:rsidRDefault="00DB25D9" w:rsidP="00916C4F">
            <w:pPr>
              <w:jc w:val="center"/>
              <w:rPr>
                <w:rFonts w:ascii="Bernard MT Condensed" w:hAnsi="Bernard MT Condensed"/>
                <w:sz w:val="16"/>
                <w:szCs w:val="24"/>
              </w:rPr>
            </w:pPr>
            <w:r>
              <w:rPr>
                <w:rFonts w:ascii="Bernard MT Condensed" w:hAnsi="Bernard MT Condensed"/>
                <w:sz w:val="32"/>
                <w:szCs w:val="24"/>
              </w:rPr>
              <w:t xml:space="preserve"> </w:t>
            </w:r>
          </w:p>
          <w:p w14:paraId="7E8EF1BA" w14:textId="77777777" w:rsidR="00B82022" w:rsidRPr="00B82022" w:rsidRDefault="00B82022" w:rsidP="00916C4F">
            <w:pPr>
              <w:jc w:val="center"/>
              <w:rPr>
                <w:rFonts w:ascii="Bernard MT Condensed" w:hAnsi="Bernard MT Condensed"/>
                <w:sz w:val="12"/>
                <w:szCs w:val="24"/>
              </w:rPr>
            </w:pPr>
          </w:p>
          <w:p w14:paraId="4CDC6FFE" w14:textId="77777777" w:rsidR="00DB25D9" w:rsidRPr="00C80EF5" w:rsidRDefault="00C91194" w:rsidP="00916C4F">
            <w:pPr>
              <w:jc w:val="center"/>
              <w:rPr>
                <w:rFonts w:ascii="AR ESSENCE" w:hAnsi="AR ESSENCE"/>
                <w:b/>
                <w:sz w:val="24"/>
              </w:rPr>
            </w:pPr>
            <w:r>
              <w:rPr>
                <w:rFonts w:ascii="Bernard MT Condensed" w:hAnsi="Bernard MT Condensed"/>
                <w:b/>
                <w:sz w:val="26"/>
                <w:szCs w:val="24"/>
              </w:rPr>
              <w:t>Hallmarks</w:t>
            </w:r>
          </w:p>
        </w:tc>
        <w:tc>
          <w:tcPr>
            <w:tcW w:w="1967" w:type="dxa"/>
          </w:tcPr>
          <w:p w14:paraId="3FC15431" w14:textId="77777777" w:rsidR="00CC48DD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20</w:t>
            </w:r>
            <w:r w:rsidR="00C91194">
              <w:rPr>
                <w:rFonts w:ascii="AR ESSENCE" w:hAnsi="AR ESSENCE"/>
                <w:sz w:val="24"/>
              </w:rPr>
              <w:t xml:space="preserve"> </w:t>
            </w:r>
            <w:r w:rsidR="00130F9E">
              <w:rPr>
                <w:rFonts w:ascii="AR ESSENCE" w:hAnsi="AR ESSENCE"/>
                <w:sz w:val="24"/>
              </w:rPr>
              <w:t>Bible Blurt</w:t>
            </w:r>
          </w:p>
          <w:p w14:paraId="76C7AB5F" w14:textId="77777777" w:rsidR="00C91194" w:rsidRDefault="00C91194" w:rsidP="00CC48DD">
            <w:pPr>
              <w:rPr>
                <w:rFonts w:ascii="AR ESSENCE" w:hAnsi="AR ESSENCE"/>
                <w:sz w:val="24"/>
              </w:rPr>
            </w:pPr>
          </w:p>
          <w:p w14:paraId="650657F7" w14:textId="77777777" w:rsidR="00C91194" w:rsidRDefault="00130F9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Puzzles</w:t>
            </w:r>
          </w:p>
          <w:p w14:paraId="3F6993B2" w14:textId="77777777" w:rsidR="00C91194" w:rsidRPr="006F28E9" w:rsidRDefault="00C91194" w:rsidP="00CC48DD">
            <w:pPr>
              <w:rPr>
                <w:rFonts w:ascii="AR ESSENCE" w:hAnsi="AR ESSENCE"/>
                <w:sz w:val="24"/>
              </w:rPr>
            </w:pPr>
          </w:p>
          <w:p w14:paraId="5053DBE5" w14:textId="77777777" w:rsidR="00CC48DD" w:rsidRPr="006F28E9" w:rsidRDefault="00CC48DD" w:rsidP="00CC48DD">
            <w:pPr>
              <w:jc w:val="center"/>
              <w:rPr>
                <w:rFonts w:ascii="AR ESSENCE" w:hAnsi="AR ESSENCE"/>
                <w:sz w:val="24"/>
              </w:rPr>
            </w:pPr>
            <w:r w:rsidRPr="006F28E9">
              <w:rPr>
                <w:rFonts w:ascii="AR ESSENCE" w:hAnsi="AR ESSENCE"/>
                <w:noProof/>
                <w:sz w:val="24"/>
                <w:szCs w:val="36"/>
              </w:rPr>
              <w:drawing>
                <wp:anchor distT="0" distB="0" distL="114300" distR="114300" simplePos="0" relativeHeight="251876352" behindDoc="0" locked="0" layoutInCell="1" allowOverlap="1" wp14:anchorId="4A4BCEBC" wp14:editId="5946EF51">
                  <wp:simplePos x="0" y="0"/>
                  <wp:positionH relativeFrom="margin">
                    <wp:posOffset>8352155</wp:posOffset>
                  </wp:positionH>
                  <wp:positionV relativeFrom="paragraph">
                    <wp:posOffset>2182495</wp:posOffset>
                  </wp:positionV>
                  <wp:extent cx="911071" cy="1268394"/>
                  <wp:effectExtent l="114300" t="0" r="13716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ip-art-saint-patricks-lucky-shamrocks[1]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34120">
                            <a:off x="0" y="0"/>
                            <a:ext cx="911071" cy="126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8DD" w14:paraId="0CD8DA9B" w14:textId="77777777" w:rsidTr="009F2F01">
        <w:trPr>
          <w:trHeight w:hRule="exact" w:val="1663"/>
        </w:trPr>
        <w:tc>
          <w:tcPr>
            <w:tcW w:w="2016" w:type="dxa"/>
          </w:tcPr>
          <w:p w14:paraId="5BAE0FDA" w14:textId="77777777" w:rsidR="00EA486D" w:rsidRDefault="00EF342C" w:rsidP="00130F9E">
            <w:pPr>
              <w:rPr>
                <w:rFonts w:asciiTheme="majorHAnsi" w:hAnsiTheme="majorHAnsi"/>
                <w:i/>
                <w:sz w:val="24"/>
                <w:szCs w:val="62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90016" behindDoc="1" locked="0" layoutInCell="1" allowOverlap="1" wp14:anchorId="1157DB48" wp14:editId="72841F5C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33474</wp:posOffset>
                  </wp:positionV>
                  <wp:extent cx="1287595" cy="1175657"/>
                  <wp:effectExtent l="0" t="0" r="8255" b="5715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7604"/>
                          <a:stretch/>
                        </pic:blipFill>
                        <pic:spPr bwMode="auto">
                          <a:xfrm>
                            <a:off x="0" y="0"/>
                            <a:ext cx="1287872" cy="117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EAE">
              <w:rPr>
                <w:rFonts w:ascii="AR ESSENCE" w:hAnsi="AR ESSENCE"/>
                <w:sz w:val="24"/>
              </w:rPr>
              <w:t>21</w:t>
            </w:r>
            <w:r w:rsidR="00130F9E">
              <w:rPr>
                <w:rFonts w:ascii="AR ESSENCE" w:hAnsi="AR ESSENCE"/>
                <w:sz w:val="24"/>
              </w:rPr>
              <w:t xml:space="preserve"> Happy Easter</w:t>
            </w:r>
          </w:p>
          <w:p w14:paraId="3FA30778" w14:textId="77777777" w:rsidR="00C91194" w:rsidRDefault="00C91194" w:rsidP="00EA486D">
            <w:pPr>
              <w:rPr>
                <w:rFonts w:asciiTheme="majorHAnsi" w:hAnsiTheme="majorHAnsi"/>
                <w:i/>
                <w:sz w:val="24"/>
                <w:szCs w:val="62"/>
              </w:rPr>
            </w:pPr>
          </w:p>
          <w:p w14:paraId="6C62684C" w14:textId="77777777" w:rsidR="00C91194" w:rsidRPr="00EA486D" w:rsidRDefault="00130F9E" w:rsidP="00EA486D">
            <w:pPr>
              <w:rPr>
                <w:rFonts w:asciiTheme="majorHAnsi" w:hAnsiTheme="majorHAnsi"/>
                <w:i/>
                <w:sz w:val="24"/>
                <w:szCs w:val="62"/>
              </w:rPr>
            </w:pPr>
            <w:r>
              <w:rPr>
                <w:rFonts w:asciiTheme="majorHAnsi" w:hAnsiTheme="majorHAnsi"/>
                <w:i/>
                <w:sz w:val="24"/>
                <w:szCs w:val="62"/>
              </w:rPr>
              <w:t xml:space="preserve">Happy Birthday Ms. </w:t>
            </w:r>
            <w:proofErr w:type="spellStart"/>
            <w:r>
              <w:rPr>
                <w:rFonts w:asciiTheme="majorHAnsi" w:hAnsiTheme="majorHAnsi"/>
                <w:i/>
                <w:sz w:val="24"/>
                <w:szCs w:val="62"/>
              </w:rPr>
              <w:t>Cardella</w:t>
            </w:r>
            <w:proofErr w:type="spellEnd"/>
          </w:p>
          <w:p w14:paraId="1648266B" w14:textId="45081D1C" w:rsidR="00CC48DD" w:rsidRPr="006F28E9" w:rsidRDefault="00130F9E" w:rsidP="00C91194">
            <w:pPr>
              <w:jc w:val="center"/>
              <w:rPr>
                <w:rFonts w:ascii="AR ESSENCE" w:hAnsi="AR ESSENCE"/>
                <w:sz w:val="24"/>
              </w:rPr>
            </w:pPr>
            <w:r w:rsidRPr="00C80EF5">
              <w:rPr>
                <w:rFonts w:asciiTheme="majorHAnsi" w:hAnsiTheme="majorHAnsi" w:cs="JasmineUPC"/>
                <w:noProof/>
                <w:sz w:val="28"/>
              </w:rPr>
              <w:drawing>
                <wp:anchor distT="0" distB="0" distL="114300" distR="114300" simplePos="0" relativeHeight="251912192" behindDoc="0" locked="0" layoutInCell="1" allowOverlap="1" wp14:anchorId="51B41431" wp14:editId="04777ABD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76200</wp:posOffset>
                  </wp:positionV>
                  <wp:extent cx="250825" cy="21399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27a5482-1685-45a9-9d21-279c03db17b6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0EF5">
              <w:rPr>
                <w:rFonts w:asciiTheme="majorHAnsi" w:hAnsiTheme="majorHAnsi" w:cs="JasmineUPC"/>
                <w:noProof/>
                <w:sz w:val="28"/>
              </w:rPr>
              <w:drawing>
                <wp:anchor distT="0" distB="0" distL="114300" distR="114300" simplePos="0" relativeHeight="251913216" behindDoc="0" locked="0" layoutInCell="1" allowOverlap="1" wp14:anchorId="76AC5D74" wp14:editId="4D8A1F34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49530</wp:posOffset>
                  </wp:positionV>
                  <wp:extent cx="251211" cy="21448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27a5482-1685-45a9-9d21-279c03db17b6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11" cy="21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86D" w:rsidRPr="00C80EF5">
              <w:rPr>
                <w:rFonts w:asciiTheme="majorHAnsi" w:hAnsiTheme="majorHAnsi"/>
                <w:sz w:val="24"/>
                <w:szCs w:val="62"/>
              </w:rPr>
              <w:t xml:space="preserve"> </w:t>
            </w:r>
          </w:p>
        </w:tc>
        <w:tc>
          <w:tcPr>
            <w:tcW w:w="2016" w:type="dxa"/>
          </w:tcPr>
          <w:p w14:paraId="68F6A59E" w14:textId="77777777" w:rsidR="00CC48DD" w:rsidRPr="00BB7F09" w:rsidRDefault="008D2EAE" w:rsidP="00CC48DD">
            <w:pPr>
              <w:rPr>
                <w:rFonts w:ascii="AR ESSENCE" w:hAnsi="AR ESSENCE"/>
                <w:sz w:val="18"/>
              </w:rPr>
            </w:pPr>
            <w:r>
              <w:rPr>
                <w:rFonts w:ascii="AR ESSENCE" w:hAnsi="AR ESSENCE"/>
                <w:sz w:val="24"/>
              </w:rPr>
              <w:t>22</w:t>
            </w:r>
            <w:r w:rsidR="00BB7F09">
              <w:rPr>
                <w:rFonts w:ascii="AR ESSENCE" w:hAnsi="AR ESSENCE"/>
                <w:sz w:val="24"/>
              </w:rPr>
              <w:t xml:space="preserve">   </w:t>
            </w:r>
          </w:p>
          <w:p w14:paraId="593C9AEE" w14:textId="77777777" w:rsidR="00C80EF5" w:rsidRPr="00C80EF5" w:rsidRDefault="00130F9E" w:rsidP="00C9119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BINGO</w:t>
            </w:r>
          </w:p>
          <w:p w14:paraId="051071F5" w14:textId="77777777" w:rsidR="00B82022" w:rsidRPr="00C80EF5" w:rsidRDefault="00130F9E" w:rsidP="00C91194">
            <w:pPr>
              <w:rPr>
                <w:rFonts w:ascii="AR CENA" w:hAnsi="AR CENA"/>
                <w:sz w:val="36"/>
              </w:rPr>
            </w:pPr>
            <w:r>
              <w:rPr>
                <w:rFonts w:ascii="Impact" w:hAnsi="Impact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Painting</w:t>
            </w:r>
          </w:p>
          <w:p w14:paraId="62F08125" w14:textId="77777777" w:rsidR="00DB25D9" w:rsidRDefault="00DB25D9" w:rsidP="00DB25D9">
            <w:pPr>
              <w:rPr>
                <w:rFonts w:ascii="Arial Black" w:hAnsi="Arial Black"/>
              </w:rPr>
            </w:pPr>
          </w:p>
          <w:p w14:paraId="3F974AAC" w14:textId="77777777" w:rsidR="00057290" w:rsidRDefault="00057290" w:rsidP="00057290">
            <w:pPr>
              <w:jc w:val="center"/>
              <w:rPr>
                <w:rFonts w:ascii="AR ESSENCE" w:hAnsi="AR ESSENCE"/>
                <w:sz w:val="24"/>
              </w:rPr>
            </w:pPr>
          </w:p>
          <w:p w14:paraId="2A188758" w14:textId="77777777" w:rsidR="00B82022" w:rsidRPr="006F28E9" w:rsidRDefault="00B82022" w:rsidP="00057290">
            <w:pPr>
              <w:jc w:val="center"/>
              <w:rPr>
                <w:rFonts w:ascii="AR ESSENCE" w:hAnsi="AR ESSENCE"/>
                <w:sz w:val="24"/>
              </w:rPr>
            </w:pPr>
          </w:p>
        </w:tc>
        <w:tc>
          <w:tcPr>
            <w:tcW w:w="2016" w:type="dxa"/>
          </w:tcPr>
          <w:p w14:paraId="0A0D132A" w14:textId="77777777" w:rsidR="00CC48DD" w:rsidRDefault="00B82022" w:rsidP="00CC48DD">
            <w:pPr>
              <w:rPr>
                <w:rFonts w:ascii="AR ESSENCE" w:hAnsi="AR ESSENCE" w:cs="Aparajita"/>
                <w:sz w:val="24"/>
                <w:szCs w:val="18"/>
              </w:rPr>
            </w:pPr>
            <w:r>
              <w:rPr>
                <w:rFonts w:ascii="Cooper Black" w:hAnsi="Cooper Black"/>
                <w:noProof/>
                <w:color w:val="0070C0"/>
                <w:sz w:val="40"/>
              </w:rPr>
              <w:drawing>
                <wp:anchor distT="0" distB="0" distL="114300" distR="114300" simplePos="0" relativeHeight="251951104" behindDoc="1" locked="0" layoutInCell="1" allowOverlap="1" wp14:anchorId="7D407D5C" wp14:editId="2E16200B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85725</wp:posOffset>
                  </wp:positionV>
                  <wp:extent cx="1271788" cy="862149"/>
                  <wp:effectExtent l="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ring-clip-art-Cute-spring-flower-clip-art[1]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27" cy="86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EAE">
              <w:rPr>
                <w:rFonts w:ascii="Cooper Black" w:hAnsi="Cooper Black"/>
                <w:noProof/>
                <w:color w:val="0070C0"/>
                <w:sz w:val="40"/>
              </w:rPr>
              <w:t>23</w:t>
            </w:r>
          </w:p>
          <w:p w14:paraId="32A4DDB8" w14:textId="77777777" w:rsidR="00057290" w:rsidRDefault="00130F9E" w:rsidP="00057290">
            <w:pPr>
              <w:jc w:val="center"/>
              <w:rPr>
                <w:rFonts w:ascii="AR CHRISTY" w:hAnsi="AR CHRISTY" w:cs="Aparajita"/>
                <w:sz w:val="24"/>
                <w:szCs w:val="18"/>
              </w:rPr>
            </w:pPr>
            <w:r>
              <w:rPr>
                <w:rFonts w:ascii="AR CHRISTY" w:hAnsi="AR CHRISTY" w:cs="Aparajita"/>
                <w:sz w:val="24"/>
                <w:szCs w:val="18"/>
              </w:rPr>
              <w:t>Exercise</w:t>
            </w:r>
          </w:p>
          <w:p w14:paraId="79DA9CCE" w14:textId="77777777" w:rsidR="00C91194" w:rsidRDefault="00C91194" w:rsidP="00057290">
            <w:pPr>
              <w:jc w:val="center"/>
              <w:rPr>
                <w:rFonts w:ascii="AR CHRISTY" w:hAnsi="AR CHRISTY" w:cs="Aparajita"/>
                <w:sz w:val="24"/>
                <w:szCs w:val="18"/>
              </w:rPr>
            </w:pPr>
          </w:p>
          <w:p w14:paraId="52BE772E" w14:textId="77777777" w:rsidR="00C91194" w:rsidRPr="009F2F01" w:rsidRDefault="00130F9E" w:rsidP="00057290">
            <w:pPr>
              <w:jc w:val="center"/>
              <w:rPr>
                <w:rFonts w:ascii="AR CHRISTY" w:hAnsi="AR CHRISTY" w:cs="Aparajita"/>
                <w:sz w:val="24"/>
                <w:szCs w:val="18"/>
              </w:rPr>
            </w:pPr>
            <w:r>
              <w:rPr>
                <w:rFonts w:ascii="AR CHRISTY" w:hAnsi="AR CHRISTY" w:cs="Aparajita"/>
                <w:sz w:val="24"/>
                <w:szCs w:val="18"/>
              </w:rPr>
              <w:t>Puzzles</w:t>
            </w:r>
          </w:p>
          <w:p w14:paraId="6FEF12B9" w14:textId="77777777" w:rsidR="000D121E" w:rsidRDefault="000D121E" w:rsidP="00057290">
            <w:pPr>
              <w:jc w:val="center"/>
              <w:rPr>
                <w:rFonts w:ascii="Cooper Black" w:hAnsi="Cooper Black"/>
                <w:color w:val="0070C0"/>
                <w:sz w:val="40"/>
              </w:rPr>
            </w:pPr>
          </w:p>
          <w:p w14:paraId="41AE3C71" w14:textId="77777777" w:rsidR="00DB25D9" w:rsidRDefault="00DB25D9" w:rsidP="00057290">
            <w:pPr>
              <w:jc w:val="center"/>
              <w:rPr>
                <w:rFonts w:ascii="AR ESSENCE" w:hAnsi="AR ESSENCE" w:cs="Aparajita"/>
                <w:sz w:val="24"/>
                <w:szCs w:val="18"/>
              </w:rPr>
            </w:pPr>
          </w:p>
          <w:p w14:paraId="545190FE" w14:textId="77777777" w:rsidR="00DB25D9" w:rsidRDefault="00DB25D9" w:rsidP="00057290">
            <w:pPr>
              <w:jc w:val="center"/>
              <w:rPr>
                <w:rFonts w:ascii="AR ESSENCE" w:hAnsi="AR ESSENCE" w:cs="Aparajita"/>
                <w:sz w:val="24"/>
                <w:szCs w:val="18"/>
              </w:rPr>
            </w:pPr>
            <w:r>
              <w:rPr>
                <w:rFonts w:ascii="Bernard MT Condensed" w:hAnsi="Bernard MT Condensed"/>
                <w:sz w:val="32"/>
                <w:szCs w:val="24"/>
              </w:rPr>
              <w:t xml:space="preserve">   </w:t>
            </w:r>
            <w:r w:rsidRPr="00DB25D9">
              <w:rPr>
                <w:rFonts w:ascii="Bernard MT Condensed" w:hAnsi="Bernard MT Condensed"/>
                <w:sz w:val="32"/>
                <w:szCs w:val="24"/>
              </w:rPr>
              <w:t>Gardening</w:t>
            </w:r>
          </w:p>
          <w:p w14:paraId="58344739" w14:textId="77777777" w:rsidR="00DB25D9" w:rsidRDefault="00DB25D9" w:rsidP="00057290">
            <w:pPr>
              <w:jc w:val="center"/>
              <w:rPr>
                <w:rFonts w:ascii="AR ESSENCE" w:hAnsi="AR ESSENCE" w:cs="Aparajita"/>
                <w:sz w:val="24"/>
                <w:szCs w:val="18"/>
              </w:rPr>
            </w:pPr>
          </w:p>
          <w:p w14:paraId="689D4593" w14:textId="77777777" w:rsidR="00DB25D9" w:rsidRPr="006F28E9" w:rsidRDefault="00DB25D9" w:rsidP="00057290">
            <w:pPr>
              <w:jc w:val="center"/>
              <w:rPr>
                <w:rFonts w:ascii="AR ESSENCE" w:hAnsi="AR ESSENCE" w:cs="Aparajita"/>
                <w:sz w:val="24"/>
                <w:szCs w:val="18"/>
              </w:rPr>
            </w:pPr>
          </w:p>
        </w:tc>
        <w:tc>
          <w:tcPr>
            <w:tcW w:w="2016" w:type="dxa"/>
          </w:tcPr>
          <w:p w14:paraId="7482F982" w14:textId="77777777" w:rsidR="00057290" w:rsidRPr="00324DDF" w:rsidRDefault="00C80EF5" w:rsidP="00130F9E">
            <w:pPr>
              <w:spacing w:after="480"/>
              <w:rPr>
                <w:rFonts w:ascii="AR ESSENCE" w:hAnsi="AR ESSENCE"/>
                <w:sz w:val="24"/>
                <w:szCs w:val="28"/>
              </w:rPr>
            </w:pPr>
            <w:r w:rsidRPr="00C771B8">
              <w:rPr>
                <w:rFonts w:ascii="AR ESSENCE" w:hAnsi="AR ESSENCE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2368" behindDoc="1" locked="0" layoutInCell="1" allowOverlap="1" wp14:anchorId="21D815F2" wp14:editId="79CEB77B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734824</wp:posOffset>
                      </wp:positionV>
                      <wp:extent cx="1397725" cy="373305"/>
                      <wp:effectExtent l="0" t="0" r="0" b="825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725" cy="373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E5200" w14:textId="77777777" w:rsidR="00916C4F" w:rsidRPr="00C91194" w:rsidRDefault="00C91194" w:rsidP="00916C4F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Cs w:val="18"/>
                                    </w:rPr>
                                    <w:t>Marten Family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EDC15" id="_x0000_s1027" type="#_x0000_t202" style="position:absolute;margin-left:-10.75pt;margin-top:57.85pt;width:110.05pt;height:29.4pt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" stroked="f">
                      <v:textbox>
                        <w:txbxContent>
                          <w:p w:rsidR="00916C4F" w:rsidRPr="00C91194" w:rsidRDefault="00C91194" w:rsidP="00916C4F">
                            <w:pPr>
                              <w:rPr>
                                <w:rFonts w:asciiTheme="majorHAnsi" w:hAnsiTheme="majorHAns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Cs w:val="18"/>
                              </w:rPr>
                              <w:t>Marten Family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3D0">
              <w:rPr>
                <w:rFonts w:ascii="AR ESSENCE" w:hAnsi="AR ESSENCE"/>
                <w:sz w:val="24"/>
                <w:szCs w:val="28"/>
              </w:rPr>
              <w:t>2</w:t>
            </w:r>
            <w:r w:rsidR="008D2EAE">
              <w:rPr>
                <w:rFonts w:ascii="AR ESSENCE" w:hAnsi="AR ESSENCE"/>
                <w:sz w:val="24"/>
                <w:szCs w:val="28"/>
              </w:rPr>
              <w:t>4</w:t>
            </w:r>
            <w:r>
              <w:rPr>
                <w:rFonts w:ascii="AR ESSENCE" w:hAnsi="AR ESSENCE"/>
                <w:sz w:val="24"/>
                <w:szCs w:val="28"/>
              </w:rPr>
              <w:t xml:space="preserve">               </w:t>
            </w:r>
            <w:r w:rsidR="00130F9E">
              <w:rPr>
                <w:rFonts w:asciiTheme="majorHAnsi" w:hAnsiTheme="majorHAnsi"/>
                <w:sz w:val="24"/>
                <w:szCs w:val="28"/>
              </w:rPr>
              <w:t>Bible Blurt</w:t>
            </w:r>
            <w:r w:rsidR="00324DDF">
              <w:rPr>
                <w:rFonts w:ascii="Cooper Black" w:hAnsi="Cooper Black"/>
                <w:sz w:val="24"/>
                <w:szCs w:val="28"/>
              </w:rPr>
              <w:t xml:space="preserve"> </w:t>
            </w:r>
            <w:r w:rsidR="009F2F01">
              <w:rPr>
                <w:rFonts w:ascii="Cooper Black" w:hAnsi="Cooper Black"/>
                <w:sz w:val="24"/>
                <w:szCs w:val="28"/>
              </w:rPr>
              <w:t xml:space="preserve"> </w:t>
            </w:r>
          </w:p>
        </w:tc>
        <w:tc>
          <w:tcPr>
            <w:tcW w:w="2011" w:type="dxa"/>
          </w:tcPr>
          <w:p w14:paraId="5FAAD9A6" w14:textId="77777777" w:rsidR="00CC48DD" w:rsidRPr="00DB25D9" w:rsidRDefault="008D2EAE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25</w:t>
            </w:r>
          </w:p>
          <w:p w14:paraId="386CA506" w14:textId="77777777" w:rsidR="00CC48DD" w:rsidRPr="00130F9E" w:rsidRDefault="00130F9E" w:rsidP="009F2F01">
            <w:pPr>
              <w:jc w:val="center"/>
              <w:rPr>
                <w:rFonts w:ascii="Tahoma" w:hAnsi="Tahoma" w:cs="Tahoma"/>
                <w:b/>
                <w:sz w:val="32"/>
              </w:rPr>
            </w:pPr>
            <w:r w:rsidRPr="00130F9E">
              <w:rPr>
                <w:rFonts w:ascii="Tahoma" w:hAnsi="Tahoma" w:cs="Tahoma"/>
                <w:b/>
                <w:sz w:val="18"/>
              </w:rPr>
              <w:t>Makeup/Magazines</w:t>
            </w:r>
          </w:p>
          <w:p w14:paraId="3B03AA5A" w14:textId="77777777" w:rsidR="00B82022" w:rsidRPr="00C80EF5" w:rsidRDefault="00B82022" w:rsidP="00CC48DD">
            <w:pPr>
              <w:jc w:val="center"/>
              <w:rPr>
                <w:rFonts w:ascii="Cooper Black" w:hAnsi="Cooper Black"/>
                <w:sz w:val="24"/>
              </w:rPr>
            </w:pPr>
          </w:p>
          <w:p w14:paraId="16AB0A00" w14:textId="77777777" w:rsidR="00B82022" w:rsidRPr="00130F9E" w:rsidRDefault="00130F9E" w:rsidP="00B82022">
            <w:pPr>
              <w:jc w:val="center"/>
              <w:rPr>
                <w:rFonts w:ascii="AR ESSENCE" w:hAnsi="AR ESSENCE" w:cs="Aparajita"/>
                <w:szCs w:val="18"/>
              </w:rPr>
            </w:pPr>
            <w:r w:rsidRPr="00130F9E">
              <w:rPr>
                <w:rFonts w:ascii="Cooper Black" w:hAnsi="Cooper Black"/>
                <w:color w:val="0070C0"/>
                <w:sz w:val="32"/>
              </w:rPr>
              <w:t>Balloon Ball</w:t>
            </w:r>
          </w:p>
          <w:p w14:paraId="3AAB6A88" w14:textId="77777777" w:rsidR="00CC48DD" w:rsidRPr="00DB25D9" w:rsidRDefault="00CC48DD" w:rsidP="00CC48DD">
            <w:pPr>
              <w:jc w:val="center"/>
              <w:rPr>
                <w:rFonts w:ascii="Cooper Black" w:hAnsi="Cooper Black"/>
              </w:rPr>
            </w:pPr>
          </w:p>
        </w:tc>
        <w:tc>
          <w:tcPr>
            <w:tcW w:w="2070" w:type="dxa"/>
          </w:tcPr>
          <w:p w14:paraId="5D22B6A6" w14:textId="77777777" w:rsidR="00C80EF5" w:rsidRPr="00916C4F" w:rsidRDefault="008D2EAE" w:rsidP="00C80EF5">
            <w:pPr>
              <w:rPr>
                <w:rFonts w:asciiTheme="majorHAnsi" w:hAnsiTheme="majorHAnsi"/>
                <w:b/>
                <w:sz w:val="24"/>
                <w:szCs w:val="18"/>
              </w:rPr>
            </w:pPr>
            <w:r>
              <w:rPr>
                <w:rFonts w:ascii="AR ESSENCE" w:hAnsi="AR ESSENCE"/>
                <w:sz w:val="24"/>
              </w:rPr>
              <w:t>26</w:t>
            </w:r>
            <w:r w:rsidR="00DB25D9">
              <w:rPr>
                <w:rFonts w:ascii="AR ESSENCE" w:hAnsi="AR ESSENCE" w:cs="Times New Roman"/>
                <w:sz w:val="24"/>
              </w:rPr>
              <w:t xml:space="preserve">    </w:t>
            </w:r>
          </w:p>
          <w:p w14:paraId="17C5F6F1" w14:textId="77777777" w:rsidR="00C80EF5" w:rsidRPr="00916C4F" w:rsidRDefault="00C91194" w:rsidP="00C80EF5">
            <w:pPr>
              <w:spacing w:after="60"/>
              <w:jc w:val="center"/>
              <w:rPr>
                <w:rFonts w:asciiTheme="majorHAnsi" w:hAnsiTheme="majorHAnsi"/>
                <w:b/>
                <w:sz w:val="24"/>
                <w:szCs w:val="18"/>
              </w:rPr>
            </w:pPr>
            <w:r>
              <w:rPr>
                <w:rFonts w:asciiTheme="majorHAnsi" w:hAnsiTheme="majorHAnsi"/>
                <w:b/>
                <w:sz w:val="24"/>
                <w:szCs w:val="18"/>
              </w:rPr>
              <w:t>Erik Smallwood</w:t>
            </w:r>
          </w:p>
          <w:p w14:paraId="209F3FF6" w14:textId="77777777" w:rsidR="00DB25D9" w:rsidRPr="0073348F" w:rsidRDefault="00DB25D9" w:rsidP="00CC48DD">
            <w:pPr>
              <w:rPr>
                <w:rFonts w:ascii="Bernard MT Condensed" w:hAnsi="Bernard MT Condensed"/>
                <w:b/>
                <w:szCs w:val="24"/>
              </w:rPr>
            </w:pPr>
            <w:r>
              <w:rPr>
                <w:rFonts w:ascii="Bernard MT Condensed" w:hAnsi="Bernard MT Condensed"/>
                <w:sz w:val="32"/>
                <w:szCs w:val="24"/>
              </w:rPr>
              <w:t xml:space="preserve">  </w:t>
            </w:r>
            <w:r w:rsidR="0073348F" w:rsidRPr="0073348F">
              <w:rPr>
                <w:rFonts w:ascii="Bernard MT Condensed" w:hAnsi="Bernard MT Condensed"/>
                <w:b/>
                <w:szCs w:val="24"/>
              </w:rPr>
              <w:t>11:00 Birthday Party</w:t>
            </w:r>
          </w:p>
          <w:p w14:paraId="186593FD" w14:textId="77777777" w:rsidR="0073348F" w:rsidRPr="00130F9E" w:rsidRDefault="0073348F" w:rsidP="00CC48DD">
            <w:pPr>
              <w:rPr>
                <w:rFonts w:ascii="Bernard MT Condensed" w:hAnsi="Bernard MT Condensed"/>
                <w:sz w:val="12"/>
                <w:szCs w:val="24"/>
              </w:rPr>
            </w:pPr>
            <w:r w:rsidRPr="0073348F">
              <w:rPr>
                <w:rFonts w:ascii="Bernard MT Condensed" w:hAnsi="Bernard MT Condensed"/>
                <w:b/>
                <w:szCs w:val="24"/>
              </w:rPr>
              <w:t>Music with Mike Mann 2:30</w:t>
            </w:r>
          </w:p>
        </w:tc>
        <w:tc>
          <w:tcPr>
            <w:tcW w:w="1967" w:type="dxa"/>
          </w:tcPr>
          <w:p w14:paraId="0BEB1FAA" w14:textId="77777777" w:rsidR="00CC48DD" w:rsidRPr="006F28E9" w:rsidRDefault="00EF342C" w:rsidP="00CC48DD">
            <w:pPr>
              <w:rPr>
                <w:rFonts w:ascii="AR ESSENCE" w:hAnsi="AR ESSENCE"/>
                <w:sz w:val="24"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80800" behindDoc="1" locked="0" layoutInCell="1" allowOverlap="1" wp14:anchorId="0A61F055" wp14:editId="6A4DB016">
                  <wp:simplePos x="0" y="0"/>
                  <wp:positionH relativeFrom="column">
                    <wp:posOffset>-48752</wp:posOffset>
                  </wp:positionH>
                  <wp:positionV relativeFrom="paragraph">
                    <wp:posOffset>-151273</wp:posOffset>
                  </wp:positionV>
                  <wp:extent cx="1231640" cy="1263015"/>
                  <wp:effectExtent l="0" t="0" r="6985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6110"/>
                          <a:stretch/>
                        </pic:blipFill>
                        <pic:spPr bwMode="auto">
                          <a:xfrm>
                            <a:off x="0" y="0"/>
                            <a:ext cx="1237549" cy="126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486D">
              <w:rPr>
                <w:rFonts w:ascii="AR ESSENCE" w:hAnsi="AR ESSENCE"/>
                <w:sz w:val="24"/>
              </w:rPr>
              <w:t>2</w:t>
            </w:r>
            <w:r w:rsidR="008D2EAE">
              <w:rPr>
                <w:rFonts w:ascii="AR ESSENCE" w:hAnsi="AR ESSENCE"/>
                <w:sz w:val="24"/>
              </w:rPr>
              <w:t>7</w:t>
            </w:r>
          </w:p>
          <w:p w14:paraId="562A6C90" w14:textId="77777777" w:rsidR="00C91194" w:rsidRDefault="00C91194" w:rsidP="00CC48DD">
            <w:pPr>
              <w:rPr>
                <w:rFonts w:ascii="AR ESSENCE" w:hAnsi="AR ESSENCE"/>
                <w:sz w:val="24"/>
                <w:szCs w:val="32"/>
              </w:rPr>
            </w:pPr>
          </w:p>
          <w:p w14:paraId="3493A5CF" w14:textId="77777777" w:rsidR="00C91194" w:rsidRDefault="00C91194" w:rsidP="00CC48DD">
            <w:pPr>
              <w:rPr>
                <w:rFonts w:ascii="AR ESSENCE" w:hAnsi="AR ESSENCE"/>
                <w:sz w:val="24"/>
                <w:szCs w:val="32"/>
              </w:rPr>
            </w:pPr>
            <w:r>
              <w:rPr>
                <w:rFonts w:ascii="AR ESSENCE" w:hAnsi="AR ESSENCE"/>
                <w:sz w:val="24"/>
                <w:szCs w:val="32"/>
              </w:rPr>
              <w:t>Andy Griffith</w:t>
            </w:r>
          </w:p>
          <w:p w14:paraId="1F4CB358" w14:textId="77777777" w:rsidR="00C91194" w:rsidRDefault="00C91194" w:rsidP="00CC48DD">
            <w:pPr>
              <w:rPr>
                <w:rFonts w:ascii="AR ESSENCE" w:hAnsi="AR ESSENCE"/>
                <w:sz w:val="24"/>
                <w:szCs w:val="32"/>
              </w:rPr>
            </w:pPr>
          </w:p>
          <w:p w14:paraId="5C88F2D6" w14:textId="77777777" w:rsidR="00CC48DD" w:rsidRPr="006F28E9" w:rsidRDefault="00C91194" w:rsidP="00CC48DD">
            <w:pPr>
              <w:rPr>
                <w:rFonts w:ascii="AR ESSENCE" w:hAnsi="AR ESSENCE"/>
                <w:sz w:val="24"/>
                <w:szCs w:val="32"/>
              </w:rPr>
            </w:pPr>
            <w:r>
              <w:rPr>
                <w:rFonts w:ascii="AR ESSENCE" w:hAnsi="AR ESSENCE"/>
                <w:sz w:val="24"/>
                <w:szCs w:val="32"/>
              </w:rPr>
              <w:t>Puzzles</w:t>
            </w:r>
          </w:p>
        </w:tc>
      </w:tr>
      <w:tr w:rsidR="00DB25D9" w14:paraId="2D927687" w14:textId="77777777" w:rsidTr="006146E2">
        <w:trPr>
          <w:trHeight w:hRule="exact" w:val="1435"/>
        </w:trPr>
        <w:tc>
          <w:tcPr>
            <w:tcW w:w="2016" w:type="dxa"/>
          </w:tcPr>
          <w:p w14:paraId="76471E22" w14:textId="77777777" w:rsidR="00DB25D9" w:rsidRDefault="008D2EAE" w:rsidP="00DB25D9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28</w:t>
            </w:r>
          </w:p>
          <w:p w14:paraId="215BF68A" w14:textId="77777777" w:rsidR="00DB25D9" w:rsidRDefault="00C91194" w:rsidP="00DB25D9">
            <w:pPr>
              <w:rPr>
                <w:rFonts w:ascii="AR ESSENCE" w:hAnsi="AR ESSENCE"/>
                <w:sz w:val="24"/>
              </w:rPr>
            </w:pPr>
            <w:r>
              <w:rPr>
                <w:rFonts w:ascii="AR ESSENCE" w:hAnsi="AR ESSENCE"/>
                <w:sz w:val="24"/>
              </w:rPr>
              <w:t>Little House on the Prairie</w:t>
            </w:r>
          </w:p>
          <w:p w14:paraId="600DCD18" w14:textId="77777777" w:rsidR="00C91194" w:rsidRDefault="00C91194" w:rsidP="00DB25D9">
            <w:pPr>
              <w:rPr>
                <w:rFonts w:ascii="AR ESSENCE" w:hAnsi="AR ESSENCE"/>
                <w:sz w:val="24"/>
              </w:rPr>
            </w:pPr>
          </w:p>
          <w:p w14:paraId="0C81FE12" w14:textId="77777777" w:rsidR="00C91194" w:rsidRPr="006F28E9" w:rsidRDefault="00C91194" w:rsidP="0073348F">
            <w:pPr>
              <w:rPr>
                <w:rFonts w:ascii="AR ESSENCE" w:hAnsi="AR ESSENCE"/>
                <w:sz w:val="24"/>
              </w:rPr>
            </w:pPr>
          </w:p>
        </w:tc>
        <w:tc>
          <w:tcPr>
            <w:tcW w:w="2016" w:type="dxa"/>
          </w:tcPr>
          <w:p w14:paraId="71FC9EAD" w14:textId="77777777" w:rsidR="00DB25D9" w:rsidRPr="0007620A" w:rsidRDefault="008D2EAE" w:rsidP="0073348F">
            <w:pPr>
              <w:rPr>
                <w:rFonts w:ascii="Showcard Gothic" w:hAnsi="Showcard Gothic"/>
                <w:sz w:val="24"/>
                <w:szCs w:val="24"/>
              </w:rPr>
            </w:pPr>
            <w:r>
              <w:rPr>
                <w:rFonts w:ascii="AR ESSENCE" w:hAnsi="AR ESSENCE"/>
                <w:sz w:val="24"/>
                <w:szCs w:val="24"/>
              </w:rPr>
              <w:t>29</w:t>
            </w:r>
            <w:r w:rsidR="00C91194">
              <w:rPr>
                <w:rFonts w:ascii="AR ESSENCE" w:hAnsi="AR ESSENCE"/>
                <w:sz w:val="24"/>
                <w:szCs w:val="24"/>
              </w:rPr>
              <w:t xml:space="preserve"> </w:t>
            </w:r>
          </w:p>
          <w:p w14:paraId="03603E26" w14:textId="77777777" w:rsidR="0073348F" w:rsidRDefault="0073348F" w:rsidP="0073348F">
            <w:pPr>
              <w:rPr>
                <w:rFonts w:asciiTheme="majorHAnsi" w:hAnsiTheme="majorHAnsi"/>
                <w:i/>
                <w:sz w:val="24"/>
                <w:szCs w:val="62"/>
              </w:rPr>
            </w:pPr>
            <w:r w:rsidRPr="00C80EF5">
              <w:rPr>
                <w:rFonts w:asciiTheme="majorHAnsi" w:hAnsiTheme="majorHAnsi" w:cs="JasmineUPC"/>
                <w:noProof/>
                <w:sz w:val="28"/>
              </w:rPr>
              <w:drawing>
                <wp:anchor distT="0" distB="0" distL="114300" distR="114300" simplePos="0" relativeHeight="252003328" behindDoc="0" locked="0" layoutInCell="1" allowOverlap="1" wp14:anchorId="41693992" wp14:editId="7CD2805C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166370</wp:posOffset>
                  </wp:positionV>
                  <wp:extent cx="251211" cy="214489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27a5482-1685-45a9-9d21-279c03db17b6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11" cy="21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i/>
                <w:sz w:val="24"/>
                <w:szCs w:val="62"/>
              </w:rPr>
              <w:t>Happy Birthday Ms. Lyn Smith</w:t>
            </w:r>
          </w:p>
          <w:p w14:paraId="1E3CEF7B" w14:textId="77777777" w:rsidR="0073348F" w:rsidRPr="00EA486D" w:rsidRDefault="0073348F" w:rsidP="0073348F">
            <w:pPr>
              <w:rPr>
                <w:rFonts w:asciiTheme="majorHAnsi" w:hAnsiTheme="majorHAnsi"/>
                <w:i/>
                <w:sz w:val="24"/>
                <w:szCs w:val="62"/>
              </w:rPr>
            </w:pPr>
            <w:r>
              <w:rPr>
                <w:rFonts w:asciiTheme="majorHAnsi" w:hAnsiTheme="majorHAnsi"/>
                <w:i/>
                <w:sz w:val="24"/>
                <w:szCs w:val="62"/>
              </w:rPr>
              <w:t>Moon Tree</w:t>
            </w:r>
          </w:p>
          <w:p w14:paraId="22BBF397" w14:textId="77777777" w:rsidR="00DB25D9" w:rsidRDefault="00DB25D9" w:rsidP="00DB25D9">
            <w:pPr>
              <w:jc w:val="center"/>
              <w:rPr>
                <w:rFonts w:ascii="AR ESSENCE" w:hAnsi="AR ESSENCE"/>
                <w:sz w:val="16"/>
                <w:szCs w:val="24"/>
              </w:rPr>
            </w:pPr>
          </w:p>
          <w:p w14:paraId="1F7C9A49" w14:textId="77777777" w:rsidR="00DB25D9" w:rsidRPr="00DB25D9" w:rsidRDefault="00DB25D9" w:rsidP="00DB25D9">
            <w:pPr>
              <w:jc w:val="center"/>
              <w:rPr>
                <w:rFonts w:ascii="AR ESSENCE" w:hAnsi="AR ESSENCE"/>
                <w:sz w:val="16"/>
                <w:szCs w:val="24"/>
              </w:rPr>
            </w:pPr>
          </w:p>
          <w:p w14:paraId="0A379F5D" w14:textId="77777777" w:rsidR="00DB25D9" w:rsidRPr="00DB25D9" w:rsidRDefault="00DB25D9" w:rsidP="00DB25D9">
            <w:pPr>
              <w:jc w:val="center"/>
              <w:rPr>
                <w:rFonts w:ascii="Bernard MT Condensed" w:hAnsi="Bernard MT Condensed"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sz w:val="32"/>
                <w:szCs w:val="24"/>
              </w:rPr>
              <w:t xml:space="preserve">  </w:t>
            </w:r>
            <w:r w:rsidRPr="00DB25D9">
              <w:rPr>
                <w:rFonts w:ascii="Bernard MT Condensed" w:hAnsi="Bernard MT Condensed"/>
                <w:sz w:val="32"/>
                <w:szCs w:val="24"/>
              </w:rPr>
              <w:t>Gardening</w:t>
            </w:r>
          </w:p>
        </w:tc>
        <w:tc>
          <w:tcPr>
            <w:tcW w:w="2016" w:type="dxa"/>
          </w:tcPr>
          <w:p w14:paraId="12E97925" w14:textId="77777777" w:rsidR="00DB25D9" w:rsidRDefault="008D2EAE" w:rsidP="008D2EAE">
            <w:pPr>
              <w:spacing w:after="120"/>
              <w:rPr>
                <w:rFonts w:ascii="AR CHRISTY" w:hAnsi="AR CHRISTY"/>
                <w:sz w:val="24"/>
                <w:szCs w:val="24"/>
              </w:rPr>
            </w:pPr>
            <w:r>
              <w:rPr>
                <w:rFonts w:ascii="AR CHRISTY" w:hAnsi="AR CHRISTY"/>
                <w:sz w:val="24"/>
                <w:szCs w:val="24"/>
              </w:rPr>
              <w:t>30</w:t>
            </w:r>
          </w:p>
          <w:p w14:paraId="21D9496C" w14:textId="77777777" w:rsidR="00A25DA1" w:rsidRDefault="0073348F" w:rsidP="008D2EAE">
            <w:pPr>
              <w:spacing w:after="120"/>
              <w:rPr>
                <w:rFonts w:ascii="AR CHRISTY" w:hAnsi="AR CHRISTY"/>
                <w:sz w:val="22"/>
                <w:szCs w:val="24"/>
              </w:rPr>
            </w:pPr>
            <w:r w:rsidRPr="0073348F">
              <w:rPr>
                <w:rFonts w:ascii="AR CHRISTY" w:hAnsi="AR CHRISTY"/>
                <w:sz w:val="22"/>
                <w:szCs w:val="24"/>
              </w:rPr>
              <w:t>Makeup/Magazines</w:t>
            </w:r>
          </w:p>
          <w:p w14:paraId="27E28AEE" w14:textId="77777777" w:rsidR="0073348F" w:rsidRPr="00B82022" w:rsidRDefault="0073348F" w:rsidP="008D2EAE">
            <w:pPr>
              <w:spacing w:after="120"/>
              <w:rPr>
                <w:rFonts w:ascii="AR CHRISTY" w:hAnsi="AR CHRISTY"/>
                <w:sz w:val="24"/>
                <w:szCs w:val="24"/>
              </w:rPr>
            </w:pPr>
            <w:r>
              <w:rPr>
                <w:rFonts w:ascii="AR CHRISTY" w:hAnsi="AR CHRISTY"/>
                <w:sz w:val="22"/>
                <w:szCs w:val="24"/>
              </w:rPr>
              <w:t>Draw/Color</w:t>
            </w:r>
          </w:p>
        </w:tc>
        <w:tc>
          <w:tcPr>
            <w:tcW w:w="2016" w:type="dxa"/>
          </w:tcPr>
          <w:p w14:paraId="38F88602" w14:textId="77777777" w:rsidR="00EF02C6" w:rsidRPr="00EF02C6" w:rsidRDefault="00EF02C6" w:rsidP="00324DD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11" w:type="dxa"/>
          </w:tcPr>
          <w:p w14:paraId="3139C163" w14:textId="77777777" w:rsidR="00DB25D9" w:rsidRPr="00AB319B" w:rsidRDefault="00DB25D9" w:rsidP="00DB25D9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070" w:type="dxa"/>
          </w:tcPr>
          <w:p w14:paraId="0FBCB175" w14:textId="77777777" w:rsidR="00C80EF5" w:rsidRPr="00CC33D0" w:rsidRDefault="00C91194" w:rsidP="00C80EF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="Bradley Hand ITC" w:hAnsi="Bradley Hand IT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14240" behindDoc="0" locked="0" layoutInCell="1" allowOverlap="1" wp14:anchorId="32933FF6" wp14:editId="560981A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332105</wp:posOffset>
                  </wp:positionV>
                  <wp:extent cx="541867" cy="54186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S-9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67" cy="54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</w:tcPr>
          <w:p w14:paraId="54F09BB6" w14:textId="77777777" w:rsidR="00DB25D9" w:rsidRPr="00CC33D0" w:rsidRDefault="00EF342C" w:rsidP="00DB25D9">
            <w:pPr>
              <w:rPr>
                <w:rFonts w:asciiTheme="majorHAnsi" w:hAnsiTheme="majorHAnsi"/>
                <w:b/>
              </w:rPr>
            </w:pPr>
            <w:r>
              <w:rPr>
                <w:rFonts w:ascii="Bernard MT Condensed" w:hAnsi="Bernard MT Condensed"/>
                <w:noProof/>
                <w:sz w:val="24"/>
                <w:szCs w:val="24"/>
              </w:rPr>
              <w:drawing>
                <wp:anchor distT="0" distB="0" distL="114300" distR="114300" simplePos="0" relativeHeight="251982848" behindDoc="1" locked="0" layoutInCell="1" allowOverlap="1" wp14:anchorId="45BEDF58" wp14:editId="468B1559">
                  <wp:simplePos x="0" y="0"/>
                  <wp:positionH relativeFrom="column">
                    <wp:posOffset>-48752</wp:posOffset>
                  </wp:positionH>
                  <wp:positionV relativeFrom="paragraph">
                    <wp:posOffset>-3629</wp:posOffset>
                  </wp:positionV>
                  <wp:extent cx="1207770" cy="956310"/>
                  <wp:effectExtent l="0" t="0" r="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maprilshowerclip-o[1]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4" t="33139" r="50992" b="46868"/>
                          <a:stretch/>
                        </pic:blipFill>
                        <pic:spPr bwMode="auto">
                          <a:xfrm>
                            <a:off x="0" y="0"/>
                            <a:ext cx="1217440" cy="96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C372DD" w14:textId="6BB965B8" w:rsidR="000F2F8C" w:rsidRDefault="00EA486D" w:rsidP="006146E2">
      <w:pPr>
        <w:jc w:val="center"/>
        <w:rPr>
          <w:rFonts w:ascii="AR ESSENCE" w:hAnsi="AR ESSENCE"/>
          <w:sz w:val="36"/>
          <w:szCs w:val="36"/>
        </w:rPr>
      </w:pPr>
      <w:r>
        <w:rPr>
          <w:rFonts w:ascii="AR ESSENCE" w:hAnsi="AR ESSENCE"/>
          <w:noProof/>
          <w:sz w:val="24"/>
          <w:szCs w:val="18"/>
        </w:rPr>
        <w:drawing>
          <wp:anchor distT="0" distB="0" distL="114300" distR="114300" simplePos="0" relativeHeight="252001280" behindDoc="0" locked="0" layoutInCell="1" allowOverlap="1" wp14:anchorId="60BEE420" wp14:editId="164295F1">
            <wp:simplePos x="0" y="0"/>
            <wp:positionH relativeFrom="column">
              <wp:posOffset>-41910</wp:posOffset>
            </wp:positionH>
            <wp:positionV relativeFrom="paragraph">
              <wp:posOffset>-452755</wp:posOffset>
            </wp:positionV>
            <wp:extent cx="2274570" cy="163258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waf_April_Showers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2C6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137EEAC3" wp14:editId="0700F4C3">
                <wp:simplePos x="0" y="0"/>
                <wp:positionH relativeFrom="column">
                  <wp:posOffset>2996565</wp:posOffset>
                </wp:positionH>
                <wp:positionV relativeFrom="paragraph">
                  <wp:posOffset>-282754</wp:posOffset>
                </wp:positionV>
                <wp:extent cx="2360930" cy="1404620"/>
                <wp:effectExtent l="0" t="0" r="1905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A11C" w14:textId="77777777" w:rsidR="00EF342C" w:rsidRDefault="00EF34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60017" id="_x0000_s1030" type="#_x0000_t202" style="position:absolute;left:0;text-align:left;margin-left:235.95pt;margin-top:-22.25pt;width:185.9pt;height:110.6pt;z-index:25196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" strokecolor="white [3212]">
                <v:textbox style="mso-fit-shape-to-text:t">
                  <w:txbxContent>
                    <w:p w:rsidR="00EF342C" w:rsidRDefault="00EF342C"/>
                  </w:txbxContent>
                </v:textbox>
              </v:shape>
            </w:pict>
          </mc:Fallback>
        </mc:AlternateContent>
      </w:r>
      <w:r w:rsidR="00EF342C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ABA9FFA" wp14:editId="74980A11">
                <wp:simplePos x="0" y="0"/>
                <wp:positionH relativeFrom="column">
                  <wp:posOffset>2700020</wp:posOffset>
                </wp:positionH>
                <wp:positionV relativeFrom="paragraph">
                  <wp:posOffset>-321310</wp:posOffset>
                </wp:positionV>
                <wp:extent cx="459957" cy="179407"/>
                <wp:effectExtent l="38100" t="76200" r="35560" b="685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87984">
                          <a:off x="0" y="0"/>
                          <a:ext cx="459957" cy="179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141C" w14:textId="77777777" w:rsidR="00EF342C" w:rsidRDefault="00EF342C" w:rsidP="00EF34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72E2" id="_x0000_s1031" type="#_x0000_t202" style="position:absolute;left:0;text-align:left;margin-left:212.6pt;margin-top:-25.3pt;width:36.2pt;height:14.15pt;rotation:969915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" strokecolor="white [3212]">
                <v:textbox>
                  <w:txbxContent>
                    <w:p w:rsidR="00EF342C" w:rsidRDefault="00EF342C" w:rsidP="00EF342C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47489">
        <w:rPr>
          <w:noProof/>
        </w:rPr>
        <w:drawing>
          <wp:anchor distT="0" distB="0" distL="114300" distR="114300" simplePos="0" relativeHeight="251966464" behindDoc="0" locked="0" layoutInCell="1" allowOverlap="1" wp14:anchorId="07C71CA0" wp14:editId="7CA1CFB5">
            <wp:simplePos x="0" y="0"/>
            <wp:positionH relativeFrom="column">
              <wp:posOffset>2283751</wp:posOffset>
            </wp:positionH>
            <wp:positionV relativeFrom="paragraph">
              <wp:posOffset>-195580</wp:posOffset>
            </wp:positionV>
            <wp:extent cx="4689566" cy="145731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pril-showers-bring-may-flowers-clip-art-April-rainbow[1]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97"/>
                    <a:stretch/>
                  </pic:blipFill>
                  <pic:spPr bwMode="auto">
                    <a:xfrm>
                      <a:off x="0" y="0"/>
                      <a:ext cx="4689566" cy="145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2F8C" w:rsidSect="003A7BA9">
      <w:pgSz w:w="15840" w:h="12240" w:orient="landscape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8F355" w14:textId="77777777" w:rsidR="009F4581" w:rsidRDefault="009F4581" w:rsidP="00BF5D5F">
      <w:r>
        <w:separator/>
      </w:r>
    </w:p>
  </w:endnote>
  <w:endnote w:type="continuationSeparator" w:id="0">
    <w:p w14:paraId="0141673E" w14:textId="77777777" w:rsidR="009F4581" w:rsidRDefault="009F4581" w:rsidP="00BF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JasmineUPC">
    <w:charset w:val="00"/>
    <w:family w:val="roman"/>
    <w:pitch w:val="variable"/>
    <w:sig w:usb0="01000007" w:usb1="00000002" w:usb2="00000000" w:usb3="00000000" w:csb0="0001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Showcard Gothic">
    <w:altName w:val="Tempus Sans ITC"/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1FE1C" w14:textId="77777777" w:rsidR="009F4581" w:rsidRDefault="009F4581" w:rsidP="00BF5D5F">
      <w:r>
        <w:separator/>
      </w:r>
    </w:p>
  </w:footnote>
  <w:footnote w:type="continuationSeparator" w:id="0">
    <w:p w14:paraId="3FED8B24" w14:textId="77777777" w:rsidR="009F4581" w:rsidRDefault="009F4581" w:rsidP="00BF5D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92"/>
    <w:rsid w:val="000323AE"/>
    <w:rsid w:val="000326B7"/>
    <w:rsid w:val="0003702F"/>
    <w:rsid w:val="000424A6"/>
    <w:rsid w:val="00057290"/>
    <w:rsid w:val="00074310"/>
    <w:rsid w:val="0007620A"/>
    <w:rsid w:val="00077064"/>
    <w:rsid w:val="000A17CA"/>
    <w:rsid w:val="000C7153"/>
    <w:rsid w:val="000D121E"/>
    <w:rsid w:val="000D49D9"/>
    <w:rsid w:val="000F2F8C"/>
    <w:rsid w:val="000F5240"/>
    <w:rsid w:val="000F580D"/>
    <w:rsid w:val="00130F9E"/>
    <w:rsid w:val="001519FF"/>
    <w:rsid w:val="00164F63"/>
    <w:rsid w:val="00171A27"/>
    <w:rsid w:val="001A2F96"/>
    <w:rsid w:val="001D550E"/>
    <w:rsid w:val="001E46E7"/>
    <w:rsid w:val="001F0426"/>
    <w:rsid w:val="00213A15"/>
    <w:rsid w:val="00214AA6"/>
    <w:rsid w:val="00241071"/>
    <w:rsid w:val="00241F15"/>
    <w:rsid w:val="00243605"/>
    <w:rsid w:val="0025449F"/>
    <w:rsid w:val="00263AFC"/>
    <w:rsid w:val="00277E95"/>
    <w:rsid w:val="002C391E"/>
    <w:rsid w:val="002E06D1"/>
    <w:rsid w:val="002F3115"/>
    <w:rsid w:val="003161C6"/>
    <w:rsid w:val="003242C4"/>
    <w:rsid w:val="00324BDE"/>
    <w:rsid w:val="00324DDF"/>
    <w:rsid w:val="0032553A"/>
    <w:rsid w:val="00347B29"/>
    <w:rsid w:val="00367615"/>
    <w:rsid w:val="00371210"/>
    <w:rsid w:val="003A7BA9"/>
    <w:rsid w:val="003B48B3"/>
    <w:rsid w:val="003D61D6"/>
    <w:rsid w:val="003D7989"/>
    <w:rsid w:val="003F2D58"/>
    <w:rsid w:val="004015C3"/>
    <w:rsid w:val="00420B97"/>
    <w:rsid w:val="00421A71"/>
    <w:rsid w:val="00440798"/>
    <w:rsid w:val="00447489"/>
    <w:rsid w:val="004503ED"/>
    <w:rsid w:val="004535D9"/>
    <w:rsid w:val="004717E2"/>
    <w:rsid w:val="0047339D"/>
    <w:rsid w:val="004735AA"/>
    <w:rsid w:val="0047648D"/>
    <w:rsid w:val="00490A7B"/>
    <w:rsid w:val="004A4476"/>
    <w:rsid w:val="004C1A73"/>
    <w:rsid w:val="00565A57"/>
    <w:rsid w:val="005B4A28"/>
    <w:rsid w:val="005F6157"/>
    <w:rsid w:val="006040E3"/>
    <w:rsid w:val="006146E2"/>
    <w:rsid w:val="006836B3"/>
    <w:rsid w:val="00683AA4"/>
    <w:rsid w:val="006E0FA6"/>
    <w:rsid w:val="006E3A44"/>
    <w:rsid w:val="006F28E9"/>
    <w:rsid w:val="006F3939"/>
    <w:rsid w:val="00726365"/>
    <w:rsid w:val="0073348F"/>
    <w:rsid w:val="007A4C8A"/>
    <w:rsid w:val="007F4725"/>
    <w:rsid w:val="00805FB0"/>
    <w:rsid w:val="008060DE"/>
    <w:rsid w:val="00836B88"/>
    <w:rsid w:val="00845003"/>
    <w:rsid w:val="008572C9"/>
    <w:rsid w:val="00860C81"/>
    <w:rsid w:val="008616A8"/>
    <w:rsid w:val="00871692"/>
    <w:rsid w:val="008A7FF0"/>
    <w:rsid w:val="008C2A79"/>
    <w:rsid w:val="008D12EA"/>
    <w:rsid w:val="008D2EAE"/>
    <w:rsid w:val="008F3ABE"/>
    <w:rsid w:val="008F465F"/>
    <w:rsid w:val="008F67DF"/>
    <w:rsid w:val="00902899"/>
    <w:rsid w:val="00916C4F"/>
    <w:rsid w:val="00936EC4"/>
    <w:rsid w:val="00953704"/>
    <w:rsid w:val="00975EE5"/>
    <w:rsid w:val="00982414"/>
    <w:rsid w:val="00995C77"/>
    <w:rsid w:val="009A3802"/>
    <w:rsid w:val="009A7974"/>
    <w:rsid w:val="009D32EF"/>
    <w:rsid w:val="009D7695"/>
    <w:rsid w:val="009F2F01"/>
    <w:rsid w:val="009F4581"/>
    <w:rsid w:val="00A00938"/>
    <w:rsid w:val="00A0261E"/>
    <w:rsid w:val="00A25DA1"/>
    <w:rsid w:val="00A436E4"/>
    <w:rsid w:val="00A5542A"/>
    <w:rsid w:val="00A56427"/>
    <w:rsid w:val="00A65FD7"/>
    <w:rsid w:val="00A95CA8"/>
    <w:rsid w:val="00AB319B"/>
    <w:rsid w:val="00AB72CB"/>
    <w:rsid w:val="00AC4649"/>
    <w:rsid w:val="00AF3A73"/>
    <w:rsid w:val="00B0093F"/>
    <w:rsid w:val="00B05D0F"/>
    <w:rsid w:val="00B2121E"/>
    <w:rsid w:val="00B44E33"/>
    <w:rsid w:val="00B528DD"/>
    <w:rsid w:val="00B62F02"/>
    <w:rsid w:val="00B66AA6"/>
    <w:rsid w:val="00B82022"/>
    <w:rsid w:val="00B827A7"/>
    <w:rsid w:val="00B83E71"/>
    <w:rsid w:val="00BA4FC8"/>
    <w:rsid w:val="00BA5B7B"/>
    <w:rsid w:val="00BB7F09"/>
    <w:rsid w:val="00BC7CC0"/>
    <w:rsid w:val="00BD1436"/>
    <w:rsid w:val="00BF5D5F"/>
    <w:rsid w:val="00C05E08"/>
    <w:rsid w:val="00C20879"/>
    <w:rsid w:val="00C24DA3"/>
    <w:rsid w:val="00C34C88"/>
    <w:rsid w:val="00C565D9"/>
    <w:rsid w:val="00C741A3"/>
    <w:rsid w:val="00C771B8"/>
    <w:rsid w:val="00C80EF5"/>
    <w:rsid w:val="00C91194"/>
    <w:rsid w:val="00CC33D0"/>
    <w:rsid w:val="00CC48DD"/>
    <w:rsid w:val="00CC530F"/>
    <w:rsid w:val="00CD1633"/>
    <w:rsid w:val="00CE318C"/>
    <w:rsid w:val="00D10A6C"/>
    <w:rsid w:val="00D226C0"/>
    <w:rsid w:val="00D5055D"/>
    <w:rsid w:val="00D74F4B"/>
    <w:rsid w:val="00DB25D9"/>
    <w:rsid w:val="00DB2B40"/>
    <w:rsid w:val="00DE0E72"/>
    <w:rsid w:val="00DF1292"/>
    <w:rsid w:val="00DF56BA"/>
    <w:rsid w:val="00E15E2B"/>
    <w:rsid w:val="00E17187"/>
    <w:rsid w:val="00E2073B"/>
    <w:rsid w:val="00E31889"/>
    <w:rsid w:val="00E56B4A"/>
    <w:rsid w:val="00E6097E"/>
    <w:rsid w:val="00E67941"/>
    <w:rsid w:val="00E75229"/>
    <w:rsid w:val="00E812F2"/>
    <w:rsid w:val="00E86DAD"/>
    <w:rsid w:val="00EA486D"/>
    <w:rsid w:val="00EA74A6"/>
    <w:rsid w:val="00EB47F8"/>
    <w:rsid w:val="00ED4380"/>
    <w:rsid w:val="00ED7815"/>
    <w:rsid w:val="00EF02C6"/>
    <w:rsid w:val="00EF342C"/>
    <w:rsid w:val="00EF4810"/>
    <w:rsid w:val="00F36BEB"/>
    <w:rsid w:val="00F84A7D"/>
    <w:rsid w:val="00FA789D"/>
    <w:rsid w:val="00FD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6A1844"/>
  <w15:docId w15:val="{6FD1FB90-363F-4487-9445-E5138A15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7815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F5D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D5F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F5D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5F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C7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D55C08-62F5-4B9A-A0DC-C43F85A18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subject/>
  <dc:creator>Tim</dc:creator>
  <cp:keywords/>
  <dc:description/>
  <cp:lastModifiedBy>Cradle llc</cp:lastModifiedBy>
  <cp:revision>3</cp:revision>
  <cp:lastPrinted>2016-03-31T17:34:00Z</cp:lastPrinted>
  <dcterms:created xsi:type="dcterms:W3CDTF">2019-03-21T18:23:00Z</dcterms:created>
  <dcterms:modified xsi:type="dcterms:W3CDTF">2019-04-01T03:12:00Z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