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80" w:type="dxa"/>
        <w:jc w:val="center"/>
        <w:tblCellMar>
          <w:top w:w="144" w:type="dxa"/>
          <w:left w:w="115" w:type="dxa"/>
          <w:bottom w:w="58" w:type="dxa"/>
          <w:right w:w="115" w:type="dxa"/>
        </w:tblCellMar>
        <w:tblLook w:val="0000"/>
      </w:tblPr>
      <w:tblGrid>
        <w:gridCol w:w="2630"/>
        <w:gridCol w:w="4910"/>
        <w:gridCol w:w="2540"/>
      </w:tblGrid>
      <w:tr w:rsidR="00A2086E">
        <w:trPr>
          <w:trHeight w:val="756"/>
          <w:jc w:val="center"/>
        </w:trPr>
        <w:tc>
          <w:tcPr>
            <w:tcW w:w="1620" w:type="dxa"/>
            <w:tcMar>
              <w:top w:w="0" w:type="dxa"/>
            </w:tcMar>
          </w:tcPr>
          <w:p w:rsidR="00A2086E" w:rsidRDefault="00A2086E" w:rsidP="00FE67BF">
            <w:pPr>
              <w:pStyle w:val="rightalignedtext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62.65pt;margin-top:-6.9pt;width:369pt;height:22.8pt;z-index:251652608" stroked="f">
                  <v:textbox style="mso-next-textbox:#_x0000_s1026">
                    <w:txbxContent>
                      <w:p w:rsidR="00A2086E" w:rsidRPr="00B7304C" w:rsidRDefault="00A2086E" w:rsidP="002C26CA">
                        <w:pPr>
                          <w:pStyle w:val="Slogan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B7304C">
                          <w:rPr>
                            <w:b/>
                            <w:bCs/>
                            <w:sz w:val="24"/>
                            <w:szCs w:val="24"/>
                          </w:rPr>
                          <w:t>Application for the Inspection &amp; Test of Radar Tuning Forks</w:t>
                        </w:r>
                      </w:p>
                      <w:p w:rsidR="00A2086E" w:rsidRPr="00B7304C" w:rsidRDefault="00A2086E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w:pict>
            </w:r>
            <w:r>
              <w:object w:dxaOrig="6329" w:dyaOrig="6406">
                <v:shape id="_x0000_i1026" type="#_x0000_t75" style="width:57pt;height:51pt" o:ole="">
                  <v:imagedata r:id="rId5" o:title=""/>
                </v:shape>
                <o:OLEObject Type="Embed" ProgID="Presentations.Drawing.12" ShapeID="_x0000_i1026" DrawAspect="Content" ObjectID="_1325546666" r:id="rId6"/>
              </w:object>
            </w:r>
            <w:r>
              <w:rPr>
                <w:noProof/>
              </w:rPr>
            </w:r>
            <w:r>
              <w:pict>
                <v:group id="_x0000_s1027" editas="canvas" style="width:63pt;height:36pt;mso-position-horizontal-relative:char;mso-position-vertical-relative:line" coordorigin="2520,2377" coordsize="7200,4320">
                  <o:lock v:ext="edit" aspectratio="t"/>
                  <v:shape id="_x0000_s1028" type="#_x0000_t75" style="position:absolute;left:2520;top:2377;width:7200;height:4320" o:preferrelative="f">
                    <v:fill o:detectmouseclick="t"/>
                    <v:path o:extrusionok="t" o:connecttype="none"/>
                    <o:lock v:ext="edit" text="t"/>
                  </v:shape>
                  <w10:anchorlock/>
                </v:group>
              </w:pict>
            </w:r>
          </w:p>
        </w:tc>
        <w:tc>
          <w:tcPr>
            <w:tcW w:w="8460" w:type="dxa"/>
            <w:gridSpan w:val="2"/>
          </w:tcPr>
          <w:p w:rsidR="00A2086E" w:rsidRPr="007D4C73" w:rsidRDefault="00A2086E" w:rsidP="007D4C73">
            <w:pPr>
              <w:pStyle w:val="Heading1"/>
            </w:pPr>
            <w:r>
              <w:rPr>
                <w:noProof/>
              </w:rPr>
              <w:pict>
                <v:shape id="_x0000_s1029" type="#_x0000_t75" style="position:absolute;margin-left:299.55pt;margin-top:1.8pt;width:59.25pt;height:54pt;z-index:-251654656;mso-position-horizontal-relative:text;mso-position-vertical-relative:text">
                  <v:imagedata r:id="rId7" o:title=""/>
                </v:shape>
                <o:OLEObject Type="Embed" ProgID="Presentations.Drawing.12" ShapeID="_x0000_s1029" DrawAspect="Content" ObjectID="_1325546668" r:id="rId8"/>
              </w:pict>
            </w:r>
            <w:r w:rsidRPr="0059158B">
              <w:t xml:space="preserve">       </w:t>
            </w:r>
            <w:r w:rsidRPr="00A01405">
              <w:t xml:space="preserve"> </w:t>
            </w:r>
            <w:r>
              <w:t xml:space="preserve">  </w:t>
            </w:r>
            <w:r w:rsidRPr="007D4C73">
              <w:t xml:space="preserve"> INVOICE</w:t>
            </w:r>
          </w:p>
          <w:p w:rsidR="00A2086E" w:rsidRPr="00A01405" w:rsidRDefault="00A2086E" w:rsidP="00A01405"/>
        </w:tc>
      </w:tr>
      <w:tr w:rsidR="00A2086E">
        <w:trPr>
          <w:gridAfter w:val="1"/>
          <w:wAfter w:w="2943" w:type="dxa"/>
          <w:trHeight w:val="468"/>
          <w:jc w:val="center"/>
        </w:trPr>
        <w:tc>
          <w:tcPr>
            <w:tcW w:w="7137" w:type="dxa"/>
            <w:gridSpan w:val="2"/>
            <w:tcMar>
              <w:top w:w="0" w:type="dxa"/>
            </w:tcMar>
          </w:tcPr>
          <w:p w:rsidR="00A2086E" w:rsidRPr="00B7304C" w:rsidRDefault="00A2086E" w:rsidP="002523E9">
            <w:pPr>
              <w:pStyle w:val="Slogan"/>
              <w:rPr>
                <w:b/>
                <w:bCs/>
              </w:rPr>
            </w:pPr>
            <w:r>
              <w:rPr>
                <w:noProof/>
              </w:rPr>
              <w:pict>
                <v:shape id="_x0000_s1030" type="#_x0000_t202" style="position:absolute;margin-left:332.65pt;margin-top:28.35pt;width:189pt;height:1in;z-index:251653632;mso-position-horizontal-relative:text;mso-position-vertical-relative:text" stroked="f">
                  <v:textbox style="mso-next-textbox:#_x0000_s1030">
                    <w:txbxContent>
                      <w:p w:rsidR="00A2086E" w:rsidRDefault="00A2086E">
                        <w:r w:rsidRPr="00B7304C">
                          <w:rPr>
                            <w:b/>
                            <w:bCs/>
                          </w:rPr>
                          <w:t xml:space="preserve">PAGE NO. </w:t>
                        </w:r>
                        <w:r>
                          <w:t xml:space="preserve">          __________________________    </w:t>
                        </w:r>
                      </w:p>
                      <w:p w:rsidR="00A2086E" w:rsidRDefault="00A2086E"/>
                      <w:p w:rsidR="00A2086E" w:rsidRDefault="00A2086E">
                        <w:r>
                          <w:rPr>
                            <w:b/>
                            <w:bCs/>
                          </w:rPr>
                          <w:t>DATE</w:t>
                        </w:r>
                        <w:r w:rsidRPr="00B7304C">
                          <w:rPr>
                            <w:b/>
                            <w:bCs/>
                          </w:rPr>
                          <w:t>:</w:t>
                        </w:r>
                        <w:r>
                          <w:t xml:space="preserve">                  __________________________    </w:t>
                        </w:r>
                      </w:p>
                      <w:p w:rsidR="00A2086E" w:rsidRDefault="00A2086E"/>
                      <w:p w:rsidR="00A2086E" w:rsidRDefault="00A2086E">
                        <w:r w:rsidRPr="006A157C">
                          <w:rPr>
                            <w:b/>
                            <w:bCs/>
                          </w:rPr>
                          <w:t>PURCHASE ORDER NO.</w:t>
                        </w:r>
                        <w:r>
                          <w:t xml:space="preserve">   __________________</w:t>
                        </w:r>
                      </w:p>
                    </w:txbxContent>
                  </v:textbox>
                </v:shape>
              </w:pict>
            </w:r>
            <w:r w:rsidRPr="00B7304C">
              <w:rPr>
                <w:b/>
                <w:bCs/>
              </w:rPr>
              <w:object w:dxaOrig="18068" w:dyaOrig="1357">
                <v:shape id="_x0000_i1030" type="#_x0000_t75" style="width:171.75pt;height:32.25pt" o:ole="">
                  <v:imagedata r:id="rId9" o:title=""/>
                </v:shape>
                <o:OLEObject Type="Embed" ProgID="Presentations.Drawing.12" ShapeID="_x0000_i1030" DrawAspect="Content" ObjectID="_1325546667" r:id="rId10"/>
              </w:object>
            </w:r>
          </w:p>
          <w:p w:rsidR="00A2086E" w:rsidRPr="00B7304C" w:rsidRDefault="00A2086E" w:rsidP="002523E9">
            <w:pPr>
              <w:pStyle w:val="Slogan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7304C">
              <w:rPr>
                <w:b/>
                <w:bCs/>
                <w:sz w:val="16"/>
                <w:szCs w:val="16"/>
                <w:lang w:val="en-CA"/>
              </w:rPr>
              <w:fldChar w:fldCharType="begin"/>
            </w:r>
            <w:r w:rsidRPr="00B7304C">
              <w:rPr>
                <w:b/>
                <w:bCs/>
                <w:sz w:val="16"/>
                <w:szCs w:val="16"/>
                <w:lang w:val="en-CA"/>
              </w:rPr>
              <w:instrText xml:space="preserve"> SEQ CHAPTER \h \r 1</w:instrText>
            </w:r>
            <w:r w:rsidRPr="00B7304C">
              <w:rPr>
                <w:b/>
                <w:bCs/>
                <w:sz w:val="16"/>
                <w:szCs w:val="16"/>
                <w:lang w:val="en-CA"/>
              </w:rPr>
              <w:fldChar w:fldCharType="end"/>
            </w:r>
            <w:r w:rsidRPr="00B7304C">
              <w:rPr>
                <w:rFonts w:ascii="Arial" w:hAnsi="Arial" w:cs="Arial"/>
                <w:b/>
                <w:bCs/>
                <w:sz w:val="16"/>
                <w:szCs w:val="16"/>
              </w:rPr>
              <w:t>Division of Consumer Affairs</w:t>
            </w:r>
          </w:p>
          <w:p w:rsidR="00A2086E" w:rsidRPr="00B7304C" w:rsidRDefault="00A2086E" w:rsidP="002523E9">
            <w:pPr>
              <w:pStyle w:val="Slogan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7304C">
              <w:rPr>
                <w:b/>
                <w:bCs/>
                <w:sz w:val="16"/>
                <w:szCs w:val="16"/>
                <w:lang w:val="en-CA"/>
              </w:rPr>
              <w:fldChar w:fldCharType="begin"/>
            </w:r>
            <w:r w:rsidRPr="00B7304C">
              <w:rPr>
                <w:b/>
                <w:bCs/>
                <w:sz w:val="16"/>
                <w:szCs w:val="16"/>
                <w:lang w:val="en-CA"/>
              </w:rPr>
              <w:instrText xml:space="preserve"> SEQ CHAPTER \h \r 1</w:instrText>
            </w:r>
            <w:r w:rsidRPr="00B7304C">
              <w:rPr>
                <w:b/>
                <w:bCs/>
                <w:sz w:val="16"/>
                <w:szCs w:val="16"/>
                <w:lang w:val="en-CA"/>
              </w:rPr>
              <w:fldChar w:fldCharType="end"/>
            </w:r>
            <w:r w:rsidRPr="00B7304C">
              <w:rPr>
                <w:rFonts w:ascii="Arial" w:hAnsi="Arial" w:cs="Arial"/>
                <w:b/>
                <w:bCs/>
                <w:sz w:val="16"/>
                <w:szCs w:val="16"/>
              </w:rPr>
              <w:t>Office of Weights and Measures</w:t>
            </w:r>
          </w:p>
          <w:p w:rsidR="00A2086E" w:rsidRPr="00B7304C" w:rsidRDefault="00A2086E" w:rsidP="00662B32">
            <w:pPr>
              <w:pStyle w:val="Slogan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7304C">
              <w:rPr>
                <w:b/>
                <w:bCs/>
                <w:sz w:val="16"/>
                <w:szCs w:val="16"/>
                <w:lang w:val="en-CA"/>
              </w:rPr>
              <w:fldChar w:fldCharType="begin"/>
            </w:r>
            <w:r w:rsidRPr="00B7304C">
              <w:rPr>
                <w:b/>
                <w:bCs/>
                <w:sz w:val="16"/>
                <w:szCs w:val="16"/>
                <w:lang w:val="en-CA"/>
              </w:rPr>
              <w:instrText xml:space="preserve"> SEQ CHAPTER \h \r 1</w:instrText>
            </w:r>
            <w:r w:rsidRPr="00B7304C">
              <w:rPr>
                <w:b/>
                <w:bCs/>
                <w:sz w:val="16"/>
                <w:szCs w:val="16"/>
                <w:lang w:val="en-CA"/>
              </w:rPr>
              <w:fldChar w:fldCharType="end"/>
            </w:r>
            <w:r w:rsidRPr="00B7304C">
              <w:rPr>
                <w:rFonts w:ascii="Arial" w:hAnsi="Arial" w:cs="Arial"/>
                <w:b/>
                <w:bCs/>
                <w:sz w:val="16"/>
                <w:szCs w:val="16"/>
              </w:rPr>
              <w:t>1261 Route 1&amp;9 South</w:t>
            </w:r>
          </w:p>
          <w:p w:rsidR="00A2086E" w:rsidRPr="00B7304C" w:rsidRDefault="00A2086E" w:rsidP="002523E9">
            <w:pPr>
              <w:pStyle w:val="Slogan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7304C">
              <w:rPr>
                <w:b/>
                <w:bCs/>
                <w:sz w:val="16"/>
                <w:szCs w:val="16"/>
                <w:lang w:val="en-CA"/>
              </w:rPr>
              <w:fldChar w:fldCharType="begin"/>
            </w:r>
            <w:r w:rsidRPr="00B7304C">
              <w:rPr>
                <w:b/>
                <w:bCs/>
                <w:sz w:val="16"/>
                <w:szCs w:val="16"/>
                <w:lang w:val="en-CA"/>
              </w:rPr>
              <w:instrText xml:space="preserve"> SEQ CHAPTER \h \r 1</w:instrText>
            </w:r>
            <w:r w:rsidRPr="00B7304C">
              <w:rPr>
                <w:b/>
                <w:bCs/>
                <w:sz w:val="16"/>
                <w:szCs w:val="16"/>
                <w:lang w:val="en-CA"/>
              </w:rPr>
              <w:fldChar w:fldCharType="end"/>
            </w:r>
            <w:smartTag w:uri="urn:schemas-microsoft-com:office:smarttags" w:element="place">
              <w:smartTag w:uri="urn:schemas-microsoft-com:office:smarttags" w:element="City">
                <w:r w:rsidRPr="00B7304C">
                  <w:rPr>
                    <w:rFonts w:ascii="Arial" w:hAnsi="Arial" w:cs="Arial"/>
                    <w:b/>
                    <w:bCs/>
                    <w:sz w:val="16"/>
                    <w:szCs w:val="16"/>
                  </w:rPr>
                  <w:t>Avenel</w:t>
                </w:r>
              </w:smartTag>
              <w:r w:rsidRPr="00B7304C">
                <w:rPr>
                  <w:rFonts w:ascii="Arial" w:hAnsi="Arial" w:cs="Arial"/>
                  <w:b/>
                  <w:bCs/>
                  <w:sz w:val="16"/>
                  <w:szCs w:val="16"/>
                </w:rPr>
                <w:t xml:space="preserve">, </w:t>
              </w:r>
              <w:smartTag w:uri="urn:schemas-microsoft-com:office:smarttags" w:element="PostalCode">
                <w:r w:rsidRPr="00B7304C">
                  <w:rPr>
                    <w:rFonts w:ascii="Arial" w:hAnsi="Arial" w:cs="Arial"/>
                    <w:b/>
                    <w:bCs/>
                    <w:sz w:val="16"/>
                    <w:szCs w:val="16"/>
                  </w:rPr>
                  <w:t>NJ</w:t>
                </w:r>
              </w:smartTag>
              <w:r w:rsidRPr="00B7304C">
                <w:rPr>
                  <w:rFonts w:ascii="Arial" w:hAnsi="Arial" w:cs="Arial"/>
                  <w:b/>
                  <w:bCs/>
                  <w:sz w:val="16"/>
                  <w:szCs w:val="16"/>
                </w:rPr>
                <w:t xml:space="preserve"> </w:t>
              </w:r>
              <w:smartTag w:uri="urn:schemas-microsoft-com:office:smarttags" w:element="PostalCode">
                <w:r w:rsidRPr="00B7304C">
                  <w:rPr>
                    <w:rFonts w:ascii="Arial" w:hAnsi="Arial" w:cs="Arial"/>
                    <w:b/>
                    <w:bCs/>
                    <w:sz w:val="16"/>
                    <w:szCs w:val="16"/>
                  </w:rPr>
                  <w:t>07001-1647</w:t>
                </w:r>
              </w:smartTag>
            </w:smartTag>
          </w:p>
          <w:p w:rsidR="00A2086E" w:rsidRPr="00B7304C" w:rsidRDefault="00A2086E" w:rsidP="002523E9">
            <w:pPr>
              <w:pStyle w:val="Slogan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7304C">
              <w:rPr>
                <w:b/>
                <w:bCs/>
                <w:sz w:val="16"/>
                <w:szCs w:val="16"/>
                <w:lang w:val="en-CA"/>
              </w:rPr>
              <w:fldChar w:fldCharType="begin"/>
            </w:r>
            <w:r w:rsidRPr="00B7304C">
              <w:rPr>
                <w:b/>
                <w:bCs/>
                <w:sz w:val="16"/>
                <w:szCs w:val="16"/>
                <w:lang w:val="en-CA"/>
              </w:rPr>
              <w:instrText xml:space="preserve"> SEQ CHAPTER \h \r 1</w:instrText>
            </w:r>
            <w:r w:rsidRPr="00B7304C">
              <w:rPr>
                <w:b/>
                <w:bCs/>
                <w:sz w:val="16"/>
                <w:szCs w:val="16"/>
                <w:lang w:val="en-CA"/>
              </w:rPr>
              <w:fldChar w:fldCharType="end"/>
            </w:r>
            <w:r w:rsidRPr="00B7304C">
              <w:rPr>
                <w:rFonts w:ascii="Arial" w:hAnsi="Arial" w:cs="Arial"/>
                <w:b/>
                <w:bCs/>
                <w:sz w:val="16"/>
                <w:szCs w:val="16"/>
              </w:rPr>
              <w:t>(732) 815-4859</w:t>
            </w:r>
          </w:p>
          <w:p w:rsidR="00A2086E" w:rsidRPr="00B7304C" w:rsidRDefault="00A2086E" w:rsidP="002523E9">
            <w:pPr>
              <w:pStyle w:val="Slogan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7304C">
              <w:rPr>
                <w:b/>
                <w:bCs/>
                <w:sz w:val="16"/>
                <w:szCs w:val="16"/>
                <w:lang w:val="en-CA"/>
              </w:rPr>
              <w:fldChar w:fldCharType="begin"/>
            </w:r>
            <w:r w:rsidRPr="00B7304C">
              <w:rPr>
                <w:b/>
                <w:bCs/>
                <w:sz w:val="16"/>
                <w:szCs w:val="16"/>
                <w:lang w:val="en-CA"/>
              </w:rPr>
              <w:instrText xml:space="preserve"> SEQ CHAPTER \h \r 1</w:instrText>
            </w:r>
            <w:r w:rsidRPr="00B7304C">
              <w:rPr>
                <w:b/>
                <w:bCs/>
                <w:sz w:val="16"/>
                <w:szCs w:val="16"/>
                <w:lang w:val="en-CA"/>
              </w:rPr>
              <w:fldChar w:fldCharType="end"/>
            </w:r>
            <w:r w:rsidRPr="00B7304C">
              <w:rPr>
                <w:rFonts w:ascii="Arial" w:hAnsi="Arial" w:cs="Arial"/>
                <w:b/>
                <w:bCs/>
                <w:sz w:val="16"/>
                <w:szCs w:val="16"/>
              </w:rPr>
              <w:t>FAX:  (732) 382-5298</w:t>
            </w:r>
          </w:p>
          <w:p w:rsidR="00A2086E" w:rsidRPr="00B7304C" w:rsidRDefault="00A2086E" w:rsidP="002523E9">
            <w:pPr>
              <w:pStyle w:val="Slogan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pict>
                <v:shape id="_x0000_s1031" type="#_x0000_t202" style="position:absolute;margin-left:8.5pt;margin-top:2.3pt;width:464.75pt;height:27.15pt;z-index:251655680" stroked="f">
                  <v:textbox style="mso-next-textbox:#_x0000_s1031">
                    <w:txbxContent>
                      <w:p w:rsidR="00A2086E" w:rsidRDefault="00A2086E" w:rsidP="00173657">
                        <w:pPr>
                          <w:jc w:val="center"/>
                        </w:pPr>
                      </w:p>
                      <w:p w:rsidR="00A2086E" w:rsidRDefault="00A2086E" w:rsidP="00173657">
                        <w:pPr>
                          <w:jc w:val="center"/>
                        </w:pPr>
                        <w:r>
                          <w:rPr>
                            <w:i/>
                            <w:iCs/>
                          </w:rPr>
                          <w:t>WE HEREBY MAKE APPLICATION FOR THE INSPECTION AND TESTING OF THE BELOW LISTED RADAR TUNING FORKS.</w:t>
                        </w:r>
                      </w:p>
                    </w:txbxContent>
                  </v:textbox>
                </v:shape>
              </w:pict>
            </w:r>
          </w:p>
          <w:p w:rsidR="00A2086E" w:rsidRDefault="00A2086E" w:rsidP="002523E9">
            <w:pPr>
              <w:pStyle w:val="Slogan"/>
              <w:rPr>
                <w:rFonts w:ascii="Arial" w:hAnsi="Arial" w:cs="Arial"/>
              </w:rPr>
            </w:pPr>
          </w:p>
          <w:p w:rsidR="00A2086E" w:rsidRDefault="00A2086E" w:rsidP="002523E9">
            <w:pPr>
              <w:pStyle w:val="Slogan"/>
              <w:rPr>
                <w:rFonts w:ascii="Arial" w:hAnsi="Arial" w:cs="Arial"/>
              </w:rPr>
            </w:pPr>
            <w:r>
              <w:rPr>
                <w:noProof/>
              </w:rPr>
              <w:pict>
                <v:shape id="_x0000_s1032" type="#_x0000_t202" style="position:absolute;margin-left:332.65pt;margin-top:4.65pt;width:189pt;height:46.6pt;z-index:251654656" stroked="f">
                  <v:textbox style="mso-next-textbox:#_x0000_s1032">
                    <w:txbxContent>
                      <w:p w:rsidR="00A2086E" w:rsidRDefault="00A2086E">
                        <w:r w:rsidRPr="00B7304C">
                          <w:rPr>
                            <w:b/>
                            <w:bCs/>
                          </w:rPr>
                          <w:t>COUNTY:</w:t>
                        </w:r>
                        <w:r>
                          <w:t xml:space="preserve">    _______________________________</w:t>
                        </w:r>
                      </w:p>
                      <w:p w:rsidR="00A2086E" w:rsidRDefault="00A2086E"/>
                      <w:p w:rsidR="00A2086E" w:rsidRDefault="00A2086E">
                        <w:r w:rsidRPr="00B7304C">
                          <w:rPr>
                            <w:b/>
                            <w:bCs/>
                          </w:rPr>
                          <w:t>BUSINESS TELEPHONE;</w:t>
                        </w:r>
                        <w:r>
                          <w:t xml:space="preserve">     ___________________</w:t>
                        </w:r>
                      </w:p>
                      <w:p w:rsidR="00A2086E" w:rsidRDefault="00A2086E"/>
                    </w:txbxContent>
                  </v:textbox>
                </v:shape>
              </w:pict>
            </w:r>
          </w:p>
          <w:p w:rsidR="00A2086E" w:rsidRDefault="00A2086E" w:rsidP="003F44C2">
            <w:pPr>
              <w:pStyle w:val="rightalignedtext"/>
              <w:jc w:val="left"/>
            </w:pPr>
            <w:r w:rsidRPr="00B7304C">
              <w:rPr>
                <w:b/>
                <w:bCs/>
              </w:rPr>
              <w:t>POLICE DEPARTMENT:</w:t>
            </w:r>
            <w:r>
              <w:t xml:space="preserve">     _________________________________________________________ </w:t>
            </w:r>
          </w:p>
          <w:p w:rsidR="00A2086E" w:rsidRDefault="00A2086E" w:rsidP="003F44C2">
            <w:pPr>
              <w:pStyle w:val="rightalignedtext"/>
              <w:jc w:val="left"/>
            </w:pPr>
            <w:r>
              <w:t xml:space="preserve"> </w:t>
            </w:r>
          </w:p>
          <w:p w:rsidR="00A2086E" w:rsidRPr="003F44C2" w:rsidRDefault="00A2086E" w:rsidP="003F44C2">
            <w:pPr>
              <w:pStyle w:val="rightalignedtext"/>
              <w:jc w:val="left"/>
            </w:pPr>
            <w:r w:rsidRPr="00B7304C">
              <w:rPr>
                <w:b/>
                <w:bCs/>
              </w:rPr>
              <w:t>MAILING ADDRESS:</w:t>
            </w:r>
            <w:r>
              <w:t xml:space="preserve">         _________________________________________________________  </w:t>
            </w:r>
          </w:p>
        </w:tc>
      </w:tr>
    </w:tbl>
    <w:p w:rsidR="00A2086E" w:rsidRDefault="00A2086E" w:rsidP="004F202D"/>
    <w:p w:rsidR="00A2086E" w:rsidRDefault="00A2086E" w:rsidP="0035382F">
      <w:r>
        <w:t xml:space="preserve">                   </w:t>
      </w:r>
      <w:r>
        <w:tab/>
        <w:t xml:space="preserve">             _________________________________________________________</w:t>
      </w:r>
    </w:p>
    <w:p w:rsidR="00A2086E" w:rsidRDefault="00A2086E" w:rsidP="0035382F">
      <w:r w:rsidRPr="006A157C">
        <w:rPr>
          <w:b/>
          <w:bCs/>
          <w:sz w:val="20"/>
          <w:szCs w:val="20"/>
        </w:rPr>
        <w:t xml:space="preserve">          MPH</w:t>
      </w:r>
      <w:r>
        <w:t xml:space="preserve">                      </w:t>
      </w:r>
      <w:r w:rsidRPr="006A157C">
        <w:rPr>
          <w:b/>
          <w:bCs/>
          <w:sz w:val="20"/>
          <w:szCs w:val="20"/>
        </w:rPr>
        <w:t xml:space="preserve">FORK SERIAL NUMBER            </w:t>
      </w:r>
      <w:r>
        <w:rPr>
          <w:b/>
          <w:bCs/>
          <w:sz w:val="20"/>
          <w:szCs w:val="20"/>
        </w:rPr>
        <w:t xml:space="preserve">                    </w:t>
      </w:r>
      <w:r w:rsidRPr="006A157C">
        <w:rPr>
          <w:b/>
          <w:bCs/>
          <w:sz w:val="20"/>
          <w:szCs w:val="20"/>
        </w:rPr>
        <w:t xml:space="preserve">MPH       </w:t>
      </w:r>
      <w:r>
        <w:rPr>
          <w:b/>
          <w:bCs/>
          <w:sz w:val="20"/>
          <w:szCs w:val="20"/>
        </w:rPr>
        <w:t xml:space="preserve">           </w:t>
      </w:r>
      <w:r w:rsidRPr="006A157C">
        <w:rPr>
          <w:b/>
          <w:bCs/>
          <w:sz w:val="20"/>
          <w:szCs w:val="20"/>
        </w:rPr>
        <w:t>FORK SERIAL NUMBER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900"/>
        <w:gridCol w:w="3724"/>
        <w:gridCol w:w="596"/>
        <w:gridCol w:w="900"/>
        <w:gridCol w:w="3852"/>
      </w:tblGrid>
      <w:tr w:rsidR="00A2086E">
        <w:trPr>
          <w:trHeight w:val="323"/>
        </w:trPr>
        <w:tc>
          <w:tcPr>
            <w:tcW w:w="468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724" w:type="dxa"/>
          </w:tcPr>
          <w:p w:rsidR="00A2086E" w:rsidRDefault="00A2086E" w:rsidP="0035382F"/>
        </w:tc>
        <w:tc>
          <w:tcPr>
            <w:tcW w:w="596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21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852" w:type="dxa"/>
          </w:tcPr>
          <w:p w:rsidR="00A2086E" w:rsidRDefault="00A2086E" w:rsidP="0035382F"/>
        </w:tc>
      </w:tr>
      <w:tr w:rsidR="00A2086E">
        <w:trPr>
          <w:trHeight w:val="323"/>
        </w:trPr>
        <w:tc>
          <w:tcPr>
            <w:tcW w:w="468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724" w:type="dxa"/>
          </w:tcPr>
          <w:p w:rsidR="00A2086E" w:rsidRDefault="00A2086E" w:rsidP="0035382F"/>
        </w:tc>
        <w:tc>
          <w:tcPr>
            <w:tcW w:w="596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22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852" w:type="dxa"/>
          </w:tcPr>
          <w:p w:rsidR="00A2086E" w:rsidRDefault="00A2086E" w:rsidP="0035382F"/>
        </w:tc>
      </w:tr>
      <w:tr w:rsidR="00A2086E">
        <w:trPr>
          <w:trHeight w:val="350"/>
        </w:trPr>
        <w:tc>
          <w:tcPr>
            <w:tcW w:w="468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724" w:type="dxa"/>
          </w:tcPr>
          <w:p w:rsidR="00A2086E" w:rsidRDefault="00A2086E" w:rsidP="0035382F"/>
        </w:tc>
        <w:tc>
          <w:tcPr>
            <w:tcW w:w="596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23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852" w:type="dxa"/>
          </w:tcPr>
          <w:p w:rsidR="00A2086E" w:rsidRDefault="00A2086E" w:rsidP="0035382F"/>
        </w:tc>
      </w:tr>
      <w:tr w:rsidR="00A2086E">
        <w:trPr>
          <w:trHeight w:val="350"/>
        </w:trPr>
        <w:tc>
          <w:tcPr>
            <w:tcW w:w="468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4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724" w:type="dxa"/>
          </w:tcPr>
          <w:p w:rsidR="00A2086E" w:rsidRDefault="00A2086E" w:rsidP="0035382F"/>
        </w:tc>
        <w:tc>
          <w:tcPr>
            <w:tcW w:w="596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24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852" w:type="dxa"/>
          </w:tcPr>
          <w:p w:rsidR="00A2086E" w:rsidRDefault="00A2086E" w:rsidP="0035382F"/>
        </w:tc>
      </w:tr>
      <w:tr w:rsidR="00A2086E">
        <w:trPr>
          <w:trHeight w:val="350"/>
        </w:trPr>
        <w:tc>
          <w:tcPr>
            <w:tcW w:w="468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5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724" w:type="dxa"/>
          </w:tcPr>
          <w:p w:rsidR="00A2086E" w:rsidRDefault="00A2086E" w:rsidP="0035382F"/>
        </w:tc>
        <w:tc>
          <w:tcPr>
            <w:tcW w:w="596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25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852" w:type="dxa"/>
          </w:tcPr>
          <w:p w:rsidR="00A2086E" w:rsidRDefault="00A2086E" w:rsidP="0035382F"/>
        </w:tc>
      </w:tr>
      <w:tr w:rsidR="00A2086E">
        <w:trPr>
          <w:trHeight w:val="350"/>
        </w:trPr>
        <w:tc>
          <w:tcPr>
            <w:tcW w:w="468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724" w:type="dxa"/>
          </w:tcPr>
          <w:p w:rsidR="00A2086E" w:rsidRDefault="00A2086E" w:rsidP="0035382F"/>
        </w:tc>
        <w:tc>
          <w:tcPr>
            <w:tcW w:w="596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26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852" w:type="dxa"/>
          </w:tcPr>
          <w:p w:rsidR="00A2086E" w:rsidRDefault="00A2086E" w:rsidP="0035382F"/>
        </w:tc>
      </w:tr>
      <w:tr w:rsidR="00A2086E">
        <w:trPr>
          <w:trHeight w:val="350"/>
        </w:trPr>
        <w:tc>
          <w:tcPr>
            <w:tcW w:w="468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724" w:type="dxa"/>
          </w:tcPr>
          <w:p w:rsidR="00A2086E" w:rsidRDefault="00A2086E" w:rsidP="0035382F"/>
        </w:tc>
        <w:tc>
          <w:tcPr>
            <w:tcW w:w="596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27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852" w:type="dxa"/>
          </w:tcPr>
          <w:p w:rsidR="00A2086E" w:rsidRDefault="00A2086E" w:rsidP="0035382F"/>
        </w:tc>
      </w:tr>
      <w:tr w:rsidR="00A2086E">
        <w:trPr>
          <w:trHeight w:val="350"/>
        </w:trPr>
        <w:tc>
          <w:tcPr>
            <w:tcW w:w="468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8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724" w:type="dxa"/>
          </w:tcPr>
          <w:p w:rsidR="00A2086E" w:rsidRDefault="00A2086E" w:rsidP="0035382F"/>
        </w:tc>
        <w:tc>
          <w:tcPr>
            <w:tcW w:w="596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28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852" w:type="dxa"/>
          </w:tcPr>
          <w:p w:rsidR="00A2086E" w:rsidRDefault="00A2086E" w:rsidP="0035382F"/>
        </w:tc>
      </w:tr>
      <w:tr w:rsidR="00A2086E">
        <w:trPr>
          <w:trHeight w:val="350"/>
        </w:trPr>
        <w:tc>
          <w:tcPr>
            <w:tcW w:w="468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9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724" w:type="dxa"/>
          </w:tcPr>
          <w:p w:rsidR="00A2086E" w:rsidRDefault="00A2086E" w:rsidP="0035382F"/>
        </w:tc>
        <w:tc>
          <w:tcPr>
            <w:tcW w:w="596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29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852" w:type="dxa"/>
          </w:tcPr>
          <w:p w:rsidR="00A2086E" w:rsidRDefault="00A2086E" w:rsidP="0035382F"/>
        </w:tc>
      </w:tr>
      <w:tr w:rsidR="00A2086E">
        <w:trPr>
          <w:trHeight w:val="350"/>
        </w:trPr>
        <w:tc>
          <w:tcPr>
            <w:tcW w:w="468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10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724" w:type="dxa"/>
          </w:tcPr>
          <w:p w:rsidR="00A2086E" w:rsidRDefault="00A2086E" w:rsidP="0035382F"/>
        </w:tc>
        <w:tc>
          <w:tcPr>
            <w:tcW w:w="596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30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852" w:type="dxa"/>
          </w:tcPr>
          <w:p w:rsidR="00A2086E" w:rsidRDefault="00A2086E" w:rsidP="0035382F"/>
        </w:tc>
      </w:tr>
      <w:tr w:rsidR="00A2086E">
        <w:trPr>
          <w:trHeight w:val="350"/>
        </w:trPr>
        <w:tc>
          <w:tcPr>
            <w:tcW w:w="468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11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724" w:type="dxa"/>
          </w:tcPr>
          <w:p w:rsidR="00A2086E" w:rsidRDefault="00A2086E" w:rsidP="0035382F"/>
        </w:tc>
        <w:tc>
          <w:tcPr>
            <w:tcW w:w="596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31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852" w:type="dxa"/>
          </w:tcPr>
          <w:p w:rsidR="00A2086E" w:rsidRDefault="00A2086E" w:rsidP="0035382F"/>
        </w:tc>
      </w:tr>
      <w:tr w:rsidR="00A2086E">
        <w:trPr>
          <w:trHeight w:val="350"/>
        </w:trPr>
        <w:tc>
          <w:tcPr>
            <w:tcW w:w="468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12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724" w:type="dxa"/>
          </w:tcPr>
          <w:p w:rsidR="00A2086E" w:rsidRDefault="00A2086E" w:rsidP="0035382F"/>
        </w:tc>
        <w:tc>
          <w:tcPr>
            <w:tcW w:w="596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32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852" w:type="dxa"/>
          </w:tcPr>
          <w:p w:rsidR="00A2086E" w:rsidRDefault="00A2086E" w:rsidP="0035382F"/>
        </w:tc>
      </w:tr>
      <w:tr w:rsidR="00A2086E">
        <w:trPr>
          <w:trHeight w:val="350"/>
        </w:trPr>
        <w:tc>
          <w:tcPr>
            <w:tcW w:w="468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13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724" w:type="dxa"/>
          </w:tcPr>
          <w:p w:rsidR="00A2086E" w:rsidRDefault="00A2086E" w:rsidP="0035382F"/>
        </w:tc>
        <w:tc>
          <w:tcPr>
            <w:tcW w:w="596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33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852" w:type="dxa"/>
          </w:tcPr>
          <w:p w:rsidR="00A2086E" w:rsidRDefault="00A2086E" w:rsidP="0035382F"/>
        </w:tc>
      </w:tr>
      <w:tr w:rsidR="00A2086E">
        <w:trPr>
          <w:trHeight w:val="350"/>
        </w:trPr>
        <w:tc>
          <w:tcPr>
            <w:tcW w:w="468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14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724" w:type="dxa"/>
          </w:tcPr>
          <w:p w:rsidR="00A2086E" w:rsidRDefault="00A2086E" w:rsidP="0035382F"/>
        </w:tc>
        <w:tc>
          <w:tcPr>
            <w:tcW w:w="596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34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852" w:type="dxa"/>
          </w:tcPr>
          <w:p w:rsidR="00A2086E" w:rsidRDefault="00A2086E" w:rsidP="0035382F"/>
        </w:tc>
      </w:tr>
      <w:tr w:rsidR="00A2086E">
        <w:trPr>
          <w:trHeight w:val="350"/>
        </w:trPr>
        <w:tc>
          <w:tcPr>
            <w:tcW w:w="468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15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724" w:type="dxa"/>
          </w:tcPr>
          <w:p w:rsidR="00A2086E" w:rsidRDefault="00A2086E" w:rsidP="0035382F"/>
        </w:tc>
        <w:tc>
          <w:tcPr>
            <w:tcW w:w="596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35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852" w:type="dxa"/>
          </w:tcPr>
          <w:p w:rsidR="00A2086E" w:rsidRDefault="00A2086E" w:rsidP="0035382F"/>
        </w:tc>
      </w:tr>
      <w:tr w:rsidR="00A2086E">
        <w:trPr>
          <w:trHeight w:val="350"/>
        </w:trPr>
        <w:tc>
          <w:tcPr>
            <w:tcW w:w="468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16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724" w:type="dxa"/>
          </w:tcPr>
          <w:p w:rsidR="00A2086E" w:rsidRDefault="00A2086E" w:rsidP="0035382F"/>
        </w:tc>
        <w:tc>
          <w:tcPr>
            <w:tcW w:w="596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36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852" w:type="dxa"/>
          </w:tcPr>
          <w:p w:rsidR="00A2086E" w:rsidRDefault="00A2086E" w:rsidP="0035382F"/>
        </w:tc>
      </w:tr>
      <w:tr w:rsidR="00A2086E">
        <w:trPr>
          <w:trHeight w:val="350"/>
        </w:trPr>
        <w:tc>
          <w:tcPr>
            <w:tcW w:w="468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17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724" w:type="dxa"/>
          </w:tcPr>
          <w:p w:rsidR="00A2086E" w:rsidRDefault="00A2086E" w:rsidP="0035382F"/>
        </w:tc>
        <w:tc>
          <w:tcPr>
            <w:tcW w:w="596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37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852" w:type="dxa"/>
          </w:tcPr>
          <w:p w:rsidR="00A2086E" w:rsidRDefault="00A2086E" w:rsidP="0035382F"/>
        </w:tc>
      </w:tr>
      <w:tr w:rsidR="00A2086E">
        <w:trPr>
          <w:trHeight w:val="350"/>
        </w:trPr>
        <w:tc>
          <w:tcPr>
            <w:tcW w:w="468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18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724" w:type="dxa"/>
          </w:tcPr>
          <w:p w:rsidR="00A2086E" w:rsidRDefault="00A2086E" w:rsidP="0035382F"/>
        </w:tc>
        <w:tc>
          <w:tcPr>
            <w:tcW w:w="596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38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852" w:type="dxa"/>
          </w:tcPr>
          <w:p w:rsidR="00A2086E" w:rsidRDefault="00A2086E" w:rsidP="0035382F"/>
        </w:tc>
      </w:tr>
      <w:tr w:rsidR="00A2086E">
        <w:trPr>
          <w:trHeight w:val="350"/>
        </w:trPr>
        <w:tc>
          <w:tcPr>
            <w:tcW w:w="468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19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724" w:type="dxa"/>
          </w:tcPr>
          <w:p w:rsidR="00A2086E" w:rsidRDefault="00A2086E" w:rsidP="0035382F"/>
        </w:tc>
        <w:tc>
          <w:tcPr>
            <w:tcW w:w="596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39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852" w:type="dxa"/>
          </w:tcPr>
          <w:p w:rsidR="00A2086E" w:rsidRDefault="00A2086E" w:rsidP="0035382F"/>
        </w:tc>
      </w:tr>
      <w:tr w:rsidR="00A2086E">
        <w:trPr>
          <w:trHeight w:val="350"/>
        </w:trPr>
        <w:tc>
          <w:tcPr>
            <w:tcW w:w="468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20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724" w:type="dxa"/>
          </w:tcPr>
          <w:p w:rsidR="00A2086E" w:rsidRDefault="00A2086E" w:rsidP="0035382F"/>
        </w:tc>
        <w:tc>
          <w:tcPr>
            <w:tcW w:w="596" w:type="dxa"/>
          </w:tcPr>
          <w:p w:rsidR="00A2086E" w:rsidRPr="001F50BE" w:rsidRDefault="00A2086E" w:rsidP="001F50BE">
            <w:pPr>
              <w:jc w:val="center"/>
              <w:rPr>
                <w:sz w:val="20"/>
                <w:szCs w:val="20"/>
              </w:rPr>
            </w:pPr>
            <w:r w:rsidRPr="001F50BE">
              <w:rPr>
                <w:sz w:val="20"/>
                <w:szCs w:val="20"/>
              </w:rPr>
              <w:t>40</w:t>
            </w:r>
          </w:p>
        </w:tc>
        <w:tc>
          <w:tcPr>
            <w:tcW w:w="900" w:type="dxa"/>
          </w:tcPr>
          <w:p w:rsidR="00A2086E" w:rsidRDefault="00A2086E" w:rsidP="0035382F"/>
        </w:tc>
        <w:tc>
          <w:tcPr>
            <w:tcW w:w="3852" w:type="dxa"/>
          </w:tcPr>
          <w:p w:rsidR="00A2086E" w:rsidRDefault="00A2086E" w:rsidP="0035382F"/>
        </w:tc>
      </w:tr>
    </w:tbl>
    <w:p w:rsidR="00A2086E" w:rsidRPr="007A1176" w:rsidRDefault="00A2086E" w:rsidP="007A1176">
      <w:r>
        <w:rPr>
          <w:noProof/>
        </w:rPr>
        <w:pict>
          <v:shape id="_x0000_s1033" type="#_x0000_t202" style="position:absolute;margin-left:1in;margin-top:6.05pt;width:3in;height:27pt;z-index:251660800;mso-position-horizontal-relative:text;mso-position-vertical-relative:text" stroked="f">
            <v:textbox style="mso-next-textbox:#_x0000_s1033">
              <w:txbxContent>
                <w:p w:rsidR="00A2086E" w:rsidRPr="00CF04EC" w:rsidRDefault="00A2086E" w:rsidP="00D90862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F04EC">
                    <w:rPr>
                      <w:b/>
                      <w:bCs/>
                      <w:sz w:val="20"/>
                      <w:szCs w:val="20"/>
                    </w:rPr>
                    <w:t>Number of TUNING FORKS on this page  =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tblpY="1"/>
        <w:tblOverlap w:val="never"/>
        <w:tblW w:w="0" w:type="auto"/>
        <w:tblInd w:w="5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60"/>
      </w:tblGrid>
      <w:tr w:rsidR="00A2086E">
        <w:trPr>
          <w:trHeight w:val="323"/>
        </w:trPr>
        <w:tc>
          <w:tcPr>
            <w:tcW w:w="3060" w:type="dxa"/>
          </w:tcPr>
          <w:p w:rsidR="00A2086E" w:rsidRPr="00D54EDE" w:rsidRDefault="00A2086E" w:rsidP="00D268B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pict>
                <v:shape id="_x0000_s1034" type="#_x0000_t202" style="position:absolute;left:0;text-align:left;margin-left:-293.4pt;margin-top:16.25pt;width:261.05pt;height:27pt;z-index:251657728" stroked="f">
                  <v:textbox style="mso-next-textbox:#_x0000_s1034">
                    <w:txbxContent>
                      <w:p w:rsidR="00A2086E" w:rsidRDefault="00A2086E"/>
                      <w:p w:rsidR="00A2086E" w:rsidRDefault="00A2086E" w:rsidP="00CB5CDC">
                        <w:r>
                          <w:t>I hereby certify that the above information is true and correct.</w:t>
                        </w:r>
                      </w:p>
                    </w:txbxContent>
                  </v:textbox>
                </v:shape>
              </w:pict>
            </w:r>
            <w:r w:rsidRPr="00D54EDE">
              <w:rPr>
                <w:b/>
                <w:bCs/>
                <w:sz w:val="24"/>
                <w:szCs w:val="24"/>
              </w:rPr>
              <w:t>@</w:t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  <w:r w:rsidRPr="00D54EDE">
              <w:rPr>
                <w:b/>
                <w:bCs/>
                <w:sz w:val="24"/>
                <w:szCs w:val="24"/>
              </w:rPr>
              <w:t>$10.00 EACH =</w:t>
            </w:r>
          </w:p>
        </w:tc>
      </w:tr>
    </w:tbl>
    <w:tbl>
      <w:tblPr>
        <w:tblpPr w:leftFromText="180" w:rightFromText="180" w:vertAnchor="text" w:tblpXSpec="righ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92"/>
      </w:tblGrid>
      <w:tr w:rsidR="00A2086E">
        <w:trPr>
          <w:trHeight w:val="350"/>
        </w:trPr>
        <w:tc>
          <w:tcPr>
            <w:tcW w:w="1692" w:type="dxa"/>
          </w:tcPr>
          <w:p w:rsidR="00A2086E" w:rsidRPr="001F50BE" w:rsidRDefault="00A2086E" w:rsidP="001F50BE">
            <w:pPr>
              <w:rPr>
                <w:b/>
                <w:bCs/>
                <w:sz w:val="22"/>
                <w:szCs w:val="22"/>
              </w:rPr>
            </w:pPr>
            <w:r w:rsidRPr="001F50BE">
              <w:rPr>
                <w:b/>
                <w:bCs/>
                <w:sz w:val="22"/>
                <w:szCs w:val="22"/>
              </w:rPr>
              <w:t xml:space="preserve"> $</w:t>
            </w:r>
          </w:p>
        </w:tc>
      </w:tr>
      <w:tr w:rsidR="00A2086E">
        <w:trPr>
          <w:trHeight w:val="350"/>
        </w:trPr>
        <w:tc>
          <w:tcPr>
            <w:tcW w:w="1692" w:type="dxa"/>
          </w:tcPr>
          <w:p w:rsidR="00A2086E" w:rsidRPr="001F50BE" w:rsidRDefault="00A2086E" w:rsidP="001F50BE">
            <w:pPr>
              <w:rPr>
                <w:b/>
                <w:bCs/>
                <w:sz w:val="22"/>
                <w:szCs w:val="22"/>
              </w:rPr>
            </w:pPr>
            <w:r w:rsidRPr="001F50BE">
              <w:rPr>
                <w:b/>
                <w:bCs/>
                <w:sz w:val="22"/>
                <w:szCs w:val="22"/>
              </w:rPr>
              <w:t xml:space="preserve"> $</w:t>
            </w:r>
          </w:p>
        </w:tc>
      </w:tr>
    </w:tbl>
    <w:p w:rsidR="00A2086E" w:rsidRPr="00B841DC" w:rsidRDefault="00A2086E" w:rsidP="00D268BC">
      <w:pPr>
        <w:rPr>
          <w:b/>
          <w:bCs/>
          <w:sz w:val="20"/>
          <w:szCs w:val="20"/>
        </w:rPr>
      </w:pPr>
      <w:r w:rsidRPr="00D268BC">
        <w:rPr>
          <w:b/>
          <w:bCs/>
          <w:sz w:val="22"/>
          <w:szCs w:val="22"/>
        </w:rPr>
        <w:t>$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</w:t>
      </w:r>
      <w:r w:rsidRPr="00CF04EC">
        <w:rPr>
          <w:b/>
          <w:bCs/>
          <w:sz w:val="18"/>
          <w:szCs w:val="18"/>
        </w:rPr>
        <w:t>Total of fees from other pages</w:t>
      </w:r>
    </w:p>
    <w:p w:rsidR="00A2086E" w:rsidRDefault="00A2086E" w:rsidP="007A117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2086E" w:rsidRDefault="00A2086E" w:rsidP="007A1176">
      <w:pPr>
        <w:rPr>
          <w:b/>
          <w:bCs/>
          <w:sz w:val="24"/>
          <w:szCs w:val="24"/>
        </w:rPr>
      </w:pPr>
      <w:r>
        <w:rPr>
          <w:noProof/>
        </w:rPr>
        <w:pict>
          <v:shape id="_x0000_s1035" type="#_x0000_t202" style="position:absolute;margin-left:180pt;margin-top:11pt;width:171pt;height:27pt;z-index:251659776" stroked="f">
            <v:textbox style="mso-next-textbox:#_x0000_s1035">
              <w:txbxContent>
                <w:p w:rsidR="00A2086E" w:rsidRDefault="00A2086E" w:rsidP="00ED1B87">
                  <w:r>
                    <w:t>_______________________________________</w:t>
                  </w:r>
                </w:p>
                <w:p w:rsidR="00A2086E" w:rsidRDefault="00A2086E" w:rsidP="00ED1B87">
                  <w:r>
                    <w:t xml:space="preserve">                               TITLE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-9pt;margin-top:11pt;width:189pt;height:27.1pt;z-index:251658752" stroked="f">
            <v:textbox style="mso-next-textbox:#_x0000_s1036">
              <w:txbxContent>
                <w:p w:rsidR="00A2086E" w:rsidRDefault="00A2086E" w:rsidP="00ED1B87">
                  <w:r>
                    <w:t>___________________________________________</w:t>
                  </w:r>
                </w:p>
                <w:p w:rsidR="00A2086E" w:rsidRDefault="00A2086E" w:rsidP="00ED1B87">
                  <w:r>
                    <w:t>POLICE DEPARTMENT OFFICIALS SIGNATURE</w:t>
                  </w:r>
                </w:p>
                <w:p w:rsidR="00A2086E" w:rsidRDefault="00A2086E" w:rsidP="00ED1B87"/>
              </w:txbxContent>
            </v:textbox>
          </v:shape>
        </w:pi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 w:rsidRPr="00B841DC">
        <w:rPr>
          <w:b/>
          <w:bCs/>
          <w:sz w:val="24"/>
          <w:szCs w:val="24"/>
        </w:rPr>
        <w:t>Grand Total</w:t>
      </w:r>
      <w:r w:rsidRPr="00B841DC">
        <w:rPr>
          <w:b/>
          <w:bCs/>
          <w:sz w:val="24"/>
          <w:szCs w:val="24"/>
        </w:rPr>
        <w:br w:type="textWrapping" w:clear="all"/>
      </w:r>
    </w:p>
    <w:p w:rsidR="00A2086E" w:rsidRPr="00CB5CDC" w:rsidRDefault="00A2086E" w:rsidP="007A1176">
      <w:pPr>
        <w:rPr>
          <w:sz w:val="24"/>
          <w:szCs w:val="24"/>
        </w:rPr>
      </w:pPr>
      <w:r>
        <w:rPr>
          <w:noProof/>
        </w:rPr>
        <w:pict>
          <v:shape id="_x0000_s1037" type="#_x0000_t202" style="position:absolute;margin-left:-9pt;margin-top:8.55pt;width:207pt;height:36pt;z-index:251656704" stroked="f">
            <v:textbox style="mso-next-textbox:#_x0000_s1037">
              <w:txbxContent>
                <w:p w:rsidR="00A2086E" w:rsidRDefault="00A2086E" w:rsidP="00FB287A">
                  <w:pPr>
                    <w:ind w:left="360"/>
                  </w:pPr>
                </w:p>
                <w:p w:rsidR="00A2086E" w:rsidRDefault="00A2086E" w:rsidP="00FB287A">
                  <w:r>
                    <w:t>___________________________________________</w:t>
                  </w:r>
                </w:p>
                <w:p w:rsidR="00A2086E" w:rsidRDefault="00A2086E" w:rsidP="00FB287A">
                  <w:r>
                    <w:t>WEIGHTS &amp; MEASURES OFFICIALS SIGNATURE</w:t>
                  </w:r>
                </w:p>
                <w:p w:rsidR="00A2086E" w:rsidRDefault="00A2086E" w:rsidP="00CB5CDC"/>
              </w:txbxContent>
            </v:textbox>
          </v:shape>
        </w:pict>
      </w:r>
    </w:p>
    <w:sectPr w:rsidR="00A2086E" w:rsidRPr="00CB5CDC" w:rsidSect="00A01405">
      <w:pgSz w:w="12240" w:h="15840"/>
      <w:pgMar w:top="144" w:right="1008" w:bottom="144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Logo placeholder" style="width:3in;height:3in" o:bullet="t">
        <v:imagedata r:id="rId1" o:title=""/>
      </v:shape>
    </w:pict>
  </w:numPicBullet>
  <w:abstractNum w:abstractNumId="0">
    <w:nsid w:val="51A456C9"/>
    <w:multiLevelType w:val="hybridMultilevel"/>
    <w:tmpl w:val="11A06602"/>
    <w:lvl w:ilvl="0" w:tplc="CC54301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20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0FB5"/>
    <w:rsid w:val="00005AAC"/>
    <w:rsid w:val="00010191"/>
    <w:rsid w:val="00047F0F"/>
    <w:rsid w:val="000653AC"/>
    <w:rsid w:val="00073250"/>
    <w:rsid w:val="000C7811"/>
    <w:rsid w:val="000E042A"/>
    <w:rsid w:val="000E77CF"/>
    <w:rsid w:val="000F6B47"/>
    <w:rsid w:val="000F7D4F"/>
    <w:rsid w:val="00112A1D"/>
    <w:rsid w:val="001159A2"/>
    <w:rsid w:val="00140EA0"/>
    <w:rsid w:val="001424B0"/>
    <w:rsid w:val="00173657"/>
    <w:rsid w:val="00173E06"/>
    <w:rsid w:val="001F50BE"/>
    <w:rsid w:val="001F5C71"/>
    <w:rsid w:val="00202E66"/>
    <w:rsid w:val="002062BF"/>
    <w:rsid w:val="0023706D"/>
    <w:rsid w:val="00245463"/>
    <w:rsid w:val="002523E9"/>
    <w:rsid w:val="002550CF"/>
    <w:rsid w:val="00272EA7"/>
    <w:rsid w:val="00285A6E"/>
    <w:rsid w:val="002865D4"/>
    <w:rsid w:val="002C26CA"/>
    <w:rsid w:val="002C792D"/>
    <w:rsid w:val="002F6035"/>
    <w:rsid w:val="00311C97"/>
    <w:rsid w:val="003272DA"/>
    <w:rsid w:val="0035382F"/>
    <w:rsid w:val="003B76A0"/>
    <w:rsid w:val="003D7287"/>
    <w:rsid w:val="003D77BA"/>
    <w:rsid w:val="003E5FCD"/>
    <w:rsid w:val="003F44C2"/>
    <w:rsid w:val="00442CDA"/>
    <w:rsid w:val="0045588D"/>
    <w:rsid w:val="004618FA"/>
    <w:rsid w:val="00482FE1"/>
    <w:rsid w:val="004F0260"/>
    <w:rsid w:val="004F13B0"/>
    <w:rsid w:val="004F202D"/>
    <w:rsid w:val="004F6AFD"/>
    <w:rsid w:val="005209B5"/>
    <w:rsid w:val="00580066"/>
    <w:rsid w:val="0059158B"/>
    <w:rsid w:val="005A6A18"/>
    <w:rsid w:val="005B0FB5"/>
    <w:rsid w:val="005B49C8"/>
    <w:rsid w:val="005C09D9"/>
    <w:rsid w:val="00633679"/>
    <w:rsid w:val="00662B32"/>
    <w:rsid w:val="00671AED"/>
    <w:rsid w:val="00685445"/>
    <w:rsid w:val="006A0599"/>
    <w:rsid w:val="006A157C"/>
    <w:rsid w:val="006E781B"/>
    <w:rsid w:val="006F1903"/>
    <w:rsid w:val="00703A1A"/>
    <w:rsid w:val="00704C33"/>
    <w:rsid w:val="0073469B"/>
    <w:rsid w:val="00775305"/>
    <w:rsid w:val="007A1176"/>
    <w:rsid w:val="007B38EB"/>
    <w:rsid w:val="007C4C2A"/>
    <w:rsid w:val="007D190A"/>
    <w:rsid w:val="007D4C73"/>
    <w:rsid w:val="0080091E"/>
    <w:rsid w:val="00802FEA"/>
    <w:rsid w:val="00813BA9"/>
    <w:rsid w:val="00820427"/>
    <w:rsid w:val="008413BD"/>
    <w:rsid w:val="00841F09"/>
    <w:rsid w:val="00852DDE"/>
    <w:rsid w:val="00857A98"/>
    <w:rsid w:val="00895637"/>
    <w:rsid w:val="008C3289"/>
    <w:rsid w:val="008C524F"/>
    <w:rsid w:val="008C5A0E"/>
    <w:rsid w:val="008E45DF"/>
    <w:rsid w:val="009506DD"/>
    <w:rsid w:val="0095277B"/>
    <w:rsid w:val="0095357E"/>
    <w:rsid w:val="00954EF9"/>
    <w:rsid w:val="009B2871"/>
    <w:rsid w:val="009D7158"/>
    <w:rsid w:val="00A01405"/>
    <w:rsid w:val="00A10216"/>
    <w:rsid w:val="00A17689"/>
    <w:rsid w:val="00A2086E"/>
    <w:rsid w:val="00A23151"/>
    <w:rsid w:val="00A37D90"/>
    <w:rsid w:val="00A472D4"/>
    <w:rsid w:val="00A63377"/>
    <w:rsid w:val="00A87BAC"/>
    <w:rsid w:val="00A908B1"/>
    <w:rsid w:val="00A90DC8"/>
    <w:rsid w:val="00AD6E6B"/>
    <w:rsid w:val="00B16F97"/>
    <w:rsid w:val="00B27BBE"/>
    <w:rsid w:val="00B40912"/>
    <w:rsid w:val="00B7304C"/>
    <w:rsid w:val="00B841DC"/>
    <w:rsid w:val="00BD7590"/>
    <w:rsid w:val="00BF39C6"/>
    <w:rsid w:val="00C0136D"/>
    <w:rsid w:val="00C15B29"/>
    <w:rsid w:val="00C206AA"/>
    <w:rsid w:val="00C26883"/>
    <w:rsid w:val="00C323C6"/>
    <w:rsid w:val="00C50F0E"/>
    <w:rsid w:val="00C528BB"/>
    <w:rsid w:val="00C72D9E"/>
    <w:rsid w:val="00C74F0D"/>
    <w:rsid w:val="00C8597D"/>
    <w:rsid w:val="00CA0C38"/>
    <w:rsid w:val="00CA1C8D"/>
    <w:rsid w:val="00CB4DB8"/>
    <w:rsid w:val="00CB5CDC"/>
    <w:rsid w:val="00CE0FA0"/>
    <w:rsid w:val="00CF04EC"/>
    <w:rsid w:val="00CF3200"/>
    <w:rsid w:val="00CF676A"/>
    <w:rsid w:val="00D268BC"/>
    <w:rsid w:val="00D54EDE"/>
    <w:rsid w:val="00D719AB"/>
    <w:rsid w:val="00D824D4"/>
    <w:rsid w:val="00D90862"/>
    <w:rsid w:val="00DC66F9"/>
    <w:rsid w:val="00DE3190"/>
    <w:rsid w:val="00E020A7"/>
    <w:rsid w:val="00E47F00"/>
    <w:rsid w:val="00E66074"/>
    <w:rsid w:val="00EB3AB6"/>
    <w:rsid w:val="00EB4F05"/>
    <w:rsid w:val="00ED01B1"/>
    <w:rsid w:val="00ED1B87"/>
    <w:rsid w:val="00F238BB"/>
    <w:rsid w:val="00F34F79"/>
    <w:rsid w:val="00F43027"/>
    <w:rsid w:val="00F60C85"/>
    <w:rsid w:val="00FA2EF8"/>
    <w:rsid w:val="00FB287A"/>
    <w:rsid w:val="00FD1E88"/>
    <w:rsid w:val="00FD268E"/>
    <w:rsid w:val="00FE310C"/>
    <w:rsid w:val="00FE67BF"/>
    <w:rsid w:val="00FF7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ity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EA7"/>
    <w:rPr>
      <w:rFonts w:ascii="Century Gothic" w:hAnsi="Century Gothic" w:cs="Century Gothic"/>
      <w:sz w:val="16"/>
      <w:szCs w:val="16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7D4C73"/>
    <w:pPr>
      <w:keepNext/>
      <w:spacing w:line="800" w:lineRule="exact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719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87BA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7F5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7F5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7F52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mount">
    <w:name w:val="Amount"/>
    <w:basedOn w:val="Normal"/>
    <w:uiPriority w:val="99"/>
    <w:rsid w:val="003E5FCD"/>
    <w:pPr>
      <w:jc w:val="right"/>
    </w:pPr>
  </w:style>
  <w:style w:type="paragraph" w:customStyle="1" w:styleId="DateandNumber">
    <w:name w:val="Date and Number"/>
    <w:basedOn w:val="Normal"/>
    <w:uiPriority w:val="99"/>
    <w:rsid w:val="003E5FCD"/>
    <w:pPr>
      <w:spacing w:line="264" w:lineRule="auto"/>
      <w:jc w:val="right"/>
    </w:pPr>
    <w:rPr>
      <w:spacing w:val="4"/>
    </w:rPr>
  </w:style>
  <w:style w:type="paragraph" w:customStyle="1" w:styleId="smallgray">
    <w:name w:val="small gray"/>
    <w:basedOn w:val="Slogan"/>
    <w:uiPriority w:val="99"/>
    <w:rsid w:val="00047F0F"/>
    <w:rPr>
      <w:i w:val="0"/>
      <w:iCs w:val="0"/>
      <w:color w:val="999999"/>
      <w:sz w:val="16"/>
      <w:szCs w:val="16"/>
    </w:rPr>
  </w:style>
  <w:style w:type="paragraph" w:customStyle="1" w:styleId="Slogan">
    <w:name w:val="Slogan"/>
    <w:basedOn w:val="Heading3"/>
    <w:uiPriority w:val="99"/>
    <w:rsid w:val="004F0260"/>
    <w:pPr>
      <w:keepNext w:val="0"/>
      <w:spacing w:before="0"/>
    </w:pPr>
    <w:rPr>
      <w:rFonts w:ascii="Century Gothic" w:hAnsi="Century Gothic" w:cs="Century Gothic"/>
      <w:b w:val="0"/>
      <w:bCs w:val="0"/>
      <w:i/>
      <w:iCs/>
      <w:color w:val="808080"/>
      <w:spacing w:val="4"/>
      <w:sz w:val="14"/>
      <w:szCs w:val="14"/>
    </w:rPr>
  </w:style>
  <w:style w:type="table" w:styleId="TableGrid">
    <w:name w:val="Table Grid"/>
    <w:basedOn w:val="TableNormal"/>
    <w:uiPriority w:val="99"/>
    <w:rsid w:val="007C4C2A"/>
    <w:rPr>
      <w:rFonts w:ascii="Century Gothic" w:hAnsi="Century Goth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umnHeadings">
    <w:name w:val="Column Headings"/>
    <w:basedOn w:val="Heading2"/>
    <w:autoRedefine/>
    <w:uiPriority w:val="99"/>
    <w:rsid w:val="003E5FCD"/>
    <w:pPr>
      <w:keepNext w:val="0"/>
      <w:spacing w:before="20" w:after="0"/>
    </w:pPr>
    <w:rPr>
      <w:rFonts w:ascii="Century Gothic" w:hAnsi="Century Gothic" w:cs="Century Gothic"/>
      <w:b w:val="0"/>
      <w:bCs w:val="0"/>
      <w:i w:val="0"/>
      <w:iCs w:val="0"/>
      <w:sz w:val="16"/>
      <w:szCs w:val="16"/>
    </w:rPr>
  </w:style>
  <w:style w:type="paragraph" w:customStyle="1" w:styleId="Loweraddress">
    <w:name w:val="Lower address"/>
    <w:basedOn w:val="Normal"/>
    <w:uiPriority w:val="99"/>
    <w:rsid w:val="00841F09"/>
    <w:pPr>
      <w:spacing w:before="660"/>
      <w:jc w:val="center"/>
    </w:pPr>
    <w:rPr>
      <w:color w:val="808080"/>
    </w:rPr>
  </w:style>
  <w:style w:type="paragraph" w:customStyle="1" w:styleId="rightalignedtext">
    <w:name w:val="right aligned text"/>
    <w:basedOn w:val="Normal"/>
    <w:uiPriority w:val="99"/>
    <w:rsid w:val="00820427"/>
    <w:pPr>
      <w:spacing w:line="240" w:lineRule="atLeast"/>
      <w:jc w:val="righ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195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haron\LOCALS~1\Temp\TCD25.tmp\Credit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Credit memo.dot</Template>
  <TotalTime>1</TotalTime>
  <Pages>1</Pages>
  <Words>173</Words>
  <Characters>989</Characters>
  <Application>Microsoft Office Outlook</Application>
  <DocSecurity>0</DocSecurity>
  <Lines>0</Lines>
  <Paragraphs>0</Paragraphs>
  <ScaleCrop>false</ScaleCrop>
  <Company>Division of Consumer Affairs/Office of Weights and Measures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Noemi Sharo</dc:creator>
  <cp:keywords/>
  <dc:description/>
  <cp:lastModifiedBy> Tony Parenti</cp:lastModifiedBy>
  <cp:revision>2</cp:revision>
  <cp:lastPrinted>2010-01-20T23:10:00Z</cp:lastPrinted>
  <dcterms:created xsi:type="dcterms:W3CDTF">2010-01-21T07:38:00Z</dcterms:created>
  <dcterms:modified xsi:type="dcterms:W3CDTF">2010-01-21T07:38:00Z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TC011465821033</vt:lpwstr>
  </property>
</Properties>
</file>