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>
        <w:trPr>
          <w:cantSplit/>
        </w:trPr>
        <w:tc>
          <w:tcPr>
            <w:tcW w:w="4437" w:type="dxa"/>
          </w:tcPr>
          <w:p w:rsidR="00EE41A3" w:rsidRDefault="00AB62F9" w:rsidP="005A1F6B">
            <w:pPr>
              <w:pStyle w:val="Month"/>
            </w:pPr>
            <w:r>
              <w:t>January</w:t>
            </w:r>
            <w:r w:rsidR="005A1F6B">
              <w:t xml:space="preserve"> </w:t>
            </w:r>
          </w:p>
        </w:tc>
        <w:tc>
          <w:tcPr>
            <w:tcW w:w="4438" w:type="dxa"/>
          </w:tcPr>
          <w:p w:rsidR="00EE41A3" w:rsidRDefault="00AB62F9" w:rsidP="002159D5">
            <w:pPr>
              <w:pStyle w:val="Year"/>
            </w:pPr>
            <w:r>
              <w:t>201</w:t>
            </w:r>
            <w:r w:rsidR="002159D5">
              <w:t>8</w:t>
            </w:r>
          </w:p>
        </w:tc>
      </w:tr>
    </w:tbl>
    <w:p w:rsidR="00EE41A3" w:rsidRDefault="00EE41A3">
      <w:pPr>
        <w:pStyle w:val="NoSpacing"/>
      </w:pPr>
    </w:p>
    <w:tbl>
      <w:tblPr>
        <w:tblW w:w="0" w:type="auto"/>
        <w:tblInd w:w="-720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620"/>
        <w:gridCol w:w="1440"/>
        <w:gridCol w:w="1460"/>
        <w:gridCol w:w="1150"/>
        <w:gridCol w:w="1080"/>
        <w:gridCol w:w="1195"/>
        <w:gridCol w:w="1639"/>
      </w:tblGrid>
      <w:tr w:rsidR="00EE41A3" w:rsidTr="00772B41">
        <w:trPr>
          <w:cantSplit/>
          <w:trHeight w:hRule="exact" w:val="274"/>
        </w:trPr>
        <w:tc>
          <w:tcPr>
            <w:tcW w:w="162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Saturday</w:t>
            </w: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Off-MonthDate"/>
            </w:pPr>
            <w:r>
              <w:t>31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1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2</w:t>
            </w:r>
          </w:p>
          <w:p w:rsidR="00F5249B" w:rsidRDefault="00F5249B" w:rsidP="00F5249B"/>
          <w:p w:rsidR="00F5249B" w:rsidRDefault="00F5249B" w:rsidP="00F5249B"/>
          <w:p w:rsidR="00F5249B" w:rsidRDefault="00F5249B" w:rsidP="00F5249B"/>
          <w:p w:rsidR="00F5249B" w:rsidRPr="00F5249B" w:rsidRDefault="00F5249B" w:rsidP="00F5249B"/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3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4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5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6</w:t>
            </w:r>
          </w:p>
        </w:tc>
      </w:tr>
      <w:tr w:rsidR="00EE41A3" w:rsidTr="00230E80">
        <w:trPr>
          <w:cantSplit/>
          <w:trHeight w:hRule="exact" w:val="108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2159D5">
            <w:r>
              <w:t>HIP HOP 2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 xml:space="preserve">MINI LYRICAL 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 xml:space="preserve">LYRICAL 1 </w:t>
            </w:r>
          </w:p>
          <w:p w:rsidR="00230E80" w:rsidRPr="00230E80" w:rsidRDefault="00230E80">
            <w:pPr>
              <w:rPr>
                <w:b/>
              </w:rPr>
            </w:pPr>
            <w:r w:rsidRPr="00230E80">
              <w:rPr>
                <w:b/>
                <w:color w:val="FF0000"/>
              </w:rPr>
              <w:t xml:space="preserve">Monthly Fee Due 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AB62F9" w:rsidP="00AB62F9">
            <w:pPr>
              <w:jc w:val="center"/>
            </w:pPr>
            <w:r>
              <w:t>Rehearsal</w:t>
            </w:r>
          </w:p>
          <w:p w:rsidR="00AB62F9" w:rsidRDefault="00AB62F9" w:rsidP="00AB62F9">
            <w:pPr>
              <w:jc w:val="center"/>
            </w:pPr>
            <w:r>
              <w:t>RESUMES</w:t>
            </w:r>
          </w:p>
          <w:p w:rsidR="00AB62F9" w:rsidRDefault="00AB62F9" w:rsidP="00AB62F9">
            <w:pPr>
              <w:jc w:val="center"/>
            </w:pP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7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8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9</w:t>
            </w:r>
          </w:p>
          <w:p w:rsidR="00F5249B" w:rsidRPr="00F5249B" w:rsidRDefault="00F5249B" w:rsidP="00F5249B"/>
          <w:p w:rsidR="00F5249B" w:rsidRDefault="00F5249B" w:rsidP="00F5249B"/>
          <w:p w:rsidR="00F5249B" w:rsidRPr="00F5249B" w:rsidRDefault="00F5249B" w:rsidP="00F5249B"/>
          <w:p w:rsidR="00AB62F9" w:rsidRPr="00AB62F9" w:rsidRDefault="00AB62F9" w:rsidP="00AB62F9">
            <w:r>
              <w:t xml:space="preserve">HIP 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10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11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12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13</w:t>
            </w:r>
          </w:p>
          <w:p w:rsidR="00AB62F9" w:rsidRPr="00AB62F9" w:rsidRDefault="00AB62F9" w:rsidP="00AB62F9"/>
          <w:p w:rsidR="00AB62F9" w:rsidRPr="00AB62F9" w:rsidRDefault="00AB62F9" w:rsidP="00AB62F9"/>
        </w:tc>
      </w:tr>
      <w:tr w:rsidR="00EE41A3" w:rsidTr="00230E80">
        <w:trPr>
          <w:cantSplit/>
          <w:trHeight w:hRule="exact" w:val="243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AB62F9">
            <w:r>
              <w:t xml:space="preserve">PRODUCTION </w:t>
            </w:r>
          </w:p>
          <w:p w:rsidR="00AB62F9" w:rsidRDefault="00AB62F9">
            <w:r>
              <w:t xml:space="preserve">REHEARSAL </w:t>
            </w:r>
          </w:p>
          <w:p w:rsidR="00AB62F9" w:rsidRPr="00AB62F9" w:rsidRDefault="00AB62F9">
            <w:pPr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  <w:p w:rsidR="00EE56F9" w:rsidRDefault="00EE56F9">
            <w:r>
              <w:rPr>
                <w:b/>
                <w:color w:val="FF0000"/>
              </w:rPr>
              <w:t>Monthly Fee Late</w:t>
            </w:r>
          </w:p>
          <w:p w:rsidR="00EE56F9" w:rsidRDefault="00EE56F9"/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 w:rsidP="00AB62F9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A20867" w:rsidRDefault="00A20867">
            <w:r>
              <w:t xml:space="preserve">LEGACY </w:t>
            </w:r>
          </w:p>
          <w:p w:rsidR="00EE41A3" w:rsidRDefault="00AB62F9">
            <w:pPr>
              <w:rPr>
                <w:b/>
                <w:color w:val="527219" w:themeColor="accent5" w:themeTint="E6"/>
              </w:rPr>
            </w:pPr>
            <w:r w:rsidRPr="00AB62F9">
              <w:rPr>
                <w:b/>
                <w:color w:val="527219" w:themeColor="accent5" w:themeTint="E6"/>
              </w:rPr>
              <w:t>ENTRY FEE DUE</w:t>
            </w:r>
            <w:r w:rsidR="00230E80">
              <w:rPr>
                <w:b/>
                <w:color w:val="527219" w:themeColor="accent5" w:themeTint="E6"/>
              </w:rPr>
              <w:t xml:space="preserve"> </w:t>
            </w:r>
          </w:p>
          <w:p w:rsidR="00230E80" w:rsidRDefault="00230E80">
            <w:pPr>
              <w:rPr>
                <w:b/>
                <w:color w:val="527219" w:themeColor="accent5" w:themeTint="E6"/>
              </w:rPr>
            </w:pPr>
            <w:r>
              <w:rPr>
                <w:b/>
                <w:color w:val="527219" w:themeColor="accent5" w:themeTint="E6"/>
              </w:rPr>
              <w:t xml:space="preserve">Cash Only </w:t>
            </w:r>
          </w:p>
          <w:p w:rsidR="00230E80" w:rsidRPr="005A1F6B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ALL PAST</w:t>
            </w:r>
          </w:p>
          <w:p w:rsidR="00230E80" w:rsidRPr="005A1F6B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PAYMENTS</w:t>
            </w:r>
          </w:p>
          <w:p w:rsidR="00230E80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DUE</w:t>
            </w:r>
          </w:p>
          <w:p w:rsidR="00230E80" w:rsidRPr="00230E80" w:rsidRDefault="00230E80" w:rsidP="00230E8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Cash Only </w:t>
            </w:r>
          </w:p>
          <w:p w:rsidR="00AB62F9" w:rsidRPr="00AB62F9" w:rsidRDefault="00AB62F9">
            <w:pPr>
              <w:rPr>
                <w:b/>
                <w:color w:val="auto"/>
              </w:rPr>
            </w:pPr>
            <w:r w:rsidRPr="00AB62F9">
              <w:rPr>
                <w:b/>
                <w:color w:val="auto"/>
              </w:rPr>
              <w:t>Regular Schedule</w:t>
            </w:r>
          </w:p>
          <w:p w:rsidR="00AB62F9" w:rsidRDefault="00AB62F9"/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14</w:t>
            </w:r>
          </w:p>
          <w:p w:rsidR="00AB62F9" w:rsidRPr="00AB62F9" w:rsidRDefault="00AB62F9" w:rsidP="00AB62F9"/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15</w:t>
            </w:r>
          </w:p>
          <w:p w:rsidR="00AB62F9" w:rsidRPr="00AB62F9" w:rsidRDefault="00AB62F9" w:rsidP="00AB62F9">
            <w:r>
              <w:t xml:space="preserve">LYRICAL 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16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17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18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19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20</w:t>
            </w:r>
          </w:p>
        </w:tc>
      </w:tr>
      <w:tr w:rsidR="00EE41A3" w:rsidTr="00772B41">
        <w:trPr>
          <w:cantSplit/>
          <w:trHeight w:hRule="exact" w:val="1224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Default="00AB62F9" w:rsidP="00AB62F9">
            <w:r>
              <w:t xml:space="preserve">PRODUCTION </w:t>
            </w:r>
          </w:p>
          <w:p w:rsidR="00AB62F9" w:rsidRDefault="00AB62F9" w:rsidP="00AB62F9">
            <w:r>
              <w:t xml:space="preserve">REHEARSAL </w:t>
            </w:r>
          </w:p>
          <w:p w:rsidR="00AB62F9" w:rsidRDefault="00AB62F9" w:rsidP="002159D5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Pr="00AB62F9" w:rsidRDefault="00AB62F9">
            <w:pPr>
              <w:rPr>
                <w:b/>
              </w:rPr>
            </w:pPr>
            <w:r w:rsidRPr="00AB62F9">
              <w:rPr>
                <w:b/>
              </w:rPr>
              <w:t>Regular Schedule</w:t>
            </w: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22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23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24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25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26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27</w:t>
            </w:r>
          </w:p>
          <w:p w:rsidR="00AB62F9" w:rsidRPr="00AB62F9" w:rsidRDefault="00AB62F9" w:rsidP="00AB62F9"/>
        </w:tc>
      </w:tr>
      <w:tr w:rsidR="00EE41A3" w:rsidTr="00AA799D">
        <w:trPr>
          <w:cantSplit/>
          <w:trHeight w:hRule="exact" w:val="153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2159D5" w:rsidRDefault="002159D5" w:rsidP="002159D5">
            <w:r>
              <w:t xml:space="preserve">PRODUCTION </w:t>
            </w:r>
          </w:p>
          <w:p w:rsidR="00AB62F9" w:rsidRDefault="002159D5" w:rsidP="002159D5">
            <w:r>
              <w:t>REHEARSAL</w:t>
            </w: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Pr="00AA799D" w:rsidRDefault="00AA799D" w:rsidP="00AB62F9">
            <w:r w:rsidRPr="00AA799D">
              <w:t>Nuvo Convention</w:t>
            </w:r>
          </w:p>
          <w:p w:rsidR="00ED3B27" w:rsidRPr="00ED3B27" w:rsidRDefault="00AA799D" w:rsidP="00AB62F9">
            <w:pPr>
              <w:rPr>
                <w:b/>
                <w:color w:val="FF6022" w:themeColor="accent2" w:themeTint="80"/>
              </w:rPr>
            </w:pPr>
            <w:r w:rsidRPr="00ED3B27">
              <w:rPr>
                <w:b/>
                <w:color w:val="FF6022" w:themeColor="accent2" w:themeTint="80"/>
              </w:rPr>
              <w:t>ENTRY FEE DUE</w:t>
            </w:r>
          </w:p>
          <w:p w:rsidR="00AB62F9" w:rsidRPr="00AB62F9" w:rsidRDefault="00AB62F9" w:rsidP="00AB62F9">
            <w:pPr>
              <w:rPr>
                <w:b/>
                <w:color w:val="auto"/>
              </w:rPr>
            </w:pPr>
            <w:r w:rsidRPr="00AB62F9">
              <w:rPr>
                <w:b/>
                <w:color w:val="auto"/>
              </w:rPr>
              <w:t>Regular Schedule</w:t>
            </w:r>
          </w:p>
          <w:p w:rsidR="00EE41A3" w:rsidRDefault="00EE41A3"/>
        </w:tc>
      </w:tr>
      <w:tr w:rsidR="00EE41A3" w:rsidTr="00772B41">
        <w:trPr>
          <w:cantSplit/>
          <w:trHeight w:hRule="exact" w:val="307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28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29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30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31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Off-MonthDate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Off-MonthDate"/>
            </w:pPr>
            <w:r>
              <w:t>2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5A1F6B" w:rsidRDefault="002159D5" w:rsidP="002159D5">
            <w:pPr>
              <w:pStyle w:val="Off-MonthDate"/>
            </w:pPr>
            <w:r>
              <w:t>3</w:t>
            </w:r>
          </w:p>
          <w:p w:rsidR="005A1F6B" w:rsidRPr="005A1F6B" w:rsidRDefault="005A1F6B" w:rsidP="002159D5">
            <w:pPr>
              <w:pStyle w:val="Off-MonthDate"/>
            </w:pPr>
          </w:p>
          <w:p w:rsidR="005A1F6B" w:rsidRPr="005A1F6B" w:rsidRDefault="005A1F6B" w:rsidP="002159D5">
            <w:pPr>
              <w:pStyle w:val="Off-MonthDate"/>
            </w:pPr>
          </w:p>
        </w:tc>
      </w:tr>
      <w:tr w:rsidR="00EE41A3" w:rsidTr="00772B41">
        <w:trPr>
          <w:cantSplit/>
          <w:trHeight w:hRule="exact" w:val="1224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Default="00AB62F9" w:rsidP="00AB62F9">
            <w:r>
              <w:t xml:space="preserve">PRODUCTION </w:t>
            </w:r>
          </w:p>
          <w:p w:rsidR="00AB62F9" w:rsidRDefault="00AB62F9" w:rsidP="00AB62F9">
            <w:r>
              <w:t xml:space="preserve">REHEARSAL </w:t>
            </w:r>
          </w:p>
          <w:p w:rsidR="00AB62F9" w:rsidRDefault="00AB62F9" w:rsidP="00AB62F9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>HIP HOP 2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5A1F6B" w:rsidRDefault="005A1F6B" w:rsidP="005A1F6B">
            <w:pPr>
              <w:rPr>
                <w:b/>
                <w:color w:val="auto"/>
              </w:rPr>
            </w:pPr>
          </w:p>
          <w:p w:rsidR="005A1F6B" w:rsidRPr="00AB62F9" w:rsidRDefault="005A1F6B" w:rsidP="005A1F6B">
            <w:pPr>
              <w:rPr>
                <w:b/>
                <w:color w:val="auto"/>
              </w:rPr>
            </w:pPr>
          </w:p>
          <w:p w:rsidR="00EE41A3" w:rsidRDefault="00EE41A3"/>
        </w:tc>
      </w:tr>
    </w:tbl>
    <w:p w:rsidR="00EE41A3" w:rsidRDefault="00AB62F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Caption w:val="Space for notes"/>
      </w:tblPr>
      <w:tblGrid>
        <w:gridCol w:w="7606"/>
      </w:tblGrid>
      <w:tr w:rsidR="00EE41A3" w:rsidTr="00800B0F">
        <w:trPr>
          <w:cantSplit/>
          <w:trHeight w:hRule="exact" w:val="1951"/>
        </w:trPr>
        <w:tc>
          <w:tcPr>
            <w:tcW w:w="7606" w:type="dxa"/>
          </w:tcPr>
          <w:p w:rsidR="00EE41A3" w:rsidRDefault="005A1F6B" w:rsidP="00800B0F">
            <w:pPr>
              <w:rPr>
                <w:sz w:val="32"/>
                <w:szCs w:val="32"/>
              </w:rPr>
            </w:pPr>
            <w:r w:rsidRPr="005A1F6B">
              <w:rPr>
                <w:b/>
                <w:color w:val="FF0000"/>
                <w:sz w:val="32"/>
                <w:szCs w:val="32"/>
              </w:rPr>
              <w:t>IMPORTANT!</w:t>
            </w:r>
            <w:r w:rsidRPr="005A1F6B">
              <w:rPr>
                <w:color w:val="FF0000"/>
                <w:sz w:val="32"/>
                <w:szCs w:val="32"/>
              </w:rPr>
              <w:t xml:space="preserve"> </w:t>
            </w:r>
            <w:r w:rsidRPr="005A1F6B">
              <w:rPr>
                <w:sz w:val="32"/>
                <w:szCs w:val="32"/>
              </w:rPr>
              <w:t xml:space="preserve">If you have yet to pay for Costume payment </w:t>
            </w:r>
            <w:r w:rsidR="00800B0F">
              <w:rPr>
                <w:sz w:val="32"/>
                <w:szCs w:val="32"/>
              </w:rPr>
              <w:t xml:space="preserve">on or before </w:t>
            </w:r>
            <w:r w:rsidR="00230E80">
              <w:rPr>
                <w:sz w:val="32"/>
                <w:szCs w:val="32"/>
              </w:rPr>
              <w:t>1/</w:t>
            </w:r>
            <w:r w:rsidR="00AA16A3">
              <w:rPr>
                <w:sz w:val="32"/>
                <w:szCs w:val="32"/>
              </w:rPr>
              <w:t>13 your</w:t>
            </w:r>
            <w:r w:rsidRPr="005A1F6B">
              <w:rPr>
                <w:sz w:val="32"/>
                <w:szCs w:val="32"/>
              </w:rPr>
              <w:t xml:space="preserve"> costume </w:t>
            </w:r>
            <w:r w:rsidRPr="005A1F6B">
              <w:rPr>
                <w:b/>
                <w:sz w:val="32"/>
                <w:szCs w:val="32"/>
                <w:highlight w:val="yellow"/>
              </w:rPr>
              <w:t>WILL NOT</w:t>
            </w:r>
            <w:r w:rsidRPr="005A1F6B">
              <w:rPr>
                <w:sz w:val="32"/>
                <w:szCs w:val="32"/>
              </w:rPr>
              <w:t xml:space="preserve"> Arrive in time for the first competition. We will expedite your costume for the next scheduled competition. </w:t>
            </w: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Pr="005A1F6B" w:rsidRDefault="00772B41" w:rsidP="00800B0F">
            <w:pPr>
              <w:rPr>
                <w:sz w:val="32"/>
                <w:szCs w:val="32"/>
              </w:rPr>
            </w:pPr>
          </w:p>
        </w:tc>
      </w:tr>
    </w:tbl>
    <w:p w:rsidR="00EE41A3" w:rsidRDefault="00EE41A3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>
        <w:trPr>
          <w:cantSplit/>
        </w:trPr>
        <w:tc>
          <w:tcPr>
            <w:tcW w:w="4437" w:type="dxa"/>
          </w:tcPr>
          <w:p w:rsidR="00EE41A3" w:rsidRDefault="00AB62F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</w:tcPr>
          <w:p w:rsidR="00EE41A3" w:rsidRDefault="00AB62F9" w:rsidP="00230E80">
            <w:pPr>
              <w:pStyle w:val="Year"/>
            </w:pPr>
            <w:r>
              <w:t>201</w:t>
            </w:r>
            <w:r w:rsidR="00230E80">
              <w:t>8</w:t>
            </w:r>
          </w:p>
        </w:tc>
      </w:tr>
    </w:tbl>
    <w:p w:rsidR="00EE41A3" w:rsidRDefault="00EE41A3">
      <w:pPr>
        <w:pStyle w:val="NoSpacing"/>
      </w:pPr>
    </w:p>
    <w:tbl>
      <w:tblPr>
        <w:tblW w:w="0" w:type="auto"/>
        <w:tblInd w:w="-78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2052"/>
        <w:gridCol w:w="1268"/>
        <w:gridCol w:w="1270"/>
        <w:gridCol w:w="1170"/>
        <w:gridCol w:w="1260"/>
        <w:gridCol w:w="1170"/>
        <w:gridCol w:w="1710"/>
      </w:tblGrid>
      <w:tr w:rsidR="00EE41A3" w:rsidTr="00434983">
        <w:trPr>
          <w:cantSplit/>
          <w:trHeight w:hRule="exact" w:val="274"/>
        </w:trPr>
        <w:tc>
          <w:tcPr>
            <w:tcW w:w="20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Saturday</w:t>
            </w:r>
          </w:p>
        </w:tc>
      </w:tr>
      <w:tr w:rsidR="00EE41A3" w:rsidTr="00434983">
        <w:trPr>
          <w:cantSplit/>
          <w:trHeight w:hRule="exact" w:val="360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</w:t>
            </w:r>
          </w:p>
          <w:p w:rsidR="002413DB" w:rsidRPr="002413DB" w:rsidRDefault="002413DB" w:rsidP="002413DB">
            <w:r>
              <w:t>6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3</w:t>
            </w:r>
          </w:p>
        </w:tc>
      </w:tr>
      <w:tr w:rsidR="00EE41A3" w:rsidTr="00434983">
        <w:trPr>
          <w:cantSplit/>
          <w:trHeight w:val="1395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Pr="009D75AD" w:rsidRDefault="00434983">
            <w:pPr>
              <w:rPr>
                <w:b/>
                <w:color w:val="auto"/>
              </w:rPr>
            </w:pPr>
            <w:r w:rsidRPr="00434983"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4</w:t>
            </w:r>
          </w:p>
          <w:p w:rsidR="00434983" w:rsidRDefault="00434983" w:rsidP="00434983">
            <w:r>
              <w:t xml:space="preserve">PRODUCTION </w:t>
            </w:r>
          </w:p>
          <w:p w:rsidR="00EE56F9" w:rsidRDefault="00434983" w:rsidP="00434983">
            <w:r>
              <w:t>REHEARSAL</w:t>
            </w:r>
          </w:p>
          <w:p w:rsidR="00434983" w:rsidRPr="00EE56F9" w:rsidRDefault="00EE56F9" w:rsidP="00434983">
            <w:pPr>
              <w:rPr>
                <w:b/>
              </w:rPr>
            </w:pPr>
            <w:r w:rsidRPr="00EE56F9">
              <w:rPr>
                <w:b/>
              </w:rPr>
              <w:t xml:space="preserve">ALL MEMBERS 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5</w:t>
            </w:r>
          </w:p>
          <w:p w:rsidR="00EE56F9" w:rsidRPr="00EE56F9" w:rsidRDefault="00EE56F9" w:rsidP="00EE56F9">
            <w:r w:rsidRPr="00230E80">
              <w:rPr>
                <w:b/>
                <w:color w:val="FF0000"/>
              </w:rPr>
              <w:t>Monthly Fee Due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6</w:t>
            </w:r>
          </w:p>
          <w:p w:rsidR="00F5249B" w:rsidRPr="00F5249B" w:rsidRDefault="00F5249B" w:rsidP="00F5249B">
            <w:r>
              <w:t>Mini Hip Hop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7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8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9</w:t>
            </w:r>
          </w:p>
          <w:p w:rsidR="00434983" w:rsidRDefault="00434983" w:rsidP="00434983">
            <w:r>
              <w:t>LYRICAL 1</w:t>
            </w:r>
          </w:p>
          <w:p w:rsidR="000D112B" w:rsidRPr="000D112B" w:rsidRDefault="000D112B" w:rsidP="000D112B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0D112B">
              <w:rPr>
                <w:b/>
                <w:color w:val="77A624" w:themeColor="accent5" w:themeTint="BF"/>
                <w:sz w:val="16"/>
              </w:rPr>
              <w:t>Alvin Ailey</w:t>
            </w:r>
          </w:p>
          <w:p w:rsidR="000D112B" w:rsidRPr="000D112B" w:rsidRDefault="000D112B" w:rsidP="000D112B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0D112B">
              <w:rPr>
                <w:b/>
                <w:color w:val="77A624" w:themeColor="accent5" w:themeTint="BF"/>
                <w:sz w:val="16"/>
              </w:rPr>
              <w:t>(NO LYRICAL)</w:t>
            </w:r>
          </w:p>
          <w:p w:rsidR="00EE56F9" w:rsidRPr="00434983" w:rsidRDefault="00EE56F9" w:rsidP="00434983">
            <w:r>
              <w:rPr>
                <w:b/>
                <w:color w:val="FF0000"/>
              </w:rPr>
              <w:t>Monthly Fee Late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10</w:t>
            </w:r>
          </w:p>
          <w:p w:rsidR="00AA799D" w:rsidRDefault="00AA799D" w:rsidP="00AA799D">
            <w:r>
              <w:t xml:space="preserve">Imagine </w:t>
            </w:r>
          </w:p>
          <w:p w:rsidR="00AA799D" w:rsidRDefault="00AA799D" w:rsidP="00AA799D">
            <w:pPr>
              <w:rPr>
                <w:b/>
                <w:color w:val="527219" w:themeColor="accent5" w:themeTint="E6"/>
              </w:rPr>
            </w:pPr>
            <w:r w:rsidRPr="00AB62F9">
              <w:rPr>
                <w:b/>
                <w:color w:val="527219" w:themeColor="accent5" w:themeTint="E6"/>
              </w:rPr>
              <w:t>ENTRY FEE DUE</w:t>
            </w:r>
          </w:p>
          <w:p w:rsidR="00AA16A3" w:rsidRPr="00AA799D" w:rsidRDefault="00AA16A3" w:rsidP="00AA799D">
            <w:pPr>
              <w:rPr>
                <w:b/>
                <w:color w:val="527219" w:themeColor="accent5" w:themeTint="E6"/>
              </w:rPr>
            </w:pPr>
            <w:r>
              <w:rPr>
                <w:b/>
                <w:color w:val="527219" w:themeColor="accent5" w:themeTint="E6"/>
              </w:rPr>
              <w:t xml:space="preserve">Cash Only </w:t>
            </w:r>
          </w:p>
          <w:p w:rsidR="00AA799D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 w:rsidP="00455165"/>
          <w:p w:rsidR="00772B41" w:rsidRDefault="00772B41" w:rsidP="00455165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11</w:t>
            </w:r>
          </w:p>
          <w:p w:rsidR="00434983" w:rsidRDefault="00434983" w:rsidP="00434983">
            <w:r>
              <w:t xml:space="preserve">PRODUCTION </w:t>
            </w:r>
          </w:p>
          <w:p w:rsidR="00434983" w:rsidRPr="00434983" w:rsidRDefault="00434983" w:rsidP="00434983">
            <w:r>
              <w:t xml:space="preserve">REHEARSAL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13</w:t>
            </w:r>
          </w:p>
          <w:p w:rsidR="00F5249B" w:rsidRPr="00F5249B" w:rsidRDefault="00F5249B" w:rsidP="00F5249B">
            <w:r>
              <w:t xml:space="preserve">Mini Hip Hop 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14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15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16</w:t>
            </w:r>
          </w:p>
          <w:p w:rsidR="00434983" w:rsidRPr="00434983" w:rsidRDefault="00434983" w:rsidP="00434983">
            <w:r>
              <w:t>LYRICAL 1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17</w:t>
            </w:r>
          </w:p>
          <w:p w:rsidR="00434983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EE56F9" w:rsidP="00455165">
            <w:pPr>
              <w:rPr>
                <w:b/>
              </w:rPr>
            </w:pPr>
            <w:r w:rsidRPr="00EE56F9">
              <w:rPr>
                <w:b/>
              </w:rPr>
              <w:t xml:space="preserve">ALL MEMBERS  </w:t>
            </w:r>
          </w:p>
          <w:p w:rsidR="00EE56F9" w:rsidRPr="00EE56F9" w:rsidRDefault="00EE56F9" w:rsidP="00EE56F9">
            <w:pPr>
              <w:jc w:val="center"/>
              <w:rPr>
                <w:b/>
                <w:color w:val="FF0000"/>
              </w:rPr>
            </w:pPr>
            <w:r w:rsidRPr="00EE56F9">
              <w:rPr>
                <w:b/>
                <w:color w:val="FF0000"/>
              </w:rPr>
              <w:t>Lyrical 1 Makeup</w:t>
            </w:r>
          </w:p>
          <w:p w:rsidR="00EE56F9" w:rsidRPr="00EE56F9" w:rsidRDefault="00EE56F9" w:rsidP="00EE56F9">
            <w:pPr>
              <w:jc w:val="center"/>
              <w:rPr>
                <w:b/>
                <w:color w:val="FF0000"/>
              </w:rPr>
            </w:pPr>
            <w:r w:rsidRPr="00EE56F9">
              <w:rPr>
                <w:b/>
                <w:color w:val="FF0000"/>
              </w:rPr>
              <w:t>@</w:t>
            </w:r>
          </w:p>
          <w:p w:rsidR="00EE56F9" w:rsidRPr="00455165" w:rsidRDefault="00EE56F9" w:rsidP="00EE56F9">
            <w:pPr>
              <w:jc w:val="center"/>
              <w:rPr>
                <w:b/>
                <w:color w:val="CC0066"/>
              </w:rPr>
            </w:pPr>
            <w:r w:rsidRPr="00EE56F9">
              <w:rPr>
                <w:b/>
                <w:color w:val="FF0000"/>
              </w:rPr>
              <w:t>2PM – 5PM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18</w:t>
            </w:r>
          </w:p>
          <w:p w:rsidR="00434983" w:rsidRDefault="00434983" w:rsidP="00434983">
            <w:r>
              <w:t xml:space="preserve">PRODUCTION </w:t>
            </w:r>
          </w:p>
          <w:p w:rsidR="00434983" w:rsidRPr="00434983" w:rsidRDefault="00434983" w:rsidP="00434983">
            <w:r>
              <w:t xml:space="preserve">REHEARSAL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20</w:t>
            </w:r>
          </w:p>
          <w:p w:rsidR="00F5249B" w:rsidRPr="00F5249B" w:rsidRDefault="00F5249B" w:rsidP="00F5249B">
            <w:r>
              <w:t xml:space="preserve">Mini Hip Hop 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21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22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23</w:t>
            </w:r>
          </w:p>
          <w:p w:rsidR="00FB70C5" w:rsidRPr="00FB70C5" w:rsidRDefault="00FB70C5" w:rsidP="00FB70C5">
            <w:r>
              <w:t xml:space="preserve">College Readiness/ Future Plans Night </w:t>
            </w:r>
            <w:bookmarkStart w:id="0" w:name="_GoBack"/>
            <w:bookmarkEnd w:id="0"/>
          </w:p>
          <w:p w:rsidR="00434983" w:rsidRPr="00434983" w:rsidRDefault="00434983" w:rsidP="00434983">
            <w:r>
              <w:t>LYRICAL 1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24</w:t>
            </w:r>
          </w:p>
          <w:p w:rsidR="00434983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56F9" w:rsidP="00455165">
            <w:r w:rsidRPr="00EE56F9">
              <w:rPr>
                <w:b/>
              </w:rPr>
              <w:t xml:space="preserve">ALL MEMBERS  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455165" w:rsidRPr="00455165" w:rsidRDefault="00455165">
            <w:pPr>
              <w:rPr>
                <w:b/>
                <w:color w:val="auto"/>
              </w:rPr>
            </w:pP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25</w:t>
            </w:r>
          </w:p>
          <w:p w:rsidR="00434983" w:rsidRDefault="00434983" w:rsidP="00434983">
            <w:r>
              <w:t xml:space="preserve">PRODUCTION </w:t>
            </w:r>
          </w:p>
          <w:p w:rsidR="00434983" w:rsidRDefault="00434983" w:rsidP="00434983">
            <w:r>
              <w:t xml:space="preserve">REHEARSAL </w:t>
            </w:r>
          </w:p>
          <w:p w:rsidR="008826D6" w:rsidRPr="008826D6" w:rsidRDefault="008826D6" w:rsidP="00434983">
            <w:pPr>
              <w:rPr>
                <w:b/>
                <w:color w:val="B43200" w:themeColor="accent2" w:themeTint="BF"/>
              </w:rPr>
            </w:pPr>
            <w:r w:rsidRPr="008826D6">
              <w:rPr>
                <w:b/>
                <w:color w:val="B43200" w:themeColor="accent2" w:themeTint="BF"/>
              </w:rPr>
              <w:t>CHIPOTLE</w:t>
            </w:r>
          </w:p>
          <w:p w:rsidR="008826D6" w:rsidRPr="008826D6" w:rsidRDefault="008826D6" w:rsidP="00434983">
            <w:pPr>
              <w:rPr>
                <w:b/>
                <w:color w:val="B43200" w:themeColor="accent2" w:themeTint="BF"/>
              </w:rPr>
            </w:pPr>
            <w:r w:rsidRPr="008826D6">
              <w:rPr>
                <w:b/>
                <w:color w:val="B43200" w:themeColor="accent2" w:themeTint="BF"/>
              </w:rPr>
              <w:t xml:space="preserve">FUNDRAISER </w:t>
            </w:r>
          </w:p>
          <w:p w:rsidR="00AA799D" w:rsidRPr="00434983" w:rsidRDefault="00EE56F9" w:rsidP="00434983">
            <w:r w:rsidRPr="00EE56F9">
              <w:rPr>
                <w:b/>
              </w:rPr>
              <w:t xml:space="preserve">ALL MEMBERS 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 w:rsidP="00434983">
            <w:pPr>
              <w:pStyle w:val="Date"/>
            </w:pPr>
            <w:r>
              <w:t>27</w:t>
            </w:r>
          </w:p>
          <w:p w:rsidR="00F5249B" w:rsidRPr="00F5249B" w:rsidRDefault="00F5249B" w:rsidP="00F5249B">
            <w:r>
              <w:t>Mini Hip Hop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 w:rsidP="00434983">
            <w:pPr>
              <w:pStyle w:val="Date"/>
            </w:pPr>
            <w:r>
              <w:t>28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2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3</w:t>
            </w:r>
          </w:p>
        </w:tc>
      </w:tr>
      <w:tr w:rsidR="00EE41A3" w:rsidTr="008826D6">
        <w:trPr>
          <w:cantSplit/>
          <w:trHeight w:val="80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 w:rsidP="00455165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1E7F6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1E7F63" w:rsidP="00455165"/>
        </w:tc>
      </w:tr>
    </w:tbl>
    <w:p w:rsidR="00230E80" w:rsidRPr="00230E80" w:rsidRDefault="00AB62F9" w:rsidP="00230E80">
      <w:pPr>
        <w:pStyle w:val="Heading1"/>
      </w:pPr>
      <w:r>
        <w:t>Notes:</w:t>
      </w:r>
      <w:r w:rsidR="00230E80">
        <w:t xml:space="preserve"> </w:t>
      </w:r>
      <w:r w:rsidR="00230E80" w:rsidRPr="00230E80">
        <w:rPr>
          <w:b/>
          <w:i/>
        </w:rPr>
        <w:t xml:space="preserve"> New Saturday Schedule Starting In March 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Caption w:val="Space for notes"/>
      </w:tblPr>
      <w:tblGrid>
        <w:gridCol w:w="7200"/>
      </w:tblGrid>
      <w:tr w:rsidR="00EE41A3" w:rsidRPr="00230E80">
        <w:trPr>
          <w:cantSplit/>
          <w:trHeight w:hRule="exact" w:val="1800"/>
        </w:trPr>
        <w:tc>
          <w:tcPr>
            <w:tcW w:w="7200" w:type="dxa"/>
          </w:tcPr>
          <w:p w:rsidR="00230E80" w:rsidRPr="00230E80" w:rsidRDefault="00230E80">
            <w:pPr>
              <w:rPr>
                <w:b/>
                <w:color w:val="FF0000"/>
                <w:sz w:val="28"/>
                <w:szCs w:val="32"/>
              </w:rPr>
            </w:pPr>
            <w:r w:rsidRPr="00230E80">
              <w:rPr>
                <w:b/>
                <w:color w:val="FF0000"/>
                <w:sz w:val="28"/>
                <w:szCs w:val="32"/>
              </w:rPr>
              <w:lastRenderedPageBreak/>
              <w:t xml:space="preserve">IMPORTANT DATES: </w:t>
            </w:r>
          </w:p>
          <w:p w:rsidR="00230E80" w:rsidRPr="00230E80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Sleep Over</w:t>
            </w:r>
            <w:r w:rsidRPr="00230E80">
              <w:rPr>
                <w:sz w:val="28"/>
                <w:szCs w:val="32"/>
              </w:rPr>
              <w:t xml:space="preserve"> </w:t>
            </w:r>
            <w:r w:rsidR="00A54C61">
              <w:rPr>
                <w:sz w:val="28"/>
                <w:szCs w:val="32"/>
              </w:rPr>
              <w:t xml:space="preserve">- </w:t>
            </w:r>
            <w:r w:rsidRPr="00230E80">
              <w:rPr>
                <w:sz w:val="28"/>
                <w:szCs w:val="32"/>
              </w:rPr>
              <w:t>( 3/3/18)</w:t>
            </w:r>
          </w:p>
          <w:p w:rsidR="00230E80" w:rsidRPr="00230E80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Make-Up Class</w:t>
            </w:r>
            <w:r w:rsidRPr="00230E80">
              <w:rPr>
                <w:sz w:val="28"/>
                <w:szCs w:val="32"/>
              </w:rPr>
              <w:t xml:space="preserve"> </w:t>
            </w:r>
            <w:r w:rsidR="00A54C61">
              <w:rPr>
                <w:sz w:val="28"/>
                <w:szCs w:val="32"/>
              </w:rPr>
              <w:t xml:space="preserve">- </w:t>
            </w:r>
            <w:r w:rsidRPr="00230E80">
              <w:rPr>
                <w:sz w:val="28"/>
                <w:szCs w:val="32"/>
              </w:rPr>
              <w:t xml:space="preserve">(3/4/18) </w:t>
            </w:r>
          </w:p>
          <w:p w:rsidR="00230E80" w:rsidRPr="00AA16A3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Legacy Competition</w:t>
            </w:r>
            <w:r w:rsidR="00A54C61">
              <w:rPr>
                <w:b/>
                <w:sz w:val="28"/>
                <w:szCs w:val="32"/>
              </w:rPr>
              <w:t xml:space="preserve"> - </w:t>
            </w:r>
            <w:r w:rsidRPr="00230E80">
              <w:rPr>
                <w:sz w:val="28"/>
                <w:szCs w:val="32"/>
              </w:rPr>
              <w:t>(3/23 – 3/25)</w:t>
            </w:r>
          </w:p>
        </w:tc>
      </w:tr>
    </w:tbl>
    <w:p w:rsidR="00EE41A3" w:rsidRPr="00230E80" w:rsidRDefault="00EE41A3" w:rsidP="00AA16A3">
      <w:pPr>
        <w:pStyle w:val="NoSpacing"/>
        <w:rPr>
          <w:sz w:val="18"/>
        </w:rPr>
      </w:pPr>
    </w:p>
    <w:sectPr w:rsidR="00EE41A3" w:rsidRPr="00230E80">
      <w:footerReference w:type="default" r:id="rId6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7E2" w:rsidRDefault="000C37E2">
      <w:pPr>
        <w:spacing w:after="0"/>
      </w:pPr>
      <w:r>
        <w:separator/>
      </w:r>
    </w:p>
  </w:endnote>
  <w:endnote w:type="continuationSeparator" w:id="0">
    <w:p w:rsidR="000C37E2" w:rsidRDefault="000C37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7E2" w:rsidRDefault="000C37E2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B46D5AF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7E2" w:rsidRDefault="000C37E2">
      <w:pPr>
        <w:spacing w:after="0"/>
      </w:pPr>
      <w:r>
        <w:separator/>
      </w:r>
    </w:p>
  </w:footnote>
  <w:footnote w:type="continuationSeparator" w:id="0">
    <w:p w:rsidR="000C37E2" w:rsidRDefault="000C37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C37E2"/>
    <w:rsid w:val="000D112B"/>
    <w:rsid w:val="000D26E1"/>
    <w:rsid w:val="001301AC"/>
    <w:rsid w:val="0015135C"/>
    <w:rsid w:val="001651E2"/>
    <w:rsid w:val="001E7F63"/>
    <w:rsid w:val="002159D5"/>
    <w:rsid w:val="00230E80"/>
    <w:rsid w:val="002413DB"/>
    <w:rsid w:val="00242E70"/>
    <w:rsid w:val="0027372B"/>
    <w:rsid w:val="0028272E"/>
    <w:rsid w:val="002D3518"/>
    <w:rsid w:val="0032123B"/>
    <w:rsid w:val="0032219A"/>
    <w:rsid w:val="00434983"/>
    <w:rsid w:val="00441079"/>
    <w:rsid w:val="004454DA"/>
    <w:rsid w:val="00455165"/>
    <w:rsid w:val="00472EAE"/>
    <w:rsid w:val="004850B0"/>
    <w:rsid w:val="004B3972"/>
    <w:rsid w:val="00502EFE"/>
    <w:rsid w:val="00532CEB"/>
    <w:rsid w:val="005A1F6B"/>
    <w:rsid w:val="00613806"/>
    <w:rsid w:val="00621E81"/>
    <w:rsid w:val="007260C0"/>
    <w:rsid w:val="00772B41"/>
    <w:rsid w:val="007C0BF9"/>
    <w:rsid w:val="007D10A9"/>
    <w:rsid w:val="00800B0F"/>
    <w:rsid w:val="00824FFA"/>
    <w:rsid w:val="008779C2"/>
    <w:rsid w:val="008826D6"/>
    <w:rsid w:val="00883A65"/>
    <w:rsid w:val="008858B8"/>
    <w:rsid w:val="008A0516"/>
    <w:rsid w:val="008E3CE3"/>
    <w:rsid w:val="00920C66"/>
    <w:rsid w:val="00951635"/>
    <w:rsid w:val="00986D63"/>
    <w:rsid w:val="00996A53"/>
    <w:rsid w:val="009D75AD"/>
    <w:rsid w:val="009E7CFF"/>
    <w:rsid w:val="00A02C98"/>
    <w:rsid w:val="00A20867"/>
    <w:rsid w:val="00A54C61"/>
    <w:rsid w:val="00AA16A3"/>
    <w:rsid w:val="00AA799D"/>
    <w:rsid w:val="00AB62F9"/>
    <w:rsid w:val="00B11EB3"/>
    <w:rsid w:val="00B66613"/>
    <w:rsid w:val="00B719CD"/>
    <w:rsid w:val="00B87926"/>
    <w:rsid w:val="00BA522A"/>
    <w:rsid w:val="00C65B71"/>
    <w:rsid w:val="00CE352C"/>
    <w:rsid w:val="00CE74F9"/>
    <w:rsid w:val="00CE7D9E"/>
    <w:rsid w:val="00D60542"/>
    <w:rsid w:val="00E53741"/>
    <w:rsid w:val="00E7544A"/>
    <w:rsid w:val="00EB1314"/>
    <w:rsid w:val="00ED3B27"/>
    <w:rsid w:val="00EE41A3"/>
    <w:rsid w:val="00EE56F9"/>
    <w:rsid w:val="00F1591F"/>
    <w:rsid w:val="00F36CEF"/>
    <w:rsid w:val="00F5249B"/>
    <w:rsid w:val="00F8375D"/>
    <w:rsid w:val="00F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D5A2EB27-15A5-4A78-9C7C-553AEB7F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983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</Template>
  <TotalTime>88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fredric davis</cp:lastModifiedBy>
  <cp:revision>11</cp:revision>
  <cp:lastPrinted>2016-04-13T12:11:00Z</cp:lastPrinted>
  <dcterms:created xsi:type="dcterms:W3CDTF">2018-01-03T17:59:00Z</dcterms:created>
  <dcterms:modified xsi:type="dcterms:W3CDTF">2018-01-16T03:36:00Z</dcterms:modified>
  <cp:version/>
</cp:coreProperties>
</file>