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98382" w14:textId="77777777" w:rsidR="00EE41A3" w:rsidRDefault="00EE41A3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 w14:paraId="097E3572" w14:textId="77777777">
        <w:trPr>
          <w:cantSplit/>
        </w:trPr>
        <w:tc>
          <w:tcPr>
            <w:tcW w:w="4437" w:type="dxa"/>
          </w:tcPr>
          <w:p w14:paraId="35970CCF" w14:textId="77777777" w:rsidR="00EE41A3" w:rsidRDefault="00AB62F9">
            <w:pPr>
              <w:pStyle w:val="Month"/>
            </w:pPr>
            <w:r>
              <w:t>March</w:t>
            </w:r>
          </w:p>
        </w:tc>
        <w:tc>
          <w:tcPr>
            <w:tcW w:w="4438" w:type="dxa"/>
          </w:tcPr>
          <w:p w14:paraId="7ED34154" w14:textId="77777777" w:rsidR="00EE41A3" w:rsidRDefault="00AB62F9" w:rsidP="00CC1DA8">
            <w:pPr>
              <w:pStyle w:val="Year"/>
            </w:pPr>
            <w:r>
              <w:t>201</w:t>
            </w:r>
            <w:r w:rsidR="00CC1DA8">
              <w:t>8</w:t>
            </w:r>
          </w:p>
        </w:tc>
      </w:tr>
    </w:tbl>
    <w:p w14:paraId="49D508B1" w14:textId="77777777" w:rsidR="00EE41A3" w:rsidRDefault="00EE41A3">
      <w:pPr>
        <w:pStyle w:val="NoSpacing"/>
      </w:pPr>
    </w:p>
    <w:tbl>
      <w:tblPr>
        <w:tblW w:w="10710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980"/>
        <w:gridCol w:w="1260"/>
        <w:gridCol w:w="1350"/>
        <w:gridCol w:w="1350"/>
        <w:gridCol w:w="1260"/>
        <w:gridCol w:w="1620"/>
        <w:gridCol w:w="1890"/>
      </w:tblGrid>
      <w:tr w:rsidR="00EE41A3" w14:paraId="23D4000D" w14:textId="77777777" w:rsidTr="00D617AF">
        <w:trPr>
          <w:cantSplit/>
          <w:trHeight w:hRule="exact" w:val="274"/>
        </w:trPr>
        <w:tc>
          <w:tcPr>
            <w:tcW w:w="198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B4393" w14:textId="77777777"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1C06A5" w14:textId="77777777"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3789CF" w14:textId="77777777"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AEA7EF" w14:textId="77777777"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6D5E94" w14:textId="77777777"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D23D0B" w14:textId="77777777"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7C8A56" w14:textId="77777777" w:rsidR="00EE41A3" w:rsidRDefault="00AB62F9">
            <w:pPr>
              <w:pStyle w:val="Day"/>
            </w:pPr>
            <w:r>
              <w:t>Saturday</w:t>
            </w:r>
          </w:p>
        </w:tc>
      </w:tr>
      <w:tr w:rsidR="00EE41A3" w14:paraId="6CD1D67D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1712C17A" w14:textId="77777777" w:rsidR="00EE41A3" w:rsidRDefault="00CC1DA8">
            <w:pPr>
              <w:pStyle w:val="Off-Month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951520" w14:textId="77777777" w:rsidR="00EE41A3" w:rsidRDefault="00CC1DA8">
            <w:pPr>
              <w:pStyle w:val="Off-MonthDate"/>
            </w:pPr>
            <w:r>
              <w:t>26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358421F" w14:textId="77777777" w:rsidR="00EE41A3" w:rsidRDefault="00CC1DA8" w:rsidP="00CC1DA8">
            <w:pPr>
              <w:pStyle w:val="Off-MonthDate"/>
            </w:pPr>
            <w:r>
              <w:t>27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BED5C67" w14:textId="77777777" w:rsidR="00EE41A3" w:rsidRDefault="00CC1DA8" w:rsidP="00CC1DA8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BFEBDA7" w14:textId="77777777" w:rsidR="00EE41A3" w:rsidRDefault="00CC1DA8">
            <w:pPr>
              <w:pStyle w:val="Date"/>
            </w:pPr>
            <w:r>
              <w:t>1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46BE683D" w14:textId="77777777" w:rsidR="00EE41A3" w:rsidRDefault="00CC1DA8">
            <w:pPr>
              <w:pStyle w:val="Date"/>
            </w:pPr>
            <w:r>
              <w:t>2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1B1CB52" w14:textId="77777777" w:rsidR="00EE41A3" w:rsidRDefault="00CC1DA8">
            <w:pPr>
              <w:pStyle w:val="Date"/>
            </w:pPr>
            <w:r>
              <w:t>3</w:t>
            </w:r>
          </w:p>
        </w:tc>
      </w:tr>
      <w:tr w:rsidR="00EE41A3" w14:paraId="27DC770D" w14:textId="77777777" w:rsidTr="007B0B19">
        <w:trPr>
          <w:cantSplit/>
          <w:trHeight w:hRule="exact" w:val="1755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491E611C" w14:textId="77777777"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8057FF" w14:textId="77777777" w:rsidR="00EE41A3" w:rsidRDefault="00EE41A3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FBCAFE6" w14:textId="77777777" w:rsidR="00EE41A3" w:rsidRDefault="00EE41A3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4B4D15C" w14:textId="77777777"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7D0A936" w14:textId="77777777" w:rsidR="00EE41A3" w:rsidRDefault="00EE41A3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7AF860F1" w14:textId="77777777" w:rsidR="008A0516" w:rsidRDefault="00341630">
            <w:r>
              <w:t xml:space="preserve">Lyrical 1 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25AC0612" w14:textId="77777777" w:rsidR="001D1F90" w:rsidRPr="001D1F90" w:rsidRDefault="001D1F90" w:rsidP="001D1F90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5371B894" w14:textId="77777777" w:rsidR="001D1F90" w:rsidRDefault="001D1F90" w:rsidP="001D1F90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4CC2F003" w14:textId="77777777" w:rsidR="00341630" w:rsidRPr="00341630" w:rsidRDefault="00341630" w:rsidP="007B0B19">
            <w:pPr>
              <w:rPr>
                <w:b/>
                <w:color w:val="92D050"/>
              </w:rPr>
            </w:pPr>
            <w:r w:rsidRPr="00341630">
              <w:rPr>
                <w:b/>
                <w:color w:val="92D050"/>
              </w:rPr>
              <w:t>Nuvo Dance Convention</w:t>
            </w:r>
          </w:p>
          <w:p w14:paraId="6D7E92A8" w14:textId="77777777" w:rsidR="001D1F90" w:rsidRDefault="007B0B19" w:rsidP="007B0B19">
            <w:pPr>
              <w:rPr>
                <w:b/>
                <w:i/>
                <w:color w:val="FF6022" w:themeColor="accent2" w:themeTint="80"/>
                <w:sz w:val="20"/>
              </w:rPr>
            </w:pPr>
            <w:r>
              <w:rPr>
                <w:b/>
                <w:i/>
                <w:color w:val="FF6022" w:themeColor="accent2" w:themeTint="80"/>
                <w:sz w:val="20"/>
              </w:rPr>
              <w:t xml:space="preserve">Team </w:t>
            </w:r>
            <w:r w:rsidR="001D1F90" w:rsidRPr="00BD674A">
              <w:rPr>
                <w:b/>
                <w:i/>
                <w:color w:val="FF6022" w:themeColor="accent2" w:themeTint="80"/>
                <w:sz w:val="20"/>
              </w:rPr>
              <w:t xml:space="preserve"> Sleepover</w:t>
            </w:r>
          </w:p>
          <w:p w14:paraId="2BCD22A1" w14:textId="77777777" w:rsidR="007B0B19" w:rsidRPr="00BD674A" w:rsidRDefault="007B0B19" w:rsidP="007B0B19">
            <w:pPr>
              <w:rPr>
                <w:b/>
                <w:i/>
                <w:color w:val="FF6022" w:themeColor="accent2" w:themeTint="80"/>
                <w:sz w:val="20"/>
              </w:rPr>
            </w:pPr>
            <w:r>
              <w:rPr>
                <w:b/>
                <w:i/>
                <w:color w:val="FF6022" w:themeColor="accent2" w:themeTint="80"/>
                <w:sz w:val="20"/>
              </w:rPr>
              <w:t>@ 8:00PM</w:t>
            </w:r>
          </w:p>
          <w:p w14:paraId="77B64E08" w14:textId="77777777" w:rsidR="002413DB" w:rsidRDefault="002413DB" w:rsidP="00BD674A"/>
        </w:tc>
      </w:tr>
      <w:tr w:rsidR="00EE41A3" w14:paraId="1F9DE1C1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4FD00829" w14:textId="77777777" w:rsidR="00EE41A3" w:rsidRDefault="00CC1DA8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D5EFF2" w14:textId="77777777" w:rsidR="00EE41A3" w:rsidRDefault="00CC1DA8">
            <w:pPr>
              <w:pStyle w:val="Date"/>
            </w:pPr>
            <w:r>
              <w:t>5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7C631C0F" w14:textId="77777777" w:rsidR="00EE41A3" w:rsidRDefault="00CC1DA8">
            <w:pPr>
              <w:pStyle w:val="Date"/>
            </w:pPr>
            <w:r>
              <w:t>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138631D" w14:textId="77777777" w:rsidR="00EE41A3" w:rsidRDefault="00CC1DA8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3F0628" w14:textId="77777777" w:rsidR="00EE41A3" w:rsidRDefault="00CC1DA8">
            <w:pPr>
              <w:pStyle w:val="Date"/>
            </w:pPr>
            <w:r>
              <w:t>8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6BDC1654" w14:textId="77777777" w:rsidR="00EE41A3" w:rsidRDefault="00CC1DA8">
            <w:pPr>
              <w:pStyle w:val="Date"/>
            </w:pPr>
            <w:r>
              <w:t>9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75518C2C" w14:textId="77777777" w:rsidR="00EE41A3" w:rsidRDefault="00CC1DA8">
            <w:pPr>
              <w:pStyle w:val="Date"/>
            </w:pPr>
            <w:r>
              <w:t>10</w:t>
            </w:r>
          </w:p>
          <w:p w14:paraId="547B7755" w14:textId="77777777" w:rsidR="00CC1DA8" w:rsidRPr="00CC1DA8" w:rsidRDefault="00CC1DA8" w:rsidP="00CC1DA8"/>
        </w:tc>
      </w:tr>
      <w:tr w:rsidR="002413DB" w14:paraId="7CD6EC26" w14:textId="77777777" w:rsidTr="000A7C49">
        <w:trPr>
          <w:cantSplit/>
          <w:trHeight w:hRule="exact" w:val="1800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06EA75D8" w14:textId="77777777" w:rsidR="00B87926" w:rsidRDefault="00B87926" w:rsidP="00B87926">
            <w:r>
              <w:t xml:space="preserve">Production </w:t>
            </w:r>
          </w:p>
          <w:p w14:paraId="6BB792F1" w14:textId="77777777" w:rsidR="00B87926" w:rsidRPr="00472EAE" w:rsidRDefault="00B87926" w:rsidP="00B87926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7C8D1F95" w14:textId="77777777" w:rsidR="00B87926" w:rsidRDefault="001D1F90" w:rsidP="00B87926">
            <w:r>
              <w:t>3:00 – 5</w:t>
            </w:r>
            <w:r w:rsidR="00B87926">
              <w:t>:00PM</w:t>
            </w:r>
          </w:p>
          <w:p w14:paraId="4D019708" w14:textId="77777777" w:rsidR="002413DB" w:rsidRPr="001D1F90" w:rsidRDefault="007B0B19" w:rsidP="007B0B19">
            <w:pPr>
              <w:rPr>
                <w:b/>
                <w:color w:val="FB15DA"/>
              </w:rPr>
            </w:pPr>
            <w:r w:rsidRPr="007B0B19">
              <w:rPr>
                <w:b/>
                <w:color w:val="FB15DA"/>
              </w:rPr>
              <w:t xml:space="preserve">Parent/Team </w:t>
            </w:r>
            <w:r>
              <w:rPr>
                <w:b/>
                <w:color w:val="FB15DA"/>
              </w:rPr>
              <w:t xml:space="preserve">Make Up </w:t>
            </w:r>
            <w:r w:rsidR="001D1F90" w:rsidRPr="001D1F90">
              <w:rPr>
                <w:b/>
                <w:color w:val="FB15DA"/>
              </w:rPr>
              <w:t xml:space="preserve"> Class</w:t>
            </w:r>
          </w:p>
          <w:p w14:paraId="510BEA24" w14:textId="77777777" w:rsidR="001D1F90" w:rsidRDefault="001D1F90" w:rsidP="007B0B19">
            <w:r w:rsidRPr="001D1F90">
              <w:rPr>
                <w:b/>
                <w:color w:val="FB15DA"/>
              </w:rPr>
              <w:t>5:30 – 7:00PM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2257EB" w14:textId="77777777" w:rsidR="001D1F90" w:rsidRPr="00341630" w:rsidRDefault="001D1F90" w:rsidP="001D1F90">
            <w:pPr>
              <w:rPr>
                <w:b/>
                <w:color w:val="FF0000"/>
              </w:rPr>
            </w:pPr>
            <w:r w:rsidRPr="00341630">
              <w:rPr>
                <w:b/>
                <w:color w:val="FF0000"/>
              </w:rPr>
              <w:t>Monthly Payments DUE</w:t>
            </w:r>
          </w:p>
          <w:p w14:paraId="2D93C157" w14:textId="77777777" w:rsidR="002413DB" w:rsidRDefault="002413DB" w:rsidP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86D00D2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8C54671" w14:textId="77777777" w:rsidR="00242E70" w:rsidRDefault="00242E70">
            <w: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2C21D6" w14:textId="77777777" w:rsidR="002413DB" w:rsidRDefault="002413DB" w:rsidP="000C199A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3F1ADED7" w14:textId="77777777" w:rsidR="008A0516" w:rsidRDefault="008A0516">
            <w:r>
              <w:t xml:space="preserve"> </w:t>
            </w:r>
            <w:r w:rsidR="00341630">
              <w:t>Lyrical 1</w:t>
            </w:r>
          </w:p>
          <w:p w14:paraId="04E3BE9E" w14:textId="77777777" w:rsidR="000C199A" w:rsidRDefault="000C199A" w:rsidP="000C199A">
            <w:pPr>
              <w:rPr>
                <w:b/>
                <w:color w:val="FF0000"/>
              </w:rPr>
            </w:pPr>
            <w:r w:rsidRPr="00455165">
              <w:rPr>
                <w:b/>
                <w:color w:val="FF0000"/>
              </w:rPr>
              <w:t>Monthly Payments LATE</w:t>
            </w:r>
          </w:p>
          <w:p w14:paraId="30146514" w14:textId="77777777" w:rsidR="000C199A" w:rsidRDefault="000C199A"/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9767427" w14:textId="77777777" w:rsidR="00B87926" w:rsidRPr="00CC1DA8" w:rsidRDefault="00CC1DA8" w:rsidP="00B87926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 xml:space="preserve">New </w:t>
            </w:r>
          </w:p>
          <w:p w14:paraId="7052C55F" w14:textId="77777777" w:rsidR="002413DB" w:rsidRPr="00CC1DA8" w:rsidRDefault="00B87926" w:rsidP="00B87926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>SCHEDULE</w:t>
            </w:r>
          </w:p>
          <w:p w14:paraId="326AB91C" w14:textId="77777777" w:rsidR="00CC1DA8" w:rsidRPr="00CC1DA8" w:rsidRDefault="00CC1DA8" w:rsidP="007B0B19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CC1DA8">
              <w:rPr>
                <w:b/>
                <w:color w:val="527219" w:themeColor="accent5" w:themeTint="E6"/>
                <w:sz w:val="16"/>
              </w:rPr>
              <w:t>Radix Entry Fee Due</w:t>
            </w:r>
          </w:p>
          <w:p w14:paraId="434C3AB8" w14:textId="77777777" w:rsidR="00CC1DA8" w:rsidRDefault="00CC1DA8" w:rsidP="007B0B19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CC1DA8">
              <w:rPr>
                <w:b/>
                <w:color w:val="527219" w:themeColor="accent5" w:themeTint="E6"/>
                <w:sz w:val="16"/>
              </w:rPr>
              <w:t>Cash or Check Only</w:t>
            </w:r>
          </w:p>
          <w:p w14:paraId="5E756CA0" w14:textId="77777777" w:rsidR="001D1F90" w:rsidRPr="001D1F90" w:rsidRDefault="001D1F90" w:rsidP="007B0B19">
            <w:pPr>
              <w:jc w:val="center"/>
              <w:rPr>
                <w:b/>
                <w:color w:val="002060"/>
                <w:sz w:val="16"/>
              </w:rPr>
            </w:pPr>
            <w:r w:rsidRPr="001D1F90">
              <w:rPr>
                <w:b/>
                <w:color w:val="002060"/>
                <w:sz w:val="16"/>
              </w:rPr>
              <w:t>Dream Maker Fee Due</w:t>
            </w:r>
          </w:p>
          <w:p w14:paraId="59D5106A" w14:textId="77777777" w:rsidR="001D1F90" w:rsidRPr="001D1F90" w:rsidRDefault="001D1F90" w:rsidP="007B0B19">
            <w:pPr>
              <w:jc w:val="center"/>
              <w:rPr>
                <w:b/>
                <w:color w:val="002060"/>
                <w:sz w:val="16"/>
              </w:rPr>
            </w:pPr>
            <w:r w:rsidRPr="001D1F90">
              <w:rPr>
                <w:b/>
                <w:color w:val="002060"/>
                <w:sz w:val="16"/>
              </w:rPr>
              <w:t>Cash or Check Only</w:t>
            </w:r>
          </w:p>
          <w:p w14:paraId="5DE387A0" w14:textId="77777777" w:rsidR="001D1F90" w:rsidRDefault="001D1F90" w:rsidP="00CC1DA8"/>
        </w:tc>
      </w:tr>
      <w:tr w:rsidR="002413DB" w14:paraId="58E9EF04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5C2E64A4" w14:textId="77777777" w:rsidR="002413DB" w:rsidRDefault="00CC1DA8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D7C4B6" w14:textId="77777777" w:rsidR="002413DB" w:rsidRDefault="00CC1DA8">
            <w:pPr>
              <w:pStyle w:val="Date"/>
            </w:pPr>
            <w:r>
              <w:t>12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42A271DA" w14:textId="77777777" w:rsidR="002413DB" w:rsidRDefault="00CC1DA8">
            <w:pPr>
              <w:pStyle w:val="Date"/>
            </w:pPr>
            <w:r>
              <w:t>13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CF69C39" w14:textId="77777777" w:rsidR="002413DB" w:rsidRDefault="00CC1DA8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D4235A" w14:textId="77777777" w:rsidR="002413DB" w:rsidRDefault="00CC1DA8">
            <w:pPr>
              <w:pStyle w:val="Date"/>
            </w:pPr>
            <w:r>
              <w:t>15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245D1C39" w14:textId="77777777" w:rsidR="002413DB" w:rsidRDefault="00CC1DA8">
            <w:pPr>
              <w:pStyle w:val="Date"/>
            </w:pPr>
            <w:r>
              <w:t>16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23107918" w14:textId="77777777" w:rsidR="002413DB" w:rsidRDefault="00CC1DA8">
            <w:pPr>
              <w:pStyle w:val="Date"/>
            </w:pPr>
            <w:r>
              <w:t>17</w:t>
            </w:r>
          </w:p>
          <w:p w14:paraId="4A026503" w14:textId="77777777" w:rsidR="002413DB" w:rsidRPr="00CE7D9E" w:rsidRDefault="002413DB" w:rsidP="00CE7D9E"/>
        </w:tc>
      </w:tr>
      <w:tr w:rsidR="002413DB" w14:paraId="4C913682" w14:textId="77777777" w:rsidTr="00D617AF">
        <w:trPr>
          <w:cantSplit/>
          <w:trHeight w:hRule="exact" w:val="1224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21835EDF" w14:textId="77777777" w:rsidR="001D1F90" w:rsidRDefault="001D1F90" w:rsidP="001D1F90">
            <w:r>
              <w:t xml:space="preserve">Production </w:t>
            </w:r>
          </w:p>
          <w:p w14:paraId="47DB5280" w14:textId="77777777" w:rsidR="001D1F90" w:rsidRPr="00472EAE" w:rsidRDefault="001D1F90" w:rsidP="001D1F9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43F8C8E6" w14:textId="77777777" w:rsidR="002413DB" w:rsidRDefault="001D1F90" w:rsidP="001D1F90">
            <w:r>
              <w:t>3:00 – 5:00PM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3FF593" w14:textId="77777777" w:rsidR="001301AC" w:rsidRDefault="001301AC" w:rsidP="002413DB"/>
          <w:p w14:paraId="42BCCFF6" w14:textId="77777777" w:rsidR="002413DB" w:rsidRDefault="002413DB" w:rsidP="001D1F90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6082D5C0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64F083C" w14:textId="77777777" w:rsidR="002413DB" w:rsidRDefault="002413DB" w:rsidP="000D26E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FBA555" w14:textId="77777777" w:rsidR="002413DB" w:rsidRDefault="002413DB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0102AF49" w14:textId="77777777" w:rsidR="002413DB" w:rsidRDefault="00341630" w:rsidP="00B87926">
            <w:r>
              <w:t>Lyrical 1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5F0B2B4E" w14:textId="77777777" w:rsidR="001D1F90" w:rsidRPr="00CC1DA8" w:rsidRDefault="00BA522A" w:rsidP="001D1F90">
            <w:pPr>
              <w:rPr>
                <w:b/>
                <w:sz w:val="20"/>
                <w:szCs w:val="28"/>
              </w:rPr>
            </w:pPr>
            <w:r>
              <w:t xml:space="preserve"> </w:t>
            </w:r>
            <w:r w:rsidR="001D1F90" w:rsidRPr="00CC1DA8">
              <w:rPr>
                <w:b/>
                <w:sz w:val="20"/>
                <w:szCs w:val="28"/>
              </w:rPr>
              <w:t xml:space="preserve">New </w:t>
            </w:r>
          </w:p>
          <w:p w14:paraId="4A893A7C" w14:textId="77777777" w:rsidR="001D1F90" w:rsidRDefault="001D1F90" w:rsidP="001D1F90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>SCHEDULE</w:t>
            </w:r>
          </w:p>
          <w:p w14:paraId="0D95829D" w14:textId="77777777" w:rsidR="00C85511" w:rsidRPr="00C85511" w:rsidRDefault="00C85511" w:rsidP="00C85511">
            <w:pPr>
              <w:jc w:val="center"/>
              <w:rPr>
                <w:b/>
                <w:color w:val="77A624" w:themeColor="accent5" w:themeTint="BF"/>
                <w:sz w:val="16"/>
                <w:szCs w:val="28"/>
              </w:rPr>
            </w:pPr>
            <w:r w:rsidRPr="00C85511">
              <w:rPr>
                <w:b/>
                <w:color w:val="77A624" w:themeColor="accent5" w:themeTint="BF"/>
                <w:sz w:val="16"/>
                <w:szCs w:val="28"/>
              </w:rPr>
              <w:t>Production Costume Fee Due</w:t>
            </w:r>
          </w:p>
          <w:p w14:paraId="3BC0732A" w14:textId="77777777" w:rsidR="00C85511" w:rsidRPr="00C85511" w:rsidRDefault="00C85511" w:rsidP="00C85511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C85511">
              <w:rPr>
                <w:b/>
                <w:color w:val="77A624" w:themeColor="accent5" w:themeTint="BF"/>
                <w:sz w:val="16"/>
              </w:rPr>
              <w:t>Cash or Check Only</w:t>
            </w:r>
          </w:p>
          <w:p w14:paraId="610ED996" w14:textId="77777777" w:rsidR="00C85511" w:rsidRPr="00C85511" w:rsidRDefault="00C85511" w:rsidP="00C85511">
            <w:pPr>
              <w:jc w:val="center"/>
              <w:rPr>
                <w:b/>
                <w:sz w:val="16"/>
                <w:szCs w:val="28"/>
              </w:rPr>
            </w:pPr>
          </w:p>
          <w:p w14:paraId="11BE4CB3" w14:textId="77777777" w:rsidR="00B87926" w:rsidRDefault="00B87926" w:rsidP="0012425A">
            <w:pPr>
              <w:jc w:val="center"/>
            </w:pPr>
          </w:p>
        </w:tc>
      </w:tr>
      <w:tr w:rsidR="002413DB" w14:paraId="112AFB94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79E4FE00" w14:textId="77777777" w:rsidR="002413DB" w:rsidRDefault="00CC1DA8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F151F7" w14:textId="77777777" w:rsidR="002413DB" w:rsidRDefault="00CC1DA8">
            <w:pPr>
              <w:pStyle w:val="Date"/>
            </w:pPr>
            <w:r>
              <w:t>19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24E25643" w14:textId="77777777" w:rsidR="002413DB" w:rsidRDefault="00CC1DA8">
            <w:pPr>
              <w:pStyle w:val="Date"/>
            </w:pPr>
            <w:r>
              <w:t>20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1A14008A" w14:textId="77777777" w:rsidR="002413DB" w:rsidRDefault="00CC1DA8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656A74" w14:textId="77777777" w:rsidR="002413DB" w:rsidRDefault="00CC1DA8">
            <w:pPr>
              <w:pStyle w:val="Date"/>
            </w:pPr>
            <w:r>
              <w:t>22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29B1A016" w14:textId="77777777" w:rsidR="002413DB" w:rsidRDefault="00CC1DA8">
            <w:pPr>
              <w:pStyle w:val="Date"/>
            </w:pPr>
            <w:r>
              <w:t>23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E572B75" w14:textId="77777777" w:rsidR="002413DB" w:rsidRDefault="00CC1DA8">
            <w:pPr>
              <w:pStyle w:val="Date"/>
            </w:pPr>
            <w:r>
              <w:t>24</w:t>
            </w:r>
          </w:p>
        </w:tc>
      </w:tr>
      <w:tr w:rsidR="002413DB" w14:paraId="7E80D0CD" w14:textId="77777777" w:rsidTr="00D617AF">
        <w:trPr>
          <w:cantSplit/>
          <w:trHeight w:hRule="exact" w:val="1224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39020899" w14:textId="77777777" w:rsidR="001D1F90" w:rsidRDefault="001D1F90" w:rsidP="001D1F90">
            <w:r>
              <w:t xml:space="preserve">Production </w:t>
            </w:r>
          </w:p>
          <w:p w14:paraId="1E10B964" w14:textId="77777777" w:rsidR="001D1F90" w:rsidRPr="00472EAE" w:rsidRDefault="001D1F90" w:rsidP="001D1F9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02A4E2B6" w14:textId="77777777" w:rsidR="001D1F90" w:rsidRDefault="001D1F90" w:rsidP="001D1F90">
            <w:r>
              <w:t>3:00 – 5:00PM</w:t>
            </w:r>
          </w:p>
          <w:p w14:paraId="0A9A0822" w14:textId="77777777" w:rsidR="002413DB" w:rsidRDefault="002413DB" w:rsidP="00CC1DA8">
            <w:pPr>
              <w:jc w:val="center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36B3AE" w14:textId="77777777" w:rsidR="002413DB" w:rsidRDefault="002413DB" w:rsidP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797F4F1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3B9C8AD5" w14:textId="77777777" w:rsidR="002413DB" w:rsidRDefault="002413DB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F86D994" w14:textId="77777777" w:rsidR="002413DB" w:rsidRDefault="002413DB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7355F88D" w14:textId="77777777" w:rsidR="0038505A" w:rsidRPr="0038505A" w:rsidRDefault="0038505A" w:rsidP="0038505A">
            <w:pPr>
              <w:rPr>
                <w:b/>
                <w:sz w:val="20"/>
                <w:szCs w:val="24"/>
              </w:rPr>
            </w:pPr>
            <w:r w:rsidRPr="0038505A">
              <w:rPr>
                <w:b/>
                <w:sz w:val="20"/>
                <w:szCs w:val="24"/>
              </w:rPr>
              <w:t xml:space="preserve">Competition </w:t>
            </w:r>
          </w:p>
          <w:p w14:paraId="442D27BE" w14:textId="77777777" w:rsidR="002413DB" w:rsidRDefault="0038505A" w:rsidP="0038505A">
            <w:r w:rsidRPr="0038505A">
              <w:rPr>
                <w:b/>
                <w:sz w:val="20"/>
                <w:szCs w:val="24"/>
              </w:rPr>
              <w:t>Mandatory Rehearsal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35A7ADE" w14:textId="77777777" w:rsidR="00CC1DA8" w:rsidRPr="00BA522A" w:rsidRDefault="00CC1DA8" w:rsidP="00CC1D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Legacy</w:t>
            </w:r>
          </w:p>
          <w:p w14:paraId="11285E22" w14:textId="77777777" w:rsidR="00CC1DA8" w:rsidRDefault="00CC1DA8" w:rsidP="00CC1DA8">
            <w:pPr>
              <w:rPr>
                <w:b/>
                <w:sz w:val="24"/>
                <w:szCs w:val="24"/>
              </w:rPr>
            </w:pPr>
            <w:r w:rsidRPr="00BA522A">
              <w:rPr>
                <w:b/>
                <w:sz w:val="24"/>
                <w:szCs w:val="24"/>
              </w:rPr>
              <w:t>Competition</w:t>
            </w:r>
          </w:p>
          <w:p w14:paraId="54AFFCC4" w14:textId="77777777" w:rsidR="00BA522A" w:rsidRPr="00BA522A" w:rsidRDefault="00CC1DA8">
            <w:pPr>
              <w:rPr>
                <w:b/>
                <w:sz w:val="28"/>
                <w:szCs w:val="28"/>
              </w:rPr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</w:tr>
      <w:tr w:rsidR="002413DB" w14:paraId="6528A6C1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2ED7545D" w14:textId="77777777" w:rsidR="002413DB" w:rsidRDefault="00CC1DA8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5CC526C" w14:textId="77777777" w:rsidR="002413DB" w:rsidRDefault="00CC1DA8">
            <w:pPr>
              <w:pStyle w:val="Date"/>
            </w:pPr>
            <w:r>
              <w:t>26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5A82BC85" w14:textId="77777777" w:rsidR="002413DB" w:rsidRDefault="00CC1DA8">
            <w:pPr>
              <w:pStyle w:val="Date"/>
            </w:pPr>
            <w:r>
              <w:t>27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4871880" w14:textId="77777777" w:rsidR="002413DB" w:rsidRDefault="00CC1DA8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C3CCB4" w14:textId="77777777" w:rsidR="002413DB" w:rsidRDefault="00CC1DA8">
            <w:pPr>
              <w:pStyle w:val="Date"/>
            </w:pPr>
            <w:r>
              <w:t>29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4B90E5F0" w14:textId="77777777" w:rsidR="002413DB" w:rsidRDefault="00CC1DA8" w:rsidP="00CC1DA8">
            <w:pPr>
              <w:pStyle w:val="Date"/>
            </w:pPr>
            <w:r>
              <w:t>30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0D20C25" w14:textId="77777777" w:rsidR="002413DB" w:rsidRPr="00CC1DA8" w:rsidRDefault="00CC1DA8">
            <w:pPr>
              <w:pStyle w:val="Off-MonthDate"/>
              <w:rPr>
                <w:color w:val="423324" w:themeColor="accent4" w:themeShade="80"/>
              </w:rPr>
            </w:pPr>
            <w:r w:rsidRPr="00CC1DA8">
              <w:rPr>
                <w:color w:val="423324" w:themeColor="accent4" w:themeShade="80"/>
              </w:rPr>
              <w:t>31</w:t>
            </w:r>
          </w:p>
        </w:tc>
      </w:tr>
      <w:tr w:rsidR="002413DB" w14:paraId="6FDC5F78" w14:textId="77777777" w:rsidTr="00D617AF">
        <w:trPr>
          <w:cantSplit/>
          <w:trHeight w:hRule="exact" w:val="1440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6392269C" w14:textId="77777777" w:rsidR="002413DB" w:rsidRDefault="00AE1AD3" w:rsidP="00AE1AD3">
            <w:r w:rsidRPr="002413DB">
              <w:rPr>
                <w:b/>
                <w:sz w:val="22"/>
                <w:szCs w:val="22"/>
              </w:rPr>
              <w:t>NO REHARSALS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8E0091B" w14:textId="77777777" w:rsidR="002413DB" w:rsidRDefault="002413DB" w:rsidP="001301AC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45CA5A3A" w14:textId="77777777" w:rsidR="00CC1DA8" w:rsidRPr="00BA522A" w:rsidRDefault="00CC1DA8" w:rsidP="00CC1DA8">
            <w:pPr>
              <w:rPr>
                <w:b/>
                <w:sz w:val="17"/>
                <w:szCs w:val="17"/>
              </w:rPr>
            </w:pPr>
          </w:p>
          <w:p w14:paraId="7EF44200" w14:textId="77777777" w:rsidR="00BA522A" w:rsidRPr="00BA522A" w:rsidRDefault="00BA522A">
            <w:pPr>
              <w:rPr>
                <w:b/>
                <w:sz w:val="17"/>
                <w:szCs w:val="17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B94FF85" w14:textId="77777777" w:rsidR="00BA522A" w:rsidRPr="00BA522A" w:rsidRDefault="00BA522A" w:rsidP="001301AC">
            <w:pPr>
              <w:rPr>
                <w:b/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1B8588" w14:textId="77777777" w:rsidR="00CC1DA8" w:rsidRPr="00B87926" w:rsidRDefault="00CC1DA8" w:rsidP="00CC1DA8">
            <w:pPr>
              <w:rPr>
                <w:b/>
                <w:sz w:val="16"/>
                <w:szCs w:val="16"/>
              </w:rPr>
            </w:pPr>
          </w:p>
          <w:p w14:paraId="20DE81C2" w14:textId="77777777" w:rsidR="002413DB" w:rsidRPr="00B87926" w:rsidRDefault="002413DB" w:rsidP="001301AC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1324B0AB" w14:textId="77777777" w:rsidR="00D617AF" w:rsidRPr="00236F27" w:rsidRDefault="00D617AF" w:rsidP="00D617AF">
            <w:pPr>
              <w:jc w:val="center"/>
              <w:rPr>
                <w:b/>
                <w:color w:val="FF0000"/>
                <w:sz w:val="14"/>
              </w:rPr>
            </w:pPr>
            <w:r w:rsidRPr="00236F27">
              <w:rPr>
                <w:b/>
                <w:color w:val="FF0000"/>
                <w:sz w:val="14"/>
              </w:rPr>
              <w:t>Competitive Family Night Due</w:t>
            </w:r>
          </w:p>
          <w:p w14:paraId="019A44A6" w14:textId="77777777" w:rsidR="00BA522A" w:rsidRPr="00BA522A" w:rsidRDefault="00D617AF" w:rsidP="00D617AF">
            <w:pPr>
              <w:jc w:val="center"/>
              <w:rPr>
                <w:b/>
                <w:sz w:val="17"/>
                <w:szCs w:val="17"/>
              </w:rPr>
            </w:pPr>
            <w:r w:rsidRPr="00236F27">
              <w:rPr>
                <w:b/>
                <w:color w:val="FF0000"/>
                <w:sz w:val="14"/>
              </w:rPr>
              <w:t>Cash or Check Only</w:t>
            </w:r>
            <w:r w:rsidRPr="00236F27">
              <w:rPr>
                <w:b/>
                <w:noProof/>
                <w:color w:val="FF0000"/>
                <w:sz w:val="16"/>
                <w:lang w:eastAsia="en-US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6485472" w14:textId="77777777" w:rsidR="00BA522A" w:rsidRPr="00D617AF" w:rsidRDefault="00D617AF" w:rsidP="00D617AF">
            <w:pPr>
              <w:jc w:val="center"/>
              <w:rPr>
                <w:color w:val="7096D2" w:themeColor="text2" w:themeTint="99"/>
              </w:rPr>
            </w:pPr>
            <w:r w:rsidRPr="00242E70">
              <w:rPr>
                <w:b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127D3100" wp14:editId="67CD7C21">
                      <wp:simplePos x="0" y="0"/>
                      <wp:positionH relativeFrom="column">
                        <wp:posOffset>-1085851</wp:posOffset>
                      </wp:positionH>
                      <wp:positionV relativeFrom="paragraph">
                        <wp:posOffset>438150</wp:posOffset>
                      </wp:positionV>
                      <wp:extent cx="2219325" cy="4953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87ED79" w14:textId="77777777" w:rsidR="000F4A3E" w:rsidRPr="006A4841" w:rsidRDefault="006A4841" w:rsidP="00242E70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pacing w:val="10"/>
                                      <w:sz w:val="28"/>
                                      <w:szCs w:val="48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6A4841">
                                    <w:rPr>
                                      <w:b/>
                                      <w:color w:val="595959" w:themeColor="text1" w:themeTint="A6"/>
                                      <w:spacing w:val="10"/>
                                      <w:sz w:val="28"/>
                                      <w:szCs w:val="48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Special Spring Break Rehearsals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7D31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85.5pt;margin-top:34.5pt;width:174.75pt;height:39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" filled="f" stroked="f">
                      <v:textbox>
                        <w:txbxContent>
                          <w:p w14:paraId="2687ED79" w14:textId="77777777" w:rsidR="000F4A3E" w:rsidRPr="006A4841" w:rsidRDefault="006A4841" w:rsidP="00242E70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pacing w:val="10"/>
                                <w:sz w:val="2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A4841">
                              <w:rPr>
                                <w:b/>
                                <w:color w:val="595959" w:themeColor="text1" w:themeTint="A6"/>
                                <w:spacing w:val="10"/>
                                <w:sz w:val="2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Special Spring Break Rehearsals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4783ED" w14:textId="77777777" w:rsidR="00EE41A3" w:rsidRDefault="004466FA">
      <w:pPr>
        <w:pStyle w:val="Heading1"/>
      </w:pPr>
      <w:r w:rsidRPr="004466FA">
        <w:rPr>
          <w:b/>
          <w:color w:val="FF0000"/>
        </w:rPr>
        <w:t>UPCOMING DATES</w:t>
      </w:r>
      <w:r>
        <w:t xml:space="preserve">: </w:t>
      </w:r>
    </w:p>
    <w:p w14:paraId="769D10F5" w14:textId="77777777" w:rsidR="004466FA" w:rsidRPr="004466FA" w:rsidRDefault="004466FA" w:rsidP="004466FA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Competition Family Night</w:t>
      </w:r>
      <w:r w:rsidRPr="004466FA">
        <w:rPr>
          <w:sz w:val="28"/>
        </w:rPr>
        <w:t>: Saturday, April 14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 from 7PM – 10PM </w:t>
      </w:r>
    </w:p>
    <w:p w14:paraId="02A07C92" w14:textId="77777777" w:rsidR="004466FA" w:rsidRPr="004466FA" w:rsidRDefault="004466FA" w:rsidP="004466FA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Imagine Competition</w:t>
      </w:r>
      <w:r w:rsidRPr="004466FA">
        <w:rPr>
          <w:sz w:val="28"/>
        </w:rPr>
        <w:t>: April 27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– 29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</w:t>
      </w:r>
    </w:p>
    <w:p w14:paraId="61D7A05D" w14:textId="77777777" w:rsidR="004466FA" w:rsidRPr="004466FA" w:rsidRDefault="001E6ED2" w:rsidP="004466FA">
      <w:pPr>
        <w:pStyle w:val="ListParagraph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>Competition Volunteer Event</w:t>
      </w:r>
      <w:r w:rsidR="004466FA" w:rsidRPr="004466FA">
        <w:rPr>
          <w:sz w:val="28"/>
        </w:rPr>
        <w:t xml:space="preserve">: TBA </w:t>
      </w:r>
    </w:p>
    <w:p w14:paraId="282FF9E3" w14:textId="77777777" w:rsidR="004466FA" w:rsidRPr="004466FA" w:rsidRDefault="004466FA" w:rsidP="004466FA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Dream Makers Competition</w:t>
      </w:r>
      <w:r w:rsidRPr="004466FA">
        <w:rPr>
          <w:sz w:val="28"/>
        </w:rPr>
        <w:t>: May 25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-  28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</w:t>
      </w:r>
    </w:p>
    <w:p w14:paraId="53924BBC" w14:textId="77777777" w:rsidR="00AD6085" w:rsidRDefault="00AD6085">
      <w:r>
        <w:br w:type="page"/>
      </w:r>
    </w:p>
    <w:tbl>
      <w:tblPr>
        <w:tblW w:w="9252" w:type="dxa"/>
        <w:tblInd w:w="108" w:type="dxa"/>
        <w:tblLook w:val="04A0" w:firstRow="1" w:lastRow="0" w:firstColumn="1" w:lastColumn="0" w:noHBand="0" w:noVBand="1"/>
        <w:tblCaption w:val="Space for notes"/>
      </w:tblPr>
      <w:tblGrid>
        <w:gridCol w:w="9252"/>
      </w:tblGrid>
      <w:tr w:rsidR="00EE41A3" w14:paraId="1922BB57" w14:textId="77777777" w:rsidTr="00AD6085">
        <w:trPr>
          <w:cantSplit/>
          <w:trHeight w:hRule="exact" w:val="1800"/>
        </w:trPr>
        <w:tc>
          <w:tcPr>
            <w:tcW w:w="9252" w:type="dxa"/>
          </w:tcPr>
          <w:p w14:paraId="2E705612" w14:textId="77777777" w:rsidR="00AD6085" w:rsidRDefault="00AD6085"/>
          <w:tbl>
            <w:tblPr>
              <w:tblpPr w:leftFromText="180" w:rightFromText="180" w:vertAnchor="text" w:horzAnchor="margin" w:tblpY="827"/>
              <w:tblW w:w="88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 and Year"/>
            </w:tblPr>
            <w:tblGrid>
              <w:gridCol w:w="4437"/>
              <w:gridCol w:w="4438"/>
            </w:tblGrid>
            <w:tr w:rsidR="00B66613" w14:paraId="7D99BB1B" w14:textId="77777777" w:rsidTr="00B66613">
              <w:trPr>
                <w:cantSplit/>
              </w:trPr>
              <w:tc>
                <w:tcPr>
                  <w:tcW w:w="4437" w:type="dxa"/>
                </w:tcPr>
                <w:p w14:paraId="26A2C429" w14:textId="77777777" w:rsidR="00B66613" w:rsidRDefault="00B66613" w:rsidP="00B66613">
                  <w:pPr>
                    <w:pStyle w:val="Month"/>
                  </w:pPr>
                  <w:r>
                    <w:t>April</w:t>
                  </w:r>
                </w:p>
              </w:tc>
              <w:tc>
                <w:tcPr>
                  <w:tcW w:w="4438" w:type="dxa"/>
                </w:tcPr>
                <w:p w14:paraId="4D4C27A5" w14:textId="77777777" w:rsidR="00B66613" w:rsidRDefault="00AD6085" w:rsidP="00B66613">
                  <w:pPr>
                    <w:pStyle w:val="Year"/>
                  </w:pPr>
                  <w:r>
                    <w:t>2018</w:t>
                  </w:r>
                </w:p>
              </w:tc>
            </w:tr>
          </w:tbl>
          <w:p w14:paraId="0DABF6AB" w14:textId="77777777" w:rsidR="00EE41A3" w:rsidRDefault="00EE41A3"/>
        </w:tc>
      </w:tr>
    </w:tbl>
    <w:p w14:paraId="6479BB71" w14:textId="77777777" w:rsidR="00EE41A3" w:rsidRDefault="00EE41A3">
      <w:pPr>
        <w:pStyle w:val="NoSpacing"/>
      </w:pPr>
    </w:p>
    <w:tbl>
      <w:tblPr>
        <w:tblW w:w="10775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800"/>
        <w:gridCol w:w="1595"/>
        <w:gridCol w:w="1350"/>
        <w:gridCol w:w="1375"/>
        <w:gridCol w:w="1145"/>
        <w:gridCol w:w="1710"/>
        <w:gridCol w:w="1800"/>
      </w:tblGrid>
      <w:tr w:rsidR="00EE41A3" w14:paraId="16B92F95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18B8CA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Sunday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75F5F3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693994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Tuesday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D2B57C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Wednesday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94445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Thursday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0CC60A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Friday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161F3D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Saturday</w:t>
            </w:r>
          </w:p>
        </w:tc>
      </w:tr>
      <w:tr w:rsidR="00EE41A3" w14:paraId="243912E2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59631CBD" w14:textId="77777777" w:rsidR="00EE41A3" w:rsidRDefault="00AD6085" w:rsidP="00AD6085">
            <w:r>
              <w:t>1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4A526A4B" w14:textId="77777777" w:rsidR="00EE41A3" w:rsidRDefault="00AD6085" w:rsidP="00AD6085">
            <w:r>
              <w:t>2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56C4A97E" w14:textId="77777777" w:rsidR="00EE41A3" w:rsidRDefault="00AD6085" w:rsidP="00AD6085">
            <w:r>
              <w:t>3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51A73657" w14:textId="77777777" w:rsidR="00EE41A3" w:rsidRDefault="00AD6085" w:rsidP="00AD6085">
            <w:r>
              <w:t>4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16DC9335" w14:textId="77777777" w:rsidR="00EE41A3" w:rsidRDefault="00AD6085" w:rsidP="00AD6085">
            <w:r>
              <w:t>5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27080570" w14:textId="77777777" w:rsidR="00EE41A3" w:rsidRDefault="00AD6085">
            <w:pPr>
              <w:pStyle w:val="Date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79C56177" w14:textId="77777777" w:rsidR="00EE41A3" w:rsidRDefault="00AD6085">
            <w:pPr>
              <w:pStyle w:val="Date"/>
            </w:pPr>
            <w:r>
              <w:t>7</w:t>
            </w:r>
          </w:p>
        </w:tc>
      </w:tr>
      <w:tr w:rsidR="008E3CE3" w14:paraId="14609FF9" w14:textId="77777777" w:rsidTr="0038505A">
        <w:trPr>
          <w:cantSplit/>
          <w:trHeight w:hRule="exact" w:val="153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3C963D4C" w14:textId="77777777" w:rsidR="006A4841" w:rsidRPr="006A4841" w:rsidRDefault="006A4841" w:rsidP="006A4841">
            <w:pPr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</w:pPr>
            <w:r w:rsidRPr="006A4841"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  <w:t>Special Spring</w:t>
            </w:r>
            <w:r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  <w:t xml:space="preserve"> Break Rehearsal</w:t>
            </w:r>
          </w:p>
          <w:p w14:paraId="6ABA543D" w14:textId="77777777" w:rsidR="008E3CE3" w:rsidRDefault="008E3CE3" w:rsidP="006A4841">
            <w:pPr>
              <w:jc w:val="center"/>
            </w:pP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093E9AE1" w14:textId="059C5AA3" w:rsidR="006A4841" w:rsidRPr="00DB0949" w:rsidRDefault="00DB0949" w:rsidP="006A4841">
            <w:pPr>
              <w:rPr>
                <w:b/>
                <w:color w:val="FF6022" w:themeColor="accent2" w:themeTint="80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2">
                      <w14:alpha w14:val="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B0949">
              <w:rPr>
                <w:b/>
                <w:color w:val="FF6022" w:themeColor="accent2" w:themeTint="80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2">
                      <w14:alpha w14:val="5000"/>
                      <w14:lumMod w14:val="50000"/>
                      <w14:lumOff w14:val="50000"/>
                    </w14:schemeClr>
                  </w14:solidFill>
                </w14:textFill>
              </w:rPr>
              <w:t>Dance Concept Video Shoot</w:t>
            </w:r>
          </w:p>
          <w:p w14:paraId="41C860BC" w14:textId="77777777" w:rsidR="00341630" w:rsidRPr="00341630" w:rsidRDefault="00341630" w:rsidP="00341630">
            <w:pPr>
              <w:jc w:val="center"/>
              <w:rPr>
                <w:b/>
                <w:color w:val="F6F8FB" w:themeColor="accent1" w:themeTint="08"/>
                <w:spacing w:val="10"/>
                <w:sz w:val="36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14:paraId="3F33F293" w14:textId="77777777" w:rsidR="008E3CE3" w:rsidRPr="00341630" w:rsidRDefault="008E3CE3">
            <w:pPr>
              <w:rPr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46EDC8EB" w14:textId="77777777" w:rsidR="008E3CE3" w:rsidRPr="00BA522A" w:rsidRDefault="008E3CE3" w:rsidP="00EB1314">
            <w:pPr>
              <w:rPr>
                <w:b/>
                <w:sz w:val="17"/>
                <w:szCs w:val="17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2B41BF35" w14:textId="77777777" w:rsidR="00E7544A" w:rsidRPr="00BA522A" w:rsidRDefault="00E7544A" w:rsidP="00EB1314">
            <w:pPr>
              <w:rPr>
                <w:b/>
                <w:sz w:val="17"/>
                <w:szCs w:val="17"/>
              </w:rPr>
            </w:pPr>
          </w:p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145113F2" w14:textId="77777777" w:rsidR="00AD6085" w:rsidRPr="00502EFE" w:rsidRDefault="00AD6085" w:rsidP="00AD6085">
            <w:pPr>
              <w:rPr>
                <w:b/>
                <w:color w:val="FF0000"/>
                <w:sz w:val="20"/>
                <w:szCs w:val="20"/>
              </w:rPr>
            </w:pPr>
            <w:r w:rsidRPr="00502EFE">
              <w:rPr>
                <w:b/>
                <w:color w:val="FF0000"/>
                <w:sz w:val="20"/>
                <w:szCs w:val="20"/>
              </w:rPr>
              <w:t>Monthly Rate Due</w:t>
            </w:r>
          </w:p>
          <w:p w14:paraId="0576ED87" w14:textId="77777777" w:rsidR="008E3CE3" w:rsidRPr="00B87926" w:rsidRDefault="008E3CE3" w:rsidP="00EB1314">
            <w:pPr>
              <w:rPr>
                <w:b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3E8319E0" w14:textId="77777777" w:rsidR="008E3CE3" w:rsidRDefault="00341630" w:rsidP="00EB1314">
            <w:pPr>
              <w:rPr>
                <w:sz w:val="17"/>
                <w:szCs w:val="17"/>
              </w:rPr>
            </w:pPr>
            <w:r w:rsidRPr="004466FA">
              <w:rPr>
                <w:sz w:val="17"/>
                <w:szCs w:val="17"/>
              </w:rPr>
              <w:t xml:space="preserve">Lyrical 1 </w:t>
            </w:r>
          </w:p>
          <w:p w14:paraId="46848B4E" w14:textId="77777777" w:rsidR="00F810B6" w:rsidRPr="004466FA" w:rsidRDefault="00F810B6" w:rsidP="00F810B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5E0FC83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03440AE1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646212AF" w14:textId="77777777" w:rsidR="0012425A" w:rsidRPr="001D1F90" w:rsidRDefault="0012425A" w:rsidP="0012425A">
            <w:pPr>
              <w:jc w:val="center"/>
              <w:rPr>
                <w:b/>
                <w:color w:val="7096D2" w:themeColor="text2" w:themeTint="99"/>
                <w:sz w:val="16"/>
              </w:rPr>
            </w:pPr>
            <w:r w:rsidRPr="001D1F90">
              <w:rPr>
                <w:b/>
                <w:color w:val="7096D2" w:themeColor="text2" w:themeTint="99"/>
                <w:sz w:val="16"/>
              </w:rPr>
              <w:t>Ocean Breeze Due</w:t>
            </w:r>
          </w:p>
          <w:p w14:paraId="21739F37" w14:textId="77777777" w:rsidR="0012425A" w:rsidRPr="001D1F90" w:rsidRDefault="0012425A" w:rsidP="0012425A">
            <w:pPr>
              <w:jc w:val="center"/>
              <w:rPr>
                <w:color w:val="7096D2" w:themeColor="text2" w:themeTint="99"/>
              </w:rPr>
            </w:pPr>
            <w:r w:rsidRPr="001D1F90">
              <w:rPr>
                <w:b/>
                <w:color w:val="7096D2" w:themeColor="text2" w:themeTint="99"/>
                <w:sz w:val="16"/>
              </w:rPr>
              <w:t>Cash or Check Only</w:t>
            </w:r>
          </w:p>
          <w:p w14:paraId="6BAFD114" w14:textId="77777777" w:rsidR="0012425A" w:rsidRDefault="0012425A" w:rsidP="000F4A3E">
            <w:pPr>
              <w:rPr>
                <w:b/>
              </w:rPr>
            </w:pPr>
          </w:p>
          <w:p w14:paraId="52F4CCC6" w14:textId="77777777" w:rsidR="008E3CE3" w:rsidRDefault="008E3CE3" w:rsidP="009E7CFF"/>
        </w:tc>
      </w:tr>
      <w:tr w:rsidR="008E3CE3" w14:paraId="52A0A45D" w14:textId="77777777" w:rsidTr="0038505A">
        <w:trPr>
          <w:cantSplit/>
          <w:trHeight w:hRule="exact" w:val="55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59E5D757" w14:textId="77777777" w:rsidR="00AD6085" w:rsidRDefault="00AD6085" w:rsidP="00AD6085">
            <w:pPr>
              <w:pStyle w:val="Date"/>
            </w:pPr>
            <w:r>
              <w:t>8</w:t>
            </w:r>
            <w:r w:rsidR="008E3CE3">
              <w:t xml:space="preserve"> </w:t>
            </w:r>
          </w:p>
          <w:p w14:paraId="6183142C" w14:textId="77777777" w:rsidR="000F4A3E" w:rsidRPr="000F4A3E" w:rsidRDefault="000F4A3E" w:rsidP="000F4A3E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7CA9C794" w14:textId="77777777" w:rsidR="008E3CE3" w:rsidRDefault="00AD6085">
            <w:pPr>
              <w:pStyle w:val="Date"/>
            </w:pPr>
            <w:r>
              <w:t>9</w:t>
            </w:r>
          </w:p>
          <w:p w14:paraId="185A72AD" w14:textId="77777777" w:rsidR="000C199A" w:rsidRPr="000C199A" w:rsidRDefault="000C199A" w:rsidP="000C199A"/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0EE1EB4" w14:textId="77777777" w:rsidR="008E3CE3" w:rsidRDefault="00AD6085">
            <w:pPr>
              <w:pStyle w:val="Date"/>
            </w:pPr>
            <w:r>
              <w:t>10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2A1CC0A6" w14:textId="77777777" w:rsidR="008E3CE3" w:rsidRDefault="00AD6085">
            <w:pPr>
              <w:pStyle w:val="Date"/>
            </w:pPr>
            <w:r>
              <w:t>11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2C17714E" w14:textId="77777777" w:rsidR="008E3CE3" w:rsidRDefault="00AD6085">
            <w:pPr>
              <w:pStyle w:val="Date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1A627E60" w14:textId="77777777" w:rsidR="008E3CE3" w:rsidRDefault="00AD6085">
            <w:pPr>
              <w:pStyle w:val="Date"/>
            </w:pPr>
            <w:r>
              <w:t>13</w:t>
            </w:r>
          </w:p>
          <w:p w14:paraId="4F96F5D3" w14:textId="77777777" w:rsidR="00341630" w:rsidRPr="00341630" w:rsidRDefault="00341630" w:rsidP="00341630">
            <w:r>
              <w:t>Lyrical 1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6D618E65" w14:textId="77777777" w:rsidR="008E3CE3" w:rsidRDefault="00AD6085">
            <w:pPr>
              <w:pStyle w:val="Date"/>
            </w:pPr>
            <w:r>
              <w:t>14</w:t>
            </w:r>
          </w:p>
        </w:tc>
      </w:tr>
      <w:tr w:rsidR="008E3CE3" w14:paraId="7AAAD73E" w14:textId="77777777" w:rsidTr="0038505A">
        <w:trPr>
          <w:cantSplit/>
          <w:trHeight w:hRule="exact" w:val="153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7CE5E5F" w14:textId="77777777" w:rsidR="000F4A3E" w:rsidRDefault="000F4A3E" w:rsidP="000F4A3E">
            <w:r>
              <w:t xml:space="preserve">Production </w:t>
            </w:r>
          </w:p>
          <w:p w14:paraId="43075381" w14:textId="77777777" w:rsidR="000F4A3E" w:rsidRPr="00472EAE" w:rsidRDefault="000F4A3E" w:rsidP="000F4A3E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0B1B5269" w14:textId="77777777" w:rsidR="000F4A3E" w:rsidRDefault="000F4A3E" w:rsidP="000F4A3E">
            <w:pPr>
              <w:rPr>
                <w:b/>
                <w:color w:val="FF0000"/>
              </w:rPr>
            </w:pPr>
            <w:r>
              <w:t>3:00 – 5:00PM</w:t>
            </w:r>
          </w:p>
          <w:p w14:paraId="323531C1" w14:textId="77777777" w:rsidR="008E3CE3" w:rsidRPr="0027372B" w:rsidRDefault="008E3CE3" w:rsidP="008E3CE3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3DC28803" w14:textId="77777777" w:rsidR="008E3CE3" w:rsidRPr="0027372B" w:rsidRDefault="000C199A" w:rsidP="009E7CFF">
            <w:r w:rsidRPr="00502EFE">
              <w:rPr>
                <w:b/>
                <w:color w:val="FF0000"/>
              </w:rPr>
              <w:t>Monthly Rate LATE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6AE8BF31" w14:textId="77777777" w:rsidR="008E3CE3" w:rsidRPr="0027372B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7DFBAE69" w14:textId="77777777" w:rsidR="008E3CE3" w:rsidRPr="0027372B" w:rsidRDefault="008E3CE3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3B5EFCD6" w14:textId="77777777" w:rsidR="008E3CE3" w:rsidRPr="0027372B" w:rsidRDefault="008E3CE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46167FF9" w14:textId="77777777" w:rsidR="00CE74F9" w:rsidRPr="0027372B" w:rsidRDefault="00CE74F9" w:rsidP="008858B8"/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8385250" w14:textId="77777777" w:rsidR="00341630" w:rsidRPr="00236F27" w:rsidRDefault="00341630" w:rsidP="000F4A3E">
            <w:pPr>
              <w:rPr>
                <w:b/>
                <w:color w:val="FF3300"/>
                <w:sz w:val="20"/>
              </w:rPr>
            </w:pPr>
            <w:r w:rsidRPr="00236F27">
              <w:rPr>
                <w:b/>
                <w:color w:val="FF3300"/>
                <w:sz w:val="20"/>
              </w:rPr>
              <w:t>Competitive Family Night</w:t>
            </w:r>
          </w:p>
          <w:p w14:paraId="53BAC59E" w14:textId="77777777" w:rsidR="00236F27" w:rsidRPr="00236F27" w:rsidRDefault="00236F27" w:rsidP="000F4A3E">
            <w:pPr>
              <w:rPr>
                <w:b/>
                <w:color w:val="FF3300"/>
                <w:sz w:val="24"/>
              </w:rPr>
            </w:pPr>
            <w:r w:rsidRPr="00236F27">
              <w:rPr>
                <w:b/>
                <w:color w:val="FF3300"/>
                <w:sz w:val="20"/>
              </w:rPr>
              <w:t>@ 7PM – 10PM</w:t>
            </w:r>
          </w:p>
          <w:p w14:paraId="3F3C1038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7E471BAB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08FD5B79" w14:textId="77777777" w:rsidR="008E3CE3" w:rsidRDefault="008E3CE3"/>
        </w:tc>
      </w:tr>
      <w:tr w:rsidR="008E3CE3" w14:paraId="1A4B60DB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7105EC3" w14:textId="77777777" w:rsidR="008E3CE3" w:rsidRPr="009E7CFF" w:rsidRDefault="00AD6085" w:rsidP="00502EFE">
            <w:r>
              <w:rPr>
                <w:sz w:val="22"/>
                <w:szCs w:val="22"/>
              </w:rPr>
              <w:t>15</w:t>
            </w:r>
            <w:r w:rsidR="008E3C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1A100E6C" w14:textId="77777777" w:rsidR="008E3CE3" w:rsidRDefault="00AD6085">
            <w:pPr>
              <w:pStyle w:val="Date"/>
            </w:pPr>
            <w:r>
              <w:t>16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750605D2" w14:textId="77777777" w:rsidR="008E3CE3" w:rsidRDefault="00AD6085">
            <w:pPr>
              <w:pStyle w:val="Date"/>
            </w:pPr>
            <w:r>
              <w:t>17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031A3929" w14:textId="77777777" w:rsidR="008E3CE3" w:rsidRDefault="00AD6085">
            <w:pPr>
              <w:pStyle w:val="Date"/>
            </w:pPr>
            <w:r>
              <w:t>18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200F94B7" w14:textId="77777777" w:rsidR="008E3CE3" w:rsidRDefault="008E3CE3" w:rsidP="00AD6085">
            <w:pPr>
              <w:pStyle w:val="Date"/>
            </w:pPr>
            <w:r>
              <w:t>1</w:t>
            </w:r>
            <w:r w:rsidR="00AD6085">
              <w:t>9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10C8FA84" w14:textId="77777777" w:rsidR="008E3CE3" w:rsidRDefault="00AD6085">
            <w:pPr>
              <w:pStyle w:val="Date"/>
            </w:pPr>
            <w:r>
              <w:t>20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93F4FC1" w14:textId="77777777" w:rsidR="008E3CE3" w:rsidRDefault="00AD6085">
            <w:pPr>
              <w:pStyle w:val="Date"/>
            </w:pPr>
            <w:r>
              <w:t>21</w:t>
            </w:r>
          </w:p>
          <w:p w14:paraId="5CE3629F" w14:textId="77777777" w:rsidR="008E3CE3" w:rsidRPr="00B66613" w:rsidRDefault="008E3CE3" w:rsidP="00B66613">
            <w:r>
              <w:t>norm</w:t>
            </w:r>
          </w:p>
        </w:tc>
      </w:tr>
      <w:tr w:rsidR="008E3CE3" w14:paraId="19EB4865" w14:textId="77777777" w:rsidTr="0038505A">
        <w:trPr>
          <w:cantSplit/>
          <w:trHeight w:hRule="exact" w:val="97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58CF6508" w14:textId="77777777" w:rsidR="00341630" w:rsidRDefault="00341630" w:rsidP="00341630">
            <w:r>
              <w:t xml:space="preserve">Production </w:t>
            </w:r>
          </w:p>
          <w:p w14:paraId="2763DBF1" w14:textId="77777777"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3CF985F1" w14:textId="77777777" w:rsidR="008E3CE3" w:rsidRDefault="00341630" w:rsidP="00341630">
            <w:r>
              <w:t>3:00 – 5:00PM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4B943CC7" w14:textId="77777777"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0EC6A0C" w14:textId="77777777" w:rsidR="008E3CE3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58AD1A56" w14:textId="77777777" w:rsidR="008E3CE3" w:rsidRDefault="008E3CE3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03D83621" w14:textId="77777777" w:rsidR="008E3CE3" w:rsidRPr="00502EFE" w:rsidRDefault="008E3CE3">
            <w:pPr>
              <w:rPr>
                <w:b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18A13E26" w14:textId="77777777" w:rsidR="008E3CE3" w:rsidRDefault="00341630">
            <w:r>
              <w:t xml:space="preserve">Lyrical 1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CD9E715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4E830212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12F346AE" w14:textId="77777777" w:rsidR="008E3CE3" w:rsidRPr="00B66613" w:rsidRDefault="008E3CE3" w:rsidP="00B6661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3CE3" w14:paraId="2A17CB3B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72451398" w14:textId="77777777" w:rsidR="008E3CE3" w:rsidRDefault="00AD6085">
            <w:pPr>
              <w:pStyle w:val="Date"/>
            </w:pPr>
            <w:r>
              <w:t>22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5F0DA44E" w14:textId="77777777" w:rsidR="008E3CE3" w:rsidRDefault="00AD6085">
            <w:pPr>
              <w:pStyle w:val="Date"/>
            </w:pPr>
            <w:r>
              <w:t>23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2965285E" w14:textId="77777777" w:rsidR="008E3CE3" w:rsidRDefault="00AD6085">
            <w:pPr>
              <w:pStyle w:val="Date"/>
            </w:pPr>
            <w:r>
              <w:t>24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28CA646F" w14:textId="77777777" w:rsidR="008E3CE3" w:rsidRDefault="00AD6085">
            <w:pPr>
              <w:pStyle w:val="Date"/>
            </w:pPr>
            <w:r>
              <w:t>25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777BB855" w14:textId="77777777" w:rsidR="008E3CE3" w:rsidRDefault="00AD6085">
            <w:pPr>
              <w:pStyle w:val="Date"/>
            </w:pPr>
            <w:r>
              <w:t>26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605B960E" w14:textId="77777777" w:rsidR="008E3CE3" w:rsidRDefault="00AD6085">
            <w:pPr>
              <w:pStyle w:val="Date"/>
            </w:pPr>
            <w:r>
              <w:t>27</w:t>
            </w:r>
          </w:p>
          <w:p w14:paraId="3498769F" w14:textId="77777777" w:rsidR="0038505A" w:rsidRDefault="0038505A" w:rsidP="0038505A"/>
          <w:p w14:paraId="580B7BF1" w14:textId="77777777" w:rsidR="0038505A" w:rsidRPr="0038505A" w:rsidRDefault="0038505A" w:rsidP="0038505A"/>
          <w:p w14:paraId="4B9E9FA5" w14:textId="77777777" w:rsidR="0038505A" w:rsidRPr="0038505A" w:rsidRDefault="0038505A" w:rsidP="0038505A"/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1F5F67A4" w14:textId="77777777" w:rsidR="008E3CE3" w:rsidRDefault="00AD6085">
            <w:pPr>
              <w:pStyle w:val="Date"/>
            </w:pPr>
            <w:r>
              <w:t>28</w:t>
            </w:r>
          </w:p>
        </w:tc>
      </w:tr>
      <w:tr w:rsidR="008E3CE3" w14:paraId="30225DBB" w14:textId="77777777" w:rsidTr="0038505A">
        <w:trPr>
          <w:cantSplit/>
          <w:trHeight w:hRule="exact" w:val="1368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DDC694D" w14:textId="77777777" w:rsidR="00341630" w:rsidRDefault="00341630" w:rsidP="00341630">
            <w:r>
              <w:t xml:space="preserve">Production </w:t>
            </w:r>
          </w:p>
          <w:p w14:paraId="3BC0AB21" w14:textId="77777777"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6971EA13" w14:textId="77777777" w:rsidR="008E3CE3" w:rsidRDefault="00341630" w:rsidP="00341630">
            <w:r>
              <w:t>3:00 – 5:00PM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522DD9FB" w14:textId="77777777"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44104E6C" w14:textId="77777777" w:rsidR="008E3CE3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409D4FB7" w14:textId="77777777" w:rsidR="008E3CE3" w:rsidRDefault="008E3CE3" w:rsidP="008858B8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6E07E815" w14:textId="77777777" w:rsidR="008E3CE3" w:rsidRDefault="008E3CE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405F6E35" w14:textId="77777777" w:rsidR="0038505A" w:rsidRPr="0038505A" w:rsidRDefault="0038505A" w:rsidP="008E3CE3">
            <w:pPr>
              <w:rPr>
                <w:b/>
                <w:sz w:val="22"/>
                <w:szCs w:val="24"/>
              </w:rPr>
            </w:pPr>
            <w:r w:rsidRPr="0038505A">
              <w:rPr>
                <w:b/>
                <w:sz w:val="22"/>
                <w:szCs w:val="24"/>
              </w:rPr>
              <w:t xml:space="preserve">Competition </w:t>
            </w:r>
          </w:p>
          <w:p w14:paraId="2813B568" w14:textId="77777777" w:rsidR="008E3CE3" w:rsidRDefault="0038505A" w:rsidP="008E3CE3">
            <w:r w:rsidRPr="0038505A">
              <w:rPr>
                <w:b/>
                <w:sz w:val="22"/>
                <w:szCs w:val="24"/>
              </w:rPr>
              <w:t>Mandatory Rehearsal</w:t>
            </w:r>
            <w:r w:rsidRPr="0038505A">
              <w:rPr>
                <w:sz w:val="1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17231B91" w14:textId="77777777" w:rsidR="00341630" w:rsidRPr="00BA522A" w:rsidRDefault="00341630" w:rsidP="003416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Imagine </w:t>
            </w:r>
          </w:p>
          <w:p w14:paraId="38E559C6" w14:textId="77777777" w:rsidR="00341630" w:rsidRDefault="00341630" w:rsidP="00341630">
            <w:pPr>
              <w:rPr>
                <w:b/>
                <w:sz w:val="24"/>
                <w:szCs w:val="24"/>
              </w:rPr>
            </w:pPr>
            <w:r w:rsidRPr="00BA522A">
              <w:rPr>
                <w:b/>
                <w:sz w:val="24"/>
                <w:szCs w:val="24"/>
              </w:rPr>
              <w:t>Competition</w:t>
            </w:r>
          </w:p>
          <w:p w14:paraId="51B1E170" w14:textId="77777777" w:rsidR="008E3CE3" w:rsidRPr="008858B8" w:rsidRDefault="00341630" w:rsidP="00341630">
            <w:pPr>
              <w:rPr>
                <w:b/>
                <w:sz w:val="28"/>
                <w:szCs w:val="28"/>
              </w:rPr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</w:tr>
      <w:tr w:rsidR="008E3CE3" w14:paraId="5709091C" w14:textId="77777777" w:rsidTr="0038505A">
        <w:trPr>
          <w:cantSplit/>
          <w:trHeight w:hRule="exact" w:val="352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317292D2" w14:textId="77777777" w:rsidR="008E3CE3" w:rsidRDefault="008E3CE3">
            <w:pPr>
              <w:pStyle w:val="Date"/>
            </w:pPr>
            <w:r>
              <w:t>24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13774B7F" w14:textId="77777777" w:rsidR="008E3CE3" w:rsidRDefault="008E3CE3">
            <w:pPr>
              <w:pStyle w:val="Date"/>
            </w:pPr>
            <w:r>
              <w:t>25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2980C5E" w14:textId="77777777" w:rsidR="008E3CE3" w:rsidRDefault="008E3CE3">
            <w:pPr>
              <w:pStyle w:val="Date"/>
            </w:pPr>
            <w:r>
              <w:t>26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7E1F6C0E" w14:textId="77777777" w:rsidR="008E3CE3" w:rsidRDefault="008E3CE3">
            <w:pPr>
              <w:pStyle w:val="Date"/>
            </w:pPr>
            <w:r>
              <w:t>27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1681433C" w14:textId="77777777" w:rsidR="008E3CE3" w:rsidRDefault="008E3CE3">
            <w:pPr>
              <w:pStyle w:val="Date"/>
            </w:pPr>
            <w:r>
              <w:t>28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77FD08DE" w14:textId="77777777" w:rsidR="008E3CE3" w:rsidRDefault="008E3CE3">
            <w:pPr>
              <w:pStyle w:val="Date"/>
            </w:pPr>
            <w:r>
              <w:t>29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414A3611" w14:textId="77777777" w:rsidR="008E3CE3" w:rsidRDefault="008E3CE3">
            <w:pPr>
              <w:pStyle w:val="Date"/>
            </w:pPr>
            <w:r>
              <w:t>30</w:t>
            </w:r>
          </w:p>
        </w:tc>
      </w:tr>
      <w:tr w:rsidR="008E3CE3" w:rsidRPr="00951635" w14:paraId="11B3FB21" w14:textId="77777777" w:rsidTr="0038505A">
        <w:trPr>
          <w:cantSplit/>
          <w:trHeight w:hRule="exact" w:val="160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10AF5656" w14:textId="77777777" w:rsidR="0027372B" w:rsidRDefault="00AD6085" w:rsidP="0027372B">
            <w:pPr>
              <w:rPr>
                <w:b/>
                <w:color w:val="FF0000"/>
                <w:sz w:val="20"/>
                <w:szCs w:val="20"/>
              </w:rPr>
            </w:pPr>
            <w:r>
              <w:t>29</w:t>
            </w:r>
          </w:p>
          <w:p w14:paraId="318FC895" w14:textId="77777777" w:rsidR="008E3CE3" w:rsidRDefault="00AE1AD3" w:rsidP="00AD6085">
            <w:pPr>
              <w:jc w:val="center"/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740EBD77" w14:textId="77777777" w:rsidR="0027372B" w:rsidRDefault="00AD6085" w:rsidP="00AD6085">
            <w:r>
              <w:t>30</w:t>
            </w:r>
          </w:p>
          <w:p w14:paraId="7487670D" w14:textId="77777777" w:rsidR="008E3CE3" w:rsidRDefault="008E3CE3" w:rsidP="00AD6085">
            <w:pPr>
              <w:pStyle w:val="Off-MonthDate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0989626D" w14:textId="77777777" w:rsidR="0027372B" w:rsidRDefault="00AD6085" w:rsidP="00AD6085">
            <w:pPr>
              <w:pStyle w:val="Off-MonthDate"/>
            </w:pPr>
            <w:r>
              <w:t>1</w:t>
            </w:r>
          </w:p>
          <w:p w14:paraId="76919715" w14:textId="77777777" w:rsidR="008E3CE3" w:rsidRDefault="008E3CE3" w:rsidP="00AD6085">
            <w:pPr>
              <w:pStyle w:val="Off-MonthDate"/>
            </w:pPr>
            <w:r>
              <w:t xml:space="preserve"> </w:t>
            </w:r>
          </w:p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4A5DF644" w14:textId="77777777" w:rsidR="008E3CE3" w:rsidRDefault="00AD6085" w:rsidP="00AD6085">
            <w:pPr>
              <w:pStyle w:val="Off-MonthDate"/>
            </w:pPr>
            <w:r>
              <w:t>2</w:t>
            </w:r>
          </w:p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11BD6F70" w14:textId="77777777" w:rsidR="008E3CE3" w:rsidRDefault="00AD6085" w:rsidP="00AD6085">
            <w:pPr>
              <w:pStyle w:val="Off-MonthDate"/>
            </w:pPr>
            <w:r>
              <w:t>3</w:t>
            </w: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2B68E246" w14:textId="77777777" w:rsidR="008E3CE3" w:rsidRDefault="00AD6085" w:rsidP="00AD6085">
            <w:pPr>
              <w:pStyle w:val="Off-MonthDate"/>
            </w:pPr>
            <w:r>
              <w:t>4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1BD4EF3" w14:textId="77777777" w:rsidR="0027372B" w:rsidRPr="00AD6085" w:rsidRDefault="00AD6085" w:rsidP="00AD6085">
            <w:pPr>
              <w:pStyle w:val="Off-MonthDate"/>
            </w:pPr>
            <w:r w:rsidRPr="00AD6085">
              <w:t>5</w:t>
            </w:r>
          </w:p>
          <w:p w14:paraId="068AB0F9" w14:textId="77777777" w:rsidR="008E3CE3" w:rsidRPr="00951635" w:rsidRDefault="008E3CE3" w:rsidP="008E3CE3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40B5DD15" w14:textId="77777777" w:rsidR="00EE41A3" w:rsidRDefault="004466FA" w:rsidP="0027372B">
      <w:pPr>
        <w:pStyle w:val="Heading1"/>
        <w:ind w:left="0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UPCOMING DATES</w:t>
      </w:r>
      <w:r w:rsidR="00AB62F9" w:rsidRPr="0027372B">
        <w:rPr>
          <w:b/>
          <w:sz w:val="28"/>
          <w:szCs w:val="28"/>
        </w:rPr>
        <w:t>:</w:t>
      </w:r>
      <w:r w:rsidR="0027372B" w:rsidRPr="0027372B">
        <w:rPr>
          <w:sz w:val="28"/>
          <w:szCs w:val="28"/>
        </w:rPr>
        <w:t xml:space="preserve"> </w:t>
      </w:r>
    </w:p>
    <w:p w14:paraId="1BEF3C08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 xml:space="preserve">Competition Volunteer </w:t>
      </w:r>
      <w:r w:rsidR="001E6ED2">
        <w:rPr>
          <w:b/>
          <w:sz w:val="32"/>
        </w:rPr>
        <w:t>Event</w:t>
      </w:r>
      <w:r w:rsidRPr="004466FA">
        <w:rPr>
          <w:sz w:val="32"/>
        </w:rPr>
        <w:t>: TBA</w:t>
      </w:r>
      <w:bookmarkStart w:id="0" w:name="_GoBack"/>
      <w:bookmarkEnd w:id="0"/>
    </w:p>
    <w:p w14:paraId="43DECABC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Dream</w:t>
      </w:r>
      <w:r>
        <w:rPr>
          <w:b/>
          <w:sz w:val="32"/>
        </w:rPr>
        <w:t xml:space="preserve"> </w:t>
      </w:r>
      <w:r w:rsidRPr="004466FA">
        <w:rPr>
          <w:b/>
          <w:sz w:val="32"/>
        </w:rPr>
        <w:t>Makers Competition</w:t>
      </w:r>
      <w:r w:rsidRPr="004466FA">
        <w:rPr>
          <w:sz w:val="32"/>
        </w:rPr>
        <w:t>: May 25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– 28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</w:t>
      </w:r>
    </w:p>
    <w:p w14:paraId="5514613E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End of the Year Banquet</w:t>
      </w:r>
      <w:r w:rsidRPr="004466FA">
        <w:rPr>
          <w:sz w:val="32"/>
        </w:rPr>
        <w:t xml:space="preserve">: TBA </w:t>
      </w:r>
    </w:p>
    <w:p w14:paraId="43C40604" w14:textId="29EDDE47" w:rsidR="00E53741" w:rsidRPr="002511CD" w:rsidRDefault="004466FA" w:rsidP="00E53741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Imagine Nationals</w:t>
      </w:r>
      <w:r w:rsidRPr="004466FA">
        <w:rPr>
          <w:sz w:val="32"/>
        </w:rPr>
        <w:t>: July 14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– 17</w:t>
      </w:r>
      <w:r w:rsidRPr="004466FA">
        <w:rPr>
          <w:sz w:val="32"/>
          <w:vertAlign w:val="superscript"/>
        </w:rPr>
        <w:t>th</w:t>
      </w:r>
    </w:p>
    <w:sectPr w:rsidR="00E53741" w:rsidRPr="002511C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1AC93" w14:textId="77777777" w:rsidR="000F4A3E" w:rsidRDefault="000F4A3E">
      <w:pPr>
        <w:spacing w:after="0"/>
      </w:pPr>
      <w:r>
        <w:separator/>
      </w:r>
    </w:p>
  </w:endnote>
  <w:endnote w:type="continuationSeparator" w:id="0">
    <w:p w14:paraId="3C98449B" w14:textId="77777777" w:rsidR="000F4A3E" w:rsidRDefault="000F4A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E70E9" w14:textId="77777777" w:rsidR="000F4A3E" w:rsidRDefault="000F4A3E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127AA3A" wp14:editId="69BA2E1D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34397B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02CAC" w14:textId="77777777" w:rsidR="000F4A3E" w:rsidRDefault="000F4A3E">
      <w:pPr>
        <w:spacing w:after="0"/>
      </w:pPr>
      <w:r>
        <w:separator/>
      </w:r>
    </w:p>
  </w:footnote>
  <w:footnote w:type="continuationSeparator" w:id="0">
    <w:p w14:paraId="4F50E695" w14:textId="77777777" w:rsidR="000F4A3E" w:rsidRDefault="000F4A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3E3CB3"/>
    <w:multiLevelType w:val="hybridMultilevel"/>
    <w:tmpl w:val="9AAA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20C5A"/>
    <w:multiLevelType w:val="hybridMultilevel"/>
    <w:tmpl w:val="F6863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91181"/>
    <w:rsid w:val="000A7C49"/>
    <w:rsid w:val="000C199A"/>
    <w:rsid w:val="000D26E1"/>
    <w:rsid w:val="000F4A3E"/>
    <w:rsid w:val="0012425A"/>
    <w:rsid w:val="001301AC"/>
    <w:rsid w:val="0015135C"/>
    <w:rsid w:val="001651E2"/>
    <w:rsid w:val="001D1F90"/>
    <w:rsid w:val="001E6ED2"/>
    <w:rsid w:val="001E7F63"/>
    <w:rsid w:val="00236F27"/>
    <w:rsid w:val="002413DB"/>
    <w:rsid w:val="00242E70"/>
    <w:rsid w:val="002511CD"/>
    <w:rsid w:val="0027372B"/>
    <w:rsid w:val="0028272E"/>
    <w:rsid w:val="002D3518"/>
    <w:rsid w:val="0032219A"/>
    <w:rsid w:val="00341630"/>
    <w:rsid w:val="0038505A"/>
    <w:rsid w:val="003F124B"/>
    <w:rsid w:val="00441079"/>
    <w:rsid w:val="004454DA"/>
    <w:rsid w:val="004466FA"/>
    <w:rsid w:val="00455165"/>
    <w:rsid w:val="00472EAE"/>
    <w:rsid w:val="004850B0"/>
    <w:rsid w:val="004A4118"/>
    <w:rsid w:val="004B3972"/>
    <w:rsid w:val="00502EFE"/>
    <w:rsid w:val="00532CEB"/>
    <w:rsid w:val="005A1F6B"/>
    <w:rsid w:val="00613806"/>
    <w:rsid w:val="00621E81"/>
    <w:rsid w:val="00691EBD"/>
    <w:rsid w:val="006A4841"/>
    <w:rsid w:val="007260C0"/>
    <w:rsid w:val="007B0B19"/>
    <w:rsid w:val="007C0BF9"/>
    <w:rsid w:val="007D10A9"/>
    <w:rsid w:val="007F04AA"/>
    <w:rsid w:val="00800B0F"/>
    <w:rsid w:val="00824FFA"/>
    <w:rsid w:val="008779C2"/>
    <w:rsid w:val="00883A65"/>
    <w:rsid w:val="008858B8"/>
    <w:rsid w:val="008A0206"/>
    <w:rsid w:val="008A0516"/>
    <w:rsid w:val="008E3CE3"/>
    <w:rsid w:val="00951635"/>
    <w:rsid w:val="00986D63"/>
    <w:rsid w:val="00996A53"/>
    <w:rsid w:val="009D75AD"/>
    <w:rsid w:val="009E7CFF"/>
    <w:rsid w:val="00A02C98"/>
    <w:rsid w:val="00AB62F9"/>
    <w:rsid w:val="00AD6085"/>
    <w:rsid w:val="00AE1AD3"/>
    <w:rsid w:val="00B11EB3"/>
    <w:rsid w:val="00B56819"/>
    <w:rsid w:val="00B66613"/>
    <w:rsid w:val="00B719CD"/>
    <w:rsid w:val="00B87926"/>
    <w:rsid w:val="00BA522A"/>
    <w:rsid w:val="00BD674A"/>
    <w:rsid w:val="00C65B71"/>
    <w:rsid w:val="00C85511"/>
    <w:rsid w:val="00CC1DA8"/>
    <w:rsid w:val="00CE74F9"/>
    <w:rsid w:val="00CE7D9E"/>
    <w:rsid w:val="00D60542"/>
    <w:rsid w:val="00D617AF"/>
    <w:rsid w:val="00DB0949"/>
    <w:rsid w:val="00E53741"/>
    <w:rsid w:val="00E7544A"/>
    <w:rsid w:val="00EB1314"/>
    <w:rsid w:val="00EE41A3"/>
    <w:rsid w:val="00F36CEF"/>
    <w:rsid w:val="00F810B6"/>
    <w:rsid w:val="00F8375D"/>
    <w:rsid w:val="00FB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AA123CF"/>
  <w15:docId w15:val="{5FDD288D-4983-4051-8EE2-695404DB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F90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6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</Template>
  <TotalTime>2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fredric davis</cp:lastModifiedBy>
  <cp:revision>5</cp:revision>
  <cp:lastPrinted>2016-04-13T12:11:00Z</cp:lastPrinted>
  <dcterms:created xsi:type="dcterms:W3CDTF">2018-02-02T05:38:00Z</dcterms:created>
  <dcterms:modified xsi:type="dcterms:W3CDTF">2018-02-05T22:44:00Z</dcterms:modified>
  <cp:version/>
</cp:coreProperties>
</file>