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66726BF" w14:textId="77777777" w:rsidR="00E50AAE" w:rsidRDefault="00263F5E">
      <w:r>
        <w:rPr>
          <w:noProof/>
        </w:rPr>
        <w:drawing>
          <wp:anchor distT="0" distB="0" distL="114300" distR="114300" simplePos="0" relativeHeight="251659776" behindDoc="0" locked="0" layoutInCell="1" allowOverlap="1" wp14:anchorId="2562FB8E" wp14:editId="61594855">
            <wp:simplePos x="0" y="0"/>
            <wp:positionH relativeFrom="column">
              <wp:posOffset>-243840</wp:posOffset>
            </wp:positionH>
            <wp:positionV relativeFrom="paragraph">
              <wp:posOffset>138430</wp:posOffset>
            </wp:positionV>
            <wp:extent cx="7207250" cy="2609713"/>
            <wp:effectExtent l="19050" t="0" r="0" b="0"/>
            <wp:wrapNone/>
            <wp:docPr id="1" name="Picture 1" descr="C:\Users\Phyllis\APPDATA\LOCAL\TEMP\wzb9cb\Day-Camp-Email-Header-E-C-V2\Best-Summer-Ever-Email-Header-v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hyllis\APPDATA\LOCAL\TEMP\wzb9cb\Day-Camp-Email-Header-E-C-V2\Best-Summer-Ever-Email-Header-v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7250" cy="2609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tbl>
      <w:tblPr>
        <w:tblW w:w="11520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40"/>
        <w:gridCol w:w="1620"/>
        <w:gridCol w:w="1710"/>
        <w:gridCol w:w="1710"/>
        <w:gridCol w:w="1710"/>
        <w:gridCol w:w="1710"/>
        <w:gridCol w:w="1620"/>
      </w:tblGrid>
      <w:tr w:rsidR="00B41D78" w14:paraId="0B2D709C" w14:textId="77777777" w:rsidTr="00655B07">
        <w:trPr>
          <w:cantSplit/>
          <w:trHeight w:val="4886"/>
        </w:trPr>
        <w:tc>
          <w:tcPr>
            <w:tcW w:w="11520" w:type="dxa"/>
            <w:gridSpan w:val="7"/>
            <w:vAlign w:val="center"/>
          </w:tcPr>
          <w:p w14:paraId="4E46541D" w14:textId="02E94722" w:rsidR="00103F22" w:rsidRDefault="00504BD4" w:rsidP="00103F22">
            <w:pPr>
              <w:jc w:val="center"/>
              <w:rPr>
                <w:rFonts w:ascii="Cachet Book" w:hAnsi="Cachet Book"/>
                <w:sz w:val="24"/>
                <w:szCs w:val="24"/>
              </w:rPr>
            </w:pPr>
            <w:r>
              <w:rPr>
                <w:rFonts w:ascii="Cachet Book" w:hAnsi="Cachet Book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3938C53D" wp14:editId="6C408989">
                      <wp:simplePos x="0" y="0"/>
                      <wp:positionH relativeFrom="column">
                        <wp:posOffset>77470</wp:posOffset>
                      </wp:positionH>
                      <wp:positionV relativeFrom="paragraph">
                        <wp:posOffset>2543175</wp:posOffset>
                      </wp:positionV>
                      <wp:extent cx="6801485" cy="447675"/>
                      <wp:effectExtent l="8890" t="10795" r="9525" b="8255"/>
                      <wp:wrapNone/>
                      <wp:docPr id="6" name="Text Box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6801485" cy="4476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  <a:lumOff val="0"/>
                                </a:schemeClr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AC005FF" w14:textId="1F995CA3" w:rsidR="009316BD" w:rsidRPr="00C953FF" w:rsidRDefault="009316BD" w:rsidP="009316BD">
                                  <w:pPr>
                                    <w:ind w:firstLine="720"/>
                                    <w:jc w:val="both"/>
                                    <w:rPr>
                                      <w:rFonts w:ascii="Cachet Book" w:hAnsi="Cachet Book"/>
                                      <w:b/>
                                      <w:color w:val="000000" w:themeColor="text1"/>
                                    </w:rPr>
                                  </w:pPr>
                                  <w:r w:rsidRPr="00C953FF">
                                    <w:rPr>
                                      <w:rFonts w:ascii="Cachet Book" w:hAnsi="Cachet Book"/>
                                      <w:b/>
                                      <w:color w:val="000000" w:themeColor="text1"/>
                                    </w:rPr>
                                    <w:t xml:space="preserve">*Please be sure to pack a lunch Monday through </w:t>
                                  </w:r>
                                  <w:r w:rsidR="00BF40B1">
                                    <w:rPr>
                                      <w:rFonts w:ascii="Cachet Book" w:hAnsi="Cachet Book"/>
                                      <w:b/>
                                      <w:color w:val="000000" w:themeColor="text1"/>
                                    </w:rPr>
                                    <w:t>Friday</w:t>
                                  </w:r>
                                  <w:r w:rsidRPr="00C953FF">
                                    <w:rPr>
                                      <w:rFonts w:ascii="Cachet Book" w:hAnsi="Cachet Book"/>
                                      <w:b/>
                                      <w:color w:val="000000" w:themeColor="text1"/>
                                    </w:rPr>
                                    <w:t xml:space="preserve">. </w:t>
                                  </w:r>
                                  <w:r w:rsidRPr="00C953FF">
                                    <w:rPr>
                                      <w:rFonts w:ascii="Cachet Book" w:hAnsi="Cachet Book"/>
                                      <w:b/>
                                      <w:color w:val="000000" w:themeColor="text1"/>
                                    </w:rPr>
                                    <w:tab/>
                                  </w:r>
                                  <w:r>
                                    <w:rPr>
                                      <w:rFonts w:ascii="Cachet Book" w:hAnsi="Cachet Book"/>
                                      <w:b/>
                                      <w:color w:val="000000" w:themeColor="text1"/>
                                    </w:rPr>
                                    <w:tab/>
                                  </w:r>
                                  <w:r w:rsidRPr="00C953FF">
                                    <w:rPr>
                                      <w:rFonts w:ascii="Cachet Book" w:hAnsi="Cachet Book"/>
                                      <w:b/>
                                      <w:color w:val="000000" w:themeColor="text1"/>
                                    </w:rPr>
                                    <w:t>*Wear Sunblock every day!</w:t>
                                  </w:r>
                                </w:p>
                                <w:p w14:paraId="13B2DBC9" w14:textId="36F35CB8" w:rsidR="009316BD" w:rsidRPr="00C953FF" w:rsidRDefault="009316BD" w:rsidP="009316BD">
                                  <w:pPr>
                                    <w:ind w:firstLine="720"/>
                                    <w:jc w:val="both"/>
                                    <w:rPr>
                                      <w:rFonts w:ascii="Cachet Book" w:hAnsi="Cachet Book"/>
                                      <w:b/>
                                      <w:color w:val="000000" w:themeColor="text1"/>
                                    </w:rPr>
                                  </w:pPr>
                                  <w:r w:rsidRPr="00C953FF">
                                    <w:rPr>
                                      <w:rFonts w:ascii="Cachet Book" w:hAnsi="Cachet Book"/>
                                      <w:b/>
                                      <w:color w:val="000000" w:themeColor="text1"/>
                                    </w:rPr>
                                    <w:t>*</w:t>
                                  </w:r>
                                  <w:r w:rsidR="00504BD4">
                                    <w:rPr>
                                      <w:rFonts w:ascii="Cachet Book" w:hAnsi="Cachet Book"/>
                                      <w:b/>
                                      <w:color w:val="000000" w:themeColor="text1"/>
                                    </w:rPr>
                                    <w:t>Make sure your campers belongings return home every day</w:t>
                                  </w:r>
                                  <w:r w:rsidRPr="00C953FF">
                                    <w:rPr>
                                      <w:rFonts w:ascii="Cachet Book" w:hAnsi="Cachet Book"/>
                                      <w:b/>
                                      <w:color w:val="000000" w:themeColor="text1"/>
                                    </w:rPr>
                                    <w:t xml:space="preserve">. </w:t>
                                  </w:r>
                                  <w:r w:rsidRPr="00C953FF">
                                    <w:rPr>
                                      <w:rFonts w:ascii="Cachet Book" w:hAnsi="Cachet Book"/>
                                      <w:b/>
                                      <w:color w:val="000000" w:themeColor="text1"/>
                                    </w:rPr>
                                    <w:tab/>
                                  </w:r>
                                  <w:r w:rsidRPr="00C953FF">
                                    <w:rPr>
                                      <w:rFonts w:ascii="Cachet Book" w:hAnsi="Cachet Book"/>
                                      <w:b/>
                                      <w:color w:val="000000" w:themeColor="text1"/>
                                    </w:rPr>
                                    <w:tab/>
                                    <w:t>*Bring an extra set of clothes.</w:t>
                                  </w:r>
                                </w:p>
                                <w:p w14:paraId="4FA660D2" w14:textId="77777777" w:rsidR="009316BD" w:rsidRDefault="009316BD" w:rsidP="009316BD">
                                  <w:pPr>
                                    <w:jc w:val="both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938C53D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3" o:spid="_x0000_s1026" type="#_x0000_t202" style="position:absolute;left:0;text-align:left;margin-left:6.1pt;margin-top:200.25pt;width:535.55pt;height:35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" fillcolor="#d8d8d8 [2732]" strokeweight=".5pt">
                      <v:path arrowok="t"/>
                      <v:textbox>
                        <w:txbxContent>
                          <w:p w14:paraId="5AC005FF" w14:textId="1F995CA3" w:rsidR="009316BD" w:rsidRPr="00C953FF" w:rsidRDefault="009316BD" w:rsidP="009316BD">
                            <w:pPr>
                              <w:ind w:firstLine="720"/>
                              <w:jc w:val="both"/>
                              <w:rPr>
                                <w:rFonts w:ascii="Cachet Book" w:hAnsi="Cachet Book"/>
                                <w:b/>
                                <w:color w:val="000000" w:themeColor="text1"/>
                              </w:rPr>
                            </w:pPr>
                            <w:r w:rsidRPr="00C953FF">
                              <w:rPr>
                                <w:rFonts w:ascii="Cachet Book" w:hAnsi="Cachet Book"/>
                                <w:b/>
                                <w:color w:val="000000" w:themeColor="text1"/>
                              </w:rPr>
                              <w:t xml:space="preserve">*Please be sure to pack a lunch Monday through </w:t>
                            </w:r>
                            <w:r w:rsidR="00BF40B1">
                              <w:rPr>
                                <w:rFonts w:ascii="Cachet Book" w:hAnsi="Cachet Book"/>
                                <w:b/>
                                <w:color w:val="000000" w:themeColor="text1"/>
                              </w:rPr>
                              <w:t>Friday</w:t>
                            </w:r>
                            <w:r w:rsidRPr="00C953FF">
                              <w:rPr>
                                <w:rFonts w:ascii="Cachet Book" w:hAnsi="Cachet Book"/>
                                <w:b/>
                                <w:color w:val="000000" w:themeColor="text1"/>
                              </w:rPr>
                              <w:t xml:space="preserve">. </w:t>
                            </w:r>
                            <w:r w:rsidRPr="00C953FF">
                              <w:rPr>
                                <w:rFonts w:ascii="Cachet Book" w:hAnsi="Cachet Book"/>
                                <w:b/>
                                <w:color w:val="000000" w:themeColor="text1"/>
                              </w:rPr>
                              <w:tab/>
                            </w:r>
                            <w:r>
                              <w:rPr>
                                <w:rFonts w:ascii="Cachet Book" w:hAnsi="Cachet Book"/>
                                <w:b/>
                                <w:color w:val="000000" w:themeColor="text1"/>
                              </w:rPr>
                              <w:tab/>
                            </w:r>
                            <w:r w:rsidRPr="00C953FF">
                              <w:rPr>
                                <w:rFonts w:ascii="Cachet Book" w:hAnsi="Cachet Book"/>
                                <w:b/>
                                <w:color w:val="000000" w:themeColor="text1"/>
                              </w:rPr>
                              <w:t>*Wear Sunblock every day!</w:t>
                            </w:r>
                          </w:p>
                          <w:p w14:paraId="13B2DBC9" w14:textId="36F35CB8" w:rsidR="009316BD" w:rsidRPr="00C953FF" w:rsidRDefault="009316BD" w:rsidP="009316BD">
                            <w:pPr>
                              <w:ind w:firstLine="720"/>
                              <w:jc w:val="both"/>
                              <w:rPr>
                                <w:rFonts w:ascii="Cachet Book" w:hAnsi="Cachet Book"/>
                                <w:b/>
                                <w:color w:val="000000" w:themeColor="text1"/>
                              </w:rPr>
                            </w:pPr>
                            <w:r w:rsidRPr="00C953FF">
                              <w:rPr>
                                <w:rFonts w:ascii="Cachet Book" w:hAnsi="Cachet Book"/>
                                <w:b/>
                                <w:color w:val="000000" w:themeColor="text1"/>
                              </w:rPr>
                              <w:t>*</w:t>
                            </w:r>
                            <w:r w:rsidR="00504BD4">
                              <w:rPr>
                                <w:rFonts w:ascii="Cachet Book" w:hAnsi="Cachet Book"/>
                                <w:b/>
                                <w:color w:val="000000" w:themeColor="text1"/>
                              </w:rPr>
                              <w:t>Make sure your campers belongings return home every day</w:t>
                            </w:r>
                            <w:r w:rsidRPr="00C953FF">
                              <w:rPr>
                                <w:rFonts w:ascii="Cachet Book" w:hAnsi="Cachet Book"/>
                                <w:b/>
                                <w:color w:val="000000" w:themeColor="text1"/>
                              </w:rPr>
                              <w:t xml:space="preserve">. </w:t>
                            </w:r>
                            <w:r w:rsidRPr="00C953FF">
                              <w:rPr>
                                <w:rFonts w:ascii="Cachet Book" w:hAnsi="Cachet Book"/>
                                <w:b/>
                                <w:color w:val="000000" w:themeColor="text1"/>
                              </w:rPr>
                              <w:tab/>
                            </w:r>
                            <w:r w:rsidRPr="00C953FF">
                              <w:rPr>
                                <w:rFonts w:ascii="Cachet Book" w:hAnsi="Cachet Book"/>
                                <w:b/>
                                <w:color w:val="000000" w:themeColor="text1"/>
                              </w:rPr>
                              <w:tab/>
                              <w:t>*Bring an extra set of clothes.</w:t>
                            </w:r>
                          </w:p>
                          <w:p w14:paraId="4FA660D2" w14:textId="77777777" w:rsidR="009316BD" w:rsidRDefault="009316BD" w:rsidP="009316BD">
                            <w:pPr>
                              <w:jc w:val="both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A7E76">
              <w:rPr>
                <w:rFonts w:ascii="Cachet Book" w:hAnsi="Cachet Book"/>
                <w:sz w:val="24"/>
                <w:szCs w:val="24"/>
              </w:rPr>
              <w:t xml:space="preserve">   </w:t>
            </w:r>
          </w:p>
          <w:p w14:paraId="7B15B77F" w14:textId="77777777" w:rsidR="003A7E76" w:rsidRPr="00103F22" w:rsidRDefault="003A7E76" w:rsidP="00103F22">
            <w:pPr>
              <w:jc w:val="center"/>
              <w:rPr>
                <w:rFonts w:ascii="Cachet Book" w:hAnsi="Cachet Book"/>
                <w:sz w:val="24"/>
                <w:szCs w:val="24"/>
              </w:rPr>
            </w:pPr>
          </w:p>
        </w:tc>
      </w:tr>
      <w:tr w:rsidR="00B41D78" w14:paraId="36B05E63" w14:textId="77777777" w:rsidTr="00655B07">
        <w:trPr>
          <w:cantSplit/>
          <w:trHeight w:val="719"/>
        </w:trPr>
        <w:tc>
          <w:tcPr>
            <w:tcW w:w="11520" w:type="dxa"/>
            <w:gridSpan w:val="7"/>
            <w:tcBorders>
              <w:bottom w:val="nil"/>
            </w:tcBorders>
            <w:vAlign w:val="center"/>
          </w:tcPr>
          <w:p w14:paraId="6945D2AE" w14:textId="77777777" w:rsidR="00217980" w:rsidRPr="00A47DF5" w:rsidRDefault="00E11E66" w:rsidP="00217980">
            <w:pPr>
              <w:pStyle w:val="Heading1"/>
              <w:rPr>
                <w:rFonts w:ascii="Cachet Book" w:hAnsi="Cachet Book"/>
              </w:rPr>
            </w:pPr>
            <w:r w:rsidRPr="00A47DF5">
              <w:rPr>
                <w:rFonts w:ascii="Cachet Book" w:hAnsi="Cachet Book"/>
              </w:rPr>
              <w:t>MONTH of JUNE</w:t>
            </w:r>
          </w:p>
        </w:tc>
      </w:tr>
      <w:tr w:rsidR="00B41D78" w14:paraId="2E589F76" w14:textId="77777777" w:rsidTr="006A4F7C">
        <w:tc>
          <w:tcPr>
            <w:tcW w:w="1440" w:type="dxa"/>
            <w:shd w:val="pct50" w:color="auto" w:fill="FFFFFF"/>
            <w:vAlign w:val="center"/>
          </w:tcPr>
          <w:p w14:paraId="2721DB80" w14:textId="77777777" w:rsidR="00B41D78" w:rsidRPr="00160DB0" w:rsidRDefault="00E11E66">
            <w:pPr>
              <w:jc w:val="center"/>
              <w:rPr>
                <w:rFonts w:ascii="Cachet Book" w:hAnsi="Cachet Book"/>
                <w:b/>
                <w:color w:val="FFFFFF"/>
                <w:sz w:val="24"/>
                <w:szCs w:val="24"/>
              </w:rPr>
            </w:pPr>
            <w:r w:rsidRPr="00160DB0">
              <w:rPr>
                <w:rFonts w:ascii="Cachet Book" w:hAnsi="Cachet Book"/>
                <w:b/>
                <w:color w:val="FFFFFF"/>
                <w:sz w:val="24"/>
                <w:szCs w:val="24"/>
              </w:rPr>
              <w:t>Sunday</w:t>
            </w:r>
          </w:p>
        </w:tc>
        <w:tc>
          <w:tcPr>
            <w:tcW w:w="1620" w:type="dxa"/>
            <w:shd w:val="pct50" w:color="auto" w:fill="FFFFFF"/>
            <w:vAlign w:val="center"/>
          </w:tcPr>
          <w:p w14:paraId="58EE87AE" w14:textId="77777777" w:rsidR="00B41D78" w:rsidRPr="00160DB0" w:rsidRDefault="00E11E66">
            <w:pPr>
              <w:jc w:val="center"/>
              <w:rPr>
                <w:rFonts w:ascii="Cachet Book" w:hAnsi="Cachet Book"/>
                <w:b/>
                <w:color w:val="FFFFFF"/>
                <w:sz w:val="24"/>
                <w:szCs w:val="24"/>
              </w:rPr>
            </w:pPr>
            <w:r w:rsidRPr="00160DB0">
              <w:rPr>
                <w:rFonts w:ascii="Cachet Book" w:hAnsi="Cachet Book"/>
                <w:b/>
                <w:color w:val="FFFFFF"/>
                <w:sz w:val="24"/>
                <w:szCs w:val="24"/>
              </w:rPr>
              <w:t>Monday</w:t>
            </w:r>
          </w:p>
        </w:tc>
        <w:tc>
          <w:tcPr>
            <w:tcW w:w="1710" w:type="dxa"/>
            <w:shd w:val="pct50" w:color="auto" w:fill="FFFFFF"/>
            <w:vAlign w:val="center"/>
          </w:tcPr>
          <w:p w14:paraId="51D7F14E" w14:textId="77777777" w:rsidR="00B41D78" w:rsidRPr="00160DB0" w:rsidRDefault="00E11E66">
            <w:pPr>
              <w:jc w:val="center"/>
              <w:rPr>
                <w:rFonts w:ascii="Cachet Book" w:hAnsi="Cachet Book"/>
                <w:b/>
                <w:color w:val="FFFFFF"/>
                <w:sz w:val="24"/>
                <w:szCs w:val="24"/>
              </w:rPr>
            </w:pPr>
            <w:r w:rsidRPr="00160DB0">
              <w:rPr>
                <w:rFonts w:ascii="Cachet Book" w:hAnsi="Cachet Book"/>
                <w:b/>
                <w:color w:val="FFFFFF"/>
                <w:sz w:val="24"/>
                <w:szCs w:val="24"/>
              </w:rPr>
              <w:t>Tuesday</w:t>
            </w:r>
          </w:p>
        </w:tc>
        <w:tc>
          <w:tcPr>
            <w:tcW w:w="1710" w:type="dxa"/>
            <w:shd w:val="pct50" w:color="auto" w:fill="FFFFFF"/>
            <w:vAlign w:val="center"/>
          </w:tcPr>
          <w:p w14:paraId="64512808" w14:textId="77777777" w:rsidR="00B41D78" w:rsidRPr="00160DB0" w:rsidRDefault="00E11E66">
            <w:pPr>
              <w:jc w:val="center"/>
              <w:rPr>
                <w:rFonts w:ascii="Cachet Book" w:hAnsi="Cachet Book"/>
                <w:b/>
                <w:color w:val="FFFFFF"/>
                <w:sz w:val="24"/>
                <w:szCs w:val="24"/>
              </w:rPr>
            </w:pPr>
            <w:r w:rsidRPr="00160DB0">
              <w:rPr>
                <w:rFonts w:ascii="Cachet Book" w:hAnsi="Cachet Book"/>
                <w:b/>
                <w:color w:val="FFFFFF"/>
                <w:sz w:val="24"/>
                <w:szCs w:val="24"/>
              </w:rPr>
              <w:t>Wednesday</w:t>
            </w:r>
          </w:p>
        </w:tc>
        <w:tc>
          <w:tcPr>
            <w:tcW w:w="1710" w:type="dxa"/>
            <w:shd w:val="pct50" w:color="auto" w:fill="FFFFFF"/>
            <w:vAlign w:val="center"/>
          </w:tcPr>
          <w:p w14:paraId="1879ADED" w14:textId="77777777" w:rsidR="00B41D78" w:rsidRPr="00160DB0" w:rsidRDefault="00E11E66">
            <w:pPr>
              <w:jc w:val="center"/>
              <w:rPr>
                <w:rFonts w:ascii="Cachet Book" w:hAnsi="Cachet Book"/>
                <w:b/>
                <w:color w:val="FFFFFF"/>
                <w:sz w:val="24"/>
                <w:szCs w:val="24"/>
              </w:rPr>
            </w:pPr>
            <w:r w:rsidRPr="00160DB0">
              <w:rPr>
                <w:rFonts w:ascii="Cachet Book" w:hAnsi="Cachet Book"/>
                <w:b/>
                <w:color w:val="FFFFFF"/>
                <w:sz w:val="24"/>
                <w:szCs w:val="24"/>
              </w:rPr>
              <w:t>Thursday</w:t>
            </w:r>
          </w:p>
        </w:tc>
        <w:tc>
          <w:tcPr>
            <w:tcW w:w="1710" w:type="dxa"/>
            <w:shd w:val="pct50" w:color="auto" w:fill="FFFFFF"/>
            <w:vAlign w:val="center"/>
          </w:tcPr>
          <w:p w14:paraId="0F12099C" w14:textId="77777777" w:rsidR="00B41D78" w:rsidRPr="00160DB0" w:rsidRDefault="00E11E66">
            <w:pPr>
              <w:jc w:val="center"/>
              <w:rPr>
                <w:rFonts w:ascii="Cachet Book" w:hAnsi="Cachet Book"/>
                <w:b/>
                <w:color w:val="FFFFFF"/>
                <w:sz w:val="24"/>
                <w:szCs w:val="24"/>
              </w:rPr>
            </w:pPr>
            <w:r w:rsidRPr="00160DB0">
              <w:rPr>
                <w:rFonts w:ascii="Cachet Book" w:hAnsi="Cachet Book"/>
                <w:b/>
                <w:color w:val="FFFFFF"/>
                <w:sz w:val="24"/>
                <w:szCs w:val="24"/>
              </w:rPr>
              <w:t>Friday</w:t>
            </w:r>
          </w:p>
        </w:tc>
        <w:tc>
          <w:tcPr>
            <w:tcW w:w="1620" w:type="dxa"/>
            <w:shd w:val="pct50" w:color="auto" w:fill="FFFFFF"/>
            <w:vAlign w:val="center"/>
          </w:tcPr>
          <w:p w14:paraId="4207551A" w14:textId="77777777" w:rsidR="00B41D78" w:rsidRPr="00160DB0" w:rsidRDefault="00E11E66">
            <w:pPr>
              <w:jc w:val="center"/>
              <w:rPr>
                <w:rFonts w:ascii="Cachet Book" w:hAnsi="Cachet Book"/>
                <w:b/>
                <w:color w:val="FFFFFF"/>
                <w:sz w:val="24"/>
                <w:szCs w:val="24"/>
              </w:rPr>
            </w:pPr>
            <w:r w:rsidRPr="00160DB0">
              <w:rPr>
                <w:rFonts w:ascii="Cachet Book" w:hAnsi="Cachet Book"/>
                <w:b/>
                <w:color w:val="FFFFFF"/>
                <w:sz w:val="24"/>
                <w:szCs w:val="24"/>
              </w:rPr>
              <w:t>Saturday</w:t>
            </w:r>
          </w:p>
        </w:tc>
      </w:tr>
      <w:tr w:rsidR="00B41D78" w14:paraId="2B8B5EFD" w14:textId="77777777" w:rsidTr="006A4F7C">
        <w:trPr>
          <w:trHeight w:val="1411"/>
        </w:trPr>
        <w:tc>
          <w:tcPr>
            <w:tcW w:w="1440" w:type="dxa"/>
          </w:tcPr>
          <w:p w14:paraId="18EA439E" w14:textId="77777777" w:rsidR="00217980" w:rsidRPr="00217980" w:rsidRDefault="00217980">
            <w:pPr>
              <w:rPr>
                <w:rFonts w:ascii="Cachet Book" w:hAnsi="Cachet Book"/>
                <w:b/>
                <w:sz w:val="18"/>
                <w:szCs w:val="18"/>
              </w:rPr>
            </w:pPr>
          </w:p>
        </w:tc>
        <w:tc>
          <w:tcPr>
            <w:tcW w:w="1620" w:type="dxa"/>
          </w:tcPr>
          <w:p w14:paraId="6E30BE64" w14:textId="77777777" w:rsidR="00B41D78" w:rsidRPr="00B47C48" w:rsidRDefault="008E7A69">
            <w:pPr>
              <w:rPr>
                <w:rFonts w:ascii="Cachet Book" w:hAnsi="Cachet Book"/>
                <w:color w:val="000000" w:themeColor="text1"/>
              </w:rPr>
            </w:pPr>
            <w:r>
              <w:rPr>
                <w:rFonts w:ascii="Cachet Book" w:hAnsi="Cachet Book"/>
                <w:color w:val="000000" w:themeColor="text1"/>
              </w:rPr>
              <w:t>1</w:t>
            </w:r>
          </w:p>
          <w:p w14:paraId="5F04F2CB" w14:textId="77777777" w:rsidR="00630797" w:rsidRPr="00B47C48" w:rsidRDefault="00630797">
            <w:pPr>
              <w:rPr>
                <w:rFonts w:ascii="Cachet Book" w:hAnsi="Cachet Book"/>
                <w:color w:val="000000" w:themeColor="text1"/>
              </w:rPr>
            </w:pPr>
          </w:p>
          <w:p w14:paraId="5BE3484F" w14:textId="77777777" w:rsidR="0064481C" w:rsidRPr="008A053E" w:rsidRDefault="0060711C" w:rsidP="008E7A69">
            <w:pPr>
              <w:jc w:val="center"/>
              <w:rPr>
                <w:rFonts w:ascii="Cachet Book" w:hAnsi="Cachet Book"/>
                <w:color w:val="FF0000"/>
              </w:rPr>
            </w:pPr>
            <w:r>
              <w:rPr>
                <w:rFonts w:ascii="Cachet Book" w:hAnsi="Cachet Book"/>
                <w:b/>
                <w:color w:val="000000" w:themeColor="text1"/>
                <w:sz w:val="24"/>
                <w:szCs w:val="24"/>
              </w:rPr>
              <w:t>FIRST DAY OF SUMMER CAMP!</w:t>
            </w:r>
          </w:p>
          <w:p w14:paraId="3959F47D" w14:textId="77777777" w:rsidR="0064481C" w:rsidRPr="00B47C48" w:rsidRDefault="0064481C" w:rsidP="003A3FD7">
            <w:pPr>
              <w:jc w:val="center"/>
              <w:rPr>
                <w:rFonts w:ascii="Cachet Book" w:hAnsi="Cachet Book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710" w:type="dxa"/>
          </w:tcPr>
          <w:p w14:paraId="4B052791" w14:textId="77777777" w:rsidR="00B41D78" w:rsidRPr="00B47C48" w:rsidRDefault="008E7A69">
            <w:pPr>
              <w:rPr>
                <w:rFonts w:ascii="Cachet Book" w:hAnsi="Cachet Book"/>
                <w:color w:val="000000" w:themeColor="text1"/>
              </w:rPr>
            </w:pPr>
            <w:r>
              <w:rPr>
                <w:rFonts w:ascii="Cachet Book" w:hAnsi="Cachet Book"/>
                <w:color w:val="000000" w:themeColor="text1"/>
              </w:rPr>
              <w:t>2</w:t>
            </w:r>
          </w:p>
          <w:p w14:paraId="1FCBBC72" w14:textId="413E2E83" w:rsidR="00217980" w:rsidRPr="00B47C48" w:rsidRDefault="00BF40B1" w:rsidP="00E36BD6">
            <w:pPr>
              <w:jc w:val="center"/>
              <w:rPr>
                <w:rFonts w:ascii="Cachet Book" w:hAnsi="Cachet Book"/>
                <w:b/>
                <w:color w:val="000000" w:themeColor="text1"/>
                <w:sz w:val="24"/>
                <w:szCs w:val="24"/>
              </w:rPr>
            </w:pPr>
            <w:r w:rsidRPr="008A053E">
              <w:rPr>
                <w:rFonts w:ascii="Cachet Book" w:hAnsi="Cachet Book"/>
                <w:b/>
                <w:color w:val="00B0F0"/>
                <w:sz w:val="22"/>
                <w:szCs w:val="22"/>
              </w:rPr>
              <w:t>Water Day!</w:t>
            </w:r>
          </w:p>
        </w:tc>
        <w:tc>
          <w:tcPr>
            <w:tcW w:w="1710" w:type="dxa"/>
          </w:tcPr>
          <w:p w14:paraId="660921ED" w14:textId="77777777" w:rsidR="00E52B11" w:rsidRPr="00B47C48" w:rsidRDefault="008E7A69" w:rsidP="00E52B11">
            <w:pPr>
              <w:rPr>
                <w:rFonts w:ascii="Cachet Book" w:hAnsi="Cachet Book"/>
                <w:color w:val="000000" w:themeColor="text1"/>
              </w:rPr>
            </w:pPr>
            <w:r>
              <w:rPr>
                <w:rFonts w:ascii="Cachet Book" w:hAnsi="Cachet Book"/>
                <w:color w:val="000000" w:themeColor="text1"/>
              </w:rPr>
              <w:t>3</w:t>
            </w:r>
          </w:p>
          <w:p w14:paraId="07676A00" w14:textId="77777777" w:rsidR="009E1EF6" w:rsidRPr="00B47C48" w:rsidRDefault="009E1EF6" w:rsidP="00E52B11">
            <w:pPr>
              <w:jc w:val="center"/>
              <w:rPr>
                <w:rFonts w:ascii="Cachet Book" w:hAnsi="Cachet Book"/>
                <w:color w:val="000000" w:themeColor="text1"/>
              </w:rPr>
            </w:pPr>
          </w:p>
        </w:tc>
        <w:tc>
          <w:tcPr>
            <w:tcW w:w="1710" w:type="dxa"/>
          </w:tcPr>
          <w:p w14:paraId="255A40DE" w14:textId="77777777" w:rsidR="007A2B1D" w:rsidRPr="00B47C48" w:rsidRDefault="008E7A69">
            <w:pPr>
              <w:rPr>
                <w:rFonts w:ascii="Cachet Book" w:hAnsi="Cachet Book"/>
                <w:color w:val="000000" w:themeColor="text1"/>
              </w:rPr>
            </w:pPr>
            <w:r>
              <w:rPr>
                <w:rFonts w:ascii="Cachet Book" w:hAnsi="Cachet Book"/>
                <w:color w:val="000000" w:themeColor="text1"/>
              </w:rPr>
              <w:t>4</w:t>
            </w:r>
          </w:p>
          <w:p w14:paraId="12774756" w14:textId="77777777" w:rsidR="00947686" w:rsidRPr="008A053E" w:rsidRDefault="00947686" w:rsidP="00947686">
            <w:pPr>
              <w:jc w:val="center"/>
              <w:rPr>
                <w:rFonts w:ascii="Cachet Book" w:hAnsi="Cachet Book"/>
                <w:b/>
                <w:color w:val="00B0F0"/>
                <w:sz w:val="22"/>
                <w:szCs w:val="22"/>
              </w:rPr>
            </w:pPr>
            <w:r w:rsidRPr="008A053E">
              <w:rPr>
                <w:rFonts w:ascii="Cachet Book" w:hAnsi="Cachet Book"/>
                <w:b/>
                <w:color w:val="00B0F0"/>
                <w:sz w:val="22"/>
                <w:szCs w:val="22"/>
              </w:rPr>
              <w:t>Water</w:t>
            </w:r>
            <w:r w:rsidR="00B80C23" w:rsidRPr="008A053E">
              <w:rPr>
                <w:rFonts w:ascii="Cachet Book" w:hAnsi="Cachet Book"/>
                <w:b/>
                <w:color w:val="00B0F0"/>
                <w:sz w:val="22"/>
                <w:szCs w:val="22"/>
              </w:rPr>
              <w:t xml:space="preserve"> D</w:t>
            </w:r>
            <w:r w:rsidRPr="008A053E">
              <w:rPr>
                <w:rFonts w:ascii="Cachet Book" w:hAnsi="Cachet Book"/>
                <w:b/>
                <w:color w:val="00B0F0"/>
                <w:sz w:val="22"/>
                <w:szCs w:val="22"/>
              </w:rPr>
              <w:t>ay!</w:t>
            </w:r>
          </w:p>
          <w:p w14:paraId="04F87B0C" w14:textId="77777777" w:rsidR="00947686" w:rsidRPr="00B47C48" w:rsidRDefault="00947686" w:rsidP="00947686">
            <w:pPr>
              <w:jc w:val="center"/>
              <w:rPr>
                <w:rFonts w:ascii="Cachet Book" w:hAnsi="Cachet Book"/>
                <w:b/>
                <w:color w:val="000000" w:themeColor="text1"/>
                <w:sz w:val="22"/>
                <w:szCs w:val="22"/>
              </w:rPr>
            </w:pPr>
          </w:p>
          <w:p w14:paraId="4B9535CE" w14:textId="77777777" w:rsidR="00690984" w:rsidRPr="00B47C48" w:rsidRDefault="00947686" w:rsidP="00947686">
            <w:pPr>
              <w:jc w:val="center"/>
              <w:rPr>
                <w:rFonts w:ascii="Cachet Book" w:hAnsi="Cachet Book"/>
                <w:b/>
                <w:color w:val="000000" w:themeColor="text1"/>
                <w:sz w:val="22"/>
              </w:rPr>
            </w:pPr>
            <w:r w:rsidRPr="00B47C48">
              <w:rPr>
                <w:rFonts w:ascii="Cachet Book" w:hAnsi="Cachet Book"/>
                <w:b/>
                <w:color w:val="000000" w:themeColor="text1"/>
                <w:sz w:val="22"/>
                <w:szCs w:val="22"/>
              </w:rPr>
              <w:t>Ice Cream Truck</w:t>
            </w:r>
          </w:p>
          <w:p w14:paraId="363DED63" w14:textId="77777777" w:rsidR="00703A4E" w:rsidRPr="00B47C48" w:rsidRDefault="00703A4E" w:rsidP="00973BEC">
            <w:pPr>
              <w:jc w:val="center"/>
              <w:rPr>
                <w:rFonts w:ascii="Cachet Book" w:hAnsi="Cachet Book"/>
                <w:color w:val="000000" w:themeColor="text1"/>
                <w:sz w:val="18"/>
                <w:szCs w:val="18"/>
              </w:rPr>
            </w:pPr>
          </w:p>
        </w:tc>
        <w:tc>
          <w:tcPr>
            <w:tcW w:w="1710" w:type="dxa"/>
          </w:tcPr>
          <w:p w14:paraId="1925E2BB" w14:textId="74EAB3D4" w:rsidR="0060711C" w:rsidRPr="000C0E8F" w:rsidRDefault="008E7A69" w:rsidP="000C0E8F">
            <w:pPr>
              <w:rPr>
                <w:rFonts w:ascii="Cachet Book" w:hAnsi="Cachet Book"/>
                <w:color w:val="000000" w:themeColor="text1"/>
              </w:rPr>
            </w:pPr>
            <w:r>
              <w:rPr>
                <w:rFonts w:ascii="Cachet Book" w:hAnsi="Cachet Book"/>
                <w:color w:val="000000" w:themeColor="text1"/>
              </w:rPr>
              <w:t>5</w:t>
            </w:r>
          </w:p>
          <w:p w14:paraId="5D77D2EC" w14:textId="77777777" w:rsidR="00F7004C" w:rsidRPr="008A053E" w:rsidRDefault="00F7004C" w:rsidP="00F7004C">
            <w:pPr>
              <w:jc w:val="center"/>
              <w:rPr>
                <w:rFonts w:ascii="Cachet Book" w:hAnsi="Cachet Book"/>
                <w:b/>
                <w:color w:val="7030A0"/>
                <w:sz w:val="22"/>
                <w:szCs w:val="22"/>
              </w:rPr>
            </w:pPr>
            <w:r w:rsidRPr="008A053E">
              <w:rPr>
                <w:rFonts w:ascii="Cachet Book" w:hAnsi="Cachet Book"/>
                <w:b/>
                <w:color w:val="7030A0"/>
                <w:sz w:val="22"/>
                <w:szCs w:val="22"/>
              </w:rPr>
              <w:t>*CRAZY HAIR DAY*</w:t>
            </w:r>
          </w:p>
        </w:tc>
        <w:tc>
          <w:tcPr>
            <w:tcW w:w="1620" w:type="dxa"/>
          </w:tcPr>
          <w:p w14:paraId="58E385A8" w14:textId="77777777" w:rsidR="00B41D78" w:rsidRPr="00B47C48" w:rsidRDefault="008E7A69">
            <w:pPr>
              <w:rPr>
                <w:rFonts w:ascii="Cachet Book" w:hAnsi="Cachet Book"/>
                <w:color w:val="000000" w:themeColor="text1"/>
              </w:rPr>
            </w:pPr>
            <w:r>
              <w:rPr>
                <w:rFonts w:ascii="Cachet Book" w:hAnsi="Cachet Book"/>
                <w:color w:val="000000" w:themeColor="text1"/>
              </w:rPr>
              <w:t>6</w:t>
            </w:r>
          </w:p>
        </w:tc>
      </w:tr>
      <w:tr w:rsidR="00B41D78" w14:paraId="3FC061C7" w14:textId="77777777" w:rsidTr="006A4F7C">
        <w:trPr>
          <w:trHeight w:val="1411"/>
        </w:trPr>
        <w:tc>
          <w:tcPr>
            <w:tcW w:w="1440" w:type="dxa"/>
          </w:tcPr>
          <w:p w14:paraId="1CC7EB66" w14:textId="77777777" w:rsidR="00B41D78" w:rsidRPr="00160DB0" w:rsidRDefault="008E7A69">
            <w:pPr>
              <w:rPr>
                <w:rFonts w:ascii="Cachet Book" w:hAnsi="Cachet Book"/>
              </w:rPr>
            </w:pPr>
            <w:r>
              <w:rPr>
                <w:rFonts w:ascii="Cachet Book" w:hAnsi="Cachet Book"/>
              </w:rPr>
              <w:t>7</w:t>
            </w:r>
          </w:p>
        </w:tc>
        <w:tc>
          <w:tcPr>
            <w:tcW w:w="1620" w:type="dxa"/>
          </w:tcPr>
          <w:p w14:paraId="3C9E7994" w14:textId="77777777" w:rsidR="00B41D78" w:rsidRPr="00B47C48" w:rsidRDefault="008E7A69">
            <w:pPr>
              <w:rPr>
                <w:rFonts w:ascii="Cachet Book" w:hAnsi="Cachet Book"/>
                <w:color w:val="000000" w:themeColor="text1"/>
              </w:rPr>
            </w:pPr>
            <w:r>
              <w:rPr>
                <w:rFonts w:ascii="Cachet Book" w:hAnsi="Cachet Book"/>
                <w:color w:val="000000" w:themeColor="text1"/>
              </w:rPr>
              <w:t>8</w:t>
            </w:r>
          </w:p>
          <w:p w14:paraId="26AAEE38" w14:textId="77777777" w:rsidR="003A3FD7" w:rsidRPr="00B47C48" w:rsidRDefault="003A3FD7">
            <w:pPr>
              <w:rPr>
                <w:rFonts w:ascii="Cachet Book" w:hAnsi="Cachet Book"/>
                <w:b/>
                <w:color w:val="000000" w:themeColor="text1"/>
                <w:sz w:val="18"/>
                <w:szCs w:val="18"/>
              </w:rPr>
            </w:pPr>
          </w:p>
          <w:p w14:paraId="0681B0D1" w14:textId="77777777" w:rsidR="003A3FD7" w:rsidRPr="00B47C48" w:rsidRDefault="003A3FD7">
            <w:pPr>
              <w:rPr>
                <w:rFonts w:ascii="Cachet Book" w:hAnsi="Cachet Book"/>
                <w:b/>
                <w:color w:val="000000" w:themeColor="text1"/>
                <w:sz w:val="18"/>
                <w:szCs w:val="18"/>
              </w:rPr>
            </w:pPr>
          </w:p>
          <w:p w14:paraId="3868E691" w14:textId="77777777" w:rsidR="003A3FD7" w:rsidRPr="00B47C48" w:rsidRDefault="003A3FD7" w:rsidP="003A3FD7">
            <w:pPr>
              <w:rPr>
                <w:rFonts w:ascii="Cachet Book" w:hAnsi="Cachet Book"/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1710" w:type="dxa"/>
          </w:tcPr>
          <w:p w14:paraId="2B621BB3" w14:textId="77777777" w:rsidR="00DE51F7" w:rsidRPr="00B47C48" w:rsidRDefault="008E7A69" w:rsidP="00DE51F7">
            <w:pPr>
              <w:rPr>
                <w:rFonts w:ascii="Cachet Book" w:hAnsi="Cachet Book"/>
                <w:color w:val="000000" w:themeColor="text1"/>
              </w:rPr>
            </w:pPr>
            <w:r>
              <w:rPr>
                <w:rFonts w:ascii="Cachet Book" w:hAnsi="Cachet Book"/>
                <w:color w:val="000000" w:themeColor="text1"/>
              </w:rPr>
              <w:t>9</w:t>
            </w:r>
          </w:p>
          <w:p w14:paraId="3B54B91D" w14:textId="77777777" w:rsidR="0064481C" w:rsidRDefault="00BF40B1" w:rsidP="00947686">
            <w:pPr>
              <w:jc w:val="center"/>
              <w:rPr>
                <w:rFonts w:ascii="Cachet Book" w:hAnsi="Cachet Book"/>
                <w:b/>
                <w:color w:val="000000" w:themeColor="text1"/>
                <w:sz w:val="22"/>
                <w:szCs w:val="22"/>
              </w:rPr>
            </w:pPr>
            <w:r w:rsidRPr="008A053E">
              <w:rPr>
                <w:rFonts w:ascii="Cachet Book" w:hAnsi="Cachet Book"/>
                <w:b/>
                <w:color w:val="00B0F0"/>
                <w:sz w:val="22"/>
                <w:szCs w:val="22"/>
              </w:rPr>
              <w:t>Water Day!</w:t>
            </w:r>
            <w:r w:rsidR="00426DE0" w:rsidRPr="00B47C48">
              <w:rPr>
                <w:rFonts w:ascii="Cachet Book" w:hAnsi="Cachet Book"/>
                <w:b/>
                <w:color w:val="000000" w:themeColor="text1"/>
                <w:sz w:val="22"/>
                <w:szCs w:val="22"/>
              </w:rPr>
              <w:t xml:space="preserve"> </w:t>
            </w:r>
          </w:p>
          <w:p w14:paraId="28B24A99" w14:textId="77777777" w:rsidR="00FE0752" w:rsidRDefault="00FE0752" w:rsidP="00947686">
            <w:pPr>
              <w:jc w:val="center"/>
              <w:rPr>
                <w:rFonts w:ascii="Cachet Book" w:hAnsi="Cachet Book"/>
                <w:b/>
                <w:color w:val="000000" w:themeColor="text1"/>
                <w:sz w:val="22"/>
                <w:szCs w:val="22"/>
              </w:rPr>
            </w:pPr>
          </w:p>
          <w:p w14:paraId="50BA85E0" w14:textId="6E3C8663" w:rsidR="00FE0752" w:rsidRPr="00FE0752" w:rsidRDefault="00FE0752" w:rsidP="00947686">
            <w:pPr>
              <w:jc w:val="center"/>
              <w:rPr>
                <w:rFonts w:ascii="Cachet Book" w:hAnsi="Cachet Book"/>
                <w:b/>
                <w:color w:val="33CC33"/>
                <w:sz w:val="22"/>
                <w:szCs w:val="22"/>
              </w:rPr>
            </w:pPr>
            <w:r>
              <w:rPr>
                <w:rFonts w:ascii="Cachet Book" w:hAnsi="Cachet Book"/>
                <w:b/>
                <w:color w:val="33CC33"/>
                <w:sz w:val="22"/>
                <w:szCs w:val="22"/>
              </w:rPr>
              <w:t>Snow Cones</w:t>
            </w:r>
          </w:p>
        </w:tc>
        <w:tc>
          <w:tcPr>
            <w:tcW w:w="1710" w:type="dxa"/>
          </w:tcPr>
          <w:p w14:paraId="1EAEC9B4" w14:textId="77777777" w:rsidR="00B41D78" w:rsidRPr="00B47C48" w:rsidRDefault="008E7A69">
            <w:pPr>
              <w:rPr>
                <w:rFonts w:ascii="Cachet Book" w:hAnsi="Cachet Book"/>
                <w:color w:val="000000" w:themeColor="text1"/>
              </w:rPr>
            </w:pPr>
            <w:r>
              <w:rPr>
                <w:rFonts w:ascii="Cachet Book" w:hAnsi="Cachet Book"/>
                <w:color w:val="000000" w:themeColor="text1"/>
              </w:rPr>
              <w:t>10</w:t>
            </w:r>
          </w:p>
          <w:p w14:paraId="327CC460" w14:textId="77777777" w:rsidR="002A0CA2" w:rsidRPr="00B47C48" w:rsidRDefault="002A0CA2" w:rsidP="00502447">
            <w:pPr>
              <w:jc w:val="center"/>
              <w:rPr>
                <w:rFonts w:ascii="Cachet Book" w:hAnsi="Cachet Book"/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1710" w:type="dxa"/>
          </w:tcPr>
          <w:p w14:paraId="77866360" w14:textId="77777777" w:rsidR="00B41D78" w:rsidRPr="00B47C48" w:rsidRDefault="008E7A69">
            <w:pPr>
              <w:rPr>
                <w:rFonts w:ascii="Cachet Book" w:hAnsi="Cachet Book"/>
                <w:color w:val="000000" w:themeColor="text1"/>
              </w:rPr>
            </w:pPr>
            <w:r>
              <w:rPr>
                <w:rFonts w:ascii="Cachet Book" w:hAnsi="Cachet Book"/>
                <w:color w:val="000000" w:themeColor="text1"/>
              </w:rPr>
              <w:t>11</w:t>
            </w:r>
          </w:p>
          <w:p w14:paraId="6569E14D" w14:textId="26035664" w:rsidR="0064481C" w:rsidRDefault="00BF40B1" w:rsidP="00014603">
            <w:pPr>
              <w:jc w:val="center"/>
              <w:rPr>
                <w:rFonts w:ascii="Cachet Book" w:hAnsi="Cachet Book"/>
                <w:b/>
                <w:color w:val="00B0F0"/>
                <w:sz w:val="22"/>
                <w:szCs w:val="22"/>
              </w:rPr>
            </w:pPr>
            <w:r w:rsidRPr="008A053E">
              <w:rPr>
                <w:rFonts w:ascii="Cachet Book" w:hAnsi="Cachet Book"/>
                <w:b/>
                <w:color w:val="00B0F0"/>
                <w:sz w:val="22"/>
                <w:szCs w:val="22"/>
              </w:rPr>
              <w:t>Water Day!</w:t>
            </w:r>
          </w:p>
          <w:p w14:paraId="69160B66" w14:textId="77777777" w:rsidR="00BF40B1" w:rsidRDefault="00BF40B1" w:rsidP="00014603">
            <w:pPr>
              <w:jc w:val="center"/>
              <w:rPr>
                <w:rFonts w:ascii="Cachet Book" w:hAnsi="Cachet Book"/>
                <w:b/>
                <w:color w:val="00B0F0"/>
                <w:sz w:val="22"/>
                <w:szCs w:val="22"/>
              </w:rPr>
            </w:pPr>
          </w:p>
          <w:p w14:paraId="41B5F771" w14:textId="77777777" w:rsidR="00BF40B1" w:rsidRPr="00B47C48" w:rsidRDefault="00BF40B1" w:rsidP="00BF40B1">
            <w:pPr>
              <w:jc w:val="center"/>
              <w:rPr>
                <w:rFonts w:ascii="Cachet Book" w:hAnsi="Cachet Book"/>
                <w:b/>
                <w:color w:val="000000" w:themeColor="text1"/>
                <w:sz w:val="22"/>
              </w:rPr>
            </w:pPr>
            <w:r w:rsidRPr="00B47C48">
              <w:rPr>
                <w:rFonts w:ascii="Cachet Book" w:hAnsi="Cachet Book"/>
                <w:b/>
                <w:color w:val="000000" w:themeColor="text1"/>
                <w:sz w:val="22"/>
                <w:szCs w:val="22"/>
              </w:rPr>
              <w:t>Ice Cream Truck</w:t>
            </w:r>
          </w:p>
          <w:p w14:paraId="799F452B" w14:textId="7AD2007E" w:rsidR="00BF40B1" w:rsidRPr="008A053E" w:rsidRDefault="00BF40B1" w:rsidP="00014603">
            <w:pPr>
              <w:jc w:val="center"/>
              <w:rPr>
                <w:rFonts w:ascii="Cachet Book" w:hAnsi="Cachet Book"/>
                <w:b/>
                <w:color w:val="76923C" w:themeColor="accent3" w:themeShade="BF"/>
                <w:sz w:val="22"/>
                <w:szCs w:val="22"/>
              </w:rPr>
            </w:pPr>
          </w:p>
        </w:tc>
        <w:tc>
          <w:tcPr>
            <w:tcW w:w="1710" w:type="dxa"/>
          </w:tcPr>
          <w:p w14:paraId="4AFD155D" w14:textId="1BBB20EC" w:rsidR="0060711C" w:rsidRPr="000C0E8F" w:rsidRDefault="008E7A69" w:rsidP="000C0E8F">
            <w:pPr>
              <w:rPr>
                <w:rFonts w:ascii="Cachet Book" w:hAnsi="Cachet Book"/>
                <w:color w:val="000000" w:themeColor="text1"/>
              </w:rPr>
            </w:pPr>
            <w:r>
              <w:rPr>
                <w:rFonts w:ascii="Cachet Book" w:hAnsi="Cachet Book"/>
                <w:color w:val="000000" w:themeColor="text1"/>
              </w:rPr>
              <w:t>12</w:t>
            </w:r>
          </w:p>
          <w:p w14:paraId="6A2976D6" w14:textId="4BBA0BE5" w:rsidR="00F7004C" w:rsidRPr="008A053E" w:rsidRDefault="00F7004C" w:rsidP="00F7004C">
            <w:pPr>
              <w:jc w:val="center"/>
              <w:rPr>
                <w:rFonts w:ascii="Cachet Book" w:hAnsi="Cachet Book"/>
                <w:b/>
                <w:color w:val="7030A0"/>
                <w:sz w:val="22"/>
                <w:szCs w:val="22"/>
              </w:rPr>
            </w:pPr>
            <w:r w:rsidRPr="008A053E">
              <w:rPr>
                <w:rFonts w:ascii="Cachet Book" w:hAnsi="Cachet Book"/>
                <w:b/>
                <w:color w:val="7030A0"/>
                <w:sz w:val="22"/>
                <w:szCs w:val="22"/>
              </w:rPr>
              <w:t>*</w:t>
            </w:r>
            <w:r w:rsidR="000D56A0">
              <w:rPr>
                <w:rFonts w:ascii="Cachet Book" w:hAnsi="Cachet Book"/>
                <w:b/>
                <w:color w:val="7030A0"/>
                <w:sz w:val="22"/>
                <w:szCs w:val="22"/>
              </w:rPr>
              <w:t>COLOR DAY*</w:t>
            </w:r>
          </w:p>
          <w:p w14:paraId="53C0D8B7" w14:textId="77777777" w:rsidR="000B7C84" w:rsidRPr="00B47C48" w:rsidRDefault="000B7C84" w:rsidP="00502447">
            <w:pPr>
              <w:rPr>
                <w:rFonts w:ascii="Cachet Book" w:hAnsi="Cachet Book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620" w:type="dxa"/>
          </w:tcPr>
          <w:p w14:paraId="2846D0AE" w14:textId="77777777" w:rsidR="00B41D78" w:rsidRPr="00B47C48" w:rsidRDefault="008E7A69">
            <w:pPr>
              <w:rPr>
                <w:rFonts w:ascii="Cachet Book" w:hAnsi="Cachet Book"/>
                <w:color w:val="000000" w:themeColor="text1"/>
              </w:rPr>
            </w:pPr>
            <w:r>
              <w:rPr>
                <w:rFonts w:ascii="Cachet Book" w:hAnsi="Cachet Book"/>
                <w:color w:val="000000" w:themeColor="text1"/>
              </w:rPr>
              <w:t>13</w:t>
            </w:r>
          </w:p>
        </w:tc>
      </w:tr>
      <w:tr w:rsidR="00B41D78" w14:paraId="388D1142" w14:textId="77777777" w:rsidTr="006A4F7C">
        <w:trPr>
          <w:trHeight w:val="1799"/>
        </w:trPr>
        <w:tc>
          <w:tcPr>
            <w:tcW w:w="1440" w:type="dxa"/>
          </w:tcPr>
          <w:p w14:paraId="5273DC78" w14:textId="77777777" w:rsidR="00B41D78" w:rsidRPr="00160DB0" w:rsidRDefault="008E7A69">
            <w:pPr>
              <w:rPr>
                <w:rFonts w:ascii="Cachet Book" w:hAnsi="Cachet Book"/>
              </w:rPr>
            </w:pPr>
            <w:r>
              <w:rPr>
                <w:rFonts w:ascii="Cachet Book" w:hAnsi="Cachet Book"/>
              </w:rPr>
              <w:t>14</w:t>
            </w:r>
          </w:p>
        </w:tc>
        <w:tc>
          <w:tcPr>
            <w:tcW w:w="1620" w:type="dxa"/>
          </w:tcPr>
          <w:p w14:paraId="41DDC4E1" w14:textId="77777777" w:rsidR="00B41D78" w:rsidRPr="00B47C48" w:rsidRDefault="008E7A69">
            <w:pPr>
              <w:rPr>
                <w:rFonts w:ascii="Cachet Book" w:hAnsi="Cachet Book"/>
                <w:color w:val="000000" w:themeColor="text1"/>
              </w:rPr>
            </w:pPr>
            <w:r>
              <w:rPr>
                <w:rFonts w:ascii="Cachet Book" w:hAnsi="Cachet Book"/>
                <w:color w:val="000000" w:themeColor="text1"/>
              </w:rPr>
              <w:t>15</w:t>
            </w:r>
          </w:p>
          <w:p w14:paraId="73D6CB0B" w14:textId="77777777" w:rsidR="003A3FD7" w:rsidRPr="00B47C48" w:rsidRDefault="003A3FD7">
            <w:pPr>
              <w:rPr>
                <w:rFonts w:ascii="Cachet Book" w:hAnsi="Cachet Book"/>
                <w:color w:val="000000" w:themeColor="text1"/>
              </w:rPr>
            </w:pPr>
          </w:p>
          <w:p w14:paraId="12386700" w14:textId="77777777" w:rsidR="003A3FD7" w:rsidRPr="00B47C48" w:rsidRDefault="003A3FD7">
            <w:pPr>
              <w:rPr>
                <w:rFonts w:ascii="Cachet Book" w:hAnsi="Cachet Book"/>
                <w:color w:val="000000" w:themeColor="text1"/>
              </w:rPr>
            </w:pPr>
          </w:p>
          <w:p w14:paraId="18D4242C" w14:textId="77777777" w:rsidR="003A3FD7" w:rsidRPr="00B47C48" w:rsidRDefault="003A3FD7" w:rsidP="003A3FD7">
            <w:pPr>
              <w:rPr>
                <w:rFonts w:ascii="Cachet Book" w:hAnsi="Cachet Book"/>
                <w:b/>
                <w:color w:val="000000" w:themeColor="text1"/>
              </w:rPr>
            </w:pPr>
          </w:p>
        </w:tc>
        <w:tc>
          <w:tcPr>
            <w:tcW w:w="1710" w:type="dxa"/>
          </w:tcPr>
          <w:p w14:paraId="1D7C762A" w14:textId="77777777" w:rsidR="00B41D78" w:rsidRPr="00B47C48" w:rsidRDefault="008E7A69">
            <w:pPr>
              <w:rPr>
                <w:rFonts w:ascii="Cachet Book" w:hAnsi="Cachet Book"/>
                <w:color w:val="000000" w:themeColor="text1"/>
                <w:szCs w:val="22"/>
              </w:rPr>
            </w:pPr>
            <w:r>
              <w:rPr>
                <w:rFonts w:ascii="Cachet Book" w:hAnsi="Cachet Book"/>
                <w:color w:val="000000" w:themeColor="text1"/>
                <w:szCs w:val="22"/>
              </w:rPr>
              <w:t>16</w:t>
            </w:r>
          </w:p>
          <w:p w14:paraId="49CF352B" w14:textId="77777777" w:rsidR="00DE51F7" w:rsidRDefault="00BF40B1" w:rsidP="00B55A53">
            <w:pPr>
              <w:jc w:val="center"/>
              <w:rPr>
                <w:rFonts w:ascii="Cachet Book" w:hAnsi="Cachet Book"/>
                <w:b/>
                <w:color w:val="00B0F0"/>
                <w:sz w:val="22"/>
                <w:szCs w:val="22"/>
              </w:rPr>
            </w:pPr>
            <w:r w:rsidRPr="008A053E">
              <w:rPr>
                <w:rFonts w:ascii="Cachet Book" w:hAnsi="Cachet Book"/>
                <w:b/>
                <w:color w:val="00B0F0"/>
                <w:sz w:val="22"/>
                <w:szCs w:val="22"/>
              </w:rPr>
              <w:t>Water Day!</w:t>
            </w:r>
          </w:p>
          <w:p w14:paraId="45F2099A" w14:textId="77777777" w:rsidR="00FE0752" w:rsidRDefault="00FE0752" w:rsidP="00B55A53">
            <w:pPr>
              <w:jc w:val="center"/>
              <w:rPr>
                <w:rFonts w:ascii="Cachet Book" w:hAnsi="Cachet Book"/>
                <w:b/>
                <w:color w:val="00B0F0"/>
                <w:sz w:val="22"/>
                <w:szCs w:val="22"/>
              </w:rPr>
            </w:pPr>
          </w:p>
          <w:p w14:paraId="4ACDFC5A" w14:textId="5E23F7EE" w:rsidR="00FE0752" w:rsidRPr="00B47C48" w:rsidRDefault="00FE0752" w:rsidP="00B55A53">
            <w:pPr>
              <w:jc w:val="center"/>
              <w:rPr>
                <w:rFonts w:ascii="Cachet Book" w:hAnsi="Cachet Book"/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1710" w:type="dxa"/>
          </w:tcPr>
          <w:p w14:paraId="5B56F364" w14:textId="77777777" w:rsidR="00B41D78" w:rsidRPr="008E7A69" w:rsidRDefault="00E36BD6" w:rsidP="008E7A69">
            <w:pPr>
              <w:rPr>
                <w:rFonts w:ascii="Cachet Book" w:hAnsi="Cachet Book"/>
                <w:sz w:val="22"/>
                <w:szCs w:val="22"/>
              </w:rPr>
            </w:pPr>
            <w:r w:rsidRPr="008E7A69">
              <w:rPr>
                <w:rFonts w:ascii="Cachet Book" w:hAnsi="Cachet Book"/>
                <w:szCs w:val="22"/>
              </w:rPr>
              <w:t>1</w:t>
            </w:r>
            <w:r w:rsidR="008E7A69" w:rsidRPr="008E7A69">
              <w:rPr>
                <w:rFonts w:ascii="Cachet Book" w:hAnsi="Cachet Book"/>
                <w:szCs w:val="22"/>
              </w:rPr>
              <w:t>7</w:t>
            </w:r>
          </w:p>
          <w:p w14:paraId="08D82DE7" w14:textId="77777777" w:rsidR="006A4F7C" w:rsidRDefault="006A4F7C" w:rsidP="008562CD">
            <w:pPr>
              <w:jc w:val="center"/>
              <w:rPr>
                <w:rFonts w:ascii="Cachet Book" w:hAnsi="Cachet Book"/>
                <w:b/>
                <w:color w:val="E36C0A" w:themeColor="accent6" w:themeShade="BF"/>
                <w:sz w:val="22"/>
                <w:szCs w:val="22"/>
              </w:rPr>
            </w:pPr>
          </w:p>
          <w:p w14:paraId="6865A991" w14:textId="77777777" w:rsidR="006A4F7C" w:rsidRPr="008A053E" w:rsidRDefault="006A4F7C" w:rsidP="008562CD">
            <w:pPr>
              <w:jc w:val="center"/>
              <w:rPr>
                <w:rFonts w:ascii="Cachet Book" w:hAnsi="Cachet Book"/>
                <w:b/>
                <w:color w:val="E36C0A" w:themeColor="accent6" w:themeShade="BF"/>
                <w:sz w:val="22"/>
                <w:szCs w:val="22"/>
              </w:rPr>
            </w:pPr>
          </w:p>
        </w:tc>
        <w:tc>
          <w:tcPr>
            <w:tcW w:w="1710" w:type="dxa"/>
          </w:tcPr>
          <w:p w14:paraId="1F2717CA" w14:textId="77777777" w:rsidR="00B41D78" w:rsidRPr="00B47C48" w:rsidRDefault="00E36BD6">
            <w:pPr>
              <w:rPr>
                <w:rFonts w:ascii="Cachet Book" w:hAnsi="Cachet Book"/>
                <w:color w:val="000000" w:themeColor="text1"/>
              </w:rPr>
            </w:pPr>
            <w:r w:rsidRPr="00B47C48">
              <w:rPr>
                <w:rFonts w:ascii="Cachet Book" w:hAnsi="Cachet Book"/>
                <w:color w:val="000000" w:themeColor="text1"/>
              </w:rPr>
              <w:t>1</w:t>
            </w:r>
            <w:r w:rsidR="008E7A69">
              <w:rPr>
                <w:rFonts w:ascii="Cachet Book" w:hAnsi="Cachet Book"/>
                <w:color w:val="000000" w:themeColor="text1"/>
              </w:rPr>
              <w:t>8</w:t>
            </w:r>
          </w:p>
          <w:p w14:paraId="15EB1608" w14:textId="6EFAF9BA" w:rsidR="00DE51F7" w:rsidRDefault="00BF40B1" w:rsidP="00BF40B1">
            <w:pPr>
              <w:jc w:val="center"/>
              <w:rPr>
                <w:rFonts w:ascii="Cachet Book" w:hAnsi="Cachet Book"/>
                <w:b/>
                <w:color w:val="00B0F0"/>
                <w:sz w:val="22"/>
                <w:szCs w:val="22"/>
              </w:rPr>
            </w:pPr>
            <w:r w:rsidRPr="008A053E">
              <w:rPr>
                <w:rFonts w:ascii="Cachet Book" w:hAnsi="Cachet Book"/>
                <w:b/>
                <w:color w:val="00B0F0"/>
                <w:sz w:val="22"/>
                <w:szCs w:val="22"/>
              </w:rPr>
              <w:t>Water Day!</w:t>
            </w:r>
          </w:p>
          <w:p w14:paraId="2D4B3A8D" w14:textId="77777777" w:rsidR="00BF40B1" w:rsidRDefault="00BF40B1" w:rsidP="00BF40B1">
            <w:pPr>
              <w:jc w:val="center"/>
              <w:rPr>
                <w:rFonts w:ascii="Cachet Book" w:hAnsi="Cachet Book"/>
                <w:b/>
                <w:color w:val="00B0F0"/>
                <w:sz w:val="22"/>
                <w:szCs w:val="22"/>
              </w:rPr>
            </w:pPr>
          </w:p>
          <w:p w14:paraId="76B8FE28" w14:textId="77777777" w:rsidR="00BF40B1" w:rsidRPr="00B47C48" w:rsidRDefault="00BF40B1" w:rsidP="00BF40B1">
            <w:pPr>
              <w:jc w:val="center"/>
              <w:rPr>
                <w:rFonts w:ascii="Cachet Book" w:hAnsi="Cachet Book"/>
                <w:b/>
                <w:color w:val="000000" w:themeColor="text1"/>
                <w:sz w:val="22"/>
              </w:rPr>
            </w:pPr>
            <w:r w:rsidRPr="00B47C48">
              <w:rPr>
                <w:rFonts w:ascii="Cachet Book" w:hAnsi="Cachet Book"/>
                <w:b/>
                <w:color w:val="000000" w:themeColor="text1"/>
                <w:sz w:val="22"/>
                <w:szCs w:val="22"/>
              </w:rPr>
              <w:t>Ice Cream Truck</w:t>
            </w:r>
          </w:p>
          <w:p w14:paraId="7119CD18" w14:textId="7CE26FE1" w:rsidR="00BF40B1" w:rsidRPr="00B47C48" w:rsidRDefault="00BF40B1" w:rsidP="00BF40B1">
            <w:pPr>
              <w:jc w:val="center"/>
              <w:rPr>
                <w:rFonts w:ascii="Cachet Book" w:hAnsi="Cachet Book"/>
                <w:color w:val="000000" w:themeColor="text1"/>
                <w:sz w:val="22"/>
                <w:szCs w:val="22"/>
              </w:rPr>
            </w:pPr>
          </w:p>
        </w:tc>
        <w:tc>
          <w:tcPr>
            <w:tcW w:w="1710" w:type="dxa"/>
          </w:tcPr>
          <w:p w14:paraId="6FB2C468" w14:textId="5651D091" w:rsidR="0060711C" w:rsidRPr="000C0E8F" w:rsidRDefault="008E7A69" w:rsidP="000C0E8F">
            <w:pPr>
              <w:rPr>
                <w:rFonts w:ascii="Cachet Book" w:hAnsi="Cachet Book"/>
                <w:color w:val="000000" w:themeColor="text1"/>
              </w:rPr>
            </w:pPr>
            <w:r>
              <w:rPr>
                <w:rFonts w:ascii="Cachet Book" w:hAnsi="Cachet Book"/>
                <w:color w:val="000000" w:themeColor="text1"/>
              </w:rPr>
              <w:t>19</w:t>
            </w:r>
          </w:p>
          <w:p w14:paraId="3825B00F" w14:textId="77777777" w:rsidR="00F7004C" w:rsidRPr="008A053E" w:rsidRDefault="00F7004C" w:rsidP="00F7004C">
            <w:pPr>
              <w:jc w:val="center"/>
              <w:rPr>
                <w:rFonts w:ascii="Cachet Book" w:hAnsi="Cachet Book"/>
                <w:b/>
                <w:color w:val="7030A0"/>
                <w:sz w:val="22"/>
                <w:szCs w:val="22"/>
              </w:rPr>
            </w:pPr>
            <w:r w:rsidRPr="008A053E">
              <w:rPr>
                <w:rFonts w:ascii="Cachet Book" w:hAnsi="Cachet Book"/>
                <w:b/>
                <w:color w:val="7030A0"/>
                <w:sz w:val="22"/>
                <w:szCs w:val="22"/>
              </w:rPr>
              <w:t>*FAVORITE MOVIE/TV CHARACTER*</w:t>
            </w:r>
          </w:p>
          <w:p w14:paraId="18E0070B" w14:textId="77777777" w:rsidR="009D1A8B" w:rsidRPr="00B47C48" w:rsidRDefault="009D1A8B" w:rsidP="001E0E2B">
            <w:pPr>
              <w:rPr>
                <w:rFonts w:ascii="Cachet Book" w:hAnsi="Cachet Book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620" w:type="dxa"/>
          </w:tcPr>
          <w:p w14:paraId="657AF16F" w14:textId="77777777" w:rsidR="00B41D78" w:rsidRPr="00B47C48" w:rsidRDefault="008E7A69">
            <w:pPr>
              <w:rPr>
                <w:rFonts w:ascii="Cachet Book" w:hAnsi="Cachet Book"/>
                <w:color w:val="000000" w:themeColor="text1"/>
              </w:rPr>
            </w:pPr>
            <w:r>
              <w:rPr>
                <w:rFonts w:ascii="Cachet Book" w:hAnsi="Cachet Book"/>
                <w:color w:val="000000" w:themeColor="text1"/>
              </w:rPr>
              <w:t>20</w:t>
            </w:r>
          </w:p>
        </w:tc>
      </w:tr>
      <w:tr w:rsidR="00B41D78" w14:paraId="36DA487C" w14:textId="77777777" w:rsidTr="006A4F7C">
        <w:trPr>
          <w:trHeight w:val="1411"/>
        </w:trPr>
        <w:tc>
          <w:tcPr>
            <w:tcW w:w="1440" w:type="dxa"/>
          </w:tcPr>
          <w:p w14:paraId="16DBD3F7" w14:textId="77777777" w:rsidR="00B41D78" w:rsidRPr="00160DB0" w:rsidRDefault="008E7A69" w:rsidP="00630797">
            <w:pPr>
              <w:rPr>
                <w:rFonts w:ascii="Cachet Book" w:hAnsi="Cachet Book"/>
              </w:rPr>
            </w:pPr>
            <w:r>
              <w:rPr>
                <w:rFonts w:ascii="Cachet Book" w:hAnsi="Cachet Book"/>
              </w:rPr>
              <w:t>21</w:t>
            </w:r>
          </w:p>
        </w:tc>
        <w:tc>
          <w:tcPr>
            <w:tcW w:w="1620" w:type="dxa"/>
          </w:tcPr>
          <w:p w14:paraId="0A5F6D0C" w14:textId="77777777" w:rsidR="00F830C9" w:rsidRPr="00B47C48" w:rsidRDefault="008E7A69">
            <w:pPr>
              <w:rPr>
                <w:rFonts w:ascii="Cachet Bold" w:hAnsi="Cachet Bold"/>
                <w:color w:val="000000" w:themeColor="text1"/>
                <w:sz w:val="16"/>
                <w:szCs w:val="16"/>
              </w:rPr>
            </w:pPr>
            <w:r>
              <w:rPr>
                <w:rFonts w:ascii="Cachet Book" w:hAnsi="Cachet Book"/>
                <w:color w:val="000000" w:themeColor="text1"/>
              </w:rPr>
              <w:t>22</w:t>
            </w:r>
          </w:p>
          <w:p w14:paraId="09E70F53" w14:textId="77777777" w:rsidR="003A3FD7" w:rsidRPr="00B47C48" w:rsidRDefault="003A3FD7" w:rsidP="000D2057">
            <w:pPr>
              <w:jc w:val="center"/>
              <w:rPr>
                <w:rFonts w:ascii="Cachet Book" w:hAnsi="Cachet Book"/>
                <w:b/>
                <w:color w:val="000000" w:themeColor="text1"/>
              </w:rPr>
            </w:pPr>
          </w:p>
        </w:tc>
        <w:tc>
          <w:tcPr>
            <w:tcW w:w="1710" w:type="dxa"/>
          </w:tcPr>
          <w:p w14:paraId="00438BD8" w14:textId="77777777" w:rsidR="00B41D78" w:rsidRPr="00B47C48" w:rsidRDefault="008E7A69">
            <w:pPr>
              <w:rPr>
                <w:rFonts w:ascii="Cachet Book" w:hAnsi="Cachet Book"/>
                <w:color w:val="000000" w:themeColor="text1"/>
              </w:rPr>
            </w:pPr>
            <w:r>
              <w:rPr>
                <w:rFonts w:ascii="Cachet Book" w:hAnsi="Cachet Book"/>
                <w:color w:val="000000" w:themeColor="text1"/>
              </w:rPr>
              <w:t>23</w:t>
            </w:r>
          </w:p>
          <w:p w14:paraId="67FE5D2A" w14:textId="77777777" w:rsidR="003A3FD7" w:rsidRDefault="00BF40B1" w:rsidP="00BF40B1">
            <w:pPr>
              <w:jc w:val="center"/>
              <w:rPr>
                <w:rFonts w:ascii="Cachet Book" w:hAnsi="Cachet Book"/>
                <w:b/>
                <w:color w:val="00B0F0"/>
                <w:sz w:val="22"/>
                <w:szCs w:val="22"/>
              </w:rPr>
            </w:pPr>
            <w:r w:rsidRPr="008A053E">
              <w:rPr>
                <w:rFonts w:ascii="Cachet Book" w:hAnsi="Cachet Book"/>
                <w:b/>
                <w:color w:val="00B0F0"/>
                <w:sz w:val="22"/>
                <w:szCs w:val="22"/>
              </w:rPr>
              <w:t>Water Day!</w:t>
            </w:r>
          </w:p>
          <w:p w14:paraId="204FBF50" w14:textId="77777777" w:rsidR="00FE0752" w:rsidRDefault="00FE0752" w:rsidP="00BF40B1">
            <w:pPr>
              <w:jc w:val="center"/>
              <w:rPr>
                <w:rFonts w:ascii="Cachet Book" w:hAnsi="Cachet Book"/>
                <w:b/>
                <w:color w:val="00B0F0"/>
                <w:sz w:val="22"/>
                <w:szCs w:val="22"/>
              </w:rPr>
            </w:pPr>
          </w:p>
          <w:p w14:paraId="7CF2E5EE" w14:textId="2E6B1C28" w:rsidR="00FE0752" w:rsidRPr="00B47C48" w:rsidRDefault="00FE0752" w:rsidP="00BF40B1">
            <w:pPr>
              <w:jc w:val="center"/>
              <w:rPr>
                <w:rFonts w:ascii="Cachet Book" w:hAnsi="Cachet Book"/>
                <w:b/>
                <w:color w:val="000000" w:themeColor="text1"/>
              </w:rPr>
            </w:pPr>
            <w:r>
              <w:rPr>
                <w:rFonts w:ascii="Cachet Book" w:hAnsi="Cachet Book"/>
                <w:b/>
                <w:color w:val="33CC33"/>
                <w:sz w:val="22"/>
                <w:szCs w:val="22"/>
              </w:rPr>
              <w:t>Snow Cones</w:t>
            </w:r>
          </w:p>
        </w:tc>
        <w:tc>
          <w:tcPr>
            <w:tcW w:w="1710" w:type="dxa"/>
          </w:tcPr>
          <w:p w14:paraId="0D6BD12D" w14:textId="77777777" w:rsidR="00B41D78" w:rsidRPr="00B47C48" w:rsidRDefault="008E7A69">
            <w:pPr>
              <w:rPr>
                <w:rFonts w:ascii="Cachet Book" w:hAnsi="Cachet Book"/>
                <w:color w:val="000000" w:themeColor="text1"/>
              </w:rPr>
            </w:pPr>
            <w:r>
              <w:rPr>
                <w:rFonts w:ascii="Cachet Book" w:hAnsi="Cachet Book"/>
                <w:color w:val="000000" w:themeColor="text1"/>
              </w:rPr>
              <w:t>24</w:t>
            </w:r>
          </w:p>
          <w:p w14:paraId="7C446C9B" w14:textId="77777777" w:rsidR="00947686" w:rsidRPr="00B47C48" w:rsidRDefault="00947686" w:rsidP="0019115A">
            <w:pPr>
              <w:jc w:val="center"/>
              <w:rPr>
                <w:rFonts w:ascii="Cachet Book" w:hAnsi="Cachet Book"/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1710" w:type="dxa"/>
          </w:tcPr>
          <w:p w14:paraId="68077E87" w14:textId="77777777" w:rsidR="00B41D78" w:rsidRPr="00B47C48" w:rsidRDefault="008E7A69">
            <w:pPr>
              <w:rPr>
                <w:rFonts w:ascii="Cachet Book" w:hAnsi="Cachet Book"/>
                <w:color w:val="000000" w:themeColor="text1"/>
              </w:rPr>
            </w:pPr>
            <w:r>
              <w:rPr>
                <w:rFonts w:ascii="Cachet Book" w:hAnsi="Cachet Book"/>
                <w:color w:val="000000" w:themeColor="text1"/>
              </w:rPr>
              <w:t>25</w:t>
            </w:r>
          </w:p>
          <w:p w14:paraId="0B58825C" w14:textId="3A11EEF1" w:rsidR="003A3FD7" w:rsidRDefault="00BF40B1" w:rsidP="00BF40B1">
            <w:pPr>
              <w:jc w:val="center"/>
              <w:rPr>
                <w:rFonts w:ascii="Cachet Book" w:hAnsi="Cachet Book"/>
                <w:b/>
                <w:color w:val="00B0F0"/>
                <w:sz w:val="22"/>
                <w:szCs w:val="22"/>
              </w:rPr>
            </w:pPr>
            <w:r w:rsidRPr="008A053E">
              <w:rPr>
                <w:rFonts w:ascii="Cachet Book" w:hAnsi="Cachet Book"/>
                <w:b/>
                <w:color w:val="00B0F0"/>
                <w:sz w:val="22"/>
                <w:szCs w:val="22"/>
              </w:rPr>
              <w:t>Water Day!</w:t>
            </w:r>
          </w:p>
          <w:p w14:paraId="5D086479" w14:textId="77777777" w:rsidR="00BF40B1" w:rsidRDefault="00BF40B1" w:rsidP="00BF40B1">
            <w:pPr>
              <w:jc w:val="center"/>
              <w:rPr>
                <w:rFonts w:ascii="Cachet Book" w:hAnsi="Cachet Book"/>
                <w:b/>
                <w:color w:val="00B0F0"/>
                <w:sz w:val="22"/>
                <w:szCs w:val="22"/>
              </w:rPr>
            </w:pPr>
          </w:p>
          <w:p w14:paraId="5D8DC701" w14:textId="77777777" w:rsidR="00BF40B1" w:rsidRPr="00B47C48" w:rsidRDefault="00BF40B1" w:rsidP="00BF40B1">
            <w:pPr>
              <w:jc w:val="center"/>
              <w:rPr>
                <w:rFonts w:ascii="Cachet Book" w:hAnsi="Cachet Book"/>
                <w:b/>
                <w:color w:val="000000" w:themeColor="text1"/>
                <w:sz w:val="22"/>
              </w:rPr>
            </w:pPr>
            <w:r w:rsidRPr="00B47C48">
              <w:rPr>
                <w:rFonts w:ascii="Cachet Book" w:hAnsi="Cachet Book"/>
                <w:b/>
                <w:color w:val="000000" w:themeColor="text1"/>
                <w:sz w:val="22"/>
                <w:szCs w:val="22"/>
              </w:rPr>
              <w:t>Ice Cream Truck</w:t>
            </w:r>
          </w:p>
          <w:p w14:paraId="028DE394" w14:textId="31FB28C9" w:rsidR="00BF40B1" w:rsidRPr="00B47C48" w:rsidRDefault="00BF40B1" w:rsidP="00BF40B1">
            <w:pPr>
              <w:jc w:val="center"/>
              <w:rPr>
                <w:rFonts w:ascii="Cachet Book" w:hAnsi="Cachet Book"/>
                <w:color w:val="000000" w:themeColor="text1"/>
              </w:rPr>
            </w:pPr>
          </w:p>
        </w:tc>
        <w:tc>
          <w:tcPr>
            <w:tcW w:w="1710" w:type="dxa"/>
          </w:tcPr>
          <w:p w14:paraId="34CD808A" w14:textId="6B01D1C3" w:rsidR="00F7004C" w:rsidRPr="000C0E8F" w:rsidRDefault="008E7A69" w:rsidP="000C0E8F">
            <w:pPr>
              <w:rPr>
                <w:rFonts w:ascii="Cachet Book" w:hAnsi="Cachet Book"/>
                <w:color w:val="000000" w:themeColor="text1"/>
              </w:rPr>
            </w:pPr>
            <w:r>
              <w:rPr>
                <w:rFonts w:ascii="Cachet Book" w:hAnsi="Cachet Book"/>
                <w:color w:val="000000" w:themeColor="text1"/>
              </w:rPr>
              <w:t>26</w:t>
            </w:r>
          </w:p>
          <w:p w14:paraId="4AC8FE4E" w14:textId="15405C03" w:rsidR="00F7004C" w:rsidRPr="008A053E" w:rsidRDefault="00F7004C" w:rsidP="00F7004C">
            <w:pPr>
              <w:jc w:val="center"/>
              <w:rPr>
                <w:rFonts w:ascii="Cachet Book" w:hAnsi="Cachet Book"/>
                <w:b/>
                <w:color w:val="7030A0"/>
                <w:sz w:val="22"/>
                <w:szCs w:val="22"/>
              </w:rPr>
            </w:pPr>
            <w:r w:rsidRPr="008A053E">
              <w:rPr>
                <w:rFonts w:ascii="Cachet Book" w:hAnsi="Cachet Book"/>
                <w:b/>
                <w:color w:val="7030A0"/>
                <w:sz w:val="22"/>
                <w:szCs w:val="22"/>
              </w:rPr>
              <w:t>*</w:t>
            </w:r>
            <w:r w:rsidR="000D56A0">
              <w:rPr>
                <w:rFonts w:ascii="Cachet Book" w:hAnsi="Cachet Book"/>
                <w:b/>
                <w:color w:val="7030A0"/>
                <w:sz w:val="22"/>
                <w:szCs w:val="22"/>
              </w:rPr>
              <w:t>PAJAMA DAY</w:t>
            </w:r>
            <w:r w:rsidRPr="008A053E">
              <w:rPr>
                <w:rFonts w:ascii="Cachet Book" w:hAnsi="Cachet Book"/>
                <w:b/>
                <w:color w:val="7030A0"/>
                <w:sz w:val="22"/>
                <w:szCs w:val="22"/>
              </w:rPr>
              <w:t>*</w:t>
            </w:r>
          </w:p>
        </w:tc>
        <w:tc>
          <w:tcPr>
            <w:tcW w:w="1620" w:type="dxa"/>
          </w:tcPr>
          <w:p w14:paraId="1BD0DDD0" w14:textId="77777777" w:rsidR="00B41D78" w:rsidRPr="00B47C48" w:rsidRDefault="008E7A69">
            <w:pPr>
              <w:rPr>
                <w:rFonts w:ascii="Cachet Book" w:hAnsi="Cachet Book"/>
                <w:color w:val="000000" w:themeColor="text1"/>
              </w:rPr>
            </w:pPr>
            <w:r>
              <w:rPr>
                <w:rFonts w:ascii="Cachet Book" w:hAnsi="Cachet Book"/>
                <w:color w:val="000000" w:themeColor="text1"/>
              </w:rPr>
              <w:t>27</w:t>
            </w:r>
          </w:p>
        </w:tc>
      </w:tr>
    </w:tbl>
    <w:p w14:paraId="6F1B814E" w14:textId="77777777" w:rsidR="00E50AAE" w:rsidRDefault="00E50AAE">
      <w:pPr>
        <w:jc w:val="center"/>
      </w:pPr>
    </w:p>
    <w:tbl>
      <w:tblPr>
        <w:tblW w:w="11340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27"/>
        <w:gridCol w:w="1733"/>
        <w:gridCol w:w="1800"/>
        <w:gridCol w:w="1710"/>
        <w:gridCol w:w="1710"/>
        <w:gridCol w:w="1687"/>
        <w:gridCol w:w="1373"/>
      </w:tblGrid>
      <w:tr w:rsidR="00630689" w14:paraId="0A818341" w14:textId="77777777" w:rsidTr="009316BD">
        <w:trPr>
          <w:cantSplit/>
          <w:trHeight w:val="5084"/>
        </w:trPr>
        <w:tc>
          <w:tcPr>
            <w:tcW w:w="11340" w:type="dxa"/>
            <w:gridSpan w:val="7"/>
            <w:vAlign w:val="center"/>
          </w:tcPr>
          <w:p w14:paraId="0D3C7963" w14:textId="77777777" w:rsidR="00052AF3" w:rsidRDefault="0097363A" w:rsidP="00F26EF6">
            <w:pPr>
              <w:rPr>
                <w:rFonts w:ascii="Cachet Book" w:hAnsi="Cachet Book"/>
                <w:noProof/>
              </w:rPr>
            </w:pPr>
            <w:r>
              <w:rPr>
                <w:rFonts w:ascii="Cachet Book" w:hAnsi="Cachet Book"/>
                <w:noProof/>
              </w:rPr>
              <w:lastRenderedPageBreak/>
              <w:drawing>
                <wp:anchor distT="0" distB="0" distL="114300" distR="114300" simplePos="0" relativeHeight="251656704" behindDoc="0" locked="0" layoutInCell="1" allowOverlap="1" wp14:anchorId="51F37F43" wp14:editId="05661FD6">
                  <wp:simplePos x="0" y="0"/>
                  <wp:positionH relativeFrom="column">
                    <wp:posOffset>-80645</wp:posOffset>
                  </wp:positionH>
                  <wp:positionV relativeFrom="paragraph">
                    <wp:posOffset>-40640</wp:posOffset>
                  </wp:positionV>
                  <wp:extent cx="7207250" cy="2489200"/>
                  <wp:effectExtent l="19050" t="0" r="0" b="0"/>
                  <wp:wrapNone/>
                  <wp:docPr id="8" name="Picture 1" descr="C:\Users\Phyllis\APPDATA\LOCAL\TEMP\wzb9cb\Day-Camp-Email-Header-E-C-V2\Best-Summer-Ever-Email-Header-v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hyllis\APPDATA\LOCAL\TEMP\wzb9cb\Day-Camp-Email-Header-E-C-V2\Best-Summer-Ever-Email-Header-v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7250" cy="248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052AF3">
              <w:rPr>
                <w:rFonts w:ascii="Cachet Book" w:hAnsi="Cachet Book"/>
                <w:noProof/>
              </w:rPr>
              <w:t>00</w:t>
            </w:r>
          </w:p>
          <w:p w14:paraId="64097BBE" w14:textId="77777777" w:rsidR="00052AF3" w:rsidRDefault="00052AF3" w:rsidP="00F26EF6">
            <w:pPr>
              <w:rPr>
                <w:rFonts w:ascii="Cachet Book" w:hAnsi="Cachet Book"/>
                <w:noProof/>
              </w:rPr>
            </w:pPr>
          </w:p>
          <w:p w14:paraId="5ADD0B61" w14:textId="77777777" w:rsidR="00052AF3" w:rsidRDefault="00052AF3" w:rsidP="00F26EF6">
            <w:pPr>
              <w:rPr>
                <w:rFonts w:ascii="Cachet Book" w:hAnsi="Cachet Book"/>
                <w:noProof/>
              </w:rPr>
            </w:pPr>
          </w:p>
          <w:p w14:paraId="6D0A5C88" w14:textId="77777777" w:rsidR="00052AF3" w:rsidRDefault="00052AF3" w:rsidP="00F26EF6">
            <w:pPr>
              <w:rPr>
                <w:rFonts w:ascii="Cachet Book" w:hAnsi="Cachet Book"/>
                <w:noProof/>
              </w:rPr>
            </w:pPr>
          </w:p>
          <w:p w14:paraId="418CB482" w14:textId="77777777" w:rsidR="00052AF3" w:rsidRDefault="00052AF3" w:rsidP="00F26EF6">
            <w:pPr>
              <w:rPr>
                <w:rFonts w:ascii="Cachet Book" w:hAnsi="Cachet Book"/>
                <w:noProof/>
              </w:rPr>
            </w:pPr>
          </w:p>
          <w:p w14:paraId="4DF5B6AB" w14:textId="77777777" w:rsidR="00052AF3" w:rsidRDefault="00052AF3" w:rsidP="00F26EF6">
            <w:pPr>
              <w:rPr>
                <w:rFonts w:ascii="Cachet Book" w:hAnsi="Cachet Book"/>
                <w:noProof/>
              </w:rPr>
            </w:pPr>
          </w:p>
          <w:p w14:paraId="666D96FC" w14:textId="77777777" w:rsidR="00052AF3" w:rsidRDefault="00052AF3" w:rsidP="00F26EF6">
            <w:pPr>
              <w:rPr>
                <w:rFonts w:ascii="Cachet Book" w:hAnsi="Cachet Book"/>
                <w:noProof/>
              </w:rPr>
            </w:pPr>
          </w:p>
          <w:p w14:paraId="15462BB9" w14:textId="77777777" w:rsidR="00052AF3" w:rsidRDefault="00052AF3" w:rsidP="00F26EF6">
            <w:pPr>
              <w:rPr>
                <w:rFonts w:ascii="Cachet Book" w:hAnsi="Cachet Book"/>
                <w:noProof/>
              </w:rPr>
            </w:pPr>
          </w:p>
          <w:p w14:paraId="40081A72" w14:textId="77777777" w:rsidR="00052AF3" w:rsidRDefault="00052AF3" w:rsidP="00F26EF6">
            <w:pPr>
              <w:rPr>
                <w:rFonts w:ascii="Cachet Book" w:hAnsi="Cachet Book"/>
                <w:noProof/>
              </w:rPr>
            </w:pPr>
          </w:p>
          <w:p w14:paraId="11EB50C6" w14:textId="77777777" w:rsidR="00052AF3" w:rsidRDefault="00052AF3" w:rsidP="00F26EF6">
            <w:pPr>
              <w:rPr>
                <w:rFonts w:ascii="Cachet Book" w:hAnsi="Cachet Book"/>
                <w:noProof/>
              </w:rPr>
            </w:pPr>
          </w:p>
          <w:p w14:paraId="0B8668BE" w14:textId="77777777" w:rsidR="00052AF3" w:rsidRDefault="00052AF3" w:rsidP="00F26EF6">
            <w:pPr>
              <w:rPr>
                <w:rFonts w:ascii="Cachet Book" w:hAnsi="Cachet Book"/>
                <w:noProof/>
              </w:rPr>
            </w:pPr>
          </w:p>
          <w:p w14:paraId="3E6CE5F7" w14:textId="77777777" w:rsidR="00052AF3" w:rsidRDefault="00052AF3" w:rsidP="00F26EF6">
            <w:pPr>
              <w:rPr>
                <w:rFonts w:ascii="Cachet Book" w:hAnsi="Cachet Book"/>
                <w:noProof/>
              </w:rPr>
            </w:pPr>
          </w:p>
          <w:p w14:paraId="72BEFD42" w14:textId="77777777" w:rsidR="00052AF3" w:rsidRDefault="00052AF3" w:rsidP="00F26EF6">
            <w:pPr>
              <w:rPr>
                <w:rFonts w:ascii="Cachet Book" w:hAnsi="Cachet Book"/>
                <w:noProof/>
              </w:rPr>
            </w:pPr>
          </w:p>
          <w:p w14:paraId="2406C696" w14:textId="77777777" w:rsidR="00052AF3" w:rsidRDefault="00052AF3" w:rsidP="00F26EF6">
            <w:pPr>
              <w:rPr>
                <w:rFonts w:ascii="Cachet Book" w:hAnsi="Cachet Book"/>
                <w:noProof/>
              </w:rPr>
            </w:pPr>
          </w:p>
          <w:p w14:paraId="32FD3AD7" w14:textId="77777777" w:rsidR="00052AF3" w:rsidRDefault="00052AF3" w:rsidP="00F26EF6">
            <w:pPr>
              <w:rPr>
                <w:rFonts w:ascii="Cachet Book" w:hAnsi="Cachet Book"/>
                <w:noProof/>
              </w:rPr>
            </w:pPr>
          </w:p>
          <w:p w14:paraId="37C7157C" w14:textId="77777777" w:rsidR="00052AF3" w:rsidRDefault="00052AF3" w:rsidP="00F26EF6">
            <w:pPr>
              <w:rPr>
                <w:rFonts w:ascii="Cachet Book" w:hAnsi="Cachet Book"/>
                <w:noProof/>
              </w:rPr>
            </w:pPr>
          </w:p>
          <w:p w14:paraId="6B90058B" w14:textId="6C82FD39" w:rsidR="00052AF3" w:rsidRDefault="00504BD4" w:rsidP="00F26EF6">
            <w:pPr>
              <w:rPr>
                <w:rFonts w:ascii="Cachet Book" w:hAnsi="Cachet Book"/>
                <w:noProof/>
              </w:rPr>
            </w:pPr>
            <w:r>
              <w:rPr>
                <w:rFonts w:ascii="Cachet Book" w:hAnsi="Cachet Book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39DFF6D6" wp14:editId="44CFA1E7">
                      <wp:simplePos x="0" y="0"/>
                      <wp:positionH relativeFrom="column">
                        <wp:posOffset>106045</wp:posOffset>
                      </wp:positionH>
                      <wp:positionV relativeFrom="paragraph">
                        <wp:posOffset>36195</wp:posOffset>
                      </wp:positionV>
                      <wp:extent cx="6801485" cy="447675"/>
                      <wp:effectExtent l="8890" t="11430" r="9525" b="7620"/>
                      <wp:wrapNone/>
                      <wp:docPr id="5" name="Text Box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6801485" cy="4476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  <a:lumOff val="0"/>
                                </a:schemeClr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DB92393" w14:textId="47E19296" w:rsidR="00630689" w:rsidRPr="00C953FF" w:rsidRDefault="00630689" w:rsidP="00C06F77">
                                  <w:pPr>
                                    <w:ind w:firstLine="720"/>
                                    <w:jc w:val="both"/>
                                    <w:rPr>
                                      <w:rFonts w:ascii="Cachet Book" w:hAnsi="Cachet Book"/>
                                      <w:b/>
                                      <w:color w:val="000000" w:themeColor="text1"/>
                                    </w:rPr>
                                  </w:pPr>
                                  <w:r w:rsidRPr="00C953FF">
                                    <w:rPr>
                                      <w:rFonts w:ascii="Cachet Book" w:hAnsi="Cachet Book"/>
                                      <w:b/>
                                      <w:color w:val="000000" w:themeColor="text1"/>
                                    </w:rPr>
                                    <w:t xml:space="preserve">*Please be sure to pack a lunch Monday through </w:t>
                                  </w:r>
                                  <w:r w:rsidR="00BF40B1">
                                    <w:rPr>
                                      <w:rFonts w:ascii="Cachet Book" w:hAnsi="Cachet Book"/>
                                      <w:b/>
                                      <w:color w:val="000000" w:themeColor="text1"/>
                                    </w:rPr>
                                    <w:t>Friday</w:t>
                                  </w:r>
                                  <w:r w:rsidRPr="00C953FF">
                                    <w:rPr>
                                      <w:rFonts w:ascii="Cachet Book" w:hAnsi="Cachet Book"/>
                                      <w:b/>
                                      <w:color w:val="000000" w:themeColor="text1"/>
                                    </w:rPr>
                                    <w:t xml:space="preserve">. </w:t>
                                  </w:r>
                                  <w:r w:rsidRPr="00C953FF">
                                    <w:rPr>
                                      <w:rFonts w:ascii="Cachet Book" w:hAnsi="Cachet Book"/>
                                      <w:b/>
                                      <w:color w:val="000000" w:themeColor="text1"/>
                                    </w:rPr>
                                    <w:tab/>
                                  </w:r>
                                  <w:r>
                                    <w:rPr>
                                      <w:rFonts w:ascii="Cachet Book" w:hAnsi="Cachet Book"/>
                                      <w:b/>
                                      <w:color w:val="000000" w:themeColor="text1"/>
                                    </w:rPr>
                                    <w:tab/>
                                  </w:r>
                                  <w:r w:rsidRPr="00C953FF">
                                    <w:rPr>
                                      <w:rFonts w:ascii="Cachet Book" w:hAnsi="Cachet Book"/>
                                      <w:b/>
                                      <w:color w:val="000000" w:themeColor="text1"/>
                                    </w:rPr>
                                    <w:t>*Wear Sunblock every day!</w:t>
                                  </w:r>
                                </w:p>
                                <w:p w14:paraId="12968942" w14:textId="32FE5889" w:rsidR="00630689" w:rsidRPr="00C953FF" w:rsidRDefault="00630689" w:rsidP="00C06F77">
                                  <w:pPr>
                                    <w:ind w:firstLine="720"/>
                                    <w:jc w:val="both"/>
                                    <w:rPr>
                                      <w:rFonts w:ascii="Cachet Book" w:hAnsi="Cachet Book"/>
                                      <w:b/>
                                      <w:color w:val="000000" w:themeColor="text1"/>
                                    </w:rPr>
                                  </w:pPr>
                                  <w:r w:rsidRPr="00C953FF">
                                    <w:rPr>
                                      <w:rFonts w:ascii="Cachet Book" w:hAnsi="Cachet Book"/>
                                      <w:b/>
                                      <w:color w:val="000000" w:themeColor="text1"/>
                                    </w:rPr>
                                    <w:t>*</w:t>
                                  </w:r>
                                  <w:r w:rsidR="00504BD4" w:rsidRPr="00504BD4">
                                    <w:rPr>
                                      <w:rFonts w:ascii="Cachet Book" w:hAnsi="Cachet Book"/>
                                      <w:b/>
                                      <w:color w:val="000000" w:themeColor="text1"/>
                                    </w:rPr>
                                    <w:t xml:space="preserve"> </w:t>
                                  </w:r>
                                  <w:r w:rsidR="00504BD4">
                                    <w:rPr>
                                      <w:rFonts w:ascii="Cachet Book" w:hAnsi="Cachet Book"/>
                                      <w:b/>
                                      <w:color w:val="000000" w:themeColor="text1"/>
                                    </w:rPr>
                                    <w:t>Make sure your campers belongings return home every day.</w:t>
                                  </w:r>
                                  <w:r w:rsidRPr="00C953FF">
                                    <w:rPr>
                                      <w:rFonts w:ascii="Cachet Book" w:hAnsi="Cachet Book"/>
                                      <w:b/>
                                      <w:color w:val="000000" w:themeColor="text1"/>
                                    </w:rPr>
                                    <w:tab/>
                                  </w:r>
                                  <w:r>
                                    <w:rPr>
                                      <w:rFonts w:ascii="Cachet Book" w:hAnsi="Cachet Book"/>
                                      <w:b/>
                                      <w:color w:val="000000" w:themeColor="text1"/>
                                    </w:rPr>
                                    <w:tab/>
                                  </w:r>
                                  <w:r w:rsidRPr="00C953FF">
                                    <w:rPr>
                                      <w:rFonts w:ascii="Cachet Book" w:hAnsi="Cachet Book"/>
                                      <w:b/>
                                      <w:color w:val="000000" w:themeColor="text1"/>
                                    </w:rPr>
                                    <w:t>*Bring an extra set of clothes.</w:t>
                                  </w:r>
                                </w:p>
                                <w:p w14:paraId="341C6E10" w14:textId="77777777" w:rsidR="00630689" w:rsidRDefault="00630689" w:rsidP="00630689">
                                  <w:pPr>
                                    <w:jc w:val="both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DFF6D6" id="Text Box 16" o:spid="_x0000_s1027" type="#_x0000_t202" style="position:absolute;margin-left:8.35pt;margin-top:2.85pt;width:535.55pt;height:35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" fillcolor="#d8d8d8 [2732]" strokeweight=".5pt">
                      <v:path arrowok="t"/>
                      <v:textbox>
                        <w:txbxContent>
                          <w:p w14:paraId="0DB92393" w14:textId="47E19296" w:rsidR="00630689" w:rsidRPr="00C953FF" w:rsidRDefault="00630689" w:rsidP="00C06F77">
                            <w:pPr>
                              <w:ind w:firstLine="720"/>
                              <w:jc w:val="both"/>
                              <w:rPr>
                                <w:rFonts w:ascii="Cachet Book" w:hAnsi="Cachet Book"/>
                                <w:b/>
                                <w:color w:val="000000" w:themeColor="text1"/>
                              </w:rPr>
                            </w:pPr>
                            <w:r w:rsidRPr="00C953FF">
                              <w:rPr>
                                <w:rFonts w:ascii="Cachet Book" w:hAnsi="Cachet Book"/>
                                <w:b/>
                                <w:color w:val="000000" w:themeColor="text1"/>
                              </w:rPr>
                              <w:t xml:space="preserve">*Please be sure to pack a lunch Monday through </w:t>
                            </w:r>
                            <w:r w:rsidR="00BF40B1">
                              <w:rPr>
                                <w:rFonts w:ascii="Cachet Book" w:hAnsi="Cachet Book"/>
                                <w:b/>
                                <w:color w:val="000000" w:themeColor="text1"/>
                              </w:rPr>
                              <w:t>Friday</w:t>
                            </w:r>
                            <w:r w:rsidRPr="00C953FF">
                              <w:rPr>
                                <w:rFonts w:ascii="Cachet Book" w:hAnsi="Cachet Book"/>
                                <w:b/>
                                <w:color w:val="000000" w:themeColor="text1"/>
                              </w:rPr>
                              <w:t xml:space="preserve">. </w:t>
                            </w:r>
                            <w:r w:rsidRPr="00C953FF">
                              <w:rPr>
                                <w:rFonts w:ascii="Cachet Book" w:hAnsi="Cachet Book"/>
                                <w:b/>
                                <w:color w:val="000000" w:themeColor="text1"/>
                              </w:rPr>
                              <w:tab/>
                            </w:r>
                            <w:r>
                              <w:rPr>
                                <w:rFonts w:ascii="Cachet Book" w:hAnsi="Cachet Book"/>
                                <w:b/>
                                <w:color w:val="000000" w:themeColor="text1"/>
                              </w:rPr>
                              <w:tab/>
                            </w:r>
                            <w:r w:rsidRPr="00C953FF">
                              <w:rPr>
                                <w:rFonts w:ascii="Cachet Book" w:hAnsi="Cachet Book"/>
                                <w:b/>
                                <w:color w:val="000000" w:themeColor="text1"/>
                              </w:rPr>
                              <w:t>*Wear Sunblock every day!</w:t>
                            </w:r>
                          </w:p>
                          <w:p w14:paraId="12968942" w14:textId="32FE5889" w:rsidR="00630689" w:rsidRPr="00C953FF" w:rsidRDefault="00630689" w:rsidP="00C06F77">
                            <w:pPr>
                              <w:ind w:firstLine="720"/>
                              <w:jc w:val="both"/>
                              <w:rPr>
                                <w:rFonts w:ascii="Cachet Book" w:hAnsi="Cachet Book"/>
                                <w:b/>
                                <w:color w:val="000000" w:themeColor="text1"/>
                              </w:rPr>
                            </w:pPr>
                            <w:r w:rsidRPr="00C953FF">
                              <w:rPr>
                                <w:rFonts w:ascii="Cachet Book" w:hAnsi="Cachet Book"/>
                                <w:b/>
                                <w:color w:val="000000" w:themeColor="text1"/>
                              </w:rPr>
                              <w:t>*</w:t>
                            </w:r>
                            <w:r w:rsidR="00504BD4" w:rsidRPr="00504BD4">
                              <w:rPr>
                                <w:rFonts w:ascii="Cachet Book" w:hAnsi="Cachet Book"/>
                                <w:b/>
                                <w:color w:val="000000" w:themeColor="text1"/>
                              </w:rPr>
                              <w:t xml:space="preserve"> </w:t>
                            </w:r>
                            <w:r w:rsidR="00504BD4">
                              <w:rPr>
                                <w:rFonts w:ascii="Cachet Book" w:hAnsi="Cachet Book"/>
                                <w:b/>
                                <w:color w:val="000000" w:themeColor="text1"/>
                              </w:rPr>
                              <w:t>Make sure your campers belongings return home every day.</w:t>
                            </w:r>
                            <w:r w:rsidRPr="00C953FF">
                              <w:rPr>
                                <w:rFonts w:ascii="Cachet Book" w:hAnsi="Cachet Book"/>
                                <w:b/>
                                <w:color w:val="000000" w:themeColor="text1"/>
                              </w:rPr>
                              <w:tab/>
                            </w:r>
                            <w:r>
                              <w:rPr>
                                <w:rFonts w:ascii="Cachet Book" w:hAnsi="Cachet Book"/>
                                <w:b/>
                                <w:color w:val="000000" w:themeColor="text1"/>
                              </w:rPr>
                              <w:tab/>
                            </w:r>
                            <w:r w:rsidRPr="00C953FF">
                              <w:rPr>
                                <w:rFonts w:ascii="Cachet Book" w:hAnsi="Cachet Book"/>
                                <w:b/>
                                <w:color w:val="000000" w:themeColor="text1"/>
                              </w:rPr>
                              <w:t>*Bring an extra set of clothes.</w:t>
                            </w:r>
                          </w:p>
                          <w:p w14:paraId="341C6E10" w14:textId="77777777" w:rsidR="00630689" w:rsidRDefault="00630689" w:rsidP="00630689">
                            <w:pPr>
                              <w:jc w:val="both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F319AFD" w14:textId="77777777" w:rsidR="00630689" w:rsidRDefault="00630689" w:rsidP="00F26EF6">
            <w:pPr>
              <w:rPr>
                <w:rFonts w:ascii="Cachet Book" w:hAnsi="Cachet Book"/>
                <w:sz w:val="24"/>
                <w:szCs w:val="24"/>
              </w:rPr>
            </w:pPr>
          </w:p>
          <w:p w14:paraId="7D138830" w14:textId="77777777" w:rsidR="00052AF3" w:rsidRDefault="00052AF3" w:rsidP="00F26EF6">
            <w:pPr>
              <w:rPr>
                <w:rFonts w:ascii="Cachet Book" w:hAnsi="Cachet Book"/>
                <w:sz w:val="24"/>
                <w:szCs w:val="24"/>
              </w:rPr>
            </w:pPr>
          </w:p>
          <w:p w14:paraId="715CA70D" w14:textId="77777777" w:rsidR="00052AF3" w:rsidRPr="00630689" w:rsidRDefault="00052AF3" w:rsidP="00052AF3">
            <w:pPr>
              <w:jc w:val="center"/>
              <w:rPr>
                <w:rFonts w:ascii="Cachet Book" w:hAnsi="Cachet Book"/>
                <w:sz w:val="24"/>
                <w:szCs w:val="24"/>
              </w:rPr>
            </w:pPr>
            <w:r>
              <w:rPr>
                <w:rFonts w:ascii="Cachet Book" w:hAnsi="Cachet Book"/>
                <w:sz w:val="24"/>
                <w:szCs w:val="24"/>
              </w:rPr>
              <w:t>**ALL EVENTS ARE SUBJECT TO CHANGE**</w:t>
            </w:r>
          </w:p>
        </w:tc>
      </w:tr>
      <w:tr w:rsidR="00630689" w14:paraId="621C23C0" w14:textId="77777777" w:rsidTr="00BF40B1">
        <w:trPr>
          <w:cantSplit/>
          <w:trHeight w:val="575"/>
        </w:trPr>
        <w:tc>
          <w:tcPr>
            <w:tcW w:w="11340" w:type="dxa"/>
            <w:gridSpan w:val="7"/>
            <w:tcBorders>
              <w:bottom w:val="nil"/>
            </w:tcBorders>
            <w:vAlign w:val="center"/>
          </w:tcPr>
          <w:p w14:paraId="25950CE3" w14:textId="77777777" w:rsidR="00630689" w:rsidRPr="00A47DF5" w:rsidRDefault="00630689" w:rsidP="00F26EF6">
            <w:pPr>
              <w:pStyle w:val="Heading1"/>
              <w:rPr>
                <w:rFonts w:ascii="Cachet Book" w:hAnsi="Cachet Book"/>
              </w:rPr>
            </w:pPr>
            <w:r w:rsidRPr="00A47DF5">
              <w:rPr>
                <w:rFonts w:ascii="Cachet Book" w:hAnsi="Cachet Book"/>
              </w:rPr>
              <w:t>MONTH of JU</w:t>
            </w:r>
            <w:r w:rsidR="00691F99">
              <w:rPr>
                <w:rFonts w:ascii="Cachet Book" w:hAnsi="Cachet Book"/>
              </w:rPr>
              <w:t>LY</w:t>
            </w:r>
          </w:p>
        </w:tc>
      </w:tr>
      <w:tr w:rsidR="00630689" w14:paraId="04E10E69" w14:textId="77777777" w:rsidTr="000D56A0">
        <w:trPr>
          <w:trHeight w:val="287"/>
        </w:trPr>
        <w:tc>
          <w:tcPr>
            <w:tcW w:w="1327" w:type="dxa"/>
            <w:shd w:val="pct50" w:color="auto" w:fill="FFFFFF"/>
            <w:vAlign w:val="center"/>
          </w:tcPr>
          <w:p w14:paraId="6C945AEF" w14:textId="77777777" w:rsidR="00630689" w:rsidRPr="00160DB0" w:rsidRDefault="00630689" w:rsidP="00F26EF6">
            <w:pPr>
              <w:jc w:val="center"/>
              <w:rPr>
                <w:rFonts w:ascii="Cachet Book" w:hAnsi="Cachet Book"/>
                <w:b/>
                <w:color w:val="FFFFFF"/>
                <w:sz w:val="24"/>
                <w:szCs w:val="24"/>
              </w:rPr>
            </w:pPr>
            <w:r w:rsidRPr="00160DB0">
              <w:rPr>
                <w:rFonts w:ascii="Cachet Book" w:hAnsi="Cachet Book"/>
                <w:b/>
                <w:color w:val="FFFFFF"/>
                <w:sz w:val="24"/>
                <w:szCs w:val="24"/>
              </w:rPr>
              <w:t>Sunday</w:t>
            </w:r>
          </w:p>
        </w:tc>
        <w:tc>
          <w:tcPr>
            <w:tcW w:w="1733" w:type="dxa"/>
            <w:shd w:val="pct50" w:color="auto" w:fill="FFFFFF"/>
            <w:vAlign w:val="center"/>
          </w:tcPr>
          <w:p w14:paraId="12716908" w14:textId="77777777" w:rsidR="00630689" w:rsidRPr="00160DB0" w:rsidRDefault="00630689" w:rsidP="00F26EF6">
            <w:pPr>
              <w:jc w:val="center"/>
              <w:rPr>
                <w:rFonts w:ascii="Cachet Book" w:hAnsi="Cachet Book"/>
                <w:b/>
                <w:color w:val="FFFFFF"/>
                <w:sz w:val="24"/>
                <w:szCs w:val="24"/>
              </w:rPr>
            </w:pPr>
            <w:r w:rsidRPr="00160DB0">
              <w:rPr>
                <w:rFonts w:ascii="Cachet Book" w:hAnsi="Cachet Book"/>
                <w:b/>
                <w:color w:val="FFFFFF"/>
                <w:sz w:val="24"/>
                <w:szCs w:val="24"/>
              </w:rPr>
              <w:t>Monday</w:t>
            </w:r>
          </w:p>
        </w:tc>
        <w:tc>
          <w:tcPr>
            <w:tcW w:w="1800" w:type="dxa"/>
            <w:shd w:val="pct50" w:color="auto" w:fill="FFFFFF"/>
            <w:vAlign w:val="center"/>
          </w:tcPr>
          <w:p w14:paraId="23D70218" w14:textId="77777777" w:rsidR="00630689" w:rsidRPr="00160DB0" w:rsidRDefault="00630689" w:rsidP="00F26EF6">
            <w:pPr>
              <w:jc w:val="center"/>
              <w:rPr>
                <w:rFonts w:ascii="Cachet Book" w:hAnsi="Cachet Book"/>
                <w:b/>
                <w:color w:val="FFFFFF"/>
                <w:sz w:val="24"/>
                <w:szCs w:val="24"/>
              </w:rPr>
            </w:pPr>
            <w:r w:rsidRPr="00160DB0">
              <w:rPr>
                <w:rFonts w:ascii="Cachet Book" w:hAnsi="Cachet Book"/>
                <w:b/>
                <w:color w:val="FFFFFF"/>
                <w:sz w:val="24"/>
                <w:szCs w:val="24"/>
              </w:rPr>
              <w:t>Tuesday</w:t>
            </w:r>
          </w:p>
        </w:tc>
        <w:tc>
          <w:tcPr>
            <w:tcW w:w="1710" w:type="dxa"/>
            <w:shd w:val="pct50" w:color="auto" w:fill="FFFFFF"/>
            <w:vAlign w:val="center"/>
          </w:tcPr>
          <w:p w14:paraId="0A781050" w14:textId="77777777" w:rsidR="00630689" w:rsidRPr="00160DB0" w:rsidRDefault="00630689" w:rsidP="00F26EF6">
            <w:pPr>
              <w:jc w:val="center"/>
              <w:rPr>
                <w:rFonts w:ascii="Cachet Book" w:hAnsi="Cachet Book"/>
                <w:b/>
                <w:color w:val="FFFFFF"/>
                <w:sz w:val="24"/>
                <w:szCs w:val="24"/>
              </w:rPr>
            </w:pPr>
            <w:r w:rsidRPr="00160DB0">
              <w:rPr>
                <w:rFonts w:ascii="Cachet Book" w:hAnsi="Cachet Book"/>
                <w:b/>
                <w:color w:val="FFFFFF"/>
                <w:sz w:val="24"/>
                <w:szCs w:val="24"/>
              </w:rPr>
              <w:t>Wednesday</w:t>
            </w:r>
          </w:p>
        </w:tc>
        <w:tc>
          <w:tcPr>
            <w:tcW w:w="1710" w:type="dxa"/>
            <w:shd w:val="pct50" w:color="auto" w:fill="FFFFFF"/>
            <w:vAlign w:val="center"/>
          </w:tcPr>
          <w:p w14:paraId="3B168C61" w14:textId="77777777" w:rsidR="00630689" w:rsidRPr="00160DB0" w:rsidRDefault="00630689" w:rsidP="00F26EF6">
            <w:pPr>
              <w:jc w:val="center"/>
              <w:rPr>
                <w:rFonts w:ascii="Cachet Book" w:hAnsi="Cachet Book"/>
                <w:b/>
                <w:color w:val="FFFFFF"/>
                <w:sz w:val="24"/>
                <w:szCs w:val="24"/>
              </w:rPr>
            </w:pPr>
            <w:r w:rsidRPr="00160DB0">
              <w:rPr>
                <w:rFonts w:ascii="Cachet Book" w:hAnsi="Cachet Book"/>
                <w:b/>
                <w:color w:val="FFFFFF"/>
                <w:sz w:val="24"/>
                <w:szCs w:val="24"/>
              </w:rPr>
              <w:t>Thursday</w:t>
            </w:r>
          </w:p>
        </w:tc>
        <w:tc>
          <w:tcPr>
            <w:tcW w:w="1687" w:type="dxa"/>
            <w:shd w:val="pct50" w:color="auto" w:fill="FFFFFF"/>
            <w:vAlign w:val="center"/>
          </w:tcPr>
          <w:p w14:paraId="6B142B5E" w14:textId="77777777" w:rsidR="00630689" w:rsidRPr="00160DB0" w:rsidRDefault="00630689" w:rsidP="00F26EF6">
            <w:pPr>
              <w:jc w:val="center"/>
              <w:rPr>
                <w:rFonts w:ascii="Cachet Book" w:hAnsi="Cachet Book"/>
                <w:b/>
                <w:color w:val="FFFFFF"/>
                <w:sz w:val="24"/>
                <w:szCs w:val="24"/>
              </w:rPr>
            </w:pPr>
            <w:r w:rsidRPr="00160DB0">
              <w:rPr>
                <w:rFonts w:ascii="Cachet Book" w:hAnsi="Cachet Book"/>
                <w:b/>
                <w:color w:val="FFFFFF"/>
                <w:sz w:val="24"/>
                <w:szCs w:val="24"/>
              </w:rPr>
              <w:t>Friday</w:t>
            </w:r>
          </w:p>
        </w:tc>
        <w:tc>
          <w:tcPr>
            <w:tcW w:w="1373" w:type="dxa"/>
            <w:shd w:val="pct50" w:color="auto" w:fill="FFFFFF"/>
            <w:vAlign w:val="center"/>
          </w:tcPr>
          <w:p w14:paraId="7FD0B5F2" w14:textId="77777777" w:rsidR="00630689" w:rsidRPr="00160DB0" w:rsidRDefault="00630689" w:rsidP="00F26EF6">
            <w:pPr>
              <w:jc w:val="center"/>
              <w:rPr>
                <w:rFonts w:ascii="Cachet Book" w:hAnsi="Cachet Book"/>
                <w:b/>
                <w:color w:val="FFFFFF"/>
                <w:sz w:val="24"/>
                <w:szCs w:val="24"/>
              </w:rPr>
            </w:pPr>
            <w:r w:rsidRPr="00160DB0">
              <w:rPr>
                <w:rFonts w:ascii="Cachet Book" w:hAnsi="Cachet Book"/>
                <w:b/>
                <w:color w:val="FFFFFF"/>
                <w:sz w:val="24"/>
                <w:szCs w:val="24"/>
              </w:rPr>
              <w:t>Saturday</w:t>
            </w:r>
          </w:p>
        </w:tc>
      </w:tr>
      <w:tr w:rsidR="00630689" w14:paraId="54753722" w14:textId="77777777" w:rsidTr="000D56A0">
        <w:trPr>
          <w:trHeight w:val="1871"/>
        </w:trPr>
        <w:tc>
          <w:tcPr>
            <w:tcW w:w="1327" w:type="dxa"/>
          </w:tcPr>
          <w:p w14:paraId="48F2919C" w14:textId="77777777" w:rsidR="00630689" w:rsidRPr="00B47C48" w:rsidRDefault="008E7A69" w:rsidP="00F26EF6">
            <w:pPr>
              <w:rPr>
                <w:rFonts w:ascii="Cachet Book" w:hAnsi="Cachet Book"/>
                <w:color w:val="000000" w:themeColor="text1"/>
                <w:szCs w:val="18"/>
              </w:rPr>
            </w:pPr>
            <w:r>
              <w:rPr>
                <w:rFonts w:ascii="Cachet Book" w:hAnsi="Cachet Book"/>
                <w:color w:val="000000" w:themeColor="text1"/>
                <w:szCs w:val="18"/>
              </w:rPr>
              <w:t>28</w:t>
            </w:r>
          </w:p>
        </w:tc>
        <w:tc>
          <w:tcPr>
            <w:tcW w:w="1733" w:type="dxa"/>
          </w:tcPr>
          <w:p w14:paraId="1CC8E1BE" w14:textId="77777777" w:rsidR="00630689" w:rsidRPr="00B47C48" w:rsidRDefault="008E7A69" w:rsidP="00F26EF6">
            <w:pPr>
              <w:rPr>
                <w:rFonts w:ascii="Cachet Book" w:hAnsi="Cachet Book"/>
                <w:color w:val="000000" w:themeColor="text1"/>
              </w:rPr>
            </w:pPr>
            <w:r>
              <w:rPr>
                <w:rFonts w:ascii="Cachet Book" w:hAnsi="Cachet Book"/>
                <w:color w:val="000000" w:themeColor="text1"/>
              </w:rPr>
              <w:t>29</w:t>
            </w:r>
          </w:p>
          <w:p w14:paraId="61890838" w14:textId="77777777" w:rsidR="00630689" w:rsidRPr="00B47C48" w:rsidRDefault="00630689" w:rsidP="00F26EF6">
            <w:pPr>
              <w:rPr>
                <w:rFonts w:ascii="Cachet Book" w:hAnsi="Cachet Book"/>
                <w:color w:val="000000" w:themeColor="text1"/>
              </w:rPr>
            </w:pPr>
          </w:p>
          <w:p w14:paraId="610D3026" w14:textId="77777777" w:rsidR="00630689" w:rsidRPr="00B47C48" w:rsidRDefault="00630689" w:rsidP="00F26EF6">
            <w:pPr>
              <w:jc w:val="center"/>
              <w:rPr>
                <w:rFonts w:ascii="Cachet Book" w:hAnsi="Cachet Book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800" w:type="dxa"/>
          </w:tcPr>
          <w:p w14:paraId="51FCF98C" w14:textId="77777777" w:rsidR="00630689" w:rsidRPr="00B47C48" w:rsidRDefault="008E7A69" w:rsidP="00F26EF6">
            <w:pPr>
              <w:rPr>
                <w:rFonts w:ascii="Cachet Book" w:hAnsi="Cachet Book"/>
                <w:color w:val="000000" w:themeColor="text1"/>
              </w:rPr>
            </w:pPr>
            <w:r>
              <w:rPr>
                <w:rFonts w:ascii="Cachet Book" w:hAnsi="Cachet Book"/>
                <w:color w:val="000000" w:themeColor="text1"/>
              </w:rPr>
              <w:t>30</w:t>
            </w:r>
          </w:p>
          <w:p w14:paraId="70FE3E3B" w14:textId="5F2B84A2" w:rsidR="00EA2ACF" w:rsidRPr="00B47C48" w:rsidRDefault="00BF40B1" w:rsidP="00EA2ACF">
            <w:pPr>
              <w:jc w:val="center"/>
              <w:rPr>
                <w:color w:val="000000" w:themeColor="text1"/>
              </w:rPr>
            </w:pPr>
            <w:r w:rsidRPr="00BF40B1">
              <w:rPr>
                <w:rFonts w:ascii="Cachet Book" w:hAnsi="Cachet Book"/>
                <w:b/>
                <w:color w:val="00B0F0"/>
                <w:sz w:val="22"/>
                <w:szCs w:val="22"/>
              </w:rPr>
              <w:t>Water Day!</w:t>
            </w:r>
          </w:p>
        </w:tc>
        <w:tc>
          <w:tcPr>
            <w:tcW w:w="1710" w:type="dxa"/>
          </w:tcPr>
          <w:p w14:paraId="64A65D7C" w14:textId="77777777" w:rsidR="00630689" w:rsidRPr="00B47C48" w:rsidRDefault="008E7A69" w:rsidP="00F26EF6">
            <w:pPr>
              <w:rPr>
                <w:rFonts w:ascii="Cachet Book" w:hAnsi="Cachet Book"/>
                <w:color w:val="000000" w:themeColor="text1"/>
              </w:rPr>
            </w:pPr>
            <w:r>
              <w:rPr>
                <w:rFonts w:ascii="Cachet Book" w:hAnsi="Cachet Book"/>
                <w:color w:val="000000" w:themeColor="text1"/>
              </w:rPr>
              <w:t>1</w:t>
            </w:r>
          </w:p>
          <w:p w14:paraId="5EA874F1" w14:textId="77777777" w:rsidR="006A4F7C" w:rsidRPr="00B47C48" w:rsidRDefault="006A4F7C" w:rsidP="006A4F7C">
            <w:pPr>
              <w:jc w:val="center"/>
              <w:rPr>
                <w:rFonts w:ascii="Cachet Book" w:hAnsi="Cachet Book"/>
                <w:b/>
                <w:color w:val="000000" w:themeColor="text1"/>
                <w:sz w:val="22"/>
                <w:szCs w:val="22"/>
              </w:rPr>
            </w:pPr>
          </w:p>
          <w:p w14:paraId="7FBDF73C" w14:textId="77777777" w:rsidR="00630689" w:rsidRPr="00B47C48" w:rsidRDefault="00630689" w:rsidP="00BF40B1">
            <w:pPr>
              <w:jc w:val="center"/>
              <w:rPr>
                <w:rFonts w:ascii="Cachet Book" w:hAnsi="Cachet Book"/>
                <w:color w:val="000000" w:themeColor="text1"/>
              </w:rPr>
            </w:pPr>
          </w:p>
        </w:tc>
        <w:tc>
          <w:tcPr>
            <w:tcW w:w="1710" w:type="dxa"/>
          </w:tcPr>
          <w:p w14:paraId="35C2AA9D" w14:textId="77777777" w:rsidR="00137C64" w:rsidRPr="00B47C48" w:rsidRDefault="008E7A69" w:rsidP="009316BD">
            <w:pPr>
              <w:rPr>
                <w:rFonts w:ascii="Cachet Book" w:hAnsi="Cachet Book"/>
                <w:color w:val="000000" w:themeColor="text1"/>
              </w:rPr>
            </w:pPr>
            <w:r>
              <w:rPr>
                <w:rFonts w:ascii="Cachet Book" w:hAnsi="Cachet Book"/>
                <w:color w:val="000000" w:themeColor="text1"/>
              </w:rPr>
              <w:t>2</w:t>
            </w:r>
          </w:p>
          <w:p w14:paraId="5402B528" w14:textId="78567021" w:rsidR="00BF40B1" w:rsidRPr="00BF40B1" w:rsidRDefault="00BF40B1" w:rsidP="00BF40B1">
            <w:pPr>
              <w:jc w:val="center"/>
              <w:rPr>
                <w:rFonts w:ascii="Cachet Book" w:hAnsi="Cachet Book"/>
                <w:b/>
                <w:color w:val="00B0F0"/>
                <w:sz w:val="22"/>
                <w:szCs w:val="22"/>
              </w:rPr>
            </w:pPr>
            <w:r w:rsidRPr="00BF40B1">
              <w:rPr>
                <w:rFonts w:ascii="Cachet Book" w:hAnsi="Cachet Book"/>
                <w:b/>
                <w:color w:val="00B0F0"/>
                <w:sz w:val="22"/>
                <w:szCs w:val="22"/>
              </w:rPr>
              <w:t>Water Day!</w:t>
            </w:r>
          </w:p>
          <w:p w14:paraId="2718A125" w14:textId="77777777" w:rsidR="00BF40B1" w:rsidRPr="00BF40B1" w:rsidRDefault="00BF40B1" w:rsidP="00BF40B1">
            <w:pPr>
              <w:jc w:val="center"/>
              <w:rPr>
                <w:rFonts w:ascii="Cachet Book" w:hAnsi="Cachet Book"/>
                <w:b/>
                <w:color w:val="00B0F0"/>
                <w:sz w:val="22"/>
                <w:szCs w:val="22"/>
              </w:rPr>
            </w:pPr>
          </w:p>
          <w:p w14:paraId="7442DD0E" w14:textId="76EAC55B" w:rsidR="00BF40B1" w:rsidRPr="00BF40B1" w:rsidRDefault="00BF40B1" w:rsidP="00BF40B1">
            <w:pPr>
              <w:jc w:val="center"/>
              <w:rPr>
                <w:rFonts w:ascii="Cachet Book" w:hAnsi="Cachet Book"/>
                <w:b/>
                <w:color w:val="000000" w:themeColor="text1"/>
                <w:sz w:val="22"/>
                <w:szCs w:val="22"/>
              </w:rPr>
            </w:pPr>
            <w:r w:rsidRPr="00BF40B1">
              <w:rPr>
                <w:rFonts w:ascii="Cachet Book" w:hAnsi="Cachet Book"/>
                <w:b/>
                <w:color w:val="000000" w:themeColor="text1"/>
                <w:sz w:val="22"/>
                <w:szCs w:val="22"/>
              </w:rPr>
              <w:t>Ice Cream Truck</w:t>
            </w:r>
          </w:p>
          <w:p w14:paraId="27A227C0" w14:textId="77777777" w:rsidR="00BF40B1" w:rsidRPr="00BF40B1" w:rsidRDefault="00BF40B1" w:rsidP="00BF40B1">
            <w:pPr>
              <w:jc w:val="center"/>
              <w:rPr>
                <w:rFonts w:ascii="Cachet Book" w:hAnsi="Cachet Book"/>
                <w:b/>
                <w:color w:val="000000" w:themeColor="text1"/>
                <w:sz w:val="22"/>
                <w:szCs w:val="22"/>
              </w:rPr>
            </w:pPr>
          </w:p>
          <w:p w14:paraId="7ADDE3F3" w14:textId="3D54883A" w:rsidR="00BF40B1" w:rsidRPr="00BF40B1" w:rsidRDefault="00537AC7" w:rsidP="00BF40B1">
            <w:pPr>
              <w:jc w:val="center"/>
              <w:rPr>
                <w:rFonts w:ascii="Cachet Book" w:hAnsi="Cachet Book"/>
                <w:b/>
                <w:color w:val="7030A0"/>
                <w:sz w:val="22"/>
                <w:szCs w:val="22"/>
              </w:rPr>
            </w:pPr>
            <w:r w:rsidRPr="00BF40B1">
              <w:rPr>
                <w:rFonts w:ascii="Cachet Book" w:hAnsi="Cachet Book"/>
                <w:b/>
                <w:color w:val="7030A0"/>
                <w:sz w:val="22"/>
                <w:szCs w:val="22"/>
              </w:rPr>
              <w:t>*VACATION DAY*</w:t>
            </w:r>
          </w:p>
          <w:p w14:paraId="738D1B8F" w14:textId="77777777" w:rsidR="00630689" w:rsidRPr="008A053E" w:rsidRDefault="00630689" w:rsidP="00537AC7">
            <w:pPr>
              <w:jc w:val="center"/>
              <w:rPr>
                <w:rFonts w:ascii="Cachet Book" w:hAnsi="Cachet Book"/>
                <w:b/>
                <w:color w:val="FF0000"/>
              </w:rPr>
            </w:pPr>
          </w:p>
        </w:tc>
        <w:tc>
          <w:tcPr>
            <w:tcW w:w="1687" w:type="dxa"/>
          </w:tcPr>
          <w:p w14:paraId="0767210F" w14:textId="77777777" w:rsidR="00630689" w:rsidRPr="00B47C48" w:rsidRDefault="008E7A69" w:rsidP="00F26EF6">
            <w:pPr>
              <w:rPr>
                <w:rFonts w:ascii="Cachet Book" w:hAnsi="Cachet Book"/>
                <w:color w:val="000000" w:themeColor="text1"/>
              </w:rPr>
            </w:pPr>
            <w:r>
              <w:rPr>
                <w:rFonts w:ascii="Cachet Book" w:hAnsi="Cachet Book"/>
                <w:color w:val="000000" w:themeColor="text1"/>
              </w:rPr>
              <w:t>3</w:t>
            </w:r>
          </w:p>
          <w:p w14:paraId="1A6BE357" w14:textId="77777777" w:rsidR="00655B07" w:rsidRPr="00B47C48" w:rsidRDefault="00655B07" w:rsidP="00655B07">
            <w:pPr>
              <w:jc w:val="center"/>
              <w:rPr>
                <w:rFonts w:ascii="Cachet Book" w:hAnsi="Cachet Book"/>
                <w:b/>
                <w:color w:val="000000" w:themeColor="text1"/>
                <w:sz w:val="28"/>
                <w:szCs w:val="28"/>
              </w:rPr>
            </w:pPr>
            <w:r w:rsidRPr="00B47C48"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600D3C04" wp14:editId="76C46235">
                  <wp:extent cx="572493" cy="536652"/>
                  <wp:effectExtent l="0" t="0" r="0" b="0"/>
                  <wp:docPr id="3" name="Picture 3" descr="https://theybrand.org/CWIMAGES/Preview/Y/274606.jpg?dummy=16698059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theybrand.org/CWIMAGES/Preview/Y/274606.jpg?dummy=16698059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994" cy="5577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7FD3E7F" w14:textId="77777777" w:rsidR="00F7004C" w:rsidRPr="008A053E" w:rsidRDefault="00655B07" w:rsidP="00655B07">
            <w:pPr>
              <w:jc w:val="center"/>
              <w:rPr>
                <w:rFonts w:ascii="Cachet Book" w:hAnsi="Cachet Book"/>
                <w:b/>
                <w:color w:val="7030A0"/>
                <w:sz w:val="22"/>
                <w:szCs w:val="22"/>
              </w:rPr>
            </w:pPr>
            <w:r w:rsidRPr="008A053E">
              <w:rPr>
                <w:rFonts w:ascii="Cachet Book" w:hAnsi="Cachet Book"/>
                <w:b/>
                <w:color w:val="FF0000"/>
                <w:sz w:val="28"/>
                <w:szCs w:val="28"/>
              </w:rPr>
              <w:t>CLOSED!</w:t>
            </w:r>
          </w:p>
        </w:tc>
        <w:tc>
          <w:tcPr>
            <w:tcW w:w="1373" w:type="dxa"/>
          </w:tcPr>
          <w:p w14:paraId="09536954" w14:textId="77777777" w:rsidR="00630689" w:rsidRDefault="008E7A69" w:rsidP="00F26EF6">
            <w:pPr>
              <w:rPr>
                <w:rFonts w:ascii="Cachet Book" w:hAnsi="Cachet Book"/>
                <w:color w:val="000000" w:themeColor="text1"/>
              </w:rPr>
            </w:pPr>
            <w:r>
              <w:rPr>
                <w:rFonts w:ascii="Cachet Book" w:hAnsi="Cachet Book"/>
                <w:color w:val="000000" w:themeColor="text1"/>
              </w:rPr>
              <w:t>4</w:t>
            </w:r>
          </w:p>
          <w:p w14:paraId="5FFC712A" w14:textId="77777777" w:rsidR="00655B07" w:rsidRDefault="00655B07" w:rsidP="00655B07">
            <w:pPr>
              <w:jc w:val="center"/>
              <w:rPr>
                <w:rFonts w:ascii="Cachet Book" w:hAnsi="Cachet Book"/>
                <w:b/>
                <w:color w:val="000000" w:themeColor="text1"/>
              </w:rPr>
            </w:pPr>
          </w:p>
          <w:p w14:paraId="728E3431" w14:textId="77777777" w:rsidR="00655B07" w:rsidRPr="00655B07" w:rsidRDefault="00655B07" w:rsidP="00655B07">
            <w:pPr>
              <w:jc w:val="center"/>
              <w:rPr>
                <w:rFonts w:ascii="Cachet Book" w:hAnsi="Cachet Book"/>
                <w:b/>
                <w:color w:val="000000" w:themeColor="text1"/>
              </w:rPr>
            </w:pPr>
            <w:r w:rsidRPr="00655B07">
              <w:rPr>
                <w:rFonts w:ascii="Cachet Book" w:hAnsi="Cachet Book"/>
                <w:b/>
                <w:color w:val="000000" w:themeColor="text1"/>
              </w:rPr>
              <w:t>HAPPY 4</w:t>
            </w:r>
            <w:r w:rsidRPr="00655B07">
              <w:rPr>
                <w:rFonts w:ascii="Cachet Book" w:hAnsi="Cachet Book"/>
                <w:b/>
                <w:color w:val="000000" w:themeColor="text1"/>
                <w:vertAlign w:val="superscript"/>
              </w:rPr>
              <w:t>TH</w:t>
            </w:r>
            <w:r w:rsidRPr="00655B07">
              <w:rPr>
                <w:rFonts w:ascii="Cachet Book" w:hAnsi="Cachet Book"/>
                <w:b/>
                <w:color w:val="000000" w:themeColor="text1"/>
              </w:rPr>
              <w:t xml:space="preserve"> OF JULY!</w:t>
            </w:r>
          </w:p>
        </w:tc>
      </w:tr>
      <w:tr w:rsidR="00630689" w14:paraId="07DB4499" w14:textId="77777777" w:rsidTr="000D56A0">
        <w:trPr>
          <w:trHeight w:val="1700"/>
        </w:trPr>
        <w:tc>
          <w:tcPr>
            <w:tcW w:w="1327" w:type="dxa"/>
          </w:tcPr>
          <w:p w14:paraId="2FD0EC98" w14:textId="77777777" w:rsidR="00630689" w:rsidRPr="00B47C48" w:rsidRDefault="008E7A69" w:rsidP="00F26EF6">
            <w:pPr>
              <w:rPr>
                <w:rFonts w:ascii="Cachet Book" w:hAnsi="Cachet Book"/>
                <w:color w:val="000000" w:themeColor="text1"/>
              </w:rPr>
            </w:pPr>
            <w:r>
              <w:rPr>
                <w:rFonts w:ascii="Cachet Book" w:hAnsi="Cachet Book"/>
                <w:color w:val="000000" w:themeColor="text1"/>
              </w:rPr>
              <w:t>5</w:t>
            </w:r>
          </w:p>
        </w:tc>
        <w:tc>
          <w:tcPr>
            <w:tcW w:w="1733" w:type="dxa"/>
          </w:tcPr>
          <w:p w14:paraId="7D114381" w14:textId="77777777" w:rsidR="00630689" w:rsidRPr="00B47C48" w:rsidRDefault="008E7A69" w:rsidP="00F26EF6">
            <w:pPr>
              <w:rPr>
                <w:rFonts w:ascii="Cachet Book" w:hAnsi="Cachet Book"/>
                <w:color w:val="000000" w:themeColor="text1"/>
              </w:rPr>
            </w:pPr>
            <w:r>
              <w:rPr>
                <w:rFonts w:ascii="Cachet Book" w:hAnsi="Cachet Book"/>
                <w:color w:val="000000" w:themeColor="text1"/>
              </w:rPr>
              <w:t>6</w:t>
            </w:r>
          </w:p>
          <w:p w14:paraId="1A57A639" w14:textId="77777777" w:rsidR="00630689" w:rsidRPr="00B47C48" w:rsidRDefault="00630689" w:rsidP="00F26EF6">
            <w:pPr>
              <w:rPr>
                <w:rFonts w:ascii="Cachet Book" w:hAnsi="Cachet Book"/>
                <w:b/>
                <w:color w:val="000000" w:themeColor="text1"/>
                <w:sz w:val="18"/>
                <w:szCs w:val="18"/>
              </w:rPr>
            </w:pPr>
          </w:p>
          <w:p w14:paraId="2F90A403" w14:textId="77777777" w:rsidR="00630689" w:rsidRPr="00B47C48" w:rsidRDefault="00630689" w:rsidP="00F26EF6">
            <w:pPr>
              <w:rPr>
                <w:rFonts w:ascii="Cachet Book" w:hAnsi="Cachet Book"/>
                <w:b/>
                <w:color w:val="000000" w:themeColor="text1"/>
                <w:sz w:val="18"/>
                <w:szCs w:val="18"/>
              </w:rPr>
            </w:pPr>
          </w:p>
          <w:p w14:paraId="5AF0CF9E" w14:textId="77777777" w:rsidR="00630689" w:rsidRPr="00B47C48" w:rsidRDefault="00630689" w:rsidP="00F26EF6">
            <w:pPr>
              <w:rPr>
                <w:rFonts w:ascii="Cachet Book" w:hAnsi="Cachet Book"/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1800" w:type="dxa"/>
          </w:tcPr>
          <w:p w14:paraId="6359DA01" w14:textId="77777777" w:rsidR="00180B33" w:rsidRPr="00B47C48" w:rsidRDefault="008E7A69" w:rsidP="00180B33">
            <w:pPr>
              <w:rPr>
                <w:rFonts w:ascii="Cachet Book" w:hAnsi="Cachet Book"/>
                <w:color w:val="000000" w:themeColor="text1"/>
              </w:rPr>
            </w:pPr>
            <w:r>
              <w:rPr>
                <w:rFonts w:ascii="Cachet Book" w:hAnsi="Cachet Book"/>
                <w:color w:val="000000" w:themeColor="text1"/>
              </w:rPr>
              <w:t>7</w:t>
            </w:r>
          </w:p>
          <w:p w14:paraId="738E749C" w14:textId="77777777" w:rsidR="00630689" w:rsidRDefault="00BF40B1" w:rsidP="00F26EF6">
            <w:pPr>
              <w:jc w:val="center"/>
              <w:rPr>
                <w:rFonts w:ascii="Cachet Book" w:hAnsi="Cachet Book"/>
                <w:b/>
                <w:color w:val="00B0F0"/>
                <w:sz w:val="22"/>
                <w:szCs w:val="22"/>
              </w:rPr>
            </w:pPr>
            <w:r w:rsidRPr="008A053E">
              <w:rPr>
                <w:rFonts w:ascii="Cachet Book" w:hAnsi="Cachet Book"/>
                <w:b/>
                <w:color w:val="00B0F0"/>
                <w:sz w:val="22"/>
                <w:szCs w:val="22"/>
              </w:rPr>
              <w:t>Water Day!</w:t>
            </w:r>
          </w:p>
          <w:p w14:paraId="50927227" w14:textId="77777777" w:rsidR="00FE0752" w:rsidRDefault="00FE0752" w:rsidP="00F26EF6">
            <w:pPr>
              <w:jc w:val="center"/>
              <w:rPr>
                <w:rFonts w:ascii="Cachet Book" w:hAnsi="Cachet Book"/>
                <w:b/>
                <w:color w:val="00B0F0"/>
                <w:sz w:val="22"/>
                <w:szCs w:val="22"/>
              </w:rPr>
            </w:pPr>
          </w:p>
          <w:p w14:paraId="33195CC4" w14:textId="1D32223A" w:rsidR="00FE0752" w:rsidRPr="00B47C48" w:rsidRDefault="00FE0752" w:rsidP="00F26EF6">
            <w:pPr>
              <w:jc w:val="center"/>
              <w:rPr>
                <w:rFonts w:ascii="Cachet Book" w:hAnsi="Cachet Book"/>
                <w:color w:val="000000" w:themeColor="text1"/>
                <w:sz w:val="22"/>
                <w:szCs w:val="22"/>
              </w:rPr>
            </w:pPr>
            <w:r>
              <w:rPr>
                <w:rFonts w:ascii="Cachet Book" w:hAnsi="Cachet Book"/>
                <w:b/>
                <w:color w:val="33CC33"/>
                <w:sz w:val="22"/>
                <w:szCs w:val="22"/>
              </w:rPr>
              <w:t>Snow Cones</w:t>
            </w:r>
          </w:p>
        </w:tc>
        <w:tc>
          <w:tcPr>
            <w:tcW w:w="1710" w:type="dxa"/>
          </w:tcPr>
          <w:p w14:paraId="6F0899F3" w14:textId="77777777" w:rsidR="00630689" w:rsidRPr="00B47C48" w:rsidRDefault="008E7A69" w:rsidP="00F26EF6">
            <w:pPr>
              <w:rPr>
                <w:rFonts w:ascii="Cachet Book" w:hAnsi="Cachet Book"/>
                <w:color w:val="000000" w:themeColor="text1"/>
              </w:rPr>
            </w:pPr>
            <w:r>
              <w:rPr>
                <w:rFonts w:ascii="Cachet Book" w:hAnsi="Cachet Book"/>
                <w:color w:val="000000" w:themeColor="text1"/>
              </w:rPr>
              <w:t>8</w:t>
            </w:r>
          </w:p>
          <w:p w14:paraId="3806FBCF" w14:textId="77777777" w:rsidR="002A0CA2" w:rsidRPr="00B47C48" w:rsidRDefault="002A0CA2" w:rsidP="00EA2ACF">
            <w:pPr>
              <w:jc w:val="center"/>
              <w:rPr>
                <w:rFonts w:ascii="Cachet Book" w:hAnsi="Cachet Book"/>
                <w:b/>
                <w:color w:val="000000" w:themeColor="text1"/>
                <w:sz w:val="22"/>
                <w:szCs w:val="22"/>
              </w:rPr>
            </w:pPr>
            <w:r w:rsidRPr="00B47C48">
              <w:rPr>
                <w:rFonts w:ascii="Cachet Book" w:hAnsi="Cachet Book"/>
                <w:b/>
                <w:color w:val="000000" w:themeColor="text1"/>
                <w:sz w:val="22"/>
                <w:szCs w:val="22"/>
              </w:rPr>
              <w:t xml:space="preserve"> </w:t>
            </w:r>
          </w:p>
        </w:tc>
        <w:tc>
          <w:tcPr>
            <w:tcW w:w="1710" w:type="dxa"/>
          </w:tcPr>
          <w:p w14:paraId="7EF709D7" w14:textId="77777777" w:rsidR="00630689" w:rsidRPr="00B47C48" w:rsidRDefault="008E7A69" w:rsidP="00F26EF6">
            <w:pPr>
              <w:rPr>
                <w:rFonts w:ascii="Cachet Book" w:hAnsi="Cachet Book"/>
                <w:color w:val="000000" w:themeColor="text1"/>
              </w:rPr>
            </w:pPr>
            <w:r>
              <w:rPr>
                <w:rFonts w:ascii="Cachet Book" w:hAnsi="Cachet Book"/>
                <w:color w:val="000000" w:themeColor="text1"/>
              </w:rPr>
              <w:t>9</w:t>
            </w:r>
          </w:p>
          <w:p w14:paraId="6C9A9EC4" w14:textId="77777777" w:rsidR="00630689" w:rsidRDefault="00BF40B1" w:rsidP="00BF40B1">
            <w:pPr>
              <w:jc w:val="center"/>
              <w:rPr>
                <w:rFonts w:ascii="Cachet Book" w:hAnsi="Cachet Book"/>
                <w:b/>
                <w:color w:val="00B0F0"/>
                <w:sz w:val="22"/>
                <w:szCs w:val="22"/>
              </w:rPr>
            </w:pPr>
            <w:r w:rsidRPr="008A053E">
              <w:rPr>
                <w:rFonts w:ascii="Cachet Book" w:hAnsi="Cachet Book"/>
                <w:b/>
                <w:color w:val="00B0F0"/>
                <w:sz w:val="22"/>
                <w:szCs w:val="22"/>
              </w:rPr>
              <w:t>Water Day!</w:t>
            </w:r>
          </w:p>
          <w:p w14:paraId="1108DF92" w14:textId="77777777" w:rsidR="00BF40B1" w:rsidRDefault="00BF40B1" w:rsidP="00F26EF6">
            <w:pPr>
              <w:rPr>
                <w:rFonts w:ascii="Cachet Book" w:hAnsi="Cachet Book"/>
                <w:b/>
                <w:color w:val="00B0F0"/>
                <w:sz w:val="22"/>
                <w:szCs w:val="22"/>
              </w:rPr>
            </w:pPr>
          </w:p>
          <w:p w14:paraId="4D5F839B" w14:textId="77777777" w:rsidR="00BF40B1" w:rsidRPr="00B47C48" w:rsidRDefault="00BF40B1" w:rsidP="00BF40B1">
            <w:pPr>
              <w:jc w:val="center"/>
              <w:rPr>
                <w:rFonts w:ascii="Cachet Book" w:hAnsi="Cachet Book"/>
                <w:b/>
                <w:color w:val="000000" w:themeColor="text1"/>
                <w:sz w:val="22"/>
              </w:rPr>
            </w:pPr>
            <w:r w:rsidRPr="00B47C48">
              <w:rPr>
                <w:rFonts w:ascii="Cachet Book" w:hAnsi="Cachet Book"/>
                <w:b/>
                <w:color w:val="000000" w:themeColor="text1"/>
                <w:sz w:val="22"/>
                <w:szCs w:val="22"/>
              </w:rPr>
              <w:t>Ice Cream Truck</w:t>
            </w:r>
          </w:p>
          <w:p w14:paraId="258A862F" w14:textId="02C9C14A" w:rsidR="00BF40B1" w:rsidRPr="00B47C48" w:rsidRDefault="00BF40B1" w:rsidP="00F26EF6">
            <w:pPr>
              <w:rPr>
                <w:rFonts w:ascii="Cachet Book" w:hAnsi="Cachet Book"/>
                <w:color w:val="000000" w:themeColor="text1"/>
              </w:rPr>
            </w:pPr>
          </w:p>
        </w:tc>
        <w:tc>
          <w:tcPr>
            <w:tcW w:w="1687" w:type="dxa"/>
          </w:tcPr>
          <w:p w14:paraId="0DD20118" w14:textId="3FD90885" w:rsidR="00F7004C" w:rsidRPr="000C0E8F" w:rsidRDefault="008E7A69" w:rsidP="000C0E8F">
            <w:pPr>
              <w:rPr>
                <w:rFonts w:ascii="Cachet Book" w:hAnsi="Cachet Book"/>
                <w:color w:val="000000" w:themeColor="text1"/>
              </w:rPr>
            </w:pPr>
            <w:r>
              <w:rPr>
                <w:rFonts w:ascii="Cachet Book" w:hAnsi="Cachet Book"/>
                <w:color w:val="000000" w:themeColor="text1"/>
              </w:rPr>
              <w:t>10</w:t>
            </w:r>
          </w:p>
          <w:p w14:paraId="4C80BCC0" w14:textId="7934D64B" w:rsidR="00F7004C" w:rsidRPr="008A053E" w:rsidRDefault="004304C6" w:rsidP="00F7004C">
            <w:pPr>
              <w:jc w:val="center"/>
              <w:rPr>
                <w:rFonts w:ascii="Cachet Book" w:hAnsi="Cachet Book"/>
                <w:b/>
                <w:color w:val="7030A0"/>
                <w:sz w:val="22"/>
                <w:szCs w:val="22"/>
              </w:rPr>
            </w:pPr>
            <w:r w:rsidRPr="008A053E">
              <w:rPr>
                <w:rFonts w:ascii="Cachet Book" w:hAnsi="Cachet Book"/>
                <w:b/>
                <w:color w:val="7030A0"/>
                <w:sz w:val="22"/>
                <w:szCs w:val="22"/>
              </w:rPr>
              <w:t>*</w:t>
            </w:r>
            <w:r w:rsidR="000D56A0">
              <w:rPr>
                <w:rFonts w:ascii="Cachet Book" w:hAnsi="Cachet Book"/>
                <w:b/>
                <w:color w:val="7030A0"/>
                <w:sz w:val="22"/>
                <w:szCs w:val="22"/>
              </w:rPr>
              <w:t>SPORTS DAY</w:t>
            </w:r>
            <w:r w:rsidR="000D56A0" w:rsidRPr="008A053E">
              <w:rPr>
                <w:rFonts w:ascii="Cachet Book" w:hAnsi="Cachet Book"/>
                <w:b/>
                <w:color w:val="7030A0"/>
                <w:sz w:val="22"/>
                <w:szCs w:val="22"/>
              </w:rPr>
              <w:t xml:space="preserve"> </w:t>
            </w:r>
            <w:r w:rsidRPr="008A053E">
              <w:rPr>
                <w:rFonts w:ascii="Cachet Book" w:hAnsi="Cachet Book"/>
                <w:b/>
                <w:color w:val="7030A0"/>
                <w:sz w:val="22"/>
                <w:szCs w:val="22"/>
              </w:rPr>
              <w:t>*</w:t>
            </w:r>
          </w:p>
        </w:tc>
        <w:tc>
          <w:tcPr>
            <w:tcW w:w="1373" w:type="dxa"/>
          </w:tcPr>
          <w:p w14:paraId="01D5F316" w14:textId="77777777" w:rsidR="00630689" w:rsidRPr="00B47C48" w:rsidRDefault="00911684" w:rsidP="00F26EF6">
            <w:pPr>
              <w:rPr>
                <w:rFonts w:ascii="Cachet Book" w:hAnsi="Cachet Book"/>
                <w:color w:val="000000" w:themeColor="text1"/>
              </w:rPr>
            </w:pPr>
            <w:r w:rsidRPr="00B47C48">
              <w:rPr>
                <w:rFonts w:ascii="Cachet Book" w:hAnsi="Cachet Book"/>
                <w:color w:val="000000" w:themeColor="text1"/>
              </w:rPr>
              <w:t>1</w:t>
            </w:r>
            <w:r w:rsidR="008E7A69">
              <w:rPr>
                <w:rFonts w:ascii="Cachet Book" w:hAnsi="Cachet Book"/>
                <w:color w:val="000000" w:themeColor="text1"/>
              </w:rPr>
              <w:t>1</w:t>
            </w:r>
          </w:p>
        </w:tc>
      </w:tr>
      <w:tr w:rsidR="00630689" w14:paraId="3B1D14B8" w14:textId="77777777" w:rsidTr="000D56A0">
        <w:trPr>
          <w:trHeight w:val="1655"/>
        </w:trPr>
        <w:tc>
          <w:tcPr>
            <w:tcW w:w="1327" w:type="dxa"/>
          </w:tcPr>
          <w:p w14:paraId="0AAD38D3" w14:textId="0492DB62" w:rsidR="00456E1F" w:rsidRPr="00BF40B1" w:rsidRDefault="00630689" w:rsidP="00BF40B1">
            <w:pPr>
              <w:rPr>
                <w:rFonts w:ascii="Cachet Book" w:hAnsi="Cachet Book"/>
                <w:color w:val="000000" w:themeColor="text1"/>
              </w:rPr>
            </w:pPr>
            <w:r w:rsidRPr="00B47C48">
              <w:rPr>
                <w:rFonts w:ascii="Cachet Book" w:hAnsi="Cachet Book"/>
                <w:color w:val="000000" w:themeColor="text1"/>
              </w:rPr>
              <w:t>1</w:t>
            </w:r>
            <w:r w:rsidR="008E7A69">
              <w:rPr>
                <w:rFonts w:ascii="Cachet Book" w:hAnsi="Cachet Book"/>
                <w:color w:val="000000" w:themeColor="text1"/>
              </w:rPr>
              <w:t>2</w:t>
            </w:r>
            <w:r w:rsidR="00456E1F" w:rsidRPr="00B47C48">
              <w:rPr>
                <w:rFonts w:ascii="Cachet Book" w:hAnsi="Cachet Book"/>
                <w:b/>
                <w:color w:val="000000" w:themeColor="text1"/>
                <w:sz w:val="22"/>
                <w:szCs w:val="22"/>
              </w:rPr>
              <w:t xml:space="preserve"> </w:t>
            </w:r>
          </w:p>
        </w:tc>
        <w:tc>
          <w:tcPr>
            <w:tcW w:w="1733" w:type="dxa"/>
          </w:tcPr>
          <w:p w14:paraId="1E3C89FF" w14:textId="10F6F12E" w:rsidR="00630689" w:rsidRPr="00BF40B1" w:rsidRDefault="008E7A69" w:rsidP="00BF40B1">
            <w:pPr>
              <w:rPr>
                <w:rFonts w:ascii="Cachet Book" w:hAnsi="Cachet Book"/>
                <w:color w:val="000000" w:themeColor="text1"/>
              </w:rPr>
            </w:pPr>
            <w:r>
              <w:rPr>
                <w:rFonts w:ascii="Cachet Book" w:hAnsi="Cachet Book"/>
                <w:color w:val="000000" w:themeColor="text1"/>
              </w:rPr>
              <w:t>13</w:t>
            </w:r>
          </w:p>
        </w:tc>
        <w:tc>
          <w:tcPr>
            <w:tcW w:w="1800" w:type="dxa"/>
          </w:tcPr>
          <w:p w14:paraId="1386B8A2" w14:textId="77777777" w:rsidR="00630689" w:rsidRPr="00B47C48" w:rsidRDefault="008E7A69" w:rsidP="00F26EF6">
            <w:pPr>
              <w:rPr>
                <w:rFonts w:ascii="Cachet Book" w:hAnsi="Cachet Book"/>
                <w:color w:val="000000" w:themeColor="text1"/>
                <w:szCs w:val="22"/>
              </w:rPr>
            </w:pPr>
            <w:r>
              <w:rPr>
                <w:rFonts w:ascii="Cachet Book" w:hAnsi="Cachet Book"/>
                <w:color w:val="000000" w:themeColor="text1"/>
                <w:szCs w:val="22"/>
              </w:rPr>
              <w:t>14</w:t>
            </w:r>
          </w:p>
          <w:p w14:paraId="446018EB" w14:textId="7497F4AF" w:rsidR="00630689" w:rsidRPr="00B47C48" w:rsidRDefault="00BF40B1" w:rsidP="00F26EF6">
            <w:pPr>
              <w:jc w:val="center"/>
              <w:rPr>
                <w:rFonts w:ascii="Cachet Book" w:hAnsi="Cachet Book"/>
                <w:b/>
                <w:color w:val="000000" w:themeColor="text1"/>
                <w:sz w:val="22"/>
                <w:szCs w:val="22"/>
              </w:rPr>
            </w:pPr>
            <w:r w:rsidRPr="008A053E">
              <w:rPr>
                <w:rFonts w:ascii="Cachet Book" w:hAnsi="Cachet Book"/>
                <w:b/>
                <w:color w:val="00B0F0"/>
                <w:sz w:val="22"/>
                <w:szCs w:val="22"/>
              </w:rPr>
              <w:t>Water Day</w:t>
            </w:r>
            <w:r>
              <w:rPr>
                <w:rFonts w:ascii="Cachet Book" w:hAnsi="Cachet Book"/>
                <w:b/>
                <w:color w:val="00B0F0"/>
                <w:sz w:val="22"/>
                <w:szCs w:val="22"/>
              </w:rPr>
              <w:t>!</w:t>
            </w:r>
          </w:p>
        </w:tc>
        <w:tc>
          <w:tcPr>
            <w:tcW w:w="1710" w:type="dxa"/>
          </w:tcPr>
          <w:p w14:paraId="279E05B2" w14:textId="4E106BE3" w:rsidR="00584B74" w:rsidRPr="00BF40B1" w:rsidRDefault="00630689" w:rsidP="00BF40B1">
            <w:pPr>
              <w:rPr>
                <w:rFonts w:ascii="Cachet Book" w:hAnsi="Cachet Book"/>
                <w:color w:val="000000" w:themeColor="text1"/>
                <w:szCs w:val="22"/>
              </w:rPr>
            </w:pPr>
            <w:r w:rsidRPr="00B47C48">
              <w:rPr>
                <w:rFonts w:ascii="Cachet Book" w:hAnsi="Cachet Book"/>
                <w:color w:val="000000" w:themeColor="text1"/>
                <w:szCs w:val="22"/>
              </w:rPr>
              <w:t>1</w:t>
            </w:r>
          </w:p>
        </w:tc>
        <w:tc>
          <w:tcPr>
            <w:tcW w:w="1710" w:type="dxa"/>
          </w:tcPr>
          <w:p w14:paraId="744D4704" w14:textId="77777777" w:rsidR="00630689" w:rsidRPr="00B47C48" w:rsidRDefault="008E7A69" w:rsidP="00F26EF6">
            <w:pPr>
              <w:rPr>
                <w:rFonts w:ascii="Cachet Book" w:hAnsi="Cachet Book"/>
                <w:color w:val="000000" w:themeColor="text1"/>
              </w:rPr>
            </w:pPr>
            <w:r>
              <w:rPr>
                <w:rFonts w:ascii="Cachet Book" w:hAnsi="Cachet Book"/>
                <w:color w:val="000000" w:themeColor="text1"/>
              </w:rPr>
              <w:t>16</w:t>
            </w:r>
          </w:p>
          <w:p w14:paraId="440D0253" w14:textId="77777777" w:rsidR="00BF40B1" w:rsidRDefault="00BF40B1" w:rsidP="00BF40B1">
            <w:pPr>
              <w:jc w:val="center"/>
              <w:rPr>
                <w:rFonts w:ascii="Cachet Book" w:hAnsi="Cachet Book"/>
                <w:b/>
                <w:color w:val="00B0F0"/>
                <w:sz w:val="22"/>
                <w:szCs w:val="22"/>
              </w:rPr>
            </w:pPr>
            <w:r w:rsidRPr="008A053E">
              <w:rPr>
                <w:rFonts w:ascii="Cachet Book" w:hAnsi="Cachet Book"/>
                <w:b/>
                <w:color w:val="00B0F0"/>
                <w:sz w:val="22"/>
                <w:szCs w:val="22"/>
              </w:rPr>
              <w:t>Water Day!</w:t>
            </w:r>
          </w:p>
          <w:p w14:paraId="3B649363" w14:textId="77777777" w:rsidR="00BF40B1" w:rsidRDefault="00BF40B1" w:rsidP="00BF40B1">
            <w:pPr>
              <w:jc w:val="center"/>
              <w:rPr>
                <w:rFonts w:ascii="Cachet Book" w:hAnsi="Cachet Book"/>
                <w:b/>
                <w:color w:val="00B0F0"/>
                <w:sz w:val="22"/>
                <w:szCs w:val="22"/>
              </w:rPr>
            </w:pPr>
          </w:p>
          <w:p w14:paraId="0205EFF0" w14:textId="77777777" w:rsidR="00BF40B1" w:rsidRPr="00B47C48" w:rsidRDefault="00BF40B1" w:rsidP="00BF40B1">
            <w:pPr>
              <w:jc w:val="center"/>
              <w:rPr>
                <w:rFonts w:ascii="Cachet Book" w:hAnsi="Cachet Book"/>
                <w:b/>
                <w:color w:val="000000" w:themeColor="text1"/>
                <w:sz w:val="22"/>
              </w:rPr>
            </w:pPr>
            <w:r w:rsidRPr="00B47C48">
              <w:rPr>
                <w:rFonts w:ascii="Cachet Book" w:hAnsi="Cachet Book"/>
                <w:b/>
                <w:color w:val="000000" w:themeColor="text1"/>
                <w:sz w:val="22"/>
                <w:szCs w:val="22"/>
              </w:rPr>
              <w:t>Ice Cream Truck</w:t>
            </w:r>
          </w:p>
          <w:p w14:paraId="53AA5DFC" w14:textId="421F0737" w:rsidR="00BF40B1" w:rsidRPr="00BF40B1" w:rsidRDefault="00BF40B1" w:rsidP="00BF40B1">
            <w:pPr>
              <w:jc w:val="center"/>
              <w:rPr>
                <w:rFonts w:ascii="Cachet Book" w:hAnsi="Cachet Book"/>
                <w:b/>
                <w:color w:val="00B0F0"/>
                <w:sz w:val="22"/>
                <w:szCs w:val="22"/>
              </w:rPr>
            </w:pPr>
          </w:p>
        </w:tc>
        <w:tc>
          <w:tcPr>
            <w:tcW w:w="1687" w:type="dxa"/>
          </w:tcPr>
          <w:p w14:paraId="24A1649E" w14:textId="0428B8B4" w:rsidR="00F7004C" w:rsidRPr="000C0E8F" w:rsidRDefault="008E7A69" w:rsidP="000C0E8F">
            <w:pPr>
              <w:rPr>
                <w:rFonts w:ascii="Cachet Book" w:hAnsi="Cachet Book"/>
                <w:color w:val="000000" w:themeColor="text1"/>
              </w:rPr>
            </w:pPr>
            <w:r>
              <w:rPr>
                <w:rFonts w:ascii="Cachet Book" w:hAnsi="Cachet Book"/>
                <w:color w:val="000000" w:themeColor="text1"/>
              </w:rPr>
              <w:t>17</w:t>
            </w:r>
          </w:p>
          <w:p w14:paraId="5E9DD46B" w14:textId="3D0DAAFA" w:rsidR="00F7004C" w:rsidRPr="008A053E" w:rsidRDefault="00F7004C" w:rsidP="00F7004C">
            <w:pPr>
              <w:jc w:val="center"/>
              <w:rPr>
                <w:rFonts w:ascii="Cachet Book" w:hAnsi="Cachet Book"/>
                <w:b/>
                <w:color w:val="7030A0"/>
                <w:sz w:val="22"/>
                <w:szCs w:val="22"/>
              </w:rPr>
            </w:pPr>
            <w:r w:rsidRPr="008A053E">
              <w:rPr>
                <w:rFonts w:ascii="Cachet Book" w:hAnsi="Cachet Book"/>
                <w:b/>
                <w:color w:val="7030A0"/>
                <w:sz w:val="22"/>
                <w:szCs w:val="22"/>
              </w:rPr>
              <w:t>*</w:t>
            </w:r>
            <w:r w:rsidR="000D56A0">
              <w:rPr>
                <w:rFonts w:ascii="Cachet Book" w:hAnsi="Cachet Book"/>
                <w:b/>
                <w:color w:val="7030A0"/>
                <w:sz w:val="22"/>
                <w:szCs w:val="22"/>
              </w:rPr>
              <w:t>TWIN</w:t>
            </w:r>
            <w:r w:rsidRPr="008A053E">
              <w:rPr>
                <w:rFonts w:ascii="Cachet Book" w:hAnsi="Cachet Book"/>
                <w:b/>
                <w:color w:val="7030A0"/>
                <w:sz w:val="22"/>
                <w:szCs w:val="22"/>
              </w:rPr>
              <w:t xml:space="preserve"> DAY*</w:t>
            </w:r>
          </w:p>
        </w:tc>
        <w:tc>
          <w:tcPr>
            <w:tcW w:w="1373" w:type="dxa"/>
          </w:tcPr>
          <w:p w14:paraId="67EAF099" w14:textId="77777777" w:rsidR="00630689" w:rsidRPr="00B47C48" w:rsidRDefault="008E7A69" w:rsidP="00F26EF6">
            <w:pPr>
              <w:rPr>
                <w:rFonts w:ascii="Cachet Book" w:hAnsi="Cachet Book"/>
                <w:color w:val="000000" w:themeColor="text1"/>
              </w:rPr>
            </w:pPr>
            <w:r>
              <w:rPr>
                <w:rFonts w:ascii="Cachet Book" w:hAnsi="Cachet Book"/>
                <w:color w:val="000000" w:themeColor="text1"/>
              </w:rPr>
              <w:t>18</w:t>
            </w:r>
          </w:p>
        </w:tc>
      </w:tr>
      <w:tr w:rsidR="00630689" w14:paraId="06DE5642" w14:textId="77777777" w:rsidTr="000D56A0">
        <w:trPr>
          <w:trHeight w:val="1601"/>
        </w:trPr>
        <w:tc>
          <w:tcPr>
            <w:tcW w:w="1327" w:type="dxa"/>
          </w:tcPr>
          <w:p w14:paraId="65B0A956" w14:textId="77777777" w:rsidR="00630689" w:rsidRPr="00B47C48" w:rsidRDefault="008E7A69" w:rsidP="00F26EF6">
            <w:pPr>
              <w:rPr>
                <w:rFonts w:ascii="Cachet Book" w:hAnsi="Cachet Book"/>
                <w:color w:val="000000" w:themeColor="text1"/>
              </w:rPr>
            </w:pPr>
            <w:r>
              <w:rPr>
                <w:rFonts w:ascii="Cachet Book" w:hAnsi="Cachet Book"/>
                <w:color w:val="000000" w:themeColor="text1"/>
              </w:rPr>
              <w:t>19</w:t>
            </w:r>
          </w:p>
        </w:tc>
        <w:tc>
          <w:tcPr>
            <w:tcW w:w="1733" w:type="dxa"/>
          </w:tcPr>
          <w:p w14:paraId="455D47EC" w14:textId="77777777" w:rsidR="00911684" w:rsidRPr="00B47C48" w:rsidRDefault="003A4DB8" w:rsidP="00F26EF6">
            <w:pPr>
              <w:rPr>
                <w:rFonts w:ascii="Cachet Bold" w:hAnsi="Cachet Bold"/>
                <w:color w:val="000000" w:themeColor="text1"/>
                <w:sz w:val="16"/>
                <w:szCs w:val="16"/>
              </w:rPr>
            </w:pPr>
            <w:r w:rsidRPr="00B47C48">
              <w:rPr>
                <w:rFonts w:ascii="Cachet Book" w:hAnsi="Cachet Book"/>
                <w:color w:val="000000" w:themeColor="text1"/>
              </w:rPr>
              <w:t>2</w:t>
            </w:r>
            <w:r w:rsidR="008E7A69">
              <w:rPr>
                <w:rFonts w:ascii="Cachet Book" w:hAnsi="Cachet Book"/>
                <w:color w:val="000000" w:themeColor="text1"/>
              </w:rPr>
              <w:t>0</w:t>
            </w:r>
          </w:p>
          <w:p w14:paraId="269CEFFE" w14:textId="77777777" w:rsidR="00630689" w:rsidRPr="00B47C48" w:rsidRDefault="00630689" w:rsidP="00EC241A">
            <w:pPr>
              <w:rPr>
                <w:rFonts w:ascii="Cachet Book" w:hAnsi="Cachet Book"/>
                <w:b/>
                <w:color w:val="000000" w:themeColor="text1"/>
              </w:rPr>
            </w:pPr>
          </w:p>
        </w:tc>
        <w:tc>
          <w:tcPr>
            <w:tcW w:w="1800" w:type="dxa"/>
          </w:tcPr>
          <w:p w14:paraId="6DAFB325" w14:textId="77777777" w:rsidR="00630689" w:rsidRPr="00B47C48" w:rsidRDefault="008E7A69" w:rsidP="00F26EF6">
            <w:pPr>
              <w:rPr>
                <w:rFonts w:ascii="Cachet Book" w:hAnsi="Cachet Book"/>
                <w:color w:val="000000" w:themeColor="text1"/>
              </w:rPr>
            </w:pPr>
            <w:r>
              <w:rPr>
                <w:rFonts w:ascii="Cachet Book" w:hAnsi="Cachet Book"/>
                <w:color w:val="000000" w:themeColor="text1"/>
              </w:rPr>
              <w:t>21</w:t>
            </w:r>
          </w:p>
          <w:p w14:paraId="712C595E" w14:textId="77777777" w:rsidR="00630689" w:rsidRDefault="00BF40B1" w:rsidP="00537AC7">
            <w:pPr>
              <w:jc w:val="center"/>
              <w:rPr>
                <w:rFonts w:ascii="Cachet Book" w:hAnsi="Cachet Book"/>
                <w:b/>
                <w:color w:val="00B0F0"/>
                <w:sz w:val="22"/>
                <w:szCs w:val="22"/>
              </w:rPr>
            </w:pPr>
            <w:r w:rsidRPr="008A053E">
              <w:rPr>
                <w:rFonts w:ascii="Cachet Book" w:hAnsi="Cachet Book"/>
                <w:b/>
                <w:color w:val="00B0F0"/>
                <w:sz w:val="22"/>
                <w:szCs w:val="22"/>
              </w:rPr>
              <w:t>Water Day!</w:t>
            </w:r>
          </w:p>
          <w:p w14:paraId="76E7CE07" w14:textId="77777777" w:rsidR="00FE0752" w:rsidRDefault="00FE0752" w:rsidP="00537AC7">
            <w:pPr>
              <w:jc w:val="center"/>
              <w:rPr>
                <w:rFonts w:ascii="Cachet Book" w:hAnsi="Cachet Book"/>
                <w:b/>
                <w:color w:val="00B0F0"/>
                <w:sz w:val="22"/>
                <w:szCs w:val="22"/>
              </w:rPr>
            </w:pPr>
          </w:p>
          <w:p w14:paraId="08788469" w14:textId="35D7EBF6" w:rsidR="00FE0752" w:rsidRPr="00B47C48" w:rsidRDefault="00FE0752" w:rsidP="00537AC7">
            <w:pPr>
              <w:jc w:val="center"/>
              <w:rPr>
                <w:rFonts w:ascii="Cachet Book" w:hAnsi="Cachet Book"/>
                <w:b/>
                <w:color w:val="000000" w:themeColor="text1"/>
              </w:rPr>
            </w:pPr>
            <w:r>
              <w:rPr>
                <w:rFonts w:ascii="Cachet Book" w:hAnsi="Cachet Book"/>
                <w:b/>
                <w:color w:val="33CC33"/>
                <w:sz w:val="22"/>
                <w:szCs w:val="22"/>
              </w:rPr>
              <w:t>Snow Cones</w:t>
            </w:r>
          </w:p>
        </w:tc>
        <w:tc>
          <w:tcPr>
            <w:tcW w:w="1710" w:type="dxa"/>
          </w:tcPr>
          <w:p w14:paraId="127C6E43" w14:textId="77777777" w:rsidR="00630689" w:rsidRPr="00B47C48" w:rsidRDefault="008E7A69" w:rsidP="00F26EF6">
            <w:pPr>
              <w:rPr>
                <w:rFonts w:ascii="Cachet Book" w:hAnsi="Cachet Book"/>
                <w:color w:val="000000" w:themeColor="text1"/>
              </w:rPr>
            </w:pPr>
            <w:r>
              <w:rPr>
                <w:rFonts w:ascii="Cachet Book" w:hAnsi="Cachet Book"/>
                <w:color w:val="000000" w:themeColor="text1"/>
              </w:rPr>
              <w:t>22</w:t>
            </w:r>
          </w:p>
          <w:p w14:paraId="48BAE430" w14:textId="77777777" w:rsidR="00D32F22" w:rsidRDefault="00D32F22" w:rsidP="00D32F22">
            <w:pPr>
              <w:jc w:val="center"/>
              <w:rPr>
                <w:rFonts w:ascii="Cachet Book" w:hAnsi="Cachet Book"/>
                <w:b/>
                <w:color w:val="E36C0A" w:themeColor="accent6" w:themeShade="BF"/>
                <w:sz w:val="22"/>
                <w:szCs w:val="22"/>
              </w:rPr>
            </w:pPr>
          </w:p>
          <w:p w14:paraId="44D0E280" w14:textId="77777777" w:rsidR="00D32F22" w:rsidRDefault="00D32F22" w:rsidP="00D32F22">
            <w:pPr>
              <w:jc w:val="center"/>
              <w:rPr>
                <w:rFonts w:ascii="Cachet Book" w:hAnsi="Cachet Book"/>
                <w:b/>
                <w:color w:val="E36C0A" w:themeColor="accent6" w:themeShade="BF"/>
                <w:sz w:val="22"/>
                <w:szCs w:val="22"/>
              </w:rPr>
            </w:pPr>
          </w:p>
          <w:p w14:paraId="1C8E12E8" w14:textId="77777777" w:rsidR="00630689" w:rsidRPr="00B47C48" w:rsidRDefault="00630689" w:rsidP="00F26EF6">
            <w:pPr>
              <w:jc w:val="center"/>
              <w:rPr>
                <w:rFonts w:ascii="Cachet Book" w:hAnsi="Cachet Book"/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1710" w:type="dxa"/>
          </w:tcPr>
          <w:p w14:paraId="11780FEC" w14:textId="77777777" w:rsidR="00630689" w:rsidRPr="00B47C48" w:rsidRDefault="008E7A69" w:rsidP="00F26EF6">
            <w:pPr>
              <w:rPr>
                <w:rFonts w:ascii="Cachet Book" w:hAnsi="Cachet Book"/>
                <w:color w:val="000000" w:themeColor="text1"/>
              </w:rPr>
            </w:pPr>
            <w:r>
              <w:rPr>
                <w:rFonts w:ascii="Cachet Book" w:hAnsi="Cachet Book"/>
                <w:color w:val="000000" w:themeColor="text1"/>
              </w:rPr>
              <w:t>23</w:t>
            </w:r>
          </w:p>
          <w:p w14:paraId="779D91C8" w14:textId="77777777" w:rsidR="00630689" w:rsidRDefault="00BF40B1" w:rsidP="00BF40B1">
            <w:pPr>
              <w:jc w:val="center"/>
              <w:rPr>
                <w:rFonts w:ascii="Cachet Book" w:hAnsi="Cachet Book"/>
                <w:b/>
                <w:color w:val="00B0F0"/>
                <w:sz w:val="22"/>
                <w:szCs w:val="22"/>
              </w:rPr>
            </w:pPr>
            <w:r w:rsidRPr="008A053E">
              <w:rPr>
                <w:rFonts w:ascii="Cachet Book" w:hAnsi="Cachet Book"/>
                <w:b/>
                <w:color w:val="00B0F0"/>
                <w:sz w:val="22"/>
                <w:szCs w:val="22"/>
              </w:rPr>
              <w:t>Water Day!</w:t>
            </w:r>
          </w:p>
          <w:p w14:paraId="48B9B688" w14:textId="77777777" w:rsidR="00BF40B1" w:rsidRDefault="00BF40B1" w:rsidP="00BF40B1">
            <w:pPr>
              <w:jc w:val="center"/>
              <w:rPr>
                <w:rFonts w:ascii="Cachet Book" w:hAnsi="Cachet Book"/>
                <w:b/>
                <w:color w:val="00B0F0"/>
                <w:sz w:val="22"/>
                <w:szCs w:val="22"/>
              </w:rPr>
            </w:pPr>
          </w:p>
          <w:p w14:paraId="179C4F0F" w14:textId="77777777" w:rsidR="00BF40B1" w:rsidRPr="00B47C48" w:rsidRDefault="00BF40B1" w:rsidP="00BF40B1">
            <w:pPr>
              <w:jc w:val="center"/>
              <w:rPr>
                <w:rFonts w:ascii="Cachet Book" w:hAnsi="Cachet Book"/>
                <w:b/>
                <w:color w:val="000000" w:themeColor="text1"/>
                <w:sz w:val="22"/>
              </w:rPr>
            </w:pPr>
            <w:r w:rsidRPr="00B47C48">
              <w:rPr>
                <w:rFonts w:ascii="Cachet Book" w:hAnsi="Cachet Book"/>
                <w:b/>
                <w:color w:val="000000" w:themeColor="text1"/>
                <w:sz w:val="22"/>
                <w:szCs w:val="22"/>
              </w:rPr>
              <w:t>Ice Cream Truck</w:t>
            </w:r>
          </w:p>
          <w:p w14:paraId="69220AB6" w14:textId="72EEA841" w:rsidR="00BF40B1" w:rsidRPr="00B47C48" w:rsidRDefault="00BF40B1" w:rsidP="00BF40B1">
            <w:pPr>
              <w:jc w:val="center"/>
              <w:rPr>
                <w:rFonts w:ascii="Cachet Book" w:hAnsi="Cachet Book"/>
                <w:color w:val="000000" w:themeColor="text1"/>
              </w:rPr>
            </w:pPr>
          </w:p>
        </w:tc>
        <w:tc>
          <w:tcPr>
            <w:tcW w:w="1687" w:type="dxa"/>
          </w:tcPr>
          <w:p w14:paraId="4214B162" w14:textId="29427176" w:rsidR="00F7004C" w:rsidRPr="000C0E8F" w:rsidRDefault="008E7A69" w:rsidP="000C0E8F">
            <w:pPr>
              <w:rPr>
                <w:rFonts w:ascii="Cachet Book" w:hAnsi="Cachet Book"/>
                <w:color w:val="000000" w:themeColor="text1"/>
              </w:rPr>
            </w:pPr>
            <w:r>
              <w:rPr>
                <w:rFonts w:ascii="Cachet Book" w:hAnsi="Cachet Book"/>
                <w:color w:val="000000" w:themeColor="text1"/>
              </w:rPr>
              <w:t>24</w:t>
            </w:r>
          </w:p>
          <w:p w14:paraId="2EE5DACA" w14:textId="0F29B53D" w:rsidR="00F7004C" w:rsidRPr="008A053E" w:rsidRDefault="00F7004C" w:rsidP="00F7004C">
            <w:pPr>
              <w:jc w:val="center"/>
              <w:rPr>
                <w:rFonts w:ascii="Cachet Book" w:hAnsi="Cachet Book"/>
                <w:b/>
                <w:color w:val="7030A0"/>
                <w:sz w:val="22"/>
                <w:szCs w:val="22"/>
              </w:rPr>
            </w:pPr>
            <w:r w:rsidRPr="008A053E">
              <w:rPr>
                <w:rFonts w:ascii="Cachet Book" w:hAnsi="Cachet Book"/>
                <w:b/>
                <w:color w:val="7030A0"/>
                <w:sz w:val="22"/>
                <w:szCs w:val="22"/>
              </w:rPr>
              <w:t>*</w:t>
            </w:r>
            <w:r w:rsidR="000D56A0">
              <w:rPr>
                <w:rFonts w:ascii="Cachet Book" w:hAnsi="Cachet Book"/>
                <w:b/>
                <w:color w:val="7030A0"/>
                <w:sz w:val="22"/>
                <w:szCs w:val="22"/>
              </w:rPr>
              <w:t>GAMER</w:t>
            </w:r>
            <w:r w:rsidRPr="008A053E">
              <w:rPr>
                <w:rFonts w:ascii="Cachet Book" w:hAnsi="Cachet Book"/>
                <w:b/>
                <w:color w:val="7030A0"/>
                <w:sz w:val="22"/>
                <w:szCs w:val="22"/>
              </w:rPr>
              <w:t xml:space="preserve"> DAY*</w:t>
            </w:r>
          </w:p>
        </w:tc>
        <w:tc>
          <w:tcPr>
            <w:tcW w:w="1373" w:type="dxa"/>
          </w:tcPr>
          <w:p w14:paraId="43073739" w14:textId="77777777" w:rsidR="00630689" w:rsidRPr="00B47C48" w:rsidRDefault="00630689" w:rsidP="00F26EF6">
            <w:pPr>
              <w:rPr>
                <w:rFonts w:ascii="Cachet Book" w:hAnsi="Cachet Book"/>
                <w:color w:val="000000" w:themeColor="text1"/>
              </w:rPr>
            </w:pPr>
            <w:r w:rsidRPr="00B47C48">
              <w:rPr>
                <w:rFonts w:ascii="Cachet Book" w:hAnsi="Cachet Book"/>
                <w:color w:val="000000" w:themeColor="text1"/>
              </w:rPr>
              <w:t>2</w:t>
            </w:r>
            <w:r w:rsidR="008E7A69">
              <w:rPr>
                <w:rFonts w:ascii="Cachet Book" w:hAnsi="Cachet Book"/>
                <w:color w:val="000000" w:themeColor="text1"/>
              </w:rPr>
              <w:t>5</w:t>
            </w:r>
          </w:p>
        </w:tc>
      </w:tr>
      <w:tr w:rsidR="009D6915" w14:paraId="4046722F" w14:textId="77777777" w:rsidTr="000D56A0">
        <w:trPr>
          <w:trHeight w:val="1745"/>
        </w:trPr>
        <w:tc>
          <w:tcPr>
            <w:tcW w:w="1327" w:type="dxa"/>
          </w:tcPr>
          <w:p w14:paraId="1A9FDF92" w14:textId="77777777" w:rsidR="009D6915" w:rsidRPr="00B47C48" w:rsidRDefault="009D6915" w:rsidP="00F26EF6">
            <w:pPr>
              <w:rPr>
                <w:rFonts w:ascii="Cachet Book" w:hAnsi="Cachet Book"/>
                <w:color w:val="000000" w:themeColor="text1"/>
              </w:rPr>
            </w:pPr>
            <w:r w:rsidRPr="00B47C48">
              <w:rPr>
                <w:rFonts w:ascii="Cachet Book" w:hAnsi="Cachet Book"/>
                <w:color w:val="000000" w:themeColor="text1"/>
              </w:rPr>
              <w:t>2</w:t>
            </w:r>
            <w:r w:rsidR="008E7A69">
              <w:rPr>
                <w:rFonts w:ascii="Cachet Book" w:hAnsi="Cachet Book"/>
                <w:color w:val="000000" w:themeColor="text1"/>
              </w:rPr>
              <w:t>6</w:t>
            </w:r>
          </w:p>
        </w:tc>
        <w:tc>
          <w:tcPr>
            <w:tcW w:w="1733" w:type="dxa"/>
          </w:tcPr>
          <w:p w14:paraId="0250A35C" w14:textId="77777777" w:rsidR="009D6915" w:rsidRPr="00B47C48" w:rsidRDefault="008E7A69" w:rsidP="00F26EF6">
            <w:pPr>
              <w:rPr>
                <w:rFonts w:ascii="Cachet Book" w:hAnsi="Cachet Book"/>
                <w:color w:val="000000" w:themeColor="text1"/>
              </w:rPr>
            </w:pPr>
            <w:r>
              <w:rPr>
                <w:rFonts w:ascii="Cachet Book" w:hAnsi="Cachet Book"/>
                <w:color w:val="000000" w:themeColor="text1"/>
              </w:rPr>
              <w:t>27</w:t>
            </w:r>
          </w:p>
          <w:p w14:paraId="6A97A030" w14:textId="77777777" w:rsidR="001B2092" w:rsidRPr="00B47C48" w:rsidRDefault="001B2092" w:rsidP="009D6915">
            <w:pPr>
              <w:jc w:val="center"/>
              <w:rPr>
                <w:rFonts w:ascii="Cachet Book" w:hAnsi="Cachet Book"/>
                <w:color w:val="000000" w:themeColor="text1"/>
              </w:rPr>
            </w:pPr>
          </w:p>
        </w:tc>
        <w:tc>
          <w:tcPr>
            <w:tcW w:w="1800" w:type="dxa"/>
          </w:tcPr>
          <w:p w14:paraId="55E9523E" w14:textId="77777777" w:rsidR="009D6915" w:rsidRDefault="008E7A69" w:rsidP="00F26EF6">
            <w:pPr>
              <w:rPr>
                <w:rFonts w:ascii="Cachet Book" w:hAnsi="Cachet Book"/>
                <w:color w:val="000000" w:themeColor="text1"/>
              </w:rPr>
            </w:pPr>
            <w:r>
              <w:rPr>
                <w:rFonts w:ascii="Cachet Book" w:hAnsi="Cachet Book"/>
                <w:color w:val="000000" w:themeColor="text1"/>
              </w:rPr>
              <w:t>28</w:t>
            </w:r>
          </w:p>
          <w:p w14:paraId="1E8371DD" w14:textId="0AAF5C5F" w:rsidR="00537AC7" w:rsidRPr="00B47C48" w:rsidRDefault="00BF40B1" w:rsidP="00537AC7">
            <w:pPr>
              <w:jc w:val="center"/>
              <w:rPr>
                <w:rFonts w:ascii="Cachet Book" w:hAnsi="Cachet Book"/>
                <w:color w:val="000000" w:themeColor="text1"/>
              </w:rPr>
            </w:pPr>
            <w:r w:rsidRPr="008A053E">
              <w:rPr>
                <w:rFonts w:ascii="Cachet Book" w:hAnsi="Cachet Book"/>
                <w:b/>
                <w:color w:val="00B0F0"/>
                <w:sz w:val="22"/>
                <w:szCs w:val="22"/>
              </w:rPr>
              <w:t>Water Day!</w:t>
            </w:r>
          </w:p>
        </w:tc>
        <w:tc>
          <w:tcPr>
            <w:tcW w:w="1710" w:type="dxa"/>
          </w:tcPr>
          <w:p w14:paraId="33B3DACA" w14:textId="77777777" w:rsidR="009D6915" w:rsidRPr="00B47C48" w:rsidRDefault="008E7A69" w:rsidP="00F26EF6">
            <w:pPr>
              <w:rPr>
                <w:rFonts w:ascii="Cachet Book" w:hAnsi="Cachet Book"/>
                <w:color w:val="000000" w:themeColor="text1"/>
              </w:rPr>
            </w:pPr>
            <w:r>
              <w:rPr>
                <w:rFonts w:ascii="Cachet Book" w:hAnsi="Cachet Book"/>
                <w:color w:val="000000" w:themeColor="text1"/>
              </w:rPr>
              <w:t>29</w:t>
            </w:r>
          </w:p>
        </w:tc>
        <w:tc>
          <w:tcPr>
            <w:tcW w:w="1710" w:type="dxa"/>
          </w:tcPr>
          <w:p w14:paraId="15DD575E" w14:textId="77777777" w:rsidR="009D6915" w:rsidRPr="00B47C48" w:rsidRDefault="008E7A69" w:rsidP="00F26EF6">
            <w:pPr>
              <w:rPr>
                <w:rFonts w:ascii="Cachet Book" w:hAnsi="Cachet Book"/>
                <w:color w:val="000000" w:themeColor="text1"/>
              </w:rPr>
            </w:pPr>
            <w:r>
              <w:rPr>
                <w:rFonts w:ascii="Cachet Book" w:hAnsi="Cachet Book"/>
                <w:color w:val="000000" w:themeColor="text1"/>
              </w:rPr>
              <w:t>30</w:t>
            </w:r>
          </w:p>
          <w:p w14:paraId="0912E136" w14:textId="77777777" w:rsidR="001B2092" w:rsidRDefault="00BF40B1" w:rsidP="008E7A69">
            <w:pPr>
              <w:jc w:val="center"/>
              <w:rPr>
                <w:rFonts w:ascii="Cachet Book" w:hAnsi="Cachet Book"/>
                <w:b/>
                <w:color w:val="00B0F0"/>
                <w:sz w:val="22"/>
                <w:szCs w:val="22"/>
              </w:rPr>
            </w:pPr>
            <w:r w:rsidRPr="008A053E">
              <w:rPr>
                <w:rFonts w:ascii="Cachet Book" w:hAnsi="Cachet Book"/>
                <w:b/>
                <w:color w:val="00B0F0"/>
                <w:sz w:val="22"/>
                <w:szCs w:val="22"/>
              </w:rPr>
              <w:t>Water Day!</w:t>
            </w:r>
          </w:p>
          <w:p w14:paraId="78CF19F2" w14:textId="77777777" w:rsidR="00BF40B1" w:rsidRDefault="00BF40B1" w:rsidP="008E7A69">
            <w:pPr>
              <w:jc w:val="center"/>
              <w:rPr>
                <w:rFonts w:ascii="Cachet Book" w:hAnsi="Cachet Book"/>
                <w:b/>
                <w:color w:val="00B0F0"/>
                <w:sz w:val="22"/>
                <w:szCs w:val="22"/>
              </w:rPr>
            </w:pPr>
          </w:p>
          <w:p w14:paraId="5F7FD2C6" w14:textId="77777777" w:rsidR="00BF40B1" w:rsidRPr="00B47C48" w:rsidRDefault="00BF40B1" w:rsidP="00BF40B1">
            <w:pPr>
              <w:jc w:val="center"/>
              <w:rPr>
                <w:rFonts w:ascii="Cachet Book" w:hAnsi="Cachet Book"/>
                <w:b/>
                <w:color w:val="000000" w:themeColor="text1"/>
                <w:sz w:val="22"/>
              </w:rPr>
            </w:pPr>
            <w:r w:rsidRPr="00B47C48">
              <w:rPr>
                <w:rFonts w:ascii="Cachet Book" w:hAnsi="Cachet Book"/>
                <w:b/>
                <w:color w:val="000000" w:themeColor="text1"/>
                <w:sz w:val="22"/>
                <w:szCs w:val="22"/>
              </w:rPr>
              <w:t>Ice Cream Truck</w:t>
            </w:r>
          </w:p>
          <w:p w14:paraId="676D7EC6" w14:textId="34569641" w:rsidR="00BF40B1" w:rsidRPr="00B47C48" w:rsidRDefault="00BF40B1" w:rsidP="008E7A69">
            <w:pPr>
              <w:jc w:val="center"/>
              <w:rPr>
                <w:rFonts w:ascii="Cachet Book" w:hAnsi="Cachet Book"/>
                <w:color w:val="000000" w:themeColor="text1"/>
              </w:rPr>
            </w:pPr>
          </w:p>
        </w:tc>
        <w:tc>
          <w:tcPr>
            <w:tcW w:w="1687" w:type="dxa"/>
          </w:tcPr>
          <w:p w14:paraId="40D689A4" w14:textId="75078BD0" w:rsidR="001B2092" w:rsidRPr="000C0E8F" w:rsidRDefault="008E7A69" w:rsidP="000C0E8F">
            <w:pPr>
              <w:rPr>
                <w:rFonts w:ascii="Cachet Book" w:hAnsi="Cachet Book"/>
                <w:color w:val="000000" w:themeColor="text1"/>
              </w:rPr>
            </w:pPr>
            <w:r>
              <w:rPr>
                <w:rFonts w:ascii="Cachet Book" w:hAnsi="Cachet Book"/>
                <w:color w:val="000000" w:themeColor="text1"/>
              </w:rPr>
              <w:t>31</w:t>
            </w:r>
          </w:p>
          <w:p w14:paraId="016B30D9" w14:textId="755059CB" w:rsidR="001B2092" w:rsidRPr="008A053E" w:rsidRDefault="001B2092" w:rsidP="001B2092">
            <w:pPr>
              <w:jc w:val="center"/>
              <w:rPr>
                <w:rFonts w:ascii="Cachet Book" w:hAnsi="Cachet Book"/>
                <w:b/>
                <w:color w:val="7030A0"/>
              </w:rPr>
            </w:pPr>
            <w:r w:rsidRPr="008A053E">
              <w:rPr>
                <w:rFonts w:ascii="Cachet Book" w:hAnsi="Cachet Book"/>
                <w:b/>
                <w:color w:val="7030A0"/>
              </w:rPr>
              <w:t>*</w:t>
            </w:r>
            <w:r w:rsidR="000D56A0">
              <w:rPr>
                <w:rFonts w:ascii="Cachet Book" w:hAnsi="Cachet Book"/>
                <w:b/>
                <w:color w:val="7030A0"/>
              </w:rPr>
              <w:t>DECADE</w:t>
            </w:r>
            <w:r w:rsidRPr="008A053E">
              <w:rPr>
                <w:rFonts w:ascii="Cachet Book" w:hAnsi="Cachet Book"/>
                <w:b/>
                <w:color w:val="7030A0"/>
              </w:rPr>
              <w:t xml:space="preserve"> DAY*</w:t>
            </w:r>
          </w:p>
        </w:tc>
        <w:tc>
          <w:tcPr>
            <w:tcW w:w="1373" w:type="dxa"/>
          </w:tcPr>
          <w:p w14:paraId="083DA743" w14:textId="77777777" w:rsidR="009D6915" w:rsidRPr="00B47C48" w:rsidRDefault="008E7A69" w:rsidP="00F26EF6">
            <w:pPr>
              <w:rPr>
                <w:rFonts w:ascii="Cachet Book" w:hAnsi="Cachet Book"/>
                <w:color w:val="000000" w:themeColor="text1"/>
              </w:rPr>
            </w:pPr>
            <w:r>
              <w:rPr>
                <w:rFonts w:ascii="Cachet Book" w:hAnsi="Cachet Book"/>
                <w:color w:val="000000" w:themeColor="text1"/>
              </w:rPr>
              <w:t>1</w:t>
            </w:r>
          </w:p>
        </w:tc>
      </w:tr>
    </w:tbl>
    <w:p w14:paraId="699746EE" w14:textId="77777777" w:rsidR="00630689" w:rsidRDefault="00630689">
      <w:pPr>
        <w:jc w:val="center"/>
      </w:pPr>
    </w:p>
    <w:tbl>
      <w:tblPr>
        <w:tblW w:w="107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32"/>
        <w:gridCol w:w="1532"/>
        <w:gridCol w:w="1532"/>
        <w:gridCol w:w="1532"/>
        <w:gridCol w:w="1532"/>
        <w:gridCol w:w="1532"/>
        <w:gridCol w:w="1532"/>
      </w:tblGrid>
      <w:tr w:rsidR="00630689" w14:paraId="0530A72F" w14:textId="77777777" w:rsidTr="00052AF3">
        <w:trPr>
          <w:cantSplit/>
          <w:trHeight w:val="4994"/>
        </w:trPr>
        <w:tc>
          <w:tcPr>
            <w:tcW w:w="10724" w:type="dxa"/>
            <w:gridSpan w:val="7"/>
            <w:vAlign w:val="center"/>
          </w:tcPr>
          <w:p w14:paraId="6B89167D" w14:textId="7C214F34" w:rsidR="00630689" w:rsidRPr="00630689" w:rsidRDefault="00504BD4" w:rsidP="00F26EF6">
            <w:pPr>
              <w:rPr>
                <w:rFonts w:ascii="Cachet Book" w:hAnsi="Cachet Book"/>
                <w:sz w:val="24"/>
                <w:szCs w:val="24"/>
              </w:rPr>
            </w:pPr>
            <w:r>
              <w:rPr>
                <w:rFonts w:ascii="Cachet Book" w:hAnsi="Cachet Book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66F875A6" wp14:editId="3D18D146">
                      <wp:simplePos x="0" y="0"/>
                      <wp:positionH relativeFrom="column">
                        <wp:posOffset>-67310</wp:posOffset>
                      </wp:positionH>
                      <wp:positionV relativeFrom="paragraph">
                        <wp:posOffset>2527935</wp:posOffset>
                      </wp:positionV>
                      <wp:extent cx="6801485" cy="447675"/>
                      <wp:effectExtent l="5080" t="11430" r="13335" b="7620"/>
                      <wp:wrapNone/>
                      <wp:docPr id="4" name="Text Box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6801485" cy="4476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  <a:lumOff val="0"/>
                                </a:schemeClr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989FC42" w14:textId="77777777" w:rsidR="00386547" w:rsidRDefault="00386547" w:rsidP="00386547">
                                  <w:pPr>
                                    <w:jc w:val="center"/>
                                    <w:rPr>
                                      <w:rFonts w:ascii="Cachet Book" w:hAnsi="Cachet Book"/>
                                      <w:b/>
                                      <w:color w:val="000000" w:themeColor="text1"/>
                                      <w:sz w:val="22"/>
                                    </w:rPr>
                                  </w:pPr>
                                  <w:r w:rsidRPr="00386547">
                                    <w:rPr>
                                      <w:rFonts w:ascii="Cachet Book" w:hAnsi="Cachet Book"/>
                                      <w:b/>
                                      <w:color w:val="000000" w:themeColor="text1"/>
                                      <w:sz w:val="22"/>
                                    </w:rPr>
                                    <w:t>THANK YOU TO ALL OUR PARENTS, CAMPERS, AND STAFF FOR ANOTHER SUCCE</w:t>
                                  </w:r>
                                  <w:r>
                                    <w:rPr>
                                      <w:rFonts w:ascii="Cachet Book" w:hAnsi="Cachet Book"/>
                                      <w:b/>
                                      <w:color w:val="000000" w:themeColor="text1"/>
                                      <w:sz w:val="22"/>
                                    </w:rPr>
                                    <w:t>S</w:t>
                                  </w:r>
                                  <w:r w:rsidRPr="00386547">
                                    <w:rPr>
                                      <w:rFonts w:ascii="Cachet Book" w:hAnsi="Cachet Book"/>
                                      <w:b/>
                                      <w:color w:val="000000" w:themeColor="text1"/>
                                      <w:sz w:val="22"/>
                                    </w:rPr>
                                    <w:t xml:space="preserve">SFUL SUMMER! </w:t>
                                  </w:r>
                                </w:p>
                                <w:p w14:paraId="2D9F4984" w14:textId="77777777" w:rsidR="00630689" w:rsidRPr="00386547" w:rsidRDefault="00386547" w:rsidP="00386547">
                                  <w:pPr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  <w:r w:rsidRPr="00386547">
                                    <w:rPr>
                                      <w:rFonts w:ascii="Cachet Book" w:hAnsi="Cachet Book"/>
                                      <w:b/>
                                      <w:color w:val="000000" w:themeColor="text1"/>
                                      <w:sz w:val="22"/>
                                    </w:rPr>
                                    <w:t>GOOD LUCK THIS SCHOOL YEAR!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F875A6" id="Text Box 18" o:spid="_x0000_s1028" type="#_x0000_t202" style="position:absolute;margin-left:-5.3pt;margin-top:199.05pt;width:535.55pt;height:35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" fillcolor="#d8d8d8 [2732]" strokeweight=".5pt">
                      <v:path arrowok="t"/>
                      <v:textbox>
                        <w:txbxContent>
                          <w:p w14:paraId="2989FC42" w14:textId="77777777" w:rsidR="00386547" w:rsidRDefault="00386547" w:rsidP="00386547">
                            <w:pPr>
                              <w:jc w:val="center"/>
                              <w:rPr>
                                <w:rFonts w:ascii="Cachet Book" w:hAnsi="Cachet Book"/>
                                <w:b/>
                                <w:color w:val="000000" w:themeColor="text1"/>
                                <w:sz w:val="22"/>
                              </w:rPr>
                            </w:pPr>
                            <w:r w:rsidRPr="00386547">
                              <w:rPr>
                                <w:rFonts w:ascii="Cachet Book" w:hAnsi="Cachet Book"/>
                                <w:b/>
                                <w:color w:val="000000" w:themeColor="text1"/>
                                <w:sz w:val="22"/>
                              </w:rPr>
                              <w:t>THANK YOU TO ALL OUR PARENTS, CAMPERS, AND STAFF FOR ANOTHER SUCCE</w:t>
                            </w:r>
                            <w:r>
                              <w:rPr>
                                <w:rFonts w:ascii="Cachet Book" w:hAnsi="Cachet Book"/>
                                <w:b/>
                                <w:color w:val="000000" w:themeColor="text1"/>
                                <w:sz w:val="22"/>
                              </w:rPr>
                              <w:t>S</w:t>
                            </w:r>
                            <w:r w:rsidRPr="00386547">
                              <w:rPr>
                                <w:rFonts w:ascii="Cachet Book" w:hAnsi="Cachet Book"/>
                                <w:b/>
                                <w:color w:val="000000" w:themeColor="text1"/>
                                <w:sz w:val="22"/>
                              </w:rPr>
                              <w:t xml:space="preserve">SFUL SUMMER! </w:t>
                            </w:r>
                          </w:p>
                          <w:p w14:paraId="2D9F4984" w14:textId="77777777" w:rsidR="00630689" w:rsidRPr="00386547" w:rsidRDefault="00386547" w:rsidP="00386547">
                            <w:pPr>
                              <w:jc w:val="center"/>
                              <w:rPr>
                                <w:sz w:val="22"/>
                              </w:rPr>
                            </w:pPr>
                            <w:r w:rsidRPr="00386547">
                              <w:rPr>
                                <w:rFonts w:ascii="Cachet Book" w:hAnsi="Cachet Book"/>
                                <w:b/>
                                <w:color w:val="000000" w:themeColor="text1"/>
                                <w:sz w:val="22"/>
                              </w:rPr>
                              <w:t>GOOD LUCK THIS SCHOOL YEAR!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40423">
              <w:rPr>
                <w:rFonts w:ascii="Cachet Book" w:hAnsi="Cachet Book"/>
                <w:noProof/>
              </w:rPr>
              <w:drawing>
                <wp:anchor distT="0" distB="0" distL="114300" distR="114300" simplePos="0" relativeHeight="251680768" behindDoc="0" locked="0" layoutInCell="1" allowOverlap="1" wp14:anchorId="64C65ECF" wp14:editId="29300E8E">
                  <wp:simplePos x="0" y="0"/>
                  <wp:positionH relativeFrom="column">
                    <wp:posOffset>-86995</wp:posOffset>
                  </wp:positionH>
                  <wp:positionV relativeFrom="paragraph">
                    <wp:posOffset>-10160</wp:posOffset>
                  </wp:positionV>
                  <wp:extent cx="6819900" cy="2489200"/>
                  <wp:effectExtent l="19050" t="0" r="0" b="0"/>
                  <wp:wrapNone/>
                  <wp:docPr id="9" name="Picture 1" descr="C:\Users\Phyllis\APPDATA\LOCAL\TEMP\wzb9cb\Day-Camp-Email-Header-E-C-V2\Best-Summer-Ever-Email-Header-v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hyllis\APPDATA\LOCAL\TEMP\wzb9cb\Day-Camp-Email-Header-E-C-V2\Best-Summer-Ever-Email-Header-v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0" cy="248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chet Book" w:hAnsi="Cachet Book"/>
                <w:noProof/>
                <w:sz w:val="24"/>
                <w:szCs w:val="24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33AB31E2" wp14:editId="26EAABD1">
                      <wp:simplePos x="0" y="0"/>
                      <wp:positionH relativeFrom="margin">
                        <wp:align>center</wp:align>
                      </wp:positionH>
                      <wp:positionV relativeFrom="paragraph">
                        <wp:posOffset>2980690</wp:posOffset>
                      </wp:positionV>
                      <wp:extent cx="3178175" cy="284480"/>
                      <wp:effectExtent l="0" t="0" r="4445" b="3810"/>
                      <wp:wrapSquare wrapText="bothSides"/>
                      <wp:docPr id="2" name="Text Box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78175" cy="2844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03A2769" w14:textId="77777777" w:rsidR="00263F5E" w:rsidRPr="00263F5E" w:rsidRDefault="00263F5E" w:rsidP="00340423">
                                  <w:pPr>
                                    <w:jc w:val="center"/>
                                    <w:rPr>
                                      <w:rFonts w:ascii="Cachet Book" w:hAnsi="Cachet Book"/>
                                      <w:sz w:val="24"/>
                                      <w:szCs w:val="24"/>
                                    </w:rPr>
                                  </w:pPr>
                                  <w:r w:rsidRPr="00263F5E">
                                    <w:rPr>
                                      <w:rFonts w:ascii="Cachet Book" w:hAnsi="Cachet Book"/>
                                      <w:sz w:val="24"/>
                                      <w:szCs w:val="24"/>
                                    </w:rPr>
                                    <w:t>**ALL EVENTS ARE SUBJECT TO CHANGE**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AB31E2" id="Text Box 21" o:spid="_x0000_s1029" type="#_x0000_t202" style="position:absolute;margin-left:0;margin-top:234.7pt;width:250.25pt;height:22.4pt;z-index:2516828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" filled="f" stroked="f">
                      <v:textbox>
                        <w:txbxContent>
                          <w:p w14:paraId="303A2769" w14:textId="77777777" w:rsidR="00263F5E" w:rsidRPr="00263F5E" w:rsidRDefault="00263F5E" w:rsidP="00340423">
                            <w:pPr>
                              <w:jc w:val="center"/>
                              <w:rPr>
                                <w:rFonts w:ascii="Cachet Book" w:hAnsi="Cachet Book"/>
                                <w:sz w:val="24"/>
                                <w:szCs w:val="24"/>
                              </w:rPr>
                            </w:pPr>
                            <w:r w:rsidRPr="00263F5E">
                              <w:rPr>
                                <w:rFonts w:ascii="Cachet Book" w:hAnsi="Cachet Book"/>
                                <w:sz w:val="24"/>
                                <w:szCs w:val="24"/>
                              </w:rPr>
                              <w:t>**ALL EVENTS ARE SUBJECT TO CHANGE**</w:t>
                            </w:r>
                          </w:p>
                        </w:txbxContent>
                      </v:textbox>
                      <w10:wrap type="square" anchorx="margin"/>
                    </v:shape>
                  </w:pict>
                </mc:Fallback>
              </mc:AlternateContent>
            </w:r>
          </w:p>
        </w:tc>
      </w:tr>
      <w:tr w:rsidR="00630689" w14:paraId="779B50E8" w14:textId="77777777" w:rsidTr="00F26EF6">
        <w:trPr>
          <w:cantSplit/>
          <w:trHeight w:val="719"/>
        </w:trPr>
        <w:tc>
          <w:tcPr>
            <w:tcW w:w="10724" w:type="dxa"/>
            <w:gridSpan w:val="7"/>
            <w:tcBorders>
              <w:bottom w:val="nil"/>
            </w:tcBorders>
            <w:vAlign w:val="center"/>
          </w:tcPr>
          <w:p w14:paraId="368A6D99" w14:textId="77777777" w:rsidR="00630689" w:rsidRPr="00A47DF5" w:rsidRDefault="00630689" w:rsidP="00F26EF6">
            <w:pPr>
              <w:pStyle w:val="Heading1"/>
              <w:rPr>
                <w:rFonts w:ascii="Cachet Book" w:hAnsi="Cachet Book"/>
              </w:rPr>
            </w:pPr>
            <w:r w:rsidRPr="00A47DF5">
              <w:rPr>
                <w:rFonts w:ascii="Cachet Book" w:hAnsi="Cachet Book"/>
              </w:rPr>
              <w:t xml:space="preserve">MONTH of </w:t>
            </w:r>
            <w:r w:rsidR="00691F99">
              <w:rPr>
                <w:rFonts w:ascii="Cachet Book" w:hAnsi="Cachet Book"/>
              </w:rPr>
              <w:t>AUGUST</w:t>
            </w:r>
          </w:p>
        </w:tc>
      </w:tr>
      <w:tr w:rsidR="00630689" w14:paraId="24ECC88E" w14:textId="77777777" w:rsidTr="00F26EF6">
        <w:tc>
          <w:tcPr>
            <w:tcW w:w="1532" w:type="dxa"/>
            <w:shd w:val="pct50" w:color="auto" w:fill="FFFFFF"/>
            <w:vAlign w:val="center"/>
          </w:tcPr>
          <w:p w14:paraId="1C7BDBAE" w14:textId="77777777" w:rsidR="00630689" w:rsidRPr="00160DB0" w:rsidRDefault="00630689" w:rsidP="00F26EF6">
            <w:pPr>
              <w:jc w:val="center"/>
              <w:rPr>
                <w:rFonts w:ascii="Cachet Book" w:hAnsi="Cachet Book"/>
                <w:b/>
                <w:color w:val="FFFFFF"/>
                <w:sz w:val="24"/>
                <w:szCs w:val="24"/>
              </w:rPr>
            </w:pPr>
            <w:r w:rsidRPr="00160DB0">
              <w:rPr>
                <w:rFonts w:ascii="Cachet Book" w:hAnsi="Cachet Book"/>
                <w:b/>
                <w:color w:val="FFFFFF"/>
                <w:sz w:val="24"/>
                <w:szCs w:val="24"/>
              </w:rPr>
              <w:t>Sunday</w:t>
            </w:r>
          </w:p>
        </w:tc>
        <w:tc>
          <w:tcPr>
            <w:tcW w:w="1532" w:type="dxa"/>
            <w:shd w:val="pct50" w:color="auto" w:fill="FFFFFF"/>
            <w:vAlign w:val="center"/>
          </w:tcPr>
          <w:p w14:paraId="56A75E61" w14:textId="77777777" w:rsidR="00630689" w:rsidRPr="00160DB0" w:rsidRDefault="00630689" w:rsidP="00F26EF6">
            <w:pPr>
              <w:jc w:val="center"/>
              <w:rPr>
                <w:rFonts w:ascii="Cachet Book" w:hAnsi="Cachet Book"/>
                <w:b/>
                <w:color w:val="FFFFFF"/>
                <w:sz w:val="24"/>
                <w:szCs w:val="24"/>
              </w:rPr>
            </w:pPr>
            <w:r w:rsidRPr="00160DB0">
              <w:rPr>
                <w:rFonts w:ascii="Cachet Book" w:hAnsi="Cachet Book"/>
                <w:b/>
                <w:color w:val="FFFFFF"/>
                <w:sz w:val="24"/>
                <w:szCs w:val="24"/>
              </w:rPr>
              <w:t>Monday</w:t>
            </w:r>
          </w:p>
        </w:tc>
        <w:tc>
          <w:tcPr>
            <w:tcW w:w="1532" w:type="dxa"/>
            <w:shd w:val="pct50" w:color="auto" w:fill="FFFFFF"/>
            <w:vAlign w:val="center"/>
          </w:tcPr>
          <w:p w14:paraId="6DDC839B" w14:textId="77777777" w:rsidR="00630689" w:rsidRPr="00160DB0" w:rsidRDefault="00630689" w:rsidP="00F26EF6">
            <w:pPr>
              <w:jc w:val="center"/>
              <w:rPr>
                <w:rFonts w:ascii="Cachet Book" w:hAnsi="Cachet Book"/>
                <w:b/>
                <w:color w:val="FFFFFF"/>
                <w:sz w:val="24"/>
                <w:szCs w:val="24"/>
              </w:rPr>
            </w:pPr>
            <w:r w:rsidRPr="00160DB0">
              <w:rPr>
                <w:rFonts w:ascii="Cachet Book" w:hAnsi="Cachet Book"/>
                <w:b/>
                <w:color w:val="FFFFFF"/>
                <w:sz w:val="24"/>
                <w:szCs w:val="24"/>
              </w:rPr>
              <w:t>Tuesday</w:t>
            </w:r>
          </w:p>
        </w:tc>
        <w:tc>
          <w:tcPr>
            <w:tcW w:w="1532" w:type="dxa"/>
            <w:shd w:val="pct50" w:color="auto" w:fill="FFFFFF"/>
            <w:vAlign w:val="center"/>
          </w:tcPr>
          <w:p w14:paraId="3FB1BF61" w14:textId="77777777" w:rsidR="00630689" w:rsidRPr="00160DB0" w:rsidRDefault="00630689" w:rsidP="00F26EF6">
            <w:pPr>
              <w:jc w:val="center"/>
              <w:rPr>
                <w:rFonts w:ascii="Cachet Book" w:hAnsi="Cachet Book"/>
                <w:b/>
                <w:color w:val="FFFFFF"/>
                <w:sz w:val="24"/>
                <w:szCs w:val="24"/>
              </w:rPr>
            </w:pPr>
            <w:r w:rsidRPr="00160DB0">
              <w:rPr>
                <w:rFonts w:ascii="Cachet Book" w:hAnsi="Cachet Book"/>
                <w:b/>
                <w:color w:val="FFFFFF"/>
                <w:sz w:val="24"/>
                <w:szCs w:val="24"/>
              </w:rPr>
              <w:t>Wednesday</w:t>
            </w:r>
          </w:p>
        </w:tc>
        <w:tc>
          <w:tcPr>
            <w:tcW w:w="1532" w:type="dxa"/>
            <w:shd w:val="pct50" w:color="auto" w:fill="FFFFFF"/>
            <w:vAlign w:val="center"/>
          </w:tcPr>
          <w:p w14:paraId="2107BFA3" w14:textId="77777777" w:rsidR="00630689" w:rsidRPr="00160DB0" w:rsidRDefault="00630689" w:rsidP="00F26EF6">
            <w:pPr>
              <w:jc w:val="center"/>
              <w:rPr>
                <w:rFonts w:ascii="Cachet Book" w:hAnsi="Cachet Book"/>
                <w:b/>
                <w:color w:val="FFFFFF"/>
                <w:sz w:val="24"/>
                <w:szCs w:val="24"/>
              </w:rPr>
            </w:pPr>
            <w:r w:rsidRPr="00160DB0">
              <w:rPr>
                <w:rFonts w:ascii="Cachet Book" w:hAnsi="Cachet Book"/>
                <w:b/>
                <w:color w:val="FFFFFF"/>
                <w:sz w:val="24"/>
                <w:szCs w:val="24"/>
              </w:rPr>
              <w:t>Thursday</w:t>
            </w:r>
          </w:p>
        </w:tc>
        <w:tc>
          <w:tcPr>
            <w:tcW w:w="1532" w:type="dxa"/>
            <w:shd w:val="pct50" w:color="auto" w:fill="FFFFFF"/>
            <w:vAlign w:val="center"/>
          </w:tcPr>
          <w:p w14:paraId="414F8A0F" w14:textId="77777777" w:rsidR="00630689" w:rsidRPr="00160DB0" w:rsidRDefault="00630689" w:rsidP="00F26EF6">
            <w:pPr>
              <w:jc w:val="center"/>
              <w:rPr>
                <w:rFonts w:ascii="Cachet Book" w:hAnsi="Cachet Book"/>
                <w:b/>
                <w:color w:val="FFFFFF"/>
                <w:sz w:val="24"/>
                <w:szCs w:val="24"/>
              </w:rPr>
            </w:pPr>
            <w:r w:rsidRPr="00160DB0">
              <w:rPr>
                <w:rFonts w:ascii="Cachet Book" w:hAnsi="Cachet Book"/>
                <w:b/>
                <w:color w:val="FFFFFF"/>
                <w:sz w:val="24"/>
                <w:szCs w:val="24"/>
              </w:rPr>
              <w:t>Friday</w:t>
            </w:r>
          </w:p>
        </w:tc>
        <w:tc>
          <w:tcPr>
            <w:tcW w:w="1532" w:type="dxa"/>
            <w:shd w:val="pct50" w:color="auto" w:fill="FFFFFF"/>
            <w:vAlign w:val="center"/>
          </w:tcPr>
          <w:p w14:paraId="237043FB" w14:textId="77777777" w:rsidR="00630689" w:rsidRPr="00160DB0" w:rsidRDefault="00630689" w:rsidP="00F26EF6">
            <w:pPr>
              <w:jc w:val="center"/>
              <w:rPr>
                <w:rFonts w:ascii="Cachet Book" w:hAnsi="Cachet Book"/>
                <w:b/>
                <w:color w:val="FFFFFF"/>
                <w:sz w:val="24"/>
                <w:szCs w:val="24"/>
              </w:rPr>
            </w:pPr>
            <w:r w:rsidRPr="00160DB0">
              <w:rPr>
                <w:rFonts w:ascii="Cachet Book" w:hAnsi="Cachet Book"/>
                <w:b/>
                <w:color w:val="FFFFFF"/>
                <w:sz w:val="24"/>
                <w:szCs w:val="24"/>
              </w:rPr>
              <w:t>Saturday</w:t>
            </w:r>
          </w:p>
        </w:tc>
      </w:tr>
      <w:tr w:rsidR="00630689" w14:paraId="34CA1448" w14:textId="77777777" w:rsidTr="00CC1C52">
        <w:trPr>
          <w:trHeight w:val="1952"/>
        </w:trPr>
        <w:tc>
          <w:tcPr>
            <w:tcW w:w="1532" w:type="dxa"/>
          </w:tcPr>
          <w:p w14:paraId="2AD6B74B" w14:textId="77777777" w:rsidR="00630689" w:rsidRPr="00B47C48" w:rsidRDefault="00D32F22" w:rsidP="00F26EF6">
            <w:pPr>
              <w:rPr>
                <w:rFonts w:ascii="Cachet Book" w:hAnsi="Cachet Book"/>
                <w:color w:val="000000" w:themeColor="text1"/>
                <w:sz w:val="24"/>
                <w:szCs w:val="24"/>
              </w:rPr>
            </w:pPr>
            <w:r>
              <w:rPr>
                <w:rFonts w:ascii="Cachet Book" w:hAnsi="Cachet Book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532" w:type="dxa"/>
          </w:tcPr>
          <w:p w14:paraId="0A428B92" w14:textId="77777777" w:rsidR="00630689" w:rsidRPr="00B47C48" w:rsidRDefault="00D32F22" w:rsidP="001E54DF">
            <w:pPr>
              <w:rPr>
                <w:rFonts w:ascii="Cachet Book" w:hAnsi="Cachet Book"/>
                <w:color w:val="000000" w:themeColor="text1"/>
                <w:sz w:val="24"/>
                <w:szCs w:val="24"/>
              </w:rPr>
            </w:pPr>
            <w:r>
              <w:rPr>
                <w:rFonts w:ascii="Cachet Book" w:hAnsi="Cachet Book"/>
                <w:color w:val="000000" w:themeColor="text1"/>
                <w:sz w:val="24"/>
                <w:szCs w:val="24"/>
              </w:rPr>
              <w:t>3</w:t>
            </w:r>
          </w:p>
          <w:p w14:paraId="35F112EB" w14:textId="77777777" w:rsidR="00C327F5" w:rsidRPr="00B47C48" w:rsidRDefault="00CC1C52" w:rsidP="00D32F22">
            <w:pPr>
              <w:jc w:val="center"/>
              <w:rPr>
                <w:rFonts w:ascii="Cachet Book" w:hAnsi="Cachet Book"/>
                <w:color w:val="000000" w:themeColor="text1"/>
                <w:sz w:val="24"/>
                <w:szCs w:val="24"/>
              </w:rPr>
            </w:pPr>
            <w:r>
              <w:rPr>
                <w:rFonts w:ascii="Cachet Book" w:hAnsi="Cachet Book"/>
                <w:color w:val="000000" w:themeColor="text1"/>
                <w:sz w:val="24"/>
                <w:szCs w:val="24"/>
              </w:rPr>
              <w:t>YMCA Olympic Ceremony</w:t>
            </w:r>
          </w:p>
        </w:tc>
        <w:tc>
          <w:tcPr>
            <w:tcW w:w="1532" w:type="dxa"/>
          </w:tcPr>
          <w:p w14:paraId="70C59DFA" w14:textId="77777777" w:rsidR="00630689" w:rsidRDefault="00D32F22" w:rsidP="001E54DF">
            <w:pPr>
              <w:rPr>
                <w:rFonts w:ascii="Cachet Book" w:hAnsi="Cachet Book"/>
                <w:color w:val="000000" w:themeColor="text1"/>
                <w:sz w:val="24"/>
                <w:szCs w:val="24"/>
              </w:rPr>
            </w:pPr>
            <w:r>
              <w:rPr>
                <w:rFonts w:ascii="Cachet Book" w:hAnsi="Cachet Book"/>
                <w:color w:val="000000" w:themeColor="text1"/>
                <w:sz w:val="24"/>
                <w:szCs w:val="24"/>
              </w:rPr>
              <w:t>4</w:t>
            </w:r>
          </w:p>
          <w:p w14:paraId="62183821" w14:textId="77777777" w:rsidR="00BF40B1" w:rsidRDefault="00BF40B1" w:rsidP="00BF40B1">
            <w:pPr>
              <w:jc w:val="center"/>
              <w:rPr>
                <w:rFonts w:ascii="Cachet Book" w:hAnsi="Cachet Book"/>
                <w:b/>
                <w:color w:val="00B0F0"/>
                <w:sz w:val="22"/>
                <w:szCs w:val="22"/>
              </w:rPr>
            </w:pPr>
            <w:r w:rsidRPr="008A053E">
              <w:rPr>
                <w:rFonts w:ascii="Cachet Book" w:hAnsi="Cachet Book"/>
                <w:b/>
                <w:color w:val="00B0F0"/>
                <w:sz w:val="22"/>
                <w:szCs w:val="22"/>
              </w:rPr>
              <w:t>Water Day!</w:t>
            </w:r>
          </w:p>
          <w:p w14:paraId="470F606C" w14:textId="77777777" w:rsidR="00FE0752" w:rsidRDefault="00FE0752" w:rsidP="00BF40B1">
            <w:pPr>
              <w:jc w:val="center"/>
              <w:rPr>
                <w:rFonts w:ascii="Cachet Book" w:hAnsi="Cachet Book"/>
                <w:b/>
                <w:color w:val="00B0F0"/>
                <w:sz w:val="22"/>
                <w:szCs w:val="22"/>
              </w:rPr>
            </w:pPr>
          </w:p>
          <w:p w14:paraId="7C6F81A8" w14:textId="33F2F80F" w:rsidR="00FE0752" w:rsidRPr="00B47C48" w:rsidRDefault="00FE0752" w:rsidP="00BF40B1">
            <w:pPr>
              <w:jc w:val="center"/>
              <w:rPr>
                <w:rFonts w:ascii="Cachet Book" w:hAnsi="Cachet Book"/>
                <w:color w:val="000000" w:themeColor="text1"/>
                <w:sz w:val="24"/>
                <w:szCs w:val="24"/>
              </w:rPr>
            </w:pPr>
            <w:r>
              <w:rPr>
                <w:rFonts w:ascii="Cachet Book" w:hAnsi="Cachet Book"/>
                <w:b/>
                <w:color w:val="33CC33"/>
                <w:sz w:val="22"/>
                <w:szCs w:val="22"/>
              </w:rPr>
              <w:t>Snow Cones</w:t>
            </w:r>
          </w:p>
        </w:tc>
        <w:tc>
          <w:tcPr>
            <w:tcW w:w="1532" w:type="dxa"/>
          </w:tcPr>
          <w:p w14:paraId="5CCE0463" w14:textId="77777777" w:rsidR="00630689" w:rsidRPr="00B47C48" w:rsidRDefault="00D32F22" w:rsidP="00F26EF6">
            <w:pPr>
              <w:rPr>
                <w:rFonts w:ascii="Cachet Book" w:hAnsi="Cachet Book"/>
                <w:color w:val="000000" w:themeColor="text1"/>
              </w:rPr>
            </w:pPr>
            <w:r>
              <w:rPr>
                <w:rFonts w:ascii="Cachet Book" w:hAnsi="Cachet Book"/>
                <w:color w:val="000000" w:themeColor="text1"/>
              </w:rPr>
              <w:t>5</w:t>
            </w:r>
          </w:p>
          <w:p w14:paraId="067B7E63" w14:textId="427474F1" w:rsidR="00630689" w:rsidRPr="00B47C48" w:rsidRDefault="00630689" w:rsidP="00CC1C52">
            <w:pPr>
              <w:jc w:val="center"/>
              <w:rPr>
                <w:rFonts w:ascii="Cachet Book" w:hAnsi="Cachet Book"/>
                <w:color w:val="000000" w:themeColor="text1"/>
              </w:rPr>
            </w:pPr>
          </w:p>
        </w:tc>
        <w:tc>
          <w:tcPr>
            <w:tcW w:w="1532" w:type="dxa"/>
          </w:tcPr>
          <w:p w14:paraId="4AAC48D9" w14:textId="77777777" w:rsidR="00630689" w:rsidRPr="00B47C48" w:rsidRDefault="00D32F22" w:rsidP="00F26EF6">
            <w:pPr>
              <w:rPr>
                <w:rFonts w:ascii="Cachet Book" w:hAnsi="Cachet Book"/>
                <w:color w:val="000000" w:themeColor="text1"/>
              </w:rPr>
            </w:pPr>
            <w:r>
              <w:rPr>
                <w:rFonts w:ascii="Cachet Book" w:hAnsi="Cachet Book"/>
                <w:color w:val="000000" w:themeColor="text1"/>
              </w:rPr>
              <w:t>6</w:t>
            </w:r>
          </w:p>
          <w:p w14:paraId="4E737F1A" w14:textId="27A5EF39" w:rsidR="00180B33" w:rsidRPr="00B47C48" w:rsidRDefault="00BF40B1" w:rsidP="00F26EF6">
            <w:pPr>
              <w:jc w:val="center"/>
              <w:rPr>
                <w:rFonts w:ascii="Cachet Book" w:hAnsi="Cachet Book"/>
                <w:b/>
                <w:color w:val="000000" w:themeColor="text1"/>
                <w:sz w:val="22"/>
              </w:rPr>
            </w:pPr>
            <w:r w:rsidRPr="008A053E">
              <w:rPr>
                <w:rFonts w:ascii="Cachet Book" w:hAnsi="Cachet Book"/>
                <w:b/>
                <w:color w:val="00B0F0"/>
                <w:sz w:val="22"/>
                <w:szCs w:val="22"/>
              </w:rPr>
              <w:t>Water Day!</w:t>
            </w:r>
          </w:p>
          <w:p w14:paraId="33507480" w14:textId="77777777" w:rsidR="00630689" w:rsidRDefault="00630689" w:rsidP="00F26EF6">
            <w:pPr>
              <w:jc w:val="center"/>
              <w:rPr>
                <w:rFonts w:ascii="Cachet Book" w:hAnsi="Cachet Book"/>
                <w:b/>
                <w:color w:val="000000" w:themeColor="text1"/>
              </w:rPr>
            </w:pPr>
          </w:p>
          <w:p w14:paraId="30922B37" w14:textId="77777777" w:rsidR="00504BD4" w:rsidRPr="00B47C48" w:rsidRDefault="00504BD4" w:rsidP="00504BD4">
            <w:pPr>
              <w:jc w:val="center"/>
              <w:rPr>
                <w:rFonts w:ascii="Cachet Book" w:hAnsi="Cachet Book"/>
                <w:b/>
                <w:color w:val="000000" w:themeColor="text1"/>
                <w:sz w:val="22"/>
              </w:rPr>
            </w:pPr>
            <w:r w:rsidRPr="00B47C48">
              <w:rPr>
                <w:rFonts w:ascii="Cachet Book" w:hAnsi="Cachet Book"/>
                <w:b/>
                <w:color w:val="000000" w:themeColor="text1"/>
                <w:sz w:val="22"/>
                <w:szCs w:val="22"/>
              </w:rPr>
              <w:t>Ice Cream Truck</w:t>
            </w:r>
          </w:p>
          <w:p w14:paraId="3FDFF338" w14:textId="3826607D" w:rsidR="00504BD4" w:rsidRPr="00B47C48" w:rsidRDefault="00504BD4" w:rsidP="00F26EF6">
            <w:pPr>
              <w:jc w:val="center"/>
              <w:rPr>
                <w:rFonts w:ascii="Cachet Book" w:hAnsi="Cachet Book"/>
                <w:b/>
                <w:color w:val="000000" w:themeColor="text1"/>
              </w:rPr>
            </w:pPr>
          </w:p>
        </w:tc>
        <w:tc>
          <w:tcPr>
            <w:tcW w:w="1532" w:type="dxa"/>
          </w:tcPr>
          <w:p w14:paraId="55DF7CDA" w14:textId="3D8BA37F" w:rsidR="00F7004C" w:rsidRPr="000C0E8F" w:rsidRDefault="00D32F22" w:rsidP="000C0E8F">
            <w:pPr>
              <w:rPr>
                <w:rFonts w:ascii="Cachet Book" w:hAnsi="Cachet Book"/>
                <w:color w:val="000000" w:themeColor="text1"/>
              </w:rPr>
            </w:pPr>
            <w:r>
              <w:rPr>
                <w:rFonts w:ascii="Cachet Book" w:hAnsi="Cachet Book"/>
                <w:color w:val="000000" w:themeColor="text1"/>
              </w:rPr>
              <w:t>7</w:t>
            </w:r>
          </w:p>
          <w:p w14:paraId="79C58CAF" w14:textId="59D05271" w:rsidR="00F7004C" w:rsidRPr="00B47C48" w:rsidRDefault="000D56A0" w:rsidP="00F7004C">
            <w:pPr>
              <w:jc w:val="center"/>
              <w:rPr>
                <w:rFonts w:ascii="Cachet Book" w:hAnsi="Cachet Book"/>
                <w:b/>
                <w:color w:val="000000" w:themeColor="text1"/>
                <w:sz w:val="22"/>
                <w:szCs w:val="22"/>
              </w:rPr>
            </w:pPr>
            <w:r>
              <w:rPr>
                <w:rFonts w:ascii="Cachet Book" w:hAnsi="Cachet Book"/>
                <w:b/>
                <w:color w:val="7030A0"/>
              </w:rPr>
              <w:t>*CRAZY SOCK DAY*</w:t>
            </w:r>
          </w:p>
        </w:tc>
        <w:tc>
          <w:tcPr>
            <w:tcW w:w="1532" w:type="dxa"/>
          </w:tcPr>
          <w:p w14:paraId="2AB31F72" w14:textId="77777777" w:rsidR="00630689" w:rsidRPr="00B47C48" w:rsidRDefault="00D32F22" w:rsidP="00F26EF6">
            <w:pPr>
              <w:rPr>
                <w:rFonts w:ascii="Cachet Book" w:hAnsi="Cachet Book"/>
                <w:color w:val="000000" w:themeColor="text1"/>
              </w:rPr>
            </w:pPr>
            <w:r>
              <w:rPr>
                <w:rFonts w:ascii="Cachet Book" w:hAnsi="Cachet Book"/>
                <w:color w:val="000000" w:themeColor="text1"/>
              </w:rPr>
              <w:t>8</w:t>
            </w:r>
          </w:p>
        </w:tc>
      </w:tr>
      <w:tr w:rsidR="00630689" w14:paraId="624DB0F2" w14:textId="77777777" w:rsidTr="00CC1C52">
        <w:trPr>
          <w:trHeight w:val="1700"/>
        </w:trPr>
        <w:tc>
          <w:tcPr>
            <w:tcW w:w="1532" w:type="dxa"/>
          </w:tcPr>
          <w:p w14:paraId="4778ED04" w14:textId="77777777" w:rsidR="00630689" w:rsidRPr="00B47C48" w:rsidRDefault="00D32F22" w:rsidP="00F26EF6">
            <w:pPr>
              <w:rPr>
                <w:rFonts w:ascii="Cachet Book" w:hAnsi="Cachet Book"/>
                <w:color w:val="000000" w:themeColor="text1"/>
              </w:rPr>
            </w:pPr>
            <w:r>
              <w:rPr>
                <w:rFonts w:ascii="Cachet Book" w:hAnsi="Cachet Book"/>
                <w:color w:val="000000" w:themeColor="text1"/>
              </w:rPr>
              <w:t>9</w:t>
            </w:r>
          </w:p>
        </w:tc>
        <w:tc>
          <w:tcPr>
            <w:tcW w:w="1532" w:type="dxa"/>
          </w:tcPr>
          <w:p w14:paraId="05298AA6" w14:textId="77777777" w:rsidR="00630689" w:rsidRPr="00B47C48" w:rsidRDefault="00D32F22" w:rsidP="00F26EF6">
            <w:pPr>
              <w:rPr>
                <w:rFonts w:ascii="Cachet Book" w:hAnsi="Cachet Book"/>
                <w:color w:val="000000" w:themeColor="text1"/>
              </w:rPr>
            </w:pPr>
            <w:r>
              <w:rPr>
                <w:rFonts w:ascii="Cachet Book" w:hAnsi="Cachet Book"/>
                <w:color w:val="000000" w:themeColor="text1"/>
              </w:rPr>
              <w:t>10</w:t>
            </w:r>
          </w:p>
          <w:p w14:paraId="25B8ADC4" w14:textId="77777777" w:rsidR="00630689" w:rsidRPr="00B47C48" w:rsidRDefault="00630689" w:rsidP="00F26EF6">
            <w:pPr>
              <w:rPr>
                <w:rFonts w:ascii="Cachet Book" w:hAnsi="Cachet Book"/>
                <w:b/>
                <w:color w:val="000000" w:themeColor="text1"/>
                <w:sz w:val="18"/>
                <w:szCs w:val="18"/>
              </w:rPr>
            </w:pPr>
          </w:p>
          <w:p w14:paraId="38EEF92B" w14:textId="77777777" w:rsidR="00630689" w:rsidRPr="00B47C48" w:rsidRDefault="00630689" w:rsidP="00F26EF6">
            <w:pPr>
              <w:rPr>
                <w:rFonts w:ascii="Cachet Book" w:hAnsi="Cachet Book"/>
                <w:b/>
                <w:color w:val="000000" w:themeColor="text1"/>
                <w:sz w:val="18"/>
                <w:szCs w:val="18"/>
              </w:rPr>
            </w:pPr>
          </w:p>
          <w:p w14:paraId="42D9AC9B" w14:textId="77777777" w:rsidR="00630689" w:rsidRPr="00B47C48" w:rsidRDefault="00630689" w:rsidP="00F26EF6">
            <w:pPr>
              <w:rPr>
                <w:rFonts w:ascii="Cachet Book" w:hAnsi="Cachet Book"/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1532" w:type="dxa"/>
          </w:tcPr>
          <w:p w14:paraId="33BF82D0" w14:textId="77777777" w:rsidR="00180B33" w:rsidRPr="00B47C48" w:rsidRDefault="00D32F22" w:rsidP="00180B33">
            <w:pPr>
              <w:rPr>
                <w:rFonts w:ascii="Cachet Book" w:hAnsi="Cachet Book"/>
                <w:color w:val="000000" w:themeColor="text1"/>
              </w:rPr>
            </w:pPr>
            <w:r>
              <w:rPr>
                <w:rFonts w:ascii="Cachet Book" w:hAnsi="Cachet Book"/>
                <w:color w:val="000000" w:themeColor="text1"/>
              </w:rPr>
              <w:t>11</w:t>
            </w:r>
          </w:p>
          <w:p w14:paraId="550A2A7F" w14:textId="77777777" w:rsidR="00CC1C52" w:rsidRPr="008A053E" w:rsidRDefault="00CC1C52" w:rsidP="00CC1C52">
            <w:pPr>
              <w:jc w:val="center"/>
              <w:rPr>
                <w:rFonts w:ascii="Cachet Book" w:hAnsi="Cachet Book"/>
                <w:b/>
                <w:color w:val="00B0F0"/>
                <w:sz w:val="22"/>
                <w:szCs w:val="22"/>
              </w:rPr>
            </w:pPr>
            <w:r w:rsidRPr="008A053E">
              <w:rPr>
                <w:rFonts w:ascii="Cachet Book" w:hAnsi="Cachet Book"/>
                <w:b/>
                <w:color w:val="00B0F0"/>
                <w:sz w:val="22"/>
                <w:szCs w:val="22"/>
              </w:rPr>
              <w:t>Water Day!</w:t>
            </w:r>
          </w:p>
          <w:p w14:paraId="020D282D" w14:textId="77777777" w:rsidR="00630689" w:rsidRPr="00B47C48" w:rsidRDefault="00630689" w:rsidP="00F26EF6">
            <w:pPr>
              <w:jc w:val="center"/>
              <w:rPr>
                <w:rFonts w:ascii="Cachet Book" w:hAnsi="Cachet Book"/>
                <w:color w:val="000000" w:themeColor="text1"/>
                <w:sz w:val="22"/>
                <w:szCs w:val="22"/>
              </w:rPr>
            </w:pPr>
          </w:p>
        </w:tc>
        <w:tc>
          <w:tcPr>
            <w:tcW w:w="1532" w:type="dxa"/>
          </w:tcPr>
          <w:p w14:paraId="4D339FED" w14:textId="77777777" w:rsidR="000D56A0" w:rsidRDefault="00D32F22" w:rsidP="000D56A0">
            <w:pPr>
              <w:rPr>
                <w:rFonts w:ascii="Cachet Book" w:hAnsi="Cachet Book"/>
                <w:color w:val="000000" w:themeColor="text1"/>
              </w:rPr>
            </w:pPr>
            <w:r>
              <w:rPr>
                <w:rFonts w:ascii="Cachet Book" w:hAnsi="Cachet Book"/>
                <w:color w:val="000000" w:themeColor="text1"/>
              </w:rPr>
              <w:t>12</w:t>
            </w:r>
            <w:r w:rsidR="000D56A0">
              <w:rPr>
                <w:rFonts w:ascii="Cachet Book" w:hAnsi="Cachet Book"/>
                <w:color w:val="000000" w:themeColor="text1"/>
              </w:rPr>
              <w:t xml:space="preserve"> </w:t>
            </w:r>
          </w:p>
          <w:p w14:paraId="4DCAF840" w14:textId="508B1D57" w:rsidR="00630689" w:rsidRDefault="000D56A0" w:rsidP="000D56A0">
            <w:pPr>
              <w:jc w:val="center"/>
              <w:rPr>
                <w:rFonts w:ascii="Cachet Book" w:hAnsi="Cachet Book"/>
                <w:b/>
                <w:bCs/>
                <w:color w:val="FF0000"/>
              </w:rPr>
            </w:pPr>
            <w:r>
              <w:rPr>
                <w:rFonts w:ascii="Cachet Book" w:hAnsi="Cachet Book"/>
                <w:b/>
                <w:bCs/>
                <w:color w:val="FF0000"/>
              </w:rPr>
              <w:t>LAST DAY OF CAMP!</w:t>
            </w:r>
          </w:p>
          <w:p w14:paraId="03F16F12" w14:textId="77777777" w:rsidR="000D56A0" w:rsidRPr="000D56A0" w:rsidRDefault="000D56A0" w:rsidP="000D56A0">
            <w:pPr>
              <w:jc w:val="center"/>
              <w:rPr>
                <w:rFonts w:ascii="Cachet Book" w:hAnsi="Cachet Book"/>
                <w:b/>
                <w:bCs/>
                <w:color w:val="FF0000"/>
              </w:rPr>
            </w:pPr>
          </w:p>
          <w:p w14:paraId="611DC0D8" w14:textId="603EBE8F" w:rsidR="000D56A0" w:rsidRDefault="000D56A0" w:rsidP="000D56A0">
            <w:pPr>
              <w:jc w:val="center"/>
              <w:rPr>
                <w:rFonts w:ascii="Cachet Book" w:hAnsi="Cachet Book"/>
                <w:b/>
                <w:color w:val="00B0F0"/>
                <w:sz w:val="22"/>
                <w:szCs w:val="22"/>
              </w:rPr>
            </w:pPr>
            <w:r w:rsidRPr="008A053E">
              <w:rPr>
                <w:rFonts w:ascii="Cachet Book" w:hAnsi="Cachet Book"/>
                <w:b/>
                <w:color w:val="00B0F0"/>
                <w:sz w:val="22"/>
                <w:szCs w:val="22"/>
              </w:rPr>
              <w:t>Water Day!</w:t>
            </w:r>
          </w:p>
          <w:p w14:paraId="6221568E" w14:textId="77777777" w:rsidR="000D56A0" w:rsidRPr="008A053E" w:rsidRDefault="000D56A0" w:rsidP="000D56A0">
            <w:pPr>
              <w:jc w:val="center"/>
              <w:rPr>
                <w:rFonts w:ascii="Cachet Book" w:hAnsi="Cachet Book"/>
                <w:b/>
                <w:color w:val="00B0F0"/>
                <w:sz w:val="22"/>
                <w:szCs w:val="22"/>
              </w:rPr>
            </w:pPr>
          </w:p>
          <w:p w14:paraId="5A4D27AF" w14:textId="77777777" w:rsidR="00630689" w:rsidRDefault="000D56A0" w:rsidP="00BF40B1">
            <w:pPr>
              <w:jc w:val="center"/>
              <w:rPr>
                <w:rFonts w:ascii="Cachet Book" w:hAnsi="Cachet Book"/>
                <w:b/>
                <w:color w:val="7030A0"/>
                <w:sz w:val="22"/>
                <w:szCs w:val="22"/>
              </w:rPr>
            </w:pPr>
            <w:r w:rsidRPr="008A053E">
              <w:rPr>
                <w:rFonts w:ascii="Cachet Book" w:hAnsi="Cachet Book"/>
                <w:b/>
                <w:color w:val="7030A0"/>
                <w:sz w:val="22"/>
                <w:szCs w:val="22"/>
              </w:rPr>
              <w:t>*CAREER DAY*</w:t>
            </w:r>
          </w:p>
          <w:p w14:paraId="3C49E1D7" w14:textId="340260ED" w:rsidR="000D56A0" w:rsidRPr="00B47C48" w:rsidRDefault="000D56A0" w:rsidP="00BF40B1">
            <w:pPr>
              <w:jc w:val="center"/>
              <w:rPr>
                <w:rFonts w:ascii="Cachet Book" w:hAnsi="Cachet Book"/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1532" w:type="dxa"/>
          </w:tcPr>
          <w:p w14:paraId="7969D8D5" w14:textId="77777777" w:rsidR="007B579C" w:rsidRPr="00CC1C52" w:rsidRDefault="00D32F22" w:rsidP="007B579C">
            <w:pPr>
              <w:rPr>
                <w:rFonts w:ascii="Cachet Book" w:hAnsi="Cachet Book"/>
              </w:rPr>
            </w:pPr>
            <w:r w:rsidRPr="00CC1C52">
              <w:rPr>
                <w:rFonts w:ascii="Cachet Book" w:hAnsi="Cachet Book"/>
              </w:rPr>
              <w:t>13</w:t>
            </w:r>
          </w:p>
          <w:p w14:paraId="351E63D3" w14:textId="77777777" w:rsidR="00630689" w:rsidRDefault="00630689" w:rsidP="007B579C">
            <w:pPr>
              <w:jc w:val="center"/>
              <w:rPr>
                <w:rFonts w:ascii="Cachet Book" w:hAnsi="Cachet Book"/>
                <w:b/>
                <w:color w:val="FF0000"/>
                <w:sz w:val="22"/>
                <w:szCs w:val="22"/>
              </w:rPr>
            </w:pPr>
          </w:p>
          <w:p w14:paraId="448D4C99" w14:textId="7290B937" w:rsidR="00504BD4" w:rsidRPr="008A053E" w:rsidRDefault="00504BD4" w:rsidP="000D56A0">
            <w:pPr>
              <w:jc w:val="center"/>
              <w:rPr>
                <w:rFonts w:ascii="Cachet Book" w:hAnsi="Cachet Book"/>
                <w:b/>
                <w:color w:val="FF0000"/>
                <w:sz w:val="22"/>
                <w:szCs w:val="22"/>
              </w:rPr>
            </w:pPr>
          </w:p>
        </w:tc>
        <w:tc>
          <w:tcPr>
            <w:tcW w:w="1532" w:type="dxa"/>
          </w:tcPr>
          <w:p w14:paraId="7BC070E8" w14:textId="77777777" w:rsidR="00630689" w:rsidRPr="00B47C48" w:rsidRDefault="00D32F22" w:rsidP="00F26EF6">
            <w:pPr>
              <w:rPr>
                <w:rFonts w:ascii="Cachet Book" w:hAnsi="Cachet Book"/>
                <w:color w:val="000000" w:themeColor="text1"/>
              </w:rPr>
            </w:pPr>
            <w:r>
              <w:rPr>
                <w:rFonts w:ascii="Cachet Book" w:hAnsi="Cachet Book"/>
                <w:color w:val="000000" w:themeColor="text1"/>
              </w:rPr>
              <w:t>14</w:t>
            </w:r>
          </w:p>
          <w:p w14:paraId="20B860A1" w14:textId="2BC5F446" w:rsidR="00630689" w:rsidRPr="00B47C48" w:rsidRDefault="00630689" w:rsidP="00CC1C52">
            <w:pPr>
              <w:jc w:val="center"/>
              <w:rPr>
                <w:rFonts w:ascii="Cachet Book" w:hAnsi="Cachet Book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532" w:type="dxa"/>
          </w:tcPr>
          <w:p w14:paraId="5C5FCD23" w14:textId="77777777" w:rsidR="00630689" w:rsidRPr="00B47C48" w:rsidRDefault="00630689" w:rsidP="00F26EF6">
            <w:pPr>
              <w:rPr>
                <w:rFonts w:ascii="Cachet Book" w:hAnsi="Cachet Book"/>
                <w:color w:val="000000" w:themeColor="text1"/>
              </w:rPr>
            </w:pPr>
            <w:r w:rsidRPr="00B47C48">
              <w:rPr>
                <w:rFonts w:ascii="Cachet Book" w:hAnsi="Cachet Book"/>
                <w:color w:val="000000" w:themeColor="text1"/>
              </w:rPr>
              <w:t>1</w:t>
            </w:r>
            <w:r w:rsidR="00D32F22">
              <w:rPr>
                <w:rFonts w:ascii="Cachet Book" w:hAnsi="Cachet Book"/>
                <w:color w:val="000000" w:themeColor="text1"/>
              </w:rPr>
              <w:t>5</w:t>
            </w:r>
          </w:p>
        </w:tc>
      </w:tr>
    </w:tbl>
    <w:p w14:paraId="598A3012" w14:textId="77777777" w:rsidR="00630689" w:rsidRDefault="00630689" w:rsidP="00375F2F"/>
    <w:sectPr w:rsidR="00630689" w:rsidSect="00052AF3">
      <w:pgSz w:w="12240" w:h="15840"/>
      <w:pgMar w:top="432" w:right="864" w:bottom="432" w:left="86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8A7034C" w14:textId="77777777" w:rsidR="00357EFF" w:rsidRDefault="00357EFF" w:rsidP="009D6915">
      <w:r>
        <w:separator/>
      </w:r>
    </w:p>
  </w:endnote>
  <w:endnote w:type="continuationSeparator" w:id="0">
    <w:p w14:paraId="59D82794" w14:textId="77777777" w:rsidR="00357EFF" w:rsidRDefault="00357EFF" w:rsidP="009D69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chet Book">
    <w:altName w:val="Calibri"/>
    <w:panose1 w:val="020F0503030404040204"/>
    <w:charset w:val="00"/>
    <w:family w:val="swiss"/>
    <w:pitch w:val="variable"/>
    <w:sig w:usb0="00000007" w:usb1="00000000" w:usb2="00000000" w:usb3="00000000" w:csb0="00000001" w:csb1="00000000"/>
  </w:font>
  <w:font w:name="Cachet Bold">
    <w:altName w:val="Calibri"/>
    <w:panose1 w:val="020F0803030404040204"/>
    <w:charset w:val="00"/>
    <w:family w:val="swiss"/>
    <w:pitch w:val="variable"/>
    <w:sig w:usb0="00000007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B894196" w14:textId="77777777" w:rsidR="00357EFF" w:rsidRDefault="00357EFF" w:rsidP="009D6915">
      <w:r>
        <w:separator/>
      </w:r>
    </w:p>
  </w:footnote>
  <w:footnote w:type="continuationSeparator" w:id="0">
    <w:p w14:paraId="56E62A09" w14:textId="77777777" w:rsidR="00357EFF" w:rsidRDefault="00357EFF" w:rsidP="009D691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B6E769F"/>
    <w:multiLevelType w:val="hybridMultilevel"/>
    <w:tmpl w:val="8B12D5B6"/>
    <w:lvl w:ilvl="0" w:tplc="04090001">
      <w:start w:val="29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attachedTemplate r:id="rId1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481C"/>
    <w:rsid w:val="000047F6"/>
    <w:rsid w:val="00014603"/>
    <w:rsid w:val="00021E86"/>
    <w:rsid w:val="00031BA0"/>
    <w:rsid w:val="0004432E"/>
    <w:rsid w:val="00052AF3"/>
    <w:rsid w:val="00062F38"/>
    <w:rsid w:val="000636E5"/>
    <w:rsid w:val="000736D0"/>
    <w:rsid w:val="000B56BA"/>
    <w:rsid w:val="000B7C84"/>
    <w:rsid w:val="000C0E8F"/>
    <w:rsid w:val="000C23F1"/>
    <w:rsid w:val="000D2057"/>
    <w:rsid w:val="000D56A0"/>
    <w:rsid w:val="000E7BD0"/>
    <w:rsid w:val="00103E18"/>
    <w:rsid w:val="00103F22"/>
    <w:rsid w:val="00137C64"/>
    <w:rsid w:val="00160DB0"/>
    <w:rsid w:val="0016272D"/>
    <w:rsid w:val="00180B33"/>
    <w:rsid w:val="0019115A"/>
    <w:rsid w:val="001A6D6A"/>
    <w:rsid w:val="001A6FB3"/>
    <w:rsid w:val="001B2092"/>
    <w:rsid w:val="001B26FB"/>
    <w:rsid w:val="001C39C1"/>
    <w:rsid w:val="001C76B0"/>
    <w:rsid w:val="001E0E2B"/>
    <w:rsid w:val="001E54DF"/>
    <w:rsid w:val="001F1341"/>
    <w:rsid w:val="0020068E"/>
    <w:rsid w:val="00213E32"/>
    <w:rsid w:val="00217980"/>
    <w:rsid w:val="00220B50"/>
    <w:rsid w:val="00224892"/>
    <w:rsid w:val="002312B3"/>
    <w:rsid w:val="00247CA4"/>
    <w:rsid w:val="00263F5E"/>
    <w:rsid w:val="00275431"/>
    <w:rsid w:val="002764A3"/>
    <w:rsid w:val="002A0CA2"/>
    <w:rsid w:val="002C650B"/>
    <w:rsid w:val="002D4EA5"/>
    <w:rsid w:val="00302924"/>
    <w:rsid w:val="003137DD"/>
    <w:rsid w:val="00326031"/>
    <w:rsid w:val="00340423"/>
    <w:rsid w:val="00357EFF"/>
    <w:rsid w:val="003645B5"/>
    <w:rsid w:val="00367B88"/>
    <w:rsid w:val="00374A13"/>
    <w:rsid w:val="00375D5A"/>
    <w:rsid w:val="00375F2F"/>
    <w:rsid w:val="003773A6"/>
    <w:rsid w:val="00386547"/>
    <w:rsid w:val="00393FB0"/>
    <w:rsid w:val="003A3FD7"/>
    <w:rsid w:val="003A4DB8"/>
    <w:rsid w:val="003A7E76"/>
    <w:rsid w:val="003E492F"/>
    <w:rsid w:val="004015DB"/>
    <w:rsid w:val="00403394"/>
    <w:rsid w:val="00404A5C"/>
    <w:rsid w:val="00426DE0"/>
    <w:rsid w:val="0042772A"/>
    <w:rsid w:val="00427766"/>
    <w:rsid w:val="004304C6"/>
    <w:rsid w:val="0044236E"/>
    <w:rsid w:val="00443A54"/>
    <w:rsid w:val="00456E1F"/>
    <w:rsid w:val="00461E2F"/>
    <w:rsid w:val="00472785"/>
    <w:rsid w:val="00482CCA"/>
    <w:rsid w:val="004972AD"/>
    <w:rsid w:val="004B32AC"/>
    <w:rsid w:val="004D3A71"/>
    <w:rsid w:val="004D45E5"/>
    <w:rsid w:val="004F0435"/>
    <w:rsid w:val="00502447"/>
    <w:rsid w:val="00504BD4"/>
    <w:rsid w:val="00506B0B"/>
    <w:rsid w:val="00512315"/>
    <w:rsid w:val="00513455"/>
    <w:rsid w:val="00515200"/>
    <w:rsid w:val="00532E5A"/>
    <w:rsid w:val="00537AC7"/>
    <w:rsid w:val="005565E8"/>
    <w:rsid w:val="00584B74"/>
    <w:rsid w:val="0059672E"/>
    <w:rsid w:val="005A606B"/>
    <w:rsid w:val="005A7690"/>
    <w:rsid w:val="005D0698"/>
    <w:rsid w:val="0060711C"/>
    <w:rsid w:val="00611D17"/>
    <w:rsid w:val="006157B1"/>
    <w:rsid w:val="00630689"/>
    <w:rsid w:val="00630797"/>
    <w:rsid w:val="0064481C"/>
    <w:rsid w:val="00655B07"/>
    <w:rsid w:val="00666BCB"/>
    <w:rsid w:val="00690984"/>
    <w:rsid w:val="00691F99"/>
    <w:rsid w:val="006A4DD5"/>
    <w:rsid w:val="006A4F7C"/>
    <w:rsid w:val="00703A4E"/>
    <w:rsid w:val="007047AB"/>
    <w:rsid w:val="00737DFF"/>
    <w:rsid w:val="0074093E"/>
    <w:rsid w:val="0075116E"/>
    <w:rsid w:val="00787CC4"/>
    <w:rsid w:val="007A2B1D"/>
    <w:rsid w:val="007B579C"/>
    <w:rsid w:val="007C1731"/>
    <w:rsid w:val="007E3BB2"/>
    <w:rsid w:val="00814B23"/>
    <w:rsid w:val="00814DF9"/>
    <w:rsid w:val="0082057C"/>
    <w:rsid w:val="00823BA4"/>
    <w:rsid w:val="00835FA7"/>
    <w:rsid w:val="00847DCB"/>
    <w:rsid w:val="008562CD"/>
    <w:rsid w:val="00874395"/>
    <w:rsid w:val="0089207B"/>
    <w:rsid w:val="008A053E"/>
    <w:rsid w:val="008B56F3"/>
    <w:rsid w:val="008E3733"/>
    <w:rsid w:val="008E7A69"/>
    <w:rsid w:val="00911684"/>
    <w:rsid w:val="00913667"/>
    <w:rsid w:val="009316BD"/>
    <w:rsid w:val="00947686"/>
    <w:rsid w:val="00973263"/>
    <w:rsid w:val="0097363A"/>
    <w:rsid w:val="00973BEC"/>
    <w:rsid w:val="00993234"/>
    <w:rsid w:val="009D1A8B"/>
    <w:rsid w:val="009D6915"/>
    <w:rsid w:val="009E1EF6"/>
    <w:rsid w:val="009F2017"/>
    <w:rsid w:val="00A47DF5"/>
    <w:rsid w:val="00A866E9"/>
    <w:rsid w:val="00A94EE4"/>
    <w:rsid w:val="00AB68A8"/>
    <w:rsid w:val="00AD0B9D"/>
    <w:rsid w:val="00AD37EF"/>
    <w:rsid w:val="00AF6BEE"/>
    <w:rsid w:val="00B177CB"/>
    <w:rsid w:val="00B22444"/>
    <w:rsid w:val="00B41D78"/>
    <w:rsid w:val="00B45BF2"/>
    <w:rsid w:val="00B47C48"/>
    <w:rsid w:val="00B5173E"/>
    <w:rsid w:val="00B55A53"/>
    <w:rsid w:val="00B65747"/>
    <w:rsid w:val="00B74B83"/>
    <w:rsid w:val="00B75281"/>
    <w:rsid w:val="00B7701A"/>
    <w:rsid w:val="00B80C23"/>
    <w:rsid w:val="00BC47C7"/>
    <w:rsid w:val="00BE59CC"/>
    <w:rsid w:val="00BF40B1"/>
    <w:rsid w:val="00C059DB"/>
    <w:rsid w:val="00C06F77"/>
    <w:rsid w:val="00C14924"/>
    <w:rsid w:val="00C265D7"/>
    <w:rsid w:val="00C327F5"/>
    <w:rsid w:val="00C40100"/>
    <w:rsid w:val="00C46210"/>
    <w:rsid w:val="00C55915"/>
    <w:rsid w:val="00C56BB1"/>
    <w:rsid w:val="00C820A0"/>
    <w:rsid w:val="00C953FF"/>
    <w:rsid w:val="00CC1C52"/>
    <w:rsid w:val="00CE22F7"/>
    <w:rsid w:val="00CF48A3"/>
    <w:rsid w:val="00D152F1"/>
    <w:rsid w:val="00D214C3"/>
    <w:rsid w:val="00D32F22"/>
    <w:rsid w:val="00D66AAD"/>
    <w:rsid w:val="00D77A01"/>
    <w:rsid w:val="00DA3876"/>
    <w:rsid w:val="00DD2AA7"/>
    <w:rsid w:val="00DE51F7"/>
    <w:rsid w:val="00DF66D5"/>
    <w:rsid w:val="00E11E66"/>
    <w:rsid w:val="00E14B02"/>
    <w:rsid w:val="00E3014E"/>
    <w:rsid w:val="00E36BD6"/>
    <w:rsid w:val="00E50AAE"/>
    <w:rsid w:val="00E52B11"/>
    <w:rsid w:val="00EA124F"/>
    <w:rsid w:val="00EA2ACF"/>
    <w:rsid w:val="00EA68DE"/>
    <w:rsid w:val="00EB2E89"/>
    <w:rsid w:val="00EB3BFE"/>
    <w:rsid w:val="00EC241A"/>
    <w:rsid w:val="00EC2C43"/>
    <w:rsid w:val="00EE2FF5"/>
    <w:rsid w:val="00F0673B"/>
    <w:rsid w:val="00F10E24"/>
    <w:rsid w:val="00F25337"/>
    <w:rsid w:val="00F43675"/>
    <w:rsid w:val="00F55236"/>
    <w:rsid w:val="00F7004C"/>
    <w:rsid w:val="00F830C9"/>
    <w:rsid w:val="00F90B49"/>
    <w:rsid w:val="00F9130B"/>
    <w:rsid w:val="00FB0CDE"/>
    <w:rsid w:val="00FB52C7"/>
    <w:rsid w:val="00FE0752"/>
    <w:rsid w:val="00FE39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59D0D0B"/>
  <w15:docId w15:val="{060E4C2E-9B41-4D60-84D9-4D212609C4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94EE4"/>
    <w:rPr>
      <w:rFonts w:ascii="Arial" w:hAnsi="Arial"/>
    </w:rPr>
  </w:style>
  <w:style w:type="paragraph" w:styleId="Heading1">
    <w:name w:val="heading 1"/>
    <w:basedOn w:val="Normal"/>
    <w:next w:val="Normal"/>
    <w:qFormat/>
    <w:rsid w:val="00F9130B"/>
    <w:pPr>
      <w:keepNext/>
      <w:jc w:val="center"/>
      <w:outlineLvl w:val="0"/>
    </w:pPr>
    <w:rPr>
      <w:b/>
      <w:sz w:val="5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11E6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1E66"/>
    <w:rPr>
      <w:rFonts w:ascii="Tahoma" w:hAnsi="Tahoma" w:cs="Tahoma"/>
      <w:sz w:val="16"/>
      <w:szCs w:val="16"/>
    </w:rPr>
  </w:style>
  <w:style w:type="paragraph" w:styleId="Quote">
    <w:name w:val="Quote"/>
    <w:basedOn w:val="Normal"/>
    <w:next w:val="Normal"/>
    <w:link w:val="QuoteChar"/>
    <w:uiPriority w:val="29"/>
    <w:qFormat/>
    <w:rsid w:val="00326031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26031"/>
    <w:rPr>
      <w:rFonts w:ascii="Arial" w:hAnsi="Arial"/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03F22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584B7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84B74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84B74"/>
    <w:rPr>
      <w:rFonts w:ascii="Arial" w:hAnsi="Arial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84B7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84B74"/>
    <w:rPr>
      <w:rFonts w:ascii="Arial" w:hAnsi="Arial"/>
      <w:b/>
      <w:bCs/>
    </w:rPr>
  </w:style>
  <w:style w:type="paragraph" w:styleId="Header">
    <w:name w:val="header"/>
    <w:basedOn w:val="Normal"/>
    <w:link w:val="HeaderChar"/>
    <w:uiPriority w:val="99"/>
    <w:unhideWhenUsed/>
    <w:rsid w:val="009D691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D6915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9D691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D6915"/>
    <w:rPr>
      <w:rFonts w:ascii="Arial" w:hAnsi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3057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30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96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940554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650202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2261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65388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62774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95328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7896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17733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32334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Y%20of%20Acadiana\AppData\Roaming\Microsoft\Templates\June%20calendar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2A19B67C-D60E-499E-B23C-7B4F06E9FE2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66D27B6-0E1B-47C8-8634-23A51D21C89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June calendar</Template>
  <TotalTime>64</TotalTime>
  <Pages>3</Pages>
  <Words>194</Words>
  <Characters>1109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MONTH of JANUARY</vt:lpstr>
    </vt:vector>
  </TitlesOfParts>
  <Company/>
  <LinksUpToDate>false</LinksUpToDate>
  <CharactersWithSpaces>1301</CharactersWithSpaces>
  <SharedDoc>false</SharedDoc>
  <HLinks>
    <vt:vector size="6" baseType="variant">
      <vt:variant>
        <vt:i4>3276899</vt:i4>
      </vt:variant>
      <vt:variant>
        <vt:i4>1024</vt:i4>
      </vt:variant>
      <vt:variant>
        <vt:i4>1025</vt:i4>
      </vt:variant>
      <vt:variant>
        <vt:i4>1</vt:i4>
      </vt:variant>
      <vt:variant>
        <vt:lpwstr>JUN.gif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MONTH of JANUARY</dc:title>
  <dc:creator>Y of Acadiana</dc:creator>
  <cp:lastModifiedBy>Courtney</cp:lastModifiedBy>
  <cp:revision>4</cp:revision>
  <cp:lastPrinted>2019-05-31T15:36:00Z</cp:lastPrinted>
  <dcterms:created xsi:type="dcterms:W3CDTF">2020-06-04T16:42:00Z</dcterms:created>
  <dcterms:modified xsi:type="dcterms:W3CDTF">2020-06-09T17:56:00Z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TC018755989991</vt:lpwstr>
  </property>
</Properties>
</file>