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D5ADE" w14:textId="62BE2643" w:rsidR="0087485F" w:rsidRDefault="003A7D5A" w:rsidP="004028B4">
      <w:pPr>
        <w:jc w:val="center"/>
        <w:rPr>
          <w:rFonts w:ascii="Garamond" w:hAnsi="Garamond"/>
        </w:rPr>
      </w:pPr>
      <w:r w:rsidRPr="003A7D5A">
        <w:rPr>
          <w:rFonts w:ascii="Garamond" w:hAnsi="Garamond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CEC9DB" wp14:editId="5FB27FB5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4629150" cy="1447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431B8" w14:textId="7F1157D2" w:rsidR="00046E9C" w:rsidRPr="000E67FA" w:rsidRDefault="00EE3F4E" w:rsidP="000E67FA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</w:pPr>
                            <w:r w:rsidRPr="000E67FA"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  <w:t>JIM WELLS COUNTY</w:t>
                            </w:r>
                          </w:p>
                          <w:p w14:paraId="216BD8DF" w14:textId="7203358E" w:rsidR="00046E9C" w:rsidRPr="000E67FA" w:rsidRDefault="00EE3F4E" w:rsidP="000E67FA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</w:pPr>
                            <w:r w:rsidRPr="000E67FA"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  <w:t>FAIR ASS</w:t>
                            </w:r>
                            <w:r w:rsidR="00046E9C" w:rsidRPr="000E67FA"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  <w:t>OCIATION</w:t>
                            </w:r>
                          </w:p>
                          <w:p w14:paraId="002A8C04" w14:textId="17EBC6A1" w:rsidR="00046E9C" w:rsidRDefault="00636601" w:rsidP="001C329E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3001S JOHNSON •</w:t>
                            </w:r>
                            <w:r w:rsidR="00B8750C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P.O. BOX 3664• ALICE, TX </w:t>
                            </w:r>
                            <w:r w:rsidR="00310E2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78333-3664</w:t>
                            </w:r>
                          </w:p>
                          <w:p w14:paraId="4B2FC9AE" w14:textId="7A834F8F" w:rsidR="00310E21" w:rsidRDefault="00310E21" w:rsidP="001C329E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TEL. (361)664-</w:t>
                            </w:r>
                            <w:r w:rsidR="00664C4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7595• FAX (361)668-8563</w:t>
                            </w:r>
                          </w:p>
                          <w:p w14:paraId="1A90293F" w14:textId="135007EF" w:rsidR="00664C46" w:rsidRDefault="00664C46" w:rsidP="001C329E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WEB SITE</w:t>
                            </w:r>
                            <w:r w:rsidR="00D728B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: jimwellscountyfair.com</w:t>
                            </w:r>
                          </w:p>
                          <w:p w14:paraId="004D1CB7" w14:textId="45FF8A48" w:rsidR="00D728B3" w:rsidRPr="00046E9C" w:rsidRDefault="00D728B3" w:rsidP="001C329E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EMAIL</w:t>
                            </w:r>
                            <w:r w:rsidR="001C329E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: jimwellscountyfair@gmail.com</w:t>
                            </w:r>
                          </w:p>
                          <w:p w14:paraId="30BC19BE" w14:textId="7B19A214" w:rsidR="003A7D5A" w:rsidRPr="00046E9C" w:rsidRDefault="00046E9C" w:rsidP="00046E9C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72"/>
                                <w:szCs w:val="72"/>
                              </w:rPr>
                            </w:pPr>
                            <w:r w:rsidRPr="00046E9C">
                              <w:rPr>
                                <w:rFonts w:ascii="Garamond" w:hAnsi="Garamond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EC9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15pt;width:364.5pt;height:11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" strokecolor="white [3212]">
                <v:textbox>
                  <w:txbxContent>
                    <w:p w14:paraId="78E431B8" w14:textId="7F1157D2" w:rsidR="00046E9C" w:rsidRPr="000E67FA" w:rsidRDefault="00EE3F4E" w:rsidP="000E67FA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56"/>
                          <w:szCs w:val="56"/>
                        </w:rPr>
                      </w:pPr>
                      <w:r w:rsidRPr="000E67FA">
                        <w:rPr>
                          <w:rFonts w:ascii="Garamond" w:hAnsi="Garamond"/>
                          <w:sz w:val="56"/>
                          <w:szCs w:val="56"/>
                        </w:rPr>
                        <w:t>JIM WELLS COUNTY</w:t>
                      </w:r>
                    </w:p>
                    <w:p w14:paraId="216BD8DF" w14:textId="7203358E" w:rsidR="00046E9C" w:rsidRPr="000E67FA" w:rsidRDefault="00EE3F4E" w:rsidP="000E67FA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56"/>
                          <w:szCs w:val="56"/>
                        </w:rPr>
                      </w:pPr>
                      <w:r w:rsidRPr="000E67FA">
                        <w:rPr>
                          <w:rFonts w:ascii="Garamond" w:hAnsi="Garamond"/>
                          <w:sz w:val="56"/>
                          <w:szCs w:val="56"/>
                        </w:rPr>
                        <w:t>FAIR ASS</w:t>
                      </w:r>
                      <w:r w:rsidR="00046E9C" w:rsidRPr="000E67FA">
                        <w:rPr>
                          <w:rFonts w:ascii="Garamond" w:hAnsi="Garamond"/>
                          <w:sz w:val="56"/>
                          <w:szCs w:val="56"/>
                        </w:rPr>
                        <w:t>OCIATION</w:t>
                      </w:r>
                    </w:p>
                    <w:p w14:paraId="002A8C04" w14:textId="17EBC6A1" w:rsidR="00046E9C" w:rsidRDefault="00636601" w:rsidP="001C329E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3001S JOHNSON •</w:t>
                      </w:r>
                      <w:r w:rsidR="00B8750C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P.O. BOX 3664• ALICE, TX </w:t>
                      </w:r>
                      <w:r w:rsidR="00310E21">
                        <w:rPr>
                          <w:rFonts w:ascii="Garamond" w:hAnsi="Garamond"/>
                          <w:sz w:val="20"/>
                          <w:szCs w:val="20"/>
                        </w:rPr>
                        <w:t>78333-3664</w:t>
                      </w:r>
                    </w:p>
                    <w:p w14:paraId="4B2FC9AE" w14:textId="7A834F8F" w:rsidR="00310E21" w:rsidRDefault="00310E21" w:rsidP="001C329E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TEL. (361)664-</w:t>
                      </w:r>
                      <w:r w:rsidR="00664C46">
                        <w:rPr>
                          <w:rFonts w:ascii="Garamond" w:hAnsi="Garamond"/>
                          <w:sz w:val="20"/>
                          <w:szCs w:val="20"/>
                        </w:rPr>
                        <w:t>7595• FAX (361)668-8563</w:t>
                      </w:r>
                    </w:p>
                    <w:p w14:paraId="1A90293F" w14:textId="135007EF" w:rsidR="00664C46" w:rsidRDefault="00664C46" w:rsidP="001C329E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WEB SITE</w:t>
                      </w:r>
                      <w:r w:rsidR="00D728B3">
                        <w:rPr>
                          <w:rFonts w:ascii="Garamond" w:hAnsi="Garamond"/>
                          <w:sz w:val="20"/>
                          <w:szCs w:val="20"/>
                        </w:rPr>
                        <w:t>: jimwellscountyfair.com</w:t>
                      </w:r>
                    </w:p>
                    <w:p w14:paraId="004D1CB7" w14:textId="45FF8A48" w:rsidR="00D728B3" w:rsidRPr="00046E9C" w:rsidRDefault="00D728B3" w:rsidP="001C329E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EMAIL</w:t>
                      </w:r>
                      <w:r w:rsidR="001C329E">
                        <w:rPr>
                          <w:rFonts w:ascii="Garamond" w:hAnsi="Garamond"/>
                          <w:sz w:val="20"/>
                          <w:szCs w:val="20"/>
                        </w:rPr>
                        <w:t>: jimwellscountyfair@gmail.com</w:t>
                      </w:r>
                    </w:p>
                    <w:p w14:paraId="30BC19BE" w14:textId="7B19A214" w:rsidR="003A7D5A" w:rsidRPr="00046E9C" w:rsidRDefault="00046E9C" w:rsidP="00046E9C">
                      <w:pPr>
                        <w:spacing w:after="0" w:line="240" w:lineRule="auto"/>
                        <w:rPr>
                          <w:rFonts w:ascii="Garamond" w:hAnsi="Garamond"/>
                          <w:sz w:val="72"/>
                          <w:szCs w:val="72"/>
                        </w:rPr>
                      </w:pPr>
                      <w:r w:rsidRPr="00046E9C">
                        <w:rPr>
                          <w:rFonts w:ascii="Garamond" w:hAnsi="Garamond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FD2030" w14:textId="77777777" w:rsidR="0087485F" w:rsidRDefault="0087485F" w:rsidP="004028B4">
      <w:pPr>
        <w:jc w:val="center"/>
        <w:rPr>
          <w:rFonts w:ascii="Garamond" w:hAnsi="Garamond"/>
        </w:rPr>
      </w:pPr>
    </w:p>
    <w:p w14:paraId="43E1712D" w14:textId="4C3E29D7" w:rsidR="0087485F" w:rsidRDefault="0087485F" w:rsidP="004028B4">
      <w:pPr>
        <w:jc w:val="center"/>
        <w:rPr>
          <w:rFonts w:ascii="Garamond" w:hAnsi="Garamond"/>
        </w:rPr>
      </w:pPr>
    </w:p>
    <w:p w14:paraId="006BE9E5" w14:textId="59A26396" w:rsidR="004028B4" w:rsidRDefault="00747142" w:rsidP="009C5A2C">
      <w:pPr>
        <w:jc w:val="center"/>
        <w:rPr>
          <w:rFonts w:ascii="Garamond" w:hAnsi="Garamond"/>
        </w:rPr>
      </w:pPr>
      <w:r w:rsidRPr="009B0786">
        <w:rPr>
          <w:rFonts w:ascii="Garamond" w:hAnsi="Garamond"/>
        </w:rPr>
        <w:t>SPONSORSHIP FORM</w:t>
      </w:r>
      <w:r w:rsidR="009C5A2C">
        <w:rPr>
          <w:rFonts w:ascii="Garamond" w:hAnsi="Garamond"/>
        </w:rPr>
        <w:t xml:space="preserve"> 2022</w:t>
      </w:r>
    </w:p>
    <w:p w14:paraId="24038B68" w14:textId="176F5DFE" w:rsidR="009B0786" w:rsidRPr="004028B4" w:rsidRDefault="009B0786" w:rsidP="009B0786">
      <w:pPr>
        <w:pStyle w:val="NoSpacing"/>
        <w:rPr>
          <w:rFonts w:ascii="Garamond" w:hAnsi="Garamond"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5"/>
        <w:gridCol w:w="427"/>
        <w:gridCol w:w="644"/>
        <w:gridCol w:w="2414"/>
        <w:gridCol w:w="1530"/>
        <w:gridCol w:w="2882"/>
      </w:tblGrid>
      <w:tr w:rsidR="00C9238F" w:rsidRPr="004028B4" w14:paraId="10458345" w14:textId="77777777" w:rsidTr="008171A6">
        <w:tc>
          <w:tcPr>
            <w:tcW w:w="1011" w:type="pct"/>
            <w:gridSpan w:val="2"/>
            <w:vAlign w:val="bottom"/>
          </w:tcPr>
          <w:p w14:paraId="70A20E4B" w14:textId="1D78B027" w:rsidR="00C9238F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 xml:space="preserve">SPONSOR 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140B4AE9" w14:textId="3EBF8C0D" w:rsidR="00C9238F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 xml:space="preserve">                                                    </w:t>
            </w:r>
          </w:p>
        </w:tc>
      </w:tr>
      <w:tr w:rsidR="004028B4" w:rsidRPr="004028B4" w14:paraId="131C7237" w14:textId="77777777" w:rsidTr="008171A6">
        <w:tc>
          <w:tcPr>
            <w:tcW w:w="1011" w:type="pct"/>
            <w:gridSpan w:val="2"/>
            <w:vAlign w:val="bottom"/>
          </w:tcPr>
          <w:p w14:paraId="3ECD4181" w14:textId="63D3B420" w:rsidR="004028B4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>CONTACT NAME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356C6FB" w14:textId="5C7FBDBB" w:rsidR="004028B4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</w:p>
        </w:tc>
      </w:tr>
      <w:tr w:rsidR="004028B4" w:rsidRPr="004028B4" w14:paraId="4D96A487" w14:textId="77777777" w:rsidTr="008171A6">
        <w:tc>
          <w:tcPr>
            <w:tcW w:w="1011" w:type="pct"/>
            <w:gridSpan w:val="2"/>
            <w:vAlign w:val="bottom"/>
          </w:tcPr>
          <w:p w14:paraId="041D5DBB" w14:textId="66F0018E" w:rsidR="004028B4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>FULL ADDRESS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75A171C6" w14:textId="77777777" w:rsidR="004028B4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</w:p>
        </w:tc>
      </w:tr>
      <w:tr w:rsidR="009B0786" w:rsidRPr="004028B4" w14:paraId="18DF336F" w14:textId="77777777" w:rsidTr="008171A6">
        <w:tc>
          <w:tcPr>
            <w:tcW w:w="1011" w:type="pct"/>
            <w:gridSpan w:val="2"/>
            <w:vAlign w:val="bottom"/>
          </w:tcPr>
          <w:p w14:paraId="7161B680" w14:textId="5C8DD8F0" w:rsidR="009B0786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>EMAIL</w:t>
            </w:r>
          </w:p>
        </w:tc>
        <w:tc>
          <w:tcPr>
            <w:tcW w:w="1633" w:type="pct"/>
            <w:gridSpan w:val="2"/>
            <w:tcBorders>
              <w:bottom w:val="single" w:sz="4" w:space="0" w:color="auto"/>
            </w:tcBorders>
            <w:vAlign w:val="bottom"/>
          </w:tcPr>
          <w:p w14:paraId="4CA34FC6" w14:textId="77777777" w:rsidR="009B0786" w:rsidRPr="004028B4" w:rsidRDefault="009B0786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817" w:type="pct"/>
            <w:vAlign w:val="bottom"/>
          </w:tcPr>
          <w:p w14:paraId="303841C3" w14:textId="3B08A485" w:rsidR="009B0786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 xml:space="preserve">     PHONE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93F9FB7" w14:textId="77777777" w:rsidR="009B0786" w:rsidRPr="004028B4" w:rsidRDefault="009B0786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</w:p>
        </w:tc>
      </w:tr>
      <w:tr w:rsidR="009B0786" w:rsidRPr="004028B4" w14:paraId="4D8B86B5" w14:textId="77777777" w:rsidTr="008171A6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3ED00639" w14:textId="77777777" w:rsidR="009B0786" w:rsidRPr="004028B4" w:rsidRDefault="009B0786" w:rsidP="008171A6">
            <w:pPr>
              <w:pStyle w:val="NoSpacing"/>
              <w:rPr>
                <w:rFonts w:ascii="Garamond" w:hAnsi="Garamond"/>
                <w:b/>
                <w:sz w:val="28"/>
              </w:rPr>
            </w:pPr>
          </w:p>
        </w:tc>
      </w:tr>
      <w:tr w:rsidR="004028B4" w:rsidRPr="004028B4" w14:paraId="700677E2" w14:textId="77777777" w:rsidTr="008171A6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42C08DA3" w14:textId="62DF6CB6" w:rsidR="0087485F" w:rsidRPr="0087485F" w:rsidRDefault="004028B4" w:rsidP="008171A6">
            <w:pPr>
              <w:pStyle w:val="NoSpacing"/>
              <w:rPr>
                <w:rFonts w:ascii="AngsanaUPC" w:hAnsi="AngsanaUPC" w:cs="AngsanaUPC"/>
                <w:b/>
                <w:sz w:val="40"/>
                <w:szCs w:val="40"/>
                <w:u w:val="single"/>
              </w:rPr>
            </w:pPr>
            <w:r w:rsidRPr="0087485F">
              <w:rPr>
                <w:rFonts w:ascii="AngsanaUPC" w:hAnsi="AngsanaUPC" w:cs="AngsanaUPC" w:hint="cs"/>
                <w:b/>
                <w:sz w:val="40"/>
                <w:szCs w:val="40"/>
                <w:u w:val="single"/>
              </w:rPr>
              <w:t>DONATION INFORMATION</w:t>
            </w:r>
            <w:r w:rsidR="0087485F" w:rsidRPr="0087485F">
              <w:rPr>
                <w:rFonts w:ascii="AngsanaUPC" w:hAnsi="AngsanaUPC" w:cs="AngsanaUPC" w:hint="cs"/>
                <w:b/>
                <w:sz w:val="40"/>
                <w:szCs w:val="40"/>
                <w:u w:val="single"/>
              </w:rPr>
              <w:t>:</w:t>
            </w:r>
          </w:p>
        </w:tc>
      </w:tr>
      <w:tr w:rsidR="009B0786" w:rsidRPr="000F1D49" w14:paraId="0D828F4A" w14:textId="77777777" w:rsidTr="008171A6">
        <w:trPr>
          <w:trHeight w:val="576"/>
        </w:trPr>
        <w:tc>
          <w:tcPr>
            <w:tcW w:w="5000" w:type="pct"/>
            <w:gridSpan w:val="6"/>
            <w:vAlign w:val="bottom"/>
          </w:tcPr>
          <w:p w14:paraId="377B3A91" w14:textId="02BDBE18" w:rsidR="009B0786" w:rsidRPr="000F1D49" w:rsidRDefault="0087485F" w:rsidP="008171A6">
            <w:pPr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t xml:space="preserve">SPONSOR CHOICE (check options below and write amount </w:t>
            </w:r>
            <w:r w:rsidRPr="000F1D49">
              <w:rPr>
                <w:rFonts w:ascii="AngsanaUPC" w:hAnsi="AngsanaUPC" w:cs="AngsanaUPC"/>
                <w:sz w:val="32"/>
                <w:szCs w:val="32"/>
              </w:rPr>
              <w:t xml:space="preserve">to the </w:t>
            </w:r>
            <w:proofErr w:type="gramStart"/>
            <w:r w:rsidRPr="000F1D49">
              <w:rPr>
                <w:rFonts w:ascii="AngsanaUPC" w:hAnsi="AngsanaUPC" w:cs="AngsanaUPC"/>
                <w:sz w:val="32"/>
                <w:szCs w:val="32"/>
              </w:rPr>
              <w:t>right</w:t>
            </w:r>
            <w:r w:rsidRPr="000F1D49">
              <w:rPr>
                <w:rFonts w:ascii="AngsanaUPC" w:hAnsi="AngsanaUPC" w:cs="AngsanaUPC" w:hint="cs"/>
                <w:sz w:val="32"/>
                <w:szCs w:val="32"/>
              </w:rPr>
              <w:t xml:space="preserve">) </w:t>
            </w:r>
            <w:r w:rsidRPr="000F1D49">
              <w:rPr>
                <w:rFonts w:ascii="AngsanaUPC" w:hAnsi="AngsanaUPC" w:cs="AngsanaUPC"/>
                <w:sz w:val="32"/>
                <w:szCs w:val="32"/>
              </w:rPr>
              <w:t xml:space="preserve">  </w:t>
            </w:r>
            <w:proofErr w:type="gramEnd"/>
            <w:r w:rsidRPr="000F1D49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</w:p>
        </w:tc>
      </w:tr>
      <w:tr w:rsidR="009B0786" w:rsidRPr="000F1D49" w14:paraId="1C347D53" w14:textId="77777777" w:rsidTr="008171A6">
        <w:tc>
          <w:tcPr>
            <w:tcW w:w="783" w:type="pct"/>
            <w:vAlign w:val="bottom"/>
          </w:tcPr>
          <w:p w14:paraId="64BFCFB7" w14:textId="77777777" w:rsidR="009B0786" w:rsidRPr="000F1D49" w:rsidRDefault="009B0786" w:rsidP="008171A6">
            <w:pPr>
              <w:spacing w:before="120"/>
              <w:ind w:left="698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bottom w:val="single" w:sz="4" w:space="0" w:color="auto"/>
            </w:tcBorders>
            <w:vAlign w:val="bottom"/>
          </w:tcPr>
          <w:p w14:paraId="2D908469" w14:textId="72AEE5AE" w:rsidR="009B0786" w:rsidRPr="000F1D49" w:rsidRDefault="0087485F" w:rsidP="008171A6">
            <w:pPr>
              <w:spacing w:before="120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t>Platinum</w:t>
            </w:r>
            <w:proofErr w:type="gramStart"/>
            <w:r w:rsidRPr="000F1D49">
              <w:rPr>
                <w:rFonts w:ascii="AngsanaUPC" w:hAnsi="AngsanaUPC" w:cs="AngsanaUPC" w:hint="cs"/>
                <w:sz w:val="32"/>
                <w:szCs w:val="32"/>
              </w:rPr>
              <w:t xml:space="preserve">   (</w:t>
            </w:r>
            <w:proofErr w:type="gramEnd"/>
            <w:r w:rsidRPr="000F1D49">
              <w:rPr>
                <w:rFonts w:ascii="AngsanaUPC" w:hAnsi="AngsanaUPC" w:cs="AngsanaUPC" w:hint="cs"/>
                <w:sz w:val="32"/>
                <w:szCs w:val="32"/>
              </w:rPr>
              <w:t>$10,000 and above)</w:t>
            </w:r>
            <w:r w:rsidRPr="000F1D49">
              <w:rPr>
                <w:rFonts w:ascii="AngsanaUPC" w:hAnsi="AngsanaUPC" w:cs="AngsanaUPC"/>
                <w:sz w:val="32"/>
                <w:szCs w:val="32"/>
              </w:rPr>
              <w:t xml:space="preserve">                                          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437C27" w:rsidRPr="000F1D49">
              <w:rPr>
                <w:rFonts w:ascii="AngsanaUPC" w:hAnsi="AngsanaUPC" w:cs="AngsanaUPC"/>
                <w:sz w:val="32"/>
                <w:szCs w:val="32"/>
              </w:rPr>
              <w:t xml:space="preserve">      </w:t>
            </w:r>
            <w:r w:rsidR="000F1D49">
              <w:rPr>
                <w:rFonts w:ascii="AngsanaUPC" w:hAnsi="AngsanaUPC" w:cs="AngsanaUPC"/>
                <w:sz w:val="32"/>
                <w:szCs w:val="32"/>
              </w:rPr>
              <w:t xml:space="preserve">           </w:t>
            </w:r>
            <w:r w:rsidR="008171A6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0F1D49">
              <w:rPr>
                <w:rFonts w:ascii="AngsanaUPC" w:hAnsi="AngsanaUPC" w:cs="AngsanaUPC"/>
                <w:sz w:val="32"/>
                <w:szCs w:val="32"/>
              </w:rPr>
              <w:t>$</w:t>
            </w:r>
          </w:p>
        </w:tc>
      </w:tr>
      <w:tr w:rsidR="009B0786" w:rsidRPr="000F1D49" w14:paraId="4C53DB41" w14:textId="77777777" w:rsidTr="008171A6">
        <w:tc>
          <w:tcPr>
            <w:tcW w:w="783" w:type="pct"/>
            <w:vAlign w:val="bottom"/>
          </w:tcPr>
          <w:p w14:paraId="24B89014" w14:textId="77777777" w:rsidR="009B0786" w:rsidRPr="000F1D49" w:rsidRDefault="009B0786" w:rsidP="008171A6">
            <w:pPr>
              <w:spacing w:before="120"/>
              <w:ind w:left="698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7C0836" w14:textId="0A337227" w:rsidR="009B0786" w:rsidRPr="000F1D49" w:rsidRDefault="0087485F" w:rsidP="008171A6">
            <w:pPr>
              <w:spacing w:before="120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t>Gold</w:t>
            </w:r>
            <w:proofErr w:type="gramStart"/>
            <w:r w:rsidRPr="000F1D49">
              <w:rPr>
                <w:rFonts w:ascii="AngsanaUPC" w:hAnsi="AngsanaUPC" w:cs="AngsanaUPC" w:hint="cs"/>
                <w:sz w:val="32"/>
                <w:szCs w:val="32"/>
              </w:rPr>
              <w:t xml:space="preserve">   (</w:t>
            </w:r>
            <w:proofErr w:type="gramEnd"/>
            <w:r w:rsidRPr="000F1D49">
              <w:rPr>
                <w:rFonts w:ascii="AngsanaUPC" w:hAnsi="AngsanaUPC" w:cs="AngsanaUPC" w:hint="cs"/>
                <w:sz w:val="32"/>
                <w:szCs w:val="32"/>
              </w:rPr>
              <w:t>$7,500 - $9,999)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                                                     </w:t>
            </w:r>
            <w:r w:rsidR="00437C27" w:rsidRPr="000F1D49">
              <w:rPr>
                <w:rFonts w:ascii="AngsanaUPC" w:hAnsi="AngsanaUPC" w:cs="AngsanaUPC"/>
                <w:sz w:val="32"/>
                <w:szCs w:val="32"/>
              </w:rPr>
              <w:t xml:space="preserve">     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0F1D49">
              <w:rPr>
                <w:rFonts w:ascii="AngsanaUPC" w:hAnsi="AngsanaUPC" w:cs="AngsanaUPC"/>
                <w:sz w:val="32"/>
                <w:szCs w:val="32"/>
              </w:rPr>
              <w:t xml:space="preserve">          </w:t>
            </w:r>
            <w:r w:rsidR="008171A6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0F1D49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8171A6">
              <w:rPr>
                <w:rFonts w:ascii="AngsanaUPC" w:hAnsi="AngsanaUPC" w:cs="AngsanaUPC"/>
                <w:sz w:val="32"/>
                <w:szCs w:val="32"/>
              </w:rPr>
              <w:t>$</w:t>
            </w:r>
          </w:p>
        </w:tc>
      </w:tr>
      <w:tr w:rsidR="009B0786" w:rsidRPr="000F1D49" w14:paraId="5C4A67C0" w14:textId="77777777" w:rsidTr="008171A6">
        <w:tc>
          <w:tcPr>
            <w:tcW w:w="783" w:type="pct"/>
            <w:vAlign w:val="bottom"/>
          </w:tcPr>
          <w:p w14:paraId="480F2C12" w14:textId="77777777" w:rsidR="009B0786" w:rsidRPr="000F1D49" w:rsidRDefault="009B0786" w:rsidP="008171A6">
            <w:pPr>
              <w:spacing w:before="120"/>
              <w:ind w:left="698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1A981E" w14:textId="62D11585" w:rsidR="009B0786" w:rsidRPr="000F1D49" w:rsidRDefault="0087485F" w:rsidP="008171A6">
            <w:pPr>
              <w:spacing w:before="120"/>
              <w:rPr>
                <w:rFonts w:ascii="AngsanaUPC" w:hAnsi="AngsanaUPC" w:cs="AngsanaUPC"/>
                <w:sz w:val="32"/>
                <w:szCs w:val="32"/>
              </w:rPr>
            </w:pPr>
            <w:proofErr w:type="gramStart"/>
            <w:r w:rsidRPr="000F1D49">
              <w:rPr>
                <w:rFonts w:ascii="AngsanaUPC" w:hAnsi="AngsanaUPC" w:cs="AngsanaUPC" w:hint="cs"/>
                <w:sz w:val="32"/>
                <w:szCs w:val="32"/>
              </w:rPr>
              <w:t>Silver  (</w:t>
            </w:r>
            <w:proofErr w:type="gramEnd"/>
            <w:r w:rsidRPr="000F1D49">
              <w:rPr>
                <w:rFonts w:ascii="AngsanaUPC" w:hAnsi="AngsanaUPC" w:cs="AngsanaUPC" w:hint="cs"/>
                <w:sz w:val="32"/>
                <w:szCs w:val="32"/>
              </w:rPr>
              <w:t>$5,000 - $7,499)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                                              </w:t>
            </w:r>
            <w:r w:rsidR="00437C27" w:rsidRPr="000F1D49">
              <w:rPr>
                <w:rFonts w:ascii="AngsanaUPC" w:hAnsi="AngsanaUPC" w:cs="AngsanaUPC"/>
                <w:sz w:val="32"/>
                <w:szCs w:val="32"/>
              </w:rPr>
              <w:t xml:space="preserve">     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      </w:t>
            </w:r>
            <w:r w:rsidR="008171A6">
              <w:rPr>
                <w:rFonts w:ascii="AngsanaUPC" w:hAnsi="AngsanaUPC" w:cs="AngsanaUPC"/>
                <w:sz w:val="32"/>
                <w:szCs w:val="32"/>
              </w:rPr>
              <w:t xml:space="preserve">            $</w:t>
            </w:r>
          </w:p>
        </w:tc>
      </w:tr>
      <w:tr w:rsidR="009B0786" w:rsidRPr="000F1D49" w14:paraId="006D5862" w14:textId="77777777" w:rsidTr="008171A6">
        <w:tc>
          <w:tcPr>
            <w:tcW w:w="783" w:type="pct"/>
            <w:vAlign w:val="bottom"/>
          </w:tcPr>
          <w:p w14:paraId="2D7B1B13" w14:textId="77777777" w:rsidR="009B0786" w:rsidRPr="000F1D49" w:rsidRDefault="009B0786" w:rsidP="008171A6">
            <w:pPr>
              <w:spacing w:before="120"/>
              <w:ind w:left="698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CA7813" w14:textId="1DA5AF8B" w:rsidR="009B0786" w:rsidRPr="000F1D49" w:rsidRDefault="0087485F" w:rsidP="008171A6">
            <w:pPr>
              <w:spacing w:before="120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t>Bronze</w:t>
            </w:r>
            <w:proofErr w:type="gramStart"/>
            <w:r w:rsidRPr="000F1D49">
              <w:rPr>
                <w:rFonts w:ascii="AngsanaUPC" w:hAnsi="AngsanaUPC" w:cs="AngsanaUPC" w:hint="cs"/>
                <w:sz w:val="32"/>
                <w:szCs w:val="32"/>
              </w:rPr>
              <w:t xml:space="preserve">   (</w:t>
            </w:r>
            <w:proofErr w:type="gramEnd"/>
            <w:r w:rsidRPr="000F1D49">
              <w:rPr>
                <w:rFonts w:ascii="AngsanaUPC" w:hAnsi="AngsanaUPC" w:cs="AngsanaUPC" w:hint="cs"/>
                <w:sz w:val="32"/>
                <w:szCs w:val="32"/>
              </w:rPr>
              <w:t>$2,500- $4,999)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                                                </w:t>
            </w:r>
            <w:r w:rsidR="00437C27" w:rsidRPr="000F1D49">
              <w:rPr>
                <w:rFonts w:ascii="AngsanaUPC" w:hAnsi="AngsanaUPC" w:cs="AngsanaUPC"/>
                <w:sz w:val="32"/>
                <w:szCs w:val="32"/>
              </w:rPr>
              <w:t xml:space="preserve">     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 </w:t>
            </w:r>
            <w:r w:rsidR="008171A6">
              <w:rPr>
                <w:rFonts w:ascii="AngsanaUPC" w:hAnsi="AngsanaUPC" w:cs="AngsanaUPC"/>
                <w:sz w:val="32"/>
                <w:szCs w:val="32"/>
              </w:rPr>
              <w:t xml:space="preserve">            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$</w:t>
            </w:r>
          </w:p>
        </w:tc>
      </w:tr>
      <w:tr w:rsidR="009B0786" w:rsidRPr="000F1D49" w14:paraId="3FE4E057" w14:textId="77777777" w:rsidTr="008171A6">
        <w:tc>
          <w:tcPr>
            <w:tcW w:w="1355" w:type="pct"/>
            <w:gridSpan w:val="3"/>
            <w:vAlign w:val="bottom"/>
          </w:tcPr>
          <w:p w14:paraId="31776EEE" w14:textId="77777777" w:rsidR="009B0786" w:rsidRPr="000F1D49" w:rsidRDefault="009B0786" w:rsidP="008171A6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645" w:type="pct"/>
            <w:gridSpan w:val="3"/>
            <w:vAlign w:val="bottom"/>
          </w:tcPr>
          <w:p w14:paraId="4DE75CED" w14:textId="1EA65850" w:rsidR="009B0786" w:rsidRPr="000F1D49" w:rsidRDefault="009B0786" w:rsidP="008171A6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9B0786" w:rsidRPr="00C9238F" w14:paraId="0FDAF79F" w14:textId="77777777" w:rsidTr="008171A6">
        <w:tc>
          <w:tcPr>
            <w:tcW w:w="5000" w:type="pct"/>
            <w:gridSpan w:val="6"/>
            <w:vAlign w:val="bottom"/>
          </w:tcPr>
          <w:p w14:paraId="2888BD0C" w14:textId="77777777" w:rsidR="000E67FA" w:rsidRDefault="002417C1" w:rsidP="008171A6">
            <w:pPr>
              <w:rPr>
                <w:rFonts w:ascii="AngsanaUPC" w:hAnsi="AngsanaUPC" w:cs="AngsanaUPC"/>
                <w:sz w:val="24"/>
                <w:szCs w:val="24"/>
              </w:rPr>
            </w:pPr>
            <w:r w:rsidRPr="002417C1">
              <w:rPr>
                <w:rFonts w:ascii="AngsanaUPC" w:hAnsi="AngsanaUPC" w:cs="AngsanaUPC"/>
                <w:sz w:val="24"/>
                <w:szCs w:val="24"/>
              </w:rPr>
              <w:t>THE SPONSOR IS ELIGIBLE TO RECEIVE BENEFITS AND PRIVILAGES AS OUTLINED IN THE CURRENT PACKAGES</w:t>
            </w:r>
            <w:r w:rsidR="009E707C">
              <w:rPr>
                <w:rFonts w:ascii="AngsanaUPC" w:hAnsi="AngsanaUPC" w:cs="AngsanaUPC"/>
                <w:sz w:val="24"/>
                <w:szCs w:val="24"/>
              </w:rPr>
              <w:t xml:space="preserve"> (please see attached document).</w:t>
            </w:r>
          </w:p>
          <w:p w14:paraId="3EC59925" w14:textId="56D8AE00" w:rsidR="009E707C" w:rsidRDefault="000E67FA" w:rsidP="008171A6">
            <w:pPr>
              <w:rPr>
                <w:rFonts w:ascii="AngsanaUPC" w:hAnsi="AngsanaUPC" w:cs="AngsanaUPC"/>
                <w:sz w:val="24"/>
                <w:szCs w:val="24"/>
              </w:rPr>
            </w:pPr>
            <w:r>
              <w:rPr>
                <w:rFonts w:ascii="AngsanaUPC" w:hAnsi="AngsanaUPC" w:cs="AngsanaUPC"/>
                <w:b/>
                <w:sz w:val="40"/>
                <w:szCs w:val="40"/>
                <w:u w:val="single"/>
              </w:rPr>
              <w:t>PAYMENT</w:t>
            </w:r>
            <w:r w:rsidRPr="0087485F">
              <w:rPr>
                <w:rFonts w:ascii="AngsanaUPC" w:hAnsi="AngsanaUPC" w:cs="AngsanaUPC" w:hint="cs"/>
                <w:b/>
                <w:sz w:val="40"/>
                <w:szCs w:val="40"/>
                <w:u w:val="single"/>
              </w:rPr>
              <w:t xml:space="preserve"> INFORMATION</w:t>
            </w:r>
            <w:r>
              <w:rPr>
                <w:rFonts w:ascii="AngsanaUPC" w:hAnsi="AngsanaUPC" w:cs="AngsanaUPC"/>
                <w:b/>
                <w:sz w:val="40"/>
                <w:szCs w:val="40"/>
                <w:u w:val="single"/>
              </w:rPr>
              <w:t>:</w:t>
            </w:r>
          </w:p>
          <w:p w14:paraId="16857B73" w14:textId="144870AF" w:rsidR="009E707C" w:rsidRDefault="004076DA" w:rsidP="008171A6">
            <w:pPr>
              <w:rPr>
                <w:rFonts w:ascii="AngsanaUPC" w:hAnsi="AngsanaUPC" w:cs="AngsanaUPC"/>
                <w:sz w:val="24"/>
                <w:szCs w:val="24"/>
              </w:rPr>
            </w:pPr>
            <w:r w:rsidRPr="000E67FA">
              <w:rPr>
                <w:rFonts w:ascii="AngsanaUPC" w:hAnsi="AngsanaUPC" w:cs="AngsanaUPC"/>
                <w:b/>
                <w:noProof/>
                <w:sz w:val="40"/>
                <w:szCs w:val="40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B95F53E" wp14:editId="7E43FDB5">
                      <wp:simplePos x="0" y="0"/>
                      <wp:positionH relativeFrom="column">
                        <wp:posOffset>1703070</wp:posOffset>
                      </wp:positionH>
                      <wp:positionV relativeFrom="paragraph">
                        <wp:posOffset>67945</wp:posOffset>
                      </wp:positionV>
                      <wp:extent cx="4152900" cy="933450"/>
                      <wp:effectExtent l="0" t="0" r="19050" b="19050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290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225768" w14:textId="0C595E27" w:rsidR="000E67FA" w:rsidRPr="008C646C" w:rsidRDefault="00BB7F11" w:rsidP="004076DA">
                                  <w:pPr>
                                    <w:pStyle w:val="ListParagraph"/>
                                    <w:numPr>
                                      <w:ilvl w:val="0"/>
                                      <w:numId w:val="25"/>
                                    </w:numPr>
                                  </w:pPr>
                                  <w:r>
                                    <w:rPr>
                                      <w:rFonts w:ascii="AngsanaUPC" w:hAnsi="AngsanaUPC" w:cs="AngsanaUPC"/>
                                      <w:sz w:val="32"/>
                                      <w:szCs w:val="32"/>
                                    </w:rPr>
                                    <w:t>PAYMENT ENCLOSED</w:t>
                                  </w:r>
                                  <w:r w:rsidR="008C646C">
                                    <w:rPr>
                                      <w:rFonts w:ascii="AngsanaUPC" w:hAnsi="AngsanaUPC" w:cs="AngsanaUPC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="008C646C">
                                    <w:rPr>
                                      <w:rFonts w:ascii="AngsanaUPC" w:hAnsi="AngsanaUPC" w:cs="AngsanaUP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8C646C" w:rsidRPr="008C646C">
                                    <w:rPr>
                                      <w:rFonts w:ascii="AngsanaUPC" w:hAnsi="AngsanaUPC" w:cs="AngsanaUPC"/>
                                    </w:rPr>
                                    <w:t>checks made payable to JWCFA</w:t>
                                  </w:r>
                                </w:p>
                                <w:p w14:paraId="5B7DC772" w14:textId="3FC6A67D" w:rsidR="008C646C" w:rsidRPr="00DA2A90" w:rsidRDefault="00DA2A90" w:rsidP="004076DA">
                                  <w:pPr>
                                    <w:pStyle w:val="ListParagraph"/>
                                    <w:numPr>
                                      <w:ilvl w:val="0"/>
                                      <w:numId w:val="25"/>
                                    </w:numPr>
                                  </w:pPr>
                                  <w:r>
                                    <w:rPr>
                                      <w:rFonts w:ascii="AngsanaUPC" w:hAnsi="AngsanaUPC" w:cs="AngsanaUPC"/>
                                      <w:sz w:val="32"/>
                                      <w:szCs w:val="32"/>
                                    </w:rPr>
                                    <w:t>CREDIT CARD-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AngsanaUPC" w:hAnsi="AngsanaUPC" w:cs="AngsanaUPC"/>
                                    </w:rPr>
                                    <w:t>F</w:t>
                                  </w:r>
                                  <w:r w:rsidRPr="00DA2A90">
                                    <w:rPr>
                                      <w:rFonts w:ascii="AngsanaUPC" w:hAnsi="AngsanaUPC" w:cs="AngsanaUPC" w:hint="cs"/>
                                    </w:rPr>
                                    <w:t>air staff will call for your information</w:t>
                                  </w:r>
                                </w:p>
                                <w:p w14:paraId="42EDEB31" w14:textId="0B650CE2" w:rsidR="00DA2A90" w:rsidRPr="004A7939" w:rsidRDefault="00DA2A90" w:rsidP="004076DA">
                                  <w:pPr>
                                    <w:pStyle w:val="ListParagraph"/>
                                    <w:numPr>
                                      <w:ilvl w:val="0"/>
                                      <w:numId w:val="25"/>
                                    </w:numPr>
                                    <w:rPr>
                                      <w:rFonts w:ascii="AngsanaUPC" w:hAnsi="AngsanaUPC" w:cs="AngsanaUPC"/>
                                      <w:sz w:val="32"/>
                                      <w:szCs w:val="32"/>
                                    </w:rPr>
                                  </w:pPr>
                                  <w:r w:rsidRPr="004A7939">
                                    <w:rPr>
                                      <w:rFonts w:ascii="AngsanaUPC" w:hAnsi="AngsanaUPC" w:cs="AngsanaUPC" w:hint="cs"/>
                                      <w:sz w:val="32"/>
                                      <w:szCs w:val="32"/>
                                    </w:rPr>
                                    <w:t>INVOICE ME</w:t>
                                  </w:r>
                                  <w:r w:rsidR="004A7939">
                                    <w:rPr>
                                      <w:rFonts w:ascii="AngsanaUPC" w:hAnsi="AngsanaUPC" w:cs="AngsanaUPC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 w:rsidR="004A7939">
                                    <w:rPr>
                                      <w:rFonts w:ascii="AngsanaUPC" w:hAnsi="AngsanaUPC" w:cs="AngsanaUPC"/>
                                    </w:rPr>
                                    <w:t xml:space="preserve">Email is required </w:t>
                                  </w:r>
                                  <w:r w:rsidR="00B0107E">
                                    <w:rPr>
                                      <w:rFonts w:ascii="AngsanaUPC" w:hAnsi="AngsanaUPC" w:cs="AngsanaUPC"/>
                                    </w:rPr>
                                    <w:t xml:space="preserve">and due </w:t>
                                  </w:r>
                                  <w:r w:rsidR="00857617">
                                    <w:rPr>
                                      <w:rFonts w:ascii="AngsanaUPC" w:hAnsi="AngsanaUPC" w:cs="AngsanaUPC"/>
                                    </w:rPr>
                                    <w:t>upon receipt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5F53E" id="_x0000_s1027" type="#_x0000_t202" style="position:absolute;margin-left:134.1pt;margin-top:5.35pt;width:327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" strokecolor="white [3212]">
                      <v:textbox>
                        <w:txbxContent>
                          <w:p w14:paraId="48225768" w14:textId="0C595E27" w:rsidR="000E67FA" w:rsidRPr="008C646C" w:rsidRDefault="00BB7F11" w:rsidP="004076D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>PAYMENT ENCLOSED</w:t>
                            </w:r>
                            <w:r w:rsidR="008C646C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>-</w:t>
                            </w:r>
                            <w:r w:rsidR="008C646C">
                              <w:rPr>
                                <w:rFonts w:ascii="AngsanaUPC" w:hAnsi="AngsanaUPC" w:cs="AngsanaUP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646C" w:rsidRPr="008C646C">
                              <w:rPr>
                                <w:rFonts w:ascii="AngsanaUPC" w:hAnsi="AngsanaUPC" w:cs="AngsanaUPC"/>
                              </w:rPr>
                              <w:t>checks made payable to JWCFA</w:t>
                            </w:r>
                          </w:p>
                          <w:p w14:paraId="5B7DC772" w14:textId="3FC6A67D" w:rsidR="008C646C" w:rsidRPr="00DA2A90" w:rsidRDefault="00DA2A90" w:rsidP="004076D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>CREDIT CARD-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</w:rPr>
                              <w:t>F</w:t>
                            </w:r>
                            <w:r w:rsidRPr="00DA2A90">
                              <w:rPr>
                                <w:rFonts w:ascii="AngsanaUPC" w:hAnsi="AngsanaUPC" w:cs="AngsanaUPC" w:hint="cs"/>
                              </w:rPr>
                              <w:t>air staff will call for your information</w:t>
                            </w:r>
                          </w:p>
                          <w:p w14:paraId="42EDEB31" w14:textId="0B650CE2" w:rsidR="00DA2A90" w:rsidRPr="004A7939" w:rsidRDefault="00DA2A90" w:rsidP="004076D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</w:pPr>
                            <w:r w:rsidRPr="004A7939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</w:rPr>
                              <w:t>INVOICE ME</w:t>
                            </w:r>
                            <w:r w:rsidR="004A7939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4A7939">
                              <w:rPr>
                                <w:rFonts w:ascii="AngsanaUPC" w:hAnsi="AngsanaUPC" w:cs="AngsanaUPC"/>
                              </w:rPr>
                              <w:t xml:space="preserve">Email is required </w:t>
                            </w:r>
                            <w:r w:rsidR="00B0107E">
                              <w:rPr>
                                <w:rFonts w:ascii="AngsanaUPC" w:hAnsi="AngsanaUPC" w:cs="AngsanaUPC"/>
                              </w:rPr>
                              <w:t xml:space="preserve">and due </w:t>
                            </w:r>
                            <w:r w:rsidR="00857617">
                              <w:rPr>
                                <w:rFonts w:ascii="AngsanaUPC" w:hAnsi="AngsanaUPC" w:cs="AngsanaUPC"/>
                              </w:rPr>
                              <w:t>upon receipt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A7F4731" w14:textId="4399955C" w:rsidR="009E707C" w:rsidRPr="002417C1" w:rsidRDefault="009E707C" w:rsidP="008171A6">
            <w:pPr>
              <w:rPr>
                <w:rFonts w:ascii="AngsanaUPC" w:hAnsi="AngsanaUPC" w:cs="AngsanaUPC"/>
                <w:sz w:val="24"/>
                <w:szCs w:val="24"/>
              </w:rPr>
            </w:pPr>
          </w:p>
        </w:tc>
      </w:tr>
    </w:tbl>
    <w:p w14:paraId="650CC3A7" w14:textId="713AD416" w:rsidR="00C9238F" w:rsidRDefault="008171A6" w:rsidP="00AF6BFE">
      <w:pPr>
        <w:pStyle w:val="NoSpacing"/>
        <w:rPr>
          <w:rFonts w:ascii="AngsanaUPC" w:hAnsi="AngsanaUPC" w:cs="AngsanaUPC"/>
          <w:sz w:val="28"/>
        </w:rPr>
      </w:pPr>
      <w:r>
        <w:br w:type="textWrapping" w:clear="all"/>
      </w:r>
      <w:r w:rsidR="005D0674">
        <w:rPr>
          <w:rFonts w:ascii="AngsanaUPC" w:hAnsi="AngsanaUPC" w:cs="AngsanaUPC"/>
          <w:sz w:val="28"/>
        </w:rPr>
        <w:t xml:space="preserve">BY SIGNING BELOW, I ACKNOWLEDGE AND AGREE TO PROVIDE </w:t>
      </w:r>
      <w:r w:rsidR="00AB21E0">
        <w:rPr>
          <w:rFonts w:ascii="AngsanaUPC" w:hAnsi="AngsanaUPC" w:cs="AngsanaUPC"/>
          <w:sz w:val="28"/>
        </w:rPr>
        <w:t>PAYMENT AS STATED.</w:t>
      </w:r>
    </w:p>
    <w:p w14:paraId="0E762C79" w14:textId="77777777" w:rsidR="004B465E" w:rsidRDefault="004B465E" w:rsidP="00AF6BFE">
      <w:pPr>
        <w:pStyle w:val="NoSpacing"/>
        <w:rPr>
          <w:rFonts w:ascii="AngsanaUPC" w:hAnsi="AngsanaUPC" w:cs="AngsanaUPC"/>
          <w:sz w:val="28"/>
        </w:rPr>
      </w:pPr>
    </w:p>
    <w:p w14:paraId="78E734C5" w14:textId="056F0096" w:rsidR="00AB21E0" w:rsidRDefault="00AB21E0" w:rsidP="00AF6BFE">
      <w:pPr>
        <w:pStyle w:val="NoSpacing"/>
        <w:rPr>
          <w:rFonts w:ascii="AngsanaUPC" w:hAnsi="AngsanaUPC" w:cs="AngsanaUPC"/>
          <w:sz w:val="28"/>
        </w:rPr>
      </w:pPr>
      <w:r>
        <w:rPr>
          <w:rFonts w:ascii="AngsanaUPC" w:hAnsi="AngsanaUPC" w:cs="AngsanaUPC"/>
          <w:sz w:val="28"/>
        </w:rPr>
        <w:t xml:space="preserve">SIGNATURE </w:t>
      </w:r>
      <w:r w:rsidRPr="00020503">
        <w:rPr>
          <w:rFonts w:ascii="AngsanaUPC" w:hAnsi="AngsanaUPC" w:cs="AngsanaUPC"/>
          <w:i/>
          <w:iCs/>
          <w:sz w:val="28"/>
        </w:rPr>
        <w:t>*</w:t>
      </w:r>
      <w:r w:rsidR="00020503" w:rsidRPr="00020503">
        <w:rPr>
          <w:rFonts w:ascii="AngsanaUPC" w:hAnsi="AngsanaUPC" w:cs="AngsanaUPC"/>
          <w:i/>
          <w:iCs/>
          <w:sz w:val="28"/>
        </w:rPr>
        <w:t>required</w:t>
      </w:r>
      <w:r w:rsidR="00020503">
        <w:rPr>
          <w:rFonts w:ascii="AngsanaUPC" w:hAnsi="AngsanaUPC" w:cs="AngsanaUPC"/>
          <w:i/>
          <w:iCs/>
          <w:sz w:val="28"/>
        </w:rPr>
        <w:t xml:space="preserve"> </w:t>
      </w:r>
      <w:r w:rsidR="00020503">
        <w:rPr>
          <w:rFonts w:ascii="AngsanaUPC" w:hAnsi="AngsanaUPC" w:cs="AngsanaUPC"/>
          <w:sz w:val="28"/>
        </w:rPr>
        <w:t>___________________________________</w:t>
      </w:r>
      <w:r w:rsidR="00A40724">
        <w:rPr>
          <w:rFonts w:ascii="AngsanaUPC" w:hAnsi="AngsanaUPC" w:cs="AngsanaUPC"/>
          <w:sz w:val="28"/>
        </w:rPr>
        <w:t>__________ DATE _____________________________</w:t>
      </w:r>
    </w:p>
    <w:p w14:paraId="4117F026" w14:textId="6BF3DCEA" w:rsidR="00A40724" w:rsidRPr="00A40724" w:rsidRDefault="00A40724" w:rsidP="00A40724">
      <w:pPr>
        <w:pStyle w:val="NoSpacing"/>
        <w:jc w:val="center"/>
        <w:rPr>
          <w:rFonts w:ascii="AngsanaUPC" w:hAnsi="AngsanaUPC" w:cs="AngsanaUPC"/>
          <w:sz w:val="24"/>
          <w:szCs w:val="24"/>
        </w:rPr>
      </w:pPr>
      <w:r>
        <w:rPr>
          <w:rFonts w:ascii="AngsanaUPC" w:hAnsi="AngsanaUPC" w:cs="AngsanaUPC"/>
          <w:sz w:val="24"/>
          <w:szCs w:val="24"/>
        </w:rPr>
        <w:t xml:space="preserve">THANK YOU FOR YOUR SUPPORT </w:t>
      </w:r>
      <w:r w:rsidR="004B465E">
        <w:rPr>
          <w:rFonts w:ascii="AngsanaUPC" w:hAnsi="AngsanaUPC" w:cs="AngsanaUPC"/>
          <w:sz w:val="24"/>
          <w:szCs w:val="24"/>
        </w:rPr>
        <w:t xml:space="preserve">OF THIS GREAT TRADITION </w:t>
      </w:r>
    </w:p>
    <w:sectPr w:rsidR="00A40724" w:rsidRPr="00A40724" w:rsidSect="005768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DB5F7" w14:textId="77777777" w:rsidR="00A14AE1" w:rsidRDefault="00A14AE1" w:rsidP="00C9238F">
      <w:pPr>
        <w:spacing w:after="0" w:line="240" w:lineRule="auto"/>
      </w:pPr>
      <w:r>
        <w:separator/>
      </w:r>
    </w:p>
  </w:endnote>
  <w:endnote w:type="continuationSeparator" w:id="0">
    <w:p w14:paraId="1AB17D20" w14:textId="77777777" w:rsidR="00A14AE1" w:rsidRDefault="00A14AE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4DA904-93D6-40F6-B33A-5C2EC539B02A}"/>
    <w:embedBold r:id="rId2" w:fontKey="{C31F5ACD-E95E-4BAA-BA07-5858384BEE9A}"/>
    <w:embedItalic r:id="rId3" w:fontKey="{DBA424C5-0139-4B08-B38F-446A61BAFD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CCE5828-8092-45C1-8F0F-47ADEF248AE7}"/>
    <w:embedBold r:id="rId5" w:fontKey="{F04D5DF4-AB75-4923-B8F9-D34BBEB633E1}"/>
    <w:embedItalic r:id="rId6" w:fontKey="{2DC9B695-AE38-45D5-95D2-3CEB67AF21E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78C62B6-A647-484A-8C47-8358BAA0C54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99A0199B-43C7-48EF-A6C8-4D9300493608}"/>
    <w:embedBold r:id="rId9" w:fontKey="{D7336FD3-026C-4744-B887-C45FDCF20F6C}"/>
  </w:font>
  <w:font w:name="AngsanaUPC">
    <w:charset w:val="DE"/>
    <w:family w:val="roman"/>
    <w:pitch w:val="variable"/>
    <w:sig w:usb0="81000003" w:usb1="00000000" w:usb2="00000000" w:usb3="00000000" w:csb0="00010001" w:csb1="00000000"/>
    <w:embedRegular r:id="rId10" w:fontKey="{3ED79A06-E915-4EDB-A4BE-A7E8B8592F05}"/>
    <w:embedBold r:id="rId11" w:fontKey="{2237FDE2-E761-4E2F-90EC-B27B8CE7F22D}"/>
    <w:embedItalic r:id="rId12" w:fontKey="{50653B18-BA44-4855-BA0B-D8FA7F694AA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841F8AC5-EDC0-472F-AD59-EA2645D4D6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3B79F" w14:textId="77777777" w:rsidR="004B465E" w:rsidRDefault="004B46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6F069" w14:textId="21155F64" w:rsidR="004B465E" w:rsidRDefault="004B465E" w:rsidP="0097697A">
    <w:pPr>
      <w:pStyle w:val="Footer"/>
      <w:jc w:val="center"/>
    </w:pPr>
    <w:r>
      <w:t>DATE RECEIVED</w:t>
    </w:r>
    <w:r w:rsidR="008574D7">
      <w:t>: __________</w:t>
    </w:r>
    <w:r w:rsidR="00CC3E4E">
      <w:t xml:space="preserve"> INVOICE #: ___________ INVOICE DATE: ___________ </w:t>
    </w:r>
    <w:r w:rsidR="0097697A">
      <w:t>DATE PAID: ____________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1F648" w14:textId="77777777" w:rsidR="004B465E" w:rsidRDefault="004B46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70D76" w14:textId="77777777" w:rsidR="00A14AE1" w:rsidRDefault="00A14AE1" w:rsidP="00C9238F">
      <w:pPr>
        <w:spacing w:after="0" w:line="240" w:lineRule="auto"/>
      </w:pPr>
      <w:r>
        <w:separator/>
      </w:r>
    </w:p>
  </w:footnote>
  <w:footnote w:type="continuationSeparator" w:id="0">
    <w:p w14:paraId="04FAF523" w14:textId="77777777" w:rsidR="00A14AE1" w:rsidRDefault="00A14AE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A6C82" w14:textId="77777777" w:rsidR="004B465E" w:rsidRDefault="004B46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5EB4" w14:textId="77777777" w:rsidR="004B465E" w:rsidRDefault="004B46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7284B" w14:textId="77777777" w:rsidR="004B465E" w:rsidRDefault="004B46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D6C21B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C14748"/>
    <w:multiLevelType w:val="multilevel"/>
    <w:tmpl w:val="0409001D"/>
    <w:numStyleLink w:val="Style1"/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4" w15:restartNumberingAfterBreak="0">
    <w:nsid w:val="7D9C1D85"/>
    <w:multiLevelType w:val="multilevel"/>
    <w:tmpl w:val="0409001D"/>
    <w:styleLink w:val="Style1"/>
    <w:lvl w:ilvl="0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0074592">
    <w:abstractNumId w:val="12"/>
  </w:num>
  <w:num w:numId="2" w16cid:durableId="781150079">
    <w:abstractNumId w:val="8"/>
  </w:num>
  <w:num w:numId="3" w16cid:durableId="1495610544">
    <w:abstractNumId w:val="17"/>
  </w:num>
  <w:num w:numId="4" w16cid:durableId="1231112909">
    <w:abstractNumId w:val="13"/>
  </w:num>
  <w:num w:numId="5" w16cid:durableId="1359888468">
    <w:abstractNumId w:val="14"/>
  </w:num>
  <w:num w:numId="6" w16cid:durableId="20982549">
    <w:abstractNumId w:val="21"/>
  </w:num>
  <w:num w:numId="7" w16cid:durableId="1719668165">
    <w:abstractNumId w:val="7"/>
  </w:num>
  <w:num w:numId="8" w16cid:durableId="1261796568">
    <w:abstractNumId w:val="11"/>
  </w:num>
  <w:num w:numId="9" w16cid:durableId="1102651361">
    <w:abstractNumId w:val="19"/>
  </w:num>
  <w:num w:numId="10" w16cid:durableId="1190266018">
    <w:abstractNumId w:val="2"/>
  </w:num>
  <w:num w:numId="11" w16cid:durableId="1611013714">
    <w:abstractNumId w:val="6"/>
  </w:num>
  <w:num w:numId="12" w16cid:durableId="662007834">
    <w:abstractNumId w:val="0"/>
  </w:num>
  <w:num w:numId="13" w16cid:durableId="863979174">
    <w:abstractNumId w:val="3"/>
  </w:num>
  <w:num w:numId="14" w16cid:durableId="740952099">
    <w:abstractNumId w:val="10"/>
  </w:num>
  <w:num w:numId="15" w16cid:durableId="34476728">
    <w:abstractNumId w:val="9"/>
  </w:num>
  <w:num w:numId="16" w16cid:durableId="234514238">
    <w:abstractNumId w:val="18"/>
  </w:num>
  <w:num w:numId="17" w16cid:durableId="1216237264">
    <w:abstractNumId w:val="4"/>
  </w:num>
  <w:num w:numId="18" w16cid:durableId="1865635639">
    <w:abstractNumId w:val="23"/>
  </w:num>
  <w:num w:numId="19" w16cid:durableId="188107311">
    <w:abstractNumId w:val="20"/>
  </w:num>
  <w:num w:numId="20" w16cid:durableId="1343238985">
    <w:abstractNumId w:val="15"/>
  </w:num>
  <w:num w:numId="21" w16cid:durableId="408112301">
    <w:abstractNumId w:val="22"/>
  </w:num>
  <w:num w:numId="22" w16cid:durableId="220480664">
    <w:abstractNumId w:val="5"/>
  </w:num>
  <w:num w:numId="23" w16cid:durableId="1888373237">
    <w:abstractNumId w:val="1"/>
  </w:num>
  <w:num w:numId="24" w16cid:durableId="477503735">
    <w:abstractNumId w:val="24"/>
  </w:num>
  <w:num w:numId="25" w16cid:durableId="839582781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142"/>
    <w:rsid w:val="00003212"/>
    <w:rsid w:val="00020503"/>
    <w:rsid w:val="00046E9C"/>
    <w:rsid w:val="00052382"/>
    <w:rsid w:val="0006568A"/>
    <w:rsid w:val="00065A07"/>
    <w:rsid w:val="00076F0F"/>
    <w:rsid w:val="00084253"/>
    <w:rsid w:val="000D1F49"/>
    <w:rsid w:val="000E67FA"/>
    <w:rsid w:val="000F1D49"/>
    <w:rsid w:val="00130EDE"/>
    <w:rsid w:val="001727CA"/>
    <w:rsid w:val="001C329E"/>
    <w:rsid w:val="002417C1"/>
    <w:rsid w:val="002C56E6"/>
    <w:rsid w:val="002D3238"/>
    <w:rsid w:val="00310E21"/>
    <w:rsid w:val="00361E11"/>
    <w:rsid w:val="003A7D5A"/>
    <w:rsid w:val="003F0847"/>
    <w:rsid w:val="0040090B"/>
    <w:rsid w:val="004028B4"/>
    <w:rsid w:val="004076DA"/>
    <w:rsid w:val="00437C27"/>
    <w:rsid w:val="0046302A"/>
    <w:rsid w:val="00487D2D"/>
    <w:rsid w:val="004A17B8"/>
    <w:rsid w:val="004A7939"/>
    <w:rsid w:val="004B465E"/>
    <w:rsid w:val="004D5D62"/>
    <w:rsid w:val="004E5717"/>
    <w:rsid w:val="005112D0"/>
    <w:rsid w:val="00576892"/>
    <w:rsid w:val="00577E06"/>
    <w:rsid w:val="005A3BF7"/>
    <w:rsid w:val="005D0674"/>
    <w:rsid w:val="005F2035"/>
    <w:rsid w:val="005F7990"/>
    <w:rsid w:val="00636601"/>
    <w:rsid w:val="0063739C"/>
    <w:rsid w:val="00664C46"/>
    <w:rsid w:val="00747142"/>
    <w:rsid w:val="00770F25"/>
    <w:rsid w:val="007A35A8"/>
    <w:rsid w:val="007B0A85"/>
    <w:rsid w:val="007C6A52"/>
    <w:rsid w:val="008171A6"/>
    <w:rsid w:val="0082043E"/>
    <w:rsid w:val="008574D7"/>
    <w:rsid w:val="00857617"/>
    <w:rsid w:val="0087485F"/>
    <w:rsid w:val="00897670"/>
    <w:rsid w:val="008B0E32"/>
    <w:rsid w:val="008C646C"/>
    <w:rsid w:val="008E203A"/>
    <w:rsid w:val="0091229C"/>
    <w:rsid w:val="00920221"/>
    <w:rsid w:val="00940E73"/>
    <w:rsid w:val="009667D0"/>
    <w:rsid w:val="0097697A"/>
    <w:rsid w:val="0098597D"/>
    <w:rsid w:val="009B0786"/>
    <w:rsid w:val="009C5A2C"/>
    <w:rsid w:val="009E707C"/>
    <w:rsid w:val="009F619A"/>
    <w:rsid w:val="009F6DDE"/>
    <w:rsid w:val="00A14AE1"/>
    <w:rsid w:val="00A1613A"/>
    <w:rsid w:val="00A370A8"/>
    <w:rsid w:val="00A40724"/>
    <w:rsid w:val="00AB21E0"/>
    <w:rsid w:val="00AF651A"/>
    <w:rsid w:val="00AF6BFE"/>
    <w:rsid w:val="00B0107E"/>
    <w:rsid w:val="00B8750C"/>
    <w:rsid w:val="00BB7F11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C3E4E"/>
    <w:rsid w:val="00CD4532"/>
    <w:rsid w:val="00CD47B0"/>
    <w:rsid w:val="00CE6104"/>
    <w:rsid w:val="00CE7918"/>
    <w:rsid w:val="00D16163"/>
    <w:rsid w:val="00D728B3"/>
    <w:rsid w:val="00DA2A90"/>
    <w:rsid w:val="00DB3FAD"/>
    <w:rsid w:val="00E41701"/>
    <w:rsid w:val="00E44E11"/>
    <w:rsid w:val="00E61C09"/>
    <w:rsid w:val="00EB3B58"/>
    <w:rsid w:val="00EC7359"/>
    <w:rsid w:val="00EE3054"/>
    <w:rsid w:val="00EE3F4E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163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numbering" w:customStyle="1" w:styleId="Style1">
    <w:name w:val="Style1"/>
    <w:uiPriority w:val="99"/>
    <w:rsid w:val="004076DA"/>
    <w:pPr>
      <w:numPr>
        <w:numId w:val="24"/>
      </w:numPr>
    </w:pPr>
  </w:style>
  <w:style w:type="paragraph" w:styleId="ListParagraph">
    <w:name w:val="List Paragraph"/>
    <w:basedOn w:val="Normal"/>
    <w:uiPriority w:val="34"/>
    <w:semiHidden/>
    <w:qFormat/>
    <w:rsid w:val="004076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dyr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2022-09-16T15:45:00Z</dcterms:created>
  <dcterms:modified xsi:type="dcterms:W3CDTF">2022-09-16T15:45:00Z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