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Calendar"/>
        <w:tblpPr w:leftFromText="180" w:rightFromText="180" w:vertAnchor="page" w:horzAnchor="margin" w:tblpY="1741"/>
        <w:tblW w:w="5002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6"/>
        <w:gridCol w:w="2056"/>
        <w:gridCol w:w="939"/>
        <w:gridCol w:w="1117"/>
        <w:gridCol w:w="2056"/>
        <w:gridCol w:w="2056"/>
        <w:gridCol w:w="2056"/>
        <w:gridCol w:w="6"/>
      </w:tblGrid>
      <w:tr w:rsidR="002F6E35" w:rsidRPr="001E2115" w14:paraId="63B96C02" w14:textId="77777777" w:rsidTr="00AC59A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</w:trPr>
        <w:sdt>
          <w:sdtPr>
            <w:rPr>
              <w:rFonts w:ascii="Century Gothic" w:hAnsi="Century Gothic"/>
              <w:b/>
              <w:sz w:val="20"/>
            </w:rPr>
            <w:id w:val="1527134494"/>
            <w:placeholder>
              <w:docPart w:val="460393AB0F714A9BA03D680195C1406F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</w:tcBorders>
              </w:tcPr>
              <w:p w14:paraId="63B96BFB" w14:textId="77777777" w:rsidR="002F6E35" w:rsidRPr="00812880" w:rsidRDefault="009035F5" w:rsidP="00812880">
                <w:pPr>
                  <w:pStyle w:val="Days"/>
                  <w:rPr>
                    <w:rFonts w:ascii="Century Gothic" w:hAnsi="Century Gothic"/>
                    <w:b/>
                    <w:sz w:val="20"/>
                  </w:rPr>
                </w:pPr>
                <w:r w:rsidRPr="00812880">
                  <w:rPr>
                    <w:rFonts w:ascii="Century Gothic" w:hAnsi="Century Gothic"/>
                    <w:b/>
                    <w:sz w:val="20"/>
                  </w:rPr>
                  <w:t>Sunday</w:t>
                </w:r>
              </w:p>
            </w:tc>
          </w:sdtContent>
        </w:sdt>
        <w:tc>
          <w:tcPr>
            <w:tcW w:w="20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B96BFC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8650153"/>
                <w:placeholder>
                  <w:docPart w:val="FCB6A9211F584626A48F31E8BDA25BD8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Monday</w:t>
                </w:r>
              </w:sdtContent>
            </w:sdt>
          </w:p>
        </w:tc>
        <w:tc>
          <w:tcPr>
            <w:tcW w:w="20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B96BFD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-1517691135"/>
                <w:placeholder>
                  <w:docPart w:val="BB33F0DDAE784E98994DFABD8004E040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Tuesday</w:t>
                </w:r>
              </w:sdtContent>
            </w:sdt>
          </w:p>
        </w:tc>
        <w:tc>
          <w:tcPr>
            <w:tcW w:w="205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B96BFE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-1684429625"/>
                <w:placeholder>
                  <w:docPart w:val="FF4BBEE9D66D450B93CFF826E07A1355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Wednesday</w:t>
                </w:r>
              </w:sdtContent>
            </w:sdt>
          </w:p>
        </w:tc>
        <w:tc>
          <w:tcPr>
            <w:tcW w:w="20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B96BFF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-1188375605"/>
                <w:placeholder>
                  <w:docPart w:val="E0964ECFE1B74BD9B9569BE1D2B7E935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Thursday</w:t>
                </w:r>
              </w:sdtContent>
            </w:sdt>
          </w:p>
        </w:tc>
        <w:tc>
          <w:tcPr>
            <w:tcW w:w="20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B96C00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1991825489"/>
                <w:placeholder>
                  <w:docPart w:val="6CAF45D368334DB3A8BAF4A4E6E7AB23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Friday</w:t>
                </w:r>
              </w:sdtContent>
            </w:sdt>
          </w:p>
        </w:tc>
        <w:tc>
          <w:tcPr>
            <w:tcW w:w="205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96C01" w14:textId="77777777" w:rsidR="002F6E35" w:rsidRPr="00812880" w:rsidRDefault="00000000" w:rsidP="00812880">
            <w:pPr>
              <w:pStyle w:val="Days"/>
              <w:rPr>
                <w:rFonts w:ascii="Century Gothic" w:hAnsi="Century Gothic"/>
                <w:b/>
                <w:sz w:val="20"/>
              </w:rPr>
            </w:pPr>
            <w:sdt>
              <w:sdtPr>
                <w:rPr>
                  <w:rFonts w:ascii="Century Gothic" w:hAnsi="Century Gothic"/>
                  <w:b/>
                  <w:sz w:val="20"/>
                </w:rPr>
                <w:id w:val="115736794"/>
                <w:placeholder>
                  <w:docPart w:val="6833AA69A16D43ED981C71420860F033"/>
                </w:placeholder>
                <w:temporary/>
                <w:showingPlcHdr/>
                <w15:appearance w15:val="hidden"/>
              </w:sdtPr>
              <w:sdtContent>
                <w:r w:rsidR="009035F5" w:rsidRPr="00812880">
                  <w:rPr>
                    <w:rFonts w:ascii="Century Gothic" w:hAnsi="Century Gothic"/>
                    <w:b/>
                    <w:sz w:val="20"/>
                  </w:rPr>
                  <w:t>Saturday</w:t>
                </w:r>
              </w:sdtContent>
            </w:sdt>
          </w:p>
        </w:tc>
      </w:tr>
      <w:tr w:rsidR="002F6E35" w:rsidRPr="001E2115" w14:paraId="63B96C0A" w14:textId="77777777" w:rsidTr="00AC59AE">
        <w:trPr>
          <w:gridAfter w:val="1"/>
          <w:wAfter w:w="6" w:type="dxa"/>
        </w:trPr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</w:tcBorders>
          </w:tcPr>
          <w:p w14:paraId="63B96C03" w14:textId="1E9C7AC3" w:rsidR="002F6E35" w:rsidRPr="00435A8C" w:rsidRDefault="001161C7" w:rsidP="001161C7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DocVariable MonthStart \@ dddd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>Saturday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 "Sunday" 1 ""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2056" w:type="dxa"/>
            <w:tcBorders>
              <w:top w:val="single" w:sz="4" w:space="0" w:color="000000" w:themeColor="text1"/>
              <w:bottom w:val="nil"/>
            </w:tcBorders>
          </w:tcPr>
          <w:p w14:paraId="63B96C04" w14:textId="0F8B109A" w:rsidR="002F6E35" w:rsidRPr="00435A8C" w:rsidRDefault="001161C7" w:rsidP="00D52ED0">
            <w:pPr>
              <w:pStyle w:val="Dates"/>
              <w:jc w:val="left"/>
              <w:rPr>
                <w:rFonts w:ascii="Century Gothic" w:hAnsi="Century Gothic"/>
                <w:b/>
                <w:i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DocVariable MonthStart \@ dddd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>Saturday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 "Monday" 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=A2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0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&lt;&gt; 0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=A2+1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FA21CA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2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""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2056" w:type="dxa"/>
            <w:tcBorders>
              <w:top w:val="single" w:sz="4" w:space="0" w:color="000000" w:themeColor="text1"/>
              <w:bottom w:val="nil"/>
            </w:tcBorders>
          </w:tcPr>
          <w:p w14:paraId="63B96C05" w14:textId="6508A308" w:rsidR="002F6E35" w:rsidRPr="00435A8C" w:rsidRDefault="000A11D2" w:rsidP="0097795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1161C7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3</w: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DocVariable MonthStart \@ dddd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>Saturday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 "Tuesday" 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=B2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0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&lt;&gt; 0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=B2+1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1A14C0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2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""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2056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63B96C06" w14:textId="176367DD" w:rsidR="002F6E35" w:rsidRPr="00435A8C" w:rsidRDefault="002F32B1" w:rsidP="0097795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1161C7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4</w: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DocVariable MonthStart \@ dddd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>Saturday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 "Wednesday" 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=C2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0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&lt;&gt; 0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=C2+1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1A14C0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3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""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2056" w:type="dxa"/>
            <w:tcBorders>
              <w:top w:val="single" w:sz="4" w:space="0" w:color="000000" w:themeColor="text1"/>
              <w:bottom w:val="nil"/>
            </w:tcBorders>
          </w:tcPr>
          <w:p w14:paraId="63B96C07" w14:textId="5B9449B9" w:rsidR="002F6E35" w:rsidRPr="00435A8C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2056" w:type="dxa"/>
            <w:tcBorders>
              <w:top w:val="single" w:sz="4" w:space="0" w:color="000000" w:themeColor="text1"/>
              <w:bottom w:val="nil"/>
            </w:tcBorders>
          </w:tcPr>
          <w:p w14:paraId="63B96C08" w14:textId="5826C810" w:rsidR="002F6E35" w:rsidRPr="00435A8C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6</w: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DocVariable MonthStart \@ dddd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>Saturday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 "Friday" 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IF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=E2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2A4601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0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&lt;&gt; 0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begin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=E2+1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separate"/>
            </w:r>
            <w:r w:rsidR="00D52ED0" w:rsidRPr="00435A8C">
              <w:rPr>
                <w:rFonts w:ascii="Century Gothic" w:hAnsi="Century Gothic"/>
                <w:b/>
                <w:noProof/>
                <w:color w:val="000000" w:themeColor="text1"/>
                <w:sz w:val="24"/>
              </w:rPr>
              <w:instrText>3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instrText xml:space="preserve"> "" </w:instrText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  <w:r w:rsidR="009035F5"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2056" w:type="dxa"/>
            <w:tcBorders>
              <w:top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63B96C09" w14:textId="455DE9BC" w:rsidR="002F6E35" w:rsidRPr="00435A8C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435A8C">
              <w:rPr>
                <w:rFonts w:ascii="Century Gothic" w:hAnsi="Century Gothic"/>
                <w:b/>
                <w:color w:val="000000" w:themeColor="text1"/>
                <w:sz w:val="24"/>
              </w:rPr>
              <w:t>7</w:t>
            </w:r>
          </w:p>
        </w:tc>
      </w:tr>
      <w:tr w:rsidR="002F6E35" w:rsidRPr="001E2115" w14:paraId="63B96C16" w14:textId="77777777" w:rsidTr="00AC59AE">
        <w:trPr>
          <w:gridAfter w:val="1"/>
          <w:wAfter w:w="6" w:type="dxa"/>
          <w:trHeight w:hRule="exact" w:val="1152"/>
        </w:trPr>
        <w:tc>
          <w:tcPr>
            <w:tcW w:w="2054" w:type="dxa"/>
            <w:tcBorders>
              <w:top w:val="nil"/>
              <w:left w:val="single" w:sz="4" w:space="0" w:color="000000" w:themeColor="text1"/>
              <w:bottom w:val="single" w:sz="6" w:space="0" w:color="BFBFBF" w:themeColor="background1" w:themeShade="BF"/>
            </w:tcBorders>
          </w:tcPr>
          <w:p w14:paraId="63B96C0C" w14:textId="19A33D53" w:rsidR="00267DFE" w:rsidRPr="008373DD" w:rsidRDefault="00267DFE" w:rsidP="00267DFE">
            <w:pPr>
              <w:jc w:val="center"/>
              <w:rPr>
                <w:rFonts w:ascii="Century Gothic" w:hAnsi="Century Gothic"/>
                <w:bCs/>
                <w:sz w:val="24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0D" w14:textId="7A8A9624" w:rsidR="00F131DF" w:rsidRPr="00F131DF" w:rsidRDefault="00F131DF" w:rsidP="001A14C0">
            <w:pPr>
              <w:jc w:val="center"/>
              <w:rPr>
                <w:rFonts w:ascii="Century Gothic" w:hAnsi="Century Gothic"/>
                <w:sz w:val="6"/>
              </w:rPr>
            </w:pPr>
          </w:p>
          <w:p w14:paraId="63B96C0E" w14:textId="77777777" w:rsidR="002F6E35" w:rsidRPr="00267DFE" w:rsidRDefault="002F6E35" w:rsidP="001A14C0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7F727DB8" w14:textId="77777777" w:rsidR="00F131DF" w:rsidRDefault="00F131DF" w:rsidP="00812880">
            <w:pPr>
              <w:rPr>
                <w:rFonts w:ascii="Century Gothic" w:hAnsi="Century Gothic"/>
                <w:b/>
                <w:sz w:val="20"/>
              </w:rPr>
            </w:pPr>
          </w:p>
          <w:p w14:paraId="55DA0BFD" w14:textId="77777777" w:rsidR="00927AE7" w:rsidRDefault="00927AE7" w:rsidP="00812880">
            <w:pPr>
              <w:rPr>
                <w:rFonts w:ascii="Century Gothic" w:hAnsi="Century Gothic"/>
                <w:b/>
                <w:sz w:val="20"/>
              </w:rPr>
            </w:pPr>
          </w:p>
          <w:p w14:paraId="36F23206" w14:textId="77777777" w:rsidR="00AC67A3" w:rsidRDefault="00AC67A3" w:rsidP="00812880">
            <w:pPr>
              <w:rPr>
                <w:rFonts w:ascii="Century Gothic" w:hAnsi="Century Gothic"/>
                <w:b/>
                <w:sz w:val="20"/>
              </w:rPr>
            </w:pPr>
          </w:p>
          <w:p w14:paraId="63B96C10" w14:textId="290ACED0" w:rsidR="00927AE7" w:rsidRPr="00F131DF" w:rsidRDefault="00927AE7" w:rsidP="00812880">
            <w:pPr>
              <w:rPr>
                <w:rFonts w:ascii="Century Gothic" w:hAnsi="Century Gothic"/>
                <w:b/>
                <w:sz w:val="20"/>
              </w:rPr>
            </w:pPr>
            <w:r w:rsidRPr="00F04BC4">
              <w:rPr>
                <w:rFonts w:ascii="Century Gothic" w:hAnsi="Century Gothic"/>
                <w:b/>
                <w:color w:val="00B050"/>
                <w:sz w:val="20"/>
              </w:rPr>
              <w:t>7:00 M&amp;C</w:t>
            </w:r>
          </w:p>
        </w:tc>
        <w:tc>
          <w:tcPr>
            <w:tcW w:w="2056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1DD8D753" w14:textId="77777777" w:rsidR="00C743E7" w:rsidRDefault="00C743E7" w:rsidP="00C743E7">
            <w:pPr>
              <w:rPr>
                <w:rFonts w:ascii="Century Gothic" w:hAnsi="Century Gothic"/>
                <w:sz w:val="20"/>
              </w:rPr>
            </w:pPr>
          </w:p>
          <w:p w14:paraId="63B96C11" w14:textId="361827C5" w:rsidR="00C743E7" w:rsidRPr="00C743E7" w:rsidRDefault="00C743E7" w:rsidP="00C743E7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F7BCB50" w14:textId="77777777" w:rsidR="007B665E" w:rsidRDefault="007B665E" w:rsidP="00F131DF">
            <w:pPr>
              <w:rPr>
                <w:rFonts w:ascii="Century Gothic" w:hAnsi="Century Gothic"/>
                <w:b/>
                <w:sz w:val="20"/>
              </w:rPr>
            </w:pPr>
          </w:p>
          <w:p w14:paraId="3581BFCC" w14:textId="77777777" w:rsidR="00AC67A3" w:rsidRDefault="00AC67A3" w:rsidP="00F131DF">
            <w:pPr>
              <w:rPr>
                <w:rFonts w:ascii="Century Gothic" w:hAnsi="Century Gothic"/>
                <w:b/>
                <w:sz w:val="20"/>
              </w:rPr>
            </w:pPr>
          </w:p>
          <w:p w14:paraId="63B96C13" w14:textId="7FF79B10" w:rsidR="00F20D41" w:rsidRPr="00F131DF" w:rsidRDefault="00F20D41" w:rsidP="00F131DF">
            <w:pPr>
              <w:rPr>
                <w:rFonts w:ascii="Century Gothic" w:hAnsi="Century Gothic"/>
                <w:b/>
                <w:sz w:val="20"/>
              </w:rPr>
            </w:pPr>
            <w:r w:rsidRPr="00F04BC4">
              <w:rPr>
                <w:rFonts w:ascii="Century Gothic" w:hAnsi="Century Gothic"/>
                <w:b/>
                <w:color w:val="00B050"/>
                <w:sz w:val="20"/>
              </w:rPr>
              <w:t>6:30 Women’s Ecumenical Group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5D824D1E" w14:textId="77777777" w:rsidR="00F85261" w:rsidRDefault="00F85261" w:rsidP="00165598">
            <w:pPr>
              <w:rPr>
                <w:rFonts w:ascii="Century Gothic" w:hAnsi="Century Gothic"/>
                <w:sz w:val="20"/>
              </w:rPr>
            </w:pPr>
          </w:p>
          <w:p w14:paraId="63B96C14" w14:textId="0C309C0C" w:rsidR="00165598" w:rsidRPr="00F85261" w:rsidRDefault="00165598" w:rsidP="00165598">
            <w:pPr>
              <w:rPr>
                <w:rFonts w:ascii="Century Gothic" w:hAnsi="Century Gothic"/>
                <w:b/>
                <w:bCs/>
                <w:i/>
                <w:iCs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  <w:right w:val="single" w:sz="4" w:space="0" w:color="000000" w:themeColor="text1"/>
            </w:tcBorders>
          </w:tcPr>
          <w:p w14:paraId="63B96C15" w14:textId="355818C0" w:rsidR="00C5081F" w:rsidRPr="00D52ED0" w:rsidRDefault="00C5081F" w:rsidP="00CF0F17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2F6E35" w:rsidRPr="001E2115" w14:paraId="63B96C1E" w14:textId="77777777" w:rsidTr="00AC59AE">
        <w:trPr>
          <w:gridAfter w:val="1"/>
          <w:wAfter w:w="6" w:type="dxa"/>
        </w:trPr>
        <w:tc>
          <w:tcPr>
            <w:tcW w:w="2054" w:type="dxa"/>
            <w:tcBorders>
              <w:top w:val="single" w:sz="6" w:space="0" w:color="BFBFBF" w:themeColor="background1" w:themeShade="BF"/>
              <w:left w:val="single" w:sz="4" w:space="0" w:color="000000" w:themeColor="text1"/>
              <w:bottom w:val="nil"/>
            </w:tcBorders>
          </w:tcPr>
          <w:p w14:paraId="63B96C17" w14:textId="6833608E" w:rsidR="002F6E35" w:rsidRPr="00BA775B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0"/>
                <w:szCs w:val="14"/>
              </w:rPr>
            </w:pPr>
            <w:proofErr w:type="gramStart"/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8</w:t>
            </w:r>
            <w:r w:rsidR="00BA775B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F04BC4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F04BC4" w:rsidRPr="00F04BC4">
              <w:rPr>
                <w:rFonts w:ascii="Century Gothic" w:hAnsi="Century Gothic"/>
                <w:b/>
                <w:color w:val="00B050"/>
                <w:sz w:val="18"/>
                <w:szCs w:val="12"/>
              </w:rPr>
              <w:t>Set</w:t>
            </w:r>
            <w:proofErr w:type="gramEnd"/>
            <w:r w:rsidR="00F04BC4" w:rsidRPr="00F04BC4">
              <w:rPr>
                <w:rFonts w:ascii="Century Gothic" w:hAnsi="Century Gothic"/>
                <w:b/>
                <w:color w:val="00B050"/>
                <w:sz w:val="18"/>
                <w:szCs w:val="12"/>
              </w:rPr>
              <w:t xml:space="preserve"> clocks ahead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18" w14:textId="4D1BCE16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19" w14:textId="2BEF186C" w:rsidR="002F6E35" w:rsidRPr="001D3FA7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10</w:t>
            </w:r>
            <w:r w:rsidR="001D3FA7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 </w:t>
            </w:r>
            <w:r w:rsidR="00051FB5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1D3FA7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056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3B96C1A" w14:textId="3998A84F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11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1B" w14:textId="14D457BC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12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1C" w14:textId="54AA857D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13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  <w:right w:val="single" w:sz="4" w:space="0" w:color="000000" w:themeColor="text1"/>
            </w:tcBorders>
          </w:tcPr>
          <w:p w14:paraId="63B96C1D" w14:textId="31AECAB5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4</w:t>
            </w:r>
            <w:r w:rsidR="00F12E27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F12E27">
              <w:t xml:space="preserve"> </w:t>
            </w:r>
          </w:p>
        </w:tc>
      </w:tr>
      <w:tr w:rsidR="002F6E35" w:rsidRPr="001E2115" w14:paraId="63B96C2D" w14:textId="77777777" w:rsidTr="00AC59AE">
        <w:trPr>
          <w:gridAfter w:val="1"/>
          <w:wAfter w:w="6" w:type="dxa"/>
          <w:trHeight w:hRule="exact" w:val="1152"/>
        </w:trPr>
        <w:tc>
          <w:tcPr>
            <w:tcW w:w="2054" w:type="dxa"/>
            <w:tcBorders>
              <w:top w:val="nil"/>
              <w:left w:val="single" w:sz="4" w:space="0" w:color="000000" w:themeColor="text1"/>
              <w:bottom w:val="single" w:sz="6" w:space="0" w:color="BFBFBF" w:themeColor="background1" w:themeShade="BF"/>
            </w:tcBorders>
          </w:tcPr>
          <w:p w14:paraId="279C3D98" w14:textId="75E65F8B" w:rsidR="00AC67A3" w:rsidRPr="007A1F49" w:rsidRDefault="005D3FDF" w:rsidP="007A1F49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EC5D9F" wp14:editId="50B4EAB8">
                  <wp:extent cx="304800" cy="304800"/>
                  <wp:effectExtent l="0" t="0" r="0" b="0"/>
                  <wp:docPr id="54035242" name="Picture 8" descr="Free Clock Outline, Download Free Clock Outline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Clock Outline, Download Free Clock Outline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96C20" w14:textId="10C66EFB" w:rsidR="001425C5" w:rsidRPr="00F131DF" w:rsidRDefault="00927AE7" w:rsidP="00D65A7F">
            <w:pPr>
              <w:rPr>
                <w:rFonts w:ascii="Century Gothic" w:hAnsi="Century Gothic"/>
                <w:b/>
                <w:sz w:val="20"/>
              </w:rPr>
            </w:pPr>
            <w:r w:rsidRPr="00F04BC4">
              <w:rPr>
                <w:rFonts w:ascii="Century Gothic" w:hAnsi="Century Gothic"/>
                <w:b/>
                <w:color w:val="00B050"/>
                <w:sz w:val="20"/>
              </w:rPr>
              <w:t>4:00 pm Friends of the Wild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21" w14:textId="77777777" w:rsidR="001A14C0" w:rsidRPr="00267DFE" w:rsidRDefault="001A14C0" w:rsidP="001A14C0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257E6C41" w14:textId="77777777" w:rsidR="000563AF" w:rsidRDefault="000563AF" w:rsidP="005278F6">
            <w:pPr>
              <w:rPr>
                <w:rFonts w:ascii="Century Gothic" w:hAnsi="Century Gothic"/>
                <w:b/>
                <w:sz w:val="20"/>
              </w:rPr>
            </w:pPr>
          </w:p>
          <w:p w14:paraId="22075847" w14:textId="77777777" w:rsidR="00AC67A3" w:rsidRDefault="00AC67A3" w:rsidP="005278F6">
            <w:pPr>
              <w:rPr>
                <w:rFonts w:ascii="Century Gothic" w:hAnsi="Century Gothic"/>
                <w:b/>
                <w:sz w:val="20"/>
              </w:rPr>
            </w:pPr>
          </w:p>
          <w:p w14:paraId="38BB9EC3" w14:textId="77777777" w:rsidR="00AC67A3" w:rsidRDefault="00AC67A3" w:rsidP="005278F6">
            <w:pPr>
              <w:rPr>
                <w:rFonts w:ascii="Century Gothic" w:hAnsi="Century Gothic"/>
                <w:b/>
                <w:sz w:val="20"/>
              </w:rPr>
            </w:pPr>
          </w:p>
          <w:p w14:paraId="464F00CE" w14:textId="77777777" w:rsidR="00AC67A3" w:rsidRPr="00AC67A3" w:rsidRDefault="00AC67A3" w:rsidP="00AC67A3">
            <w:pPr>
              <w:rPr>
                <w:rFonts w:ascii="Century Gothic" w:hAnsi="Century Gothic"/>
                <w:b/>
                <w:bCs/>
                <w:color w:val="00B050"/>
                <w:sz w:val="20"/>
              </w:rPr>
            </w:pPr>
            <w:r w:rsidRPr="00AC67A3">
              <w:rPr>
                <w:rFonts w:ascii="Century Gothic" w:hAnsi="Century Gothic"/>
                <w:b/>
                <w:bCs/>
                <w:color w:val="00B050"/>
                <w:sz w:val="20"/>
              </w:rPr>
              <w:t>7:00 Stewardship</w:t>
            </w:r>
          </w:p>
          <w:p w14:paraId="63B96C26" w14:textId="3B01921C" w:rsidR="000563AF" w:rsidRPr="00F131DF" w:rsidRDefault="000563AF" w:rsidP="005278F6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056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63B96C27" w14:textId="2B0FA6B1" w:rsidR="002F6E35" w:rsidRPr="00267DFE" w:rsidRDefault="00A90B84" w:rsidP="00D52ED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Jon Tippin #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28" w14:textId="77777777" w:rsidR="002F6E35" w:rsidRDefault="002F6E35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  <w:p w14:paraId="63B96C29" w14:textId="77777777" w:rsidR="002A4601" w:rsidRDefault="002A4601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  <w:p w14:paraId="63B96C2A" w14:textId="35C9B1F9" w:rsidR="002A4601" w:rsidRPr="00267DFE" w:rsidRDefault="002A4601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2B" w14:textId="28E307BD" w:rsidR="00C215E0" w:rsidRPr="002A4601" w:rsidRDefault="006925F1" w:rsidP="002A4601">
            <w:pPr>
              <w:jc w:val="center"/>
              <w:rPr>
                <w:rFonts w:ascii="Century Gothic" w:hAnsi="Century Gothic"/>
                <w:color w:val="009900"/>
                <w:sz w:val="20"/>
              </w:rPr>
            </w:pPr>
            <w:r w:rsidRPr="006925F1">
              <w:rPr>
                <w:rFonts w:ascii="Century Gothic" w:hAnsi="Century Gothic"/>
                <w:color w:val="000000" w:themeColor="text1"/>
                <w:sz w:val="20"/>
              </w:rPr>
              <w:t>Ryan Bowers #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  <w:right w:val="single" w:sz="4" w:space="0" w:color="000000" w:themeColor="text1"/>
            </w:tcBorders>
          </w:tcPr>
          <w:p w14:paraId="63B96C2C" w14:textId="0A878258" w:rsidR="005415CD" w:rsidRPr="005415CD" w:rsidRDefault="00DA5C73" w:rsidP="00D52ED0">
            <w:pPr>
              <w:jc w:val="center"/>
              <w:rPr>
                <w:rFonts w:ascii="Century Gothic" w:hAnsi="Century Gothic"/>
                <w:bCs/>
                <w:color w:val="0000FF"/>
                <w:sz w:val="20"/>
              </w:rPr>
            </w:pPr>
            <w:r w:rsidRPr="00DA5C73">
              <w:rPr>
                <w:rFonts w:ascii="Century Gothic" w:hAnsi="Century Gothic"/>
                <w:bCs/>
                <w:color w:val="000000" w:themeColor="text1"/>
                <w:sz w:val="20"/>
              </w:rPr>
              <w:t>Rob Hinkhouse #</w:t>
            </w:r>
          </w:p>
        </w:tc>
      </w:tr>
      <w:tr w:rsidR="002F6E35" w:rsidRPr="001E2115" w14:paraId="63B96C35" w14:textId="77777777" w:rsidTr="00AC59AE">
        <w:trPr>
          <w:gridAfter w:val="1"/>
          <w:wAfter w:w="6" w:type="dxa"/>
        </w:trPr>
        <w:tc>
          <w:tcPr>
            <w:tcW w:w="2054" w:type="dxa"/>
            <w:tcBorders>
              <w:top w:val="single" w:sz="6" w:space="0" w:color="BFBFBF" w:themeColor="background1" w:themeShade="BF"/>
              <w:left w:val="single" w:sz="4" w:space="0" w:color="000000" w:themeColor="text1"/>
              <w:bottom w:val="nil"/>
            </w:tcBorders>
          </w:tcPr>
          <w:p w14:paraId="63B96C2E" w14:textId="5514D9A2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2F" w14:textId="140B4C8F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30" w14:textId="41F00C00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7</w:t>
            </w:r>
            <w:r w:rsidR="00410390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410390">
              <w:rPr>
                <w:noProof/>
              </w:rPr>
              <w:t xml:space="preserve"> </w:t>
            </w:r>
          </w:p>
        </w:tc>
        <w:tc>
          <w:tcPr>
            <w:tcW w:w="2056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3B96C31" w14:textId="0EBD7CE4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32" w14:textId="6AA7CC8A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1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33" w14:textId="00E8E765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20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  <w:right w:val="single" w:sz="4" w:space="0" w:color="000000" w:themeColor="text1"/>
            </w:tcBorders>
          </w:tcPr>
          <w:p w14:paraId="63B96C34" w14:textId="39537A88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21</w:t>
            </w:r>
          </w:p>
        </w:tc>
      </w:tr>
      <w:tr w:rsidR="002F6E35" w:rsidRPr="001E2115" w14:paraId="63B96C41" w14:textId="77777777" w:rsidTr="00AC59AE">
        <w:trPr>
          <w:gridAfter w:val="1"/>
          <w:wAfter w:w="6" w:type="dxa"/>
          <w:trHeight w:hRule="exact" w:val="1152"/>
        </w:trPr>
        <w:tc>
          <w:tcPr>
            <w:tcW w:w="2054" w:type="dxa"/>
            <w:tcBorders>
              <w:top w:val="nil"/>
              <w:left w:val="single" w:sz="4" w:space="0" w:color="000000" w:themeColor="text1"/>
              <w:bottom w:val="single" w:sz="6" w:space="0" w:color="BFBFBF" w:themeColor="background1" w:themeShade="BF"/>
            </w:tcBorders>
          </w:tcPr>
          <w:p w14:paraId="6096776C" w14:textId="77777777" w:rsidR="007B665E" w:rsidRDefault="007B665E" w:rsidP="0090188D">
            <w:pPr>
              <w:rPr>
                <w:rFonts w:ascii="Century Gothic" w:hAnsi="Century Gothic"/>
                <w:b/>
                <w:color w:val="660066"/>
                <w:sz w:val="20"/>
              </w:rPr>
            </w:pPr>
          </w:p>
          <w:p w14:paraId="4706428B" w14:textId="77777777" w:rsidR="00927AE7" w:rsidRPr="00AC67A3" w:rsidRDefault="00927AE7" w:rsidP="00927AE7">
            <w:pPr>
              <w:rPr>
                <w:rFonts w:ascii="Century Gothic" w:hAnsi="Century Gothic"/>
                <w:b/>
                <w:color w:val="00B050"/>
                <w:sz w:val="20"/>
              </w:rPr>
            </w:pPr>
            <w:r w:rsidRPr="00AC67A3">
              <w:rPr>
                <w:rFonts w:ascii="Century Gothic" w:hAnsi="Century Gothic"/>
                <w:b/>
                <w:color w:val="00B050"/>
                <w:sz w:val="20"/>
              </w:rPr>
              <w:t>11:45 Potluck &amp; Monthly Mtg. for Business</w:t>
            </w:r>
          </w:p>
          <w:p w14:paraId="63B96C37" w14:textId="517F80B1" w:rsidR="0090188D" w:rsidRPr="00267DFE" w:rsidRDefault="0090188D" w:rsidP="0090188D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38" w14:textId="09323E4C" w:rsidR="002F6E35" w:rsidRPr="00267DFE" w:rsidRDefault="002F6E35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1241A7C2" w14:textId="70A264AF" w:rsidR="00D52ED0" w:rsidRDefault="00410390" w:rsidP="00D52ED0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1A07C85" wp14:editId="7A7963E8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33655</wp:posOffset>
                  </wp:positionV>
                  <wp:extent cx="514350" cy="548005"/>
                  <wp:effectExtent l="0" t="0" r="0" b="4445"/>
                  <wp:wrapTight wrapText="bothSides">
                    <wp:wrapPolygon edited="0">
                      <wp:start x="5600" y="0"/>
                      <wp:lineTo x="0" y="3003"/>
                      <wp:lineTo x="0" y="21024"/>
                      <wp:lineTo x="13600" y="21024"/>
                      <wp:lineTo x="18400" y="21024"/>
                      <wp:lineTo x="20800" y="14267"/>
                      <wp:lineTo x="20800" y="3754"/>
                      <wp:lineTo x="12800" y="0"/>
                      <wp:lineTo x="5600" y="0"/>
                    </wp:wrapPolygon>
                  </wp:wrapTight>
                  <wp:docPr id="1577206348" name="Picture 1" descr="Shamrock Clipart​ | Gallery Yopriceville - High-Quality Free Images and  Transparent P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mrock Clipart​ | Gallery Yopriceville - High-Quality Free Images and  Transparent P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4DB3FF" w14:textId="0BEF2671" w:rsidR="00D74D6A" w:rsidRDefault="00D74D6A" w:rsidP="00D52ED0">
            <w:pPr>
              <w:rPr>
                <w:rFonts w:ascii="Century Gothic" w:hAnsi="Century Gothic"/>
                <w:sz w:val="20"/>
              </w:rPr>
            </w:pPr>
          </w:p>
          <w:p w14:paraId="63B96C3C" w14:textId="22C779FF" w:rsidR="00D74D6A" w:rsidRPr="00D74D6A" w:rsidRDefault="00D74D6A" w:rsidP="00D52ED0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2056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63B96C3D" w14:textId="0A003495" w:rsidR="002F6E35" w:rsidRPr="00267DFE" w:rsidRDefault="002F6E35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3E" w14:textId="56764F3D" w:rsidR="002F6E35" w:rsidRPr="00267DFE" w:rsidRDefault="002F6E35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A0689DC" w14:textId="77777777" w:rsidR="006B51DC" w:rsidRDefault="00B443C8" w:rsidP="00D52ED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Julie Tallman #</w:t>
            </w:r>
          </w:p>
          <w:p w14:paraId="29F85C96" w14:textId="77777777" w:rsidR="0036481E" w:rsidRDefault="0036481E" w:rsidP="00D52ED0">
            <w:pPr>
              <w:jc w:val="center"/>
              <w:rPr>
                <w:rFonts w:ascii="Century Gothic" w:hAnsi="Century Gothic"/>
                <w:sz w:val="20"/>
              </w:rPr>
            </w:pPr>
          </w:p>
          <w:p w14:paraId="63B96C3F" w14:textId="38049F5D" w:rsidR="0036481E" w:rsidRPr="00267DFE" w:rsidRDefault="0036481E" w:rsidP="00D52ED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4628775" wp14:editId="2C1EED46">
                  <wp:extent cx="1180770" cy="320040"/>
                  <wp:effectExtent l="0" t="0" r="635" b="3810"/>
                  <wp:docPr id="1" name="Picture 1" descr="Spring Flower Clip Art Images – Browse 619,94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ring Flower Clip Art Images – Browse 619,94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" t="14834" r="2543" b="16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73" cy="32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  <w:right w:val="single" w:sz="4" w:space="0" w:color="000000" w:themeColor="text1"/>
            </w:tcBorders>
          </w:tcPr>
          <w:p w14:paraId="6411610C" w14:textId="77777777" w:rsidR="00F131DF" w:rsidRDefault="00B443C8" w:rsidP="00B443C8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</w:rPr>
            </w:pPr>
            <w:r w:rsidRPr="00B443C8">
              <w:rPr>
                <w:rFonts w:ascii="Century Gothic" w:hAnsi="Century Gothic"/>
                <w:bCs/>
                <w:color w:val="000000" w:themeColor="text1"/>
                <w:sz w:val="20"/>
              </w:rPr>
              <w:t>Donna Hemingway #</w:t>
            </w:r>
          </w:p>
          <w:p w14:paraId="63B96C40" w14:textId="3DF41503" w:rsidR="00C917DB" w:rsidRPr="00B443C8" w:rsidRDefault="00C917DB" w:rsidP="00B443C8">
            <w:pPr>
              <w:jc w:val="center"/>
              <w:rPr>
                <w:rFonts w:ascii="Century Gothic" w:hAnsi="Century Gothic"/>
                <w:bCs/>
                <w:color w:val="800080"/>
                <w:sz w:val="20"/>
              </w:rPr>
            </w:pPr>
          </w:p>
        </w:tc>
      </w:tr>
      <w:tr w:rsidR="002F6E35" w:rsidRPr="001E2115" w14:paraId="63B96C49" w14:textId="77777777" w:rsidTr="00AC59AE">
        <w:trPr>
          <w:gridAfter w:val="1"/>
          <w:wAfter w:w="6" w:type="dxa"/>
        </w:trPr>
        <w:tc>
          <w:tcPr>
            <w:tcW w:w="2054" w:type="dxa"/>
            <w:tcBorders>
              <w:top w:val="single" w:sz="6" w:space="0" w:color="BFBFBF" w:themeColor="background1" w:themeShade="BF"/>
              <w:left w:val="single" w:sz="4" w:space="0" w:color="000000" w:themeColor="text1"/>
              <w:bottom w:val="nil"/>
            </w:tcBorders>
          </w:tcPr>
          <w:p w14:paraId="63B96C42" w14:textId="69436B61" w:rsidR="002F6E35" w:rsidRPr="00267DFE" w:rsidRDefault="001161C7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22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43" w14:textId="4FB34F00" w:rsidR="002F6E35" w:rsidRPr="00C5081F" w:rsidRDefault="001161C7" w:rsidP="00D52ED0">
            <w:pPr>
              <w:pStyle w:val="Dates"/>
              <w:jc w:val="left"/>
              <w:rPr>
                <w:rFonts w:ascii="Century Gothic" w:hAnsi="Century Gothic"/>
                <w:b/>
                <w:color w:val="800080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23</w:t>
            </w:r>
            <w:r w:rsidR="00C5081F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 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44" w14:textId="3CCB0A0C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3B96C45" w14:textId="2DE19C23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46" w14:textId="1821A974" w:rsidR="002F6E35" w:rsidRPr="00326835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i/>
                <w:iCs/>
                <w:color w:val="00B050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6</w:t>
            </w:r>
            <w:r w:rsidR="00326835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  <w:r w:rsidR="00867B26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47" w14:textId="51B8B62B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  <w:right w:val="single" w:sz="4" w:space="0" w:color="000000" w:themeColor="text1"/>
            </w:tcBorders>
          </w:tcPr>
          <w:p w14:paraId="63B96C48" w14:textId="245C3ADD" w:rsidR="002F6E35" w:rsidRPr="00267DFE" w:rsidRDefault="00977950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</w:t>
            </w:r>
            <w:r w:rsidR="001161C7">
              <w:rPr>
                <w:rFonts w:ascii="Century Gothic" w:hAnsi="Century Gothic"/>
                <w:b/>
                <w:color w:val="000000" w:themeColor="text1"/>
                <w:sz w:val="24"/>
              </w:rPr>
              <w:t>8</w:t>
            </w:r>
          </w:p>
        </w:tc>
      </w:tr>
      <w:tr w:rsidR="002F6E35" w:rsidRPr="001E2115" w14:paraId="63B96C57" w14:textId="77777777" w:rsidTr="00AC59AE">
        <w:trPr>
          <w:gridAfter w:val="1"/>
          <w:wAfter w:w="6" w:type="dxa"/>
          <w:trHeight w:hRule="exact" w:val="1152"/>
        </w:trPr>
        <w:tc>
          <w:tcPr>
            <w:tcW w:w="2054" w:type="dxa"/>
            <w:tcBorders>
              <w:top w:val="nil"/>
              <w:left w:val="single" w:sz="4" w:space="0" w:color="000000" w:themeColor="text1"/>
              <w:bottom w:val="single" w:sz="6" w:space="0" w:color="BFBFBF" w:themeColor="background1" w:themeShade="BF"/>
            </w:tcBorders>
          </w:tcPr>
          <w:p w14:paraId="05C5CA90" w14:textId="775BF02B" w:rsidR="002C6BC5" w:rsidRPr="00B443C8" w:rsidRDefault="00B443C8" w:rsidP="00B443C8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443C8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Carolyn Hansen #</w:t>
            </w:r>
          </w:p>
          <w:p w14:paraId="63B96C4B" w14:textId="065AC0B2" w:rsidR="004229F2" w:rsidRPr="0005775E" w:rsidRDefault="004229F2" w:rsidP="00927AE7">
            <w:pPr>
              <w:rPr>
                <w:rFonts w:ascii="Century Gothic" w:hAnsi="Century Gothic"/>
                <w:b/>
                <w:i/>
                <w:iCs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4C" w14:textId="6641D5A6" w:rsidR="006D6F84" w:rsidRPr="00C917DB" w:rsidRDefault="00C917DB" w:rsidP="00267DFE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>
              <w:rPr>
                <w:rFonts w:ascii="Century Gothic" w:hAnsi="Century Gothic"/>
                <w:sz w:val="20"/>
                <w:szCs w:val="28"/>
              </w:rPr>
              <w:t>Robin Jindrich-Cecil #</w:t>
            </w:r>
          </w:p>
          <w:p w14:paraId="63B96C4D" w14:textId="77777777" w:rsidR="002F6E35" w:rsidRPr="00267DFE" w:rsidRDefault="002F6E35" w:rsidP="00267DFE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4F" w14:textId="77777777" w:rsidR="00F131DF" w:rsidRDefault="00F131DF" w:rsidP="00812880">
            <w:pPr>
              <w:rPr>
                <w:rFonts w:ascii="Century Gothic" w:hAnsi="Century Gothic"/>
                <w:sz w:val="20"/>
              </w:rPr>
            </w:pPr>
          </w:p>
          <w:p w14:paraId="75A6DDDF" w14:textId="77777777" w:rsidR="00F131DF" w:rsidRDefault="00F131DF" w:rsidP="00812880">
            <w:pPr>
              <w:rPr>
                <w:rFonts w:ascii="Century Gothic" w:hAnsi="Century Gothic"/>
                <w:b/>
                <w:sz w:val="20"/>
              </w:rPr>
            </w:pPr>
          </w:p>
          <w:p w14:paraId="63B96C50" w14:textId="77777777" w:rsidR="00927AE7" w:rsidRPr="00F131DF" w:rsidRDefault="00927AE7" w:rsidP="00AC67A3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056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63B96C51" w14:textId="68EFE6F6" w:rsidR="002F6E35" w:rsidRPr="00267DFE" w:rsidRDefault="002F6E35" w:rsidP="002A4601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52" w14:textId="0CEA2878" w:rsidR="002F6E35" w:rsidRPr="00267DFE" w:rsidRDefault="006773E7" w:rsidP="002A4601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Otto </w:t>
            </w:r>
            <w:proofErr w:type="spellStart"/>
            <w:r>
              <w:rPr>
                <w:rFonts w:ascii="Century Gothic" w:hAnsi="Century Gothic"/>
                <w:sz w:val="20"/>
              </w:rPr>
              <w:t>Jeddeloh</w:t>
            </w:r>
            <w:proofErr w:type="spellEnd"/>
            <w:r w:rsidR="00A8267A">
              <w:rPr>
                <w:rFonts w:ascii="Century Gothic" w:hAnsi="Century Gothic"/>
                <w:sz w:val="20"/>
              </w:rPr>
              <w:t xml:space="preserve"> #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55" w14:textId="044DBFC6" w:rsidR="002A4601" w:rsidRPr="00267DFE" w:rsidRDefault="002A4601" w:rsidP="002A4601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  <w:right w:val="single" w:sz="4" w:space="0" w:color="000000" w:themeColor="text1"/>
            </w:tcBorders>
          </w:tcPr>
          <w:p w14:paraId="63B96C56" w14:textId="18C417D9" w:rsidR="002B4962" w:rsidRPr="00267DFE" w:rsidRDefault="00A8267A" w:rsidP="00267DF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Ed English #</w:t>
            </w:r>
          </w:p>
        </w:tc>
      </w:tr>
      <w:tr w:rsidR="00D579CD" w:rsidRPr="001E2115" w14:paraId="63B96C5F" w14:textId="77777777" w:rsidTr="00C8733E">
        <w:trPr>
          <w:gridAfter w:val="1"/>
          <w:wAfter w:w="6" w:type="dxa"/>
        </w:trPr>
        <w:tc>
          <w:tcPr>
            <w:tcW w:w="2054" w:type="dxa"/>
            <w:tcBorders>
              <w:top w:val="single" w:sz="6" w:space="0" w:color="BFBFBF" w:themeColor="background1" w:themeShade="BF"/>
              <w:left w:val="single" w:sz="4" w:space="0" w:color="000000" w:themeColor="text1"/>
              <w:bottom w:val="nil"/>
            </w:tcBorders>
          </w:tcPr>
          <w:p w14:paraId="63B96C58" w14:textId="6F2AB03F" w:rsidR="00654CDF" w:rsidRPr="00654CDF" w:rsidRDefault="00A8267A" w:rsidP="00812880">
            <w:pPr>
              <w:pStyle w:val="Dates"/>
              <w:jc w:val="left"/>
              <w:rPr>
                <w:rFonts w:ascii="Century Gothic" w:hAnsi="Century Gothic"/>
                <w:b/>
                <w:i/>
                <w:iCs/>
                <w:color w:val="00B050"/>
                <w:sz w:val="20"/>
                <w:szCs w:val="14"/>
              </w:rPr>
            </w:pPr>
            <w:proofErr w:type="gramStart"/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29</w:t>
            </w:r>
            <w:r w:rsidR="00654CDF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 </w:t>
            </w:r>
            <w:r w:rsidR="00654CDF" w:rsidRPr="00654CDF">
              <w:rPr>
                <w:rFonts w:ascii="Century Gothic" w:hAnsi="Century Gothic"/>
                <w:b/>
                <w:i/>
                <w:iCs/>
                <w:color w:val="00B050"/>
                <w:sz w:val="20"/>
                <w:szCs w:val="14"/>
              </w:rPr>
              <w:t>Palm</w:t>
            </w:r>
            <w:proofErr w:type="gramEnd"/>
            <w:r w:rsidR="00654CDF" w:rsidRPr="00654CDF">
              <w:rPr>
                <w:rFonts w:ascii="Century Gothic" w:hAnsi="Century Gothic"/>
                <w:b/>
                <w:i/>
                <w:iCs/>
                <w:color w:val="00B050"/>
                <w:sz w:val="20"/>
                <w:szCs w:val="14"/>
              </w:rPr>
              <w:t xml:space="preserve"> Sunday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59" w14:textId="68EBB1EF" w:rsidR="00D579CD" w:rsidRPr="00267DFE" w:rsidRDefault="000B0033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30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5A" w14:textId="32D5BD1A" w:rsidR="00D579CD" w:rsidRPr="00267DFE" w:rsidRDefault="000B0033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>31</w:t>
            </w:r>
          </w:p>
        </w:tc>
        <w:tc>
          <w:tcPr>
            <w:tcW w:w="2056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3B96C5B" w14:textId="0B6AF0F0" w:rsidR="00D579CD" w:rsidRPr="00867B26" w:rsidRDefault="00D579CD" w:rsidP="00812880">
            <w:pPr>
              <w:pStyle w:val="Dates"/>
              <w:jc w:val="left"/>
              <w:rPr>
                <w:rFonts w:ascii="Century Gothic" w:hAnsi="Century Gothic"/>
                <w:b/>
                <w:i/>
                <w:iCs/>
                <w:color w:val="00B050"/>
                <w:sz w:val="20"/>
                <w:szCs w:val="14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5C" w14:textId="2F95592A" w:rsidR="00D579CD" w:rsidRPr="00841547" w:rsidRDefault="00D579CD" w:rsidP="00812880">
            <w:pPr>
              <w:pStyle w:val="Dates"/>
              <w:jc w:val="left"/>
              <w:rPr>
                <w:rFonts w:ascii="Century Gothic" w:hAnsi="Century Gothic"/>
                <w:b/>
                <w:iCs/>
                <w:color w:val="000000" w:themeColor="text1"/>
                <w:sz w:val="24"/>
                <w:szCs w:val="22"/>
              </w:rPr>
            </w:pPr>
          </w:p>
        </w:tc>
        <w:tc>
          <w:tcPr>
            <w:tcW w:w="2056" w:type="dxa"/>
            <w:tcBorders>
              <w:top w:val="single" w:sz="6" w:space="0" w:color="BFBFBF" w:themeColor="background1" w:themeShade="BF"/>
              <w:bottom w:val="nil"/>
            </w:tcBorders>
          </w:tcPr>
          <w:p w14:paraId="63B96C5D" w14:textId="4B47A79D" w:rsidR="00D579CD" w:rsidRPr="00D52ED0" w:rsidRDefault="00D579CD" w:rsidP="002A4601">
            <w:pPr>
              <w:pStyle w:val="Dates"/>
              <w:jc w:val="left"/>
              <w:rPr>
                <w:rFonts w:ascii="Century Gothic" w:hAnsi="Century Gothic"/>
                <w:b/>
                <w:color w:val="FF9900"/>
                <w:sz w:val="24"/>
              </w:rPr>
            </w:pPr>
          </w:p>
        </w:tc>
        <w:tc>
          <w:tcPr>
            <w:tcW w:w="2056" w:type="dxa"/>
            <w:vMerge w:val="restart"/>
            <w:tcBorders>
              <w:top w:val="single" w:sz="6" w:space="0" w:color="BFBFBF" w:themeColor="background1" w:themeShade="BF"/>
              <w:right w:val="single" w:sz="4" w:space="0" w:color="000000" w:themeColor="text1"/>
            </w:tcBorders>
          </w:tcPr>
          <w:p w14:paraId="16BF3591" w14:textId="77777777" w:rsidR="00D579CD" w:rsidRDefault="001161C7" w:rsidP="001161C7">
            <w:pPr>
              <w:jc w:val="center"/>
              <w:rPr>
                <w:rFonts w:ascii="Century Gothic" w:hAnsi="Century Gothic"/>
                <w:b/>
                <w:color w:val="000000" w:themeColor="text1"/>
                <w:sz w:val="28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8"/>
              </w:rPr>
              <w:t>KEY:</w:t>
            </w:r>
          </w:p>
          <w:p w14:paraId="4076B991" w14:textId="77777777" w:rsidR="001161C7" w:rsidRPr="00267DFE" w:rsidRDefault="001161C7" w:rsidP="001161C7">
            <w:pPr>
              <w:jc w:val="center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>Birthdays #</w:t>
            </w:r>
          </w:p>
          <w:p w14:paraId="63B96C5E" w14:textId="25B9CADE" w:rsidR="001161C7" w:rsidRPr="00267DFE" w:rsidRDefault="001161C7" w:rsidP="001161C7">
            <w:pPr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>Anniversaries *</w:t>
            </w:r>
          </w:p>
        </w:tc>
      </w:tr>
      <w:tr w:rsidR="00D579CD" w:rsidRPr="001E2115" w14:paraId="63B96C6E" w14:textId="77777777" w:rsidTr="00C8733E">
        <w:trPr>
          <w:gridAfter w:val="1"/>
          <w:wAfter w:w="6" w:type="dxa"/>
          <w:trHeight w:hRule="exact" w:val="1152"/>
        </w:trPr>
        <w:tc>
          <w:tcPr>
            <w:tcW w:w="2054" w:type="dxa"/>
            <w:tcBorders>
              <w:top w:val="nil"/>
              <w:left w:val="single" w:sz="4" w:space="0" w:color="000000" w:themeColor="text1"/>
              <w:bottom w:val="single" w:sz="6" w:space="0" w:color="BFBFBF" w:themeColor="background1" w:themeShade="BF"/>
            </w:tcBorders>
          </w:tcPr>
          <w:p w14:paraId="60890285" w14:textId="27BCB9B3" w:rsidR="00654CDF" w:rsidRDefault="00CE4AA2" w:rsidP="00654C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2CC9F8" wp14:editId="61C97B7C">
                  <wp:extent cx="600075" cy="331867"/>
                  <wp:effectExtent l="0" t="0" r="0" b="0"/>
                  <wp:docPr id="1385500738" name="Picture 2" descr="Single Palm Leaf Clipart | Clipart Sug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le Palm Leaf Clipart | Clipart Sugg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9" b="4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2" cy="33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89C83" w14:textId="77777777" w:rsidR="00D579CD" w:rsidRDefault="000B0033" w:rsidP="00654CDF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0B0033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Alan Bohanan #</w:t>
            </w:r>
          </w:p>
          <w:p w14:paraId="63B96C62" w14:textId="265B3CAB" w:rsidR="00DD5FA0" w:rsidRPr="00A47FDC" w:rsidRDefault="00A47FDC" w:rsidP="00A47FDC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A47FDC">
              <w:rPr>
                <w:rFonts w:ascii="Century Gothic" w:hAnsi="Century Gothic"/>
                <w:b/>
                <w:color w:val="00B050"/>
                <w:sz w:val="20"/>
                <w:szCs w:val="20"/>
              </w:rPr>
              <w:t>*See below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63" w14:textId="29DA7DDC" w:rsidR="00D579CD" w:rsidRPr="00267DFE" w:rsidRDefault="000B0033" w:rsidP="001A14C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Carolyn Meisner #</w:t>
            </w: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65" w14:textId="77777777" w:rsidR="00D579CD" w:rsidRDefault="00D579CD" w:rsidP="00812880">
            <w:pPr>
              <w:rPr>
                <w:rFonts w:ascii="Century Gothic" w:hAnsi="Century Gothic"/>
                <w:sz w:val="20"/>
              </w:rPr>
            </w:pPr>
          </w:p>
          <w:p w14:paraId="6A93ECFC" w14:textId="77777777" w:rsidR="001F2158" w:rsidRDefault="001F2158" w:rsidP="00812880">
            <w:pPr>
              <w:rPr>
                <w:rFonts w:ascii="Century Gothic" w:hAnsi="Century Gothic"/>
                <w:sz w:val="20"/>
              </w:rPr>
            </w:pPr>
          </w:p>
          <w:p w14:paraId="5F779D68" w14:textId="77777777" w:rsidR="00D579CD" w:rsidRDefault="00D579CD" w:rsidP="00927AE7">
            <w:pPr>
              <w:rPr>
                <w:rFonts w:ascii="Century Gothic" w:hAnsi="Century Gothic"/>
                <w:b/>
                <w:sz w:val="20"/>
              </w:rPr>
            </w:pPr>
          </w:p>
          <w:p w14:paraId="63B96C67" w14:textId="4FE1AD0F" w:rsidR="008B381E" w:rsidRPr="00F131DF" w:rsidRDefault="008B381E" w:rsidP="00927AE7">
            <w:pPr>
              <w:rPr>
                <w:rFonts w:ascii="Century Gothic" w:hAnsi="Century Gothic"/>
                <w:b/>
                <w:sz w:val="20"/>
              </w:rPr>
            </w:pPr>
            <w:r w:rsidRPr="008B381E">
              <w:rPr>
                <w:rFonts w:ascii="Century Gothic" w:hAnsi="Century Gothic"/>
                <w:b/>
                <w:color w:val="00B050"/>
                <w:sz w:val="20"/>
              </w:rPr>
              <w:t>7:00 Trustees?</w:t>
            </w:r>
          </w:p>
        </w:tc>
        <w:tc>
          <w:tcPr>
            <w:tcW w:w="2056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63B96C68" w14:textId="77777777" w:rsidR="00D579CD" w:rsidRPr="00267DFE" w:rsidRDefault="00D579CD" w:rsidP="00C57BD3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69" w14:textId="77777777" w:rsidR="00D579CD" w:rsidRDefault="00D579CD" w:rsidP="002A4601">
            <w:pPr>
              <w:jc w:val="center"/>
              <w:rPr>
                <w:rFonts w:ascii="Century Gothic" w:hAnsi="Century Gothic"/>
                <w:sz w:val="20"/>
              </w:rPr>
            </w:pPr>
          </w:p>
          <w:p w14:paraId="63B96C6B" w14:textId="64CAF679" w:rsidR="00D579CD" w:rsidRPr="00267DFE" w:rsidRDefault="00D579CD" w:rsidP="002A4601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single" w:sz="6" w:space="0" w:color="BFBFBF" w:themeColor="background1" w:themeShade="BF"/>
            </w:tcBorders>
          </w:tcPr>
          <w:p w14:paraId="63B96C6C" w14:textId="77777777" w:rsidR="00D579CD" w:rsidRPr="00267DFE" w:rsidRDefault="00D579CD" w:rsidP="00812880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056" w:type="dxa"/>
            <w:vMerge/>
            <w:tcBorders>
              <w:bottom w:val="single" w:sz="6" w:space="0" w:color="BFBFBF" w:themeColor="background1" w:themeShade="BF"/>
              <w:right w:val="single" w:sz="4" w:space="0" w:color="000000" w:themeColor="text1"/>
            </w:tcBorders>
          </w:tcPr>
          <w:p w14:paraId="63B96C6D" w14:textId="23267A26" w:rsidR="00D579CD" w:rsidRPr="00267DFE" w:rsidRDefault="00D579CD" w:rsidP="00812880">
            <w:pPr>
              <w:rPr>
                <w:rFonts w:ascii="Century Gothic" w:hAnsi="Century Gothic"/>
                <w:sz w:val="20"/>
              </w:rPr>
            </w:pPr>
          </w:p>
        </w:tc>
      </w:tr>
      <w:tr w:rsidR="00F131DF" w:rsidRPr="001E2115" w14:paraId="63B96C75" w14:textId="77777777" w:rsidTr="00D42078">
        <w:trPr>
          <w:trHeight w:val="1451"/>
        </w:trPr>
        <w:tc>
          <w:tcPr>
            <w:tcW w:w="7105" w:type="dxa"/>
            <w:gridSpan w:val="4"/>
            <w:tcBorders>
              <w:top w:val="single" w:sz="6" w:space="0" w:color="BFBFBF" w:themeColor="background1" w:themeShade="BF"/>
              <w:left w:val="single" w:sz="4" w:space="0" w:color="000000" w:themeColor="text1"/>
              <w:bottom w:val="single" w:sz="4" w:space="0" w:color="auto"/>
              <w:right w:val="nil"/>
            </w:tcBorders>
          </w:tcPr>
          <w:p w14:paraId="63B96C6F" w14:textId="77777777" w:rsidR="00F131DF" w:rsidRPr="00F131DF" w:rsidRDefault="00F131DF" w:rsidP="00812880">
            <w:pPr>
              <w:pStyle w:val="Dates"/>
              <w:jc w:val="left"/>
              <w:rPr>
                <w:rFonts w:ascii="Century Gothic" w:hAnsi="Century Gothic"/>
                <w:b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>Gathering Music – 10:25 am</w:t>
            </w:r>
          </w:p>
          <w:p w14:paraId="63B96C70" w14:textId="77777777" w:rsidR="00F131DF" w:rsidRPr="00267DFE" w:rsidRDefault="00F131DF" w:rsidP="00812880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>Meeting for Worship – 10:30 am</w:t>
            </w:r>
          </w:p>
          <w:p w14:paraId="63B96C71" w14:textId="1B186E74" w:rsidR="00F131DF" w:rsidRDefault="00F131DF" w:rsidP="00C32CFC">
            <w:pPr>
              <w:pStyle w:val="Dates"/>
              <w:ind w:right="-105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Prayer Group – </w:t>
            </w:r>
            <w:r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Tuesdays 10:00 am at the </w:t>
            </w:r>
            <w:r w:rsidR="001F2158">
              <w:rPr>
                <w:rFonts w:ascii="Century Gothic" w:hAnsi="Century Gothic"/>
                <w:b/>
                <w:color w:val="000000" w:themeColor="text1"/>
                <w:sz w:val="24"/>
              </w:rPr>
              <w:t>Meetinghouse</w:t>
            </w:r>
          </w:p>
          <w:p w14:paraId="63B96C72" w14:textId="77777777" w:rsidR="00F131DF" w:rsidRDefault="00F131DF" w:rsidP="00AC59AE">
            <w:pPr>
              <w:pStyle w:val="Dates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>Humans for Racial Justice – 4</w:t>
            </w:r>
            <w:r w:rsidRPr="00267DFE">
              <w:rPr>
                <w:rFonts w:ascii="Century Gothic" w:hAnsi="Century Gothic"/>
                <w:b/>
                <w:color w:val="000000" w:themeColor="text1"/>
                <w:sz w:val="24"/>
                <w:vertAlign w:val="superscript"/>
              </w:rPr>
              <w:t>th</w:t>
            </w:r>
            <w:r w:rsidRPr="00267DFE">
              <w:rPr>
                <w:rFonts w:ascii="Century Gothic" w:hAnsi="Century Gothic"/>
                <w:b/>
                <w:color w:val="000000" w:themeColor="text1"/>
                <w:sz w:val="24"/>
              </w:rPr>
              <w:t xml:space="preserve"> Monday at 7:00 pm</w:t>
            </w:r>
          </w:p>
          <w:p w14:paraId="63B96C73" w14:textId="3F46B14F" w:rsidR="00F131DF" w:rsidRPr="00A754FB" w:rsidRDefault="00C51950" w:rsidP="00A47FDC">
            <w:pPr>
              <w:pStyle w:val="Dates"/>
              <w:ind w:right="-645"/>
              <w:jc w:val="left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>*</w:t>
            </w:r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>March 29</w:t>
            </w:r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  <w:vertAlign w:val="superscript"/>
              </w:rPr>
              <w:t>th</w:t>
            </w:r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 xml:space="preserve">: </w:t>
            </w:r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 xml:space="preserve">Special Offering for </w:t>
            </w:r>
            <w:proofErr w:type="spellStart"/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>CommUnity</w:t>
            </w:r>
            <w:proofErr w:type="spellEnd"/>
            <w:r w:rsidR="00A47FDC" w:rsidRPr="00A47FDC">
              <w:rPr>
                <w:rFonts w:ascii="Century Gothic" w:hAnsi="Century Gothic"/>
                <w:b/>
                <w:color w:val="00B050"/>
                <w:sz w:val="24"/>
                <w:szCs w:val="24"/>
              </w:rPr>
              <w:t xml:space="preserve"> Crisis Services</w:t>
            </w:r>
          </w:p>
        </w:tc>
        <w:tc>
          <w:tcPr>
            <w:tcW w:w="7291" w:type="dxa"/>
            <w:gridSpan w:val="5"/>
            <w:tcBorders>
              <w:top w:val="single" w:sz="6" w:space="0" w:color="BFBFBF" w:themeColor="background1" w:themeShade="BF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96C74" w14:textId="59AB9689" w:rsidR="00F131DF" w:rsidRPr="00812880" w:rsidRDefault="00A25AB4" w:rsidP="00C51950">
            <w:pPr>
              <w:pStyle w:val="Dates"/>
              <w:ind w:left="525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BAEB4D" wp14:editId="1D27742D">
                  <wp:extent cx="2977940" cy="923925"/>
                  <wp:effectExtent l="0" t="0" r="0" b="0"/>
                  <wp:docPr id="2059023901" name="Picture 10" descr="Spring Flower Banner Stock Illustrations – 395,461 Spring Flower Banner 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pring Flower Banner Stock Illustrations – 395,461 Spring Flower Banner 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67" cy="93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4E0F">
              <w:rPr>
                <w:rFonts w:ascii="Century Gothic" w:hAnsi="Century Gothic"/>
                <w:b/>
                <w:noProof/>
                <w:sz w:val="24"/>
              </w:rPr>
              <w:t xml:space="preserve">         </w:t>
            </w:r>
            <w:r w:rsidR="00A23CE8">
              <w:rPr>
                <w:rFonts w:ascii="Century Gothic" w:hAnsi="Century Gothic"/>
                <w:b/>
                <w:noProof/>
                <w:sz w:val="24"/>
              </w:rPr>
              <w:t xml:space="preserve">              </w:t>
            </w:r>
            <w:r w:rsidR="009D4E0F">
              <w:rPr>
                <w:rFonts w:ascii="Century Gothic" w:hAnsi="Century Gothic"/>
                <w:b/>
                <w:noProof/>
                <w:sz w:val="24"/>
              </w:rPr>
              <w:t xml:space="preserve">   </w:t>
            </w:r>
            <w:r w:rsidR="00561A4B" w:rsidRPr="00561A4B">
              <w:rPr>
                <w:rFonts w:ascii="Century Gothic" w:hAnsi="Century Gothic"/>
                <w:b/>
                <w:sz w:val="24"/>
              </w:rPr>
              <w:t xml:space="preserve"> </w:t>
            </w:r>
            <w:r w:rsidR="002F32B1">
              <w:rPr>
                <w:rFonts w:ascii="Century Gothic" w:hAnsi="Century Gothic"/>
                <w:b/>
                <w:sz w:val="24"/>
              </w:rPr>
              <w:t xml:space="preserve"> </w:t>
            </w:r>
            <w:r w:rsidR="008C2990">
              <w:rPr>
                <w:rFonts w:ascii="Century Gothic" w:hAnsi="Century Gothic"/>
                <w:b/>
                <w:sz w:val="24"/>
              </w:rPr>
              <w:t xml:space="preserve"> </w:t>
            </w:r>
            <w:r w:rsidR="00F131DF">
              <w:rPr>
                <w:rFonts w:ascii="Century Gothic" w:hAnsi="Century Gothic"/>
                <w:b/>
                <w:sz w:val="24"/>
              </w:rPr>
              <w:t xml:space="preserve">               </w:t>
            </w:r>
            <w:r w:rsidR="00B5538E">
              <w:t xml:space="preserve"> </w:t>
            </w:r>
            <w:r w:rsidR="00B5538E" w:rsidRPr="00812880">
              <w:rPr>
                <w:rFonts w:ascii="Century Gothic" w:hAnsi="Century Gothic"/>
                <w:b/>
                <w:sz w:val="24"/>
              </w:rPr>
              <w:t xml:space="preserve"> </w: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IF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=A12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2A4601">
              <w:rPr>
                <w:rFonts w:ascii="Century Gothic" w:hAnsi="Century Gothic"/>
                <w:b/>
                <w:noProof/>
                <w:sz w:val="24"/>
              </w:rPr>
              <w:instrText>126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= 0,""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IF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=A12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2A4601">
              <w:rPr>
                <w:rFonts w:ascii="Century Gothic" w:hAnsi="Century Gothic"/>
                <w:b/>
                <w:noProof/>
                <w:sz w:val="24"/>
              </w:rPr>
              <w:instrText>126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 &lt;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DocVariable MonthEnd \@ d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2A4601">
              <w:rPr>
                <w:rFonts w:ascii="Century Gothic" w:hAnsi="Century Gothic"/>
                <w:b/>
                <w:sz w:val="24"/>
              </w:rPr>
              <w:instrText>30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begin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=A12+1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F131DF" w:rsidRPr="00812880">
              <w:rPr>
                <w:rFonts w:ascii="Century Gothic" w:hAnsi="Century Gothic"/>
                <w:b/>
                <w:noProof/>
                <w:sz w:val="24"/>
              </w:rPr>
              <w:instrText>31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  <w:r w:rsidR="00F131DF" w:rsidRPr="00812880">
              <w:rPr>
                <w:rFonts w:ascii="Century Gothic" w:hAnsi="Century Gothic"/>
                <w:b/>
                <w:sz w:val="24"/>
              </w:rPr>
              <w:instrText xml:space="preserve"> "" </w:instrText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  <w:r w:rsidR="00F131DF" w:rsidRPr="00812880">
              <w:rPr>
                <w:rFonts w:ascii="Century Gothic" w:hAnsi="Century Gothic"/>
                <w:b/>
                <w:sz w:val="24"/>
              </w:rPr>
              <w:fldChar w:fldCharType="end"/>
            </w:r>
          </w:p>
        </w:tc>
      </w:tr>
    </w:tbl>
    <w:p w14:paraId="21C9DE40" w14:textId="102F9CE0" w:rsidR="00DA41A2" w:rsidRPr="00CF0F17" w:rsidRDefault="001E2115" w:rsidP="00A754FB">
      <w:pPr>
        <w:pBdr>
          <w:between w:val="single" w:sz="4" w:space="1" w:color="auto"/>
        </w:pBdr>
        <w:rPr>
          <w:rFonts w:ascii="AR CENA" w:hAnsi="AR CENA"/>
          <w:color w:val="00B050"/>
          <w:sz w:val="56"/>
          <w:szCs w:val="56"/>
        </w:rPr>
      </w:pPr>
      <w:r w:rsidRPr="00CF0F17">
        <w:rPr>
          <w:rFonts w:ascii="AR CENA" w:hAnsi="AR CENA"/>
          <w:color w:val="00B050"/>
          <w:sz w:val="56"/>
          <w:szCs w:val="56"/>
        </w:rPr>
        <w:t xml:space="preserve">WBFC Calendar of Events                 </w:t>
      </w:r>
      <w:r w:rsidR="00D52ED0" w:rsidRPr="00CF0F17">
        <w:rPr>
          <w:rFonts w:ascii="AR CENA" w:hAnsi="AR CENA"/>
          <w:color w:val="00B050"/>
          <w:sz w:val="56"/>
          <w:szCs w:val="56"/>
        </w:rPr>
        <w:t xml:space="preserve">   </w:t>
      </w:r>
      <w:r w:rsidR="001055B6" w:rsidRPr="00CF0F17">
        <w:rPr>
          <w:rFonts w:ascii="AR CENA" w:hAnsi="AR CENA"/>
          <w:color w:val="00B050"/>
          <w:sz w:val="56"/>
          <w:szCs w:val="56"/>
        </w:rPr>
        <w:t xml:space="preserve"> </w:t>
      </w:r>
      <w:r w:rsidR="00CF0F17" w:rsidRPr="00CF0F17">
        <w:rPr>
          <w:rFonts w:ascii="AR CENA" w:hAnsi="AR CENA"/>
          <w:color w:val="00B050"/>
          <w:sz w:val="56"/>
          <w:szCs w:val="56"/>
        </w:rPr>
        <w:t xml:space="preserve">     March</w:t>
      </w:r>
      <w:r w:rsidR="001055B6" w:rsidRPr="00CF0F17">
        <w:rPr>
          <w:rFonts w:ascii="AR CENA" w:hAnsi="AR CENA"/>
          <w:color w:val="00B050"/>
          <w:sz w:val="56"/>
          <w:szCs w:val="56"/>
        </w:rPr>
        <w:t xml:space="preserve"> 2026</w:t>
      </w:r>
    </w:p>
    <w:sectPr w:rsidR="00DA41A2" w:rsidRPr="00CF0F1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CB216" w14:textId="77777777" w:rsidR="00BE1659" w:rsidRDefault="00BE1659">
      <w:pPr>
        <w:spacing w:before="0" w:after="0"/>
      </w:pPr>
      <w:r>
        <w:separator/>
      </w:r>
    </w:p>
  </w:endnote>
  <w:endnote w:type="continuationSeparator" w:id="0">
    <w:p w14:paraId="2983A547" w14:textId="77777777" w:rsidR="00BE1659" w:rsidRDefault="00BE165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6BB1F" w14:textId="77777777" w:rsidR="00BE1659" w:rsidRDefault="00BE1659">
      <w:pPr>
        <w:spacing w:before="0" w:after="0"/>
      </w:pPr>
      <w:r>
        <w:separator/>
      </w:r>
    </w:p>
  </w:footnote>
  <w:footnote w:type="continuationSeparator" w:id="0">
    <w:p w14:paraId="5854DDBE" w14:textId="77777777" w:rsidR="00BE1659" w:rsidRDefault="00BE165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3487106"/>
    <w:multiLevelType w:val="hybridMultilevel"/>
    <w:tmpl w:val="F2D44058"/>
    <w:lvl w:ilvl="0" w:tplc="2F66D8AC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352CA"/>
    <w:multiLevelType w:val="hybridMultilevel"/>
    <w:tmpl w:val="C3F63198"/>
    <w:lvl w:ilvl="0" w:tplc="9EBC1082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0814">
    <w:abstractNumId w:val="9"/>
  </w:num>
  <w:num w:numId="2" w16cid:durableId="1841430859">
    <w:abstractNumId w:val="7"/>
  </w:num>
  <w:num w:numId="3" w16cid:durableId="616982216">
    <w:abstractNumId w:val="6"/>
  </w:num>
  <w:num w:numId="4" w16cid:durableId="1037777263">
    <w:abstractNumId w:val="5"/>
  </w:num>
  <w:num w:numId="5" w16cid:durableId="1110666490">
    <w:abstractNumId w:val="4"/>
  </w:num>
  <w:num w:numId="6" w16cid:durableId="1701316359">
    <w:abstractNumId w:val="8"/>
  </w:num>
  <w:num w:numId="7" w16cid:durableId="191000888">
    <w:abstractNumId w:val="3"/>
  </w:num>
  <w:num w:numId="8" w16cid:durableId="1657495407">
    <w:abstractNumId w:val="2"/>
  </w:num>
  <w:num w:numId="9" w16cid:durableId="1421759002">
    <w:abstractNumId w:val="1"/>
  </w:num>
  <w:num w:numId="10" w16cid:durableId="908804667">
    <w:abstractNumId w:val="0"/>
  </w:num>
  <w:num w:numId="11" w16cid:durableId="187183777">
    <w:abstractNumId w:val="10"/>
  </w:num>
  <w:num w:numId="12" w16cid:durableId="14918713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25"/>
    <w:docVar w:name="MonthStart" w:val="11/1/2025"/>
    <w:docVar w:name="ShowDynamicGuides" w:val="1"/>
    <w:docVar w:name="ShowMarginGuides" w:val="0"/>
    <w:docVar w:name="ShowOutlines" w:val="0"/>
    <w:docVar w:name="ShowStaticGuides" w:val="0"/>
  </w:docVars>
  <w:rsids>
    <w:rsidRoot w:val="00214D1A"/>
    <w:rsid w:val="00006DD9"/>
    <w:rsid w:val="00033730"/>
    <w:rsid w:val="0004246E"/>
    <w:rsid w:val="000501EC"/>
    <w:rsid w:val="00051FB5"/>
    <w:rsid w:val="000563AF"/>
    <w:rsid w:val="00056814"/>
    <w:rsid w:val="0005775E"/>
    <w:rsid w:val="0006779F"/>
    <w:rsid w:val="00070F8A"/>
    <w:rsid w:val="000A11D2"/>
    <w:rsid w:val="000A20FE"/>
    <w:rsid w:val="000B0033"/>
    <w:rsid w:val="001055B6"/>
    <w:rsid w:val="0011116E"/>
    <w:rsid w:val="001161C7"/>
    <w:rsid w:val="0011772B"/>
    <w:rsid w:val="00125C0E"/>
    <w:rsid w:val="001425C5"/>
    <w:rsid w:val="001630BE"/>
    <w:rsid w:val="00165598"/>
    <w:rsid w:val="001A14C0"/>
    <w:rsid w:val="001D189C"/>
    <w:rsid w:val="001D3CD6"/>
    <w:rsid w:val="001D3FA7"/>
    <w:rsid w:val="001E2115"/>
    <w:rsid w:val="001F2158"/>
    <w:rsid w:val="0020675E"/>
    <w:rsid w:val="00214D1A"/>
    <w:rsid w:val="0021540E"/>
    <w:rsid w:val="00215BC7"/>
    <w:rsid w:val="002211A2"/>
    <w:rsid w:val="00267DFE"/>
    <w:rsid w:val="0027720C"/>
    <w:rsid w:val="00284A20"/>
    <w:rsid w:val="002A0FC3"/>
    <w:rsid w:val="002A4601"/>
    <w:rsid w:val="002B4962"/>
    <w:rsid w:val="002C3782"/>
    <w:rsid w:val="002C6BC5"/>
    <w:rsid w:val="002D5755"/>
    <w:rsid w:val="002E74CD"/>
    <w:rsid w:val="002F2D5E"/>
    <w:rsid w:val="002F32B1"/>
    <w:rsid w:val="002F6E35"/>
    <w:rsid w:val="00317887"/>
    <w:rsid w:val="00326835"/>
    <w:rsid w:val="00346226"/>
    <w:rsid w:val="00363ABD"/>
    <w:rsid w:val="0036481E"/>
    <w:rsid w:val="003B75DF"/>
    <w:rsid w:val="003D7DDA"/>
    <w:rsid w:val="004018F5"/>
    <w:rsid w:val="00406C2A"/>
    <w:rsid w:val="00410390"/>
    <w:rsid w:val="00414A3A"/>
    <w:rsid w:val="00417102"/>
    <w:rsid w:val="004229F2"/>
    <w:rsid w:val="00435A8C"/>
    <w:rsid w:val="004447DB"/>
    <w:rsid w:val="00454FED"/>
    <w:rsid w:val="004630C8"/>
    <w:rsid w:val="004A1036"/>
    <w:rsid w:val="004C211B"/>
    <w:rsid w:val="004C5B17"/>
    <w:rsid w:val="004D5C57"/>
    <w:rsid w:val="00500999"/>
    <w:rsid w:val="00511CF0"/>
    <w:rsid w:val="00525670"/>
    <w:rsid w:val="005278F6"/>
    <w:rsid w:val="005415CD"/>
    <w:rsid w:val="00551731"/>
    <w:rsid w:val="005562FE"/>
    <w:rsid w:val="00557989"/>
    <w:rsid w:val="00561A4B"/>
    <w:rsid w:val="00562595"/>
    <w:rsid w:val="005820F7"/>
    <w:rsid w:val="00582C49"/>
    <w:rsid w:val="00583007"/>
    <w:rsid w:val="005D3FDF"/>
    <w:rsid w:val="005E46A7"/>
    <w:rsid w:val="00643DAE"/>
    <w:rsid w:val="006545B6"/>
    <w:rsid w:val="00654CDF"/>
    <w:rsid w:val="00655A37"/>
    <w:rsid w:val="006773E7"/>
    <w:rsid w:val="006925F1"/>
    <w:rsid w:val="006B51DC"/>
    <w:rsid w:val="006C42FB"/>
    <w:rsid w:val="006C5E6D"/>
    <w:rsid w:val="006D6F84"/>
    <w:rsid w:val="006F4676"/>
    <w:rsid w:val="00755C3B"/>
    <w:rsid w:val="007564A4"/>
    <w:rsid w:val="00765604"/>
    <w:rsid w:val="0077622A"/>
    <w:rsid w:val="007777B1"/>
    <w:rsid w:val="007A1F49"/>
    <w:rsid w:val="007A49F2"/>
    <w:rsid w:val="007B2BBB"/>
    <w:rsid w:val="007B665E"/>
    <w:rsid w:val="00807F0D"/>
    <w:rsid w:val="00812880"/>
    <w:rsid w:val="00823C57"/>
    <w:rsid w:val="008373DD"/>
    <w:rsid w:val="00841547"/>
    <w:rsid w:val="00867B26"/>
    <w:rsid w:val="00874C9A"/>
    <w:rsid w:val="00897AE3"/>
    <w:rsid w:val="008B381E"/>
    <w:rsid w:val="008B74ED"/>
    <w:rsid w:val="008C1394"/>
    <w:rsid w:val="008C2990"/>
    <w:rsid w:val="008C3CA2"/>
    <w:rsid w:val="008E3231"/>
    <w:rsid w:val="008E3FC8"/>
    <w:rsid w:val="008F0B7B"/>
    <w:rsid w:val="00901316"/>
    <w:rsid w:val="0090188D"/>
    <w:rsid w:val="009035F5"/>
    <w:rsid w:val="0091099E"/>
    <w:rsid w:val="00922145"/>
    <w:rsid w:val="00927AE7"/>
    <w:rsid w:val="00931790"/>
    <w:rsid w:val="00937A2D"/>
    <w:rsid w:val="00937D44"/>
    <w:rsid w:val="00944085"/>
    <w:rsid w:val="00946A27"/>
    <w:rsid w:val="0097262F"/>
    <w:rsid w:val="00977950"/>
    <w:rsid w:val="0098793F"/>
    <w:rsid w:val="00987A01"/>
    <w:rsid w:val="00997D92"/>
    <w:rsid w:val="009A0FFF"/>
    <w:rsid w:val="009D2A02"/>
    <w:rsid w:val="009D4E0F"/>
    <w:rsid w:val="009D4EF8"/>
    <w:rsid w:val="009E6B1D"/>
    <w:rsid w:val="009F418E"/>
    <w:rsid w:val="00A23CE8"/>
    <w:rsid w:val="00A25AB4"/>
    <w:rsid w:val="00A4654E"/>
    <w:rsid w:val="00A47FDC"/>
    <w:rsid w:val="00A6540A"/>
    <w:rsid w:val="00A73BBF"/>
    <w:rsid w:val="00A754FB"/>
    <w:rsid w:val="00A8267A"/>
    <w:rsid w:val="00A90B84"/>
    <w:rsid w:val="00AA50F3"/>
    <w:rsid w:val="00AB29FA"/>
    <w:rsid w:val="00AC59AE"/>
    <w:rsid w:val="00AC67A3"/>
    <w:rsid w:val="00B443C8"/>
    <w:rsid w:val="00B52561"/>
    <w:rsid w:val="00B5538E"/>
    <w:rsid w:val="00B70858"/>
    <w:rsid w:val="00B714BF"/>
    <w:rsid w:val="00B8151A"/>
    <w:rsid w:val="00B859BA"/>
    <w:rsid w:val="00B95A07"/>
    <w:rsid w:val="00BA7179"/>
    <w:rsid w:val="00BA775B"/>
    <w:rsid w:val="00BE1659"/>
    <w:rsid w:val="00C11D39"/>
    <w:rsid w:val="00C215E0"/>
    <w:rsid w:val="00C2362C"/>
    <w:rsid w:val="00C32CFC"/>
    <w:rsid w:val="00C34580"/>
    <w:rsid w:val="00C47355"/>
    <w:rsid w:val="00C5081F"/>
    <w:rsid w:val="00C51950"/>
    <w:rsid w:val="00C57BD3"/>
    <w:rsid w:val="00C62D85"/>
    <w:rsid w:val="00C71D73"/>
    <w:rsid w:val="00C743E7"/>
    <w:rsid w:val="00C75110"/>
    <w:rsid w:val="00C7735D"/>
    <w:rsid w:val="00C848E3"/>
    <w:rsid w:val="00C917DB"/>
    <w:rsid w:val="00C96F3B"/>
    <w:rsid w:val="00CA4062"/>
    <w:rsid w:val="00CB1C1C"/>
    <w:rsid w:val="00CE4AA2"/>
    <w:rsid w:val="00CF0F17"/>
    <w:rsid w:val="00CF2724"/>
    <w:rsid w:val="00D15CA0"/>
    <w:rsid w:val="00D17693"/>
    <w:rsid w:val="00D27F70"/>
    <w:rsid w:val="00D42078"/>
    <w:rsid w:val="00D43C1F"/>
    <w:rsid w:val="00D47ABB"/>
    <w:rsid w:val="00D52ED0"/>
    <w:rsid w:val="00D579CD"/>
    <w:rsid w:val="00D65A7F"/>
    <w:rsid w:val="00D74D6A"/>
    <w:rsid w:val="00D97B66"/>
    <w:rsid w:val="00DA41A2"/>
    <w:rsid w:val="00DA5C73"/>
    <w:rsid w:val="00DD5FA0"/>
    <w:rsid w:val="00DF051F"/>
    <w:rsid w:val="00DF32DE"/>
    <w:rsid w:val="00E02644"/>
    <w:rsid w:val="00E2128A"/>
    <w:rsid w:val="00E24B1C"/>
    <w:rsid w:val="00E450D0"/>
    <w:rsid w:val="00E54E11"/>
    <w:rsid w:val="00E9453C"/>
    <w:rsid w:val="00EA1691"/>
    <w:rsid w:val="00EB320B"/>
    <w:rsid w:val="00ED191E"/>
    <w:rsid w:val="00EE3A75"/>
    <w:rsid w:val="00F009C7"/>
    <w:rsid w:val="00F0155E"/>
    <w:rsid w:val="00F04BC4"/>
    <w:rsid w:val="00F06BDA"/>
    <w:rsid w:val="00F12E27"/>
    <w:rsid w:val="00F131DF"/>
    <w:rsid w:val="00F20D41"/>
    <w:rsid w:val="00F25784"/>
    <w:rsid w:val="00F25BC4"/>
    <w:rsid w:val="00F5092A"/>
    <w:rsid w:val="00F85261"/>
    <w:rsid w:val="00FA21CA"/>
    <w:rsid w:val="00FA241E"/>
    <w:rsid w:val="00FA651C"/>
    <w:rsid w:val="00FC7F73"/>
    <w:rsid w:val="00FE488B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B96BFB"/>
  <w15:docId w15:val="{9C008F90-05F7-4D53-8803-B4B63F42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47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yn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0393AB0F714A9BA03D680195C14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54E02-A49C-4F5C-90D6-D1F6E3AC7C66}"/>
      </w:docPartPr>
      <w:docPartBody>
        <w:p w:rsidR="00BB473F" w:rsidRDefault="00E06BE8">
          <w:pPr>
            <w:pStyle w:val="460393AB0F714A9BA03D680195C1406F"/>
          </w:pPr>
          <w:r>
            <w:t>Sunday</w:t>
          </w:r>
        </w:p>
      </w:docPartBody>
    </w:docPart>
    <w:docPart>
      <w:docPartPr>
        <w:name w:val="FCB6A9211F584626A48F31E8BDA25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31AEB-0A4C-4092-AA6C-7373AFDE14DD}"/>
      </w:docPartPr>
      <w:docPartBody>
        <w:p w:rsidR="00BB473F" w:rsidRDefault="00E06BE8">
          <w:pPr>
            <w:pStyle w:val="FCB6A9211F584626A48F31E8BDA25BD8"/>
          </w:pPr>
          <w:r>
            <w:t>Monday</w:t>
          </w:r>
        </w:p>
      </w:docPartBody>
    </w:docPart>
    <w:docPart>
      <w:docPartPr>
        <w:name w:val="BB33F0DDAE784E98994DFABD8004E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437A1-1A74-4F3D-9684-5095BE1A223A}"/>
      </w:docPartPr>
      <w:docPartBody>
        <w:p w:rsidR="00BB473F" w:rsidRDefault="00E06BE8">
          <w:pPr>
            <w:pStyle w:val="BB33F0DDAE784E98994DFABD8004E040"/>
          </w:pPr>
          <w:r>
            <w:t>Tuesday</w:t>
          </w:r>
        </w:p>
      </w:docPartBody>
    </w:docPart>
    <w:docPart>
      <w:docPartPr>
        <w:name w:val="FF4BBEE9D66D450B93CFF826E07A1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EAF00-67E7-4731-A091-99B5112A30D7}"/>
      </w:docPartPr>
      <w:docPartBody>
        <w:p w:rsidR="00BB473F" w:rsidRDefault="00E06BE8">
          <w:pPr>
            <w:pStyle w:val="FF4BBEE9D66D450B93CFF826E07A1355"/>
          </w:pPr>
          <w:r>
            <w:t>Wednesday</w:t>
          </w:r>
        </w:p>
      </w:docPartBody>
    </w:docPart>
    <w:docPart>
      <w:docPartPr>
        <w:name w:val="E0964ECFE1B74BD9B9569BE1D2B7E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41D22-624D-477F-AC31-B5BB4548112A}"/>
      </w:docPartPr>
      <w:docPartBody>
        <w:p w:rsidR="00BB473F" w:rsidRDefault="00E06BE8">
          <w:pPr>
            <w:pStyle w:val="E0964ECFE1B74BD9B9569BE1D2B7E935"/>
          </w:pPr>
          <w:r>
            <w:t>Thursday</w:t>
          </w:r>
        </w:p>
      </w:docPartBody>
    </w:docPart>
    <w:docPart>
      <w:docPartPr>
        <w:name w:val="6CAF45D368334DB3A8BAF4A4E6E7A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1F34D-0C80-4D5B-AF84-60B6CFA4E650}"/>
      </w:docPartPr>
      <w:docPartBody>
        <w:p w:rsidR="00BB473F" w:rsidRDefault="00E06BE8">
          <w:pPr>
            <w:pStyle w:val="6CAF45D368334DB3A8BAF4A4E6E7AB23"/>
          </w:pPr>
          <w:r>
            <w:t>Friday</w:t>
          </w:r>
        </w:p>
      </w:docPartBody>
    </w:docPart>
    <w:docPart>
      <w:docPartPr>
        <w:name w:val="6833AA69A16D43ED981C71420860F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EC8F1-5E8A-4524-94BA-89E0BF038D73}"/>
      </w:docPartPr>
      <w:docPartBody>
        <w:p w:rsidR="00BB473F" w:rsidRDefault="00E06BE8">
          <w:pPr>
            <w:pStyle w:val="6833AA69A16D43ED981C71420860F03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BE8"/>
    <w:rsid w:val="00070F8A"/>
    <w:rsid w:val="00127C33"/>
    <w:rsid w:val="001D07B4"/>
    <w:rsid w:val="002F2D5E"/>
    <w:rsid w:val="003222A2"/>
    <w:rsid w:val="00582C49"/>
    <w:rsid w:val="005F56A0"/>
    <w:rsid w:val="0068308C"/>
    <w:rsid w:val="007B2BBB"/>
    <w:rsid w:val="007C66A8"/>
    <w:rsid w:val="008F0B7B"/>
    <w:rsid w:val="008F55A4"/>
    <w:rsid w:val="00901316"/>
    <w:rsid w:val="00937D44"/>
    <w:rsid w:val="009B7A7C"/>
    <w:rsid w:val="00A40F90"/>
    <w:rsid w:val="00A42012"/>
    <w:rsid w:val="00B4243F"/>
    <w:rsid w:val="00B859BA"/>
    <w:rsid w:val="00BB473F"/>
    <w:rsid w:val="00C1001B"/>
    <w:rsid w:val="00C842FB"/>
    <w:rsid w:val="00D47ABB"/>
    <w:rsid w:val="00E06BE8"/>
    <w:rsid w:val="00F0155E"/>
    <w:rsid w:val="00F5092A"/>
    <w:rsid w:val="00FC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0393AB0F714A9BA03D680195C1406F">
    <w:name w:val="460393AB0F714A9BA03D680195C1406F"/>
  </w:style>
  <w:style w:type="paragraph" w:customStyle="1" w:styleId="FCB6A9211F584626A48F31E8BDA25BD8">
    <w:name w:val="FCB6A9211F584626A48F31E8BDA25BD8"/>
  </w:style>
  <w:style w:type="paragraph" w:customStyle="1" w:styleId="BB33F0DDAE784E98994DFABD8004E040">
    <w:name w:val="BB33F0DDAE784E98994DFABD8004E040"/>
  </w:style>
  <w:style w:type="paragraph" w:customStyle="1" w:styleId="FF4BBEE9D66D450B93CFF826E07A1355">
    <w:name w:val="FF4BBEE9D66D450B93CFF826E07A1355"/>
  </w:style>
  <w:style w:type="paragraph" w:customStyle="1" w:styleId="E0964ECFE1B74BD9B9569BE1D2B7E935">
    <w:name w:val="E0964ECFE1B74BD9B9569BE1D2B7E935"/>
  </w:style>
  <w:style w:type="paragraph" w:customStyle="1" w:styleId="6CAF45D368334DB3A8BAF4A4E6E7AB23">
    <w:name w:val="6CAF45D368334DB3A8BAF4A4E6E7AB23"/>
  </w:style>
  <w:style w:type="paragraph" w:customStyle="1" w:styleId="6833AA69A16D43ED981C71420860F033">
    <w:name w:val="6833AA69A16D43ED981C71420860F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8B023B-2854-4797-B4D7-F46D568A68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41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Hansen</dc:creator>
  <cp:keywords/>
  <dc:description/>
  <cp:lastModifiedBy>Carolyn Hansen</cp:lastModifiedBy>
  <cp:revision>33</cp:revision>
  <dcterms:created xsi:type="dcterms:W3CDTF">2026-01-26T16:51:00Z</dcterms:created>
  <dcterms:modified xsi:type="dcterms:W3CDTF">2026-02-14T21:03:00Z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