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49C76E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9D7E62" w14:textId="152B0C40" w:rsidR="00423F28" w:rsidRDefault="00F1250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5A3F7B" wp14:editId="378A357D">
                  <wp:simplePos x="0" y="0"/>
                  <wp:positionH relativeFrom="column">
                    <wp:posOffset>2888259</wp:posOffset>
                  </wp:positionH>
                  <wp:positionV relativeFrom="paragraph">
                    <wp:posOffset>3342677</wp:posOffset>
                  </wp:positionV>
                  <wp:extent cx="1520241" cy="836654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1" cy="8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807">
              <w:rPr>
                <w:noProof/>
              </w:rPr>
              <w:drawing>
                <wp:inline distT="0" distB="0" distL="0" distR="0" wp14:anchorId="2E6BAFF2" wp14:editId="349FA761">
                  <wp:extent cx="4388099" cy="329168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81" cy="33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674E8" w14:textId="40BE3A51" w:rsidR="003A4A4A" w:rsidRDefault="0000000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C2B92B61FAB34A95A3984C08C0A3E387"/>
                </w:placeholder>
                <w15:appearance w15:val="hidden"/>
                <w:text/>
              </w:sdtPr>
              <w:sdtContent>
                <w:r w:rsidR="003C3807">
                  <w:t>202</w:t>
                </w:r>
                <w:r w:rsidR="007E2C33">
                  <w:t>5</w:t>
                </w:r>
              </w:sdtContent>
            </w:sdt>
          </w:p>
          <w:sdt>
            <w:sdtPr>
              <w:rPr>
                <w:color w:val="00B0F0"/>
              </w:rPr>
              <w:alias w:val="Enter event title:"/>
              <w:tag w:val="Enter event title:"/>
              <w:id w:val="16356312"/>
              <w:placeholder>
                <w:docPart w:val="825FCD904275487DB532DA74EFE97FA7"/>
              </w:placeholder>
              <w15:appearance w15:val="hidden"/>
              <w:text/>
            </w:sdtPr>
            <w:sdtContent>
              <w:p w14:paraId="0CBFB323" w14:textId="62D26ECE" w:rsidR="003A4A4A" w:rsidRDefault="003C3807" w:rsidP="003A4A4A">
                <w:pPr>
                  <w:pStyle w:val="Title"/>
                </w:pPr>
                <w:r w:rsidRPr="00302317">
                  <w:rPr>
                    <w:color w:val="00B0F0"/>
                  </w:rPr>
                  <w:t>open competitions</w:t>
                </w:r>
              </w:p>
            </w:sdtContent>
          </w:sdt>
          <w:p w14:paraId="578491C2" w14:textId="0F8D492B" w:rsidR="00F12500" w:rsidRDefault="003C3807" w:rsidP="00F12500">
            <w:r>
              <w:t xml:space="preserve">We are pleased to announce we will again be holding our International Open over Friday </w:t>
            </w:r>
            <w:r w:rsidR="00AF7FC0">
              <w:t>2</w:t>
            </w:r>
            <w:r w:rsidR="007E2C33">
              <w:t>5</w:t>
            </w:r>
            <w:r w:rsidRPr="003C3807">
              <w:rPr>
                <w:vertAlign w:val="superscript"/>
              </w:rPr>
              <w:t>th</w:t>
            </w:r>
            <w:r>
              <w:t xml:space="preserve"> to Sunday </w:t>
            </w:r>
            <w:r w:rsidR="00AF7FC0">
              <w:t>2</w:t>
            </w:r>
            <w:r w:rsidR="007E2C33">
              <w:t>7</w:t>
            </w:r>
            <w:r w:rsidRPr="003C3807">
              <w:rPr>
                <w:vertAlign w:val="superscript"/>
              </w:rPr>
              <w:t>th</w:t>
            </w:r>
            <w:r>
              <w:t xml:space="preserve"> July.  </w:t>
            </w:r>
            <w:r w:rsidR="00F12500">
              <w:t xml:space="preserve">See </w:t>
            </w:r>
            <w:r w:rsidR="00AF7FC0">
              <w:t>separate</w:t>
            </w:r>
            <w:r w:rsidR="00F12500">
              <w:t xml:space="preserve"> Entry form for International Open.</w:t>
            </w:r>
          </w:p>
          <w:p w14:paraId="755EC149" w14:textId="15D5A58A" w:rsidR="00F12500" w:rsidRPr="00F12500" w:rsidRDefault="00F12500" w:rsidP="00F12500">
            <w:pPr>
              <w:rPr>
                <w:b/>
                <w:bCs/>
                <w:sz w:val="20"/>
                <w:szCs w:val="20"/>
              </w:rPr>
            </w:pPr>
            <w:r w:rsidRPr="00F12500">
              <w:rPr>
                <w:b/>
                <w:bCs/>
                <w:sz w:val="20"/>
                <w:szCs w:val="20"/>
              </w:rPr>
              <w:t xml:space="preserve">Entry </w:t>
            </w:r>
            <w:proofErr w:type="spellStart"/>
            <w:r w:rsidRPr="00F12500">
              <w:rPr>
                <w:b/>
                <w:bCs/>
                <w:sz w:val="20"/>
                <w:szCs w:val="20"/>
              </w:rPr>
              <w:t>Fee’s</w:t>
            </w:r>
            <w:proofErr w:type="spellEnd"/>
            <w:r w:rsidRPr="00F12500">
              <w:rPr>
                <w:b/>
                <w:bCs/>
                <w:sz w:val="20"/>
                <w:szCs w:val="20"/>
              </w:rPr>
              <w:t xml:space="preserve"> are £10.00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for None Members</w:t>
            </w:r>
            <w:r w:rsidR="00AF7FC0">
              <w:rPr>
                <w:b/>
                <w:bCs/>
                <w:sz w:val="20"/>
                <w:szCs w:val="20"/>
              </w:rPr>
              <w:t xml:space="preserve"> for our Island Open Competitions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F5F95FB" w14:textId="66C21F9E" w:rsidR="003A4A4A" w:rsidRDefault="00F12500" w:rsidP="00F12500">
            <w:r>
              <w:t>Singles Open   _______________________________</w:t>
            </w:r>
          </w:p>
          <w:p w14:paraId="51EB1F2E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8E2CC71" w14:textId="4BCDD156" w:rsidR="00F12500" w:rsidRDefault="00F12500" w:rsidP="00F12500">
            <w:r>
              <w:t>Doubles Open Player 1     _______________________</w:t>
            </w:r>
          </w:p>
          <w:p w14:paraId="23D23223" w14:textId="46FDA7B6" w:rsidR="00F12500" w:rsidRDefault="00F12500" w:rsidP="00F12500">
            <w:r>
              <w:t>Doubles Open Player 2     _______________________</w:t>
            </w:r>
          </w:p>
          <w:p w14:paraId="3991DD4A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257AED0C" w14:textId="4A7BA32B" w:rsidR="00F12500" w:rsidRDefault="00F12500" w:rsidP="00F12500">
            <w:r>
              <w:t>Charity Triples Open Player 1     _______________________</w:t>
            </w:r>
          </w:p>
          <w:p w14:paraId="77E4B382" w14:textId="15A8C49A" w:rsidR="00F12500" w:rsidRDefault="00F12500" w:rsidP="00F12500">
            <w:r>
              <w:t>Charity Triples Open Player 2     _______________________</w:t>
            </w:r>
          </w:p>
          <w:p w14:paraId="256B828E" w14:textId="1C357769" w:rsidR="00F12500" w:rsidRDefault="00F12500" w:rsidP="00F12500">
            <w:r>
              <w:t>Charity Triples Open Player 2     _______________________</w:t>
            </w:r>
          </w:p>
          <w:p w14:paraId="5B92AFB4" w14:textId="0815CCD6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75FF3BA" w14:textId="4D1AA711" w:rsidR="00F12500" w:rsidRDefault="00F12500" w:rsidP="00F12500">
            <w:r>
              <w:t>Contact No. _____________  Email ____________________</w:t>
            </w:r>
          </w:p>
          <w:p w14:paraId="458295A7" w14:textId="7AA4F5E9" w:rsidR="00F12500" w:rsidRDefault="00F12500" w:rsidP="00F12500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E7C36D2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B40135" w14:textId="0FF122B3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B7134AC9652E4A35BF9BDED1A5FCBDEE"/>
                      </w:placeholder>
                      <w15:appearance w15:val="hidden"/>
                      <w:text/>
                    </w:sdtPr>
                    <w:sdtContent>
                      <w:r w:rsidR="00302317">
                        <w:t>Competition</w:t>
                      </w:r>
                      <w:r w:rsidR="00931E84">
                        <w:t xml:space="preserve"> Dates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D201BD9305D3441FB412EF6065200FA1"/>
                    </w:placeholder>
                    <w:temporary/>
                    <w:showingPlcHdr/>
                    <w15:appearance w15:val="hidden"/>
                  </w:sdtPr>
                  <w:sdtContent>
                    <w:p w14:paraId="3D9F2A6B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E2B0E62" w14:textId="4625C541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94A5192AD80D4C64A3C086A34160541C"/>
                      </w:placeholder>
                      <w15:appearance w15:val="hidden"/>
                      <w:text/>
                    </w:sdtPr>
                    <w:sdtContent>
                      <w:r w:rsidR="00302317">
                        <w:t xml:space="preserve">International Open </w:t>
                      </w:r>
                      <w:r w:rsidR="00AF7FC0">
                        <w:t xml:space="preserve">July                              </w:t>
                      </w:r>
                      <w:r w:rsidR="00302317">
                        <w:t xml:space="preserve">Singles – Fri </w:t>
                      </w:r>
                      <w:r w:rsidR="00AF7FC0">
                        <w:t>2</w:t>
                      </w:r>
                      <w:r w:rsidR="007E2C33">
                        <w:t>5</w:t>
                      </w:r>
                      <w:r w:rsidR="00302317">
                        <w:t xml:space="preserve">th Doubles-Sat </w:t>
                      </w:r>
                      <w:r w:rsidR="00AF7FC0">
                        <w:t>2</w:t>
                      </w:r>
                      <w:r w:rsidR="007E2C33">
                        <w:t>6</w:t>
                      </w:r>
                      <w:r w:rsidR="00302317">
                        <w:t xml:space="preserve">th Triples-Sun </w:t>
                      </w:r>
                      <w:r w:rsidR="00AF7FC0">
                        <w:t>2</w:t>
                      </w:r>
                      <w:r w:rsidR="007E2C33">
                        <w:t>7</w:t>
                      </w:r>
                      <w:r w:rsidR="00302317">
                        <w:t xml:space="preserve">th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72F268C59AC401C984EF5D6165C766C"/>
                    </w:placeholder>
                    <w:temporary/>
                    <w:showingPlcHdr/>
                    <w15:appearance w15:val="hidden"/>
                  </w:sdtPr>
                  <w:sdtContent>
                    <w:p w14:paraId="74D3925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3A17A5A" w14:textId="55A6456C" w:rsidR="00236FEA" w:rsidRDefault="0000000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3FC9FDF01A442B28B44799E1A4E4A52"/>
                      </w:placeholder>
                      <w15:appearance w15:val="hidden"/>
                      <w:text/>
                    </w:sdtPr>
                    <w:sdtContent>
                      <w:r w:rsidR="00931E84">
                        <w:t xml:space="preserve">Singles – </w:t>
                      </w:r>
                      <w:r w:rsidR="007E2C33">
                        <w:t>28th June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DD0DAA153504E55A50E7ACE631BB40C"/>
                    </w:placeholder>
                    <w:temporary/>
                    <w:showingPlcHdr/>
                    <w15:appearance w15:val="hidden"/>
                  </w:sdtPr>
                  <w:sdtContent>
                    <w:p w14:paraId="14DFC6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7DAAD44" w14:textId="195F3C78" w:rsidR="00236FEA" w:rsidRDefault="00931E84" w:rsidP="00236FEA">
                  <w:pPr>
                    <w:pStyle w:val="Heading2"/>
                  </w:pPr>
                  <w:r>
                    <w:t xml:space="preserve">Doubles – </w:t>
                  </w:r>
                  <w:r w:rsidR="007E2C33">
                    <w:t>12</w:t>
                  </w:r>
                  <w:r w:rsidR="007E2C33" w:rsidRPr="007E2C33">
                    <w:rPr>
                      <w:vertAlign w:val="superscript"/>
                    </w:rPr>
                    <w:t>th</w:t>
                  </w:r>
                  <w:r w:rsidR="007E2C33">
                    <w:t xml:space="preserve"> April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C5279611CE2444181CC76C34660EF40"/>
                    </w:placeholder>
                    <w:temporary/>
                    <w:showingPlcHdr/>
                    <w15:appearance w15:val="hidden"/>
                  </w:sdtPr>
                  <w:sdtContent>
                    <w:p w14:paraId="4B360123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1D68A15" w14:textId="02EACB96" w:rsidR="00236FEA" w:rsidRDefault="00931E84" w:rsidP="00236FEA">
                  <w:pPr>
                    <w:pStyle w:val="Heading2"/>
                  </w:pPr>
                  <w:r>
                    <w:t xml:space="preserve">Charity Triples Open </w:t>
                  </w:r>
                  <w:r w:rsidR="00AF7FC0">
                    <w:t>1</w:t>
                  </w:r>
                  <w:r w:rsidR="007E2C33">
                    <w:t>8</w:t>
                  </w:r>
                  <w:r w:rsidR="00AF7FC0" w:rsidRPr="00AF7FC0">
                    <w:rPr>
                      <w:vertAlign w:val="superscript"/>
                    </w:rPr>
                    <w:t>th</w:t>
                  </w:r>
                  <w:r w:rsidR="00AF7FC0">
                    <w:t xml:space="preserve"> </w:t>
                  </w:r>
                  <w:r>
                    <w:t xml:space="preserve">October </w:t>
                  </w:r>
                </w:p>
              </w:tc>
            </w:tr>
            <w:tr w:rsidR="00236FEA" w14:paraId="1CE67757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E500569" w14:textId="0F2CA1B8" w:rsidR="00236FEA" w:rsidRPr="007E2C33" w:rsidRDefault="00931E84" w:rsidP="00236FEA">
                  <w:pPr>
                    <w:pStyle w:val="Heading3"/>
                    <w:rPr>
                      <w:lang w:val="it-IT"/>
                    </w:rPr>
                  </w:pPr>
                  <w:r w:rsidRPr="007E2C33">
                    <w:rPr>
                      <w:lang w:val="it-IT"/>
                    </w:rPr>
                    <w:t>Liberation peranque club</w:t>
                  </w:r>
                </w:p>
                <w:p w14:paraId="00438D70" w14:textId="39717342" w:rsidR="00236FEA" w:rsidRPr="007E2C33" w:rsidRDefault="00F12500" w:rsidP="00236FEA">
                  <w:pPr>
                    <w:pStyle w:val="Date"/>
                    <w:rPr>
                      <w:sz w:val="22"/>
                      <w:szCs w:val="22"/>
                      <w:lang w:val="it-IT"/>
                    </w:rPr>
                  </w:pPr>
                  <w:r w:rsidRPr="007E2C33">
                    <w:rPr>
                      <w:sz w:val="22"/>
                      <w:szCs w:val="22"/>
                      <w:lang w:val="it-IT"/>
                    </w:rPr>
                    <w:t>w</w:t>
                  </w:r>
                  <w:r w:rsidR="00931E84" w:rsidRPr="007E2C33">
                    <w:rPr>
                      <w:sz w:val="22"/>
                      <w:szCs w:val="22"/>
                      <w:lang w:val="it-IT"/>
                    </w:rPr>
                    <w:t>ww.liberationpetanque.co.uk</w:t>
                  </w:r>
                </w:p>
                <w:p w14:paraId="0A4389A5" w14:textId="12E7F72D" w:rsidR="00236FEA" w:rsidRPr="00F12500" w:rsidRDefault="00931E84" w:rsidP="00236FEA">
                  <w:pPr>
                    <w:pStyle w:val="Date"/>
                  </w:pPr>
                  <w:r>
                    <w:t xml:space="preserve">Club Email - </w:t>
                  </w:r>
                  <w:hyperlink r:id="rId9" w:history="1">
                    <w:r w:rsidR="00F12500" w:rsidRPr="00F12500">
                      <w:rPr>
                        <w:rStyle w:val="Hyperlink"/>
                        <w:color w:val="FFFFFF" w:themeColor="background1"/>
                      </w:rPr>
                      <w:t>liberationpc@gmail.com</w:t>
                    </w:r>
                  </w:hyperlink>
                </w:p>
                <w:p w14:paraId="3A95B8FC" w14:textId="043685C2" w:rsidR="00F12500" w:rsidRDefault="00F12500" w:rsidP="00F12500">
                  <w:pPr>
                    <w:pStyle w:val="Date"/>
                  </w:pPr>
                  <w:r>
                    <w:t xml:space="preserve">Bacs Payments to:  Sort Code – </w:t>
                  </w:r>
                  <w:r w:rsidR="007E2C33">
                    <w:t>30-94-61</w:t>
                  </w:r>
                  <w:r>
                    <w:t xml:space="preserve">   Account No. </w:t>
                  </w:r>
                  <w:r w:rsidR="007E2C33">
                    <w:t>15475463</w:t>
                  </w:r>
                </w:p>
              </w:tc>
            </w:tr>
          </w:tbl>
          <w:p w14:paraId="507CF3A9" w14:textId="77777777" w:rsidR="00423F28" w:rsidRDefault="00423F28" w:rsidP="00236FEA"/>
        </w:tc>
      </w:tr>
    </w:tbl>
    <w:p w14:paraId="618B6ED0" w14:textId="43B4B3FB" w:rsidR="00DD2A04" w:rsidRDefault="00931E84" w:rsidP="000443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05A7" wp14:editId="481E1C03">
                <wp:simplePos x="0" y="0"/>
                <wp:positionH relativeFrom="column">
                  <wp:posOffset>34103</wp:posOffset>
                </wp:positionH>
                <wp:positionV relativeFrom="paragraph">
                  <wp:posOffset>-9511753</wp:posOffset>
                </wp:positionV>
                <wp:extent cx="4276009" cy="8455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09" cy="84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72D8B" w14:textId="7EC5D814" w:rsidR="00931E84" w:rsidRPr="00931E84" w:rsidRDefault="00931E84" w:rsidP="00931E84">
                            <w:pPr>
                              <w:pStyle w:val="Logo"/>
                              <w:jc w:val="center"/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1E84"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Liberation Petanque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05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7pt;margin-top:-748.95pt;width:336.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" filled="f" stroked="f">
                <v:textbox>
                  <w:txbxContent>
                    <w:p w14:paraId="76872D8B" w14:textId="7EC5D814" w:rsidR="00931E84" w:rsidRPr="00931E84" w:rsidRDefault="00931E84" w:rsidP="00931E84">
                      <w:pPr>
                        <w:pStyle w:val="Logo"/>
                        <w:jc w:val="center"/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1E84"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Liberation Petanque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BC9A5" w14:textId="77777777" w:rsidR="00B252E5" w:rsidRDefault="00B252E5" w:rsidP="00AB6948">
      <w:pPr>
        <w:spacing w:after="0" w:line="240" w:lineRule="auto"/>
      </w:pPr>
      <w:r>
        <w:separator/>
      </w:r>
    </w:p>
  </w:endnote>
  <w:endnote w:type="continuationSeparator" w:id="0">
    <w:p w14:paraId="1BE348BE" w14:textId="77777777" w:rsidR="00B252E5" w:rsidRDefault="00B252E5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2608F" w14:textId="77777777" w:rsidR="00B252E5" w:rsidRDefault="00B252E5" w:rsidP="00AB6948">
      <w:pPr>
        <w:spacing w:after="0" w:line="240" w:lineRule="auto"/>
      </w:pPr>
      <w:r>
        <w:separator/>
      </w:r>
    </w:p>
  </w:footnote>
  <w:footnote w:type="continuationSeparator" w:id="0">
    <w:p w14:paraId="74DADD86" w14:textId="77777777" w:rsidR="00B252E5" w:rsidRDefault="00B252E5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128533">
    <w:abstractNumId w:val="9"/>
  </w:num>
  <w:num w:numId="2" w16cid:durableId="930091625">
    <w:abstractNumId w:val="7"/>
  </w:num>
  <w:num w:numId="3" w16cid:durableId="1821774866">
    <w:abstractNumId w:val="6"/>
  </w:num>
  <w:num w:numId="4" w16cid:durableId="238096493">
    <w:abstractNumId w:val="5"/>
  </w:num>
  <w:num w:numId="5" w16cid:durableId="1266620939">
    <w:abstractNumId w:val="4"/>
  </w:num>
  <w:num w:numId="6" w16cid:durableId="90467950">
    <w:abstractNumId w:val="8"/>
  </w:num>
  <w:num w:numId="7" w16cid:durableId="1568034044">
    <w:abstractNumId w:val="3"/>
  </w:num>
  <w:num w:numId="8" w16cid:durableId="452135975">
    <w:abstractNumId w:val="2"/>
  </w:num>
  <w:num w:numId="9" w16cid:durableId="1230774479">
    <w:abstractNumId w:val="1"/>
  </w:num>
  <w:num w:numId="10" w16cid:durableId="27232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7"/>
    <w:rsid w:val="00044307"/>
    <w:rsid w:val="00054D84"/>
    <w:rsid w:val="00067228"/>
    <w:rsid w:val="00190F23"/>
    <w:rsid w:val="00194E9C"/>
    <w:rsid w:val="001C290A"/>
    <w:rsid w:val="001D3B47"/>
    <w:rsid w:val="00236FEA"/>
    <w:rsid w:val="0025511A"/>
    <w:rsid w:val="0027400C"/>
    <w:rsid w:val="002A0BAC"/>
    <w:rsid w:val="002C65CB"/>
    <w:rsid w:val="002D469D"/>
    <w:rsid w:val="00302317"/>
    <w:rsid w:val="0035440C"/>
    <w:rsid w:val="003A4A4A"/>
    <w:rsid w:val="003C1CC2"/>
    <w:rsid w:val="003C3807"/>
    <w:rsid w:val="003F4359"/>
    <w:rsid w:val="00423F28"/>
    <w:rsid w:val="00425C2B"/>
    <w:rsid w:val="004A1A52"/>
    <w:rsid w:val="004B6545"/>
    <w:rsid w:val="004C43EE"/>
    <w:rsid w:val="005927AD"/>
    <w:rsid w:val="006002C0"/>
    <w:rsid w:val="00627140"/>
    <w:rsid w:val="00655EA2"/>
    <w:rsid w:val="00767651"/>
    <w:rsid w:val="007716AB"/>
    <w:rsid w:val="007E2C33"/>
    <w:rsid w:val="007E4871"/>
    <w:rsid w:val="007E4C8C"/>
    <w:rsid w:val="007F3F1B"/>
    <w:rsid w:val="00804979"/>
    <w:rsid w:val="008458BC"/>
    <w:rsid w:val="008F5234"/>
    <w:rsid w:val="00913D0F"/>
    <w:rsid w:val="00931E84"/>
    <w:rsid w:val="009D3491"/>
    <w:rsid w:val="00AA4B20"/>
    <w:rsid w:val="00AB6948"/>
    <w:rsid w:val="00AC4416"/>
    <w:rsid w:val="00AD7965"/>
    <w:rsid w:val="00AF7FC0"/>
    <w:rsid w:val="00B220A3"/>
    <w:rsid w:val="00B2335D"/>
    <w:rsid w:val="00B252E5"/>
    <w:rsid w:val="00BB702B"/>
    <w:rsid w:val="00C175B1"/>
    <w:rsid w:val="00C23D95"/>
    <w:rsid w:val="00C87D9E"/>
    <w:rsid w:val="00CB26AC"/>
    <w:rsid w:val="00DD2A04"/>
    <w:rsid w:val="00E5744B"/>
    <w:rsid w:val="00E85A56"/>
    <w:rsid w:val="00F12500"/>
    <w:rsid w:val="00F1347B"/>
    <w:rsid w:val="00F47EF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1DDA5"/>
  <w15:chartTrackingRefBased/>
  <w15:docId w15:val="{DC50E6DE-11DC-4730-9F07-1D5094B3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12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berationp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B92B61FAB34A95A3984C08C0A3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C8-AAA1-4563-A72E-93A82AE6FB77}"/>
      </w:docPartPr>
      <w:docPartBody>
        <w:p w:rsidR="000879BD" w:rsidRDefault="000879BD">
          <w:pPr>
            <w:pStyle w:val="C2B92B61FAB34A95A3984C08C0A3E387"/>
          </w:pPr>
          <w:r>
            <w:t>Event Date</w:t>
          </w:r>
        </w:p>
      </w:docPartBody>
    </w:docPart>
    <w:docPart>
      <w:docPartPr>
        <w:name w:val="825FCD904275487DB532DA74EFE97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C56-2926-4C7F-AB1B-FBE73825BB54}"/>
      </w:docPartPr>
      <w:docPartBody>
        <w:p w:rsidR="000879BD" w:rsidRDefault="000879BD">
          <w:pPr>
            <w:pStyle w:val="825FCD904275487DB532DA74EFE97FA7"/>
          </w:pPr>
          <w:r>
            <w:t>Event Title, Up to Two Lines</w:t>
          </w:r>
        </w:p>
      </w:docPartBody>
    </w:docPart>
    <w:docPart>
      <w:docPartPr>
        <w:name w:val="B7134AC9652E4A35BF9BDED1A5FC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EDCD-918A-4B81-A3BA-4EC13308412E}"/>
      </w:docPartPr>
      <w:docPartBody>
        <w:p w:rsidR="000879BD" w:rsidRDefault="000879BD">
          <w:pPr>
            <w:pStyle w:val="B7134AC9652E4A35BF9BDED1A5FCBDEE"/>
          </w:pPr>
          <w:r>
            <w:t>Add Key Info About Your Event Here!</w:t>
          </w:r>
        </w:p>
      </w:docPartBody>
    </w:docPart>
    <w:docPart>
      <w:docPartPr>
        <w:name w:val="D201BD9305D3441FB412EF606520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3C33-A1D3-46E3-B93C-5BE56DD6B2E5}"/>
      </w:docPartPr>
      <w:docPartBody>
        <w:p w:rsidR="000879BD" w:rsidRDefault="000879BD">
          <w:pPr>
            <w:pStyle w:val="D201BD9305D3441FB412EF6065200FA1"/>
          </w:pPr>
          <w:r>
            <w:t>____</w:t>
          </w:r>
        </w:p>
      </w:docPartBody>
    </w:docPart>
    <w:docPart>
      <w:docPartPr>
        <w:name w:val="94A5192AD80D4C64A3C086A341605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37473-E591-43CF-81BD-682DBE153129}"/>
      </w:docPartPr>
      <w:docPartBody>
        <w:p w:rsidR="000879BD" w:rsidRDefault="000879BD">
          <w:pPr>
            <w:pStyle w:val="94A5192AD80D4C64A3C086A34160541C"/>
          </w:pPr>
          <w:r>
            <w:t>Don’t Be Shy—Tell Them Why They Can’t Miss This Event!</w:t>
          </w:r>
        </w:p>
      </w:docPartBody>
    </w:docPart>
    <w:docPart>
      <w:docPartPr>
        <w:name w:val="772F268C59AC401C984EF5D6165C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BC3-829D-464B-9DB7-AA516B9D7C00}"/>
      </w:docPartPr>
      <w:docPartBody>
        <w:p w:rsidR="000879BD" w:rsidRDefault="000879BD">
          <w:pPr>
            <w:pStyle w:val="772F268C59AC401C984EF5D6165C766C"/>
          </w:pPr>
          <w:r w:rsidRPr="00655EA2">
            <w:t>____</w:t>
          </w:r>
        </w:p>
      </w:docPartBody>
    </w:docPart>
    <w:docPart>
      <w:docPartPr>
        <w:name w:val="83FC9FDF01A442B28B44799E1A4E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BC6D-86B8-4EC4-8EAA-E58F7E35F675}"/>
      </w:docPartPr>
      <w:docPartBody>
        <w:p w:rsidR="000879BD" w:rsidRDefault="000879BD">
          <w:pPr>
            <w:pStyle w:val="83FC9FDF01A442B28B44799E1A4E4A52"/>
          </w:pPr>
          <w:r>
            <w:t>One More Exciting Point Here!</w:t>
          </w:r>
        </w:p>
      </w:docPartBody>
    </w:docPart>
    <w:docPart>
      <w:docPartPr>
        <w:name w:val="3DD0DAA153504E55A50E7ACE631B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7CB4-3A27-4990-9C16-32255EF0919E}"/>
      </w:docPartPr>
      <w:docPartBody>
        <w:p w:rsidR="000879BD" w:rsidRDefault="000879BD">
          <w:pPr>
            <w:pStyle w:val="3DD0DAA153504E55A50E7ACE631BB40C"/>
          </w:pPr>
          <w:r w:rsidRPr="00655EA2">
            <w:t>____</w:t>
          </w:r>
        </w:p>
      </w:docPartBody>
    </w:docPart>
    <w:docPart>
      <w:docPartPr>
        <w:name w:val="FC5279611CE2444181CC76C34660E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2406-5E15-4774-B47E-D2B920F78F34}"/>
      </w:docPartPr>
      <w:docPartBody>
        <w:p w:rsidR="000879BD" w:rsidRDefault="000879BD">
          <w:pPr>
            <w:pStyle w:val="FC5279611CE2444181CC76C34660EF4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BD"/>
    <w:rsid w:val="000879BD"/>
    <w:rsid w:val="00123762"/>
    <w:rsid w:val="0025511A"/>
    <w:rsid w:val="0084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B92B61FAB34A95A3984C08C0A3E387">
    <w:name w:val="C2B92B61FAB34A95A3984C08C0A3E387"/>
  </w:style>
  <w:style w:type="paragraph" w:customStyle="1" w:styleId="825FCD904275487DB532DA74EFE97FA7">
    <w:name w:val="825FCD904275487DB532DA74EFE97FA7"/>
  </w:style>
  <w:style w:type="paragraph" w:customStyle="1" w:styleId="B7134AC9652E4A35BF9BDED1A5FCBDEE">
    <w:name w:val="B7134AC9652E4A35BF9BDED1A5FCBDEE"/>
  </w:style>
  <w:style w:type="paragraph" w:customStyle="1" w:styleId="D201BD9305D3441FB412EF6065200FA1">
    <w:name w:val="D201BD9305D3441FB412EF6065200FA1"/>
  </w:style>
  <w:style w:type="paragraph" w:customStyle="1" w:styleId="94A5192AD80D4C64A3C086A34160541C">
    <w:name w:val="94A5192AD80D4C64A3C086A34160541C"/>
  </w:style>
  <w:style w:type="paragraph" w:customStyle="1" w:styleId="772F268C59AC401C984EF5D6165C766C">
    <w:name w:val="772F268C59AC401C984EF5D6165C766C"/>
  </w:style>
  <w:style w:type="paragraph" w:customStyle="1" w:styleId="83FC9FDF01A442B28B44799E1A4E4A52">
    <w:name w:val="83FC9FDF01A442B28B44799E1A4E4A52"/>
  </w:style>
  <w:style w:type="paragraph" w:customStyle="1" w:styleId="3DD0DAA153504E55A50E7ACE631BB40C">
    <w:name w:val="3DD0DAA153504E55A50E7ACE631BB40C"/>
  </w:style>
  <w:style w:type="paragraph" w:customStyle="1" w:styleId="FC5279611CE2444181CC76C34660EF40">
    <w:name w:val="FC5279611CE2444181CC76C34660EF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2012-12-25T21:02:00Z</cp:lastPrinted>
  <dcterms:created xsi:type="dcterms:W3CDTF">2025-04-04T15:00:00Z</dcterms:created>
  <dcterms:modified xsi:type="dcterms:W3CDTF">2025-04-04T15:27:00Z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