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C216F" w14:textId="77777777" w:rsidR="00E50AAE" w:rsidRDefault="00F43675">
      <w:r>
        <w:rPr>
          <w:noProof/>
        </w:rPr>
        <w:drawing>
          <wp:anchor distT="0" distB="0" distL="114300" distR="114300" simplePos="0" relativeHeight="251659776" behindDoc="0" locked="0" layoutInCell="1" allowOverlap="1" wp14:anchorId="0181D69E" wp14:editId="763FB120">
            <wp:simplePos x="0" y="0"/>
            <wp:positionH relativeFrom="column">
              <wp:posOffset>-83820</wp:posOffset>
            </wp:positionH>
            <wp:positionV relativeFrom="paragraph">
              <wp:posOffset>144780</wp:posOffset>
            </wp:positionV>
            <wp:extent cx="6827520" cy="2542540"/>
            <wp:effectExtent l="0" t="0" r="0" b="0"/>
            <wp:wrapNone/>
            <wp:docPr id="1" name="Picture 1" descr="C:\Users\Phyllis\APPDATA\LOCAL\TEMP\wzb9cb\Day-Camp-Email-Header-E-C-V2\Best-Summer-Ever-Email-Header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llis\APPDATA\LOCAL\TEMP\wzb9cb\Day-Camp-Email-Header-E-C-V2\Best-Summer-Ever-Email-Header-v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B41D78" w14:paraId="09FDB69B" w14:textId="77777777" w:rsidTr="00103F22">
        <w:trPr>
          <w:cantSplit/>
          <w:trHeight w:val="5255"/>
        </w:trPr>
        <w:tc>
          <w:tcPr>
            <w:tcW w:w="10724" w:type="dxa"/>
            <w:gridSpan w:val="7"/>
            <w:vAlign w:val="center"/>
          </w:tcPr>
          <w:p w14:paraId="2324BE41" w14:textId="5824C487" w:rsidR="00217980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  <w:proofErr w:type="spellStart"/>
            <w:r>
              <w:rPr>
                <w:rFonts w:ascii="Cachet Book" w:hAnsi="Cachet Book"/>
                <w:sz w:val="24"/>
                <w:szCs w:val="24"/>
              </w:rPr>
              <w:t>mv,cvcv</w:t>
            </w:r>
            <w:proofErr w:type="spellEnd"/>
          </w:p>
          <w:p w14:paraId="53A39330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45526E88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066725EF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3E270316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79AE44D8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2D941B37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25E4D37D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56923953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42AE19F7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2C26F964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6E3A30F1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49746F8F" w14:textId="7E1627BD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12E88AE8" w14:textId="32FF6FB4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noProof/>
              </w:rPr>
              <w:pict w14:anchorId="13E46E6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-4.75pt;margin-top:4.15pt;width:535.55pt;height:35.25pt;z-index:251659264;visibility:visible;mso-width-relative:margin;mso-height-relative:margin" fillcolor="#d8d8d8 [2732]" strokeweight=".5pt">
                  <v:path arrowok="t"/>
                  <v:textbox style="mso-next-textbox:#Text Box 2">
                    <w:txbxContent>
                      <w:p w14:paraId="79126BC1" w14:textId="77777777" w:rsidR="00A94EE4" w:rsidRPr="00C953FF" w:rsidRDefault="00A94EE4" w:rsidP="00C06F77">
                        <w:pPr>
                          <w:ind w:firstLine="720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*Please be sure to pack a lunch Monday through Thursday. </w:t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="00C56BB1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*Wear Sunblock every day!</w:t>
                        </w:r>
                      </w:p>
                      <w:p w14:paraId="52BCD308" w14:textId="77777777" w:rsidR="00A94EE4" w:rsidRPr="00C953FF" w:rsidRDefault="00A94EE4" w:rsidP="00C06F77">
                        <w:pPr>
                          <w:ind w:firstLine="720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*Wear your YMCA t-shirt on the day of Field Trips. </w:t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="00C56BB1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*Bring an extra set of clothes.</w:t>
                        </w:r>
                      </w:p>
                      <w:p w14:paraId="30F8C6EE" w14:textId="77777777" w:rsidR="00A94EE4" w:rsidRDefault="00A94EE4" w:rsidP="00C56BB1">
                        <w:pPr>
                          <w:jc w:val="both"/>
                        </w:pPr>
                      </w:p>
                    </w:txbxContent>
                  </v:textbox>
                </v:shape>
              </w:pict>
            </w:r>
          </w:p>
          <w:p w14:paraId="7E25A478" w14:textId="77777777" w:rsidR="00103F22" w:rsidRDefault="00103F22" w:rsidP="00630689">
            <w:pPr>
              <w:rPr>
                <w:rFonts w:ascii="Cachet Book" w:hAnsi="Cachet Book"/>
                <w:sz w:val="24"/>
                <w:szCs w:val="24"/>
              </w:rPr>
            </w:pPr>
          </w:p>
          <w:p w14:paraId="75F9098B" w14:textId="77777777" w:rsidR="00103F22" w:rsidRDefault="00103F22" w:rsidP="00103F2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  <w:p w14:paraId="63CB5160" w14:textId="43A48DAD" w:rsidR="00103F22" w:rsidRPr="00103F22" w:rsidRDefault="00103F22" w:rsidP="00103F2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** ALL EVENTS ARE SUBJECT TO CHANGE**</w:t>
            </w:r>
          </w:p>
        </w:tc>
      </w:tr>
      <w:tr w:rsidR="00B41D78" w14:paraId="3E230DC0" w14:textId="77777777" w:rsidTr="00E50AAE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14:paraId="65530CE8" w14:textId="77777777" w:rsidR="00217980" w:rsidRPr="00A47DF5" w:rsidRDefault="00E11E66" w:rsidP="00217980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>MONTH of JUNE</w:t>
            </w:r>
          </w:p>
        </w:tc>
      </w:tr>
      <w:tr w:rsidR="00B41D78" w14:paraId="29EE68F4" w14:textId="77777777" w:rsidTr="00E50AAE">
        <w:tc>
          <w:tcPr>
            <w:tcW w:w="1532" w:type="dxa"/>
            <w:shd w:val="pct50" w:color="auto" w:fill="FFFFFF"/>
            <w:vAlign w:val="center"/>
          </w:tcPr>
          <w:p w14:paraId="61D3670C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06253192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5BEB6B54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718165AE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0C26C132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45CE4DBE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16893CCE" w14:textId="77777777"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B41D78" w14:paraId="7DE2E35C" w14:textId="77777777" w:rsidTr="00F830C9">
        <w:trPr>
          <w:trHeight w:val="1411"/>
        </w:trPr>
        <w:tc>
          <w:tcPr>
            <w:tcW w:w="1532" w:type="dxa"/>
          </w:tcPr>
          <w:p w14:paraId="3A3D225F" w14:textId="77777777" w:rsidR="00217980" w:rsidRPr="00217980" w:rsidRDefault="00217980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</w:tc>
        <w:tc>
          <w:tcPr>
            <w:tcW w:w="1532" w:type="dxa"/>
          </w:tcPr>
          <w:p w14:paraId="565C6629" w14:textId="77777777"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8</w:t>
            </w:r>
          </w:p>
          <w:p w14:paraId="31C80FF5" w14:textId="77777777" w:rsidR="0064481C" w:rsidRPr="00160DB0" w:rsidRDefault="0064481C">
            <w:pPr>
              <w:rPr>
                <w:rFonts w:ascii="Cachet Book" w:hAnsi="Cachet Book"/>
              </w:rPr>
            </w:pPr>
          </w:p>
          <w:p w14:paraId="6318F468" w14:textId="77777777" w:rsidR="0064481C" w:rsidRPr="00160DB0" w:rsidRDefault="0064481C" w:rsidP="003A3FD7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4F6521C8" w14:textId="77777777"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29</w:t>
            </w:r>
          </w:p>
          <w:p w14:paraId="75CDD3FD" w14:textId="77777777" w:rsidR="00217980" w:rsidRPr="00E36BD6" w:rsidRDefault="00E36BD6" w:rsidP="00E36BD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E36BD6">
              <w:rPr>
                <w:rFonts w:ascii="Cachet Book" w:hAnsi="Cachet Book"/>
                <w:b/>
                <w:sz w:val="24"/>
                <w:szCs w:val="24"/>
              </w:rPr>
              <w:t>SUMMER CAMP BEGINS!</w:t>
            </w:r>
          </w:p>
        </w:tc>
        <w:tc>
          <w:tcPr>
            <w:tcW w:w="1532" w:type="dxa"/>
          </w:tcPr>
          <w:p w14:paraId="744A850C" w14:textId="77777777" w:rsidR="00E52B11" w:rsidRPr="00E52B11" w:rsidRDefault="00F830C9" w:rsidP="00E52B11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30</w:t>
            </w:r>
          </w:p>
          <w:p w14:paraId="69DF0C2D" w14:textId="77777777" w:rsidR="00E52B11" w:rsidRPr="00C953FF" w:rsidRDefault="00E52B11" w:rsidP="00E52B11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953FF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2CE30D10" w14:textId="77777777" w:rsidR="009E1EF6" w:rsidRPr="00160DB0" w:rsidRDefault="00E52B11" w:rsidP="00E52B11">
            <w:pPr>
              <w:jc w:val="center"/>
              <w:rPr>
                <w:rFonts w:ascii="Cachet Book" w:hAnsi="Cachet Book"/>
              </w:rPr>
            </w:pPr>
            <w:r w:rsidRPr="00C953FF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14:paraId="1D78FC2D" w14:textId="77777777" w:rsidR="007A2B1D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  <w:r w:rsidR="00220B50">
              <w:rPr>
                <w:rFonts w:ascii="Cachet Book" w:hAnsi="Cachet Book"/>
              </w:rPr>
              <w:t>1</w:t>
            </w:r>
          </w:p>
          <w:p w14:paraId="0DA17C2E" w14:textId="77777777" w:rsidR="00690984" w:rsidRDefault="00690984" w:rsidP="00DE51F7">
            <w:pPr>
              <w:jc w:val="center"/>
              <w:rPr>
                <w:rFonts w:ascii="Cachet Book" w:hAnsi="Cachet Book"/>
                <w:b/>
                <w:sz w:val="22"/>
              </w:rPr>
            </w:pPr>
          </w:p>
          <w:p w14:paraId="456F0A43" w14:textId="77777777" w:rsidR="00DE51F7" w:rsidRPr="00DE51F7" w:rsidRDefault="00E52B11" w:rsidP="00690984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>Kart Ranch</w:t>
            </w:r>
          </w:p>
          <w:p w14:paraId="4FE983DB" w14:textId="2B7B34BA" w:rsidR="00E52B11" w:rsidRPr="00690984" w:rsidRDefault="00DE51F7" w:rsidP="00DE51F7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 w:rsidRPr="00690984">
              <w:rPr>
                <w:rFonts w:ascii="Cachet Book" w:hAnsi="Cachet Book"/>
                <w:sz w:val="24"/>
                <w:szCs w:val="24"/>
              </w:rPr>
              <w:t>5-</w:t>
            </w:r>
            <w:r w:rsidR="00E52B11" w:rsidRPr="00690984">
              <w:rPr>
                <w:rFonts w:ascii="Cachet Book" w:hAnsi="Cachet Book"/>
                <w:sz w:val="24"/>
                <w:szCs w:val="24"/>
              </w:rPr>
              <w:t>6</w:t>
            </w:r>
            <w:r w:rsidRPr="00690984">
              <w:rPr>
                <w:rFonts w:ascii="Cachet Book" w:hAnsi="Cachet Book"/>
                <w:sz w:val="24"/>
                <w:szCs w:val="24"/>
              </w:rPr>
              <w:t xml:space="preserve"> Boys &amp; Girls</w:t>
            </w:r>
          </w:p>
          <w:p w14:paraId="4C744864" w14:textId="742D6C52" w:rsidR="00703A4E" w:rsidRPr="00973BEC" w:rsidRDefault="00973BEC" w:rsidP="00973BEC">
            <w:pPr>
              <w:jc w:val="center"/>
              <w:rPr>
                <w:rFonts w:ascii="Cachet Book" w:hAnsi="Cachet Book"/>
                <w:sz w:val="18"/>
                <w:szCs w:val="18"/>
              </w:rPr>
            </w:pPr>
            <w:r w:rsidRPr="00973BEC">
              <w:rPr>
                <w:rFonts w:ascii="Cachet Book" w:hAnsi="Cachet Book"/>
                <w:sz w:val="18"/>
                <w:szCs w:val="18"/>
              </w:rPr>
              <w:t xml:space="preserve"> </w:t>
            </w:r>
          </w:p>
        </w:tc>
        <w:tc>
          <w:tcPr>
            <w:tcW w:w="1532" w:type="dxa"/>
          </w:tcPr>
          <w:p w14:paraId="240A0A62" w14:textId="77777777" w:rsidR="003A3FD7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</w:p>
          <w:p w14:paraId="303D1437" w14:textId="77777777" w:rsidR="00DE51F7" w:rsidRPr="00DE51F7" w:rsidRDefault="00DE51F7" w:rsidP="00DE51F7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>Kart Ranch</w:t>
            </w:r>
          </w:p>
          <w:p w14:paraId="323D47D1" w14:textId="77777777" w:rsidR="00DE51F7" w:rsidRDefault="00DE51F7" w:rsidP="00DE51F7">
            <w:pPr>
              <w:jc w:val="center"/>
              <w:rPr>
                <w:rFonts w:ascii="Cachet Book" w:hAnsi="Cachet Book"/>
              </w:rPr>
            </w:pPr>
            <w:r>
              <w:rPr>
                <w:rFonts w:ascii="Cachet Book" w:hAnsi="Cachet Book"/>
                <w:b/>
              </w:rPr>
              <w:t xml:space="preserve"> </w:t>
            </w:r>
            <w:r>
              <w:rPr>
                <w:rFonts w:ascii="Cachet Book" w:hAnsi="Cachet Book"/>
              </w:rPr>
              <w:t>7-8 Boys</w:t>
            </w:r>
          </w:p>
          <w:p w14:paraId="73F8DB7D" w14:textId="77777777" w:rsidR="00DE51F7" w:rsidRDefault="00DE51F7" w:rsidP="00DE51F7">
            <w:pPr>
              <w:jc w:val="center"/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7-9 Girls</w:t>
            </w:r>
          </w:p>
          <w:p w14:paraId="45C6D3FF" w14:textId="77777777" w:rsidR="00690984" w:rsidRPr="00973BEC" w:rsidRDefault="00690984" w:rsidP="00690984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973BEC">
              <w:rPr>
                <w:rFonts w:ascii="Cachet Book" w:hAnsi="Cachet Book"/>
                <w:b/>
                <w:sz w:val="22"/>
                <w:szCs w:val="22"/>
              </w:rPr>
              <w:t xml:space="preserve">Fun Nation </w:t>
            </w:r>
          </w:p>
          <w:p w14:paraId="77BFB440" w14:textId="77777777" w:rsidR="00690984" w:rsidRPr="00973BEC" w:rsidRDefault="00690984" w:rsidP="00690984">
            <w:pPr>
              <w:jc w:val="center"/>
              <w:rPr>
                <w:rFonts w:ascii="Cachet Book" w:hAnsi="Cachet Book"/>
                <w:sz w:val="18"/>
                <w:szCs w:val="18"/>
              </w:rPr>
            </w:pPr>
            <w:r w:rsidRPr="00973BEC">
              <w:rPr>
                <w:rFonts w:ascii="Cachet Book" w:hAnsi="Cachet Book"/>
                <w:sz w:val="18"/>
                <w:szCs w:val="18"/>
              </w:rPr>
              <w:t>9-12 Boys</w:t>
            </w:r>
          </w:p>
          <w:p w14:paraId="4831FD1D" w14:textId="1072FA8E" w:rsidR="00690984" w:rsidRPr="00DE51F7" w:rsidRDefault="00690984" w:rsidP="00690984">
            <w:pPr>
              <w:jc w:val="center"/>
              <w:rPr>
                <w:rFonts w:ascii="Cachet Book" w:hAnsi="Cachet Book"/>
                <w:b/>
              </w:rPr>
            </w:pPr>
            <w:r w:rsidRPr="00973BEC">
              <w:rPr>
                <w:rFonts w:ascii="Cachet Book" w:hAnsi="Cachet Book"/>
                <w:sz w:val="18"/>
                <w:szCs w:val="18"/>
              </w:rPr>
              <w:t>10-12 Girls</w:t>
            </w:r>
          </w:p>
          <w:p w14:paraId="2D093DF3" w14:textId="77777777" w:rsidR="00DE51F7" w:rsidRPr="00160DB0" w:rsidRDefault="003A3FD7" w:rsidP="00DE51F7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14:paraId="569A70B6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</w:p>
        </w:tc>
      </w:tr>
      <w:tr w:rsidR="00B41D78" w14:paraId="048FED73" w14:textId="77777777" w:rsidTr="00F830C9">
        <w:trPr>
          <w:trHeight w:val="1411"/>
        </w:trPr>
        <w:tc>
          <w:tcPr>
            <w:tcW w:w="1532" w:type="dxa"/>
          </w:tcPr>
          <w:p w14:paraId="04393A2F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</w:p>
        </w:tc>
        <w:tc>
          <w:tcPr>
            <w:tcW w:w="1532" w:type="dxa"/>
          </w:tcPr>
          <w:p w14:paraId="2279D6FF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4</w:t>
            </w:r>
          </w:p>
          <w:p w14:paraId="3739B7C6" w14:textId="77777777" w:rsidR="003A3FD7" w:rsidRPr="00160DB0" w:rsidRDefault="003A3FD7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14:paraId="3C4BF72E" w14:textId="77777777" w:rsidR="003A3FD7" w:rsidRPr="00160DB0" w:rsidRDefault="003A3FD7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14:paraId="495667CB" w14:textId="77777777" w:rsidR="003A3FD7" w:rsidRPr="007A2B1D" w:rsidRDefault="003A3FD7" w:rsidP="003A3FD7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12D8A68C" w14:textId="77777777" w:rsidR="00DE51F7" w:rsidRDefault="00F830C9" w:rsidP="00DE51F7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5</w:t>
            </w:r>
          </w:p>
          <w:p w14:paraId="1C7A0D7F" w14:textId="77777777" w:rsidR="00502447" w:rsidRDefault="00502447" w:rsidP="00DE51F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Swimming</w:t>
            </w:r>
          </w:p>
          <w:p w14:paraId="1164834D" w14:textId="77777777" w:rsidR="00502447" w:rsidRPr="00EA124F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EA124F">
              <w:rPr>
                <w:rFonts w:ascii="Cachet Book" w:hAnsi="Cachet Book"/>
                <w:b/>
                <w:sz w:val="22"/>
                <w:szCs w:val="22"/>
              </w:rPr>
              <w:t xml:space="preserve">All Campers </w:t>
            </w:r>
          </w:p>
          <w:p w14:paraId="580DE35C" w14:textId="77777777" w:rsidR="0064481C" w:rsidRPr="00E36BD6" w:rsidRDefault="00502447" w:rsidP="00DE51F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DE51F7">
              <w:rPr>
                <w:rFonts w:ascii="Cachet Book" w:hAnsi="Cachet Book"/>
                <w:szCs w:val="22"/>
              </w:rPr>
              <w:t>5-12</w:t>
            </w:r>
          </w:p>
        </w:tc>
        <w:tc>
          <w:tcPr>
            <w:tcW w:w="1532" w:type="dxa"/>
          </w:tcPr>
          <w:p w14:paraId="27D817B7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6</w:t>
            </w:r>
          </w:p>
          <w:p w14:paraId="28129269" w14:textId="77777777" w:rsidR="00502447" w:rsidRPr="00C820A0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6FBA46E3" w14:textId="77777777" w:rsidR="00B55A53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  <w:p w14:paraId="6B879232" w14:textId="6D0A0FBA" w:rsidR="000B7C84" w:rsidRPr="00B55A53" w:rsidRDefault="000B7C84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Honor Roll</w:t>
            </w:r>
          </w:p>
        </w:tc>
        <w:tc>
          <w:tcPr>
            <w:tcW w:w="1532" w:type="dxa"/>
          </w:tcPr>
          <w:p w14:paraId="4B007004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  <w:p w14:paraId="6AD61A00" w14:textId="77777777" w:rsidR="0064481C" w:rsidRPr="00160DB0" w:rsidRDefault="0064481C" w:rsidP="007A2B1D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32B055F5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8</w:t>
            </w:r>
          </w:p>
          <w:p w14:paraId="31DE5778" w14:textId="77777777" w:rsidR="003A3FD7" w:rsidRPr="00160DB0" w:rsidRDefault="003A3FD7">
            <w:pPr>
              <w:rPr>
                <w:rFonts w:ascii="Cachet Book" w:hAnsi="Cachet Book"/>
              </w:rPr>
            </w:pPr>
          </w:p>
          <w:p w14:paraId="45552D5E" w14:textId="77777777" w:rsidR="003A3FD7" w:rsidRDefault="003A3FD7" w:rsidP="00502447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  <w:p w14:paraId="39CE6AAA" w14:textId="77777777" w:rsidR="000B7C84" w:rsidRPr="00160DB0" w:rsidRDefault="000B7C84" w:rsidP="00502447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DECDF4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9</w:t>
            </w:r>
          </w:p>
        </w:tc>
      </w:tr>
      <w:tr w:rsidR="00B41D78" w14:paraId="26D0CA2F" w14:textId="77777777" w:rsidTr="00F830C9">
        <w:trPr>
          <w:trHeight w:val="1411"/>
        </w:trPr>
        <w:tc>
          <w:tcPr>
            <w:tcW w:w="1532" w:type="dxa"/>
          </w:tcPr>
          <w:p w14:paraId="20950628" w14:textId="77777777"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0</w:t>
            </w:r>
          </w:p>
        </w:tc>
        <w:tc>
          <w:tcPr>
            <w:tcW w:w="1532" w:type="dxa"/>
          </w:tcPr>
          <w:p w14:paraId="1019FAE9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11</w:t>
            </w:r>
          </w:p>
          <w:p w14:paraId="4FBB6FF8" w14:textId="77777777" w:rsidR="003A3FD7" w:rsidRPr="00160DB0" w:rsidRDefault="003A3FD7">
            <w:pPr>
              <w:rPr>
                <w:rFonts w:ascii="Cachet Book" w:hAnsi="Cachet Book"/>
              </w:rPr>
            </w:pPr>
          </w:p>
          <w:p w14:paraId="64C36731" w14:textId="77777777" w:rsidR="003A3FD7" w:rsidRPr="00160DB0" w:rsidRDefault="003A3FD7">
            <w:pPr>
              <w:rPr>
                <w:rFonts w:ascii="Cachet Book" w:hAnsi="Cachet Book"/>
              </w:rPr>
            </w:pPr>
          </w:p>
          <w:p w14:paraId="375AA46F" w14:textId="77777777" w:rsidR="003A3FD7" w:rsidRPr="00160DB0" w:rsidRDefault="003A3FD7" w:rsidP="003A3FD7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2B6303CD" w14:textId="77777777" w:rsidR="00B41D78" w:rsidRPr="00911684" w:rsidRDefault="00F830C9">
            <w:pPr>
              <w:rPr>
                <w:rFonts w:ascii="Cachet Book" w:hAnsi="Cachet Book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12</w:t>
            </w:r>
          </w:p>
          <w:p w14:paraId="1095A246" w14:textId="77777777" w:rsidR="0064481C" w:rsidRDefault="00427766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Gymnastics</w:t>
            </w:r>
          </w:p>
          <w:p w14:paraId="577EFFE4" w14:textId="77777777" w:rsidR="00DE51F7" w:rsidRPr="00DE51F7" w:rsidRDefault="00DE51F7" w:rsidP="00B55A53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DE51F7">
              <w:rPr>
                <w:rFonts w:ascii="Cachet Book" w:hAnsi="Cachet Book"/>
                <w:szCs w:val="22"/>
              </w:rPr>
              <w:t>5-9 Girls</w:t>
            </w:r>
          </w:p>
        </w:tc>
        <w:tc>
          <w:tcPr>
            <w:tcW w:w="1532" w:type="dxa"/>
          </w:tcPr>
          <w:p w14:paraId="3E2BAAF7" w14:textId="77777777" w:rsidR="00B41D78" w:rsidRPr="00C820A0" w:rsidRDefault="00E36BD6">
            <w:pPr>
              <w:rPr>
                <w:rFonts w:ascii="Cachet Book" w:hAnsi="Cachet Book"/>
                <w:sz w:val="22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</w:t>
            </w:r>
            <w:r w:rsidR="00F830C9" w:rsidRPr="00911684">
              <w:rPr>
                <w:rFonts w:ascii="Cachet Book" w:hAnsi="Cachet Book"/>
                <w:szCs w:val="22"/>
              </w:rPr>
              <w:t>3</w:t>
            </w:r>
          </w:p>
          <w:p w14:paraId="2C4A971B" w14:textId="77777777" w:rsidR="000B56BA" w:rsidRDefault="00427766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Gymnastics </w:t>
            </w:r>
            <w:r w:rsidR="000B56BA">
              <w:rPr>
                <w:rFonts w:ascii="Cachet Book" w:hAnsi="Cachet Book"/>
                <w:b/>
                <w:sz w:val="22"/>
                <w:szCs w:val="22"/>
              </w:rPr>
              <w:t xml:space="preserve"> </w:t>
            </w:r>
          </w:p>
          <w:p w14:paraId="4493A453" w14:textId="77777777" w:rsidR="00DE51F7" w:rsidRPr="00DE51F7" w:rsidRDefault="00DE51F7" w:rsidP="00B55A53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DE51F7">
              <w:rPr>
                <w:rFonts w:ascii="Cachet Book" w:hAnsi="Cachet Book"/>
                <w:szCs w:val="22"/>
              </w:rPr>
              <w:t>5-8 Boys</w:t>
            </w:r>
          </w:p>
        </w:tc>
        <w:tc>
          <w:tcPr>
            <w:tcW w:w="1532" w:type="dxa"/>
          </w:tcPr>
          <w:p w14:paraId="6F13E2DC" w14:textId="77777777" w:rsidR="00B41D78" w:rsidRPr="00160DB0" w:rsidRDefault="00E36BD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4</w:t>
            </w:r>
          </w:p>
          <w:p w14:paraId="68F30289" w14:textId="77777777" w:rsidR="000B56BA" w:rsidRDefault="00427766" w:rsidP="00F43675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Gymnastics </w:t>
            </w:r>
          </w:p>
          <w:p w14:paraId="4DB54245" w14:textId="77777777" w:rsidR="00DE51F7" w:rsidRDefault="00DE51F7" w:rsidP="00F43675">
            <w:pPr>
              <w:jc w:val="center"/>
              <w:rPr>
                <w:rFonts w:ascii="Cachet Book" w:hAnsi="Cachet Book"/>
                <w:szCs w:val="22"/>
              </w:rPr>
            </w:pPr>
            <w:r>
              <w:rPr>
                <w:rFonts w:ascii="Cachet Book" w:hAnsi="Cachet Book"/>
                <w:szCs w:val="22"/>
              </w:rPr>
              <w:t>9-12 Boys</w:t>
            </w:r>
            <w:r w:rsidRPr="00DE51F7">
              <w:rPr>
                <w:rFonts w:ascii="Cachet Book" w:hAnsi="Cachet Book"/>
                <w:szCs w:val="22"/>
              </w:rPr>
              <w:t xml:space="preserve"> </w:t>
            </w:r>
          </w:p>
          <w:p w14:paraId="3DBC3E9D" w14:textId="77777777" w:rsidR="00DE51F7" w:rsidRPr="00DE51F7" w:rsidRDefault="00DE51F7" w:rsidP="00DE51F7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DE51F7">
              <w:rPr>
                <w:rFonts w:ascii="Cachet Book" w:hAnsi="Cachet Book"/>
                <w:szCs w:val="22"/>
              </w:rPr>
              <w:t>10-12 Girls</w:t>
            </w:r>
          </w:p>
        </w:tc>
        <w:tc>
          <w:tcPr>
            <w:tcW w:w="1532" w:type="dxa"/>
          </w:tcPr>
          <w:p w14:paraId="79BAD5F0" w14:textId="77777777" w:rsidR="003A3FD7" w:rsidRPr="00160DB0" w:rsidRDefault="00F830C9" w:rsidP="003A3FD7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15</w:t>
            </w:r>
          </w:p>
          <w:p w14:paraId="594BBBF1" w14:textId="77777777" w:rsidR="00B41D78" w:rsidRDefault="003A3FD7" w:rsidP="009D1A8B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  <w:p w14:paraId="3005C8AC" w14:textId="77777777" w:rsidR="009D1A8B" w:rsidRDefault="009D1A8B" w:rsidP="009D1A8B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14:paraId="2CFDB776" w14:textId="10D37FEE" w:rsidR="009D1A8B" w:rsidRPr="00160DB0" w:rsidRDefault="009D1A8B" w:rsidP="009D1A8B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 xml:space="preserve">Water Day </w:t>
            </w:r>
            <w:r w:rsidRPr="009D1A8B">
              <w:rPr>
                <w:rFonts w:ascii="Cachet Book" w:hAnsi="Cachet Book"/>
                <w:b/>
              </w:rPr>
              <w:t>(Wear your bathing suit!)</w:t>
            </w:r>
          </w:p>
        </w:tc>
        <w:tc>
          <w:tcPr>
            <w:tcW w:w="1532" w:type="dxa"/>
          </w:tcPr>
          <w:p w14:paraId="1C73F027" w14:textId="77777777" w:rsidR="00B41D78" w:rsidRPr="00160DB0" w:rsidRDefault="00E36BD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6</w:t>
            </w:r>
          </w:p>
        </w:tc>
      </w:tr>
      <w:tr w:rsidR="00B41D78" w14:paraId="543C2DDD" w14:textId="77777777" w:rsidTr="00F830C9">
        <w:trPr>
          <w:trHeight w:val="1411"/>
        </w:trPr>
        <w:tc>
          <w:tcPr>
            <w:tcW w:w="1532" w:type="dxa"/>
          </w:tcPr>
          <w:p w14:paraId="32E92186" w14:textId="77777777"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7</w:t>
            </w:r>
          </w:p>
        </w:tc>
        <w:tc>
          <w:tcPr>
            <w:tcW w:w="1532" w:type="dxa"/>
          </w:tcPr>
          <w:p w14:paraId="34B7F137" w14:textId="77777777" w:rsidR="00F830C9" w:rsidRDefault="00220B50">
            <w:pPr>
              <w:rPr>
                <w:rFonts w:ascii="Cachet Bold" w:hAnsi="Cachet Bold"/>
                <w:sz w:val="16"/>
                <w:szCs w:val="16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8</w:t>
            </w:r>
            <w:r w:rsidR="0044236E">
              <w:rPr>
                <w:rFonts w:ascii="Cachet Book" w:hAnsi="Cachet Book"/>
              </w:rPr>
              <w:t xml:space="preserve"> </w:t>
            </w:r>
            <w:r w:rsidR="00AD37EF">
              <w:rPr>
                <w:rFonts w:ascii="Cachet Bold" w:hAnsi="Cachet Bold"/>
                <w:sz w:val="16"/>
                <w:szCs w:val="16"/>
              </w:rPr>
              <w:t xml:space="preserve"> </w:t>
            </w:r>
          </w:p>
          <w:p w14:paraId="114018FE" w14:textId="58028822" w:rsidR="003A3FD7" w:rsidRPr="00160DB0" w:rsidRDefault="00AD37EF" w:rsidP="003A3FD7">
            <w:pPr>
              <w:rPr>
                <w:rFonts w:ascii="Cachet Book" w:hAnsi="Cachet Book"/>
                <w:b/>
              </w:rPr>
            </w:pPr>
            <w:r w:rsidRPr="00F830C9">
              <w:rPr>
                <w:rFonts w:ascii="Cachet Bold" w:hAnsi="Cachet Bold"/>
                <w:b/>
                <w:sz w:val="16"/>
                <w:szCs w:val="16"/>
              </w:rPr>
              <w:t>Food Drive</w:t>
            </w:r>
            <w:r w:rsidR="00993234" w:rsidRPr="00F830C9">
              <w:rPr>
                <w:rFonts w:ascii="Cachet Bold" w:hAnsi="Cachet Bold"/>
                <w:b/>
                <w:sz w:val="16"/>
                <w:szCs w:val="16"/>
              </w:rPr>
              <w:t xml:space="preserve"> this week. The g</w:t>
            </w:r>
            <w:r w:rsidR="0044236E" w:rsidRPr="00F830C9">
              <w:rPr>
                <w:rFonts w:ascii="Cachet Bold" w:hAnsi="Cachet Bold"/>
                <w:b/>
                <w:sz w:val="16"/>
                <w:szCs w:val="16"/>
              </w:rPr>
              <w:t xml:space="preserve">roup with the most donated items wins an ice cream party! </w:t>
            </w:r>
          </w:p>
        </w:tc>
        <w:tc>
          <w:tcPr>
            <w:tcW w:w="1532" w:type="dxa"/>
          </w:tcPr>
          <w:p w14:paraId="630B8C9B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19</w:t>
            </w:r>
          </w:p>
          <w:p w14:paraId="4D1E0953" w14:textId="77777777" w:rsidR="00502447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Swimming </w:t>
            </w:r>
          </w:p>
          <w:p w14:paraId="14588807" w14:textId="77777777" w:rsidR="00502447" w:rsidRPr="00EA124F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EA124F">
              <w:rPr>
                <w:rFonts w:ascii="Cachet Book" w:hAnsi="Cachet Book"/>
                <w:b/>
                <w:sz w:val="22"/>
                <w:szCs w:val="22"/>
              </w:rPr>
              <w:t xml:space="preserve">All Campers </w:t>
            </w:r>
          </w:p>
          <w:p w14:paraId="236723FA" w14:textId="77777777" w:rsidR="003A3FD7" w:rsidRPr="00160DB0" w:rsidRDefault="00502447" w:rsidP="00502447">
            <w:pPr>
              <w:jc w:val="center"/>
              <w:rPr>
                <w:rFonts w:ascii="Cachet Book" w:hAnsi="Cachet Book"/>
              </w:rPr>
            </w:pPr>
            <w:r w:rsidRPr="00DE51F7">
              <w:rPr>
                <w:rFonts w:ascii="Cachet Book" w:hAnsi="Cachet Book"/>
                <w:szCs w:val="22"/>
              </w:rPr>
              <w:t>5-12</w:t>
            </w:r>
          </w:p>
        </w:tc>
        <w:tc>
          <w:tcPr>
            <w:tcW w:w="1532" w:type="dxa"/>
          </w:tcPr>
          <w:p w14:paraId="46DBE079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20</w:t>
            </w:r>
          </w:p>
          <w:p w14:paraId="7C3F53B3" w14:textId="77777777" w:rsidR="00502447" w:rsidRPr="00C820A0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247B00C0" w14:textId="77777777" w:rsidR="003A3FD7" w:rsidRPr="00B55A53" w:rsidRDefault="00502447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14:paraId="1DD89002" w14:textId="77777777"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  <w:p w14:paraId="1819506E" w14:textId="77777777" w:rsidR="003A3FD7" w:rsidRPr="00160DB0" w:rsidRDefault="003A3FD7" w:rsidP="007A2B1D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1E2F4C2D" w14:textId="77777777" w:rsidR="003A3FD7" w:rsidRPr="00160DB0" w:rsidRDefault="00E36BD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2</w:t>
            </w:r>
          </w:p>
          <w:p w14:paraId="178A2760" w14:textId="77777777" w:rsidR="003A3FD7" w:rsidRPr="00160DB0" w:rsidRDefault="003A3FD7" w:rsidP="003A3FD7">
            <w:pPr>
              <w:rPr>
                <w:rFonts w:ascii="Cachet Book" w:hAnsi="Cachet Book"/>
              </w:rPr>
            </w:pPr>
          </w:p>
          <w:p w14:paraId="2A155D3A" w14:textId="77777777" w:rsidR="00B41D78" w:rsidRPr="00160DB0" w:rsidRDefault="003A3FD7" w:rsidP="00502447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</w:t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Pr="00160DB0">
              <w:rPr>
                <w:rFonts w:ascii="Cachet Book" w:hAnsi="Cachet Book"/>
                <w:b/>
                <w:sz w:val="24"/>
                <w:szCs w:val="24"/>
              </w:rPr>
              <w:t>ch</w:t>
            </w:r>
          </w:p>
        </w:tc>
        <w:tc>
          <w:tcPr>
            <w:tcW w:w="1532" w:type="dxa"/>
          </w:tcPr>
          <w:p w14:paraId="10A63B43" w14:textId="77777777"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3</w:t>
            </w:r>
          </w:p>
        </w:tc>
      </w:tr>
      <w:tr w:rsidR="00B41D78" w14:paraId="1FC9E963" w14:textId="77777777" w:rsidTr="00F830C9">
        <w:trPr>
          <w:trHeight w:val="1411"/>
        </w:trPr>
        <w:tc>
          <w:tcPr>
            <w:tcW w:w="1532" w:type="dxa"/>
          </w:tcPr>
          <w:p w14:paraId="23B85DCA" w14:textId="77777777"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24</w:t>
            </w:r>
          </w:p>
          <w:p w14:paraId="72F2D470" w14:textId="77777777" w:rsidR="00515200" w:rsidRPr="00A47DF5" w:rsidRDefault="00515200" w:rsidP="00E36BD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68CCC685" w14:textId="77777777"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25</w:t>
            </w:r>
          </w:p>
          <w:p w14:paraId="12E8C3A5" w14:textId="77777777" w:rsidR="003A3FD7" w:rsidRPr="00160DB0" w:rsidRDefault="00835FA7" w:rsidP="00220B50">
            <w:pPr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sz w:val="32"/>
                <w:szCs w:val="32"/>
              </w:rPr>
              <w:t xml:space="preserve"> </w:t>
            </w:r>
            <w:r w:rsidRPr="00835FA7">
              <w:rPr>
                <w:rFonts w:ascii="Cachet Book" w:hAnsi="Cachet Book"/>
                <w:sz w:val="32"/>
                <w:szCs w:val="32"/>
              </w:rPr>
              <w:t xml:space="preserve"> </w:t>
            </w:r>
          </w:p>
        </w:tc>
        <w:tc>
          <w:tcPr>
            <w:tcW w:w="1532" w:type="dxa"/>
          </w:tcPr>
          <w:p w14:paraId="06A656EE" w14:textId="77777777"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26</w:t>
            </w:r>
          </w:p>
          <w:p w14:paraId="36618E9A" w14:textId="77777777" w:rsidR="00B55A53" w:rsidRPr="00C820A0" w:rsidRDefault="00B55A53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57A86EE1" w14:textId="77777777" w:rsidR="00021E86" w:rsidRPr="00021E86" w:rsidRDefault="00B55A53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14:paraId="73B28BC5" w14:textId="77777777" w:rsidR="00220B50" w:rsidRPr="00B55A53" w:rsidRDefault="00E36BD6" w:rsidP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7</w:t>
            </w:r>
          </w:p>
          <w:p w14:paraId="23A90333" w14:textId="77777777" w:rsidR="00021E86" w:rsidRPr="00DE51F7" w:rsidRDefault="00C55915" w:rsidP="00021E86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 xml:space="preserve">Jump Zone </w:t>
            </w:r>
          </w:p>
          <w:p w14:paraId="25EC6E1B" w14:textId="77777777" w:rsidR="00C55915" w:rsidRPr="00C55915" w:rsidRDefault="00DE51F7" w:rsidP="00021E86">
            <w:pPr>
              <w:jc w:val="center"/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</w:rPr>
              <w:t>5-12 Boys</w:t>
            </w:r>
          </w:p>
        </w:tc>
        <w:tc>
          <w:tcPr>
            <w:tcW w:w="1532" w:type="dxa"/>
          </w:tcPr>
          <w:p w14:paraId="7A48CC95" w14:textId="77777777" w:rsidR="00B41D78" w:rsidRPr="00F830C9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28</w:t>
            </w:r>
          </w:p>
          <w:p w14:paraId="55DD7AF8" w14:textId="77777777" w:rsidR="00021E86" w:rsidRPr="00DE51F7" w:rsidRDefault="00C55915" w:rsidP="00021E86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 xml:space="preserve">Jump Zone </w:t>
            </w:r>
          </w:p>
          <w:p w14:paraId="2CC36C43" w14:textId="77777777" w:rsidR="00C55915" w:rsidRPr="00021E86" w:rsidRDefault="00DE51F7" w:rsidP="00021E86">
            <w:pPr>
              <w:jc w:val="center"/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</w:rPr>
              <w:t>5-12 Girls</w:t>
            </w:r>
          </w:p>
        </w:tc>
        <w:tc>
          <w:tcPr>
            <w:tcW w:w="1532" w:type="dxa"/>
          </w:tcPr>
          <w:p w14:paraId="601D1CF5" w14:textId="77777777" w:rsidR="00220B50" w:rsidRDefault="00F830C9">
            <w:pPr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</w:rPr>
              <w:t>29</w:t>
            </w:r>
            <w:r w:rsidR="00220B50" w:rsidRPr="00160DB0">
              <w:rPr>
                <w:rFonts w:ascii="Cachet Book" w:hAnsi="Cachet Book"/>
                <w:b/>
                <w:sz w:val="24"/>
                <w:szCs w:val="24"/>
              </w:rPr>
              <w:t xml:space="preserve"> </w:t>
            </w:r>
            <w:r w:rsidR="00220B50">
              <w:rPr>
                <w:rFonts w:ascii="Cachet Book" w:hAnsi="Cachet Book"/>
                <w:b/>
                <w:sz w:val="24"/>
                <w:szCs w:val="24"/>
              </w:rPr>
              <w:t xml:space="preserve">        </w:t>
            </w:r>
          </w:p>
          <w:p w14:paraId="57ECBBF1" w14:textId="77777777" w:rsidR="00911684" w:rsidRDefault="00911684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14:paraId="2FF2FDB2" w14:textId="77777777" w:rsidR="00B41D78" w:rsidRPr="00160DB0" w:rsidRDefault="00220B50">
            <w:pPr>
              <w:rPr>
                <w:rFonts w:ascii="Cachet Book" w:hAnsi="Cachet Book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14:paraId="17FB53C8" w14:textId="77777777" w:rsidR="00B41D78" w:rsidRPr="00160DB0" w:rsidRDefault="00B41D78">
            <w:pPr>
              <w:rPr>
                <w:rFonts w:ascii="Cachet Book" w:hAnsi="Cachet Book"/>
              </w:rPr>
            </w:pPr>
          </w:p>
        </w:tc>
      </w:tr>
    </w:tbl>
    <w:p w14:paraId="200B4A9E" w14:textId="77777777" w:rsidR="00E50AAE" w:rsidRDefault="00E50AAE">
      <w:pPr>
        <w:jc w:val="center"/>
      </w:pP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630689" w14:paraId="129FF77D" w14:textId="77777777" w:rsidTr="00052AF3">
        <w:trPr>
          <w:cantSplit/>
          <w:trHeight w:val="5084"/>
        </w:trPr>
        <w:tc>
          <w:tcPr>
            <w:tcW w:w="10724" w:type="dxa"/>
            <w:gridSpan w:val="7"/>
            <w:vAlign w:val="center"/>
          </w:tcPr>
          <w:p w14:paraId="60CAC116" w14:textId="77777777" w:rsidR="00052AF3" w:rsidRDefault="0097363A" w:rsidP="00F26EF6">
            <w:pPr>
              <w:rPr>
                <w:rFonts w:ascii="Cachet Book" w:hAnsi="Cachet Book"/>
                <w:noProof/>
              </w:rPr>
            </w:pPr>
            <w:r>
              <w:rPr>
                <w:rFonts w:ascii="Cachet Book" w:hAnsi="Cachet Book"/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3D6C6BC4" wp14:editId="4A3E45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-37465</wp:posOffset>
                  </wp:positionV>
                  <wp:extent cx="6804660" cy="2480310"/>
                  <wp:effectExtent l="0" t="0" r="0" b="0"/>
                  <wp:wrapNone/>
                  <wp:docPr id="8" name="Picture 1" descr="C:\Users\Phyllis\APPDATA\LOCAL\TEMP\wzb9cb\Day-Camp-Email-Header-E-C-V2\Best-Summer-Ever-Email-Header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yllis\APPDATA\LOCAL\TEMP\wzb9cb\Day-Camp-Email-Header-E-C-V2\Best-Summer-Ever-Email-Header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66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5236">
              <w:rPr>
                <w:rFonts w:ascii="Cachet Book" w:hAnsi="Cachet Book"/>
                <w:noProof/>
              </w:rPr>
              <w:pict w14:anchorId="5625A4BF">
                <v:shape id="_x0000_s1040" type="#_x0000_t202" style="position:absolute;margin-left:-5.15pt;margin-top:194.9pt;width:535.55pt;height:35.25pt;z-index:251675648;visibility:visible;mso-position-horizontal-relative:text;mso-position-vertical-relative:text;mso-width-relative:margin;mso-height-relative:margin" fillcolor="#d8d8d8 [2732]" strokeweight=".5pt">
                  <v:path arrowok="t"/>
                  <v:textbox style="mso-next-textbox:#_x0000_s1040">
                    <w:txbxContent>
                      <w:p w14:paraId="02B894DA" w14:textId="77777777" w:rsidR="00630689" w:rsidRPr="00C953FF" w:rsidRDefault="00630689" w:rsidP="00C06F77">
                        <w:pPr>
                          <w:ind w:firstLine="720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*Please be sure to pack a lunch Monday through Thursday. </w:t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*Wear Sunblock every day!</w:t>
                        </w:r>
                      </w:p>
                      <w:p w14:paraId="7E332A3C" w14:textId="77777777" w:rsidR="00630689" w:rsidRPr="00C953FF" w:rsidRDefault="00630689" w:rsidP="00C06F77">
                        <w:pPr>
                          <w:ind w:firstLine="720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*Wear your YMCA t-shirt on the day of Field Trips. </w:t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*Bring an extra set of clothes.</w:t>
                        </w:r>
                      </w:p>
                      <w:p w14:paraId="0BE8451A" w14:textId="77777777" w:rsidR="00630689" w:rsidRDefault="00630689" w:rsidP="00630689">
                        <w:pPr>
                          <w:jc w:val="both"/>
                        </w:pPr>
                      </w:p>
                    </w:txbxContent>
                  </v:textbox>
                </v:shape>
              </w:pict>
            </w:r>
            <w:r w:rsidR="00052AF3">
              <w:rPr>
                <w:rFonts w:ascii="Cachet Book" w:hAnsi="Cachet Book"/>
                <w:noProof/>
              </w:rPr>
              <w:t>00</w:t>
            </w:r>
          </w:p>
          <w:p w14:paraId="06BD79F5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2DFC5883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44DC6F62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57A9DB9E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2A5B0E26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023A81CE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19925F94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5A99D735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5AE1F4C7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29785F0B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09E3004B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648EE1CF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5879B49D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5012D2E3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7D311EDC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6079DA4D" w14:textId="77777777"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14:paraId="705A7B93" w14:textId="77777777" w:rsidR="00630689" w:rsidRDefault="00630689" w:rsidP="00F26EF6">
            <w:pPr>
              <w:rPr>
                <w:rFonts w:ascii="Cachet Book" w:hAnsi="Cachet Book"/>
                <w:sz w:val="24"/>
                <w:szCs w:val="24"/>
              </w:rPr>
            </w:pPr>
          </w:p>
          <w:p w14:paraId="5A4397E2" w14:textId="77777777" w:rsidR="00052AF3" w:rsidRDefault="00052AF3" w:rsidP="00F26EF6">
            <w:pPr>
              <w:rPr>
                <w:rFonts w:ascii="Cachet Book" w:hAnsi="Cachet Book"/>
                <w:sz w:val="24"/>
                <w:szCs w:val="24"/>
              </w:rPr>
            </w:pPr>
          </w:p>
          <w:p w14:paraId="6C3A4618" w14:textId="6BF7DB62" w:rsidR="00052AF3" w:rsidRPr="00630689" w:rsidRDefault="00052AF3" w:rsidP="00052AF3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**ALL EVENTS ARE SUBJECT TO CHANGE**</w:t>
            </w:r>
          </w:p>
        </w:tc>
      </w:tr>
      <w:tr w:rsidR="00630689" w14:paraId="2403E291" w14:textId="77777777" w:rsidTr="00F26EF6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14:paraId="1DE63820" w14:textId="77777777" w:rsidR="00630689" w:rsidRPr="00A47DF5" w:rsidRDefault="00630689" w:rsidP="00F26EF6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>MONTH of JU</w:t>
            </w:r>
            <w:r w:rsidR="00691F99">
              <w:rPr>
                <w:rFonts w:ascii="Cachet Book" w:hAnsi="Cachet Book"/>
              </w:rPr>
              <w:t>LY</w:t>
            </w:r>
          </w:p>
        </w:tc>
      </w:tr>
      <w:tr w:rsidR="00630689" w14:paraId="4F8252D8" w14:textId="77777777" w:rsidTr="00F26EF6">
        <w:tc>
          <w:tcPr>
            <w:tcW w:w="1532" w:type="dxa"/>
            <w:shd w:val="pct50" w:color="auto" w:fill="FFFFFF"/>
            <w:vAlign w:val="center"/>
          </w:tcPr>
          <w:p w14:paraId="44179E55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5921EB8F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0556AE23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69631861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19AB2CC3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56E1016A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110031C7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630689" w14:paraId="21B89CC2" w14:textId="77777777" w:rsidTr="00F830C9">
        <w:trPr>
          <w:trHeight w:val="1411"/>
        </w:trPr>
        <w:tc>
          <w:tcPr>
            <w:tcW w:w="1532" w:type="dxa"/>
          </w:tcPr>
          <w:p w14:paraId="55B1011C" w14:textId="77777777" w:rsidR="00630689" w:rsidRPr="00911684" w:rsidRDefault="00911684" w:rsidP="00F26EF6">
            <w:pPr>
              <w:rPr>
                <w:rFonts w:ascii="Cachet Book" w:hAnsi="Cachet Book"/>
                <w:szCs w:val="18"/>
              </w:rPr>
            </w:pPr>
            <w:r>
              <w:rPr>
                <w:rFonts w:ascii="Cachet Book" w:hAnsi="Cachet Book"/>
                <w:szCs w:val="18"/>
              </w:rPr>
              <w:t>1</w:t>
            </w:r>
          </w:p>
        </w:tc>
        <w:tc>
          <w:tcPr>
            <w:tcW w:w="1532" w:type="dxa"/>
          </w:tcPr>
          <w:p w14:paraId="02846472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</w:p>
          <w:p w14:paraId="2C0E11A7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32C7FBE7" w14:textId="2958C43E" w:rsidR="00630689" w:rsidRPr="00160DB0" w:rsidRDefault="004015DB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 xml:space="preserve">YMCA CARNIVAL </w:t>
            </w:r>
          </w:p>
        </w:tc>
        <w:tc>
          <w:tcPr>
            <w:tcW w:w="1532" w:type="dxa"/>
          </w:tcPr>
          <w:p w14:paraId="3D179B4B" w14:textId="77777777"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</w:p>
          <w:p w14:paraId="1AF181C6" w14:textId="77777777" w:rsidR="00630689" w:rsidRDefault="00F25337" w:rsidP="004F0435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>YMCA CARNIVAL</w:t>
            </w:r>
          </w:p>
          <w:p w14:paraId="4DAD65EF" w14:textId="0E07DF2B" w:rsidR="004F0435" w:rsidRPr="004F0435" w:rsidRDefault="004F0435" w:rsidP="00F25337">
            <w:pPr>
              <w:jc w:val="center"/>
            </w:pPr>
            <w:r w:rsidRPr="004F0435">
              <w:rPr>
                <w:rFonts w:ascii="Cachet Book" w:hAnsi="Cachet Book"/>
                <w:b/>
                <w:sz w:val="24"/>
                <w:szCs w:val="24"/>
              </w:rPr>
              <w:t>Water Day</w:t>
            </w:r>
            <w:r w:rsidRPr="004F0435">
              <w:rPr>
                <w:rFonts w:ascii="Cachet Book" w:hAnsi="Cachet Book"/>
                <w:b/>
              </w:rPr>
              <w:t xml:space="preserve"> </w:t>
            </w:r>
            <w:r>
              <w:rPr>
                <w:rFonts w:ascii="Cachet Book" w:hAnsi="Cachet Book"/>
                <w:b/>
              </w:rPr>
              <w:t xml:space="preserve">       (</w:t>
            </w:r>
            <w:r w:rsidRPr="004F0435">
              <w:rPr>
                <w:rFonts w:ascii="Cachet Book" w:hAnsi="Cachet Book"/>
                <w:b/>
              </w:rPr>
              <w:t>Wear your bathing suit!)</w:t>
            </w:r>
          </w:p>
        </w:tc>
        <w:tc>
          <w:tcPr>
            <w:tcW w:w="1532" w:type="dxa"/>
          </w:tcPr>
          <w:p w14:paraId="102C6BED" w14:textId="77777777"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4</w:t>
            </w:r>
          </w:p>
          <w:p w14:paraId="13351E5E" w14:textId="77777777" w:rsidR="00EC241A" w:rsidRPr="00E66C3A" w:rsidRDefault="00EC241A" w:rsidP="00EC241A">
            <w:pPr>
              <w:jc w:val="center"/>
              <w:rPr>
                <w:rFonts w:ascii="Cachet Book" w:hAnsi="Cachet Book"/>
                <w:b/>
                <w:sz w:val="28"/>
                <w:szCs w:val="28"/>
              </w:rPr>
            </w:pPr>
            <w:r w:rsidRPr="00E66C3A">
              <w:rPr>
                <w:noProof/>
                <w:sz w:val="28"/>
                <w:szCs w:val="28"/>
              </w:rPr>
              <w:drawing>
                <wp:inline distT="0" distB="0" distL="0" distR="0" wp14:anchorId="7D2E2054" wp14:editId="6D9B3AC3">
                  <wp:extent cx="572493" cy="536652"/>
                  <wp:effectExtent l="0" t="0" r="0" b="0"/>
                  <wp:docPr id="3" name="Picture 3" descr="https://theybrand.org/CWIMAGES/Preview/Y/274606.jpg?dummy=166980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heybrand.org/CWIMAGES/Preview/Y/274606.jpg?dummy=1669805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4" cy="55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AC99F" w14:textId="77777777" w:rsidR="00630689" w:rsidRPr="00160DB0" w:rsidRDefault="00EC241A" w:rsidP="00EC241A">
            <w:pPr>
              <w:jc w:val="center"/>
              <w:rPr>
                <w:rFonts w:ascii="Cachet Book" w:hAnsi="Cachet Book"/>
              </w:rPr>
            </w:pPr>
            <w:r w:rsidRPr="00E66C3A">
              <w:rPr>
                <w:rFonts w:ascii="Cachet Book" w:hAnsi="Cachet Book"/>
                <w:b/>
                <w:sz w:val="28"/>
                <w:szCs w:val="28"/>
              </w:rPr>
              <w:t>CLOSED!</w:t>
            </w:r>
          </w:p>
        </w:tc>
        <w:tc>
          <w:tcPr>
            <w:tcW w:w="1532" w:type="dxa"/>
          </w:tcPr>
          <w:p w14:paraId="1F75D1EC" w14:textId="77777777"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5</w:t>
            </w:r>
          </w:p>
          <w:p w14:paraId="5B0D0704" w14:textId="77777777" w:rsidR="00137C64" w:rsidRDefault="00137C64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  <w:p w14:paraId="060319A3" w14:textId="61001406" w:rsidR="00630689" w:rsidRPr="00E52B11" w:rsidRDefault="004015DB" w:rsidP="00F26EF6">
            <w:pPr>
              <w:jc w:val="center"/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>YMCA CARNIVAL</w:t>
            </w:r>
          </w:p>
        </w:tc>
        <w:tc>
          <w:tcPr>
            <w:tcW w:w="1532" w:type="dxa"/>
          </w:tcPr>
          <w:p w14:paraId="3FFB3FF5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6</w:t>
            </w:r>
          </w:p>
          <w:p w14:paraId="24D16742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10730CDF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14:paraId="28C17BD7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</w:tc>
      </w:tr>
      <w:tr w:rsidR="00630689" w14:paraId="0DB04AE2" w14:textId="77777777" w:rsidTr="00F830C9">
        <w:trPr>
          <w:trHeight w:val="1411"/>
        </w:trPr>
        <w:tc>
          <w:tcPr>
            <w:tcW w:w="1532" w:type="dxa"/>
          </w:tcPr>
          <w:p w14:paraId="4262740D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8</w:t>
            </w:r>
          </w:p>
        </w:tc>
        <w:tc>
          <w:tcPr>
            <w:tcW w:w="1532" w:type="dxa"/>
          </w:tcPr>
          <w:p w14:paraId="560AEBB1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9</w:t>
            </w:r>
          </w:p>
          <w:p w14:paraId="7C00BE63" w14:textId="77777777"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14:paraId="4394DB0B" w14:textId="77777777"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14:paraId="40A4113C" w14:textId="77777777" w:rsidR="00630689" w:rsidRPr="007A2B1D" w:rsidRDefault="00630689" w:rsidP="00F26EF6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7135F546" w14:textId="77777777" w:rsidR="00180B33" w:rsidRDefault="00911684" w:rsidP="00180B33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10</w:t>
            </w:r>
          </w:p>
          <w:p w14:paraId="3E0F6D66" w14:textId="77777777" w:rsidR="00630689" w:rsidRDefault="00630689" w:rsidP="00180B3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Swimming</w:t>
            </w:r>
          </w:p>
          <w:p w14:paraId="70E4BC57" w14:textId="77777777"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All Campers </w:t>
            </w:r>
          </w:p>
          <w:p w14:paraId="121A5117" w14:textId="77777777" w:rsidR="00630689" w:rsidRPr="00180B33" w:rsidRDefault="00630689" w:rsidP="00F26EF6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180B33">
              <w:rPr>
                <w:rFonts w:ascii="Cachet Book" w:hAnsi="Cachet Book"/>
                <w:szCs w:val="22"/>
              </w:rPr>
              <w:t>5-12</w:t>
            </w:r>
          </w:p>
        </w:tc>
        <w:tc>
          <w:tcPr>
            <w:tcW w:w="1532" w:type="dxa"/>
          </w:tcPr>
          <w:p w14:paraId="16A5A005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11</w:t>
            </w:r>
          </w:p>
          <w:p w14:paraId="6AF8B049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47EAB28F" w14:textId="77777777"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  <w:p w14:paraId="618FE3DE" w14:textId="47534B70" w:rsidR="00EB3BFE" w:rsidRPr="00B55A53" w:rsidRDefault="00EB3BFE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Honor Roll</w:t>
            </w:r>
          </w:p>
        </w:tc>
        <w:tc>
          <w:tcPr>
            <w:tcW w:w="1532" w:type="dxa"/>
          </w:tcPr>
          <w:p w14:paraId="6825A585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12</w:t>
            </w:r>
          </w:p>
          <w:p w14:paraId="074BD269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02D3B9A0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13</w:t>
            </w:r>
          </w:p>
          <w:p w14:paraId="0F84DA70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76BCADB7" w14:textId="77777777"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14:paraId="3F612AB5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14</w:t>
            </w:r>
          </w:p>
        </w:tc>
      </w:tr>
      <w:tr w:rsidR="00630689" w14:paraId="515C887D" w14:textId="77777777" w:rsidTr="004F0435">
        <w:trPr>
          <w:trHeight w:val="1259"/>
        </w:trPr>
        <w:tc>
          <w:tcPr>
            <w:tcW w:w="1532" w:type="dxa"/>
          </w:tcPr>
          <w:p w14:paraId="3F356D82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911684">
              <w:rPr>
                <w:rFonts w:ascii="Cachet Book" w:hAnsi="Cachet Book"/>
              </w:rPr>
              <w:t>5</w:t>
            </w:r>
          </w:p>
        </w:tc>
        <w:tc>
          <w:tcPr>
            <w:tcW w:w="1532" w:type="dxa"/>
          </w:tcPr>
          <w:p w14:paraId="7FB6F0E9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16</w:t>
            </w:r>
          </w:p>
          <w:p w14:paraId="28450EEF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7C5ABD10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401411A3" w14:textId="77777777" w:rsidR="00630689" w:rsidRPr="00160DB0" w:rsidRDefault="00630689" w:rsidP="00F26EF6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5CF579BF" w14:textId="77777777" w:rsidR="00630689" w:rsidRPr="00911684" w:rsidRDefault="00911684" w:rsidP="00F26EF6">
            <w:pPr>
              <w:rPr>
                <w:rFonts w:ascii="Cachet Book" w:hAnsi="Cachet Book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17</w:t>
            </w:r>
          </w:p>
          <w:p w14:paraId="504C84EE" w14:textId="17C764D5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2294718F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14:paraId="33D53F49" w14:textId="77777777" w:rsidR="00630689" w:rsidRPr="00911684" w:rsidRDefault="00630689" w:rsidP="00F26EF6">
            <w:pPr>
              <w:rPr>
                <w:rFonts w:ascii="Cachet Book" w:hAnsi="Cachet Book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</w:t>
            </w:r>
            <w:r w:rsidR="00911684" w:rsidRPr="00911684">
              <w:rPr>
                <w:rFonts w:ascii="Cachet Book" w:hAnsi="Cachet Book"/>
                <w:szCs w:val="22"/>
              </w:rPr>
              <w:t>8</w:t>
            </w:r>
          </w:p>
          <w:p w14:paraId="39D36F5B" w14:textId="77777777" w:rsidR="007B579C" w:rsidRPr="007B579C" w:rsidRDefault="007B579C" w:rsidP="00180B33">
            <w:pPr>
              <w:jc w:val="center"/>
              <w:rPr>
                <w:rFonts w:ascii="Cachet Medium" w:hAnsi="Cachet Medium"/>
              </w:rPr>
            </w:pPr>
            <w:r w:rsidRPr="007B579C">
              <w:rPr>
                <w:rFonts w:ascii="Cachet Medium" w:hAnsi="Cachet Medium"/>
              </w:rPr>
              <w:t xml:space="preserve">Broussard Splash Pad </w:t>
            </w:r>
          </w:p>
          <w:p w14:paraId="1BB28ADC" w14:textId="079B53B7" w:rsidR="00630689" w:rsidRPr="007B579C" w:rsidRDefault="007B579C" w:rsidP="00180B33">
            <w:pPr>
              <w:jc w:val="center"/>
              <w:rPr>
                <w:rFonts w:ascii="Cachet Medium" w:hAnsi="Cachet Medium"/>
                <w:sz w:val="24"/>
                <w:szCs w:val="24"/>
              </w:rPr>
            </w:pPr>
            <w:r w:rsidRPr="007B579C">
              <w:rPr>
                <w:rFonts w:ascii="Cachet Medium" w:hAnsi="Cachet Medium"/>
              </w:rPr>
              <w:t xml:space="preserve">All 5&amp;6 Boys &amp; Girls </w:t>
            </w:r>
          </w:p>
        </w:tc>
        <w:tc>
          <w:tcPr>
            <w:tcW w:w="1532" w:type="dxa"/>
          </w:tcPr>
          <w:p w14:paraId="2B85C95A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19</w:t>
            </w:r>
          </w:p>
          <w:p w14:paraId="5BD17327" w14:textId="77777777" w:rsidR="00630689" w:rsidRDefault="009D1A8B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Bowling </w:t>
            </w:r>
          </w:p>
          <w:p w14:paraId="0D3B921D" w14:textId="77777777" w:rsidR="009D1A8B" w:rsidRDefault="009D1A8B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7-12</w:t>
            </w:r>
          </w:p>
          <w:p w14:paraId="193B03A5" w14:textId="34631C91" w:rsidR="009D1A8B" w:rsidRPr="00C820A0" w:rsidRDefault="009D1A8B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Boys &amp; Girls</w:t>
            </w:r>
          </w:p>
        </w:tc>
        <w:tc>
          <w:tcPr>
            <w:tcW w:w="1532" w:type="dxa"/>
          </w:tcPr>
          <w:p w14:paraId="08079B0D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20</w:t>
            </w:r>
          </w:p>
          <w:p w14:paraId="69243D62" w14:textId="77777777" w:rsidR="004F0435" w:rsidRDefault="004F0435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14:paraId="2A646EDE" w14:textId="77777777"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14:paraId="69FE06EC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</w:tc>
      </w:tr>
      <w:tr w:rsidR="00630689" w14:paraId="3F11ED45" w14:textId="77777777" w:rsidTr="00F830C9">
        <w:trPr>
          <w:trHeight w:val="1411"/>
        </w:trPr>
        <w:tc>
          <w:tcPr>
            <w:tcW w:w="1532" w:type="dxa"/>
          </w:tcPr>
          <w:p w14:paraId="65ED0DCE" w14:textId="41610813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22</w:t>
            </w:r>
          </w:p>
        </w:tc>
        <w:tc>
          <w:tcPr>
            <w:tcW w:w="1532" w:type="dxa"/>
          </w:tcPr>
          <w:p w14:paraId="52379557" w14:textId="77777777" w:rsidR="00911684" w:rsidRDefault="00911684" w:rsidP="00F26EF6">
            <w:pPr>
              <w:rPr>
                <w:rFonts w:ascii="Cachet Bold" w:hAnsi="Cachet Bold"/>
                <w:sz w:val="16"/>
                <w:szCs w:val="16"/>
              </w:rPr>
            </w:pPr>
            <w:r>
              <w:rPr>
                <w:rFonts w:ascii="Cachet Book" w:hAnsi="Cachet Book"/>
              </w:rPr>
              <w:t>23</w:t>
            </w:r>
          </w:p>
          <w:p w14:paraId="39690DF6" w14:textId="77777777" w:rsidR="00630689" w:rsidRPr="00160DB0" w:rsidRDefault="00630689" w:rsidP="00EC241A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0E496AAA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24</w:t>
            </w:r>
          </w:p>
          <w:p w14:paraId="318DBC7F" w14:textId="77777777"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Swimming </w:t>
            </w:r>
          </w:p>
          <w:p w14:paraId="25852B94" w14:textId="77777777"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All Campers </w:t>
            </w:r>
          </w:p>
          <w:p w14:paraId="00E5A5A2" w14:textId="77777777" w:rsidR="00630689" w:rsidRPr="00180B33" w:rsidRDefault="00630689" w:rsidP="00F26EF6">
            <w:pPr>
              <w:jc w:val="center"/>
              <w:rPr>
                <w:rFonts w:ascii="Cachet Book" w:hAnsi="Cachet Book"/>
              </w:rPr>
            </w:pPr>
            <w:r w:rsidRPr="00180B33">
              <w:rPr>
                <w:rFonts w:ascii="Cachet Book" w:hAnsi="Cachet Book"/>
                <w:szCs w:val="22"/>
              </w:rPr>
              <w:t>5-12</w:t>
            </w:r>
          </w:p>
        </w:tc>
        <w:tc>
          <w:tcPr>
            <w:tcW w:w="1532" w:type="dxa"/>
          </w:tcPr>
          <w:p w14:paraId="050FFBAA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25</w:t>
            </w:r>
          </w:p>
          <w:p w14:paraId="51366AFF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2FB38D7D" w14:textId="77777777" w:rsidR="00630689" w:rsidRPr="00B55A53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14:paraId="1647CEA0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26</w:t>
            </w:r>
          </w:p>
          <w:p w14:paraId="5BCE9E46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209ACE94" w14:textId="77777777"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27</w:t>
            </w:r>
          </w:p>
          <w:p w14:paraId="6DF3D3DD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3E13A5CB" w14:textId="77777777"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</w:t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Pr="00160DB0">
              <w:rPr>
                <w:rFonts w:ascii="Cachet Book" w:hAnsi="Cachet Book"/>
                <w:b/>
                <w:sz w:val="24"/>
                <w:szCs w:val="24"/>
              </w:rPr>
              <w:t>ch</w:t>
            </w:r>
          </w:p>
        </w:tc>
        <w:tc>
          <w:tcPr>
            <w:tcW w:w="1532" w:type="dxa"/>
          </w:tcPr>
          <w:p w14:paraId="12CC34CA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911684">
              <w:rPr>
                <w:rFonts w:ascii="Cachet Book" w:hAnsi="Cachet Book"/>
              </w:rPr>
              <w:t>8</w:t>
            </w:r>
          </w:p>
        </w:tc>
      </w:tr>
      <w:tr w:rsidR="00630689" w14:paraId="4B66D557" w14:textId="77777777" w:rsidTr="00F830C9">
        <w:trPr>
          <w:trHeight w:val="1411"/>
        </w:trPr>
        <w:tc>
          <w:tcPr>
            <w:tcW w:w="1532" w:type="dxa"/>
          </w:tcPr>
          <w:p w14:paraId="2DC83946" w14:textId="77777777"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29</w:t>
            </w:r>
          </w:p>
          <w:p w14:paraId="7549F7A9" w14:textId="77777777" w:rsidR="00630689" w:rsidRPr="00A47DF5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31AF084E" w14:textId="77777777"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30</w:t>
            </w:r>
          </w:p>
          <w:p w14:paraId="22DE6032" w14:textId="77777777" w:rsidR="00630689" w:rsidRPr="00160DB0" w:rsidRDefault="00630689" w:rsidP="00F26EF6">
            <w:pPr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sz w:val="32"/>
                <w:szCs w:val="32"/>
              </w:rPr>
              <w:t xml:space="preserve"> </w:t>
            </w:r>
            <w:r w:rsidRPr="00835FA7">
              <w:rPr>
                <w:rFonts w:ascii="Cachet Book" w:hAnsi="Cachet Book"/>
                <w:sz w:val="32"/>
                <w:szCs w:val="32"/>
              </w:rPr>
              <w:t xml:space="preserve"> </w:t>
            </w:r>
          </w:p>
        </w:tc>
        <w:tc>
          <w:tcPr>
            <w:tcW w:w="1532" w:type="dxa"/>
          </w:tcPr>
          <w:p w14:paraId="481D190F" w14:textId="77777777"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31</w:t>
            </w:r>
          </w:p>
          <w:p w14:paraId="1F572573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14:paraId="6D446DD0" w14:textId="77777777" w:rsidR="00630689" w:rsidRPr="00021E86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14:paraId="7535B7E0" w14:textId="77777777" w:rsidR="00630689" w:rsidRPr="00C55915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28DBFB32" w14:textId="77777777" w:rsidR="00630689" w:rsidRPr="00021E86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1A407985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36829A51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</w:tr>
    </w:tbl>
    <w:p w14:paraId="4313421F" w14:textId="77777777" w:rsidR="00630689" w:rsidRDefault="00630689">
      <w:pPr>
        <w:jc w:val="center"/>
      </w:pP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630689" w14:paraId="2A04A1C6" w14:textId="77777777" w:rsidTr="00052AF3">
        <w:trPr>
          <w:cantSplit/>
          <w:trHeight w:val="4994"/>
        </w:trPr>
        <w:tc>
          <w:tcPr>
            <w:tcW w:w="10724" w:type="dxa"/>
            <w:gridSpan w:val="7"/>
            <w:vAlign w:val="center"/>
          </w:tcPr>
          <w:p w14:paraId="54DC7F18" w14:textId="77777777" w:rsidR="00630689" w:rsidRPr="00630689" w:rsidRDefault="00691F99" w:rsidP="00F26EF6">
            <w:pPr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772A3B9B" wp14:editId="2A3D9163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-347345</wp:posOffset>
                  </wp:positionV>
                  <wp:extent cx="6813550" cy="2476500"/>
                  <wp:effectExtent l="19050" t="0" r="6350" b="0"/>
                  <wp:wrapNone/>
                  <wp:docPr id="9" name="Picture 1" descr="C:\Users\Phyllis\APPDATA\LOCAL\TEMP\wzb9cb\Day-Camp-Email-Header-E-C-V2\Best-Summer-Ever-Email-Header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yllis\APPDATA\LOCAL\TEMP\wzb9cb\Day-Camp-Email-Header-E-C-V2\Best-Summer-Ever-Email-Header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5236">
              <w:rPr>
                <w:rFonts w:ascii="Cachet Book" w:hAnsi="Cachet Book"/>
                <w:noProof/>
                <w:sz w:val="24"/>
                <w:szCs w:val="24"/>
                <w:lang w:eastAsia="zh-TW"/>
              </w:rPr>
              <w:pict w14:anchorId="16FF41FB">
                <v:shape id="_x0000_s1043" type="#_x0000_t202" style="position:absolute;margin-left:67.6pt;margin-top:170.2pt;width:389.35pt;height:20pt;z-index:251681792;mso-position-horizontal-relative:text;mso-position-vertical-relative:text;mso-width-relative:margin;mso-height-relative:margin" filled="f" fillcolor="#d8d8d8 [2732]">
                  <v:textbox style="mso-next-textbox:#_x0000_s1043">
                    <w:txbxContent>
                      <w:p w14:paraId="349565BD" w14:textId="135E7C59" w:rsidR="00630689" w:rsidRPr="00630689" w:rsidRDefault="00F55236" w:rsidP="00F55236">
                        <w:pPr>
                          <w:shd w:val="clear" w:color="auto" w:fill="F1F1F1"/>
                          <w:jc w:val="center"/>
                          <w:rPr>
                            <w:rFonts w:ascii="Cachet Book" w:hAnsi="Cachet Book"/>
                            <w:b/>
                            <w:sz w:val="22"/>
                            <w:szCs w:val="24"/>
                          </w:rPr>
                        </w:pPr>
                        <w:r>
                          <w:rPr>
                            <w:rFonts w:ascii="Cachet Book" w:hAnsi="Cachet Book"/>
                            <w:b/>
                            <w:sz w:val="22"/>
                            <w:szCs w:val="24"/>
                          </w:rPr>
                          <w:t xml:space="preserve">**ALL EVENTS ARE SUBJECT TO </w:t>
                        </w:r>
                        <w:r>
                          <w:rPr>
                            <w:rFonts w:ascii="Cachet Book" w:hAnsi="Cachet Book"/>
                            <w:b/>
                            <w:sz w:val="22"/>
                            <w:szCs w:val="24"/>
                          </w:rPr>
                          <w:t>CHANGE**</w:t>
                        </w:r>
                        <w:bookmarkStart w:id="0" w:name="_GoBack"/>
                        <w:bookmarkEnd w:id="0"/>
                      </w:p>
                      <w:p w14:paraId="626CC5D2" w14:textId="77777777" w:rsidR="00630689" w:rsidRDefault="00630689" w:rsidP="00630689"/>
                    </w:txbxContent>
                  </v:textbox>
                  <w10:wrap type="square"/>
                </v:shape>
              </w:pict>
            </w:r>
            <w:r w:rsidR="00F55236">
              <w:rPr>
                <w:rFonts w:ascii="Cachet Book" w:hAnsi="Cachet Book"/>
                <w:noProof/>
              </w:rPr>
              <w:pict w14:anchorId="59930ACE">
                <v:shape id="_x0000_s1042" type="#_x0000_t202" style="position:absolute;margin-left:-5.35pt;margin-top:198.65pt;width:535.55pt;height:35.25pt;z-index:251679744;visibility:visible;mso-position-horizontal-relative:text;mso-position-vertical-relative:text;mso-width-relative:margin;mso-height-relative:margin" fillcolor="#d8d8d8 [2732]" strokeweight=".5pt">
                  <v:path arrowok="t"/>
                  <v:textbox style="mso-next-textbox:#_x0000_s1042">
                    <w:txbxContent>
                      <w:p w14:paraId="206B40ED" w14:textId="77777777" w:rsidR="00386547" w:rsidRDefault="00386547" w:rsidP="00386547">
                        <w:pPr>
                          <w:jc w:val="center"/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</w:pPr>
                        <w:r w:rsidRPr="00386547"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>THANK YOU TO ALL OUR PARENTS, CAMPERS, AND STAFF FOR ANOTHER SUCCE</w:t>
                        </w: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>S</w:t>
                        </w:r>
                        <w:r w:rsidRPr="00386547"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 xml:space="preserve">SFUL SUMMER! </w:t>
                        </w:r>
                      </w:p>
                      <w:p w14:paraId="4DA68F07" w14:textId="77777777" w:rsidR="00630689" w:rsidRPr="00386547" w:rsidRDefault="00386547" w:rsidP="00386547">
                        <w:pPr>
                          <w:jc w:val="center"/>
                          <w:rPr>
                            <w:sz w:val="22"/>
                          </w:rPr>
                        </w:pPr>
                        <w:r w:rsidRPr="00386547"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>GOOD LUCK THIS SCHOOL YEAR!</w:t>
                        </w:r>
                      </w:p>
                    </w:txbxContent>
                  </v:textbox>
                </v:shape>
              </w:pict>
            </w:r>
          </w:p>
        </w:tc>
      </w:tr>
      <w:tr w:rsidR="00630689" w14:paraId="4D5EF954" w14:textId="77777777" w:rsidTr="00F26EF6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14:paraId="0EBEEB8B" w14:textId="77777777" w:rsidR="00630689" w:rsidRPr="00A47DF5" w:rsidRDefault="00630689" w:rsidP="00F26EF6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 xml:space="preserve">MONTH of </w:t>
            </w:r>
            <w:r w:rsidR="00691F99">
              <w:rPr>
                <w:rFonts w:ascii="Cachet Book" w:hAnsi="Cachet Book"/>
              </w:rPr>
              <w:t>AUGUST</w:t>
            </w:r>
          </w:p>
        </w:tc>
      </w:tr>
      <w:tr w:rsidR="00630689" w14:paraId="6E150B7D" w14:textId="77777777" w:rsidTr="00F26EF6">
        <w:tc>
          <w:tcPr>
            <w:tcW w:w="1532" w:type="dxa"/>
            <w:shd w:val="pct50" w:color="auto" w:fill="FFFFFF"/>
            <w:vAlign w:val="center"/>
          </w:tcPr>
          <w:p w14:paraId="4F8FF072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60081297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30BE0824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054B2C64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2FF2AD9A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0BFACC68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14:paraId="2F8074FE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630689" w14:paraId="4C0B8345" w14:textId="77777777" w:rsidTr="00F830C9">
        <w:trPr>
          <w:trHeight w:val="1411"/>
        </w:trPr>
        <w:tc>
          <w:tcPr>
            <w:tcW w:w="1532" w:type="dxa"/>
          </w:tcPr>
          <w:p w14:paraId="3866A4BC" w14:textId="77777777" w:rsidR="00630689" w:rsidRPr="0021798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</w:tc>
        <w:tc>
          <w:tcPr>
            <w:tcW w:w="1532" w:type="dxa"/>
          </w:tcPr>
          <w:p w14:paraId="54CA908B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7A1812F0" w14:textId="77777777" w:rsidR="00630689" w:rsidRPr="00E36BD6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089B775A" w14:textId="77777777"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</w:p>
          <w:p w14:paraId="60B1070F" w14:textId="77777777" w:rsidR="00EB3BFE" w:rsidRDefault="00EB3BFE" w:rsidP="00F26EF6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  <w:p w14:paraId="3F3C27A3" w14:textId="50C640CE" w:rsidR="00EB3BFE" w:rsidRDefault="00EB3BFE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HONOR ROLL</w:t>
            </w:r>
          </w:p>
          <w:p w14:paraId="2B376AEA" w14:textId="12374F05" w:rsidR="00630689" w:rsidRPr="00160DB0" w:rsidRDefault="00630689" w:rsidP="00F26EF6">
            <w:pPr>
              <w:jc w:val="center"/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080D5147" w14:textId="77777777"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</w:p>
          <w:p w14:paraId="01F3C21A" w14:textId="71A470A8" w:rsidR="00180B33" w:rsidRPr="00180B33" w:rsidRDefault="00180B33" w:rsidP="00F26EF6">
            <w:pPr>
              <w:jc w:val="center"/>
              <w:rPr>
                <w:rFonts w:ascii="Cachet Book" w:hAnsi="Cachet Book"/>
                <w:b/>
                <w:sz w:val="22"/>
              </w:rPr>
            </w:pPr>
          </w:p>
          <w:p w14:paraId="727FFA25" w14:textId="322B21AE" w:rsidR="00630689" w:rsidRPr="00E52B11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32AC407F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</w:p>
          <w:p w14:paraId="15332713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666EBCB2" w14:textId="77777777"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14:paraId="4149ECBA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4</w:t>
            </w:r>
          </w:p>
        </w:tc>
      </w:tr>
      <w:tr w:rsidR="00630689" w14:paraId="3FBC2621" w14:textId="77777777" w:rsidTr="00F830C9">
        <w:trPr>
          <w:trHeight w:val="1411"/>
        </w:trPr>
        <w:tc>
          <w:tcPr>
            <w:tcW w:w="1532" w:type="dxa"/>
          </w:tcPr>
          <w:p w14:paraId="70B7D6E3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5</w:t>
            </w:r>
          </w:p>
        </w:tc>
        <w:tc>
          <w:tcPr>
            <w:tcW w:w="1532" w:type="dxa"/>
          </w:tcPr>
          <w:p w14:paraId="57BBC716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6</w:t>
            </w:r>
          </w:p>
          <w:p w14:paraId="59D18450" w14:textId="77777777"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14:paraId="55CDCB6D" w14:textId="77777777"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14:paraId="5301F0AF" w14:textId="77777777" w:rsidR="00630689" w:rsidRPr="007A2B1D" w:rsidRDefault="00630689" w:rsidP="00F26EF6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0C7B4C7C" w14:textId="77777777" w:rsidR="00180B33" w:rsidRDefault="00814B23" w:rsidP="00180B33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  <w:p w14:paraId="78B0455A" w14:textId="541B30C7" w:rsidR="00630689" w:rsidRPr="00180B33" w:rsidRDefault="00630689" w:rsidP="00F26EF6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</w:p>
        </w:tc>
        <w:tc>
          <w:tcPr>
            <w:tcW w:w="1532" w:type="dxa"/>
          </w:tcPr>
          <w:p w14:paraId="1D6189A1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8</w:t>
            </w:r>
          </w:p>
          <w:p w14:paraId="3C21F06F" w14:textId="1B70E5C4" w:rsidR="00630689" w:rsidRPr="00B55A53" w:rsidRDefault="007B579C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LAST DAY OF SUMMER CAMP 2018!</w:t>
            </w:r>
          </w:p>
        </w:tc>
        <w:tc>
          <w:tcPr>
            <w:tcW w:w="1532" w:type="dxa"/>
          </w:tcPr>
          <w:p w14:paraId="556670BD" w14:textId="77777777" w:rsidR="007B579C" w:rsidRDefault="00814B23" w:rsidP="007B579C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9</w:t>
            </w:r>
            <w:r w:rsidR="007B579C">
              <w:rPr>
                <w:rFonts w:ascii="Cachet Book" w:hAnsi="Cachet Book"/>
              </w:rPr>
              <w:t xml:space="preserve"> </w:t>
            </w:r>
          </w:p>
          <w:p w14:paraId="29995DD9" w14:textId="55FFF6F3" w:rsidR="00630689" w:rsidRPr="007B579C" w:rsidRDefault="007B579C" w:rsidP="007B579C">
            <w:pPr>
              <w:jc w:val="center"/>
              <w:rPr>
                <w:rFonts w:ascii="Cachet Book" w:hAnsi="Cachet Book"/>
                <w:b/>
              </w:rPr>
            </w:pPr>
            <w:r w:rsidRPr="007B579C">
              <w:rPr>
                <w:rFonts w:ascii="Cachet Book" w:hAnsi="Cachet Book"/>
                <w:b/>
              </w:rPr>
              <w:t>Before &amp; After School Enrichment Begin!</w:t>
            </w:r>
          </w:p>
        </w:tc>
        <w:tc>
          <w:tcPr>
            <w:tcW w:w="1532" w:type="dxa"/>
          </w:tcPr>
          <w:p w14:paraId="7BB20400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10</w:t>
            </w:r>
          </w:p>
          <w:p w14:paraId="6666CB1D" w14:textId="57B19E85"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108B0143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1</w:t>
            </w:r>
          </w:p>
        </w:tc>
      </w:tr>
      <w:tr w:rsidR="00630689" w14:paraId="5EA00A8A" w14:textId="77777777" w:rsidTr="00F830C9">
        <w:trPr>
          <w:trHeight w:val="1411"/>
        </w:trPr>
        <w:tc>
          <w:tcPr>
            <w:tcW w:w="1532" w:type="dxa"/>
          </w:tcPr>
          <w:p w14:paraId="300FA212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2</w:t>
            </w:r>
          </w:p>
        </w:tc>
        <w:tc>
          <w:tcPr>
            <w:tcW w:w="1532" w:type="dxa"/>
          </w:tcPr>
          <w:p w14:paraId="62C95D76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13</w:t>
            </w:r>
          </w:p>
          <w:p w14:paraId="6213584C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1B2F530C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0191BB5F" w14:textId="77777777" w:rsidR="00630689" w:rsidRPr="00160DB0" w:rsidRDefault="00630689" w:rsidP="00F26EF6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4ECDCDFA" w14:textId="77777777" w:rsidR="00630689" w:rsidRPr="00814B23" w:rsidRDefault="00814B23" w:rsidP="00F26EF6">
            <w:pPr>
              <w:rPr>
                <w:rFonts w:ascii="Cachet Book" w:hAnsi="Cachet Book"/>
                <w:szCs w:val="22"/>
              </w:rPr>
            </w:pPr>
            <w:r>
              <w:rPr>
                <w:rFonts w:ascii="Cachet Book" w:hAnsi="Cachet Book"/>
                <w:szCs w:val="22"/>
              </w:rPr>
              <w:t>14</w:t>
            </w:r>
          </w:p>
          <w:p w14:paraId="4863DEF1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3A6C90CD" w14:textId="77777777" w:rsidR="00630689" w:rsidRPr="00814B23" w:rsidRDefault="00630689" w:rsidP="00F26EF6">
            <w:pPr>
              <w:rPr>
                <w:rFonts w:ascii="Cachet Book" w:hAnsi="Cachet Book"/>
                <w:szCs w:val="22"/>
              </w:rPr>
            </w:pPr>
            <w:r w:rsidRPr="00814B23">
              <w:rPr>
                <w:rFonts w:ascii="Cachet Book" w:hAnsi="Cachet Book"/>
                <w:szCs w:val="22"/>
              </w:rPr>
              <w:t>1</w:t>
            </w:r>
            <w:r w:rsidR="00814B23">
              <w:rPr>
                <w:rFonts w:ascii="Cachet Book" w:hAnsi="Cachet Book"/>
                <w:szCs w:val="22"/>
              </w:rPr>
              <w:t>5</w:t>
            </w:r>
          </w:p>
          <w:p w14:paraId="71FBECB9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68B576C2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16</w:t>
            </w:r>
          </w:p>
          <w:p w14:paraId="1499CC91" w14:textId="77777777"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6B499337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7</w:t>
            </w:r>
          </w:p>
          <w:p w14:paraId="00A19C32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52F1DD57" w14:textId="77777777"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23C52EC5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8</w:t>
            </w:r>
          </w:p>
        </w:tc>
      </w:tr>
      <w:tr w:rsidR="00630689" w14:paraId="190C878C" w14:textId="77777777" w:rsidTr="00F830C9">
        <w:trPr>
          <w:trHeight w:val="1411"/>
        </w:trPr>
        <w:tc>
          <w:tcPr>
            <w:tcW w:w="1532" w:type="dxa"/>
          </w:tcPr>
          <w:p w14:paraId="3CC13B35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9</w:t>
            </w:r>
          </w:p>
        </w:tc>
        <w:tc>
          <w:tcPr>
            <w:tcW w:w="1532" w:type="dxa"/>
          </w:tcPr>
          <w:p w14:paraId="5C092962" w14:textId="77777777" w:rsidR="00814B23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20</w:t>
            </w:r>
            <w:r w:rsidR="00630689">
              <w:rPr>
                <w:rFonts w:ascii="Cachet Book" w:hAnsi="Cachet Book"/>
              </w:rPr>
              <w:t xml:space="preserve"> </w:t>
            </w:r>
          </w:p>
          <w:p w14:paraId="6685793A" w14:textId="77777777" w:rsidR="00630689" w:rsidRPr="0044236E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ld" w:hAnsi="Cachet Bold"/>
                <w:sz w:val="16"/>
                <w:szCs w:val="16"/>
              </w:rPr>
              <w:t xml:space="preserve"> </w:t>
            </w:r>
          </w:p>
          <w:p w14:paraId="2988A41A" w14:textId="77777777" w:rsidR="00630689" w:rsidRPr="00160DB0" w:rsidRDefault="00630689" w:rsidP="00F26EF6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7A0C40D9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  <w:p w14:paraId="4320C901" w14:textId="77777777" w:rsidR="00630689" w:rsidRPr="00160DB0" w:rsidRDefault="00630689" w:rsidP="00F26EF6">
            <w:pPr>
              <w:jc w:val="center"/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5BCC1516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22</w:t>
            </w:r>
          </w:p>
          <w:p w14:paraId="3F51D225" w14:textId="77777777" w:rsidR="00630689" w:rsidRPr="00B55A53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40F7B786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23</w:t>
            </w:r>
          </w:p>
          <w:p w14:paraId="7A486099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45AED461" w14:textId="77777777"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24</w:t>
            </w:r>
          </w:p>
          <w:p w14:paraId="5F165E62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  <w:p w14:paraId="782FCAF0" w14:textId="77777777"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14:paraId="5C894442" w14:textId="77777777"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814B23">
              <w:rPr>
                <w:rFonts w:ascii="Cachet Book" w:hAnsi="Cachet Book"/>
              </w:rPr>
              <w:t>5</w:t>
            </w:r>
          </w:p>
        </w:tc>
      </w:tr>
      <w:tr w:rsidR="00630689" w14:paraId="31769210" w14:textId="77777777" w:rsidTr="00F830C9">
        <w:trPr>
          <w:trHeight w:val="1411"/>
        </w:trPr>
        <w:tc>
          <w:tcPr>
            <w:tcW w:w="1532" w:type="dxa"/>
          </w:tcPr>
          <w:p w14:paraId="10B8CB19" w14:textId="77777777"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26</w:t>
            </w:r>
          </w:p>
          <w:p w14:paraId="1C542B44" w14:textId="77777777" w:rsidR="00630689" w:rsidRPr="00A47DF5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640C977C" w14:textId="77777777"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27</w:t>
            </w:r>
          </w:p>
          <w:p w14:paraId="521C4A56" w14:textId="77777777" w:rsidR="00630689" w:rsidRPr="00160DB0" w:rsidRDefault="00630689" w:rsidP="00F26EF6">
            <w:pPr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sz w:val="32"/>
                <w:szCs w:val="32"/>
              </w:rPr>
              <w:t xml:space="preserve"> </w:t>
            </w:r>
            <w:r w:rsidRPr="00835FA7">
              <w:rPr>
                <w:rFonts w:ascii="Cachet Book" w:hAnsi="Cachet Book"/>
                <w:sz w:val="32"/>
                <w:szCs w:val="32"/>
              </w:rPr>
              <w:t xml:space="preserve"> </w:t>
            </w:r>
          </w:p>
        </w:tc>
        <w:tc>
          <w:tcPr>
            <w:tcW w:w="1532" w:type="dxa"/>
          </w:tcPr>
          <w:p w14:paraId="225C9A5D" w14:textId="77777777"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28</w:t>
            </w:r>
          </w:p>
          <w:p w14:paraId="559AA273" w14:textId="77777777" w:rsidR="00630689" w:rsidRPr="00021E86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14:paraId="2856E641" w14:textId="77777777" w:rsidR="00630689" w:rsidRPr="00B55A53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29</w:t>
            </w:r>
          </w:p>
          <w:p w14:paraId="28CC023D" w14:textId="77777777" w:rsidR="00630689" w:rsidRPr="00C55915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357EA199" w14:textId="77777777" w:rsidR="00630689" w:rsidRPr="00814B23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30</w:t>
            </w:r>
          </w:p>
          <w:p w14:paraId="560A3057" w14:textId="77777777" w:rsidR="00630689" w:rsidRPr="00021E86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14:paraId="5FED5790" w14:textId="77777777" w:rsidR="00630689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</w:rPr>
              <w:t>3</w:t>
            </w:r>
            <w:r w:rsidR="00814B23">
              <w:rPr>
                <w:rFonts w:ascii="Cachet Book" w:hAnsi="Cachet Book"/>
              </w:rPr>
              <w:t>1</w:t>
            </w:r>
            <w:r>
              <w:rPr>
                <w:rFonts w:ascii="Cachet Book" w:hAnsi="Cachet Book"/>
                <w:b/>
                <w:sz w:val="24"/>
                <w:szCs w:val="24"/>
              </w:rPr>
              <w:t xml:space="preserve">       </w:t>
            </w:r>
          </w:p>
          <w:p w14:paraId="2F4526F9" w14:textId="77777777" w:rsidR="00630689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14:paraId="0AF4FB5F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14:paraId="735C27FA" w14:textId="77777777"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</w:tr>
    </w:tbl>
    <w:p w14:paraId="2CCE4D8D" w14:textId="77777777" w:rsidR="00630689" w:rsidRDefault="00630689" w:rsidP="00375F2F"/>
    <w:sectPr w:rsidR="00630689" w:rsidSect="00052AF3">
      <w:pgSz w:w="12240" w:h="15840"/>
      <w:pgMar w:top="432" w:right="864" w:bottom="432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chet Medium">
    <w:panose1 w:val="020F0603030404040404"/>
    <w:charset w:val="00"/>
    <w:family w:val="swiss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E769F"/>
    <w:multiLevelType w:val="hybridMultilevel"/>
    <w:tmpl w:val="8B12D5B6"/>
    <w:lvl w:ilvl="0" w:tplc="040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64481C"/>
    <w:rsid w:val="00021E86"/>
    <w:rsid w:val="00052AF3"/>
    <w:rsid w:val="000736D0"/>
    <w:rsid w:val="000B56BA"/>
    <w:rsid w:val="000B7C84"/>
    <w:rsid w:val="000C23F1"/>
    <w:rsid w:val="000E7BD0"/>
    <w:rsid w:val="00103E18"/>
    <w:rsid w:val="00103F22"/>
    <w:rsid w:val="00137C64"/>
    <w:rsid w:val="00160DB0"/>
    <w:rsid w:val="00180B33"/>
    <w:rsid w:val="001B26FB"/>
    <w:rsid w:val="0020068E"/>
    <w:rsid w:val="00217980"/>
    <w:rsid w:val="00220B50"/>
    <w:rsid w:val="00224892"/>
    <w:rsid w:val="00326031"/>
    <w:rsid w:val="00367B88"/>
    <w:rsid w:val="00375F2F"/>
    <w:rsid w:val="00386547"/>
    <w:rsid w:val="00393FB0"/>
    <w:rsid w:val="003A3FD7"/>
    <w:rsid w:val="003E492F"/>
    <w:rsid w:val="004015DB"/>
    <w:rsid w:val="00404A5C"/>
    <w:rsid w:val="00427766"/>
    <w:rsid w:val="0044236E"/>
    <w:rsid w:val="00482CCA"/>
    <w:rsid w:val="004972AD"/>
    <w:rsid w:val="004D45E5"/>
    <w:rsid w:val="004F0435"/>
    <w:rsid w:val="00502447"/>
    <w:rsid w:val="00506B0B"/>
    <w:rsid w:val="00513455"/>
    <w:rsid w:val="00515200"/>
    <w:rsid w:val="00532E5A"/>
    <w:rsid w:val="005565E8"/>
    <w:rsid w:val="0059672E"/>
    <w:rsid w:val="005D0698"/>
    <w:rsid w:val="006157B1"/>
    <w:rsid w:val="00630689"/>
    <w:rsid w:val="0064481C"/>
    <w:rsid w:val="00690984"/>
    <w:rsid w:val="00691F99"/>
    <w:rsid w:val="006A4DD5"/>
    <w:rsid w:val="00703A4E"/>
    <w:rsid w:val="0074093E"/>
    <w:rsid w:val="007A2B1D"/>
    <w:rsid w:val="007B579C"/>
    <w:rsid w:val="00814B23"/>
    <w:rsid w:val="0082057C"/>
    <w:rsid w:val="00835FA7"/>
    <w:rsid w:val="00874395"/>
    <w:rsid w:val="008B56F3"/>
    <w:rsid w:val="00911684"/>
    <w:rsid w:val="00913667"/>
    <w:rsid w:val="00973263"/>
    <w:rsid w:val="0097363A"/>
    <w:rsid w:val="00973BEC"/>
    <w:rsid w:val="00993234"/>
    <w:rsid w:val="009D1A8B"/>
    <w:rsid w:val="009E1EF6"/>
    <w:rsid w:val="009F2017"/>
    <w:rsid w:val="00A47DF5"/>
    <w:rsid w:val="00A94EE4"/>
    <w:rsid w:val="00AD37EF"/>
    <w:rsid w:val="00AF6BEE"/>
    <w:rsid w:val="00B22444"/>
    <w:rsid w:val="00B41D78"/>
    <w:rsid w:val="00B45BF2"/>
    <w:rsid w:val="00B55A53"/>
    <w:rsid w:val="00B65747"/>
    <w:rsid w:val="00B75281"/>
    <w:rsid w:val="00B7701A"/>
    <w:rsid w:val="00C06F77"/>
    <w:rsid w:val="00C14924"/>
    <w:rsid w:val="00C46210"/>
    <w:rsid w:val="00C55915"/>
    <w:rsid w:val="00C56BB1"/>
    <w:rsid w:val="00C820A0"/>
    <w:rsid w:val="00C953FF"/>
    <w:rsid w:val="00CE22F7"/>
    <w:rsid w:val="00D152F1"/>
    <w:rsid w:val="00D77A01"/>
    <w:rsid w:val="00DD2AA7"/>
    <w:rsid w:val="00DE51F7"/>
    <w:rsid w:val="00DF66D5"/>
    <w:rsid w:val="00E11E66"/>
    <w:rsid w:val="00E36BD6"/>
    <w:rsid w:val="00E50AAE"/>
    <w:rsid w:val="00E52B11"/>
    <w:rsid w:val="00EA124F"/>
    <w:rsid w:val="00EB3BFE"/>
    <w:rsid w:val="00EC241A"/>
    <w:rsid w:val="00EE2FF5"/>
    <w:rsid w:val="00F25337"/>
    <w:rsid w:val="00F43675"/>
    <w:rsid w:val="00F55236"/>
    <w:rsid w:val="00F830C9"/>
    <w:rsid w:val="00F9130B"/>
    <w:rsid w:val="00FB52C7"/>
    <w:rsid w:val="00F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."/>
  <w:listSeparator w:val=","/>
  <w14:docId w14:val="12639375"/>
  <w15:docId w15:val="{E030E1E6-2336-4448-B637-5F4FFFA7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EE4"/>
    <w:rPr>
      <w:rFonts w:ascii="Arial" w:hAnsi="Arial"/>
    </w:rPr>
  </w:style>
  <w:style w:type="paragraph" w:styleId="Heading1">
    <w:name w:val="heading 1"/>
    <w:basedOn w:val="Normal"/>
    <w:next w:val="Normal"/>
    <w:qFormat/>
    <w:rsid w:val="00F9130B"/>
    <w:pPr>
      <w:keepNext/>
      <w:jc w:val="center"/>
      <w:outlineLvl w:val="0"/>
    </w:pPr>
    <w:rPr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E66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3260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6031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2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26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7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9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7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23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%20of%20Acadiana\AppData\Roaming\Microsoft\Templates\June%20calend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D27B6-0E1B-47C8-8634-23A51D21C8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BDCAF8-1FC0-4EF2-A4B2-1F8F5D10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June calendar</Template>
  <TotalTime>4620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 of JANUARY</vt:lpstr>
    </vt:vector>
  </TitlesOfParts>
  <Company/>
  <LinksUpToDate>false</LinksUpToDate>
  <CharactersWithSpaces>1873</CharactersWithSpaces>
  <SharedDoc>false</SharedDoc>
  <HLinks>
    <vt:vector size="6" baseType="variant">
      <vt:variant>
        <vt:i4>3276899</vt:i4>
      </vt:variant>
      <vt:variant>
        <vt:i4>1024</vt:i4>
      </vt:variant>
      <vt:variant>
        <vt:i4>1025</vt:i4>
      </vt:variant>
      <vt:variant>
        <vt:i4>1</vt:i4>
      </vt:variant>
      <vt:variant>
        <vt:lpwstr>JUN.gif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 of JANUARY</dc:title>
  <dc:creator>Y of Acadiana</dc:creator>
  <cp:lastModifiedBy>Courtney Shun</cp:lastModifiedBy>
  <cp:revision>27</cp:revision>
  <cp:lastPrinted>2018-03-13T15:18:00Z</cp:lastPrinted>
  <dcterms:created xsi:type="dcterms:W3CDTF">2018-01-23T18:55:00Z</dcterms:created>
  <dcterms:modified xsi:type="dcterms:W3CDTF">2018-03-19T22:24:00Z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TC018755989991</vt:lpwstr>
  </property>
</Properties>
</file>