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C1011" w14:textId="77777777" w:rsidR="00AD6085" w:rsidRDefault="00AD6085"/>
    <w:tbl>
      <w:tblPr>
        <w:tblW w:w="9252" w:type="dxa"/>
        <w:tblInd w:w="108" w:type="dxa"/>
        <w:tblLook w:val="04A0" w:firstRow="1" w:lastRow="0" w:firstColumn="1" w:lastColumn="0" w:noHBand="0" w:noVBand="1"/>
        <w:tblCaption w:val="Space for notes"/>
      </w:tblPr>
      <w:tblGrid>
        <w:gridCol w:w="9252"/>
      </w:tblGrid>
      <w:tr w:rsidR="00EE41A3" w14:paraId="726A19EA" w14:textId="77777777" w:rsidTr="00AD6085">
        <w:trPr>
          <w:cantSplit/>
          <w:trHeight w:hRule="exact" w:val="1800"/>
        </w:trPr>
        <w:tc>
          <w:tcPr>
            <w:tcW w:w="9252" w:type="dxa"/>
          </w:tcPr>
          <w:p w14:paraId="4FE15961" w14:textId="77777777" w:rsidR="00AD6085" w:rsidRDefault="00AD6085"/>
          <w:tbl>
            <w:tblPr>
              <w:tblpPr w:leftFromText="180" w:rightFromText="180" w:vertAnchor="text" w:horzAnchor="margin" w:tblpY="827"/>
              <w:tblW w:w="88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Month and Year"/>
            </w:tblPr>
            <w:tblGrid>
              <w:gridCol w:w="4437"/>
              <w:gridCol w:w="4438"/>
            </w:tblGrid>
            <w:tr w:rsidR="00B66613" w14:paraId="100CB347" w14:textId="77777777" w:rsidTr="00B66613">
              <w:trPr>
                <w:cantSplit/>
              </w:trPr>
              <w:tc>
                <w:tcPr>
                  <w:tcW w:w="4437" w:type="dxa"/>
                </w:tcPr>
                <w:p w14:paraId="132ECC29" w14:textId="77777777" w:rsidR="00B66613" w:rsidRDefault="001569C3" w:rsidP="00B66613">
                  <w:pPr>
                    <w:pStyle w:val="Month"/>
                  </w:pPr>
                  <w:r>
                    <w:t>October</w:t>
                  </w:r>
                </w:p>
              </w:tc>
              <w:tc>
                <w:tcPr>
                  <w:tcW w:w="4438" w:type="dxa"/>
                </w:tcPr>
                <w:p w14:paraId="055B0648" w14:textId="77777777" w:rsidR="00B66613" w:rsidRDefault="00AD6085" w:rsidP="00B66613">
                  <w:pPr>
                    <w:pStyle w:val="Year"/>
                  </w:pPr>
                  <w:r>
                    <w:t>2018</w:t>
                  </w:r>
                </w:p>
              </w:tc>
            </w:tr>
          </w:tbl>
          <w:p w14:paraId="52466A55" w14:textId="77777777" w:rsidR="00EE41A3" w:rsidRDefault="00EE41A3"/>
        </w:tc>
      </w:tr>
    </w:tbl>
    <w:p w14:paraId="6B711A72" w14:textId="77777777" w:rsidR="00EE41A3" w:rsidRDefault="00EE41A3">
      <w:pPr>
        <w:pStyle w:val="NoSpacing"/>
      </w:pPr>
    </w:p>
    <w:tbl>
      <w:tblPr>
        <w:tblW w:w="10775" w:type="dxa"/>
        <w:tblInd w:w="-87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Month calendar"/>
      </w:tblPr>
      <w:tblGrid>
        <w:gridCol w:w="1800"/>
        <w:gridCol w:w="1595"/>
        <w:gridCol w:w="1350"/>
        <w:gridCol w:w="1530"/>
        <w:gridCol w:w="1260"/>
        <w:gridCol w:w="1440"/>
        <w:gridCol w:w="1800"/>
      </w:tblGrid>
      <w:tr w:rsidR="00EE41A3" w14:paraId="33D8CB09" w14:textId="77777777" w:rsidTr="008332F3">
        <w:trPr>
          <w:cantSplit/>
          <w:trHeight w:hRule="exact" w:val="360"/>
        </w:trPr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106BBE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Sunday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023A42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Monday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81AE8C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Tuesday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121005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FD5D85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Thursday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F978A8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Friday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96877F" w14:textId="77777777" w:rsidR="00EE41A3" w:rsidRPr="00B66613" w:rsidRDefault="00AB62F9">
            <w:pPr>
              <w:pStyle w:val="Day"/>
              <w:rPr>
                <w:b/>
              </w:rPr>
            </w:pPr>
            <w:r w:rsidRPr="00B66613">
              <w:rPr>
                <w:b/>
              </w:rPr>
              <w:t>Saturday</w:t>
            </w:r>
          </w:p>
        </w:tc>
      </w:tr>
      <w:tr w:rsidR="00EE41A3" w14:paraId="1DF21B3D" w14:textId="77777777" w:rsidTr="008332F3">
        <w:trPr>
          <w:cantSplit/>
          <w:trHeight w:hRule="exact" w:val="36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1EF1DF14" w14:textId="77777777" w:rsidR="00EE41A3" w:rsidRDefault="00EE41A3" w:rsidP="00AD6085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4007CEB1" w14:textId="77777777" w:rsidR="00EE41A3" w:rsidRDefault="001569C3" w:rsidP="00AD6085">
            <w:r>
              <w:t>1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69140A2" w14:textId="77777777" w:rsidR="00EE41A3" w:rsidRDefault="001569C3" w:rsidP="00AD6085">
            <w:r>
              <w:t>2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14:paraId="0D6942A6" w14:textId="77777777" w:rsidR="00EE41A3" w:rsidRDefault="001569C3" w:rsidP="00AD6085"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2E8BD6" w14:textId="77777777" w:rsidR="00EE41A3" w:rsidRDefault="001569C3" w:rsidP="00AD6085">
            <w:r>
              <w:t>4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14:paraId="06B746B2" w14:textId="77777777" w:rsidR="00EE41A3" w:rsidRDefault="001569C3">
            <w:pPr>
              <w:pStyle w:val="Date"/>
            </w:pPr>
            <w:r>
              <w:t>5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401FC5C0" w14:textId="77777777" w:rsidR="00EE41A3" w:rsidRDefault="001569C3">
            <w:pPr>
              <w:pStyle w:val="Date"/>
            </w:pPr>
            <w:r>
              <w:t>6</w:t>
            </w:r>
          </w:p>
        </w:tc>
      </w:tr>
      <w:tr w:rsidR="008E3CE3" w14:paraId="66806B9E" w14:textId="77777777" w:rsidTr="00A60C26">
        <w:trPr>
          <w:cantSplit/>
          <w:trHeight w:hRule="exact" w:val="1278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C0BA762" w14:textId="77777777" w:rsidR="008E3CE3" w:rsidRDefault="008E3CE3" w:rsidP="00CB5B05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16214B99" w14:textId="77777777" w:rsidR="00341630" w:rsidRPr="00341630" w:rsidRDefault="00341630" w:rsidP="00341630">
            <w:pPr>
              <w:jc w:val="center"/>
              <w:rPr>
                <w:b/>
                <w:color w:val="F6F8FB" w:themeColor="accent1" w:themeTint="08"/>
                <w:spacing w:val="10"/>
                <w:sz w:val="36"/>
                <w:szCs w:val="48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13500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</w:pPr>
          </w:p>
          <w:p w14:paraId="165DDCC4" w14:textId="77777777" w:rsidR="008E3CE3" w:rsidRPr="00341630" w:rsidRDefault="008E3CE3">
            <w:pPr>
              <w:rPr>
                <w:sz w:val="12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9EAF6D0" w14:textId="77777777" w:rsidR="008E3CE3" w:rsidRPr="00BA522A" w:rsidRDefault="008E3CE3" w:rsidP="00EB1314">
            <w:pPr>
              <w:rPr>
                <w:b/>
                <w:sz w:val="17"/>
                <w:szCs w:val="17"/>
              </w:rPr>
            </w:pPr>
            <w:r w:rsidRPr="00BA522A">
              <w:rPr>
                <w:b/>
                <w:sz w:val="17"/>
                <w:szCs w:val="17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14:paraId="360B5877" w14:textId="77777777" w:rsidR="00E7544A" w:rsidRPr="00BA522A" w:rsidRDefault="00E7544A" w:rsidP="00EB1314">
            <w:pPr>
              <w:rPr>
                <w:b/>
                <w:sz w:val="17"/>
                <w:szCs w:val="17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C4D8AF8" w14:textId="77777777" w:rsidR="008E3CE3" w:rsidRPr="00B87926" w:rsidRDefault="008E3CE3" w:rsidP="000C4669">
            <w:pPr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14:paraId="75D93FB5" w14:textId="77777777" w:rsidR="001569C3" w:rsidRPr="00502EFE" w:rsidRDefault="000C4669" w:rsidP="001569C3">
            <w:pPr>
              <w:rPr>
                <w:b/>
                <w:color w:val="FF0000"/>
                <w:sz w:val="20"/>
                <w:szCs w:val="20"/>
              </w:rPr>
            </w:pPr>
            <w:r w:rsidRPr="000C4669">
              <w:rPr>
                <w:b/>
                <w:color w:val="527219" w:themeColor="accent5" w:themeTint="E6"/>
                <w:sz w:val="20"/>
              </w:rPr>
              <w:t xml:space="preserve"> </w:t>
            </w:r>
            <w:r w:rsidR="001569C3" w:rsidRPr="00502EFE">
              <w:rPr>
                <w:b/>
                <w:color w:val="FF0000"/>
                <w:sz w:val="20"/>
                <w:szCs w:val="20"/>
              </w:rPr>
              <w:t>Monthly Rate Due</w:t>
            </w:r>
          </w:p>
          <w:p w14:paraId="2A6DE716" w14:textId="77777777" w:rsidR="00F810B6" w:rsidRPr="004466FA" w:rsidRDefault="00F810B6" w:rsidP="000C4669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2BF390D9" w14:textId="77777777" w:rsidR="0012425A" w:rsidRPr="000C4669" w:rsidRDefault="0012425A" w:rsidP="000C4669">
            <w:pPr>
              <w:jc w:val="center"/>
              <w:rPr>
                <w:b/>
                <w:color w:val="7096D2" w:themeColor="text2" w:themeTint="99"/>
                <w:sz w:val="16"/>
              </w:rPr>
            </w:pPr>
          </w:p>
          <w:p w14:paraId="3A08A6A8" w14:textId="77777777" w:rsidR="0012425A" w:rsidRDefault="0012425A" w:rsidP="000F4A3E">
            <w:pPr>
              <w:rPr>
                <w:b/>
              </w:rPr>
            </w:pPr>
          </w:p>
          <w:p w14:paraId="78EE3BFE" w14:textId="77777777" w:rsidR="008E3CE3" w:rsidRDefault="008E3CE3" w:rsidP="009E7CFF"/>
        </w:tc>
      </w:tr>
      <w:tr w:rsidR="008E3CE3" w14:paraId="6AECE0AB" w14:textId="77777777" w:rsidTr="00A60C26">
        <w:trPr>
          <w:cantSplit/>
          <w:trHeight w:hRule="exact" w:val="1099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67AD7F69" w14:textId="77777777" w:rsidR="00AD6085" w:rsidRDefault="001569C3" w:rsidP="00AD6085">
            <w:pPr>
              <w:pStyle w:val="Date"/>
            </w:pPr>
            <w:r>
              <w:t>7</w:t>
            </w:r>
          </w:p>
          <w:p w14:paraId="05FDD862" w14:textId="77777777" w:rsidR="000F4A3E" w:rsidRDefault="000F4A3E" w:rsidP="000F4A3E"/>
          <w:p w14:paraId="7662D707" w14:textId="77777777" w:rsidR="000C4669" w:rsidRPr="000F4A3E" w:rsidRDefault="000C4669" w:rsidP="000F4A3E"/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48E026EC" w14:textId="77777777" w:rsidR="008E3CE3" w:rsidRDefault="001569C3">
            <w:pPr>
              <w:pStyle w:val="Date"/>
            </w:pPr>
            <w:r>
              <w:t>8</w:t>
            </w:r>
          </w:p>
          <w:p w14:paraId="5A41FD7B" w14:textId="77777777" w:rsidR="001569C3" w:rsidRDefault="001569C3" w:rsidP="001569C3">
            <w:pPr>
              <w:rPr>
                <w:b/>
                <w:color w:val="FF0000"/>
              </w:rPr>
            </w:pPr>
            <w:r w:rsidRPr="00502EFE">
              <w:rPr>
                <w:b/>
                <w:color w:val="FF0000"/>
              </w:rPr>
              <w:t>Monthly Rate LATE</w:t>
            </w:r>
          </w:p>
          <w:p w14:paraId="30A6380B" w14:textId="77777777" w:rsidR="000C199A" w:rsidRPr="000C199A" w:rsidRDefault="000C199A" w:rsidP="000C199A"/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73C0C819" w14:textId="77777777" w:rsidR="008E3CE3" w:rsidRDefault="001569C3">
            <w:pPr>
              <w:pStyle w:val="Date"/>
            </w:pPr>
            <w:r>
              <w:t>9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14:paraId="45C95993" w14:textId="77777777" w:rsidR="008E3CE3" w:rsidRDefault="001569C3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7E24DB" w14:textId="77777777" w:rsidR="008E3CE3" w:rsidRDefault="001569C3">
            <w:pPr>
              <w:pStyle w:val="Date"/>
            </w:pPr>
            <w:r>
              <w:t>11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14:paraId="7A58D832" w14:textId="77777777" w:rsidR="008E3CE3" w:rsidRDefault="001569C3">
            <w:pPr>
              <w:pStyle w:val="Date"/>
            </w:pPr>
            <w:r>
              <w:t>12</w:t>
            </w:r>
          </w:p>
          <w:p w14:paraId="3D6AF2EC" w14:textId="77777777" w:rsidR="00341630" w:rsidRPr="00341630" w:rsidRDefault="00341630" w:rsidP="00341630"/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16D1BE4" w14:textId="77777777" w:rsidR="002414F4" w:rsidRDefault="001569C3" w:rsidP="002414F4">
            <w:pPr>
              <w:rPr>
                <w:b/>
              </w:rPr>
            </w:pPr>
            <w:r>
              <w:t>13</w:t>
            </w:r>
            <w:r>
              <w:rPr>
                <w:b/>
              </w:rPr>
              <w:t xml:space="preserve"> </w:t>
            </w:r>
          </w:p>
          <w:p w14:paraId="3039AA19" w14:textId="2C2E25CE" w:rsidR="002414F4" w:rsidRPr="00A60C26" w:rsidRDefault="002414F4" w:rsidP="002414F4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A60C26">
              <w:rPr>
                <w:b/>
                <w:color w:val="527219" w:themeColor="accent5" w:themeTint="E6"/>
                <w:sz w:val="16"/>
              </w:rPr>
              <w:t>Adults Night Out Due</w:t>
            </w:r>
          </w:p>
          <w:p w14:paraId="2F3F5860" w14:textId="77777777" w:rsidR="002414F4" w:rsidRPr="00A60C26" w:rsidRDefault="002414F4" w:rsidP="002414F4">
            <w:pPr>
              <w:jc w:val="center"/>
              <w:rPr>
                <w:b/>
                <w:color w:val="527219" w:themeColor="accent5" w:themeTint="E6"/>
                <w:sz w:val="16"/>
              </w:rPr>
            </w:pPr>
            <w:r w:rsidRPr="00A60C26">
              <w:rPr>
                <w:b/>
                <w:color w:val="527219" w:themeColor="accent5" w:themeTint="E6"/>
                <w:sz w:val="16"/>
              </w:rPr>
              <w:t>Cash Payments only</w:t>
            </w:r>
          </w:p>
          <w:p w14:paraId="67C77BFF" w14:textId="5D380B30" w:rsidR="008E3CE3" w:rsidRPr="00A60C26" w:rsidRDefault="008E3CE3" w:rsidP="00A60C26">
            <w:pPr>
              <w:rPr>
                <w:b/>
              </w:rPr>
            </w:pPr>
          </w:p>
        </w:tc>
      </w:tr>
      <w:tr w:rsidR="008E3CE3" w14:paraId="500B3202" w14:textId="77777777" w:rsidTr="00A60C26">
        <w:trPr>
          <w:cantSplit/>
          <w:trHeight w:hRule="exact" w:val="828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1C73E3B4" w14:textId="77777777" w:rsidR="008E3CE3" w:rsidRPr="0027372B" w:rsidRDefault="008E3CE3" w:rsidP="008E3CE3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24F3334E" w14:textId="77777777" w:rsidR="008E3CE3" w:rsidRPr="0027372B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103F2AE" w14:textId="77777777" w:rsidR="008E3CE3" w:rsidRPr="0027372B" w:rsidRDefault="008E3CE3" w:rsidP="009E7CFF"/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14:paraId="2F81D1A8" w14:textId="77777777" w:rsidR="008332F3" w:rsidRPr="0027372B" w:rsidRDefault="008332F3" w:rsidP="008332F3">
            <w:pPr>
              <w:jc w:val="center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54E8B5" w14:textId="77777777" w:rsidR="008E3CE3" w:rsidRPr="0027372B" w:rsidRDefault="008E3CE3"/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14:paraId="2E7036F4" w14:textId="77777777" w:rsidR="00CE74F9" w:rsidRPr="0027372B" w:rsidRDefault="00CE74F9" w:rsidP="008858B8"/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4D90C6C7" w14:textId="77777777" w:rsidR="00A60C26" w:rsidRPr="001D1F90" w:rsidRDefault="00A60C26" w:rsidP="000F4A3E">
            <w:pPr>
              <w:rPr>
                <w:b/>
              </w:rPr>
            </w:pPr>
          </w:p>
          <w:p w14:paraId="46268D65" w14:textId="77777777" w:rsidR="008E3CE3" w:rsidRDefault="008E3CE3" w:rsidP="001569C3"/>
        </w:tc>
      </w:tr>
      <w:tr w:rsidR="008E3CE3" w14:paraId="7B212588" w14:textId="77777777" w:rsidTr="001569C3">
        <w:trPr>
          <w:cantSplit/>
          <w:trHeight w:hRule="exact" w:val="991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588A5A28" w14:textId="77777777" w:rsidR="008E3CE3" w:rsidRPr="009E7CFF" w:rsidRDefault="001569C3" w:rsidP="00502EFE">
            <w:r>
              <w:rPr>
                <w:sz w:val="22"/>
                <w:szCs w:val="22"/>
              </w:rPr>
              <w:t>14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4EB18BCB" w14:textId="77777777" w:rsidR="008E3CE3" w:rsidRDefault="001569C3">
            <w:pPr>
              <w:pStyle w:val="Date"/>
            </w:pPr>
            <w:r>
              <w:t>15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0C4CCDBB" w14:textId="77777777" w:rsidR="008E3CE3" w:rsidRDefault="001569C3">
            <w:pPr>
              <w:pStyle w:val="Date"/>
            </w:pPr>
            <w:r>
              <w:t>16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14:paraId="797D3062" w14:textId="77777777" w:rsidR="008E3CE3" w:rsidRDefault="0062414C">
            <w:pPr>
              <w:pStyle w:val="Date"/>
            </w:pPr>
            <w:r>
              <w:t>1</w:t>
            </w:r>
            <w:r w:rsidR="001569C3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2B61B4F" w14:textId="77777777" w:rsidR="008E3CE3" w:rsidRDefault="008E3CE3" w:rsidP="00AD6085">
            <w:pPr>
              <w:pStyle w:val="Date"/>
            </w:pPr>
            <w:r>
              <w:t>1</w:t>
            </w:r>
            <w:r w:rsidR="001569C3">
              <w:t>8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14:paraId="2F427B58" w14:textId="77777777" w:rsidR="008E3CE3" w:rsidRDefault="0062414C">
            <w:pPr>
              <w:pStyle w:val="Date"/>
            </w:pPr>
            <w:r>
              <w:t>1</w:t>
            </w:r>
            <w:r w:rsidR="001569C3">
              <w:t>9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2482AA0D" w14:textId="3C4CAAEE" w:rsidR="001569C3" w:rsidRDefault="001569C3" w:rsidP="001569C3">
            <w:pPr>
              <w:rPr>
                <w:b/>
              </w:rPr>
            </w:pPr>
            <w:r>
              <w:t>20</w:t>
            </w:r>
            <w:r>
              <w:rPr>
                <w:b/>
              </w:rPr>
              <w:t xml:space="preserve"> </w:t>
            </w:r>
          </w:p>
          <w:p w14:paraId="6CF4232B" w14:textId="77777777" w:rsidR="002414F4" w:rsidRPr="0068117C" w:rsidRDefault="002414F4" w:rsidP="002414F4">
            <w:pPr>
              <w:rPr>
                <w:b/>
                <w:color w:val="FF0000"/>
                <w:sz w:val="16"/>
              </w:rPr>
            </w:pPr>
            <w:r w:rsidRPr="0068117C">
              <w:rPr>
                <w:b/>
                <w:color w:val="FF0000"/>
                <w:sz w:val="16"/>
              </w:rPr>
              <w:t xml:space="preserve">Adult Night Out </w:t>
            </w:r>
          </w:p>
          <w:p w14:paraId="64463DE8" w14:textId="77777777" w:rsidR="002414F4" w:rsidRDefault="002414F4" w:rsidP="001569C3">
            <w:pPr>
              <w:rPr>
                <w:b/>
              </w:rPr>
            </w:pPr>
          </w:p>
          <w:p w14:paraId="29FFD7B3" w14:textId="77777777" w:rsidR="008E3CE3" w:rsidRDefault="008E3CE3">
            <w:pPr>
              <w:pStyle w:val="Date"/>
            </w:pPr>
          </w:p>
          <w:p w14:paraId="5702BD00" w14:textId="77777777" w:rsidR="001569C3" w:rsidRDefault="001569C3" w:rsidP="001569C3"/>
          <w:p w14:paraId="1F199413" w14:textId="77777777" w:rsidR="001569C3" w:rsidRPr="001569C3" w:rsidRDefault="001569C3" w:rsidP="001569C3"/>
          <w:p w14:paraId="33526609" w14:textId="77777777" w:rsidR="008E3CE3" w:rsidRPr="00B66613" w:rsidRDefault="008E3CE3" w:rsidP="00B66613">
            <w:r>
              <w:t>norm</w:t>
            </w:r>
          </w:p>
        </w:tc>
      </w:tr>
      <w:tr w:rsidR="008E3CE3" w14:paraId="7A04E17B" w14:textId="77777777" w:rsidTr="001569C3">
        <w:trPr>
          <w:cantSplit/>
          <w:trHeight w:hRule="exact" w:val="558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41A9D070" w14:textId="77777777" w:rsidR="008E3CE3" w:rsidRDefault="008E3CE3" w:rsidP="00341630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2AAE203F" w14:textId="77777777" w:rsidR="008E3CE3" w:rsidRDefault="008E3CE3" w:rsidP="009E7CFF"/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7517D644" w14:textId="77777777" w:rsidR="008E3CE3" w:rsidRDefault="008E3CE3" w:rsidP="009E7CFF"/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14:paraId="2E83F68D" w14:textId="77777777" w:rsidR="008E3CE3" w:rsidRDefault="008E3CE3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963ED7" w14:textId="77777777" w:rsidR="008E3CE3" w:rsidRPr="00502EFE" w:rsidRDefault="008E3CE3">
            <w:pPr>
              <w:rPr>
                <w:b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14:paraId="79F579BF" w14:textId="77777777" w:rsidR="008E3CE3" w:rsidRDefault="008E3CE3"/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678BD204" w14:textId="77777777" w:rsidR="008E3CE3" w:rsidRPr="00B66613" w:rsidRDefault="008E3CE3" w:rsidP="002414F4">
            <w:pPr>
              <w:rPr>
                <w:b/>
                <w:sz w:val="28"/>
                <w:szCs w:val="28"/>
              </w:rPr>
            </w:pPr>
          </w:p>
        </w:tc>
      </w:tr>
      <w:tr w:rsidR="008E3CE3" w14:paraId="06103345" w14:textId="77777777" w:rsidTr="002414F4">
        <w:trPr>
          <w:cantSplit/>
          <w:trHeight w:hRule="exact" w:val="154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284B1975" w14:textId="77777777" w:rsidR="008E3CE3" w:rsidRDefault="001569C3">
            <w:pPr>
              <w:pStyle w:val="Date"/>
            </w:pPr>
            <w:r>
              <w:t>21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641C5506" w14:textId="77777777" w:rsidR="008E3CE3" w:rsidRDefault="0062414C">
            <w:pPr>
              <w:pStyle w:val="Date"/>
            </w:pPr>
            <w:r>
              <w:t>2</w:t>
            </w:r>
            <w:r w:rsidR="001569C3">
              <w:t>2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2DF6B7E0" w14:textId="77777777" w:rsidR="008E3CE3" w:rsidRDefault="0062414C">
            <w:pPr>
              <w:pStyle w:val="Date"/>
            </w:pPr>
            <w:r>
              <w:t>2</w:t>
            </w:r>
            <w:r w:rsidR="001569C3">
              <w:t>3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14:paraId="6CF8C70B" w14:textId="77777777" w:rsidR="008E3CE3" w:rsidRDefault="0062414C">
            <w:pPr>
              <w:pStyle w:val="Date"/>
            </w:pPr>
            <w:r>
              <w:t>2</w:t>
            </w:r>
            <w:r w:rsidR="001569C3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F8D374" w14:textId="77777777" w:rsidR="008E3CE3" w:rsidRDefault="0062414C">
            <w:pPr>
              <w:pStyle w:val="Date"/>
            </w:pPr>
            <w:r>
              <w:t>2</w:t>
            </w:r>
            <w:r w:rsidR="001569C3">
              <w:t>5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14:paraId="4AD4D6B1" w14:textId="77777777" w:rsidR="008E3CE3" w:rsidRDefault="001569C3">
            <w:pPr>
              <w:pStyle w:val="Date"/>
            </w:pPr>
            <w:r>
              <w:t>26</w:t>
            </w:r>
          </w:p>
          <w:p w14:paraId="623D1E10" w14:textId="77777777" w:rsidR="0038505A" w:rsidRDefault="0038505A" w:rsidP="0038505A"/>
          <w:p w14:paraId="5DB73CE1" w14:textId="77777777" w:rsidR="0038505A" w:rsidRPr="0038505A" w:rsidRDefault="0038505A" w:rsidP="0038505A"/>
          <w:p w14:paraId="59A7613F" w14:textId="77777777" w:rsidR="0038505A" w:rsidRPr="0038505A" w:rsidRDefault="0038505A" w:rsidP="0038505A"/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54AA21B" w14:textId="77777777" w:rsidR="001569C3" w:rsidRDefault="0062414C" w:rsidP="001569C3">
            <w:pPr>
              <w:rPr>
                <w:b/>
              </w:rPr>
            </w:pPr>
            <w:r>
              <w:t>2</w:t>
            </w:r>
            <w:r w:rsidR="001569C3">
              <w:t>7</w:t>
            </w:r>
            <w:r w:rsidR="001569C3">
              <w:rPr>
                <w:b/>
              </w:rPr>
              <w:t xml:space="preserve"> </w:t>
            </w:r>
          </w:p>
          <w:p w14:paraId="0EB46866" w14:textId="77777777" w:rsidR="002414F4" w:rsidRPr="00A60C26" w:rsidRDefault="002414F4" w:rsidP="002414F4">
            <w:pPr>
              <w:jc w:val="center"/>
              <w:rPr>
                <w:b/>
                <w:color w:val="77A624" w:themeColor="accent5" w:themeTint="BF"/>
                <w:sz w:val="16"/>
              </w:rPr>
            </w:pPr>
            <w:r w:rsidRPr="00A60C26">
              <w:rPr>
                <w:b/>
                <w:color w:val="77A624" w:themeColor="accent5" w:themeTint="BF"/>
                <w:sz w:val="16"/>
              </w:rPr>
              <w:t xml:space="preserve">First Costume/Entry Fee Due </w:t>
            </w:r>
          </w:p>
          <w:p w14:paraId="3A15D4F1" w14:textId="77777777" w:rsidR="002414F4" w:rsidRPr="00A60C26" w:rsidRDefault="002414F4" w:rsidP="002414F4">
            <w:pPr>
              <w:jc w:val="center"/>
              <w:rPr>
                <w:b/>
                <w:sz w:val="16"/>
              </w:rPr>
            </w:pPr>
            <w:r w:rsidRPr="00A60C26">
              <w:rPr>
                <w:b/>
                <w:color w:val="77A624" w:themeColor="accent5" w:themeTint="BF"/>
                <w:sz w:val="16"/>
              </w:rPr>
              <w:t>Cash Payments Only</w:t>
            </w:r>
          </w:p>
          <w:p w14:paraId="49E7799B" w14:textId="77777777" w:rsidR="008E3CE3" w:rsidRDefault="008E3CE3">
            <w:pPr>
              <w:pStyle w:val="Date"/>
            </w:pPr>
          </w:p>
          <w:p w14:paraId="5031156F" w14:textId="77777777" w:rsidR="001569C3" w:rsidRPr="001569C3" w:rsidRDefault="001569C3" w:rsidP="001569C3"/>
        </w:tc>
      </w:tr>
      <w:tr w:rsidR="008E3CE3" w14:paraId="16ACFD05" w14:textId="77777777" w:rsidTr="002414F4">
        <w:trPr>
          <w:cantSplit/>
          <w:trHeight w:hRule="exact" w:val="522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368B9FC8" w14:textId="77777777" w:rsidR="008E3CE3" w:rsidRDefault="008E3CE3" w:rsidP="00341630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257D7A99" w14:textId="77777777" w:rsidR="008E3CE3" w:rsidRPr="000C4669" w:rsidRDefault="008E3CE3" w:rsidP="000C4669">
            <w:pPr>
              <w:rPr>
                <w:sz w:val="16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59D5093C" w14:textId="77777777" w:rsidR="008E3CE3" w:rsidRPr="000C4669" w:rsidRDefault="008E3CE3" w:rsidP="000C4669">
            <w:pPr>
              <w:rPr>
                <w:sz w:val="16"/>
              </w:rPr>
            </w:pP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14:paraId="5CD031D7" w14:textId="77777777" w:rsidR="008E3CE3" w:rsidRPr="000C4669" w:rsidRDefault="008E3CE3" w:rsidP="000C4669">
            <w:pPr>
              <w:rPr>
                <w:sz w:val="16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14E64A" w14:textId="77777777" w:rsidR="008E3CE3" w:rsidRPr="000C4669" w:rsidRDefault="008E3CE3" w:rsidP="000C4669">
            <w:pPr>
              <w:rPr>
                <w:sz w:val="16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14:paraId="4ED36EE9" w14:textId="77777777" w:rsidR="000C4669" w:rsidRPr="000C4669" w:rsidRDefault="000C4669" w:rsidP="008E3CE3">
            <w:pPr>
              <w:rPr>
                <w:b/>
                <w:sz w:val="16"/>
                <w:szCs w:val="24"/>
              </w:rPr>
            </w:pPr>
            <w:r w:rsidRPr="000C4669">
              <w:rPr>
                <w:b/>
                <w:sz w:val="16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01E4226F" w14:textId="77777777" w:rsidR="001569C3" w:rsidRPr="008332F3" w:rsidRDefault="001569C3" w:rsidP="001569C3">
            <w:pPr>
              <w:rPr>
                <w:b/>
                <w:sz w:val="24"/>
                <w:szCs w:val="24"/>
              </w:rPr>
            </w:pPr>
          </w:p>
          <w:p w14:paraId="2809AFE0" w14:textId="77777777" w:rsidR="008E3CE3" w:rsidRPr="008332F3" w:rsidRDefault="008E3CE3" w:rsidP="00341630">
            <w:pPr>
              <w:rPr>
                <w:b/>
                <w:sz w:val="24"/>
                <w:szCs w:val="24"/>
              </w:rPr>
            </w:pPr>
          </w:p>
        </w:tc>
      </w:tr>
      <w:tr w:rsidR="008E3CE3" w14:paraId="2F720FB8" w14:textId="77777777" w:rsidTr="00081A8F">
        <w:trPr>
          <w:cantSplit/>
          <w:trHeight w:hRule="exact" w:val="640"/>
        </w:trPr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05736EBA" w14:textId="77777777" w:rsidR="008E3CE3" w:rsidRDefault="001569C3" w:rsidP="001569C3">
            <w:r>
              <w:t xml:space="preserve">28 </w:t>
            </w:r>
          </w:p>
        </w:tc>
        <w:tc>
          <w:tcPr>
            <w:tcW w:w="1595" w:type="dxa"/>
            <w:tcBorders>
              <w:top w:val="single" w:sz="4" w:space="0" w:color="BEA388" w:themeColor="accent4" w:themeTint="99"/>
              <w:bottom w:val="nil"/>
            </w:tcBorders>
          </w:tcPr>
          <w:p w14:paraId="386B9B1B" w14:textId="77777777" w:rsidR="008E3CE3" w:rsidRDefault="000C4669">
            <w:pPr>
              <w:pStyle w:val="Date"/>
            </w:pPr>
            <w:r>
              <w:t>2</w:t>
            </w:r>
            <w:r w:rsidR="001569C3">
              <w:t>9</w:t>
            </w:r>
          </w:p>
        </w:tc>
        <w:tc>
          <w:tcPr>
            <w:tcW w:w="1350" w:type="dxa"/>
            <w:tcBorders>
              <w:top w:val="single" w:sz="4" w:space="0" w:color="BEA388" w:themeColor="accent4" w:themeTint="99"/>
              <w:bottom w:val="nil"/>
            </w:tcBorders>
          </w:tcPr>
          <w:p w14:paraId="132A23DE" w14:textId="77777777" w:rsidR="008E3CE3" w:rsidRDefault="001569C3">
            <w:pPr>
              <w:pStyle w:val="Date"/>
            </w:pPr>
            <w:r>
              <w:t>30</w:t>
            </w:r>
          </w:p>
        </w:tc>
        <w:tc>
          <w:tcPr>
            <w:tcW w:w="1530" w:type="dxa"/>
            <w:tcBorders>
              <w:top w:val="single" w:sz="4" w:space="0" w:color="BEA388" w:themeColor="accent4" w:themeTint="99"/>
              <w:bottom w:val="nil"/>
            </w:tcBorders>
          </w:tcPr>
          <w:p w14:paraId="52AEB2F2" w14:textId="77777777" w:rsidR="008E3CE3" w:rsidRDefault="000C4669">
            <w:pPr>
              <w:pStyle w:val="Date"/>
            </w:pPr>
            <w:r>
              <w:t>3</w:t>
            </w:r>
            <w:r w:rsidR="001569C3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313C9B4" w14:textId="77777777" w:rsidR="008E3CE3" w:rsidRDefault="001569C3">
            <w:pPr>
              <w:pStyle w:val="Date"/>
            </w:pPr>
            <w:r w:rsidRPr="001569C3">
              <w:rPr>
                <w:color w:val="846648" w:themeColor="accent4"/>
              </w:rPr>
              <w:t>1</w:t>
            </w:r>
          </w:p>
        </w:tc>
        <w:tc>
          <w:tcPr>
            <w:tcW w:w="1440" w:type="dxa"/>
            <w:tcBorders>
              <w:top w:val="single" w:sz="4" w:space="0" w:color="BEA388" w:themeColor="accent4" w:themeTint="99"/>
              <w:bottom w:val="nil"/>
            </w:tcBorders>
          </w:tcPr>
          <w:p w14:paraId="792DC56B" w14:textId="77777777" w:rsidR="008E3CE3" w:rsidRDefault="001569C3">
            <w:pPr>
              <w:pStyle w:val="Date"/>
            </w:pPr>
            <w:r w:rsidRPr="001569C3">
              <w:rPr>
                <w:color w:val="846648" w:themeColor="accent4"/>
              </w:rPr>
              <w:t>2</w:t>
            </w:r>
          </w:p>
        </w:tc>
        <w:tc>
          <w:tcPr>
            <w:tcW w:w="1800" w:type="dxa"/>
            <w:tcBorders>
              <w:top w:val="single" w:sz="4" w:space="0" w:color="BEA388" w:themeColor="accent4" w:themeTint="99"/>
              <w:bottom w:val="nil"/>
            </w:tcBorders>
          </w:tcPr>
          <w:p w14:paraId="6BFBA190" w14:textId="77777777" w:rsidR="008E3CE3" w:rsidRDefault="001569C3">
            <w:pPr>
              <w:pStyle w:val="Date"/>
            </w:pPr>
            <w:r w:rsidRPr="001569C3">
              <w:rPr>
                <w:color w:val="846648" w:themeColor="accent4"/>
              </w:rPr>
              <w:t>3</w:t>
            </w:r>
          </w:p>
        </w:tc>
      </w:tr>
      <w:tr w:rsidR="008E3CE3" w:rsidRPr="00951635" w14:paraId="19F14CB9" w14:textId="77777777" w:rsidTr="0068117C">
        <w:trPr>
          <w:cantSplit/>
          <w:trHeight w:hRule="exact" w:val="693"/>
        </w:trPr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45D1C9CE" w14:textId="77777777" w:rsidR="008E3CE3" w:rsidRDefault="008E3CE3" w:rsidP="00081A8F"/>
        </w:tc>
        <w:tc>
          <w:tcPr>
            <w:tcW w:w="1595" w:type="dxa"/>
            <w:tcBorders>
              <w:top w:val="nil"/>
              <w:bottom w:val="single" w:sz="4" w:space="0" w:color="BEA388" w:themeColor="accent4" w:themeTint="99"/>
            </w:tcBorders>
          </w:tcPr>
          <w:p w14:paraId="1C37B403" w14:textId="77777777" w:rsidR="008E3CE3" w:rsidRDefault="008E3CE3" w:rsidP="008332F3">
            <w:pPr>
              <w:pStyle w:val="Off-MonthDate"/>
              <w:jc w:val="center"/>
            </w:pPr>
          </w:p>
        </w:tc>
        <w:tc>
          <w:tcPr>
            <w:tcW w:w="1350" w:type="dxa"/>
            <w:tcBorders>
              <w:top w:val="nil"/>
              <w:bottom w:val="single" w:sz="4" w:space="0" w:color="BEA388" w:themeColor="accent4" w:themeTint="99"/>
            </w:tcBorders>
          </w:tcPr>
          <w:p w14:paraId="20019834" w14:textId="77777777" w:rsidR="008E3CE3" w:rsidRDefault="008E3CE3" w:rsidP="008332F3">
            <w:pPr>
              <w:pStyle w:val="Off-MonthDate"/>
              <w:jc w:val="center"/>
            </w:pPr>
          </w:p>
        </w:tc>
        <w:tc>
          <w:tcPr>
            <w:tcW w:w="1530" w:type="dxa"/>
            <w:tcBorders>
              <w:top w:val="nil"/>
              <w:bottom w:val="single" w:sz="4" w:space="0" w:color="BEA388" w:themeColor="accent4" w:themeTint="99"/>
            </w:tcBorders>
          </w:tcPr>
          <w:p w14:paraId="7838D6CF" w14:textId="77777777" w:rsidR="008E3CE3" w:rsidRDefault="008E3CE3" w:rsidP="008332F3">
            <w:pPr>
              <w:pStyle w:val="Off-MonthDate"/>
              <w:jc w:val="center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795ADD3" w14:textId="77777777" w:rsidR="008E3CE3" w:rsidRDefault="008E3CE3" w:rsidP="008332F3">
            <w:pPr>
              <w:pStyle w:val="Off-MonthDate"/>
              <w:jc w:val="center"/>
            </w:pPr>
          </w:p>
        </w:tc>
        <w:tc>
          <w:tcPr>
            <w:tcW w:w="1440" w:type="dxa"/>
            <w:tcBorders>
              <w:top w:val="nil"/>
              <w:bottom w:val="single" w:sz="4" w:space="0" w:color="BEA388" w:themeColor="accent4" w:themeTint="99"/>
            </w:tcBorders>
          </w:tcPr>
          <w:p w14:paraId="043A3D6A" w14:textId="77777777" w:rsidR="008E3CE3" w:rsidRDefault="008E3CE3" w:rsidP="00AD6085">
            <w:pPr>
              <w:pStyle w:val="Off-MonthDate"/>
            </w:pPr>
          </w:p>
        </w:tc>
        <w:tc>
          <w:tcPr>
            <w:tcW w:w="1800" w:type="dxa"/>
            <w:tcBorders>
              <w:top w:val="nil"/>
              <w:bottom w:val="single" w:sz="4" w:space="0" w:color="BEA388" w:themeColor="accent4" w:themeTint="99"/>
            </w:tcBorders>
          </w:tcPr>
          <w:p w14:paraId="4952C31B" w14:textId="77777777" w:rsidR="0027372B" w:rsidRPr="00AD6085" w:rsidRDefault="0027372B" w:rsidP="00AD6085">
            <w:pPr>
              <w:pStyle w:val="Off-MonthDate"/>
            </w:pPr>
          </w:p>
          <w:p w14:paraId="0713B41C" w14:textId="77777777" w:rsidR="008E3CE3" w:rsidRPr="00951635" w:rsidRDefault="008E3CE3" w:rsidP="008E3CE3">
            <w:pPr>
              <w:jc w:val="center"/>
              <w:rPr>
                <w:highlight w:val="yellow"/>
              </w:rPr>
            </w:pPr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14:paraId="591911AC" w14:textId="77777777" w:rsidR="008332F3" w:rsidRPr="00081A8F" w:rsidRDefault="004466FA" w:rsidP="008332F3">
      <w:pPr>
        <w:pStyle w:val="Heading1"/>
        <w:ind w:left="0"/>
        <w:rPr>
          <w:sz w:val="22"/>
          <w:szCs w:val="28"/>
        </w:rPr>
      </w:pPr>
      <w:r w:rsidRPr="00081A8F">
        <w:rPr>
          <w:b/>
          <w:color w:val="FF0000"/>
          <w:sz w:val="20"/>
          <w:szCs w:val="28"/>
        </w:rPr>
        <w:t>UPCOMING DATES</w:t>
      </w:r>
      <w:r w:rsidR="00AB62F9" w:rsidRPr="00081A8F">
        <w:rPr>
          <w:b/>
          <w:sz w:val="22"/>
          <w:szCs w:val="28"/>
        </w:rPr>
        <w:t>:</w:t>
      </w:r>
      <w:r w:rsidR="0027372B" w:rsidRPr="00081A8F">
        <w:rPr>
          <w:sz w:val="22"/>
          <w:szCs w:val="28"/>
        </w:rPr>
        <w:t xml:space="preserve"> </w:t>
      </w:r>
    </w:p>
    <w:p w14:paraId="5C783428" w14:textId="77777777" w:rsidR="0045263E" w:rsidRPr="00A60C26" w:rsidRDefault="001569C3" w:rsidP="0045263E">
      <w:pPr>
        <w:pStyle w:val="ListParagraph"/>
        <w:numPr>
          <w:ilvl w:val="0"/>
          <w:numId w:val="2"/>
        </w:numPr>
        <w:rPr>
          <w:sz w:val="24"/>
        </w:rPr>
      </w:pPr>
      <w:bookmarkStart w:id="0" w:name="_GoBack"/>
      <w:bookmarkEnd w:id="0"/>
      <w:r w:rsidRPr="00A60C26">
        <w:rPr>
          <w:b/>
          <w:sz w:val="24"/>
        </w:rPr>
        <w:t>Chipotle Fundraiser Night</w:t>
      </w:r>
      <w:r w:rsidR="0045263E" w:rsidRPr="00A60C26">
        <w:rPr>
          <w:sz w:val="24"/>
        </w:rPr>
        <w:t xml:space="preserve">: </w:t>
      </w:r>
      <w:r w:rsidRPr="00A60C26">
        <w:rPr>
          <w:sz w:val="24"/>
        </w:rPr>
        <w:t>Sunday, November 18</w:t>
      </w:r>
      <w:r w:rsidRPr="00A60C26">
        <w:rPr>
          <w:sz w:val="24"/>
          <w:vertAlign w:val="superscript"/>
        </w:rPr>
        <w:t>th</w:t>
      </w:r>
      <w:r w:rsidRPr="00A60C26">
        <w:rPr>
          <w:sz w:val="24"/>
        </w:rPr>
        <w:t xml:space="preserve"> </w:t>
      </w:r>
    </w:p>
    <w:p w14:paraId="0A75B75B" w14:textId="77777777" w:rsidR="00A60C26" w:rsidRPr="00A60C26" w:rsidRDefault="00A60C26" w:rsidP="0045263E">
      <w:pPr>
        <w:pStyle w:val="ListParagraph"/>
        <w:numPr>
          <w:ilvl w:val="0"/>
          <w:numId w:val="2"/>
        </w:numPr>
        <w:rPr>
          <w:sz w:val="24"/>
        </w:rPr>
      </w:pPr>
      <w:r w:rsidRPr="00A60C26">
        <w:rPr>
          <w:b/>
          <w:sz w:val="24"/>
        </w:rPr>
        <w:t>Thanksgiving Break</w:t>
      </w:r>
      <w:r w:rsidRPr="00A60C26">
        <w:rPr>
          <w:sz w:val="24"/>
        </w:rPr>
        <w:t>: Thursday, November 22</w:t>
      </w:r>
      <w:r w:rsidRPr="00A60C26">
        <w:rPr>
          <w:sz w:val="24"/>
          <w:vertAlign w:val="superscript"/>
        </w:rPr>
        <w:t>nd</w:t>
      </w:r>
      <w:r w:rsidRPr="00A60C26">
        <w:rPr>
          <w:sz w:val="24"/>
        </w:rPr>
        <w:t xml:space="preserve"> – Sunday, November 25</w:t>
      </w:r>
      <w:r w:rsidRPr="00A60C26">
        <w:rPr>
          <w:sz w:val="24"/>
          <w:vertAlign w:val="superscript"/>
        </w:rPr>
        <w:t>th</w:t>
      </w:r>
      <w:r w:rsidRPr="00A60C26">
        <w:rPr>
          <w:sz w:val="24"/>
        </w:rPr>
        <w:t xml:space="preserve">  </w:t>
      </w:r>
    </w:p>
    <w:p w14:paraId="6107C2D9" w14:textId="77777777" w:rsidR="008332F3" w:rsidRPr="00A60C26" w:rsidRDefault="001569C3" w:rsidP="008332F3">
      <w:pPr>
        <w:pStyle w:val="ListParagraph"/>
        <w:numPr>
          <w:ilvl w:val="0"/>
          <w:numId w:val="2"/>
        </w:numPr>
        <w:rPr>
          <w:sz w:val="24"/>
          <w:szCs w:val="16"/>
        </w:rPr>
      </w:pPr>
      <w:r w:rsidRPr="00A60C26">
        <w:rPr>
          <w:b/>
          <w:sz w:val="24"/>
          <w:szCs w:val="16"/>
        </w:rPr>
        <w:t>Volunteer Opportunity</w:t>
      </w:r>
      <w:r w:rsidR="008332F3" w:rsidRPr="00A60C26">
        <w:rPr>
          <w:sz w:val="24"/>
          <w:szCs w:val="16"/>
        </w:rPr>
        <w:t xml:space="preserve">: </w:t>
      </w:r>
      <w:r w:rsidRPr="00A60C26">
        <w:rPr>
          <w:sz w:val="24"/>
          <w:szCs w:val="16"/>
        </w:rPr>
        <w:t xml:space="preserve">Thursday, November, </w:t>
      </w:r>
      <w:r w:rsidR="00A60C26" w:rsidRPr="00A60C26">
        <w:rPr>
          <w:sz w:val="24"/>
          <w:szCs w:val="16"/>
        </w:rPr>
        <w:t>22</w:t>
      </w:r>
      <w:r w:rsidR="00A60C26" w:rsidRPr="00A60C26">
        <w:rPr>
          <w:sz w:val="24"/>
          <w:szCs w:val="16"/>
          <w:vertAlign w:val="superscript"/>
        </w:rPr>
        <w:t>nd</w:t>
      </w:r>
      <w:r w:rsidR="00A60C26" w:rsidRPr="00A60C26">
        <w:rPr>
          <w:sz w:val="24"/>
          <w:szCs w:val="16"/>
        </w:rPr>
        <w:t xml:space="preserve"> </w:t>
      </w:r>
    </w:p>
    <w:p w14:paraId="01CADFCB" w14:textId="77777777" w:rsidR="00A60C26" w:rsidRPr="00A60C26" w:rsidRDefault="00A60C26" w:rsidP="008332F3">
      <w:pPr>
        <w:pStyle w:val="ListParagraph"/>
        <w:numPr>
          <w:ilvl w:val="0"/>
          <w:numId w:val="2"/>
        </w:numPr>
        <w:rPr>
          <w:sz w:val="24"/>
          <w:szCs w:val="16"/>
        </w:rPr>
      </w:pPr>
      <w:r w:rsidRPr="00A60C26">
        <w:rPr>
          <w:b/>
          <w:sz w:val="24"/>
          <w:szCs w:val="16"/>
        </w:rPr>
        <w:t>Second Costume/Entry Fee Payment</w:t>
      </w:r>
      <w:r w:rsidRPr="00A60C26">
        <w:rPr>
          <w:sz w:val="24"/>
          <w:szCs w:val="16"/>
        </w:rPr>
        <w:t>: Saturday, December 8</w:t>
      </w:r>
      <w:r w:rsidRPr="00A60C26">
        <w:rPr>
          <w:sz w:val="24"/>
          <w:szCs w:val="16"/>
          <w:vertAlign w:val="superscript"/>
        </w:rPr>
        <w:t>th</w:t>
      </w:r>
      <w:r w:rsidRPr="00A60C26">
        <w:rPr>
          <w:sz w:val="24"/>
          <w:szCs w:val="16"/>
        </w:rPr>
        <w:t xml:space="preserve"> </w:t>
      </w:r>
    </w:p>
    <w:p w14:paraId="5EF823DE" w14:textId="77777777" w:rsidR="00EE41A3" w:rsidRPr="00A60C26" w:rsidRDefault="00EE41A3" w:rsidP="00A60C26">
      <w:pPr>
        <w:rPr>
          <w:sz w:val="16"/>
          <w:szCs w:val="16"/>
        </w:rPr>
      </w:pPr>
    </w:p>
    <w:sectPr w:rsidR="00EE41A3" w:rsidRPr="00A60C26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E2DF3" w14:textId="77777777" w:rsidR="00A0584A" w:rsidRDefault="00A0584A">
      <w:pPr>
        <w:spacing w:after="0"/>
      </w:pPr>
      <w:r>
        <w:separator/>
      </w:r>
    </w:p>
  </w:endnote>
  <w:endnote w:type="continuationSeparator" w:id="0">
    <w:p w14:paraId="3205363A" w14:textId="77777777" w:rsidR="00A0584A" w:rsidRDefault="00A058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FED52" w14:textId="77777777" w:rsidR="00CB5B05" w:rsidRDefault="00CB5B05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83A2F7E" wp14:editId="1B3CE265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3A34397B" id="Group 37" o:spid="_x0000_s1026" alt="Title: Background graphic - Description: 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VE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CAA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72436" w14:textId="77777777" w:rsidR="00A0584A" w:rsidRDefault="00A0584A">
      <w:pPr>
        <w:spacing w:after="0"/>
      </w:pPr>
      <w:r>
        <w:separator/>
      </w:r>
    </w:p>
  </w:footnote>
  <w:footnote w:type="continuationSeparator" w:id="0">
    <w:p w14:paraId="1C6D22F5" w14:textId="77777777" w:rsidR="00A0584A" w:rsidRDefault="00A0584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E3CB3"/>
    <w:multiLevelType w:val="hybridMultilevel"/>
    <w:tmpl w:val="9AAA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20C5A"/>
    <w:multiLevelType w:val="hybridMultilevel"/>
    <w:tmpl w:val="F6863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B0F"/>
    <w:rsid w:val="00026AF6"/>
    <w:rsid w:val="00081A8F"/>
    <w:rsid w:val="00091181"/>
    <w:rsid w:val="000A7C49"/>
    <w:rsid w:val="000C199A"/>
    <w:rsid w:val="000C4669"/>
    <w:rsid w:val="000D26E1"/>
    <w:rsid w:val="000F4A3E"/>
    <w:rsid w:val="00112785"/>
    <w:rsid w:val="0012425A"/>
    <w:rsid w:val="001301AC"/>
    <w:rsid w:val="0015135C"/>
    <w:rsid w:val="001569C3"/>
    <w:rsid w:val="001651E2"/>
    <w:rsid w:val="001D1F90"/>
    <w:rsid w:val="001E6ED2"/>
    <w:rsid w:val="001E7F63"/>
    <w:rsid w:val="00236F27"/>
    <w:rsid w:val="002413DB"/>
    <w:rsid w:val="002414F4"/>
    <w:rsid w:val="00242E70"/>
    <w:rsid w:val="0027372B"/>
    <w:rsid w:val="0028272E"/>
    <w:rsid w:val="002D3518"/>
    <w:rsid w:val="0032219A"/>
    <w:rsid w:val="00341630"/>
    <w:rsid w:val="0038505A"/>
    <w:rsid w:val="003F124B"/>
    <w:rsid w:val="00441079"/>
    <w:rsid w:val="004454DA"/>
    <w:rsid w:val="004466FA"/>
    <w:rsid w:val="0045263E"/>
    <w:rsid w:val="00455165"/>
    <w:rsid w:val="00472EAE"/>
    <w:rsid w:val="004850B0"/>
    <w:rsid w:val="004A4118"/>
    <w:rsid w:val="004B3972"/>
    <w:rsid w:val="00502EFE"/>
    <w:rsid w:val="00532CEB"/>
    <w:rsid w:val="005A1F6B"/>
    <w:rsid w:val="00613806"/>
    <w:rsid w:val="00621E81"/>
    <w:rsid w:val="0062414C"/>
    <w:rsid w:val="0068117C"/>
    <w:rsid w:val="00691EBD"/>
    <w:rsid w:val="006A4841"/>
    <w:rsid w:val="007260C0"/>
    <w:rsid w:val="007B0B19"/>
    <w:rsid w:val="007C0BF9"/>
    <w:rsid w:val="007D10A9"/>
    <w:rsid w:val="00800B0F"/>
    <w:rsid w:val="00824FFA"/>
    <w:rsid w:val="008332F3"/>
    <w:rsid w:val="008779C2"/>
    <w:rsid w:val="00883A65"/>
    <w:rsid w:val="008858B8"/>
    <w:rsid w:val="008A0206"/>
    <w:rsid w:val="008A0516"/>
    <w:rsid w:val="008E3CE3"/>
    <w:rsid w:val="009209DE"/>
    <w:rsid w:val="00937AC8"/>
    <w:rsid w:val="00951635"/>
    <w:rsid w:val="00986D63"/>
    <w:rsid w:val="00996A53"/>
    <w:rsid w:val="009D75AD"/>
    <w:rsid w:val="009E7CFF"/>
    <w:rsid w:val="00A02C98"/>
    <w:rsid w:val="00A0584A"/>
    <w:rsid w:val="00A60C26"/>
    <w:rsid w:val="00AB62F9"/>
    <w:rsid w:val="00AD6085"/>
    <w:rsid w:val="00AE1AD3"/>
    <w:rsid w:val="00B11EB3"/>
    <w:rsid w:val="00B66613"/>
    <w:rsid w:val="00B719CD"/>
    <w:rsid w:val="00B87926"/>
    <w:rsid w:val="00BA522A"/>
    <w:rsid w:val="00BD674A"/>
    <w:rsid w:val="00C65B71"/>
    <w:rsid w:val="00C70D7A"/>
    <w:rsid w:val="00C85511"/>
    <w:rsid w:val="00CB5B05"/>
    <w:rsid w:val="00CC1DA8"/>
    <w:rsid w:val="00CE74F9"/>
    <w:rsid w:val="00CE7D9E"/>
    <w:rsid w:val="00D60542"/>
    <w:rsid w:val="00D617AF"/>
    <w:rsid w:val="00E53741"/>
    <w:rsid w:val="00E7544A"/>
    <w:rsid w:val="00EB1314"/>
    <w:rsid w:val="00EE41A3"/>
    <w:rsid w:val="00F36CEF"/>
    <w:rsid w:val="00F810B6"/>
    <w:rsid w:val="00F8375D"/>
    <w:rsid w:val="00FB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DCE248"/>
  <w15:docId w15:val="{5FDD288D-4983-4051-8EE2-695404DB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F90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3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paragraph" w:styleId="NoSpacing">
    <w:name w:val="No Spacing"/>
    <w:uiPriority w:val="98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3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3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6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ompetition%20Calendar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Competition Calendar.dotx</Template>
  <TotalTime>2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Kaniesha</dc:creator>
  <cp:lastModifiedBy>Davis, Fredric</cp:lastModifiedBy>
  <cp:revision>3</cp:revision>
  <cp:lastPrinted>2016-04-13T12:11:00Z</cp:lastPrinted>
  <dcterms:created xsi:type="dcterms:W3CDTF">2018-10-01T19:17:00Z</dcterms:created>
  <dcterms:modified xsi:type="dcterms:W3CDTF">2018-10-11T18:12:00Z</dcterms:modified>
  <cp:version/>
</cp:coreProperties>
</file>