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498AD" w14:textId="77777777" w:rsidR="00AA12F8" w:rsidRDefault="00AA12F8" w:rsidP="00AA12F8"/>
    <w:p w14:paraId="1D8498AE" w14:textId="77777777" w:rsidR="00C9300D" w:rsidRPr="00A71299" w:rsidRDefault="00C9300D" w:rsidP="00A71299">
      <w:pPr>
        <w:pStyle w:val="DocTitle"/>
        <w:spacing w:before="0" w:line="480" w:lineRule="auto"/>
        <w:jc w:val="center"/>
        <w:rPr>
          <w:sz w:val="56"/>
          <w:szCs w:val="56"/>
        </w:rPr>
      </w:pPr>
      <w:r w:rsidRPr="00A71299">
        <w:rPr>
          <w:sz w:val="56"/>
          <w:szCs w:val="56"/>
        </w:rPr>
        <w:t xml:space="preserve">Mid-Michigan Recovery Services </w:t>
      </w:r>
    </w:p>
    <w:p w14:paraId="1D8498AF" w14:textId="77777777" w:rsidR="00C9300D" w:rsidRPr="00A71299" w:rsidRDefault="00C9300D" w:rsidP="00A71299">
      <w:pPr>
        <w:pStyle w:val="DocTitle"/>
        <w:spacing w:before="0" w:line="480" w:lineRule="auto"/>
        <w:jc w:val="center"/>
        <w:rPr>
          <w:sz w:val="56"/>
          <w:szCs w:val="56"/>
        </w:rPr>
      </w:pPr>
      <w:r w:rsidRPr="00A71299">
        <w:rPr>
          <w:sz w:val="56"/>
          <w:szCs w:val="56"/>
        </w:rPr>
        <w:t xml:space="preserve">Electronic </w:t>
      </w:r>
      <w:r w:rsidR="00F0229A" w:rsidRPr="00A71299">
        <w:rPr>
          <w:sz w:val="56"/>
          <w:szCs w:val="56"/>
        </w:rPr>
        <w:t>Health</w:t>
      </w:r>
      <w:r w:rsidRPr="00A71299">
        <w:rPr>
          <w:sz w:val="56"/>
          <w:szCs w:val="56"/>
        </w:rPr>
        <w:t xml:space="preserve"> Record System</w:t>
      </w:r>
    </w:p>
    <w:p w14:paraId="1D8498B0" w14:textId="77777777" w:rsidR="00C9300D" w:rsidRPr="00A71299" w:rsidRDefault="00C9300D" w:rsidP="00A71299">
      <w:pPr>
        <w:pStyle w:val="DocTitle"/>
        <w:spacing w:before="0" w:line="480" w:lineRule="auto"/>
        <w:jc w:val="center"/>
        <w:rPr>
          <w:sz w:val="56"/>
          <w:szCs w:val="56"/>
        </w:rPr>
      </w:pPr>
      <w:r w:rsidRPr="00A71299">
        <w:rPr>
          <w:sz w:val="56"/>
          <w:szCs w:val="56"/>
        </w:rPr>
        <w:t>Request for Proposal</w:t>
      </w:r>
    </w:p>
    <w:p w14:paraId="1D8498B1" w14:textId="77777777" w:rsidR="004B7B52" w:rsidRPr="00AD4887" w:rsidRDefault="004B7B52" w:rsidP="00A71299">
      <w:pPr>
        <w:pStyle w:val="DocInfo"/>
        <w:spacing w:line="480" w:lineRule="auto"/>
      </w:pPr>
    </w:p>
    <w:p w14:paraId="1D8498B2" w14:textId="77777777" w:rsidR="004B7B52" w:rsidRPr="00AD4887" w:rsidRDefault="004B7B52" w:rsidP="004B7B52">
      <w:pPr>
        <w:pStyle w:val="DocInfo"/>
      </w:pPr>
    </w:p>
    <w:p w14:paraId="1D8498B3" w14:textId="77777777" w:rsidR="007914B3" w:rsidRPr="00AD4887" w:rsidRDefault="007914B3" w:rsidP="004B7B52">
      <w:pPr>
        <w:pStyle w:val="TOCHeading"/>
      </w:pPr>
    </w:p>
    <w:p w14:paraId="1D8498B4" w14:textId="77777777" w:rsidR="004B7B52" w:rsidRPr="00AD4887" w:rsidRDefault="004B7B52">
      <w:pPr>
        <w:spacing w:after="200" w:line="276" w:lineRule="auto"/>
        <w:rPr>
          <w:rFonts w:eastAsiaTheme="majorEastAsia" w:cstheme="majorBidi"/>
          <w:bCs/>
          <w:smallCaps/>
          <w:color w:val="056DB1"/>
          <w:sz w:val="36"/>
          <w:szCs w:val="36"/>
        </w:rPr>
      </w:pPr>
      <w:bookmarkStart w:id="0" w:name="_Toc304469819"/>
      <w:bookmarkStart w:id="1" w:name="_Toc304495386"/>
      <w:bookmarkStart w:id="2" w:name="_Toc296551904"/>
      <w:bookmarkStart w:id="3" w:name="_Toc304469895"/>
      <w:bookmarkStart w:id="4" w:name="_Toc304495456"/>
      <w:r w:rsidRPr="00AD4887">
        <w:br w:type="page"/>
      </w:r>
    </w:p>
    <w:p w14:paraId="1D8498B5" w14:textId="77777777" w:rsidR="007914B3" w:rsidRPr="00AD4887" w:rsidRDefault="007914B3" w:rsidP="004B7B52">
      <w:pPr>
        <w:pStyle w:val="TOCHeading"/>
      </w:pPr>
    </w:p>
    <w:p w14:paraId="1D8498B6" w14:textId="77777777" w:rsidR="004B7B52" w:rsidRPr="00AD4887" w:rsidRDefault="004B7B52" w:rsidP="004B7B52">
      <w:pPr>
        <w:pStyle w:val="TOCHeading"/>
        <w:rPr>
          <w:szCs w:val="40"/>
        </w:rPr>
      </w:pPr>
      <w:r w:rsidRPr="00AD4887">
        <w:t>Table of Contents</w:t>
      </w:r>
    </w:p>
    <w:p w14:paraId="1D8498B7" w14:textId="695DF2EB" w:rsidR="00C57081" w:rsidRDefault="00EB5440">
      <w:pPr>
        <w:pStyle w:val="TOC1"/>
        <w:rPr>
          <w:rFonts w:asciiTheme="minorHAnsi" w:eastAsiaTheme="minorEastAsia" w:hAnsiTheme="minorHAnsi" w:cstheme="minorBidi"/>
          <w:sz w:val="22"/>
          <w:szCs w:val="22"/>
        </w:rPr>
      </w:pPr>
      <w:r w:rsidRPr="00AD4887">
        <w:fldChar w:fldCharType="begin"/>
      </w:r>
      <w:r w:rsidR="004B7B52" w:rsidRPr="00AD4887">
        <w:instrText xml:space="preserve"> TOC \o "1-3" \h \z \u \t "Heading 6,1,Heading 7,2,Heading 8,3" </w:instrText>
      </w:r>
      <w:r w:rsidRPr="00AD4887">
        <w:fldChar w:fldCharType="separate"/>
      </w:r>
      <w:hyperlink w:anchor="_Toc60913314" w:history="1">
        <w:r w:rsidR="00C57081" w:rsidRPr="0001769A">
          <w:rPr>
            <w:rStyle w:val="Hyperlink"/>
          </w:rPr>
          <w:t>1</w:t>
        </w:r>
        <w:r w:rsidR="00C57081">
          <w:rPr>
            <w:rFonts w:asciiTheme="minorHAnsi" w:eastAsiaTheme="minorEastAsia" w:hAnsiTheme="minorHAnsi" w:cstheme="minorBidi"/>
            <w:sz w:val="22"/>
            <w:szCs w:val="22"/>
          </w:rPr>
          <w:tab/>
        </w:r>
        <w:r w:rsidR="00C57081" w:rsidRPr="0001769A">
          <w:rPr>
            <w:rStyle w:val="Hyperlink"/>
          </w:rPr>
          <w:t>RFP</w:t>
        </w:r>
        <w:r w:rsidR="00C57081">
          <w:rPr>
            <w:webHidden/>
          </w:rPr>
          <w:tab/>
        </w:r>
        <w:r w:rsidR="00C57081">
          <w:rPr>
            <w:webHidden/>
          </w:rPr>
          <w:fldChar w:fldCharType="begin"/>
        </w:r>
        <w:r w:rsidR="00C57081">
          <w:rPr>
            <w:webHidden/>
          </w:rPr>
          <w:instrText xml:space="preserve"> PAGEREF _Toc60913314 \h </w:instrText>
        </w:r>
        <w:r w:rsidR="00C57081">
          <w:rPr>
            <w:webHidden/>
          </w:rPr>
        </w:r>
        <w:r w:rsidR="00C57081">
          <w:rPr>
            <w:webHidden/>
          </w:rPr>
          <w:fldChar w:fldCharType="separate"/>
        </w:r>
        <w:r w:rsidR="009E4385">
          <w:rPr>
            <w:webHidden/>
          </w:rPr>
          <w:t>3</w:t>
        </w:r>
        <w:r w:rsidR="00C57081">
          <w:rPr>
            <w:webHidden/>
          </w:rPr>
          <w:fldChar w:fldCharType="end"/>
        </w:r>
      </w:hyperlink>
    </w:p>
    <w:p w14:paraId="1D8498B8" w14:textId="53A1B8CE" w:rsidR="00C57081" w:rsidRDefault="000160DC">
      <w:pPr>
        <w:pStyle w:val="TOC1"/>
        <w:rPr>
          <w:rFonts w:asciiTheme="minorHAnsi" w:eastAsiaTheme="minorEastAsia" w:hAnsiTheme="minorHAnsi" w:cstheme="minorBidi"/>
          <w:sz w:val="22"/>
          <w:szCs w:val="22"/>
        </w:rPr>
      </w:pPr>
      <w:hyperlink w:anchor="_Toc60913315" w:history="1">
        <w:r w:rsidR="00C57081" w:rsidRPr="0001769A">
          <w:rPr>
            <w:rStyle w:val="Hyperlink"/>
          </w:rPr>
          <w:t>2</w:t>
        </w:r>
        <w:r w:rsidR="00C57081">
          <w:rPr>
            <w:rFonts w:asciiTheme="minorHAnsi" w:eastAsiaTheme="minorEastAsia" w:hAnsiTheme="minorHAnsi" w:cstheme="minorBidi"/>
            <w:sz w:val="22"/>
            <w:szCs w:val="22"/>
          </w:rPr>
          <w:tab/>
        </w:r>
        <w:r w:rsidR="00C57081" w:rsidRPr="0001769A">
          <w:rPr>
            <w:rStyle w:val="Hyperlink"/>
          </w:rPr>
          <w:t>Goals/Objectives</w:t>
        </w:r>
        <w:r w:rsidR="00C57081">
          <w:rPr>
            <w:webHidden/>
          </w:rPr>
          <w:tab/>
        </w:r>
        <w:r w:rsidR="00C57081">
          <w:rPr>
            <w:webHidden/>
          </w:rPr>
          <w:fldChar w:fldCharType="begin"/>
        </w:r>
        <w:r w:rsidR="00C57081">
          <w:rPr>
            <w:webHidden/>
          </w:rPr>
          <w:instrText xml:space="preserve"> PAGEREF _Toc60913315 \h </w:instrText>
        </w:r>
        <w:r w:rsidR="00C57081">
          <w:rPr>
            <w:webHidden/>
          </w:rPr>
        </w:r>
        <w:r w:rsidR="00C57081">
          <w:rPr>
            <w:webHidden/>
          </w:rPr>
          <w:fldChar w:fldCharType="separate"/>
        </w:r>
        <w:r w:rsidR="009E4385">
          <w:rPr>
            <w:webHidden/>
          </w:rPr>
          <w:t>6</w:t>
        </w:r>
        <w:r w:rsidR="00C57081">
          <w:rPr>
            <w:webHidden/>
          </w:rPr>
          <w:fldChar w:fldCharType="end"/>
        </w:r>
      </w:hyperlink>
    </w:p>
    <w:p w14:paraId="1D8498B9" w14:textId="509132D8" w:rsidR="00C57081" w:rsidRDefault="000160DC">
      <w:pPr>
        <w:pStyle w:val="TOC1"/>
        <w:rPr>
          <w:rFonts w:asciiTheme="minorHAnsi" w:eastAsiaTheme="minorEastAsia" w:hAnsiTheme="minorHAnsi" w:cstheme="minorBidi"/>
          <w:sz w:val="22"/>
          <w:szCs w:val="22"/>
        </w:rPr>
      </w:pPr>
      <w:hyperlink w:anchor="_Toc60913316" w:history="1">
        <w:r w:rsidR="00C57081" w:rsidRPr="0001769A">
          <w:rPr>
            <w:rStyle w:val="Hyperlink"/>
          </w:rPr>
          <w:t>3</w:t>
        </w:r>
        <w:r w:rsidR="00C57081">
          <w:rPr>
            <w:rFonts w:asciiTheme="minorHAnsi" w:eastAsiaTheme="minorEastAsia" w:hAnsiTheme="minorHAnsi" w:cstheme="minorBidi"/>
            <w:sz w:val="22"/>
            <w:szCs w:val="22"/>
          </w:rPr>
          <w:tab/>
        </w:r>
        <w:r w:rsidR="00C57081" w:rsidRPr="0001769A">
          <w:rPr>
            <w:rStyle w:val="Hyperlink"/>
          </w:rPr>
          <w:t>RFP Overview and Approach</w:t>
        </w:r>
        <w:r w:rsidR="00C57081">
          <w:rPr>
            <w:webHidden/>
          </w:rPr>
          <w:tab/>
        </w:r>
        <w:r w:rsidR="00C57081">
          <w:rPr>
            <w:webHidden/>
          </w:rPr>
          <w:fldChar w:fldCharType="begin"/>
        </w:r>
        <w:r w:rsidR="00C57081">
          <w:rPr>
            <w:webHidden/>
          </w:rPr>
          <w:instrText xml:space="preserve"> PAGEREF _Toc60913316 \h </w:instrText>
        </w:r>
        <w:r w:rsidR="00C57081">
          <w:rPr>
            <w:webHidden/>
          </w:rPr>
        </w:r>
        <w:r w:rsidR="00C57081">
          <w:rPr>
            <w:webHidden/>
          </w:rPr>
          <w:fldChar w:fldCharType="separate"/>
        </w:r>
        <w:r w:rsidR="009E4385">
          <w:rPr>
            <w:webHidden/>
          </w:rPr>
          <w:t>8</w:t>
        </w:r>
        <w:r w:rsidR="00C57081">
          <w:rPr>
            <w:webHidden/>
          </w:rPr>
          <w:fldChar w:fldCharType="end"/>
        </w:r>
      </w:hyperlink>
    </w:p>
    <w:p w14:paraId="1D8498BA" w14:textId="72C0425E" w:rsidR="00C57081" w:rsidRDefault="000160DC">
      <w:pPr>
        <w:pStyle w:val="TOC1"/>
        <w:rPr>
          <w:rFonts w:asciiTheme="minorHAnsi" w:eastAsiaTheme="minorEastAsia" w:hAnsiTheme="minorHAnsi" w:cstheme="minorBidi"/>
          <w:sz w:val="22"/>
          <w:szCs w:val="22"/>
        </w:rPr>
      </w:pPr>
      <w:hyperlink w:anchor="_Toc60913317" w:history="1">
        <w:r w:rsidR="00C57081" w:rsidRPr="0001769A">
          <w:rPr>
            <w:rStyle w:val="Hyperlink"/>
          </w:rPr>
          <w:t>4</w:t>
        </w:r>
        <w:r w:rsidR="00C57081">
          <w:rPr>
            <w:rFonts w:asciiTheme="minorHAnsi" w:eastAsiaTheme="minorEastAsia" w:hAnsiTheme="minorHAnsi" w:cstheme="minorBidi"/>
            <w:sz w:val="22"/>
            <w:szCs w:val="22"/>
          </w:rPr>
          <w:tab/>
        </w:r>
        <w:r w:rsidR="00C57081" w:rsidRPr="0001769A">
          <w:rPr>
            <w:rStyle w:val="Hyperlink"/>
          </w:rPr>
          <w:t>Mid-Michigan Recovery Services -     Infrastructure</w:t>
        </w:r>
        <w:r w:rsidR="00C57081">
          <w:rPr>
            <w:webHidden/>
          </w:rPr>
          <w:tab/>
        </w:r>
        <w:r w:rsidR="00C57081">
          <w:rPr>
            <w:webHidden/>
          </w:rPr>
          <w:fldChar w:fldCharType="begin"/>
        </w:r>
        <w:r w:rsidR="00C57081">
          <w:rPr>
            <w:webHidden/>
          </w:rPr>
          <w:instrText xml:space="preserve"> PAGEREF _Toc60913317 \h </w:instrText>
        </w:r>
        <w:r w:rsidR="00C57081">
          <w:rPr>
            <w:webHidden/>
          </w:rPr>
        </w:r>
        <w:r w:rsidR="00C57081">
          <w:rPr>
            <w:webHidden/>
          </w:rPr>
          <w:fldChar w:fldCharType="separate"/>
        </w:r>
        <w:r w:rsidR="009E4385">
          <w:rPr>
            <w:webHidden/>
          </w:rPr>
          <w:t>10</w:t>
        </w:r>
        <w:r w:rsidR="00C57081">
          <w:rPr>
            <w:webHidden/>
          </w:rPr>
          <w:fldChar w:fldCharType="end"/>
        </w:r>
      </w:hyperlink>
    </w:p>
    <w:p w14:paraId="1D8498BB" w14:textId="40D79EF6" w:rsidR="00C57081" w:rsidRDefault="000160DC">
      <w:pPr>
        <w:pStyle w:val="TOC1"/>
        <w:rPr>
          <w:rFonts w:asciiTheme="minorHAnsi" w:eastAsiaTheme="minorEastAsia" w:hAnsiTheme="minorHAnsi" w:cstheme="minorBidi"/>
          <w:sz w:val="22"/>
          <w:szCs w:val="22"/>
        </w:rPr>
      </w:pPr>
      <w:hyperlink w:anchor="_Toc60913318" w:history="1">
        <w:r w:rsidR="00C57081" w:rsidRPr="0001769A">
          <w:rPr>
            <w:rStyle w:val="Hyperlink"/>
          </w:rPr>
          <w:t>5</w:t>
        </w:r>
        <w:r w:rsidR="00C57081">
          <w:rPr>
            <w:rFonts w:asciiTheme="minorHAnsi" w:eastAsiaTheme="minorEastAsia" w:hAnsiTheme="minorHAnsi" w:cstheme="minorBidi"/>
            <w:sz w:val="22"/>
            <w:szCs w:val="22"/>
          </w:rPr>
          <w:tab/>
        </w:r>
        <w:r w:rsidR="00C57081" w:rsidRPr="0001769A">
          <w:rPr>
            <w:rStyle w:val="Hyperlink"/>
          </w:rPr>
          <w:t>Inquiries</w:t>
        </w:r>
        <w:r w:rsidR="00C57081">
          <w:rPr>
            <w:webHidden/>
          </w:rPr>
          <w:tab/>
        </w:r>
        <w:r w:rsidR="00C57081">
          <w:rPr>
            <w:webHidden/>
          </w:rPr>
          <w:fldChar w:fldCharType="begin"/>
        </w:r>
        <w:r w:rsidR="00C57081">
          <w:rPr>
            <w:webHidden/>
          </w:rPr>
          <w:instrText xml:space="preserve"> PAGEREF _Toc60913318 \h </w:instrText>
        </w:r>
        <w:r w:rsidR="00C57081">
          <w:rPr>
            <w:webHidden/>
          </w:rPr>
        </w:r>
        <w:r w:rsidR="00C57081">
          <w:rPr>
            <w:webHidden/>
          </w:rPr>
          <w:fldChar w:fldCharType="separate"/>
        </w:r>
        <w:r w:rsidR="009E4385">
          <w:rPr>
            <w:webHidden/>
          </w:rPr>
          <w:t>13</w:t>
        </w:r>
        <w:r w:rsidR="00C57081">
          <w:rPr>
            <w:webHidden/>
          </w:rPr>
          <w:fldChar w:fldCharType="end"/>
        </w:r>
      </w:hyperlink>
    </w:p>
    <w:p w14:paraId="1D8498BC" w14:textId="55F20670" w:rsidR="00C57081" w:rsidRDefault="000160DC">
      <w:pPr>
        <w:pStyle w:val="TOC1"/>
        <w:rPr>
          <w:rFonts w:asciiTheme="minorHAnsi" w:eastAsiaTheme="minorEastAsia" w:hAnsiTheme="minorHAnsi" w:cstheme="minorBidi"/>
          <w:sz w:val="22"/>
          <w:szCs w:val="22"/>
        </w:rPr>
      </w:pPr>
      <w:hyperlink w:anchor="_Toc60913319" w:history="1">
        <w:r w:rsidR="00C57081" w:rsidRPr="0001769A">
          <w:rPr>
            <w:rStyle w:val="Hyperlink"/>
          </w:rPr>
          <w:t>6</w:t>
        </w:r>
        <w:r w:rsidR="00C57081">
          <w:rPr>
            <w:rFonts w:asciiTheme="minorHAnsi" w:eastAsiaTheme="minorEastAsia" w:hAnsiTheme="minorHAnsi" w:cstheme="minorBidi"/>
            <w:sz w:val="22"/>
            <w:szCs w:val="22"/>
          </w:rPr>
          <w:tab/>
        </w:r>
        <w:r w:rsidR="00C57081" w:rsidRPr="0001769A">
          <w:rPr>
            <w:rStyle w:val="Hyperlink"/>
          </w:rPr>
          <w:t>Vendor Profile and General Software Functionality</w:t>
        </w:r>
        <w:r w:rsidR="00C57081">
          <w:rPr>
            <w:webHidden/>
          </w:rPr>
          <w:tab/>
        </w:r>
        <w:r w:rsidR="00C57081">
          <w:rPr>
            <w:webHidden/>
          </w:rPr>
          <w:fldChar w:fldCharType="begin"/>
        </w:r>
        <w:r w:rsidR="00C57081">
          <w:rPr>
            <w:webHidden/>
          </w:rPr>
          <w:instrText xml:space="preserve"> PAGEREF _Toc60913319 \h </w:instrText>
        </w:r>
        <w:r w:rsidR="00C57081">
          <w:rPr>
            <w:webHidden/>
          </w:rPr>
        </w:r>
        <w:r w:rsidR="00C57081">
          <w:rPr>
            <w:webHidden/>
          </w:rPr>
          <w:fldChar w:fldCharType="separate"/>
        </w:r>
        <w:r w:rsidR="009E4385">
          <w:rPr>
            <w:webHidden/>
          </w:rPr>
          <w:t>15</w:t>
        </w:r>
        <w:r w:rsidR="00C57081">
          <w:rPr>
            <w:webHidden/>
          </w:rPr>
          <w:fldChar w:fldCharType="end"/>
        </w:r>
      </w:hyperlink>
    </w:p>
    <w:p w14:paraId="1D8498BD" w14:textId="7E73FC11" w:rsidR="00C57081" w:rsidRDefault="000160DC">
      <w:pPr>
        <w:pStyle w:val="TOC1"/>
        <w:rPr>
          <w:rFonts w:asciiTheme="minorHAnsi" w:eastAsiaTheme="minorEastAsia" w:hAnsiTheme="minorHAnsi" w:cstheme="minorBidi"/>
          <w:sz w:val="22"/>
          <w:szCs w:val="22"/>
        </w:rPr>
      </w:pPr>
      <w:hyperlink w:anchor="_Toc60913320" w:history="1">
        <w:r w:rsidR="00C57081" w:rsidRPr="0001769A">
          <w:rPr>
            <w:rStyle w:val="Hyperlink"/>
          </w:rPr>
          <w:t>7</w:t>
        </w:r>
        <w:r w:rsidR="00C57081">
          <w:rPr>
            <w:rFonts w:asciiTheme="minorHAnsi" w:eastAsiaTheme="minorEastAsia" w:hAnsiTheme="minorHAnsi" w:cstheme="minorBidi"/>
            <w:sz w:val="22"/>
            <w:szCs w:val="22"/>
          </w:rPr>
          <w:tab/>
        </w:r>
        <w:r w:rsidR="00C57081" w:rsidRPr="0001769A">
          <w:rPr>
            <w:rStyle w:val="Hyperlink"/>
          </w:rPr>
          <w:t>Software Specifications</w:t>
        </w:r>
        <w:r w:rsidR="00C57081">
          <w:rPr>
            <w:webHidden/>
          </w:rPr>
          <w:tab/>
        </w:r>
        <w:r w:rsidR="00C57081">
          <w:rPr>
            <w:webHidden/>
          </w:rPr>
          <w:fldChar w:fldCharType="begin"/>
        </w:r>
        <w:r w:rsidR="00C57081">
          <w:rPr>
            <w:webHidden/>
          </w:rPr>
          <w:instrText xml:space="preserve"> PAGEREF _Toc60913320 \h </w:instrText>
        </w:r>
        <w:r w:rsidR="00C57081">
          <w:rPr>
            <w:webHidden/>
          </w:rPr>
        </w:r>
        <w:r w:rsidR="00C57081">
          <w:rPr>
            <w:webHidden/>
          </w:rPr>
          <w:fldChar w:fldCharType="separate"/>
        </w:r>
        <w:r w:rsidR="009E4385">
          <w:rPr>
            <w:webHidden/>
          </w:rPr>
          <w:t>27</w:t>
        </w:r>
        <w:r w:rsidR="00C57081">
          <w:rPr>
            <w:webHidden/>
          </w:rPr>
          <w:fldChar w:fldCharType="end"/>
        </w:r>
      </w:hyperlink>
    </w:p>
    <w:p w14:paraId="1D8498BE" w14:textId="297E5767" w:rsidR="00C57081" w:rsidRDefault="000160DC">
      <w:pPr>
        <w:pStyle w:val="TOC1"/>
        <w:rPr>
          <w:rFonts w:asciiTheme="minorHAnsi" w:eastAsiaTheme="minorEastAsia" w:hAnsiTheme="minorHAnsi" w:cstheme="minorBidi"/>
          <w:sz w:val="22"/>
          <w:szCs w:val="22"/>
        </w:rPr>
      </w:pPr>
      <w:hyperlink w:anchor="_Toc60913321" w:history="1">
        <w:r w:rsidR="00C57081" w:rsidRPr="0001769A">
          <w:rPr>
            <w:rStyle w:val="Hyperlink"/>
          </w:rPr>
          <w:t>8</w:t>
        </w:r>
        <w:r w:rsidR="00C57081">
          <w:rPr>
            <w:rFonts w:asciiTheme="minorHAnsi" w:eastAsiaTheme="minorEastAsia" w:hAnsiTheme="minorHAnsi" w:cstheme="minorBidi"/>
            <w:sz w:val="22"/>
            <w:szCs w:val="22"/>
          </w:rPr>
          <w:tab/>
        </w:r>
        <w:r w:rsidR="00C57081" w:rsidRPr="0001769A">
          <w:rPr>
            <w:rStyle w:val="Hyperlink"/>
          </w:rPr>
          <w:t>Mid-Michigan Recovery Services Specific Workflow Requirements</w:t>
        </w:r>
        <w:r w:rsidR="00C57081">
          <w:rPr>
            <w:webHidden/>
          </w:rPr>
          <w:tab/>
        </w:r>
        <w:r w:rsidR="00C57081">
          <w:rPr>
            <w:webHidden/>
          </w:rPr>
          <w:fldChar w:fldCharType="begin"/>
        </w:r>
        <w:r w:rsidR="00C57081">
          <w:rPr>
            <w:webHidden/>
          </w:rPr>
          <w:instrText xml:space="preserve"> PAGEREF _Toc60913321 \h </w:instrText>
        </w:r>
        <w:r w:rsidR="00C57081">
          <w:rPr>
            <w:webHidden/>
          </w:rPr>
        </w:r>
        <w:r w:rsidR="00C57081">
          <w:rPr>
            <w:webHidden/>
          </w:rPr>
          <w:fldChar w:fldCharType="separate"/>
        </w:r>
        <w:r w:rsidR="009E4385">
          <w:rPr>
            <w:webHidden/>
          </w:rPr>
          <w:t>35</w:t>
        </w:r>
        <w:r w:rsidR="00C57081">
          <w:rPr>
            <w:webHidden/>
          </w:rPr>
          <w:fldChar w:fldCharType="end"/>
        </w:r>
      </w:hyperlink>
    </w:p>
    <w:p w14:paraId="1D8498BF" w14:textId="67F7484C" w:rsidR="00C57081" w:rsidRDefault="000160DC">
      <w:pPr>
        <w:pStyle w:val="TOC1"/>
        <w:rPr>
          <w:rFonts w:asciiTheme="minorHAnsi" w:eastAsiaTheme="minorEastAsia" w:hAnsiTheme="minorHAnsi" w:cstheme="minorBidi"/>
          <w:sz w:val="22"/>
          <w:szCs w:val="22"/>
        </w:rPr>
      </w:pPr>
      <w:hyperlink w:anchor="_Toc60913322" w:history="1">
        <w:r w:rsidR="00C57081" w:rsidRPr="0001769A">
          <w:rPr>
            <w:rStyle w:val="Hyperlink"/>
          </w:rPr>
          <w:t>9</w:t>
        </w:r>
        <w:r w:rsidR="00C57081">
          <w:rPr>
            <w:rFonts w:asciiTheme="minorHAnsi" w:eastAsiaTheme="minorEastAsia" w:hAnsiTheme="minorHAnsi" w:cstheme="minorBidi"/>
            <w:sz w:val="22"/>
            <w:szCs w:val="22"/>
          </w:rPr>
          <w:tab/>
        </w:r>
        <w:r w:rsidR="00C57081" w:rsidRPr="0001769A">
          <w:rPr>
            <w:rStyle w:val="Hyperlink"/>
          </w:rPr>
          <w:t>Sample Workflow Simulation Scenario</w:t>
        </w:r>
        <w:r w:rsidR="00C57081">
          <w:rPr>
            <w:webHidden/>
          </w:rPr>
          <w:tab/>
        </w:r>
        <w:r w:rsidR="00C57081">
          <w:rPr>
            <w:webHidden/>
          </w:rPr>
          <w:fldChar w:fldCharType="begin"/>
        </w:r>
        <w:r w:rsidR="00C57081">
          <w:rPr>
            <w:webHidden/>
          </w:rPr>
          <w:instrText xml:space="preserve"> PAGEREF _Toc60913322 \h </w:instrText>
        </w:r>
        <w:r w:rsidR="00C57081">
          <w:rPr>
            <w:webHidden/>
          </w:rPr>
        </w:r>
        <w:r w:rsidR="00C57081">
          <w:rPr>
            <w:webHidden/>
          </w:rPr>
          <w:fldChar w:fldCharType="separate"/>
        </w:r>
        <w:r w:rsidR="009E4385">
          <w:rPr>
            <w:webHidden/>
          </w:rPr>
          <w:t>46</w:t>
        </w:r>
        <w:r w:rsidR="00C57081">
          <w:rPr>
            <w:webHidden/>
          </w:rPr>
          <w:fldChar w:fldCharType="end"/>
        </w:r>
      </w:hyperlink>
    </w:p>
    <w:p w14:paraId="1D8498C0" w14:textId="77DEE0B3" w:rsidR="00C57081" w:rsidRDefault="000160DC">
      <w:pPr>
        <w:pStyle w:val="TOC1"/>
        <w:rPr>
          <w:rFonts w:asciiTheme="minorHAnsi" w:eastAsiaTheme="minorEastAsia" w:hAnsiTheme="minorHAnsi" w:cstheme="minorBidi"/>
          <w:sz w:val="22"/>
          <w:szCs w:val="22"/>
        </w:rPr>
      </w:pPr>
      <w:hyperlink w:anchor="_Toc60913323" w:history="1">
        <w:r w:rsidR="00C57081" w:rsidRPr="0001769A">
          <w:rPr>
            <w:rStyle w:val="Hyperlink"/>
          </w:rPr>
          <w:t>10</w:t>
        </w:r>
        <w:r w:rsidR="00C57081">
          <w:rPr>
            <w:rFonts w:asciiTheme="minorHAnsi" w:eastAsiaTheme="minorEastAsia" w:hAnsiTheme="minorHAnsi" w:cstheme="minorBidi"/>
            <w:sz w:val="22"/>
            <w:szCs w:val="22"/>
          </w:rPr>
          <w:tab/>
        </w:r>
        <w:r w:rsidR="00C57081" w:rsidRPr="0001769A">
          <w:rPr>
            <w:rStyle w:val="Hyperlink"/>
          </w:rPr>
          <w:t>Cost Estimate Template</w:t>
        </w:r>
        <w:r w:rsidR="00C57081">
          <w:rPr>
            <w:webHidden/>
          </w:rPr>
          <w:tab/>
        </w:r>
        <w:r w:rsidR="00C57081">
          <w:rPr>
            <w:webHidden/>
          </w:rPr>
          <w:fldChar w:fldCharType="begin"/>
        </w:r>
        <w:r w:rsidR="00C57081">
          <w:rPr>
            <w:webHidden/>
          </w:rPr>
          <w:instrText xml:space="preserve"> PAGEREF _Toc60913323 \h </w:instrText>
        </w:r>
        <w:r w:rsidR="00C57081">
          <w:rPr>
            <w:webHidden/>
          </w:rPr>
        </w:r>
        <w:r w:rsidR="00C57081">
          <w:rPr>
            <w:webHidden/>
          </w:rPr>
          <w:fldChar w:fldCharType="separate"/>
        </w:r>
        <w:r w:rsidR="009E4385">
          <w:rPr>
            <w:webHidden/>
          </w:rPr>
          <w:t>48</w:t>
        </w:r>
        <w:r w:rsidR="00C57081">
          <w:rPr>
            <w:webHidden/>
          </w:rPr>
          <w:fldChar w:fldCharType="end"/>
        </w:r>
      </w:hyperlink>
    </w:p>
    <w:p w14:paraId="1D8498C1" w14:textId="2CDB1D8F" w:rsidR="00C57081" w:rsidRDefault="000160DC">
      <w:pPr>
        <w:pStyle w:val="TOC1"/>
        <w:rPr>
          <w:rFonts w:asciiTheme="minorHAnsi" w:eastAsiaTheme="minorEastAsia" w:hAnsiTheme="minorHAnsi" w:cstheme="minorBidi"/>
          <w:sz w:val="22"/>
          <w:szCs w:val="22"/>
        </w:rPr>
      </w:pPr>
      <w:hyperlink w:anchor="_Toc60913324" w:history="1">
        <w:r w:rsidR="00C57081" w:rsidRPr="0001769A">
          <w:rPr>
            <w:rStyle w:val="Hyperlink"/>
          </w:rPr>
          <w:t xml:space="preserve">Attachment 1: </w:t>
        </w:r>
        <w:r w:rsidR="00C57081" w:rsidRPr="0001769A">
          <w:rPr>
            <w:rStyle w:val="Hyperlink"/>
            <w:i/>
          </w:rPr>
          <w:t>Workflow Visio Swim-lanes,</w:t>
        </w:r>
        <w:r w:rsidR="00C57081">
          <w:rPr>
            <w:webHidden/>
          </w:rPr>
          <w:tab/>
        </w:r>
        <w:r w:rsidR="00C57081">
          <w:rPr>
            <w:webHidden/>
          </w:rPr>
          <w:fldChar w:fldCharType="begin"/>
        </w:r>
        <w:r w:rsidR="00C57081">
          <w:rPr>
            <w:webHidden/>
          </w:rPr>
          <w:instrText xml:space="preserve"> PAGEREF _Toc60913324 \h </w:instrText>
        </w:r>
        <w:r w:rsidR="00C57081">
          <w:rPr>
            <w:webHidden/>
          </w:rPr>
        </w:r>
        <w:r w:rsidR="00C57081">
          <w:rPr>
            <w:webHidden/>
          </w:rPr>
          <w:fldChar w:fldCharType="separate"/>
        </w:r>
        <w:r w:rsidR="009E4385">
          <w:rPr>
            <w:webHidden/>
          </w:rPr>
          <w:t>49</w:t>
        </w:r>
        <w:r w:rsidR="00C57081">
          <w:rPr>
            <w:webHidden/>
          </w:rPr>
          <w:fldChar w:fldCharType="end"/>
        </w:r>
      </w:hyperlink>
    </w:p>
    <w:p w14:paraId="1D8498C2" w14:textId="2AE3DAD8" w:rsidR="00C57081" w:rsidRDefault="000160DC">
      <w:pPr>
        <w:pStyle w:val="TOC1"/>
        <w:rPr>
          <w:rFonts w:asciiTheme="minorHAnsi" w:eastAsiaTheme="minorEastAsia" w:hAnsiTheme="minorHAnsi" w:cstheme="minorBidi"/>
          <w:sz w:val="22"/>
          <w:szCs w:val="22"/>
        </w:rPr>
      </w:pPr>
      <w:hyperlink w:anchor="_Toc60913325" w:history="1">
        <w:r w:rsidR="00C57081" w:rsidRPr="0001769A">
          <w:rPr>
            <w:rStyle w:val="Hyperlink"/>
          </w:rPr>
          <w:t>Attachment 2</w:t>
        </w:r>
        <w:r w:rsidR="00C57081" w:rsidRPr="0001769A">
          <w:rPr>
            <w:rStyle w:val="Hyperlink"/>
            <w:i/>
          </w:rPr>
          <w:t xml:space="preserve">: </w:t>
        </w:r>
        <w:r w:rsidR="00C57081" w:rsidRPr="0001769A">
          <w:rPr>
            <w:rStyle w:val="Hyperlink"/>
          </w:rPr>
          <w:t>Companion document from Mid-state Health Network PIHP (837 P)</w:t>
        </w:r>
        <w:r w:rsidR="00C57081">
          <w:rPr>
            <w:webHidden/>
          </w:rPr>
          <w:tab/>
        </w:r>
        <w:r w:rsidR="00C57081">
          <w:rPr>
            <w:webHidden/>
          </w:rPr>
          <w:fldChar w:fldCharType="begin"/>
        </w:r>
        <w:r w:rsidR="00C57081">
          <w:rPr>
            <w:webHidden/>
          </w:rPr>
          <w:instrText xml:space="preserve"> PAGEREF _Toc60913325 \h </w:instrText>
        </w:r>
        <w:r w:rsidR="00C57081">
          <w:rPr>
            <w:webHidden/>
          </w:rPr>
        </w:r>
        <w:r w:rsidR="00C57081">
          <w:rPr>
            <w:webHidden/>
          </w:rPr>
          <w:fldChar w:fldCharType="separate"/>
        </w:r>
        <w:r w:rsidR="009E4385">
          <w:rPr>
            <w:webHidden/>
          </w:rPr>
          <w:t>60</w:t>
        </w:r>
        <w:r w:rsidR="00C57081">
          <w:rPr>
            <w:webHidden/>
          </w:rPr>
          <w:fldChar w:fldCharType="end"/>
        </w:r>
      </w:hyperlink>
    </w:p>
    <w:p w14:paraId="1D8498C3" w14:textId="77777777" w:rsidR="004B7B52" w:rsidRPr="00AD4887" w:rsidRDefault="00EB5440" w:rsidP="004B7B52">
      <w:r w:rsidRPr="00AD4887">
        <w:fldChar w:fldCharType="end"/>
      </w:r>
    </w:p>
    <w:p w14:paraId="1D8498C4" w14:textId="77777777" w:rsidR="004B7B52" w:rsidRPr="00AD4887" w:rsidRDefault="004B7B52" w:rsidP="004B7B52"/>
    <w:bookmarkEnd w:id="0"/>
    <w:bookmarkEnd w:id="1"/>
    <w:p w14:paraId="1D8498C5" w14:textId="77777777" w:rsidR="004B7B52" w:rsidRPr="00AD4887" w:rsidRDefault="004B7B52" w:rsidP="004B7B52"/>
    <w:p w14:paraId="1D8498C6" w14:textId="77777777" w:rsidR="004B7B52" w:rsidRPr="00AD4887" w:rsidRDefault="004B7B52" w:rsidP="004B7B52"/>
    <w:p w14:paraId="1D8498C7" w14:textId="77777777" w:rsidR="004B7B52" w:rsidRPr="00AD4887" w:rsidRDefault="004B7B52" w:rsidP="004B7B52">
      <w:pPr>
        <w:spacing w:after="200" w:line="276" w:lineRule="auto"/>
        <w:rPr>
          <w:rFonts w:eastAsia="Times New Roman" w:cs="Times New Roman"/>
          <w:b/>
          <w:sz w:val="22"/>
        </w:rPr>
      </w:pPr>
      <w:r w:rsidRPr="00AD4887">
        <w:br w:type="page"/>
      </w:r>
    </w:p>
    <w:p w14:paraId="1D8498C8" w14:textId="77777777" w:rsidR="007914B3" w:rsidRPr="00AD4887" w:rsidRDefault="007914B3">
      <w:pPr>
        <w:spacing w:after="200" w:line="276" w:lineRule="auto"/>
        <w:rPr>
          <w:rFonts w:eastAsiaTheme="majorEastAsia"/>
          <w:b/>
          <w:bCs/>
          <w:color w:val="03426D"/>
          <w:sz w:val="40"/>
          <w:szCs w:val="40"/>
        </w:rPr>
      </w:pPr>
    </w:p>
    <w:p w14:paraId="1D8498C9" w14:textId="77777777" w:rsidR="004B7B52" w:rsidRPr="00AD4887" w:rsidRDefault="004B7B52" w:rsidP="004B7B52">
      <w:pPr>
        <w:pStyle w:val="Heading1"/>
        <w:spacing w:line="380" w:lineRule="exact"/>
        <w:ind w:left="522" w:hanging="522"/>
      </w:pPr>
      <w:bookmarkStart w:id="5" w:name="_Toc60913314"/>
      <w:r w:rsidRPr="00AD4887">
        <w:t>RFP</w:t>
      </w:r>
      <w:bookmarkEnd w:id="5"/>
    </w:p>
    <w:p w14:paraId="1D8498CA" w14:textId="77777777" w:rsidR="004B7B52" w:rsidRPr="00AD4887" w:rsidRDefault="004B7B52" w:rsidP="004B7B52">
      <w:pPr>
        <w:jc w:val="center"/>
        <w:rPr>
          <w:rFonts w:ascii="Times" w:hAnsi="Times"/>
          <w:b/>
          <w:sz w:val="32"/>
          <w:szCs w:val="32"/>
        </w:rPr>
      </w:pPr>
    </w:p>
    <w:p w14:paraId="1D8498CB" w14:textId="77777777" w:rsidR="004B7B52" w:rsidRPr="00AD4887" w:rsidRDefault="003A218C" w:rsidP="007914B3">
      <w:pPr>
        <w:pStyle w:val="DocSubtitle"/>
        <w:jc w:val="center"/>
      </w:pPr>
      <w:r>
        <w:t>Mid-Michigan Recovery Services</w:t>
      </w:r>
    </w:p>
    <w:p w14:paraId="1D8498CC" w14:textId="77777777" w:rsidR="004B7B52" w:rsidRPr="00AD4887" w:rsidRDefault="004B7B52" w:rsidP="004B7B52">
      <w:pPr>
        <w:jc w:val="center"/>
        <w:rPr>
          <w:sz w:val="32"/>
          <w:szCs w:val="32"/>
        </w:rPr>
      </w:pPr>
    </w:p>
    <w:p w14:paraId="1D8498CD" w14:textId="77777777" w:rsidR="004B7B52" w:rsidRPr="00AD4887" w:rsidRDefault="004B7B52" w:rsidP="004B7B52">
      <w:pPr>
        <w:jc w:val="center"/>
      </w:pPr>
    </w:p>
    <w:p w14:paraId="1D8498CE" w14:textId="77777777" w:rsidR="004B7B52" w:rsidRPr="00AD4887" w:rsidRDefault="004B7B52" w:rsidP="004B7B52">
      <w:pPr>
        <w:jc w:val="center"/>
      </w:pPr>
    </w:p>
    <w:p w14:paraId="1D8498CF" w14:textId="77777777" w:rsidR="004B7B52" w:rsidRPr="00AD4887" w:rsidRDefault="004B7B52" w:rsidP="004B7B52">
      <w:pPr>
        <w:jc w:val="center"/>
      </w:pPr>
    </w:p>
    <w:p w14:paraId="1D8498D0" w14:textId="77777777" w:rsidR="004B7B52" w:rsidRPr="00AD4887" w:rsidRDefault="004B7B52" w:rsidP="007914B3">
      <w:pPr>
        <w:pStyle w:val="DocSubtitle"/>
        <w:jc w:val="center"/>
      </w:pPr>
      <w:r w:rsidRPr="00AD4887">
        <w:t>Request for Proposal:</w:t>
      </w:r>
    </w:p>
    <w:p w14:paraId="1D8498D1" w14:textId="77777777" w:rsidR="004B7B52" w:rsidRPr="00AD4887" w:rsidRDefault="004B7B52" w:rsidP="007914B3">
      <w:pPr>
        <w:pStyle w:val="DocSubtitle"/>
        <w:jc w:val="center"/>
        <w:rPr>
          <w:sz w:val="24"/>
          <w:szCs w:val="24"/>
        </w:rPr>
      </w:pPr>
      <w:r w:rsidRPr="00AD4887">
        <w:rPr>
          <w:sz w:val="24"/>
          <w:szCs w:val="24"/>
        </w:rPr>
        <w:t xml:space="preserve">Electronic Health Record ("EHR") </w:t>
      </w:r>
    </w:p>
    <w:p w14:paraId="1D8498D2" w14:textId="77777777" w:rsidR="004B7B52" w:rsidRPr="00AD4887" w:rsidRDefault="004B7B52" w:rsidP="007914B3">
      <w:pPr>
        <w:pStyle w:val="DocSubtitle"/>
        <w:jc w:val="center"/>
        <w:rPr>
          <w:sz w:val="24"/>
          <w:szCs w:val="24"/>
        </w:rPr>
      </w:pPr>
      <w:r w:rsidRPr="00AD4887">
        <w:rPr>
          <w:sz w:val="24"/>
          <w:szCs w:val="24"/>
        </w:rPr>
        <w:t>System</w:t>
      </w:r>
    </w:p>
    <w:p w14:paraId="1D8498D3" w14:textId="77777777" w:rsidR="004B7B52" w:rsidRPr="00AD4887" w:rsidRDefault="004B7B52" w:rsidP="004B7B52">
      <w:pPr>
        <w:jc w:val="center"/>
        <w:rPr>
          <w:sz w:val="24"/>
          <w:szCs w:val="24"/>
        </w:rPr>
      </w:pPr>
    </w:p>
    <w:p w14:paraId="1D8498D4" w14:textId="7E8A91A5" w:rsidR="004B7B52" w:rsidRPr="00AD4887" w:rsidRDefault="00B23AF2" w:rsidP="004B7B52">
      <w:pPr>
        <w:jc w:val="center"/>
      </w:pPr>
      <w:r>
        <w:rPr>
          <w:b/>
          <w:bCs/>
          <w:color w:val="056DB1"/>
          <w:sz w:val="24"/>
          <w:szCs w:val="24"/>
        </w:rPr>
        <w:t>January 8, 20</w:t>
      </w:r>
      <w:r w:rsidR="000160DC">
        <w:rPr>
          <w:b/>
          <w:bCs/>
          <w:color w:val="056DB1"/>
          <w:sz w:val="24"/>
          <w:szCs w:val="24"/>
        </w:rPr>
        <w:t>21</w:t>
      </w:r>
    </w:p>
    <w:p w14:paraId="1D8498D5" w14:textId="77777777" w:rsidR="004B7B52" w:rsidRPr="00AD4887" w:rsidRDefault="004B7B52" w:rsidP="004B7B52">
      <w:pPr>
        <w:jc w:val="center"/>
      </w:pPr>
    </w:p>
    <w:p w14:paraId="1D8498D6" w14:textId="77777777" w:rsidR="004B7B52" w:rsidRPr="00AD4887" w:rsidRDefault="004B7B52" w:rsidP="004B7B52">
      <w:pPr>
        <w:jc w:val="center"/>
        <w:rPr>
          <w:sz w:val="24"/>
          <w:szCs w:val="24"/>
        </w:rPr>
      </w:pPr>
    </w:p>
    <w:p w14:paraId="1D8498D7" w14:textId="77777777" w:rsidR="004B7B52" w:rsidRPr="00AD4887" w:rsidRDefault="003A218C" w:rsidP="007914B3">
      <w:pPr>
        <w:pStyle w:val="DocInfo"/>
        <w:jc w:val="center"/>
      </w:pPr>
      <w:r>
        <w:rPr>
          <w:b/>
          <w:bCs/>
          <w:noProof/>
        </w:rPr>
        <w:drawing>
          <wp:inline distT="0" distB="0" distL="0" distR="0" wp14:anchorId="1D84A407" wp14:editId="1D84A408">
            <wp:extent cx="816159" cy="50225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8">
                      <a:extLst>
                        <a:ext uri="{28A0092B-C50C-407E-A947-70E740481C1C}">
                          <a14:useLocalDpi xmlns:a14="http://schemas.microsoft.com/office/drawing/2010/main" val="0"/>
                        </a:ext>
                      </a:extLst>
                    </a:blip>
                    <a:stretch>
                      <a:fillRect/>
                    </a:stretch>
                  </pic:blipFill>
                  <pic:spPr>
                    <a:xfrm>
                      <a:off x="0" y="0"/>
                      <a:ext cx="816159" cy="502251"/>
                    </a:xfrm>
                    <a:prstGeom prst="rect">
                      <a:avLst/>
                    </a:prstGeom>
                  </pic:spPr>
                </pic:pic>
              </a:graphicData>
            </a:graphic>
          </wp:inline>
        </w:drawing>
      </w:r>
    </w:p>
    <w:p w14:paraId="1D8498D8" w14:textId="77777777" w:rsidR="004B7B52" w:rsidRPr="00AD4887" w:rsidRDefault="004B7B52" w:rsidP="007914B3">
      <w:pPr>
        <w:pStyle w:val="DocInfo"/>
        <w:jc w:val="center"/>
      </w:pPr>
    </w:p>
    <w:p w14:paraId="1D8498D9" w14:textId="77777777" w:rsidR="004B7B52" w:rsidRPr="00AD4887" w:rsidRDefault="004B7B52" w:rsidP="007914B3">
      <w:pPr>
        <w:pStyle w:val="DocInfo"/>
        <w:jc w:val="center"/>
      </w:pPr>
    </w:p>
    <w:sdt>
      <w:sdtPr>
        <w:id w:val="-1796519738"/>
        <w:placeholder>
          <w:docPart w:val="DefaultPlaceholder_1082065158"/>
        </w:placeholder>
        <w:text/>
      </w:sdtPr>
      <w:sdtEndPr/>
      <w:sdtContent>
        <w:p w14:paraId="1D8498DA" w14:textId="77777777" w:rsidR="004B7B52" w:rsidRPr="00AD4887" w:rsidRDefault="006D3E97" w:rsidP="007914B3">
          <w:pPr>
            <w:pStyle w:val="DocInfo"/>
            <w:jc w:val="center"/>
          </w:pPr>
          <w:r>
            <w:t>Mid-Michigan Recovery Services</w:t>
          </w:r>
          <w:r w:rsidR="00B77A16">
            <w:t xml:space="preserve">  </w:t>
          </w:r>
        </w:p>
      </w:sdtContent>
    </w:sdt>
    <w:p w14:paraId="1D8498DB" w14:textId="77777777" w:rsidR="00F0229A" w:rsidRPr="00F0229A" w:rsidRDefault="00F0229A" w:rsidP="007914B3">
      <w:pPr>
        <w:pStyle w:val="DocInfo"/>
        <w:jc w:val="center"/>
      </w:pPr>
      <w:r w:rsidRPr="00F0229A">
        <w:t>913 West Holmes Road, Suite 200</w:t>
      </w:r>
    </w:p>
    <w:p w14:paraId="1D8498DC" w14:textId="77777777" w:rsidR="00F0229A" w:rsidRPr="00F0229A" w:rsidRDefault="00F0229A" w:rsidP="007914B3">
      <w:pPr>
        <w:pStyle w:val="DocInfo"/>
        <w:jc w:val="center"/>
      </w:pPr>
      <w:r w:rsidRPr="00F0229A">
        <w:t>Lansing, MI 48910</w:t>
      </w:r>
    </w:p>
    <w:p w14:paraId="1D8498DD" w14:textId="77777777" w:rsidR="004B7B52" w:rsidRPr="00AD4887" w:rsidRDefault="000160DC" w:rsidP="007914B3">
      <w:pPr>
        <w:pStyle w:val="DocInfo"/>
        <w:jc w:val="center"/>
      </w:pPr>
      <w:sdt>
        <w:sdtPr>
          <w:id w:val="268907988"/>
          <w:placeholder>
            <w:docPart w:val="DefaultPlaceholder_1082065158"/>
          </w:placeholder>
          <w:text/>
        </w:sdtPr>
        <w:sdtEndPr/>
        <w:sdtContent>
          <w:r w:rsidR="006D3E97">
            <w:t>Wayne Budde</w:t>
          </w:r>
        </w:sdtContent>
      </w:sdt>
    </w:p>
    <w:sdt>
      <w:sdtPr>
        <w:id w:val="-819724273"/>
        <w:placeholder>
          <w:docPart w:val="DefaultPlaceholder_1082065158"/>
        </w:placeholder>
        <w:text/>
      </w:sdtPr>
      <w:sdtEndPr/>
      <w:sdtContent>
        <w:p w14:paraId="1D8498DE" w14:textId="77777777" w:rsidR="004B7B52" w:rsidRPr="00AD4887" w:rsidRDefault="006D3E97" w:rsidP="007914B3">
          <w:pPr>
            <w:pStyle w:val="DocInfo"/>
            <w:jc w:val="center"/>
          </w:pPr>
          <w:r>
            <w:t>(517) 702-4700</w:t>
          </w:r>
        </w:p>
      </w:sdtContent>
    </w:sdt>
    <w:sdt>
      <w:sdtPr>
        <w:id w:val="1561052522"/>
        <w:placeholder>
          <w:docPart w:val="DefaultPlaceholder_1082065158"/>
        </w:placeholder>
        <w:text/>
      </w:sdtPr>
      <w:sdtEndPr/>
      <w:sdtContent>
        <w:p w14:paraId="1D8498DF" w14:textId="77777777" w:rsidR="004B7B52" w:rsidRPr="00AD4887" w:rsidRDefault="00A71299" w:rsidP="007914B3">
          <w:pPr>
            <w:pStyle w:val="DocInfo"/>
            <w:jc w:val="center"/>
          </w:pPr>
          <w:r>
            <w:t>wayneb</w:t>
          </w:r>
          <w:r w:rsidR="006D3E97">
            <w:t>@mmrsinc.org</w:t>
          </w:r>
        </w:p>
      </w:sdtContent>
    </w:sdt>
    <w:p w14:paraId="1D8498E0" w14:textId="77777777" w:rsidR="004B7B52" w:rsidRPr="00AD4887" w:rsidRDefault="004B7B52" w:rsidP="004B7B52">
      <w:pPr>
        <w:rPr>
          <w:rFonts w:ascii="Times" w:hAnsi="Times"/>
          <w:b/>
          <w:smallCaps/>
          <w:sz w:val="28"/>
          <w:szCs w:val="28"/>
        </w:rPr>
      </w:pPr>
    </w:p>
    <w:p w14:paraId="1D8498E1" w14:textId="77777777" w:rsidR="004B7B52" w:rsidRPr="00AD4887" w:rsidRDefault="004B7B52" w:rsidP="004B7B52">
      <w:pPr>
        <w:rPr>
          <w:rFonts w:ascii="Times" w:hAnsi="Times"/>
        </w:rPr>
      </w:pPr>
    </w:p>
    <w:p w14:paraId="1D8498E2" w14:textId="77777777" w:rsidR="004B7B52" w:rsidRPr="00AD4887" w:rsidRDefault="004B7B52" w:rsidP="004B7B52">
      <w:pPr>
        <w:spacing w:after="200" w:line="276" w:lineRule="auto"/>
        <w:rPr>
          <w:rFonts w:ascii="Times" w:hAnsi="Times" w:cs="Times New Roman"/>
          <w:b/>
          <w:bCs/>
          <w:color w:val="000000"/>
          <w:sz w:val="32"/>
          <w:szCs w:val="32"/>
        </w:rPr>
      </w:pPr>
      <w:r w:rsidRPr="00AD4887">
        <w:rPr>
          <w:rFonts w:ascii="Times" w:hAnsi="Times" w:cs="Times New Roman"/>
          <w:b/>
          <w:bCs/>
          <w:color w:val="000000"/>
          <w:sz w:val="32"/>
          <w:szCs w:val="32"/>
        </w:rPr>
        <w:br w:type="page"/>
      </w:r>
    </w:p>
    <w:sdt>
      <w:sdtPr>
        <w:id w:val="-627619629"/>
        <w:placeholder>
          <w:docPart w:val="46247871D33246A78D5763A688544FB7"/>
        </w:placeholder>
        <w:text/>
      </w:sdtPr>
      <w:sdtEndPr/>
      <w:sdtContent>
        <w:p w14:paraId="1D8498E3" w14:textId="77777777" w:rsidR="00F12ED4" w:rsidRPr="00AD4887" w:rsidRDefault="006D3E97" w:rsidP="00F12ED4">
          <w:pPr>
            <w:pStyle w:val="DocSubtitle"/>
            <w:jc w:val="center"/>
          </w:pPr>
          <w:r>
            <w:t>Mid-Michigan Recovery Services</w:t>
          </w:r>
        </w:p>
      </w:sdtContent>
    </w:sdt>
    <w:p w14:paraId="1D8498E4" w14:textId="77777777" w:rsidR="004B7B52" w:rsidRPr="00AD4887" w:rsidRDefault="00F12ED4" w:rsidP="00F12ED4">
      <w:pPr>
        <w:pStyle w:val="DocSubtitle"/>
        <w:jc w:val="center"/>
      </w:pPr>
      <w:r w:rsidRPr="00AD4887">
        <w:t xml:space="preserve"> </w:t>
      </w:r>
      <w:r w:rsidR="004B7B52" w:rsidRPr="00AD4887">
        <w:t>Request for Proposal</w:t>
      </w:r>
    </w:p>
    <w:p w14:paraId="1D8498E5" w14:textId="77777777" w:rsidR="004B7B52" w:rsidRPr="00AD4887" w:rsidRDefault="004B7B52" w:rsidP="004B7B52">
      <w:pPr>
        <w:autoSpaceDE w:val="0"/>
        <w:autoSpaceDN w:val="0"/>
        <w:adjustRightInd w:val="0"/>
        <w:rPr>
          <w:b/>
          <w:bCs/>
          <w:color w:val="000000"/>
          <w:sz w:val="32"/>
          <w:szCs w:val="32"/>
        </w:rPr>
      </w:pPr>
    </w:p>
    <w:p w14:paraId="1D8498E6" w14:textId="77777777" w:rsidR="004B7B52" w:rsidRPr="00AD4887" w:rsidRDefault="004B7B52" w:rsidP="004B7B52">
      <w:pPr>
        <w:autoSpaceDE w:val="0"/>
        <w:autoSpaceDN w:val="0"/>
        <w:adjustRightInd w:val="0"/>
        <w:rPr>
          <w:b/>
          <w:bCs/>
          <w:color w:val="000000"/>
          <w:sz w:val="32"/>
          <w:szCs w:val="32"/>
        </w:rPr>
      </w:pPr>
    </w:p>
    <w:p w14:paraId="1D8498E7" w14:textId="77777777" w:rsidR="004B7B52" w:rsidRPr="00AD4887" w:rsidRDefault="00B23AF2" w:rsidP="004B7B52">
      <w:pPr>
        <w:autoSpaceDE w:val="0"/>
        <w:autoSpaceDN w:val="0"/>
        <w:adjustRightInd w:val="0"/>
        <w:rPr>
          <w:rFonts w:ascii="Times" w:hAnsi="Times" w:cs="Times New Roman"/>
          <w:color w:val="000000"/>
          <w:sz w:val="32"/>
          <w:szCs w:val="32"/>
        </w:rPr>
      </w:pPr>
      <w:r>
        <w:rPr>
          <w:b/>
          <w:bCs/>
          <w:color w:val="000000"/>
          <w:sz w:val="22"/>
          <w:szCs w:val="22"/>
        </w:rPr>
        <w:t>01-08-2021</w:t>
      </w:r>
    </w:p>
    <w:p w14:paraId="1D8498E8" w14:textId="77777777" w:rsidR="004B7B52" w:rsidRPr="00AD4887" w:rsidRDefault="004B7B52" w:rsidP="004B7B52">
      <w:pPr>
        <w:pStyle w:val="BodyText"/>
      </w:pPr>
      <w:r w:rsidRPr="00AD4887">
        <w:t xml:space="preserve">To Whom It May Concern: </w:t>
      </w:r>
    </w:p>
    <w:p w14:paraId="1D8498E9" w14:textId="77777777" w:rsidR="00F12ED4" w:rsidRPr="00AD4887" w:rsidRDefault="004B7B52" w:rsidP="00F12ED4">
      <w:pPr>
        <w:pStyle w:val="DocInfo"/>
      </w:pPr>
      <w:r w:rsidRPr="00AD4887">
        <w:rPr>
          <w:b/>
          <w:bCs/>
        </w:rPr>
        <w:t xml:space="preserve">About </w:t>
      </w:r>
      <w:sdt>
        <w:sdtPr>
          <w:rPr>
            <w:b/>
            <w:bCs/>
          </w:rPr>
          <w:id w:val="-1327977194"/>
          <w:placeholder>
            <w:docPart w:val="DefaultPlaceholder_1082065158"/>
          </w:placeholder>
        </w:sdtPr>
        <w:sdtEndPr>
          <w:rPr>
            <w:sz w:val="20"/>
            <w:szCs w:val="20"/>
          </w:rPr>
        </w:sdtEndPr>
        <w:sdtContent>
          <w:sdt>
            <w:sdtPr>
              <w:id w:val="-573585464"/>
              <w:placeholder>
                <w:docPart w:val="FEE80DFFB9FE4CEA879792B3000E8E4B"/>
              </w:placeholder>
              <w:text/>
            </w:sdtPr>
            <w:sdtEndPr/>
            <w:sdtContent>
              <w:r w:rsidR="006D3E97">
                <w:t>Mid-Michigan Recovery Services</w:t>
              </w:r>
            </w:sdtContent>
          </w:sdt>
        </w:sdtContent>
      </w:sdt>
    </w:p>
    <w:p w14:paraId="1D8498EA" w14:textId="77777777" w:rsidR="006C47BC" w:rsidRDefault="006C47BC" w:rsidP="006C47BC">
      <w:pPr>
        <w:rPr>
          <w:b/>
          <w:bCs/>
          <w:u w:val="single"/>
        </w:rPr>
      </w:pPr>
    </w:p>
    <w:p w14:paraId="1D8498EB" w14:textId="77777777" w:rsidR="006C47BC" w:rsidRDefault="006C47BC" w:rsidP="006C47BC">
      <w:pPr>
        <w:rPr>
          <w:b/>
          <w:bCs/>
          <w:u w:val="single"/>
        </w:rPr>
      </w:pPr>
      <w:r w:rsidRPr="007339DB">
        <w:rPr>
          <w:b/>
          <w:bCs/>
          <w:u w:val="single"/>
        </w:rPr>
        <w:t>SUMMARY OF MID-MICHIGAN RECOVERY SERVICES</w:t>
      </w:r>
    </w:p>
    <w:p w14:paraId="1D8498EC" w14:textId="77777777" w:rsidR="00955DAC" w:rsidRDefault="00955DAC" w:rsidP="006C47BC">
      <w:pPr>
        <w:rPr>
          <w:b/>
          <w:bCs/>
          <w:u w:val="single"/>
        </w:rPr>
      </w:pPr>
    </w:p>
    <w:p w14:paraId="1D8498ED" w14:textId="77777777" w:rsidR="006C47BC" w:rsidRDefault="006C47BC" w:rsidP="006C47BC">
      <w:r w:rsidRPr="007339DB">
        <w:t>Mid-Michigan Recovery Services is a nonprofit, 501(c</w:t>
      </w:r>
      <w:r w:rsidR="00892FB3" w:rsidRPr="007339DB">
        <w:t>) (</w:t>
      </w:r>
      <w:r w:rsidRPr="007339DB">
        <w:t>3) organization that has been providing addiction-recovery programs in the Lansing, Mich., region for more than 60 years. It is the largest, most-experienced nonprofit provider of recovery services in the region.</w:t>
      </w:r>
    </w:p>
    <w:p w14:paraId="1D8498EE" w14:textId="77777777" w:rsidR="005D1FEF" w:rsidRPr="007339DB" w:rsidRDefault="005D1FEF" w:rsidP="006C47BC"/>
    <w:p w14:paraId="1D8498EF" w14:textId="77777777" w:rsidR="006C47BC" w:rsidRDefault="006C47BC" w:rsidP="006C47BC">
      <w:r w:rsidRPr="007339DB">
        <w:t xml:space="preserve">Founded on June 10, 1960, the agency grew from the community-based 12-step recovery movement into a modern, accredited professional agency helping </w:t>
      </w:r>
      <w:r>
        <w:t>men and women</w:t>
      </w:r>
      <w:r w:rsidRPr="007339DB">
        <w:t xml:space="preserve"> recover from all </w:t>
      </w:r>
      <w:r>
        <w:t xml:space="preserve">forms of </w:t>
      </w:r>
      <w:r w:rsidRPr="007339DB">
        <w:t>substance</w:t>
      </w:r>
      <w:r>
        <w:t xml:space="preserve"> dependence</w:t>
      </w:r>
      <w:r w:rsidRPr="007339DB">
        <w:t>. Today, services include a</w:t>
      </w:r>
      <w:r w:rsidRPr="009663E0">
        <w:t>ssessments</w:t>
      </w:r>
      <w:r w:rsidRPr="007339DB">
        <w:t>; education and early intervention treatment; outpatient treatment; intensive outpatient treatment; residential treatment; recovery housing; and recovery and crisis support.</w:t>
      </w:r>
    </w:p>
    <w:p w14:paraId="1D8498F0" w14:textId="77777777" w:rsidR="00A71299" w:rsidRPr="007339DB" w:rsidRDefault="00A71299" w:rsidP="006C47BC"/>
    <w:p w14:paraId="1D8498F1" w14:textId="77777777" w:rsidR="006C47BC" w:rsidRDefault="006C47BC" w:rsidP="006C47BC">
      <w:r w:rsidRPr="007339DB">
        <w:t xml:space="preserve">The </w:t>
      </w:r>
      <w:r>
        <w:t xml:space="preserve">professional </w:t>
      </w:r>
      <w:r w:rsidRPr="007339DB">
        <w:t>staff includes therapists, a psychologist, a medical director, case managers and recovery coaches.</w:t>
      </w:r>
      <w:r>
        <w:t xml:space="preserve"> S</w:t>
      </w:r>
      <w:r w:rsidRPr="003F1259">
        <w:t>ervices and staff are licensed by the State of Michigan and staff have advanced training and certification from the Michigan Certification Board for Addiction Professionals</w:t>
      </w:r>
      <w:r w:rsidR="00E2219F">
        <w:t>.  Several</w:t>
      </w:r>
      <w:r w:rsidRPr="003F1259">
        <w:t xml:space="preserve"> </w:t>
      </w:r>
      <w:r>
        <w:t>staff members are in recovery themselves and are former clients, evidence of the quality of the programs.</w:t>
      </w:r>
    </w:p>
    <w:p w14:paraId="1D8498F2" w14:textId="77777777" w:rsidR="00A71299" w:rsidRPr="007339DB" w:rsidRDefault="00A71299" w:rsidP="006C47BC"/>
    <w:p w14:paraId="1D8498F3" w14:textId="77777777" w:rsidR="006C47BC" w:rsidRDefault="006C47BC" w:rsidP="006C47BC">
      <w:pPr>
        <w:rPr>
          <w:rFonts w:cs="Expressway Bk"/>
          <w:color w:val="211D1E"/>
        </w:rPr>
      </w:pPr>
      <w:r w:rsidRPr="007339DB">
        <w:rPr>
          <w:rFonts w:cs="Expressway Bk"/>
          <w:color w:val="211D1E"/>
        </w:rPr>
        <w:t>On Jan. 23, 2020, Mid-Michigan Recovery Services earned its second consecutive three-year accreditation by CARF International for its Outpatient and Residential Treatment programs. This is the highest level of accreditation.</w:t>
      </w:r>
      <w:r>
        <w:rPr>
          <w:rFonts w:cs="Expressway Bk"/>
          <w:color w:val="211D1E"/>
        </w:rPr>
        <w:t xml:space="preserve"> The agency’s recovery housing programs also are </w:t>
      </w:r>
      <w:r w:rsidR="00E2219F">
        <w:rPr>
          <w:rFonts w:cs="Expressway Bk"/>
          <w:color w:val="211D1E"/>
        </w:rPr>
        <w:t>accredited</w:t>
      </w:r>
      <w:r>
        <w:rPr>
          <w:rFonts w:cs="Expressway Bk"/>
          <w:color w:val="211D1E"/>
        </w:rPr>
        <w:t xml:space="preserve"> by the Michigan Association of Recovery Residences, Inc.</w:t>
      </w:r>
    </w:p>
    <w:p w14:paraId="1D8498F4" w14:textId="77777777" w:rsidR="00A71299" w:rsidRDefault="00A71299" w:rsidP="006C47BC">
      <w:pPr>
        <w:rPr>
          <w:rFonts w:cs="Expressway Bk"/>
          <w:color w:val="211D1E"/>
        </w:rPr>
      </w:pPr>
    </w:p>
    <w:p w14:paraId="1D8498F5" w14:textId="77777777" w:rsidR="006C47BC" w:rsidRDefault="006C47BC" w:rsidP="006C47BC">
      <w:pPr>
        <w:rPr>
          <w:rFonts w:cs="Expressway Bk"/>
          <w:color w:val="211D1E"/>
        </w:rPr>
      </w:pPr>
      <w:r>
        <w:rPr>
          <w:rFonts w:cs="Expressway Bk"/>
          <w:color w:val="211D1E"/>
        </w:rPr>
        <w:t>The agency serves about 900 individuals per year and accepts clients regardless of ability to pay, including Medicaid and uninsured clients. Confidential client surveys show that 95.7 percent reported stopping using alcohol or drugs or maintained abstinence after entering inpatient or outpatient programs.</w:t>
      </w:r>
    </w:p>
    <w:p w14:paraId="1D8498F6" w14:textId="77777777" w:rsidR="00E2219F" w:rsidRDefault="00E2219F" w:rsidP="006C47BC">
      <w:pPr>
        <w:rPr>
          <w:rFonts w:cs="Expressway Bk"/>
          <w:color w:val="211D1E"/>
        </w:rPr>
      </w:pPr>
    </w:p>
    <w:p w14:paraId="1D8498F7" w14:textId="77777777" w:rsidR="006C47BC" w:rsidRDefault="006C47BC" w:rsidP="006C47BC">
      <w:pPr>
        <w:rPr>
          <w:rFonts w:cs="Expressway Bk"/>
          <w:color w:val="211D1E"/>
        </w:rPr>
      </w:pPr>
      <w:r>
        <w:rPr>
          <w:rFonts w:cs="Expressway Bk"/>
          <w:color w:val="211D1E"/>
        </w:rPr>
        <w:t xml:space="preserve">Outpatient programs typically are conducted at the agency headquarters but have been modified to be conducted virtually during the pandemic. Services include confidential assessments, individual and group </w:t>
      </w:r>
      <w:r w:rsidR="00E2219F">
        <w:rPr>
          <w:rFonts w:cs="Expressway Bk"/>
          <w:color w:val="211D1E"/>
        </w:rPr>
        <w:t>therapy</w:t>
      </w:r>
      <w:r>
        <w:rPr>
          <w:rFonts w:cs="Expressway Bk"/>
          <w:color w:val="211D1E"/>
        </w:rPr>
        <w:t>, and peer recovery services. In the most recent fiscal year, services included 2,059 hours of individual sessions and 10,105 hours of group sessions.</w:t>
      </w:r>
    </w:p>
    <w:p w14:paraId="1D8498F8" w14:textId="77777777" w:rsidR="00A71299" w:rsidRDefault="00A71299" w:rsidP="006C47BC">
      <w:pPr>
        <w:rPr>
          <w:rFonts w:cs="Expressway Bk"/>
          <w:color w:val="211D1E"/>
        </w:rPr>
      </w:pPr>
    </w:p>
    <w:p w14:paraId="1D8498F9" w14:textId="77777777" w:rsidR="006C47BC" w:rsidRDefault="006C47BC" w:rsidP="006C47BC">
      <w:pPr>
        <w:rPr>
          <w:rFonts w:cs="Expressway Bk"/>
          <w:color w:val="211D1E"/>
        </w:rPr>
      </w:pPr>
      <w:r>
        <w:rPr>
          <w:rFonts w:cs="Expressway Bk"/>
          <w:color w:val="211D1E"/>
        </w:rPr>
        <w:t>Residential treatment is provided at two off-site locations, Holden House for men and Glass House for women. Each has capacity for 14 residents, with 24-hour care, life-skills support, case management, therapists, peer recovery coaching and assistance with permanent housing, employment, medical care and more.</w:t>
      </w:r>
    </w:p>
    <w:p w14:paraId="1D8498FA" w14:textId="77777777" w:rsidR="00A71299" w:rsidRDefault="00A71299" w:rsidP="006C47BC">
      <w:pPr>
        <w:rPr>
          <w:rFonts w:cs="Expressway Bk"/>
          <w:color w:val="211D1E"/>
        </w:rPr>
      </w:pPr>
    </w:p>
    <w:p w14:paraId="1D8498FB" w14:textId="77777777" w:rsidR="006C47BC" w:rsidRDefault="006C47BC" w:rsidP="006C47BC">
      <w:pPr>
        <w:rPr>
          <w:rFonts w:cs="Expressway Bk"/>
          <w:color w:val="211D1E"/>
        </w:rPr>
      </w:pPr>
      <w:r>
        <w:rPr>
          <w:rFonts w:cs="Expressway Bk"/>
          <w:color w:val="211D1E"/>
        </w:rPr>
        <w:t xml:space="preserve">Recovery housing is operated as the Safe Harbor program, expanded in 2020 with capacity for 24 men at four adjacent houses and work underway to add </w:t>
      </w:r>
      <w:r w:rsidR="000B39B5">
        <w:rPr>
          <w:rFonts w:cs="Expressway Bk"/>
          <w:color w:val="211D1E"/>
        </w:rPr>
        <w:t>11 beds</w:t>
      </w:r>
      <w:r>
        <w:rPr>
          <w:rFonts w:cs="Expressway Bk"/>
          <w:color w:val="211D1E"/>
        </w:rPr>
        <w:t xml:space="preserve"> to serve women at two more houses. Recovery housing is a respected model of treatment designed to support those exiting residential or outpatient treatment, by providing a stable community to build the social capital needed to re-enter the community. Most clients served by the program are homeless or at risk of homelessness. They receive help with case management, peer recovery coaching, employment, rebuilding relationships, obtaining permanent housing and more.</w:t>
      </w:r>
    </w:p>
    <w:p w14:paraId="1D8498FC" w14:textId="77777777" w:rsidR="006C47BC" w:rsidRPr="007339DB" w:rsidRDefault="006C47BC" w:rsidP="006C47BC">
      <w:r>
        <w:rPr>
          <w:rFonts w:cs="Expressway Bk"/>
          <w:color w:val="211D1E"/>
        </w:rPr>
        <w:lastRenderedPageBreak/>
        <w:t>All Mid-Michigan Recovery Services programs are integrated to provide a continuum of care that meets each client’s needs wherever they are on the recovery journey.</w:t>
      </w:r>
    </w:p>
    <w:p w14:paraId="1D8498FD" w14:textId="77777777" w:rsidR="004B7B52" w:rsidRPr="00AD4887" w:rsidRDefault="004B7B52" w:rsidP="004B7B52">
      <w:pPr>
        <w:pStyle w:val="BodyText"/>
      </w:pPr>
      <w:r w:rsidRPr="00AD4887">
        <w:t xml:space="preserve">To meet the deadline for the initial approval, </w:t>
      </w:r>
      <w:r w:rsidRPr="00AD4887">
        <w:rPr>
          <w:b/>
          <w:bCs/>
        </w:rPr>
        <w:t>all responses to this RFP must be received electronically by 5:00 PM (</w:t>
      </w:r>
      <w:r w:rsidR="002A1681">
        <w:rPr>
          <w:b/>
          <w:bCs/>
        </w:rPr>
        <w:t>E</w:t>
      </w:r>
      <w:r w:rsidRPr="00AD4887">
        <w:rPr>
          <w:b/>
          <w:bCs/>
        </w:rPr>
        <w:t xml:space="preserve">DT) on </w:t>
      </w:r>
      <w:sdt>
        <w:sdtPr>
          <w:id w:val="1291482363"/>
          <w:placeholder>
            <w:docPart w:val="DefaultPlaceholder_1082065160"/>
          </w:placeholder>
          <w:date w:fullDate="2021-02-15T00:00:00Z">
            <w:dateFormat w:val="M/d/yyyy"/>
            <w:lid w:val="en-US"/>
            <w:storeMappedDataAs w:val="dateTime"/>
            <w:calendar w:val="gregorian"/>
          </w:date>
        </w:sdtPr>
        <w:sdtEndPr/>
        <w:sdtContent>
          <w:r w:rsidR="00962B72">
            <w:t>2/15/2021</w:t>
          </w:r>
        </w:sdtContent>
      </w:sdt>
      <w:r w:rsidRPr="00AD4887">
        <w:t>. All vendors intending to submit a re</w:t>
      </w:r>
      <w:r w:rsidR="00A30325">
        <w:t>sponse are requested to submit the</w:t>
      </w:r>
      <w:r w:rsidRPr="00AD4887">
        <w:t xml:space="preserve"> </w:t>
      </w:r>
      <w:r w:rsidR="00B23AF2">
        <w:t>intent to bid email</w:t>
      </w:r>
      <w:r w:rsidR="00892FB3">
        <w:t xml:space="preserve"> </w:t>
      </w:r>
      <w:r w:rsidR="00962B72">
        <w:t xml:space="preserve">by </w:t>
      </w:r>
      <w:sdt>
        <w:sdtPr>
          <w:id w:val="-120375761"/>
          <w:placeholder>
            <w:docPart w:val="DefaultPlaceholder_1082065160"/>
          </w:placeholder>
          <w:date w:fullDate="2021-01-22T00:00:00Z">
            <w:dateFormat w:val="M/d/yyyy"/>
            <w:lid w:val="en-US"/>
            <w:storeMappedDataAs w:val="dateTime"/>
            <w:calendar w:val="gregorian"/>
          </w:date>
        </w:sdtPr>
        <w:sdtEndPr/>
        <w:sdtContent>
          <w:r w:rsidR="00962B72">
            <w:t>1/22/2021</w:t>
          </w:r>
        </w:sdtContent>
      </w:sdt>
      <w:r w:rsidRPr="00AD4887">
        <w:t xml:space="preserve">. All questions </w:t>
      </w:r>
      <w:r w:rsidR="00A30325">
        <w:t xml:space="preserve">received </w:t>
      </w:r>
      <w:r w:rsidRPr="00AD4887">
        <w:t xml:space="preserve">from vendors will be consolidated and answered by 5:00 PM (EDT) on </w:t>
      </w:r>
      <w:sdt>
        <w:sdtPr>
          <w:id w:val="2103379269"/>
          <w:placeholder>
            <w:docPart w:val="DefaultPlaceholder_1082065160"/>
          </w:placeholder>
          <w:date w:fullDate="2021-01-29T00:00:00Z">
            <w:dateFormat w:val="M/d/yyyy"/>
            <w:lid w:val="en-US"/>
            <w:storeMappedDataAs w:val="dateTime"/>
            <w:calendar w:val="gregorian"/>
          </w:date>
        </w:sdtPr>
        <w:sdtEndPr/>
        <w:sdtContent>
          <w:r w:rsidR="00962B72">
            <w:t>1/29/2021</w:t>
          </w:r>
        </w:sdtContent>
      </w:sdt>
      <w:r w:rsidRPr="00AD4887">
        <w:t xml:space="preserve">. </w:t>
      </w:r>
      <w:r w:rsidR="00A30325">
        <w:t xml:space="preserve">Answers will be sent to vendors who have submitted a letter of intent and </w:t>
      </w:r>
      <w:r w:rsidR="00B23AF2">
        <w:t xml:space="preserve">also </w:t>
      </w:r>
      <w:r w:rsidR="00A30325">
        <w:t>posted on the MMRS web site.</w:t>
      </w:r>
      <w:r w:rsidR="00206E60">
        <w:t xml:space="preserve"> </w:t>
      </w:r>
      <w:r w:rsidRPr="00AD4887">
        <w:t xml:space="preserve">Vendors will review the information posted and communicate any changes or updates in writing. Questions and completed responses should be sent to: </w:t>
      </w:r>
    </w:p>
    <w:sdt>
      <w:sdtPr>
        <w:id w:val="-1395116648"/>
        <w:placeholder>
          <w:docPart w:val="DefaultPlaceholder_1082065158"/>
        </w:placeholder>
        <w:text/>
      </w:sdtPr>
      <w:sdtEndPr/>
      <w:sdtContent>
        <w:p w14:paraId="1D8498FE" w14:textId="77777777" w:rsidR="004B7B52" w:rsidRPr="00AD4887" w:rsidRDefault="00A71299" w:rsidP="004B7B52">
          <w:pPr>
            <w:pStyle w:val="BodyText"/>
          </w:pPr>
          <w:r>
            <w:t>wayneb@mmrsinc.org</w:t>
          </w:r>
        </w:p>
      </w:sdtContent>
    </w:sdt>
    <w:sdt>
      <w:sdtPr>
        <w:id w:val="-1978903437"/>
        <w:placeholder>
          <w:docPart w:val="DefaultPlaceholder_1082065158"/>
        </w:placeholder>
        <w:text/>
      </w:sdtPr>
      <w:sdtEndPr/>
      <w:sdtContent>
        <w:p w14:paraId="1D8498FF" w14:textId="77777777" w:rsidR="004B7B52" w:rsidRPr="00AD4887" w:rsidRDefault="00A71299" w:rsidP="004B7B52">
          <w:pPr>
            <w:pStyle w:val="BodyText"/>
          </w:pPr>
          <w:r>
            <w:t>Project Manager</w:t>
          </w:r>
        </w:p>
      </w:sdtContent>
    </w:sdt>
    <w:p w14:paraId="1D849900" w14:textId="77777777" w:rsidR="004B7B52" w:rsidRPr="00AD4887" w:rsidRDefault="004B7B52" w:rsidP="005B4326">
      <w:pPr>
        <w:pStyle w:val="Subtitle"/>
      </w:pPr>
      <w:r w:rsidRPr="00AD4887">
        <w:t>Terms and Instructions:</w:t>
      </w:r>
    </w:p>
    <w:tbl>
      <w:tblPr>
        <w:tblStyle w:val="BeaconTableRegular"/>
        <w:tblW w:w="9465" w:type="dxa"/>
        <w:jc w:val="center"/>
        <w:tblLayout w:type="fixed"/>
        <w:tblLook w:val="0420" w:firstRow="1" w:lastRow="0" w:firstColumn="0" w:lastColumn="0" w:noHBand="0" w:noVBand="1"/>
        <w:tblCaption w:val="Timeline for Processes"/>
      </w:tblPr>
      <w:tblGrid>
        <w:gridCol w:w="6689"/>
        <w:gridCol w:w="2776"/>
      </w:tblGrid>
      <w:tr w:rsidR="005B4326" w:rsidRPr="00AD4887" w14:paraId="1D849902" w14:textId="77777777" w:rsidTr="00D04A18">
        <w:trPr>
          <w:cnfStyle w:val="100000000000" w:firstRow="1" w:lastRow="0" w:firstColumn="0" w:lastColumn="0" w:oddVBand="0" w:evenVBand="0" w:oddHBand="0" w:evenHBand="0" w:firstRowFirstColumn="0" w:firstRowLastColumn="0" w:lastRowFirstColumn="0" w:lastRowLastColumn="0"/>
          <w:trHeight w:val="288"/>
          <w:tblHeader/>
          <w:jc w:val="center"/>
        </w:trPr>
        <w:tc>
          <w:tcPr>
            <w:tcW w:w="9465" w:type="dxa"/>
            <w:gridSpan w:val="2"/>
          </w:tcPr>
          <w:p w14:paraId="1D849901" w14:textId="77777777" w:rsidR="005B4326" w:rsidRPr="00AD4887" w:rsidRDefault="005B4326" w:rsidP="005B4326">
            <w:pPr>
              <w:pStyle w:val="TableHeading"/>
              <w:jc w:val="left"/>
            </w:pPr>
            <w:r w:rsidRPr="00AD4887">
              <w:t>Timeline</w:t>
            </w:r>
          </w:p>
        </w:tc>
      </w:tr>
      <w:tr w:rsidR="005B4326" w:rsidRPr="00AD4887" w14:paraId="1D849905" w14:textId="77777777" w:rsidTr="00D04A18">
        <w:trPr>
          <w:trHeight w:val="270"/>
          <w:jc w:val="center"/>
        </w:trPr>
        <w:tc>
          <w:tcPr>
            <w:tcW w:w="6689" w:type="dxa"/>
          </w:tcPr>
          <w:p w14:paraId="1D849903" w14:textId="77777777" w:rsidR="005B4326" w:rsidRPr="00AD4887" w:rsidRDefault="005B4326" w:rsidP="005B4326">
            <w:pPr>
              <w:pStyle w:val="TableSubheading"/>
            </w:pPr>
            <w:r w:rsidRPr="00AD4887">
              <w:t xml:space="preserve">Process </w:t>
            </w:r>
          </w:p>
        </w:tc>
        <w:tc>
          <w:tcPr>
            <w:tcW w:w="2776" w:type="dxa"/>
          </w:tcPr>
          <w:p w14:paraId="1D849904" w14:textId="77777777" w:rsidR="005B4326" w:rsidRPr="00AD4887" w:rsidRDefault="005B4326" w:rsidP="005B4326">
            <w:pPr>
              <w:pStyle w:val="TableSubheading"/>
            </w:pPr>
            <w:r w:rsidRPr="00AD4887">
              <w:t xml:space="preserve">Deadline </w:t>
            </w:r>
          </w:p>
        </w:tc>
      </w:tr>
      <w:tr w:rsidR="005B4326" w:rsidRPr="00AD4887" w14:paraId="1D849908" w14:textId="77777777" w:rsidTr="00D04A18">
        <w:trPr>
          <w:cnfStyle w:val="000000010000" w:firstRow="0" w:lastRow="0" w:firstColumn="0" w:lastColumn="0" w:oddVBand="0" w:evenVBand="0" w:oddHBand="0" w:evenHBand="1" w:firstRowFirstColumn="0" w:firstRowLastColumn="0" w:lastRowFirstColumn="0" w:lastRowLastColumn="0"/>
          <w:trHeight w:val="243"/>
          <w:jc w:val="center"/>
        </w:trPr>
        <w:tc>
          <w:tcPr>
            <w:tcW w:w="6689" w:type="dxa"/>
          </w:tcPr>
          <w:p w14:paraId="1D849906" w14:textId="77777777" w:rsidR="009C650F" w:rsidRPr="00AD4887" w:rsidRDefault="005B4326" w:rsidP="005B4326">
            <w:pPr>
              <w:pStyle w:val="TableSubheading"/>
            </w:pPr>
            <w:r w:rsidRPr="00AD4887">
              <w:t xml:space="preserve">Issue RFP </w:t>
            </w:r>
          </w:p>
        </w:tc>
        <w:tc>
          <w:tcPr>
            <w:tcW w:w="2776" w:type="dxa"/>
          </w:tcPr>
          <w:sdt>
            <w:sdtPr>
              <w:id w:val="-1917769600"/>
              <w:placeholder>
                <w:docPart w:val="DefaultPlaceholder_1082065160"/>
              </w:placeholder>
              <w:date w:fullDate="2021-01-08T00:00:00Z">
                <w:dateFormat w:val="M/d/yyyy"/>
                <w:lid w:val="en-US"/>
                <w:storeMappedDataAs w:val="dateTime"/>
                <w:calendar w:val="gregorian"/>
              </w:date>
            </w:sdtPr>
            <w:sdtEndPr/>
            <w:sdtContent>
              <w:p w14:paraId="1D849907" w14:textId="77777777" w:rsidR="005B4326" w:rsidRPr="00AD4887" w:rsidRDefault="00892FB3" w:rsidP="005B4326">
                <w:pPr>
                  <w:pStyle w:val="TableText"/>
                </w:pPr>
                <w:r>
                  <w:t>1/8/2021</w:t>
                </w:r>
              </w:p>
            </w:sdtContent>
          </w:sdt>
        </w:tc>
      </w:tr>
      <w:tr w:rsidR="005B4326" w:rsidRPr="00AD4887" w14:paraId="1D84990B" w14:textId="77777777" w:rsidTr="00D04A18">
        <w:trPr>
          <w:jc w:val="center"/>
        </w:trPr>
        <w:tc>
          <w:tcPr>
            <w:tcW w:w="6689" w:type="dxa"/>
          </w:tcPr>
          <w:p w14:paraId="1D849909" w14:textId="77777777" w:rsidR="009C650F" w:rsidRPr="00AD4887" w:rsidRDefault="005B4326" w:rsidP="005B4326">
            <w:pPr>
              <w:pStyle w:val="TableSubheading"/>
            </w:pPr>
            <w:r w:rsidRPr="00AD4887">
              <w:t>Intent to Respond Due</w:t>
            </w:r>
          </w:p>
        </w:tc>
        <w:tc>
          <w:tcPr>
            <w:tcW w:w="2776" w:type="dxa"/>
          </w:tcPr>
          <w:sdt>
            <w:sdtPr>
              <w:id w:val="1236585158"/>
              <w:placeholder>
                <w:docPart w:val="DefaultPlaceholder_1082065160"/>
              </w:placeholder>
              <w:date w:fullDate="2021-01-22T00:00:00Z">
                <w:dateFormat w:val="M/d/yyyy"/>
                <w:lid w:val="en-US"/>
                <w:storeMappedDataAs w:val="dateTime"/>
                <w:calendar w:val="gregorian"/>
              </w:date>
            </w:sdtPr>
            <w:sdtEndPr/>
            <w:sdtContent>
              <w:p w14:paraId="1D84990A" w14:textId="77777777" w:rsidR="005B4326" w:rsidRPr="00AD4887" w:rsidRDefault="00892FB3" w:rsidP="005B4326">
                <w:pPr>
                  <w:pStyle w:val="TableText"/>
                </w:pPr>
                <w:r>
                  <w:t>1/22/2021</w:t>
                </w:r>
              </w:p>
            </w:sdtContent>
          </w:sdt>
        </w:tc>
      </w:tr>
      <w:tr w:rsidR="005B4326" w:rsidRPr="00AD4887" w14:paraId="1D84990E"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14:paraId="1D84990C" w14:textId="77777777" w:rsidR="009C650F" w:rsidRPr="00AD4887" w:rsidRDefault="005B4326" w:rsidP="005B4326">
            <w:pPr>
              <w:pStyle w:val="TableSubheading"/>
            </w:pPr>
            <w:r w:rsidRPr="00AD4887">
              <w:t xml:space="preserve">Written Questions Due </w:t>
            </w:r>
          </w:p>
        </w:tc>
        <w:tc>
          <w:tcPr>
            <w:tcW w:w="2776" w:type="dxa"/>
          </w:tcPr>
          <w:sdt>
            <w:sdtPr>
              <w:id w:val="1149325054"/>
              <w:placeholder>
                <w:docPart w:val="DefaultPlaceholder_1082065160"/>
              </w:placeholder>
              <w:date w:fullDate="2021-01-29T00:00:00Z">
                <w:dateFormat w:val="M/d/yyyy"/>
                <w:lid w:val="en-US"/>
                <w:storeMappedDataAs w:val="dateTime"/>
                <w:calendar w:val="gregorian"/>
              </w:date>
            </w:sdtPr>
            <w:sdtEndPr/>
            <w:sdtContent>
              <w:p w14:paraId="1D84990D" w14:textId="77777777" w:rsidR="005B4326" w:rsidRPr="00AD4887" w:rsidRDefault="00892FB3" w:rsidP="009C650F">
                <w:pPr>
                  <w:pStyle w:val="TableText"/>
                </w:pPr>
                <w:r>
                  <w:t>1/29/2021</w:t>
                </w:r>
              </w:p>
            </w:sdtContent>
          </w:sdt>
        </w:tc>
      </w:tr>
      <w:tr w:rsidR="005B4326" w:rsidRPr="00AD4887" w14:paraId="1D849911" w14:textId="77777777" w:rsidTr="00D04A18">
        <w:trPr>
          <w:trHeight w:val="300"/>
          <w:jc w:val="center"/>
        </w:trPr>
        <w:tc>
          <w:tcPr>
            <w:tcW w:w="6689" w:type="dxa"/>
          </w:tcPr>
          <w:p w14:paraId="1D84990F" w14:textId="77777777" w:rsidR="005B4326" w:rsidRPr="00AD4887" w:rsidRDefault="005B4326" w:rsidP="005B4326">
            <w:pPr>
              <w:pStyle w:val="TableSubheading"/>
            </w:pPr>
            <w:r w:rsidRPr="00AD4887">
              <w:t xml:space="preserve">Responses Posted </w:t>
            </w:r>
          </w:p>
        </w:tc>
        <w:tc>
          <w:tcPr>
            <w:tcW w:w="2776" w:type="dxa"/>
          </w:tcPr>
          <w:sdt>
            <w:sdtPr>
              <w:id w:val="935561494"/>
              <w:placeholder>
                <w:docPart w:val="DefaultPlaceholder_1082065160"/>
              </w:placeholder>
              <w:date w:fullDate="2021-02-05T00:00:00Z">
                <w:dateFormat w:val="M/d/yyyy"/>
                <w:lid w:val="en-US"/>
                <w:storeMappedDataAs w:val="dateTime"/>
                <w:calendar w:val="gregorian"/>
              </w:date>
            </w:sdtPr>
            <w:sdtEndPr/>
            <w:sdtContent>
              <w:p w14:paraId="1D849910" w14:textId="77777777" w:rsidR="005B4326" w:rsidRPr="00AD4887" w:rsidRDefault="00892FB3" w:rsidP="005B4326">
                <w:pPr>
                  <w:pStyle w:val="TableText"/>
                </w:pPr>
                <w:r>
                  <w:t>2/5/2021</w:t>
                </w:r>
              </w:p>
            </w:sdtContent>
          </w:sdt>
        </w:tc>
      </w:tr>
      <w:tr w:rsidR="005B4326" w:rsidRPr="00AD4887" w14:paraId="1D849914"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14:paraId="1D849912" w14:textId="77777777" w:rsidR="009C650F" w:rsidRPr="00AD4887" w:rsidRDefault="005B4326" w:rsidP="005B4326">
            <w:pPr>
              <w:pStyle w:val="TableSubheading"/>
            </w:pPr>
            <w:r w:rsidRPr="00AD4887">
              <w:t xml:space="preserve">RFP Responses Due </w:t>
            </w:r>
          </w:p>
        </w:tc>
        <w:tc>
          <w:tcPr>
            <w:tcW w:w="2776" w:type="dxa"/>
          </w:tcPr>
          <w:sdt>
            <w:sdtPr>
              <w:id w:val="230583093"/>
              <w:placeholder>
                <w:docPart w:val="DefaultPlaceholder_1082065160"/>
              </w:placeholder>
              <w:date w:fullDate="2021-02-15T00:00:00Z">
                <w:dateFormat w:val="M/d/yyyy"/>
                <w:lid w:val="en-US"/>
                <w:storeMappedDataAs w:val="dateTime"/>
                <w:calendar w:val="gregorian"/>
              </w:date>
            </w:sdtPr>
            <w:sdtEndPr/>
            <w:sdtContent>
              <w:p w14:paraId="1D849913" w14:textId="77777777" w:rsidR="005B4326" w:rsidRPr="00AD4887" w:rsidRDefault="00892FB3" w:rsidP="005B4326">
                <w:pPr>
                  <w:pStyle w:val="TableText"/>
                </w:pPr>
                <w:r>
                  <w:t>2/15/2021</w:t>
                </w:r>
              </w:p>
            </w:sdtContent>
          </w:sdt>
        </w:tc>
      </w:tr>
      <w:tr w:rsidR="00F12ED4" w:rsidRPr="00AD4887" w14:paraId="1D849918" w14:textId="77777777" w:rsidTr="008F186A">
        <w:trPr>
          <w:trHeight w:val="300"/>
          <w:jc w:val="center"/>
        </w:trPr>
        <w:tc>
          <w:tcPr>
            <w:tcW w:w="6689" w:type="dxa"/>
          </w:tcPr>
          <w:p w14:paraId="1D849915" w14:textId="77777777" w:rsidR="00F12ED4" w:rsidRDefault="00F12ED4" w:rsidP="008F186A">
            <w:pPr>
              <w:pStyle w:val="TableSubheading"/>
            </w:pPr>
            <w:r w:rsidRPr="00AD4887">
              <w:t>Vendor</w:t>
            </w:r>
            <w:r>
              <w:t>s</w:t>
            </w:r>
            <w:r w:rsidRPr="00AD4887">
              <w:t xml:space="preserve"> of Choice Selected</w:t>
            </w:r>
          </w:p>
          <w:p w14:paraId="1D849916" w14:textId="77777777" w:rsidR="00F12ED4" w:rsidRPr="00AD4887" w:rsidRDefault="00F12ED4" w:rsidP="008F186A">
            <w:pPr>
              <w:pStyle w:val="TableSubheading"/>
            </w:pPr>
          </w:p>
        </w:tc>
        <w:tc>
          <w:tcPr>
            <w:tcW w:w="2776" w:type="dxa"/>
          </w:tcPr>
          <w:sdt>
            <w:sdtPr>
              <w:id w:val="1675752994"/>
              <w:placeholder>
                <w:docPart w:val="2DD686B9B05641EAB7A22DDF9281CAF5"/>
              </w:placeholder>
              <w:date w:fullDate="2021-03-19T00:00:00Z">
                <w:dateFormat w:val="M/d/yyyy"/>
                <w:lid w:val="en-US"/>
                <w:storeMappedDataAs w:val="dateTime"/>
                <w:calendar w:val="gregorian"/>
              </w:date>
            </w:sdtPr>
            <w:sdtEndPr/>
            <w:sdtContent>
              <w:p w14:paraId="1D849917" w14:textId="77777777" w:rsidR="00F12ED4" w:rsidRPr="00AD4887" w:rsidRDefault="00962B72" w:rsidP="008F186A">
                <w:pPr>
                  <w:pStyle w:val="TableText"/>
                </w:pPr>
                <w:r>
                  <w:t>3/19/2021</w:t>
                </w:r>
              </w:p>
            </w:sdtContent>
          </w:sdt>
        </w:tc>
      </w:tr>
      <w:tr w:rsidR="005B4326" w:rsidRPr="00AD4887" w14:paraId="1D84991C"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14:paraId="1D849919" w14:textId="77777777" w:rsidR="005B4326" w:rsidRDefault="005B4326" w:rsidP="005B4326">
            <w:pPr>
              <w:pStyle w:val="TableSubheading"/>
            </w:pPr>
            <w:r w:rsidRPr="00AD4887">
              <w:t xml:space="preserve">Vendor </w:t>
            </w:r>
            <w:r w:rsidR="00F12ED4">
              <w:t>Demonstrations</w:t>
            </w:r>
          </w:p>
          <w:p w14:paraId="1D84991A" w14:textId="77777777" w:rsidR="009C650F" w:rsidRPr="00AD4887" w:rsidRDefault="009C650F" w:rsidP="005B4326">
            <w:pPr>
              <w:pStyle w:val="TableSubheading"/>
            </w:pPr>
          </w:p>
        </w:tc>
        <w:tc>
          <w:tcPr>
            <w:tcW w:w="2776" w:type="dxa"/>
          </w:tcPr>
          <w:sdt>
            <w:sdtPr>
              <w:id w:val="318314187"/>
              <w:placeholder>
                <w:docPart w:val="DefaultPlaceholder_1082065160"/>
              </w:placeholder>
              <w:date w:fullDate="2021-03-24T00:00:00Z">
                <w:dateFormat w:val="M/d/yyyy"/>
                <w:lid w:val="en-US"/>
                <w:storeMappedDataAs w:val="dateTime"/>
                <w:calendar w:val="gregorian"/>
              </w:date>
            </w:sdtPr>
            <w:sdtEndPr/>
            <w:sdtContent>
              <w:p w14:paraId="1D84991B" w14:textId="77777777" w:rsidR="005B4326" w:rsidRPr="00AD4887" w:rsidRDefault="00962B72" w:rsidP="005B4326">
                <w:pPr>
                  <w:pStyle w:val="TableText"/>
                </w:pPr>
                <w:r>
                  <w:t>3/24/2021</w:t>
                </w:r>
              </w:p>
            </w:sdtContent>
          </w:sdt>
        </w:tc>
      </w:tr>
      <w:tr w:rsidR="00D502A2" w:rsidRPr="00AD4887" w14:paraId="1D84991F" w14:textId="77777777" w:rsidTr="00D04A18">
        <w:trPr>
          <w:trHeight w:val="300"/>
          <w:jc w:val="center"/>
        </w:trPr>
        <w:tc>
          <w:tcPr>
            <w:tcW w:w="6689" w:type="dxa"/>
          </w:tcPr>
          <w:p w14:paraId="1D84991D" w14:textId="77777777" w:rsidR="00D502A2" w:rsidRPr="00AD4887" w:rsidRDefault="00D502A2" w:rsidP="005B4326">
            <w:pPr>
              <w:pStyle w:val="TableSubheading"/>
            </w:pPr>
          </w:p>
        </w:tc>
        <w:tc>
          <w:tcPr>
            <w:tcW w:w="2776" w:type="dxa"/>
          </w:tcPr>
          <w:p w14:paraId="1D84991E" w14:textId="77777777" w:rsidR="00D502A2" w:rsidRDefault="00D502A2" w:rsidP="005B4326">
            <w:pPr>
              <w:pStyle w:val="TableText"/>
            </w:pPr>
          </w:p>
        </w:tc>
      </w:tr>
      <w:tr w:rsidR="00D502A2" w:rsidRPr="00AD4887" w14:paraId="1D849923"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6689" w:type="dxa"/>
          </w:tcPr>
          <w:p w14:paraId="1D849920" w14:textId="77777777" w:rsidR="00D502A2" w:rsidRPr="00AD4887" w:rsidRDefault="004849AE" w:rsidP="005B4326">
            <w:pPr>
              <w:pStyle w:val="TableSubheading"/>
            </w:pPr>
            <w:r>
              <w:t>Vendor Selected for contract negotiations</w:t>
            </w:r>
          </w:p>
        </w:tc>
        <w:tc>
          <w:tcPr>
            <w:tcW w:w="2776" w:type="dxa"/>
          </w:tcPr>
          <w:sdt>
            <w:sdtPr>
              <w:id w:val="95992846"/>
              <w:placeholder>
                <w:docPart w:val="633037CE33A2462BB45F21E2459DDC67"/>
              </w:placeholder>
              <w:date w:fullDate="2021-03-31T00:00:00Z">
                <w:dateFormat w:val="M/d/yyyy"/>
                <w:lid w:val="en-US"/>
                <w:storeMappedDataAs w:val="dateTime"/>
                <w:calendar w:val="gregorian"/>
              </w:date>
            </w:sdtPr>
            <w:sdtEndPr/>
            <w:sdtContent>
              <w:p w14:paraId="1D849921" w14:textId="77777777" w:rsidR="00962B72" w:rsidRDefault="00962B72" w:rsidP="00962B72">
                <w:pPr>
                  <w:pStyle w:val="TableText"/>
                </w:pPr>
                <w:r>
                  <w:t>3/31/2021</w:t>
                </w:r>
              </w:p>
            </w:sdtContent>
          </w:sdt>
          <w:p w14:paraId="1D849922" w14:textId="77777777" w:rsidR="00D502A2" w:rsidRDefault="00D502A2" w:rsidP="005B4326">
            <w:pPr>
              <w:pStyle w:val="TableText"/>
            </w:pPr>
          </w:p>
        </w:tc>
      </w:tr>
    </w:tbl>
    <w:p w14:paraId="1D849924" w14:textId="77777777" w:rsidR="004B7B52" w:rsidRDefault="00B23AF2" w:rsidP="005B4326">
      <w:pPr>
        <w:pStyle w:val="Subtitle"/>
      </w:pPr>
      <w:r>
        <w:t>Intent to Respond Email</w:t>
      </w:r>
    </w:p>
    <w:p w14:paraId="1D849925" w14:textId="77777777" w:rsidR="00B23AF2" w:rsidRDefault="000160DC" w:rsidP="004B7B52">
      <w:pPr>
        <w:pStyle w:val="BodyText"/>
      </w:pPr>
      <w:sdt>
        <w:sdtPr>
          <w:id w:val="-360206961"/>
          <w:placeholder>
            <w:docPart w:val="DefaultPlaceholder_1082065158"/>
          </w:placeholder>
          <w:text/>
        </w:sdtPr>
        <w:sdtEndPr/>
        <w:sdtContent>
          <w:r w:rsidR="00A71299">
            <w:t>Mid-Michigan Recovery Services</w:t>
          </w:r>
        </w:sdtContent>
      </w:sdt>
      <w:r w:rsidR="00A30325">
        <w:t xml:space="preserve"> asks that all vendors email </w:t>
      </w:r>
      <w:r w:rsidR="004B7B52" w:rsidRPr="00AD4887">
        <w:t xml:space="preserve">their intention to respond to this RFP by the given deadline. The e-mail should be sent to </w:t>
      </w:r>
      <w:sdt>
        <w:sdtPr>
          <w:rPr>
            <w:b/>
            <w:bCs/>
            <w:i/>
            <w:iCs/>
            <w:u w:val="single"/>
          </w:rPr>
          <w:id w:val="-1194149621"/>
          <w:placeholder>
            <w:docPart w:val="DefaultPlaceholder_1082065158"/>
          </w:placeholder>
          <w:text/>
        </w:sdtPr>
        <w:sdtEndPr/>
        <w:sdtContent>
          <w:r w:rsidR="006D3E97">
            <w:rPr>
              <w:b/>
              <w:bCs/>
              <w:i/>
              <w:iCs/>
              <w:u w:val="single"/>
            </w:rPr>
            <w:t>wayneb@mmrsinc.org</w:t>
          </w:r>
        </w:sdtContent>
      </w:sdt>
      <w:r w:rsidR="004B7B52" w:rsidRPr="00AD4887">
        <w:t xml:space="preserve"> and received no later than </w:t>
      </w:r>
      <w:sdt>
        <w:sdtPr>
          <w:id w:val="-1731153305"/>
          <w:placeholder>
            <w:docPart w:val="DefaultPlaceholder_1082065160"/>
          </w:placeholder>
          <w:date w:fullDate="2021-01-22T00:00:00Z">
            <w:dateFormat w:val="M/d/yyyy"/>
            <w:lid w:val="en-US"/>
            <w:storeMappedDataAs w:val="dateTime"/>
            <w:calendar w:val="gregorian"/>
          </w:date>
        </w:sdtPr>
        <w:sdtEndPr/>
        <w:sdtContent>
          <w:r w:rsidR="00A30325">
            <w:t>1/22/2021</w:t>
          </w:r>
        </w:sdtContent>
      </w:sdt>
      <w:r w:rsidR="004B7B52" w:rsidRPr="00AD4887">
        <w:t>.  Please include the words "</w:t>
      </w:r>
      <w:r w:rsidR="004B7B52" w:rsidRPr="00AD4887">
        <w:rPr>
          <w:b/>
        </w:rPr>
        <w:t>RFP:  Intent to Respond</w:t>
      </w:r>
      <w:r w:rsidR="004B7B52" w:rsidRPr="00AD4887">
        <w:t>" in the subject line</w:t>
      </w:r>
      <w:r w:rsidR="00B23AF2">
        <w:t>.</w:t>
      </w:r>
    </w:p>
    <w:p w14:paraId="1D849926" w14:textId="77777777" w:rsidR="006C47BC" w:rsidRDefault="00B23AF2" w:rsidP="004B7B52">
      <w:pPr>
        <w:pStyle w:val="BodyText"/>
      </w:pPr>
      <w:r>
        <w:t xml:space="preserve"> Include the Vendor Name, contact person and email address for future correspondence in the body of the email. </w:t>
      </w:r>
    </w:p>
    <w:p w14:paraId="1D849927" w14:textId="77777777" w:rsidR="006C47BC" w:rsidRDefault="006C47BC">
      <w:pPr>
        <w:spacing w:after="200" w:line="276" w:lineRule="auto"/>
      </w:pPr>
      <w:r>
        <w:br w:type="page"/>
      </w:r>
    </w:p>
    <w:p w14:paraId="1D849928" w14:textId="77777777" w:rsidR="004A6975" w:rsidRDefault="004A6975" w:rsidP="00BC5EA5">
      <w:pPr>
        <w:pStyle w:val="Heading1"/>
        <w:spacing w:line="380" w:lineRule="exact"/>
        <w:ind w:left="522" w:hanging="522"/>
      </w:pPr>
      <w:bookmarkStart w:id="6" w:name="_Toc60913315"/>
      <w:r>
        <w:lastRenderedPageBreak/>
        <w:t>Goals/Objectives</w:t>
      </w:r>
      <w:bookmarkEnd w:id="6"/>
    </w:p>
    <w:p w14:paraId="1D849929" w14:textId="77777777" w:rsidR="00EB285D" w:rsidRPr="00EB285D" w:rsidRDefault="00EB285D" w:rsidP="00EB285D">
      <w:pPr>
        <w:pStyle w:val="BodyText"/>
        <w:ind w:left="522"/>
        <w:rPr>
          <w:sz w:val="24"/>
          <w:szCs w:val="24"/>
        </w:rPr>
      </w:pPr>
      <w:r w:rsidRPr="00EB285D">
        <w:rPr>
          <w:sz w:val="24"/>
          <w:szCs w:val="24"/>
        </w:rPr>
        <w:t xml:space="preserve">The following list was </w:t>
      </w:r>
      <w:r w:rsidR="004065F3">
        <w:rPr>
          <w:sz w:val="24"/>
          <w:szCs w:val="24"/>
        </w:rPr>
        <w:t>created as a component of the EH</w:t>
      </w:r>
      <w:r w:rsidRPr="00EB285D">
        <w:rPr>
          <w:sz w:val="24"/>
          <w:szCs w:val="24"/>
        </w:rPr>
        <w:t xml:space="preserve">R project charter and represents the goals and objectives to be obtained by </w:t>
      </w:r>
      <w:r w:rsidR="004065F3">
        <w:rPr>
          <w:sz w:val="24"/>
          <w:szCs w:val="24"/>
        </w:rPr>
        <w:t xml:space="preserve">selecting and implementing an EHR solution.  </w:t>
      </w:r>
      <w:r w:rsidR="005571FA">
        <w:rPr>
          <w:sz w:val="24"/>
          <w:szCs w:val="24"/>
        </w:rPr>
        <w:t>A v</w:t>
      </w:r>
      <w:r w:rsidR="004065F3">
        <w:rPr>
          <w:sz w:val="24"/>
          <w:szCs w:val="24"/>
        </w:rPr>
        <w:t>endor response</w:t>
      </w:r>
      <w:r w:rsidRPr="00EB285D">
        <w:rPr>
          <w:sz w:val="24"/>
          <w:szCs w:val="24"/>
        </w:rPr>
        <w:t xml:space="preserve"> to the list </w:t>
      </w:r>
      <w:r w:rsidR="005571FA">
        <w:rPr>
          <w:sz w:val="24"/>
          <w:szCs w:val="24"/>
        </w:rPr>
        <w:t>is</w:t>
      </w:r>
      <w:r w:rsidRPr="00EB285D">
        <w:rPr>
          <w:sz w:val="24"/>
          <w:szCs w:val="24"/>
        </w:rPr>
        <w:t xml:space="preserve"> not required but will be accepted if you choose to comment.</w:t>
      </w:r>
    </w:p>
    <w:p w14:paraId="1D84992A" w14:textId="77777777" w:rsidR="00EB285D" w:rsidRPr="00EB285D" w:rsidRDefault="00EB285D" w:rsidP="00EB285D">
      <w:pPr>
        <w:pStyle w:val="BodyText"/>
        <w:spacing w:line="240" w:lineRule="auto"/>
        <w:ind w:left="522"/>
      </w:pPr>
    </w:p>
    <w:p w14:paraId="1D84992B" w14:textId="77777777" w:rsidR="00EB285D" w:rsidRPr="00EB285D" w:rsidRDefault="003578B7" w:rsidP="00EE4C0A">
      <w:pPr>
        <w:numPr>
          <w:ilvl w:val="1"/>
          <w:numId w:val="39"/>
        </w:numPr>
        <w:shd w:val="clear" w:color="auto" w:fill="FFFFFF"/>
        <w:autoSpaceDE w:val="0"/>
        <w:autoSpaceDN w:val="0"/>
        <w:adjustRightInd w:val="0"/>
        <w:spacing w:before="225" w:after="150"/>
        <w:rPr>
          <w:color w:val="333333"/>
        </w:rPr>
      </w:pPr>
      <w:r>
        <w:rPr>
          <w:color w:val="5F5353"/>
        </w:rPr>
        <w:t>EHR</w:t>
      </w:r>
      <w:r w:rsidR="004A6975" w:rsidRPr="00EB285D">
        <w:rPr>
          <w:color w:val="5F5353"/>
        </w:rPr>
        <w:t xml:space="preserve"> software that will help meet the 42 CFR Part 2 standards regarding the confidentiality of drug and alcohol abuse and mental health </w:t>
      </w:r>
      <w:r w:rsidR="00EB285D">
        <w:rPr>
          <w:color w:val="5F5353"/>
        </w:rPr>
        <w:t>treatment</w:t>
      </w:r>
    </w:p>
    <w:p w14:paraId="1D84992C" w14:textId="77777777" w:rsidR="004A6975" w:rsidRPr="00EB285D" w:rsidRDefault="004A6975" w:rsidP="00EE4C0A">
      <w:pPr>
        <w:numPr>
          <w:ilvl w:val="1"/>
          <w:numId w:val="39"/>
        </w:numPr>
        <w:shd w:val="clear" w:color="auto" w:fill="FFFFFF"/>
        <w:autoSpaceDE w:val="0"/>
        <w:autoSpaceDN w:val="0"/>
        <w:adjustRightInd w:val="0"/>
        <w:spacing w:before="225" w:after="150"/>
        <w:rPr>
          <w:color w:val="333333"/>
        </w:rPr>
      </w:pPr>
      <w:r w:rsidRPr="00EB285D">
        <w:rPr>
          <w:color w:val="1B2E64"/>
        </w:rPr>
        <w:t xml:space="preserve">Remain Compliant with Safety and Privacy Regulations </w:t>
      </w:r>
      <w:r w:rsidRPr="00EB285D">
        <w:rPr>
          <w:color w:val="5F5353"/>
        </w:rPr>
        <w:t>in addition to helping MMRS substance abuse treatment organization comply with the stringent HIPAA guideline</w:t>
      </w:r>
    </w:p>
    <w:p w14:paraId="1D84992D" w14:textId="77777777" w:rsidR="004A6975" w:rsidRPr="00EB285D" w:rsidRDefault="004A6975" w:rsidP="00EE4C0A">
      <w:pPr>
        <w:numPr>
          <w:ilvl w:val="1"/>
          <w:numId w:val="39"/>
        </w:numPr>
        <w:shd w:val="clear" w:color="auto" w:fill="FFFFFF"/>
        <w:autoSpaceDE w:val="0"/>
        <w:autoSpaceDN w:val="0"/>
        <w:adjustRightInd w:val="0"/>
        <w:spacing w:before="225" w:after="150"/>
        <w:rPr>
          <w:color w:val="333333"/>
        </w:rPr>
      </w:pPr>
      <w:r w:rsidRPr="00EB285D">
        <w:rPr>
          <w:color w:val="000000"/>
          <w:shd w:val="clear" w:color="auto" w:fill="FFFFFF"/>
        </w:rPr>
        <w:t xml:space="preserve">The development and use of harmonized electronic </w:t>
      </w:r>
      <w:r w:rsidR="00B23AF2">
        <w:rPr>
          <w:color w:val="000000"/>
          <w:shd w:val="clear" w:color="auto" w:fill="FFFFFF"/>
        </w:rPr>
        <w:t>Health Record</w:t>
      </w:r>
      <w:r w:rsidRPr="00EB285D">
        <w:rPr>
          <w:color w:val="000000"/>
          <w:shd w:val="clear" w:color="auto" w:fill="FFFFFF"/>
        </w:rPr>
        <w:t xml:space="preserve"> systems (</w:t>
      </w:r>
      <w:r w:rsidR="003578B7">
        <w:rPr>
          <w:color w:val="000000"/>
          <w:shd w:val="clear" w:color="auto" w:fill="FFFFFF"/>
        </w:rPr>
        <w:t>EHR</w:t>
      </w:r>
      <w:r w:rsidRPr="00EB285D">
        <w:rPr>
          <w:color w:val="000000"/>
          <w:shd w:val="clear" w:color="auto" w:fill="FFFFFF"/>
        </w:rPr>
        <w:t>) containing standardized person-level information will enable improved coordination of healthcare services.</w:t>
      </w:r>
    </w:p>
    <w:p w14:paraId="1D84992E" w14:textId="77777777" w:rsidR="004A6975" w:rsidRPr="00EB285D" w:rsidRDefault="004A6975" w:rsidP="00EE4C0A">
      <w:pPr>
        <w:numPr>
          <w:ilvl w:val="1"/>
          <w:numId w:val="39"/>
        </w:numPr>
        <w:shd w:val="clear" w:color="auto" w:fill="FFFFFF"/>
        <w:autoSpaceDE w:val="0"/>
        <w:autoSpaceDN w:val="0"/>
        <w:adjustRightInd w:val="0"/>
        <w:spacing w:before="225" w:after="150"/>
        <w:rPr>
          <w:color w:val="333333"/>
        </w:rPr>
      </w:pPr>
      <w:r w:rsidRPr="00EB285D">
        <w:rPr>
          <w:color w:val="333333"/>
        </w:rPr>
        <w:t xml:space="preserve">Better communications with a patient’s other supporters, such as primary care physicians. By making data useable and capable for exchange, </w:t>
      </w:r>
      <w:r w:rsidR="003578B7">
        <w:rPr>
          <w:color w:val="333333"/>
        </w:rPr>
        <w:t>EHR</w:t>
      </w:r>
      <w:r w:rsidRPr="00EB285D">
        <w:rPr>
          <w:color w:val="333333"/>
        </w:rPr>
        <w:t>s holds promise to improve outcomes.</w:t>
      </w:r>
      <w:r w:rsidR="002A16FF">
        <w:rPr>
          <w:color w:val="333333"/>
        </w:rPr>
        <w:t xml:space="preserve"> </w:t>
      </w:r>
    </w:p>
    <w:p w14:paraId="1D84992F" w14:textId="77777777" w:rsidR="004A6975" w:rsidRPr="00EB285D" w:rsidRDefault="003578B7" w:rsidP="00EE4C0A">
      <w:pPr>
        <w:pStyle w:val="NormalWeb"/>
        <w:numPr>
          <w:ilvl w:val="1"/>
          <w:numId w:val="39"/>
        </w:numPr>
        <w:shd w:val="clear" w:color="auto" w:fill="FFFFFF"/>
        <w:spacing w:before="225" w:beforeAutospacing="0" w:after="150" w:afterAutospacing="0"/>
        <w:rPr>
          <w:rFonts w:ascii="Arial" w:hAnsi="Arial" w:cs="Arial"/>
          <w:color w:val="333333"/>
          <w:sz w:val="20"/>
          <w:szCs w:val="20"/>
        </w:rPr>
      </w:pPr>
      <w:r>
        <w:rPr>
          <w:rFonts w:ascii="Arial" w:hAnsi="Arial" w:cs="Arial"/>
          <w:color w:val="333333"/>
          <w:sz w:val="20"/>
          <w:szCs w:val="20"/>
        </w:rPr>
        <w:t>EHR</w:t>
      </w:r>
      <w:r w:rsidR="004A6975" w:rsidRPr="00EB285D">
        <w:rPr>
          <w:rFonts w:ascii="Arial" w:hAnsi="Arial" w:cs="Arial"/>
          <w:color w:val="333333"/>
          <w:sz w:val="20"/>
          <w:szCs w:val="20"/>
        </w:rPr>
        <w:t xml:space="preserve"> system that will improve the organization and usability of clinical data, thereby helping patients, health care professionals, and health system leaders coordinate care, promote shared decision-making, and engage in quality improvement efforts</w:t>
      </w:r>
    </w:p>
    <w:p w14:paraId="1D849930" w14:textId="77777777" w:rsidR="004A6975" w:rsidRPr="00EB285D" w:rsidRDefault="004A6975" w:rsidP="00EE4C0A">
      <w:pPr>
        <w:numPr>
          <w:ilvl w:val="1"/>
          <w:numId w:val="39"/>
        </w:numPr>
        <w:autoSpaceDE w:val="0"/>
        <w:autoSpaceDN w:val="0"/>
        <w:adjustRightInd w:val="0"/>
        <w:spacing w:after="240"/>
      </w:pPr>
      <w:r w:rsidRPr="00EB285D">
        <w:rPr>
          <w:color w:val="000000"/>
        </w:rPr>
        <w:t xml:space="preserve">Support the required adoption of an </w:t>
      </w:r>
      <w:r w:rsidR="003578B7">
        <w:rPr>
          <w:color w:val="000000"/>
        </w:rPr>
        <w:t>EHR</w:t>
      </w:r>
      <w:r w:rsidRPr="00EB285D">
        <w:rPr>
          <w:color w:val="000000"/>
        </w:rPr>
        <w:t xml:space="preserve"> system and its meaningful use as specified by the HITECH (Health Information Technology for Economic and Clinical Health Act, and MITECH (Medicaid Information Technology to Enhance Community Health).</w:t>
      </w:r>
    </w:p>
    <w:p w14:paraId="1D849931" w14:textId="77777777" w:rsidR="004A6975" w:rsidRPr="00EB285D" w:rsidRDefault="004A6975" w:rsidP="00EE4C0A">
      <w:pPr>
        <w:numPr>
          <w:ilvl w:val="1"/>
          <w:numId w:val="39"/>
        </w:numPr>
        <w:autoSpaceDE w:val="0"/>
        <w:autoSpaceDN w:val="0"/>
        <w:adjustRightInd w:val="0"/>
        <w:spacing w:after="240"/>
      </w:pPr>
      <w:r w:rsidRPr="00EB285D">
        <w:rPr>
          <w:color w:val="000000"/>
        </w:rPr>
        <w:t xml:space="preserve">Ensure that screeners and intervention resources of brief intervention and referral to treatment (SBIRT) (i.e., common data elements) are incorporated into routine practice for implementation, record-tracking, reimbursement, quality of care (follow-up), and development of performance indicators to inform shared clinical decision-making. </w:t>
      </w:r>
    </w:p>
    <w:p w14:paraId="1D849932" w14:textId="77777777" w:rsidR="004A6975" w:rsidRPr="00EB285D" w:rsidRDefault="004A6975" w:rsidP="00EE4C0A">
      <w:pPr>
        <w:numPr>
          <w:ilvl w:val="1"/>
          <w:numId w:val="39"/>
        </w:numPr>
        <w:spacing w:after="240"/>
      </w:pPr>
      <w:r w:rsidRPr="00EB285D">
        <w:t>Speech-to-text functionality that further eases the process by eliminating the need for typing notes</w:t>
      </w:r>
    </w:p>
    <w:p w14:paraId="1D849933" w14:textId="77777777" w:rsidR="004A6975" w:rsidRPr="00EB285D" w:rsidRDefault="004A6975" w:rsidP="00EE4C0A">
      <w:pPr>
        <w:numPr>
          <w:ilvl w:val="1"/>
          <w:numId w:val="39"/>
        </w:numPr>
        <w:spacing w:after="240"/>
      </w:pPr>
      <w:r w:rsidRPr="00EB285D">
        <w:t>Insurance claim filing that supports determination of accurate International Code of Diseases (ICD) and current procedural terminology (CPT) codes to file insurance claims.</w:t>
      </w:r>
    </w:p>
    <w:p w14:paraId="1D849934" w14:textId="77777777" w:rsidR="004A6975" w:rsidRPr="00EB285D" w:rsidRDefault="004A6975" w:rsidP="00EE4C0A">
      <w:pPr>
        <w:numPr>
          <w:ilvl w:val="1"/>
          <w:numId w:val="39"/>
        </w:numPr>
        <w:spacing w:after="240"/>
      </w:pPr>
      <w:r w:rsidRPr="00EB285D">
        <w:t xml:space="preserve"> </w:t>
      </w:r>
      <w:r w:rsidR="003578B7">
        <w:t>EHR</w:t>
      </w:r>
      <w:r w:rsidRPr="00EB285D">
        <w:t xml:space="preserve"> solution helps users manage all documentation and regulatory requirements for insurance filing and UB-04 (Standard CMS billing)</w:t>
      </w:r>
      <w:r w:rsidR="004849AE">
        <w:t>, and SUD 837</w:t>
      </w:r>
      <w:r w:rsidRPr="00EB285D">
        <w:t xml:space="preserve"> form support</w:t>
      </w:r>
      <w:r w:rsidR="004849AE">
        <w:t>.</w:t>
      </w:r>
    </w:p>
    <w:p w14:paraId="1D849935" w14:textId="77777777" w:rsidR="004A6975" w:rsidRPr="00EB285D" w:rsidRDefault="004A6975" w:rsidP="00EE4C0A">
      <w:pPr>
        <w:numPr>
          <w:ilvl w:val="1"/>
          <w:numId w:val="39"/>
        </w:numPr>
        <w:spacing w:after="240"/>
      </w:pPr>
      <w:r w:rsidRPr="00EB285D">
        <w:t>An integrated billing functionality that allows users to generate bills and email them to patients or insurance companies. Solutions should also help users track the status of their claims and insurance payments in real time.</w:t>
      </w:r>
    </w:p>
    <w:p w14:paraId="1D849936" w14:textId="77777777" w:rsidR="004A6975" w:rsidRPr="00EB285D" w:rsidRDefault="004A6975" w:rsidP="00EE4C0A">
      <w:pPr>
        <w:numPr>
          <w:ilvl w:val="1"/>
          <w:numId w:val="39"/>
        </w:numPr>
        <w:spacing w:after="240"/>
      </w:pPr>
      <w:r w:rsidRPr="00EB285D">
        <w:t>Mid-State Health Network compliant billing and reporting</w:t>
      </w:r>
      <w:r w:rsidR="00E2219F">
        <w:t xml:space="preserve"> (The agency’s Pre-Paid Inpatient Health Plan.  See below for more detail)</w:t>
      </w:r>
    </w:p>
    <w:p w14:paraId="1D849937" w14:textId="77777777" w:rsidR="004A6975" w:rsidRPr="00EB285D" w:rsidRDefault="00EB285D" w:rsidP="00EE4C0A">
      <w:pPr>
        <w:numPr>
          <w:ilvl w:val="1"/>
          <w:numId w:val="39"/>
        </w:numPr>
        <w:spacing w:after="240"/>
      </w:pPr>
      <w:r w:rsidRPr="00EB285D">
        <w:t>E-Prescribing</w:t>
      </w:r>
      <w:r w:rsidR="004A6975" w:rsidRPr="00EB285D">
        <w:t xml:space="preserve"> functionality that allows practitioners to send prescriptions directly from their system to the pharmacy of their patient’s choice.</w:t>
      </w:r>
    </w:p>
    <w:p w14:paraId="1D849938" w14:textId="77777777" w:rsidR="004A6975" w:rsidRPr="00EB285D" w:rsidRDefault="004A6975" w:rsidP="00EE4C0A">
      <w:pPr>
        <w:numPr>
          <w:ilvl w:val="1"/>
          <w:numId w:val="39"/>
        </w:numPr>
        <w:spacing w:after="240"/>
      </w:pPr>
      <w:r w:rsidRPr="00EB285D">
        <w:lastRenderedPageBreak/>
        <w:t>Support HEDIS measures for SUD treatment services including: (a) unhealthy alcohol use screening and follow-up; (b) identification of alcohol and other drug services; (c) initiation and engagement of alcohol and other drug abuse or dependence treatment; (d) medical assistance with smoking and tobacco use cessation; (e) follow-up after emergency department visit for alcohol and other drug abuse or dependence, and (f) standardized efficacy measures</w:t>
      </w:r>
    </w:p>
    <w:p w14:paraId="1D849939" w14:textId="77777777" w:rsidR="004A6975" w:rsidRPr="00EB285D" w:rsidRDefault="004A6975" w:rsidP="00EE4C0A">
      <w:pPr>
        <w:numPr>
          <w:ilvl w:val="1"/>
          <w:numId w:val="39"/>
        </w:numPr>
        <w:spacing w:after="240"/>
      </w:pPr>
      <w:r w:rsidRPr="00EB285D">
        <w:t xml:space="preserve">Support MMRS utilization of Medicaid </w:t>
      </w:r>
      <w:r w:rsidR="003578B7">
        <w:t>EHR</w:t>
      </w:r>
      <w:r w:rsidRPr="00EB285D">
        <w:t xml:space="preserve"> Incentive Program funding to connect to Medicaid primary care providers.</w:t>
      </w:r>
    </w:p>
    <w:p w14:paraId="1D84993A" w14:textId="77777777" w:rsidR="004A6975" w:rsidRPr="00EB285D" w:rsidRDefault="004A6975" w:rsidP="00EE4C0A">
      <w:pPr>
        <w:numPr>
          <w:ilvl w:val="1"/>
          <w:numId w:val="39"/>
        </w:numPr>
        <w:spacing w:after="240"/>
      </w:pPr>
      <w:r w:rsidRPr="00EB285D">
        <w:t>Reduced overhead practice costs and billing errors.</w:t>
      </w:r>
    </w:p>
    <w:p w14:paraId="1D84993B" w14:textId="77777777" w:rsidR="004A6975" w:rsidRPr="00EB285D" w:rsidRDefault="000B39B5" w:rsidP="00EE4C0A">
      <w:pPr>
        <w:numPr>
          <w:ilvl w:val="1"/>
          <w:numId w:val="39"/>
        </w:numPr>
        <w:spacing w:after="240"/>
      </w:pPr>
      <w:r>
        <w:t xml:space="preserve">An </w:t>
      </w:r>
      <w:r w:rsidR="003578B7">
        <w:t>EHR</w:t>
      </w:r>
      <w:r w:rsidR="004A6975" w:rsidRPr="00EB285D">
        <w:t xml:space="preserve"> that will make it easier — and faster — to collect and enter patient data and document treatment protocols </w:t>
      </w:r>
    </w:p>
    <w:p w14:paraId="1D84993C" w14:textId="77777777" w:rsidR="004A6975" w:rsidRPr="00EB285D" w:rsidRDefault="004A6975" w:rsidP="00EE4C0A">
      <w:pPr>
        <w:numPr>
          <w:ilvl w:val="1"/>
          <w:numId w:val="39"/>
        </w:numPr>
        <w:spacing w:after="240"/>
      </w:pPr>
      <w:r w:rsidRPr="00EB285D">
        <w:t>Reduces redundancy of data entry</w:t>
      </w:r>
    </w:p>
    <w:p w14:paraId="1D84993D" w14:textId="77777777" w:rsidR="004A6975" w:rsidRPr="00EB285D" w:rsidRDefault="004A6975" w:rsidP="00EE4C0A">
      <w:pPr>
        <w:numPr>
          <w:ilvl w:val="1"/>
          <w:numId w:val="39"/>
        </w:numPr>
        <w:spacing w:after="240"/>
      </w:pPr>
      <w:r w:rsidRPr="00EB285D">
        <w:t>Save physical space and office supply costs without the need for a chart room.</w:t>
      </w:r>
    </w:p>
    <w:p w14:paraId="1D84993E" w14:textId="77777777" w:rsidR="004A6975" w:rsidRPr="00EB285D" w:rsidRDefault="004A6975" w:rsidP="00EE4C0A">
      <w:pPr>
        <w:numPr>
          <w:ilvl w:val="1"/>
          <w:numId w:val="39"/>
        </w:numPr>
        <w:spacing w:after="240"/>
      </w:pPr>
      <w:r w:rsidRPr="00EB285D">
        <w:t>Expedites and automates the receipt of lab test results.</w:t>
      </w:r>
    </w:p>
    <w:p w14:paraId="1D84993F" w14:textId="77777777" w:rsidR="004A6975" w:rsidRPr="00EB285D" w:rsidRDefault="004A6975" w:rsidP="00EE4C0A">
      <w:pPr>
        <w:numPr>
          <w:ilvl w:val="1"/>
          <w:numId w:val="39"/>
        </w:numPr>
        <w:spacing w:after="240"/>
      </w:pPr>
      <w:r w:rsidRPr="00EB285D">
        <w:t>Organizes information making it easy to find</w:t>
      </w:r>
      <w:r w:rsidR="000B39B5">
        <w:t>,</w:t>
      </w:r>
      <w:r w:rsidRPr="00EB285D">
        <w:t xml:space="preserve"> </w:t>
      </w:r>
      <w:r w:rsidR="007F23D8">
        <w:t xml:space="preserve">and </w:t>
      </w:r>
      <w:r w:rsidRPr="00EB285D">
        <w:t>simplifying quality control.</w:t>
      </w:r>
    </w:p>
    <w:p w14:paraId="1D849940" w14:textId="77777777" w:rsidR="004A6975" w:rsidRPr="00EB285D" w:rsidRDefault="004A6975" w:rsidP="00EE4C0A">
      <w:pPr>
        <w:numPr>
          <w:ilvl w:val="1"/>
          <w:numId w:val="39"/>
        </w:numPr>
        <w:spacing w:after="240"/>
      </w:pPr>
      <w:r w:rsidRPr="00EB285D">
        <w:t>Submits co-signatures on treatment plans, service delivery notes, medical orders, and forms remotely, which reduces unnecessary travel time.</w:t>
      </w:r>
    </w:p>
    <w:p w14:paraId="1D849941" w14:textId="77777777" w:rsidR="004A6975" w:rsidRPr="00EB285D" w:rsidRDefault="004A6975" w:rsidP="00EE4C0A">
      <w:pPr>
        <w:numPr>
          <w:ilvl w:val="1"/>
          <w:numId w:val="39"/>
        </w:numPr>
        <w:spacing w:after="240"/>
      </w:pPr>
      <w:r w:rsidRPr="00EB285D">
        <w:t>Auto alerts and reminders help to ensure that you meet patient’s treatment needs on time.</w:t>
      </w:r>
    </w:p>
    <w:p w14:paraId="1D849942" w14:textId="77777777" w:rsidR="004A6975" w:rsidRPr="00EB285D" w:rsidRDefault="004A6975" w:rsidP="00EE4C0A">
      <w:pPr>
        <w:numPr>
          <w:ilvl w:val="1"/>
          <w:numId w:val="39"/>
        </w:numPr>
        <w:spacing w:after="240"/>
      </w:pPr>
      <w:r w:rsidRPr="00EB285D">
        <w:t>Optimizes admissions capacity with auto-scheduling and pre-admission screening.</w:t>
      </w:r>
    </w:p>
    <w:p w14:paraId="1D849943" w14:textId="77777777" w:rsidR="004A6975" w:rsidRPr="00EB285D" w:rsidRDefault="004A6975" w:rsidP="00EE4C0A">
      <w:pPr>
        <w:numPr>
          <w:ilvl w:val="1"/>
          <w:numId w:val="39"/>
        </w:numPr>
        <w:spacing w:after="240"/>
      </w:pPr>
      <w:r w:rsidRPr="00EB285D">
        <w:t>Optimize utilization with text, email, and voice to remind.</w:t>
      </w:r>
    </w:p>
    <w:p w14:paraId="1D849944" w14:textId="77777777" w:rsidR="004A6975" w:rsidRPr="00EB285D" w:rsidRDefault="004A6975" w:rsidP="00EE4C0A">
      <w:pPr>
        <w:numPr>
          <w:ilvl w:val="1"/>
          <w:numId w:val="39"/>
        </w:numPr>
        <w:spacing w:after="240"/>
      </w:pPr>
      <w:r w:rsidRPr="00EB285D">
        <w:t>Maximizes revenue and decreases data entry with an integrated insurance billing module.</w:t>
      </w:r>
    </w:p>
    <w:p w14:paraId="1D849945" w14:textId="77777777" w:rsidR="004A6975" w:rsidRPr="00EB285D" w:rsidRDefault="004A6975" w:rsidP="00EE4C0A">
      <w:pPr>
        <w:numPr>
          <w:ilvl w:val="1"/>
          <w:numId w:val="39"/>
        </w:numPr>
        <w:spacing w:after="240"/>
      </w:pPr>
      <w:r w:rsidRPr="00EB285D">
        <w:t>Better tools and technology improve communication, staff retention, and employee satisfaction.</w:t>
      </w:r>
    </w:p>
    <w:p w14:paraId="1D849946" w14:textId="77777777" w:rsidR="004A6975" w:rsidRPr="00EB285D" w:rsidRDefault="004A6975" w:rsidP="00EE4C0A">
      <w:pPr>
        <w:numPr>
          <w:ilvl w:val="1"/>
          <w:numId w:val="39"/>
        </w:numPr>
        <w:spacing w:after="240"/>
      </w:pPr>
      <w:r w:rsidRPr="00EB285D">
        <w:t>Performance Measures (Access, Efficiency, Effectiveness and Satisfaction) tracking and reporting</w:t>
      </w:r>
    </w:p>
    <w:p w14:paraId="1D849947" w14:textId="77777777" w:rsidR="004A6975" w:rsidRPr="00EB285D" w:rsidRDefault="004A6975" w:rsidP="00EE4C0A">
      <w:pPr>
        <w:numPr>
          <w:ilvl w:val="1"/>
          <w:numId w:val="39"/>
        </w:numPr>
        <w:spacing w:after="240"/>
      </w:pPr>
      <w:r w:rsidRPr="00EB285D">
        <w:t>Grant Management and Billing</w:t>
      </w:r>
    </w:p>
    <w:p w14:paraId="1D849948" w14:textId="77777777" w:rsidR="006C3864" w:rsidRDefault="004A6975" w:rsidP="00EE4C0A">
      <w:pPr>
        <w:numPr>
          <w:ilvl w:val="1"/>
          <w:numId w:val="39"/>
        </w:numPr>
        <w:spacing w:after="240"/>
      </w:pPr>
      <w:r w:rsidRPr="00EB285D">
        <w:t>Waitlist management and occupancy for In-Patient facilities</w:t>
      </w:r>
    </w:p>
    <w:p w14:paraId="1D849949" w14:textId="77777777" w:rsidR="006C3864" w:rsidRDefault="006C3864">
      <w:pPr>
        <w:spacing w:after="200" w:line="276" w:lineRule="auto"/>
      </w:pPr>
      <w:r>
        <w:br w:type="page"/>
      </w:r>
    </w:p>
    <w:p w14:paraId="1D84994A" w14:textId="77777777" w:rsidR="006C3864" w:rsidRPr="00AD4887" w:rsidRDefault="006C3864" w:rsidP="006C3864">
      <w:pPr>
        <w:pStyle w:val="Heading1"/>
        <w:numPr>
          <w:ilvl w:val="0"/>
          <w:numId w:val="0"/>
        </w:numPr>
        <w:spacing w:line="380" w:lineRule="exact"/>
      </w:pPr>
      <w:bookmarkStart w:id="7" w:name="_Toc60913316"/>
      <w:r>
        <w:lastRenderedPageBreak/>
        <w:t>3</w:t>
      </w:r>
      <w:r>
        <w:tab/>
        <w:t>RFP Overview and Approach</w:t>
      </w:r>
      <w:bookmarkEnd w:id="7"/>
    </w:p>
    <w:p w14:paraId="1D84994B" w14:textId="77777777" w:rsidR="004A6975" w:rsidRDefault="004A6975" w:rsidP="006F4A83">
      <w:pPr>
        <w:spacing w:after="240"/>
        <w:ind w:left="1440"/>
      </w:pPr>
    </w:p>
    <w:p w14:paraId="1D84994C" w14:textId="77777777" w:rsidR="006F4A83" w:rsidRDefault="006F4A83" w:rsidP="00B65FF1">
      <w:pPr>
        <w:spacing w:after="240"/>
        <w:ind w:left="720"/>
      </w:pPr>
      <w:r>
        <w:t xml:space="preserve">Mid-Michigan Recovery Services (MMRS), to ensure the greatest chance of successfully selecting a compatible and </w:t>
      </w:r>
      <w:r w:rsidR="006C47BC">
        <w:t>competitive</w:t>
      </w:r>
      <w:r>
        <w:t xml:space="preserve"> </w:t>
      </w:r>
      <w:r w:rsidR="003578B7">
        <w:t>EHR</w:t>
      </w:r>
      <w:r>
        <w:t xml:space="preserve"> vendor and solution, dedicated considerable staff time and effort to document and agree upon the clinical processes that are in place today.  A thorough understanding of how they operate today, along with a review or the current </w:t>
      </w:r>
      <w:r w:rsidR="003578B7">
        <w:t>EHR</w:t>
      </w:r>
      <w:r>
        <w:t xml:space="preserve"> market and system capabilities, </w:t>
      </w:r>
      <w:r w:rsidR="00B65FF1">
        <w:t>set the basis for developing the list of functionality (Requirements) listed in the RFP.</w:t>
      </w:r>
    </w:p>
    <w:p w14:paraId="1D84994D" w14:textId="77777777" w:rsidR="00B65FF1" w:rsidRDefault="00B65FF1" w:rsidP="00B65FF1">
      <w:pPr>
        <w:spacing w:after="240"/>
        <w:ind w:left="720"/>
      </w:pPr>
      <w:r>
        <w:t xml:space="preserve">The requirements are divided into </w:t>
      </w:r>
      <w:r w:rsidR="00206E60">
        <w:t>three</w:t>
      </w:r>
      <w:r>
        <w:t xml:space="preserve"> sections:</w:t>
      </w:r>
    </w:p>
    <w:p w14:paraId="1D84994E" w14:textId="77777777" w:rsidR="00206E60" w:rsidRDefault="00B65FF1" w:rsidP="00EE4C0A">
      <w:pPr>
        <w:pStyle w:val="ListParagraph"/>
        <w:numPr>
          <w:ilvl w:val="0"/>
          <w:numId w:val="55"/>
        </w:numPr>
        <w:spacing w:after="0"/>
        <w:rPr>
          <w:rFonts w:ascii="Arial" w:hAnsi="Arial" w:cs="Arial"/>
          <w:sz w:val="20"/>
          <w:szCs w:val="20"/>
        </w:rPr>
      </w:pPr>
      <w:r w:rsidRPr="0000451B">
        <w:rPr>
          <w:rFonts w:ascii="Arial" w:hAnsi="Arial" w:cs="Arial"/>
          <w:sz w:val="20"/>
          <w:szCs w:val="20"/>
        </w:rPr>
        <w:t>General Software Capabilities</w:t>
      </w:r>
      <w:r w:rsidR="00206E60">
        <w:rPr>
          <w:rFonts w:ascii="Arial" w:hAnsi="Arial" w:cs="Arial"/>
          <w:sz w:val="20"/>
          <w:szCs w:val="20"/>
        </w:rPr>
        <w:t xml:space="preserve"> (Section 6)</w:t>
      </w:r>
      <w:r w:rsidRPr="0000451B">
        <w:rPr>
          <w:rFonts w:ascii="Arial" w:hAnsi="Arial" w:cs="Arial"/>
          <w:sz w:val="20"/>
          <w:szCs w:val="20"/>
        </w:rPr>
        <w:t>, and</w:t>
      </w:r>
      <w:r w:rsidR="00206E60">
        <w:rPr>
          <w:rFonts w:ascii="Arial" w:hAnsi="Arial" w:cs="Arial"/>
          <w:sz w:val="20"/>
          <w:szCs w:val="20"/>
        </w:rPr>
        <w:t xml:space="preserve"> </w:t>
      </w:r>
    </w:p>
    <w:p w14:paraId="1D84994F" w14:textId="77777777" w:rsidR="00B65FF1" w:rsidRPr="0000451B" w:rsidRDefault="00206E60" w:rsidP="00EE4C0A">
      <w:pPr>
        <w:pStyle w:val="ListParagraph"/>
        <w:numPr>
          <w:ilvl w:val="0"/>
          <w:numId w:val="55"/>
        </w:numPr>
        <w:spacing w:after="0"/>
        <w:rPr>
          <w:rFonts w:ascii="Arial" w:hAnsi="Arial" w:cs="Arial"/>
          <w:sz w:val="20"/>
          <w:szCs w:val="20"/>
        </w:rPr>
      </w:pPr>
      <w:r>
        <w:rPr>
          <w:rFonts w:ascii="Arial" w:hAnsi="Arial" w:cs="Arial"/>
          <w:sz w:val="20"/>
          <w:szCs w:val="20"/>
        </w:rPr>
        <w:t>Software Specifications (Section 7), and</w:t>
      </w:r>
    </w:p>
    <w:p w14:paraId="1D849950" w14:textId="77777777" w:rsidR="00B65FF1" w:rsidRPr="0000451B" w:rsidRDefault="00B65FF1" w:rsidP="00EE4C0A">
      <w:pPr>
        <w:pStyle w:val="ListParagraph"/>
        <w:numPr>
          <w:ilvl w:val="0"/>
          <w:numId w:val="55"/>
        </w:numPr>
        <w:spacing w:after="0"/>
        <w:rPr>
          <w:rFonts w:ascii="Arial" w:hAnsi="Arial" w:cs="Arial"/>
          <w:sz w:val="20"/>
          <w:szCs w:val="20"/>
        </w:rPr>
      </w:pPr>
      <w:r w:rsidRPr="0000451B">
        <w:rPr>
          <w:rFonts w:ascii="Arial" w:hAnsi="Arial" w:cs="Arial"/>
          <w:sz w:val="20"/>
          <w:szCs w:val="20"/>
        </w:rPr>
        <w:t>Mid-Michigan Recovery Services Specific Workflow Requirements</w:t>
      </w:r>
      <w:r w:rsidR="00206E60">
        <w:rPr>
          <w:rFonts w:ascii="Arial" w:hAnsi="Arial" w:cs="Arial"/>
          <w:sz w:val="20"/>
          <w:szCs w:val="20"/>
        </w:rPr>
        <w:t xml:space="preserve"> (Section 8).</w:t>
      </w:r>
    </w:p>
    <w:p w14:paraId="1D849951" w14:textId="77777777" w:rsidR="0000451B" w:rsidRDefault="0000451B" w:rsidP="0000451B">
      <w:pPr>
        <w:pStyle w:val="ListParagraph"/>
        <w:spacing w:after="0"/>
        <w:ind w:left="1800"/>
      </w:pPr>
    </w:p>
    <w:p w14:paraId="1D849952" w14:textId="77777777" w:rsidR="00B65FF1" w:rsidRDefault="00B65FF1" w:rsidP="00B65FF1">
      <w:pPr>
        <w:spacing w:after="240"/>
        <w:ind w:left="720"/>
      </w:pPr>
      <w:r>
        <w:t xml:space="preserve">The initial RFP response review and selection of finalist will be based on </w:t>
      </w:r>
      <w:r w:rsidR="00206E60">
        <w:t>four</w:t>
      </w:r>
      <w:r>
        <w:t xml:space="preserve"> rated areas:</w:t>
      </w:r>
    </w:p>
    <w:p w14:paraId="1D849953" w14:textId="77777777" w:rsidR="00B65FF1" w:rsidRDefault="0000451B" w:rsidP="00EE4C0A">
      <w:pPr>
        <w:pStyle w:val="ListParagraph"/>
        <w:numPr>
          <w:ilvl w:val="0"/>
          <w:numId w:val="57"/>
        </w:numPr>
        <w:spacing w:after="0"/>
        <w:rPr>
          <w:rFonts w:ascii="Arial" w:hAnsi="Arial" w:cs="Arial"/>
          <w:sz w:val="20"/>
          <w:szCs w:val="20"/>
        </w:rPr>
      </w:pPr>
      <w:r w:rsidRPr="0000451B">
        <w:rPr>
          <w:rFonts w:ascii="Arial" w:hAnsi="Arial" w:cs="Arial"/>
          <w:sz w:val="20"/>
          <w:szCs w:val="20"/>
        </w:rPr>
        <w:t>Vendor Profile and General Software Specifications</w:t>
      </w:r>
    </w:p>
    <w:p w14:paraId="1D849954" w14:textId="77777777" w:rsidR="00206E60" w:rsidRPr="0000451B" w:rsidRDefault="00206E60" w:rsidP="00EE4C0A">
      <w:pPr>
        <w:pStyle w:val="ListParagraph"/>
        <w:numPr>
          <w:ilvl w:val="0"/>
          <w:numId w:val="57"/>
        </w:numPr>
        <w:spacing w:after="0"/>
        <w:rPr>
          <w:rFonts w:ascii="Arial" w:hAnsi="Arial" w:cs="Arial"/>
          <w:sz w:val="20"/>
          <w:szCs w:val="20"/>
        </w:rPr>
      </w:pPr>
      <w:r>
        <w:rPr>
          <w:rFonts w:ascii="Arial" w:hAnsi="Arial" w:cs="Arial"/>
          <w:sz w:val="20"/>
          <w:szCs w:val="20"/>
        </w:rPr>
        <w:t xml:space="preserve">Software </w:t>
      </w:r>
      <w:r w:rsidR="000B39B5">
        <w:rPr>
          <w:rFonts w:ascii="Arial" w:hAnsi="Arial" w:cs="Arial"/>
          <w:sz w:val="20"/>
          <w:szCs w:val="20"/>
        </w:rPr>
        <w:t>Specifications</w:t>
      </w:r>
    </w:p>
    <w:p w14:paraId="1D849955" w14:textId="77777777" w:rsidR="0000451B" w:rsidRPr="0000451B" w:rsidRDefault="0000451B" w:rsidP="00EE4C0A">
      <w:pPr>
        <w:pStyle w:val="ListParagraph"/>
        <w:numPr>
          <w:ilvl w:val="0"/>
          <w:numId w:val="57"/>
        </w:numPr>
        <w:spacing w:after="0"/>
        <w:rPr>
          <w:rFonts w:ascii="Arial" w:hAnsi="Arial" w:cs="Arial"/>
          <w:sz w:val="20"/>
          <w:szCs w:val="20"/>
        </w:rPr>
      </w:pPr>
      <w:r w:rsidRPr="0000451B">
        <w:rPr>
          <w:rFonts w:ascii="Arial" w:hAnsi="Arial" w:cs="Arial"/>
          <w:sz w:val="20"/>
          <w:szCs w:val="20"/>
        </w:rPr>
        <w:t>Mid-Michigan Recovery Services Specific workflow requirements, and</w:t>
      </w:r>
    </w:p>
    <w:p w14:paraId="1D849956" w14:textId="77777777" w:rsidR="0000451B" w:rsidRPr="0000451B" w:rsidRDefault="0000451B" w:rsidP="00EE4C0A">
      <w:pPr>
        <w:pStyle w:val="ListParagraph"/>
        <w:numPr>
          <w:ilvl w:val="0"/>
          <w:numId w:val="57"/>
        </w:numPr>
        <w:spacing w:after="0"/>
        <w:rPr>
          <w:rFonts w:ascii="Arial" w:hAnsi="Arial" w:cs="Arial"/>
          <w:sz w:val="20"/>
          <w:szCs w:val="20"/>
        </w:rPr>
      </w:pPr>
      <w:r w:rsidRPr="0000451B">
        <w:rPr>
          <w:rFonts w:ascii="Arial" w:hAnsi="Arial" w:cs="Arial"/>
          <w:sz w:val="20"/>
          <w:szCs w:val="20"/>
        </w:rPr>
        <w:t>Sample Workflow Simulation Scenario</w:t>
      </w:r>
    </w:p>
    <w:p w14:paraId="1D849957" w14:textId="77777777" w:rsidR="0000451B" w:rsidRPr="0000451B" w:rsidRDefault="0000451B" w:rsidP="0000451B">
      <w:pPr>
        <w:pStyle w:val="ListParagraph"/>
        <w:spacing w:after="0"/>
        <w:ind w:left="1440"/>
        <w:rPr>
          <w:rFonts w:ascii="Arial" w:hAnsi="Arial" w:cs="Arial"/>
          <w:sz w:val="20"/>
          <w:szCs w:val="20"/>
        </w:rPr>
      </w:pPr>
    </w:p>
    <w:p w14:paraId="1D849958" w14:textId="77777777" w:rsidR="0000451B" w:rsidRDefault="0000451B" w:rsidP="0000451B">
      <w:pPr>
        <w:pStyle w:val="ListParagraph"/>
        <w:spacing w:after="0"/>
        <w:ind w:left="1080"/>
        <w:rPr>
          <w:rFonts w:ascii="Arial" w:hAnsi="Arial" w:cs="Arial"/>
          <w:sz w:val="20"/>
          <w:szCs w:val="20"/>
        </w:rPr>
      </w:pPr>
      <w:r w:rsidRPr="0000451B">
        <w:rPr>
          <w:rFonts w:ascii="Arial" w:hAnsi="Arial" w:cs="Arial"/>
          <w:sz w:val="20"/>
          <w:szCs w:val="20"/>
        </w:rPr>
        <w:t>Cost proposals will be submitted as a separate sealed bid</w:t>
      </w:r>
      <w:r w:rsidR="00B23AF2">
        <w:rPr>
          <w:rFonts w:ascii="Arial" w:hAnsi="Arial" w:cs="Arial"/>
          <w:sz w:val="20"/>
          <w:szCs w:val="20"/>
        </w:rPr>
        <w:t>.</w:t>
      </w:r>
    </w:p>
    <w:p w14:paraId="1D849959" w14:textId="77777777" w:rsidR="0000451B" w:rsidRDefault="0000451B" w:rsidP="0000451B">
      <w:pPr>
        <w:pStyle w:val="ListParagraph"/>
        <w:spacing w:after="0"/>
        <w:ind w:left="1080"/>
        <w:rPr>
          <w:rFonts w:ascii="Arial" w:hAnsi="Arial" w:cs="Arial"/>
          <w:sz w:val="20"/>
          <w:szCs w:val="20"/>
        </w:rPr>
      </w:pPr>
    </w:p>
    <w:p w14:paraId="1D84995A" w14:textId="77777777" w:rsidR="00F841D1" w:rsidRPr="003305C8" w:rsidRDefault="0000451B" w:rsidP="00F841D1">
      <w:pPr>
        <w:rPr>
          <w:b/>
          <w:sz w:val="22"/>
          <w:szCs w:val="22"/>
        </w:rPr>
      </w:pPr>
      <w:r w:rsidRPr="003305C8">
        <w:rPr>
          <w:sz w:val="22"/>
          <w:szCs w:val="22"/>
        </w:rPr>
        <w:tab/>
      </w:r>
      <w:r w:rsidR="00206E60">
        <w:rPr>
          <w:b/>
          <w:sz w:val="22"/>
          <w:szCs w:val="22"/>
        </w:rPr>
        <w:t xml:space="preserve">Section 6: </w:t>
      </w:r>
      <w:r w:rsidR="00F841D1" w:rsidRPr="003305C8">
        <w:rPr>
          <w:b/>
          <w:sz w:val="22"/>
          <w:szCs w:val="22"/>
        </w:rPr>
        <w:t xml:space="preserve">Vendor Profile and General Software </w:t>
      </w:r>
      <w:r w:rsidR="00206E60">
        <w:rPr>
          <w:b/>
          <w:sz w:val="22"/>
          <w:szCs w:val="22"/>
        </w:rPr>
        <w:t>Functionality</w:t>
      </w:r>
    </w:p>
    <w:p w14:paraId="1D84995B" w14:textId="77777777" w:rsidR="00F841D1" w:rsidRDefault="00F841D1" w:rsidP="00F841D1">
      <w:r>
        <w:rPr>
          <w:b/>
          <w:sz w:val="22"/>
          <w:szCs w:val="22"/>
        </w:rPr>
        <w:tab/>
      </w:r>
      <w:r>
        <w:rPr>
          <w:b/>
          <w:sz w:val="22"/>
          <w:szCs w:val="22"/>
        </w:rPr>
        <w:tab/>
      </w:r>
      <w:r>
        <w:t>Response text requested</w:t>
      </w:r>
    </w:p>
    <w:p w14:paraId="1D84995C" w14:textId="77777777" w:rsidR="00206E60" w:rsidRDefault="00206E60" w:rsidP="00F841D1"/>
    <w:p w14:paraId="1D84995D" w14:textId="77777777" w:rsidR="00206E60" w:rsidRPr="003305C8" w:rsidRDefault="00206E60" w:rsidP="00206E60">
      <w:pPr>
        <w:ind w:firstLine="720"/>
        <w:rPr>
          <w:b/>
          <w:sz w:val="22"/>
          <w:szCs w:val="22"/>
        </w:rPr>
      </w:pPr>
      <w:r>
        <w:rPr>
          <w:b/>
          <w:sz w:val="22"/>
          <w:szCs w:val="22"/>
        </w:rPr>
        <w:t xml:space="preserve">Section 7: </w:t>
      </w:r>
      <w:r w:rsidRPr="003305C8">
        <w:rPr>
          <w:b/>
          <w:sz w:val="22"/>
          <w:szCs w:val="22"/>
        </w:rPr>
        <w:t>Software Specifications</w:t>
      </w:r>
    </w:p>
    <w:p w14:paraId="1D84995E" w14:textId="77777777" w:rsidR="00206E60" w:rsidRPr="00F841D1" w:rsidRDefault="00206E60" w:rsidP="00206E60">
      <w:r>
        <w:rPr>
          <w:b/>
          <w:sz w:val="22"/>
          <w:szCs w:val="22"/>
        </w:rPr>
        <w:tab/>
      </w:r>
      <w:r>
        <w:rPr>
          <w:b/>
          <w:sz w:val="22"/>
          <w:szCs w:val="22"/>
        </w:rPr>
        <w:tab/>
      </w:r>
      <w:r>
        <w:t>Response text requested</w:t>
      </w:r>
    </w:p>
    <w:p w14:paraId="1D84995F" w14:textId="77777777" w:rsidR="0000451B" w:rsidRPr="00F841D1" w:rsidRDefault="0000451B" w:rsidP="00F841D1">
      <w:pPr>
        <w:ind w:left="720"/>
        <w:rPr>
          <w:b/>
          <w:sz w:val="22"/>
          <w:szCs w:val="22"/>
        </w:rPr>
      </w:pPr>
    </w:p>
    <w:p w14:paraId="1D849960" w14:textId="77777777" w:rsidR="00B65FF1" w:rsidRDefault="00B65FF1" w:rsidP="00B65FF1">
      <w:pPr>
        <w:spacing w:after="240"/>
        <w:rPr>
          <w:b/>
          <w:sz w:val="22"/>
          <w:szCs w:val="22"/>
        </w:rPr>
      </w:pPr>
      <w:r w:rsidRPr="00F841D1">
        <w:rPr>
          <w:b/>
          <w:sz w:val="22"/>
          <w:szCs w:val="22"/>
        </w:rPr>
        <w:t xml:space="preserve"> </w:t>
      </w:r>
      <w:r w:rsidR="0000451B" w:rsidRPr="00F841D1">
        <w:rPr>
          <w:b/>
          <w:sz w:val="22"/>
          <w:szCs w:val="22"/>
        </w:rPr>
        <w:tab/>
      </w:r>
      <w:r w:rsidR="00206E60">
        <w:rPr>
          <w:b/>
          <w:sz w:val="22"/>
          <w:szCs w:val="22"/>
        </w:rPr>
        <w:t xml:space="preserve">Section 8: </w:t>
      </w:r>
      <w:r w:rsidR="00F841D1" w:rsidRPr="00F841D1">
        <w:rPr>
          <w:b/>
          <w:sz w:val="22"/>
          <w:szCs w:val="22"/>
        </w:rPr>
        <w:t>Mid-Michigan Recovery Services Specific workflow requirements</w:t>
      </w:r>
    </w:p>
    <w:p w14:paraId="1D849961" w14:textId="77777777" w:rsidR="00D623ED" w:rsidRPr="00ED191C" w:rsidRDefault="00F841D1" w:rsidP="00F841D1">
      <w:pPr>
        <w:spacing w:after="240"/>
        <w:ind w:left="1440"/>
      </w:pPr>
      <w:r>
        <w:t xml:space="preserve">Requirements were drawn from the </w:t>
      </w:r>
      <w:r w:rsidR="00E032FF">
        <w:t xml:space="preserve">As-Is </w:t>
      </w:r>
      <w:r>
        <w:t>Process Workflow documents</w:t>
      </w:r>
      <w:r w:rsidR="00ED191C">
        <w:rPr>
          <w:b/>
          <w:i/>
        </w:rPr>
        <w:t xml:space="preserve"> </w:t>
      </w:r>
      <w:r w:rsidR="00ED191C">
        <w:t xml:space="preserve">(Visio Flows – </w:t>
      </w:r>
      <w:r w:rsidR="00ED191C" w:rsidRPr="00ED191C">
        <w:rPr>
          <w:b/>
        </w:rPr>
        <w:t xml:space="preserve">Attachment </w:t>
      </w:r>
      <w:r w:rsidR="00ED191C">
        <w:rPr>
          <w:b/>
        </w:rPr>
        <w:t xml:space="preserve">1, </w:t>
      </w:r>
      <w:r w:rsidR="00ED191C">
        <w:t>and Process Narratives), created during our workflow sessions.</w:t>
      </w:r>
    </w:p>
    <w:p w14:paraId="1D849962" w14:textId="77777777" w:rsidR="00F841D1" w:rsidRPr="00D623ED" w:rsidRDefault="006C47BC" w:rsidP="00F841D1">
      <w:pPr>
        <w:spacing w:after="240"/>
        <w:ind w:left="1440"/>
        <w:rPr>
          <w:color w:val="4B4B4B"/>
          <w:shd w:val="clear" w:color="auto" w:fill="FFFFFF"/>
        </w:rPr>
      </w:pPr>
      <w:r>
        <w:t>A</w:t>
      </w:r>
      <w:r w:rsidR="00D623ED">
        <w:t xml:space="preserve"> significant percentage of services are covered by Mid-State Health Network</w:t>
      </w:r>
      <w:r w:rsidR="00D623ED" w:rsidRPr="00D623ED">
        <w:t xml:space="preserve">. </w:t>
      </w:r>
      <w:r w:rsidR="00D623ED" w:rsidRPr="00D623ED">
        <w:rPr>
          <w:color w:val="4B4B4B"/>
          <w:shd w:val="clear" w:color="auto" w:fill="FFFFFF"/>
        </w:rPr>
        <w:t>Mid-State Health Network (MSHN) is the Prepaid Inpatient Health Plan (PIHP) for twenty-one Michigan counties, and is in partnership with the Community Mental Health (CMH) agencies of these counties. MSHN, in partnership with the CMH’s and local providers, provides mental health services to adults with severe and persistent mental illness, children with severe emotional disturbance, individuals with intellectual/developmental disabilities, and individuals with substance use disorders.</w:t>
      </w:r>
    </w:p>
    <w:p w14:paraId="1D849963" w14:textId="77777777" w:rsidR="00D623ED" w:rsidRPr="00D623ED" w:rsidRDefault="00D623ED" w:rsidP="00D623ED">
      <w:pPr>
        <w:shd w:val="clear" w:color="auto" w:fill="FFFFFF"/>
        <w:ind w:left="1440"/>
        <w:textAlignment w:val="baseline"/>
        <w:rPr>
          <w:rFonts w:eastAsia="Times New Roman"/>
          <w:color w:val="201F1E"/>
        </w:rPr>
      </w:pPr>
      <w:r w:rsidRPr="00D623ED">
        <w:rPr>
          <w:rFonts w:eastAsia="Times New Roman"/>
          <w:bCs/>
          <w:color w:val="000000"/>
          <w:bdr w:val="none" w:sz="0" w:space="0" w:color="auto" w:frame="1"/>
        </w:rPr>
        <w:t xml:space="preserve">A major component of the MMRS workflow is the interface and dependency on MSHN and </w:t>
      </w:r>
      <w:r w:rsidR="006C47BC">
        <w:rPr>
          <w:rFonts w:eastAsia="Times New Roman"/>
          <w:bCs/>
          <w:color w:val="000000"/>
          <w:bdr w:val="none" w:sz="0" w:space="0" w:color="auto" w:frame="1"/>
        </w:rPr>
        <w:t xml:space="preserve">the </w:t>
      </w:r>
      <w:r w:rsidRPr="00D623ED">
        <w:rPr>
          <w:rFonts w:eastAsia="Times New Roman"/>
          <w:bCs/>
          <w:color w:val="000000"/>
          <w:bdr w:val="none" w:sz="0" w:space="0" w:color="auto" w:frame="1"/>
        </w:rPr>
        <w:t xml:space="preserve">REMI </w:t>
      </w:r>
      <w:r w:rsidR="006C47BC">
        <w:rPr>
          <w:rFonts w:eastAsia="Times New Roman"/>
          <w:bCs/>
          <w:color w:val="000000"/>
          <w:bdr w:val="none" w:sz="0" w:space="0" w:color="auto" w:frame="1"/>
        </w:rPr>
        <w:t xml:space="preserve">software </w:t>
      </w:r>
      <w:r w:rsidRPr="00D623ED">
        <w:rPr>
          <w:rFonts w:eastAsia="Times New Roman"/>
          <w:bCs/>
          <w:color w:val="000000"/>
          <w:bdr w:val="none" w:sz="0" w:space="0" w:color="auto" w:frame="1"/>
        </w:rPr>
        <w:t>for client screening, authorization and billing.</w:t>
      </w:r>
      <w:r w:rsidR="00EB7AD2">
        <w:rPr>
          <w:rFonts w:eastAsia="Times New Roman"/>
          <w:bCs/>
          <w:color w:val="000000"/>
          <w:bdr w:val="none" w:sz="0" w:space="0" w:color="auto" w:frame="1"/>
        </w:rPr>
        <w:t xml:space="preserve"> </w:t>
      </w:r>
      <w:r w:rsidR="00EB7AD2">
        <w:t xml:space="preserve">All treatment providers contracted for MSHN SUD services must use the internet-based information system known as REMI, a product of PCE. </w:t>
      </w:r>
    </w:p>
    <w:p w14:paraId="1D849964" w14:textId="77777777" w:rsidR="00D623ED" w:rsidRPr="00D623ED" w:rsidRDefault="00D623ED" w:rsidP="00D623ED">
      <w:pPr>
        <w:shd w:val="clear" w:color="auto" w:fill="FFFFFF"/>
        <w:ind w:left="1440"/>
        <w:textAlignment w:val="baseline"/>
        <w:rPr>
          <w:rFonts w:eastAsia="Times New Roman"/>
          <w:color w:val="201F1E"/>
        </w:rPr>
      </w:pPr>
      <w:r w:rsidRPr="00D623ED">
        <w:rPr>
          <w:rFonts w:eastAsia="Times New Roman"/>
          <w:color w:val="000000"/>
          <w:bdr w:val="none" w:sz="0" w:space="0" w:color="auto" w:frame="1"/>
        </w:rPr>
        <w:t> </w:t>
      </w:r>
    </w:p>
    <w:p w14:paraId="1D849965" w14:textId="77777777" w:rsidR="00D623ED" w:rsidRPr="00D623ED" w:rsidRDefault="00D623ED" w:rsidP="00D623ED">
      <w:pPr>
        <w:shd w:val="clear" w:color="auto" w:fill="FFFFFF"/>
        <w:ind w:left="1440"/>
        <w:textAlignment w:val="baseline"/>
        <w:rPr>
          <w:rFonts w:eastAsia="Times New Roman"/>
          <w:color w:val="201F1E"/>
        </w:rPr>
      </w:pPr>
      <w:r w:rsidRPr="00D623ED">
        <w:rPr>
          <w:rFonts w:eastAsia="Times New Roman"/>
          <w:bCs/>
          <w:color w:val="000000"/>
          <w:bdr w:val="none" w:sz="0" w:space="0" w:color="auto" w:frame="1"/>
        </w:rPr>
        <w:t>Listed below are the touch points / interfaces identified between MMRS and REMI:</w:t>
      </w:r>
    </w:p>
    <w:p w14:paraId="1D849966" w14:textId="77777777" w:rsidR="00D623ED" w:rsidRPr="00D623ED" w:rsidRDefault="00D623ED" w:rsidP="00EE4C0A">
      <w:pPr>
        <w:numPr>
          <w:ilvl w:val="0"/>
          <w:numId w:val="56"/>
        </w:numPr>
        <w:shd w:val="clear" w:color="auto" w:fill="FFFFFF"/>
        <w:tabs>
          <w:tab w:val="clear" w:pos="720"/>
          <w:tab w:val="num" w:pos="2160"/>
        </w:tabs>
        <w:ind w:left="2160"/>
        <w:textAlignment w:val="baseline"/>
        <w:rPr>
          <w:rFonts w:eastAsia="Times New Roman"/>
          <w:color w:val="000000"/>
        </w:rPr>
      </w:pPr>
      <w:r w:rsidRPr="00D623ED">
        <w:rPr>
          <w:rFonts w:eastAsia="Times New Roman"/>
          <w:bCs/>
          <w:color w:val="000000"/>
          <w:bdr w:val="none" w:sz="0" w:space="0" w:color="auto" w:frame="1"/>
        </w:rPr>
        <w:t>Brief Screening </w:t>
      </w:r>
    </w:p>
    <w:p w14:paraId="1D849967" w14:textId="77777777" w:rsidR="00D623ED" w:rsidRPr="00D623ED" w:rsidRDefault="00D623ED" w:rsidP="00EE4C0A">
      <w:pPr>
        <w:numPr>
          <w:ilvl w:val="0"/>
          <w:numId w:val="56"/>
        </w:numPr>
        <w:shd w:val="clear" w:color="auto" w:fill="FFFFFF"/>
        <w:tabs>
          <w:tab w:val="clear" w:pos="720"/>
          <w:tab w:val="num" w:pos="2160"/>
        </w:tabs>
        <w:ind w:left="2160"/>
        <w:textAlignment w:val="baseline"/>
        <w:rPr>
          <w:rFonts w:eastAsia="Times New Roman"/>
          <w:color w:val="000000"/>
        </w:rPr>
      </w:pPr>
      <w:r w:rsidRPr="00D623ED">
        <w:rPr>
          <w:rFonts w:eastAsia="Times New Roman"/>
          <w:bCs/>
          <w:color w:val="000000"/>
          <w:bdr w:val="none" w:sz="0" w:space="0" w:color="auto" w:frame="1"/>
        </w:rPr>
        <w:t>Initial Admission</w:t>
      </w:r>
    </w:p>
    <w:p w14:paraId="1D849968" w14:textId="77777777" w:rsidR="00D623ED" w:rsidRPr="00D623ED" w:rsidRDefault="00D623ED" w:rsidP="00EE4C0A">
      <w:pPr>
        <w:numPr>
          <w:ilvl w:val="0"/>
          <w:numId w:val="56"/>
        </w:numPr>
        <w:shd w:val="clear" w:color="auto" w:fill="FFFFFF"/>
        <w:tabs>
          <w:tab w:val="clear" w:pos="720"/>
          <w:tab w:val="num" w:pos="2160"/>
        </w:tabs>
        <w:ind w:left="2160"/>
        <w:textAlignment w:val="baseline"/>
        <w:rPr>
          <w:rFonts w:eastAsia="Times New Roman"/>
          <w:color w:val="000000"/>
        </w:rPr>
      </w:pPr>
      <w:r w:rsidRPr="00D623ED">
        <w:rPr>
          <w:rFonts w:eastAsia="Times New Roman"/>
          <w:bCs/>
          <w:color w:val="000000"/>
          <w:bdr w:val="none" w:sz="0" w:space="0" w:color="auto" w:frame="1"/>
        </w:rPr>
        <w:t>Level of Care</w:t>
      </w:r>
    </w:p>
    <w:p w14:paraId="1D849969" w14:textId="77777777" w:rsidR="00D623ED" w:rsidRPr="00D623ED" w:rsidRDefault="00D623ED" w:rsidP="00EE4C0A">
      <w:pPr>
        <w:numPr>
          <w:ilvl w:val="0"/>
          <w:numId w:val="56"/>
        </w:numPr>
        <w:shd w:val="clear" w:color="auto" w:fill="FFFFFF"/>
        <w:tabs>
          <w:tab w:val="clear" w:pos="720"/>
          <w:tab w:val="num" w:pos="2160"/>
        </w:tabs>
        <w:ind w:left="2160"/>
        <w:textAlignment w:val="baseline"/>
        <w:rPr>
          <w:rFonts w:eastAsia="Times New Roman"/>
          <w:color w:val="000000"/>
        </w:rPr>
      </w:pPr>
      <w:r w:rsidRPr="00D623ED">
        <w:rPr>
          <w:rFonts w:eastAsia="Times New Roman"/>
          <w:bCs/>
          <w:color w:val="000000"/>
          <w:bdr w:val="none" w:sz="0" w:space="0" w:color="auto" w:frame="1"/>
        </w:rPr>
        <w:lastRenderedPageBreak/>
        <w:t>Date of Last use</w:t>
      </w:r>
    </w:p>
    <w:p w14:paraId="1D84996A" w14:textId="77777777" w:rsidR="00D623ED" w:rsidRPr="00D623ED" w:rsidRDefault="00D623ED" w:rsidP="00EE4C0A">
      <w:pPr>
        <w:numPr>
          <w:ilvl w:val="0"/>
          <w:numId w:val="56"/>
        </w:numPr>
        <w:shd w:val="clear" w:color="auto" w:fill="FFFFFF"/>
        <w:tabs>
          <w:tab w:val="clear" w:pos="720"/>
          <w:tab w:val="num" w:pos="2160"/>
        </w:tabs>
        <w:ind w:left="2160"/>
        <w:textAlignment w:val="baseline"/>
        <w:rPr>
          <w:rFonts w:eastAsia="Times New Roman"/>
          <w:color w:val="000000"/>
        </w:rPr>
      </w:pPr>
      <w:r w:rsidRPr="00D623ED">
        <w:rPr>
          <w:rFonts w:eastAsia="Times New Roman"/>
          <w:bCs/>
          <w:color w:val="000000"/>
          <w:bdr w:val="none" w:sz="0" w:space="0" w:color="auto" w:frame="1"/>
        </w:rPr>
        <w:t>Signed and uploaded Treatment Plans</w:t>
      </w:r>
    </w:p>
    <w:p w14:paraId="1D84996B" w14:textId="77777777" w:rsidR="00D623ED" w:rsidRPr="00D623ED" w:rsidRDefault="00D623ED" w:rsidP="00EE4C0A">
      <w:pPr>
        <w:numPr>
          <w:ilvl w:val="0"/>
          <w:numId w:val="56"/>
        </w:numPr>
        <w:shd w:val="clear" w:color="auto" w:fill="FFFFFF"/>
        <w:tabs>
          <w:tab w:val="clear" w:pos="720"/>
          <w:tab w:val="num" w:pos="2160"/>
        </w:tabs>
        <w:ind w:left="2160"/>
        <w:textAlignment w:val="baseline"/>
        <w:rPr>
          <w:rFonts w:eastAsia="Times New Roman"/>
          <w:color w:val="000000"/>
        </w:rPr>
      </w:pPr>
      <w:r w:rsidRPr="00D623ED">
        <w:rPr>
          <w:rFonts w:eastAsia="Times New Roman"/>
          <w:bCs/>
          <w:color w:val="000000"/>
          <w:bdr w:val="none" w:sz="0" w:space="0" w:color="auto" w:frame="1"/>
        </w:rPr>
        <w:t>Uploaded Bio/Psy</w:t>
      </w:r>
      <w:r w:rsidR="00E2219F">
        <w:rPr>
          <w:rFonts w:eastAsia="Times New Roman"/>
          <w:bCs/>
          <w:color w:val="000000"/>
          <w:bdr w:val="none" w:sz="0" w:space="0" w:color="auto" w:frame="1"/>
        </w:rPr>
        <w:t>cho</w:t>
      </w:r>
      <w:r w:rsidRPr="00D623ED">
        <w:rPr>
          <w:rFonts w:eastAsia="Times New Roman"/>
          <w:bCs/>
          <w:color w:val="000000"/>
          <w:bdr w:val="none" w:sz="0" w:space="0" w:color="auto" w:frame="1"/>
        </w:rPr>
        <w:t>/Social</w:t>
      </w:r>
      <w:r w:rsidR="00E2219F">
        <w:rPr>
          <w:rFonts w:eastAsia="Times New Roman"/>
          <w:bCs/>
          <w:color w:val="000000"/>
          <w:bdr w:val="none" w:sz="0" w:space="0" w:color="auto" w:frame="1"/>
        </w:rPr>
        <w:t xml:space="preserve"> Assessment</w:t>
      </w:r>
    </w:p>
    <w:p w14:paraId="1D84996C" w14:textId="77777777" w:rsidR="00D623ED" w:rsidRPr="00D623ED" w:rsidRDefault="00D623ED" w:rsidP="00EE4C0A">
      <w:pPr>
        <w:numPr>
          <w:ilvl w:val="0"/>
          <w:numId w:val="56"/>
        </w:numPr>
        <w:shd w:val="clear" w:color="auto" w:fill="FFFFFF"/>
        <w:tabs>
          <w:tab w:val="clear" w:pos="720"/>
          <w:tab w:val="num" w:pos="2160"/>
        </w:tabs>
        <w:ind w:left="2160"/>
        <w:textAlignment w:val="baseline"/>
        <w:rPr>
          <w:rFonts w:eastAsia="Times New Roman"/>
          <w:color w:val="000000"/>
        </w:rPr>
      </w:pPr>
      <w:r w:rsidRPr="00D623ED">
        <w:rPr>
          <w:rFonts w:eastAsia="Times New Roman"/>
          <w:bCs/>
          <w:color w:val="000000"/>
          <w:bdr w:val="none" w:sz="0" w:space="0" w:color="auto" w:frame="1"/>
        </w:rPr>
        <w:t>Reauthorization</w:t>
      </w:r>
    </w:p>
    <w:p w14:paraId="1D84996D" w14:textId="77777777" w:rsidR="00D623ED" w:rsidRPr="00D623ED" w:rsidRDefault="00D623ED" w:rsidP="00EE4C0A">
      <w:pPr>
        <w:numPr>
          <w:ilvl w:val="0"/>
          <w:numId w:val="56"/>
        </w:numPr>
        <w:shd w:val="clear" w:color="auto" w:fill="FFFFFF"/>
        <w:tabs>
          <w:tab w:val="clear" w:pos="720"/>
          <w:tab w:val="num" w:pos="2160"/>
        </w:tabs>
        <w:ind w:left="2160"/>
        <w:textAlignment w:val="baseline"/>
        <w:rPr>
          <w:rFonts w:eastAsia="Times New Roman"/>
          <w:color w:val="000000"/>
        </w:rPr>
      </w:pPr>
      <w:r w:rsidRPr="00D623ED">
        <w:rPr>
          <w:rFonts w:eastAsia="Times New Roman"/>
          <w:bCs/>
          <w:color w:val="000000"/>
          <w:bdr w:val="none" w:sz="0" w:space="0" w:color="auto" w:frame="1"/>
        </w:rPr>
        <w:t>Insurance verification</w:t>
      </w:r>
    </w:p>
    <w:p w14:paraId="1D84996E" w14:textId="77777777" w:rsidR="00D623ED" w:rsidRPr="00D623ED" w:rsidRDefault="00D623ED" w:rsidP="00EE4C0A">
      <w:pPr>
        <w:numPr>
          <w:ilvl w:val="0"/>
          <w:numId w:val="56"/>
        </w:numPr>
        <w:shd w:val="clear" w:color="auto" w:fill="FFFFFF"/>
        <w:tabs>
          <w:tab w:val="clear" w:pos="720"/>
          <w:tab w:val="num" w:pos="2160"/>
        </w:tabs>
        <w:ind w:left="2160"/>
        <w:textAlignment w:val="baseline"/>
        <w:rPr>
          <w:rFonts w:eastAsia="Times New Roman"/>
          <w:color w:val="000000"/>
        </w:rPr>
      </w:pPr>
      <w:r w:rsidRPr="00D623ED">
        <w:rPr>
          <w:rFonts w:eastAsia="Times New Roman"/>
          <w:bCs/>
          <w:color w:val="000000"/>
          <w:bdr w:val="none" w:sz="0" w:space="0" w:color="auto" w:frame="1"/>
        </w:rPr>
        <w:t>Billing Page</w:t>
      </w:r>
    </w:p>
    <w:p w14:paraId="1D84996F" w14:textId="77777777" w:rsidR="00D623ED" w:rsidRPr="00D623ED" w:rsidRDefault="00D623ED" w:rsidP="00EE4C0A">
      <w:pPr>
        <w:numPr>
          <w:ilvl w:val="0"/>
          <w:numId w:val="56"/>
        </w:numPr>
        <w:shd w:val="clear" w:color="auto" w:fill="FFFFFF"/>
        <w:tabs>
          <w:tab w:val="clear" w:pos="720"/>
          <w:tab w:val="num" w:pos="2160"/>
        </w:tabs>
        <w:ind w:left="2160"/>
        <w:textAlignment w:val="baseline"/>
        <w:rPr>
          <w:rFonts w:eastAsia="Times New Roman"/>
          <w:color w:val="000000"/>
        </w:rPr>
      </w:pPr>
      <w:r w:rsidRPr="00D623ED">
        <w:rPr>
          <w:rFonts w:eastAsia="Times New Roman"/>
          <w:bCs/>
          <w:color w:val="000000"/>
          <w:bdr w:val="none" w:sz="0" w:space="0" w:color="auto" w:frame="1"/>
        </w:rPr>
        <w:t>Discharged page </w:t>
      </w:r>
    </w:p>
    <w:p w14:paraId="1D849970" w14:textId="77777777" w:rsidR="00D623ED" w:rsidRPr="00EB7AD2" w:rsidRDefault="00D623ED" w:rsidP="00EE4C0A">
      <w:pPr>
        <w:numPr>
          <w:ilvl w:val="0"/>
          <w:numId w:val="56"/>
        </w:numPr>
        <w:shd w:val="clear" w:color="auto" w:fill="FFFFFF"/>
        <w:tabs>
          <w:tab w:val="clear" w:pos="720"/>
          <w:tab w:val="num" w:pos="2160"/>
        </w:tabs>
        <w:ind w:left="2160"/>
        <w:textAlignment w:val="baseline"/>
        <w:rPr>
          <w:rFonts w:eastAsia="Times New Roman"/>
          <w:color w:val="000000"/>
        </w:rPr>
      </w:pPr>
      <w:r w:rsidRPr="00D623ED">
        <w:rPr>
          <w:rFonts w:eastAsia="Times New Roman"/>
          <w:bCs/>
          <w:color w:val="000000"/>
          <w:bdr w:val="none" w:sz="0" w:space="0" w:color="auto" w:frame="1"/>
        </w:rPr>
        <w:t xml:space="preserve">Case manager and </w:t>
      </w:r>
      <w:r w:rsidR="00B73C3D">
        <w:rPr>
          <w:rFonts w:eastAsia="Times New Roman"/>
          <w:bCs/>
          <w:color w:val="000000"/>
          <w:bdr w:val="none" w:sz="0" w:space="0" w:color="auto" w:frame="1"/>
        </w:rPr>
        <w:t>Peer Recovery</w:t>
      </w:r>
      <w:r w:rsidRPr="00D623ED">
        <w:rPr>
          <w:rFonts w:eastAsia="Times New Roman"/>
          <w:bCs/>
          <w:color w:val="000000"/>
          <w:bdr w:val="none" w:sz="0" w:space="0" w:color="auto" w:frame="1"/>
        </w:rPr>
        <w:t xml:space="preserve"> Coach authorization</w:t>
      </w:r>
    </w:p>
    <w:p w14:paraId="1D849971" w14:textId="77777777" w:rsidR="00EB7AD2" w:rsidRPr="00D623ED" w:rsidRDefault="00EB7AD2" w:rsidP="00EB7AD2">
      <w:pPr>
        <w:shd w:val="clear" w:color="auto" w:fill="FFFFFF"/>
        <w:ind w:left="1440"/>
        <w:textAlignment w:val="baseline"/>
        <w:rPr>
          <w:rFonts w:eastAsia="Times New Roman"/>
          <w:color w:val="000000"/>
        </w:rPr>
      </w:pPr>
    </w:p>
    <w:p w14:paraId="1D849972" w14:textId="77777777" w:rsidR="00D623ED" w:rsidRDefault="00EB7AD2" w:rsidP="00EB7AD2">
      <w:pPr>
        <w:spacing w:after="240"/>
        <w:ind w:left="1440"/>
      </w:pPr>
      <w:r>
        <w:t xml:space="preserve">At the time of publishing this RFP, MSHN only provides an API capability for the billing function utilizing the 837 Professional Claim Version 5010A1 and companion document </w:t>
      </w:r>
      <w:r w:rsidR="00567E3D">
        <w:t>from Mid-state H</w:t>
      </w:r>
      <w:r w:rsidR="00E032FF">
        <w:t>ealth Network PIHP</w:t>
      </w:r>
      <w:r w:rsidR="00ED191C">
        <w:rPr>
          <w:b/>
          <w:i/>
        </w:rPr>
        <w:t>: Attachment 2</w:t>
      </w:r>
      <w:r w:rsidR="00567E3D" w:rsidRPr="00E032FF">
        <w:rPr>
          <w:b/>
          <w:i/>
        </w:rPr>
        <w:t>.</w:t>
      </w:r>
    </w:p>
    <w:p w14:paraId="1D849973" w14:textId="77777777" w:rsidR="00567E3D" w:rsidRPr="00D623ED" w:rsidRDefault="00567E3D" w:rsidP="00EB7AD2">
      <w:pPr>
        <w:spacing w:after="240"/>
        <w:ind w:left="1440"/>
      </w:pPr>
      <w:r>
        <w:t xml:space="preserve">MMRS is looking for creative approaches to easing the dual system requirements </w:t>
      </w:r>
      <w:r w:rsidR="006D7B03">
        <w:t>and</w:t>
      </w:r>
      <w:r w:rsidR="006C47BC">
        <w:t xml:space="preserve"> interfacing </w:t>
      </w:r>
      <w:r w:rsidR="003578B7">
        <w:t>between the selected EH</w:t>
      </w:r>
      <w:r>
        <w:t>R and REMI.</w:t>
      </w:r>
    </w:p>
    <w:p w14:paraId="1D849974" w14:textId="77777777" w:rsidR="00567E3D" w:rsidRDefault="00206E60" w:rsidP="00567E3D">
      <w:pPr>
        <w:ind w:left="720"/>
        <w:rPr>
          <w:b/>
          <w:sz w:val="22"/>
          <w:szCs w:val="22"/>
        </w:rPr>
      </w:pPr>
      <w:r>
        <w:rPr>
          <w:b/>
          <w:sz w:val="22"/>
          <w:szCs w:val="22"/>
        </w:rPr>
        <w:t xml:space="preserve">Section 9: </w:t>
      </w:r>
      <w:r w:rsidR="00567E3D" w:rsidRPr="00567E3D">
        <w:rPr>
          <w:b/>
          <w:sz w:val="22"/>
          <w:szCs w:val="22"/>
        </w:rPr>
        <w:t>Sample Workflow Simulation Scenario</w:t>
      </w:r>
    </w:p>
    <w:p w14:paraId="1D849975" w14:textId="77777777" w:rsidR="006C47BC" w:rsidRDefault="00700E4B" w:rsidP="006C47BC">
      <w:pPr>
        <w:pStyle w:val="Subtitle"/>
        <w:ind w:left="1440"/>
      </w:pPr>
      <w:r>
        <w:t xml:space="preserve">Simulation </w:t>
      </w:r>
      <w:r w:rsidR="006C47BC">
        <w:t>Scenario</w:t>
      </w:r>
    </w:p>
    <w:p w14:paraId="1D849976" w14:textId="77777777" w:rsidR="006D7B03" w:rsidRDefault="006D7B03" w:rsidP="006C47BC">
      <w:pPr>
        <w:pStyle w:val="Subtitle"/>
        <w:ind w:left="1440"/>
        <w:rPr>
          <w:b w:val="0"/>
        </w:rPr>
      </w:pPr>
      <w:r>
        <w:rPr>
          <w:b w:val="0"/>
        </w:rPr>
        <w:t xml:space="preserve">It is MMRS’s intention that the selected vendor will utilize the current (as-is) process workflow documentation in process modeling sessions, during implementation, to create to-be workflows </w:t>
      </w:r>
      <w:r w:rsidR="00700E4B">
        <w:rPr>
          <w:b w:val="0"/>
        </w:rPr>
        <w:t xml:space="preserve">and </w:t>
      </w:r>
      <w:r>
        <w:rPr>
          <w:b w:val="0"/>
        </w:rPr>
        <w:t>define custo</w:t>
      </w:r>
      <w:r w:rsidR="003578B7">
        <w:rPr>
          <w:b w:val="0"/>
        </w:rPr>
        <w:t>mization and tailoring of the EH</w:t>
      </w:r>
      <w:r>
        <w:rPr>
          <w:b w:val="0"/>
        </w:rPr>
        <w:t>R solution.</w:t>
      </w:r>
    </w:p>
    <w:p w14:paraId="1D849977" w14:textId="77777777" w:rsidR="006D7B03" w:rsidRDefault="006D7B03" w:rsidP="006C47BC">
      <w:pPr>
        <w:pStyle w:val="Subtitle"/>
        <w:ind w:left="1440"/>
        <w:rPr>
          <w:b w:val="0"/>
        </w:rPr>
      </w:pPr>
      <w:r>
        <w:rPr>
          <w:b w:val="0"/>
        </w:rPr>
        <w:t xml:space="preserve">To evaluate a vendors approach to fulfilling this requirement and the adaptability of the software solution, a sample as-is workflow (described in detail in </w:t>
      </w:r>
      <w:r w:rsidR="00A64D28">
        <w:rPr>
          <w:b w:val="0"/>
        </w:rPr>
        <w:t>Section 9 – Sample Workflow Simulation Scenario</w:t>
      </w:r>
      <w:r>
        <w:rPr>
          <w:b w:val="0"/>
        </w:rPr>
        <w:t>) is provided.</w:t>
      </w:r>
      <w:r w:rsidR="003305C8">
        <w:rPr>
          <w:b w:val="0"/>
        </w:rPr>
        <w:t xml:space="preserve"> Vendors are asked to submit a to-be solution to the requested workflow.  The response can be in narrative form </w:t>
      </w:r>
      <w:r w:rsidR="00DC714E">
        <w:rPr>
          <w:b w:val="0"/>
        </w:rPr>
        <w:t xml:space="preserve">and/or </w:t>
      </w:r>
      <w:r w:rsidR="003305C8">
        <w:rPr>
          <w:b w:val="0"/>
        </w:rPr>
        <w:t xml:space="preserve">with sample screens, forms and reports.  </w:t>
      </w:r>
    </w:p>
    <w:p w14:paraId="1D849978" w14:textId="77777777" w:rsidR="003305C8" w:rsidRDefault="003305C8" w:rsidP="006C47BC">
      <w:pPr>
        <w:pStyle w:val="Subtitle"/>
        <w:ind w:left="1440"/>
        <w:rPr>
          <w:b w:val="0"/>
        </w:rPr>
      </w:pPr>
      <w:r>
        <w:rPr>
          <w:b w:val="0"/>
        </w:rPr>
        <w:t>The vendors selected for interviews and presentations will be asked to demonstrate the selected workflow through an actual demonstration of the software.</w:t>
      </w:r>
    </w:p>
    <w:p w14:paraId="1D849979" w14:textId="77777777" w:rsidR="00700E4B" w:rsidRPr="006D7B03" w:rsidRDefault="00700E4B" w:rsidP="006C47BC">
      <w:pPr>
        <w:pStyle w:val="Subtitle"/>
        <w:ind w:left="1440"/>
        <w:rPr>
          <w:b w:val="0"/>
        </w:rPr>
      </w:pPr>
      <w:r>
        <w:rPr>
          <w:b w:val="0"/>
        </w:rPr>
        <w:t>The supporting process narratives and associated forms for the selected scenario (Out Patient) have been compiled into a separate file that can be accessed on the MMRS EHR RFP web page.   To ease the use of the document hyperlinks have been established between the narrative references and referenced documents.  Right click and selection of previous screen will allow navigation back to the narrative.</w:t>
      </w:r>
    </w:p>
    <w:p w14:paraId="1D84997A" w14:textId="77777777" w:rsidR="00DE146B" w:rsidRPr="00D623ED" w:rsidRDefault="00DE146B" w:rsidP="00A64D28">
      <w:pPr>
        <w:pStyle w:val="Heading1"/>
        <w:numPr>
          <w:ilvl w:val="0"/>
          <w:numId w:val="0"/>
        </w:numPr>
        <w:spacing w:line="380" w:lineRule="exact"/>
        <w:rPr>
          <w:b w:val="0"/>
          <w:bCs w:val="0"/>
        </w:rPr>
      </w:pPr>
      <w:r w:rsidRPr="00D623ED">
        <w:rPr>
          <w:b w:val="0"/>
          <w:bCs w:val="0"/>
        </w:rPr>
        <w:br w:type="page"/>
      </w:r>
    </w:p>
    <w:p w14:paraId="1D84997B" w14:textId="77777777" w:rsidR="00DE146B" w:rsidRPr="00AD4887" w:rsidRDefault="006C3864" w:rsidP="006C3864">
      <w:pPr>
        <w:pStyle w:val="Heading1"/>
        <w:numPr>
          <w:ilvl w:val="0"/>
          <w:numId w:val="0"/>
        </w:numPr>
        <w:spacing w:line="380" w:lineRule="exact"/>
      </w:pPr>
      <w:bookmarkStart w:id="8" w:name="_Toc60913317"/>
      <w:r>
        <w:lastRenderedPageBreak/>
        <w:t>4</w:t>
      </w:r>
      <w:r>
        <w:tab/>
      </w:r>
      <w:r w:rsidR="00DE146B">
        <w:t xml:space="preserve">Mid-Michigan Recovery Services - </w:t>
      </w:r>
      <w:r w:rsidR="00A64D28">
        <w:t xml:space="preserve">    </w:t>
      </w:r>
      <w:r w:rsidR="00DE146B">
        <w:t>Infrastructure</w:t>
      </w:r>
      <w:bookmarkEnd w:id="8"/>
    </w:p>
    <w:p w14:paraId="1D84997C" w14:textId="77777777" w:rsidR="00DE146B" w:rsidRDefault="00DE146B">
      <w:pPr>
        <w:spacing w:after="200" w:line="276" w:lineRule="auto"/>
        <w:rPr>
          <w:rFonts w:eastAsiaTheme="majorEastAsia"/>
          <w:b/>
          <w:bCs/>
          <w:color w:val="03426D"/>
          <w:sz w:val="40"/>
          <w:szCs w:val="40"/>
        </w:rPr>
      </w:pPr>
    </w:p>
    <w:p w14:paraId="1D84997D" w14:textId="77777777" w:rsidR="00DE146B" w:rsidRPr="00DE146B" w:rsidRDefault="00DE146B" w:rsidP="00DE146B">
      <w:pPr>
        <w:pStyle w:val="BodyTextReferences"/>
        <w:jc w:val="center"/>
        <w:rPr>
          <w:rFonts w:ascii="Segoe UI" w:hAnsi="Segoe UI" w:cs="Segoe UI"/>
          <w:color w:val="548DD4" w:themeColor="text2" w:themeTint="99"/>
          <w:sz w:val="40"/>
          <w:szCs w:val="40"/>
        </w:rPr>
      </w:pPr>
      <w:r w:rsidRPr="00DE146B">
        <w:rPr>
          <w:color w:val="548DD4" w:themeColor="text2" w:themeTint="99"/>
          <w:sz w:val="40"/>
          <w:szCs w:val="40"/>
        </w:rPr>
        <w:t>Status of Technical Infrastructure at MMRS</w:t>
      </w:r>
    </w:p>
    <w:p w14:paraId="1D84997E" w14:textId="77777777" w:rsidR="00DE146B" w:rsidRPr="00011957" w:rsidRDefault="00DE146B" w:rsidP="00DE146B">
      <w:pPr>
        <w:pStyle w:val="BodyTextReferences"/>
        <w:jc w:val="center"/>
        <w:rPr>
          <w:rFonts w:ascii="Segoe UI" w:hAnsi="Segoe UI" w:cs="Segoe UI"/>
          <w:sz w:val="18"/>
          <w:szCs w:val="18"/>
        </w:rPr>
      </w:pPr>
      <w:r w:rsidRPr="00011957">
        <w:t>November 2020</w:t>
      </w:r>
    </w:p>
    <w:p w14:paraId="1D84997F"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r w:rsidR="00135159">
        <w:rPr>
          <w:rFonts w:ascii="Calibri" w:eastAsia="Times New Roman" w:hAnsi="Calibri" w:cs="Calibri"/>
        </w:rPr>
        <w:t xml:space="preserve">  </w:t>
      </w:r>
    </w:p>
    <w:p w14:paraId="1D849980"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32"/>
          <w:szCs w:val="32"/>
        </w:rPr>
        <w:t>Introduction </w:t>
      </w:r>
    </w:p>
    <w:p w14:paraId="1D849981"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xml:space="preserve">MMRS </w:t>
      </w:r>
      <w:r w:rsidR="00E2219F">
        <w:rPr>
          <w:rFonts w:ascii="Calibri" w:eastAsia="Times New Roman" w:hAnsi="Calibri" w:cs="Calibri"/>
        </w:rPr>
        <w:t xml:space="preserve">has </w:t>
      </w:r>
      <w:r w:rsidRPr="00011957">
        <w:rPr>
          <w:rFonts w:ascii="Calibri" w:eastAsia="Times New Roman" w:hAnsi="Calibri" w:cs="Calibri"/>
        </w:rPr>
        <w:t xml:space="preserve">implemented various standards and made improvements in many areas to provide a stable and secure </w:t>
      </w:r>
      <w:r w:rsidR="00E2219F">
        <w:rPr>
          <w:rFonts w:ascii="Calibri" w:eastAsia="Times New Roman" w:hAnsi="Calibri" w:cs="Calibri"/>
        </w:rPr>
        <w:t>technical infrastructure</w:t>
      </w:r>
      <w:r w:rsidRPr="00011957">
        <w:rPr>
          <w:rFonts w:ascii="Calibri" w:eastAsia="Times New Roman" w:hAnsi="Calibri" w:cs="Calibri"/>
        </w:rPr>
        <w:t>. Below is a description of the current state of IT at MMRS, as well as a mention of areas to improve/update in the future.   </w:t>
      </w:r>
    </w:p>
    <w:p w14:paraId="1D849982"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83"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32"/>
          <w:szCs w:val="32"/>
        </w:rPr>
        <w:t>Workstations </w:t>
      </w:r>
    </w:p>
    <w:p w14:paraId="1D849984"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The standard issue laptop computer is either a Dell Latitude or Lenovo ThinkPad T-series. The base config</w:t>
      </w:r>
      <w:r w:rsidR="00DC714E">
        <w:rPr>
          <w:rFonts w:ascii="Calibri" w:eastAsia="Times New Roman" w:hAnsi="Calibri" w:cs="Calibri"/>
        </w:rPr>
        <w:t>uration</w:t>
      </w:r>
      <w:r w:rsidRPr="00011957">
        <w:rPr>
          <w:rFonts w:ascii="Calibri" w:eastAsia="Times New Roman" w:hAnsi="Calibri" w:cs="Calibri"/>
        </w:rPr>
        <w:t xml:space="preserve"> is as follows: </w:t>
      </w:r>
    </w:p>
    <w:p w14:paraId="1D849985" w14:textId="77777777" w:rsidR="00DE146B" w:rsidRPr="00011957" w:rsidRDefault="00DE146B" w:rsidP="00EE4C0A">
      <w:pPr>
        <w:numPr>
          <w:ilvl w:val="0"/>
          <w:numId w:val="50"/>
        </w:numPr>
        <w:ind w:left="360" w:firstLine="0"/>
        <w:textAlignment w:val="baseline"/>
        <w:rPr>
          <w:rFonts w:ascii="Calibri" w:eastAsia="Times New Roman" w:hAnsi="Calibri" w:cs="Calibri"/>
        </w:rPr>
      </w:pPr>
      <w:r w:rsidRPr="00011957">
        <w:rPr>
          <w:rFonts w:ascii="Calibri" w:eastAsia="Times New Roman" w:hAnsi="Calibri" w:cs="Calibri"/>
        </w:rPr>
        <w:t>Windows 10 Pro </w:t>
      </w:r>
    </w:p>
    <w:p w14:paraId="1D849986" w14:textId="77777777" w:rsidR="00DE146B" w:rsidRPr="00011957" w:rsidRDefault="00DE146B" w:rsidP="00EE4C0A">
      <w:pPr>
        <w:numPr>
          <w:ilvl w:val="0"/>
          <w:numId w:val="50"/>
        </w:numPr>
        <w:ind w:left="360" w:firstLine="0"/>
        <w:textAlignment w:val="baseline"/>
        <w:rPr>
          <w:rFonts w:ascii="Calibri" w:eastAsia="Times New Roman" w:hAnsi="Calibri" w:cs="Calibri"/>
        </w:rPr>
      </w:pPr>
      <w:r w:rsidRPr="00011957">
        <w:rPr>
          <w:rFonts w:ascii="Calibri" w:eastAsia="Times New Roman" w:hAnsi="Calibri" w:cs="Calibri"/>
        </w:rPr>
        <w:t>Core i5 Processor </w:t>
      </w:r>
    </w:p>
    <w:p w14:paraId="1D849987" w14:textId="77777777" w:rsidR="00DE146B" w:rsidRPr="00011957" w:rsidRDefault="00DE146B" w:rsidP="00EE4C0A">
      <w:pPr>
        <w:numPr>
          <w:ilvl w:val="0"/>
          <w:numId w:val="51"/>
        </w:numPr>
        <w:ind w:left="360" w:firstLine="0"/>
        <w:textAlignment w:val="baseline"/>
        <w:rPr>
          <w:rFonts w:ascii="Calibri" w:eastAsia="Times New Roman" w:hAnsi="Calibri" w:cs="Calibri"/>
        </w:rPr>
      </w:pPr>
      <w:r w:rsidRPr="00011957">
        <w:rPr>
          <w:rFonts w:ascii="Calibri" w:eastAsia="Times New Roman" w:hAnsi="Calibri" w:cs="Calibri"/>
        </w:rPr>
        <w:t>8 GB of RAM </w:t>
      </w:r>
    </w:p>
    <w:p w14:paraId="1D849988" w14:textId="77777777" w:rsidR="00DE146B" w:rsidRPr="00011957" w:rsidRDefault="00DE146B" w:rsidP="00EE4C0A">
      <w:pPr>
        <w:numPr>
          <w:ilvl w:val="0"/>
          <w:numId w:val="51"/>
        </w:numPr>
        <w:ind w:left="360" w:firstLine="0"/>
        <w:textAlignment w:val="baseline"/>
        <w:rPr>
          <w:rFonts w:ascii="Calibri" w:eastAsia="Times New Roman" w:hAnsi="Calibri" w:cs="Calibri"/>
        </w:rPr>
      </w:pPr>
      <w:r w:rsidRPr="00011957">
        <w:rPr>
          <w:rFonts w:ascii="Calibri" w:eastAsia="Times New Roman" w:hAnsi="Calibri" w:cs="Calibri"/>
        </w:rPr>
        <w:t>256 GB SSD </w:t>
      </w:r>
    </w:p>
    <w:p w14:paraId="1D849989"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The standard desktop issue is a Dell Optiplex 3000 or 5000 series which has the base config</w:t>
      </w:r>
      <w:r w:rsidR="00DC714E">
        <w:rPr>
          <w:rFonts w:ascii="Calibri" w:eastAsia="Times New Roman" w:hAnsi="Calibri" w:cs="Calibri"/>
        </w:rPr>
        <w:t xml:space="preserve">uration </w:t>
      </w:r>
      <w:r w:rsidRPr="00011957">
        <w:rPr>
          <w:rFonts w:ascii="Calibri" w:eastAsia="Times New Roman" w:hAnsi="Calibri" w:cs="Calibri"/>
        </w:rPr>
        <w:t>of: </w:t>
      </w:r>
    </w:p>
    <w:p w14:paraId="1D84998A" w14:textId="77777777" w:rsidR="00DE146B" w:rsidRPr="00011957" w:rsidRDefault="00DE146B" w:rsidP="00EE4C0A">
      <w:pPr>
        <w:numPr>
          <w:ilvl w:val="0"/>
          <w:numId w:val="52"/>
        </w:numPr>
        <w:ind w:left="360" w:firstLine="0"/>
        <w:textAlignment w:val="baseline"/>
        <w:rPr>
          <w:rFonts w:ascii="Calibri" w:eastAsia="Times New Roman" w:hAnsi="Calibri" w:cs="Calibri"/>
        </w:rPr>
      </w:pPr>
      <w:r w:rsidRPr="00011957">
        <w:rPr>
          <w:rFonts w:ascii="Calibri" w:eastAsia="Times New Roman" w:hAnsi="Calibri" w:cs="Calibri"/>
        </w:rPr>
        <w:t>Windows 10 Pro </w:t>
      </w:r>
    </w:p>
    <w:p w14:paraId="1D84998B" w14:textId="77777777" w:rsidR="00DE146B" w:rsidRPr="00011957" w:rsidRDefault="00DE146B" w:rsidP="00EE4C0A">
      <w:pPr>
        <w:numPr>
          <w:ilvl w:val="0"/>
          <w:numId w:val="52"/>
        </w:numPr>
        <w:ind w:left="360" w:firstLine="0"/>
        <w:textAlignment w:val="baseline"/>
        <w:rPr>
          <w:rFonts w:ascii="Calibri" w:eastAsia="Times New Roman" w:hAnsi="Calibri" w:cs="Calibri"/>
        </w:rPr>
      </w:pPr>
      <w:r w:rsidRPr="00011957">
        <w:rPr>
          <w:rFonts w:ascii="Calibri" w:eastAsia="Times New Roman" w:hAnsi="Calibri" w:cs="Calibri"/>
        </w:rPr>
        <w:t>Core i5 Processor </w:t>
      </w:r>
    </w:p>
    <w:p w14:paraId="1D84998C" w14:textId="77777777" w:rsidR="00DE146B" w:rsidRPr="00011957" w:rsidRDefault="00DE146B" w:rsidP="00EE4C0A">
      <w:pPr>
        <w:numPr>
          <w:ilvl w:val="0"/>
          <w:numId w:val="53"/>
        </w:numPr>
        <w:ind w:left="360" w:firstLine="0"/>
        <w:textAlignment w:val="baseline"/>
        <w:rPr>
          <w:rFonts w:ascii="Calibri" w:eastAsia="Times New Roman" w:hAnsi="Calibri" w:cs="Calibri"/>
        </w:rPr>
      </w:pPr>
      <w:r w:rsidRPr="00011957">
        <w:rPr>
          <w:rFonts w:ascii="Calibri" w:eastAsia="Times New Roman" w:hAnsi="Calibri" w:cs="Calibri"/>
        </w:rPr>
        <w:t>8 GB of RAM </w:t>
      </w:r>
    </w:p>
    <w:p w14:paraId="1D84998D" w14:textId="77777777" w:rsidR="00DE146B" w:rsidRPr="00011957" w:rsidRDefault="00DE146B" w:rsidP="00EE4C0A">
      <w:pPr>
        <w:numPr>
          <w:ilvl w:val="0"/>
          <w:numId w:val="53"/>
        </w:numPr>
        <w:ind w:left="360" w:firstLine="0"/>
        <w:textAlignment w:val="baseline"/>
        <w:rPr>
          <w:rFonts w:ascii="Calibri" w:eastAsia="Times New Roman" w:hAnsi="Calibri" w:cs="Calibri"/>
        </w:rPr>
      </w:pPr>
      <w:r w:rsidRPr="00011957">
        <w:rPr>
          <w:rFonts w:ascii="Calibri" w:eastAsia="Times New Roman" w:hAnsi="Calibri" w:cs="Calibri"/>
        </w:rPr>
        <w:t>256 GB SSD </w:t>
      </w:r>
    </w:p>
    <w:p w14:paraId="1D84998E"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Some older workstations do not meet these specifications, but all workstations are running Windows 10 Pro. All future workstations will meet these minimum specifications. These specifications will be updated as the need arises (i.e. switching to 16 GB of RAM as the minimum). </w:t>
      </w:r>
    </w:p>
    <w:p w14:paraId="1D84998F"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90"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32"/>
          <w:szCs w:val="32"/>
        </w:rPr>
        <w:t>Print, Scan, Fax </w:t>
      </w:r>
    </w:p>
    <w:p w14:paraId="1D849991"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There are two multifunction Canon copiers at the main office with capabilities to print, copy, scan, and fax. There are various multifunction printers (i.e. Brother MFP series) at the houses and for individual use around the offices.   </w:t>
      </w:r>
    </w:p>
    <w:p w14:paraId="1D849992"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26"/>
          <w:szCs w:val="26"/>
        </w:rPr>
        <w:t>Printer Inventory: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3105"/>
      </w:tblGrid>
      <w:tr w:rsidR="00DE146B" w:rsidRPr="00011957" w14:paraId="1D849995" w14:textId="77777777" w:rsidTr="003F657E">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1D849993"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Printer Model:  Canon 4251 </w:t>
            </w:r>
          </w:p>
        </w:tc>
        <w:tc>
          <w:tcPr>
            <w:tcW w:w="3105" w:type="dxa"/>
            <w:tcBorders>
              <w:top w:val="single" w:sz="6" w:space="0" w:color="auto"/>
              <w:left w:val="nil"/>
              <w:bottom w:val="single" w:sz="6" w:space="0" w:color="auto"/>
              <w:right w:val="single" w:sz="6" w:space="0" w:color="auto"/>
            </w:tcBorders>
            <w:shd w:val="clear" w:color="auto" w:fill="auto"/>
            <w:hideMark/>
          </w:tcPr>
          <w:p w14:paraId="1D849994"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Location: Front of office, room 212 </w:t>
            </w:r>
          </w:p>
        </w:tc>
      </w:tr>
      <w:tr w:rsidR="00DE146B" w:rsidRPr="00011957" w14:paraId="1D849998" w14:textId="77777777" w:rsidTr="003F657E">
        <w:tc>
          <w:tcPr>
            <w:tcW w:w="3105" w:type="dxa"/>
            <w:tcBorders>
              <w:top w:val="nil"/>
              <w:left w:val="single" w:sz="6" w:space="0" w:color="auto"/>
              <w:bottom w:val="single" w:sz="6" w:space="0" w:color="auto"/>
              <w:right w:val="single" w:sz="6" w:space="0" w:color="auto"/>
            </w:tcBorders>
            <w:shd w:val="clear" w:color="auto" w:fill="auto"/>
            <w:hideMark/>
          </w:tcPr>
          <w:p w14:paraId="1D849996"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Printer Model: Canon 3525i </w:t>
            </w:r>
          </w:p>
        </w:tc>
        <w:tc>
          <w:tcPr>
            <w:tcW w:w="3105" w:type="dxa"/>
            <w:tcBorders>
              <w:top w:val="nil"/>
              <w:left w:val="nil"/>
              <w:bottom w:val="single" w:sz="6" w:space="0" w:color="auto"/>
              <w:right w:val="single" w:sz="6" w:space="0" w:color="auto"/>
            </w:tcBorders>
            <w:shd w:val="clear" w:color="auto" w:fill="auto"/>
            <w:hideMark/>
          </w:tcPr>
          <w:p w14:paraId="1D849997"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Location: Suite 225 Hallway </w:t>
            </w:r>
          </w:p>
        </w:tc>
      </w:tr>
      <w:tr w:rsidR="00DE146B" w:rsidRPr="00011957" w14:paraId="1D84999B" w14:textId="77777777" w:rsidTr="003F657E">
        <w:tc>
          <w:tcPr>
            <w:tcW w:w="3105" w:type="dxa"/>
            <w:tcBorders>
              <w:top w:val="nil"/>
              <w:left w:val="single" w:sz="6" w:space="0" w:color="auto"/>
              <w:bottom w:val="single" w:sz="6" w:space="0" w:color="auto"/>
              <w:right w:val="single" w:sz="6" w:space="0" w:color="auto"/>
            </w:tcBorders>
            <w:shd w:val="clear" w:color="auto" w:fill="auto"/>
            <w:hideMark/>
          </w:tcPr>
          <w:p w14:paraId="1D849999"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Printer Model: HP Colorjet CP3525n </w:t>
            </w:r>
          </w:p>
        </w:tc>
        <w:tc>
          <w:tcPr>
            <w:tcW w:w="3105" w:type="dxa"/>
            <w:tcBorders>
              <w:top w:val="nil"/>
              <w:left w:val="nil"/>
              <w:bottom w:val="single" w:sz="6" w:space="0" w:color="auto"/>
              <w:right w:val="single" w:sz="6" w:space="0" w:color="auto"/>
            </w:tcBorders>
            <w:shd w:val="clear" w:color="auto" w:fill="auto"/>
            <w:hideMark/>
          </w:tcPr>
          <w:p w14:paraId="1D84999A"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Location: Susan’s office </w:t>
            </w:r>
          </w:p>
        </w:tc>
      </w:tr>
      <w:tr w:rsidR="00DE146B" w:rsidRPr="00011957" w14:paraId="1D84999E" w14:textId="77777777" w:rsidTr="003F657E">
        <w:tc>
          <w:tcPr>
            <w:tcW w:w="3105" w:type="dxa"/>
            <w:tcBorders>
              <w:top w:val="nil"/>
              <w:left w:val="single" w:sz="6" w:space="0" w:color="auto"/>
              <w:bottom w:val="single" w:sz="6" w:space="0" w:color="auto"/>
              <w:right w:val="single" w:sz="6" w:space="0" w:color="auto"/>
            </w:tcBorders>
            <w:shd w:val="clear" w:color="auto" w:fill="auto"/>
            <w:hideMark/>
          </w:tcPr>
          <w:p w14:paraId="1D84999C"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Printer Model: HP laserjet 4100N </w:t>
            </w:r>
          </w:p>
        </w:tc>
        <w:tc>
          <w:tcPr>
            <w:tcW w:w="3105" w:type="dxa"/>
            <w:tcBorders>
              <w:top w:val="nil"/>
              <w:left w:val="nil"/>
              <w:bottom w:val="single" w:sz="6" w:space="0" w:color="auto"/>
              <w:right w:val="single" w:sz="6" w:space="0" w:color="auto"/>
            </w:tcBorders>
            <w:shd w:val="clear" w:color="auto" w:fill="auto"/>
            <w:hideMark/>
          </w:tcPr>
          <w:p w14:paraId="1D84999D"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Location: Board room </w:t>
            </w:r>
          </w:p>
        </w:tc>
      </w:tr>
      <w:tr w:rsidR="00DE146B" w:rsidRPr="00011957" w14:paraId="1D8499A1" w14:textId="77777777" w:rsidTr="003F657E">
        <w:tc>
          <w:tcPr>
            <w:tcW w:w="3105" w:type="dxa"/>
            <w:tcBorders>
              <w:top w:val="nil"/>
              <w:left w:val="single" w:sz="6" w:space="0" w:color="auto"/>
              <w:bottom w:val="single" w:sz="6" w:space="0" w:color="auto"/>
              <w:right w:val="single" w:sz="6" w:space="0" w:color="auto"/>
            </w:tcBorders>
            <w:shd w:val="clear" w:color="auto" w:fill="auto"/>
            <w:hideMark/>
          </w:tcPr>
          <w:p w14:paraId="1D84999F"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Printer Model: Brother MFC-LW2700 </w:t>
            </w:r>
          </w:p>
        </w:tc>
        <w:tc>
          <w:tcPr>
            <w:tcW w:w="3105" w:type="dxa"/>
            <w:tcBorders>
              <w:top w:val="nil"/>
              <w:left w:val="nil"/>
              <w:bottom w:val="single" w:sz="6" w:space="0" w:color="auto"/>
              <w:right w:val="single" w:sz="6" w:space="0" w:color="auto"/>
            </w:tcBorders>
            <w:shd w:val="clear" w:color="auto" w:fill="auto"/>
            <w:hideMark/>
          </w:tcPr>
          <w:p w14:paraId="1D8499A0"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Location: Aaron/Fadis Office </w:t>
            </w:r>
          </w:p>
        </w:tc>
      </w:tr>
      <w:tr w:rsidR="00DE146B" w:rsidRPr="00011957" w14:paraId="1D8499A4" w14:textId="77777777" w:rsidTr="003F657E">
        <w:tc>
          <w:tcPr>
            <w:tcW w:w="3105" w:type="dxa"/>
            <w:tcBorders>
              <w:top w:val="nil"/>
              <w:left w:val="single" w:sz="6" w:space="0" w:color="auto"/>
              <w:bottom w:val="single" w:sz="6" w:space="0" w:color="auto"/>
              <w:right w:val="single" w:sz="6" w:space="0" w:color="auto"/>
            </w:tcBorders>
            <w:shd w:val="clear" w:color="auto" w:fill="auto"/>
            <w:hideMark/>
          </w:tcPr>
          <w:p w14:paraId="1D8499A2"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Printer Model: Brother HL2300D </w:t>
            </w:r>
          </w:p>
        </w:tc>
        <w:tc>
          <w:tcPr>
            <w:tcW w:w="3105" w:type="dxa"/>
            <w:tcBorders>
              <w:top w:val="nil"/>
              <w:left w:val="nil"/>
              <w:bottom w:val="single" w:sz="6" w:space="0" w:color="auto"/>
              <w:right w:val="single" w:sz="6" w:space="0" w:color="auto"/>
            </w:tcBorders>
            <w:shd w:val="clear" w:color="auto" w:fill="auto"/>
            <w:hideMark/>
          </w:tcPr>
          <w:p w14:paraId="1D8499A3"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 xml:space="preserve">Connection: USB to MMRS-77 (COUNSELORHH) </w:t>
            </w:r>
            <w:r w:rsidR="00AC2471">
              <w:rPr>
                <w:rFonts w:ascii="Calibri" w:eastAsia="Times New Roman" w:hAnsi="Calibri" w:cs="Calibri"/>
              </w:rPr>
              <w:t>–</w:t>
            </w:r>
            <w:r w:rsidRPr="00011957">
              <w:rPr>
                <w:rFonts w:ascii="Calibri" w:eastAsia="Times New Roman" w:hAnsi="Calibri" w:cs="Calibri"/>
              </w:rPr>
              <w:t xml:space="preserve"> </w:t>
            </w:r>
            <w:r w:rsidR="00AC2471">
              <w:rPr>
                <w:rFonts w:ascii="Calibri" w:eastAsia="Times New Roman" w:hAnsi="Calibri" w:cs="Calibri"/>
              </w:rPr>
              <w:t>Holden House (</w:t>
            </w:r>
            <w:r w:rsidRPr="00011957">
              <w:rPr>
                <w:rFonts w:ascii="Calibri" w:eastAsia="Times New Roman" w:hAnsi="Calibri" w:cs="Calibri"/>
              </w:rPr>
              <w:t>HH</w:t>
            </w:r>
            <w:r w:rsidR="00AC2471">
              <w:rPr>
                <w:rFonts w:ascii="Calibri" w:eastAsia="Times New Roman" w:hAnsi="Calibri" w:cs="Calibri"/>
              </w:rPr>
              <w:t>)</w:t>
            </w:r>
            <w:r w:rsidRPr="00011957">
              <w:rPr>
                <w:rFonts w:ascii="Calibri" w:eastAsia="Times New Roman" w:hAnsi="Calibri" w:cs="Calibri"/>
              </w:rPr>
              <w:t> </w:t>
            </w:r>
          </w:p>
        </w:tc>
      </w:tr>
      <w:tr w:rsidR="00DE146B" w:rsidRPr="00011957" w14:paraId="1D8499A7" w14:textId="77777777" w:rsidTr="003F657E">
        <w:tc>
          <w:tcPr>
            <w:tcW w:w="3105" w:type="dxa"/>
            <w:tcBorders>
              <w:top w:val="nil"/>
              <w:left w:val="single" w:sz="6" w:space="0" w:color="auto"/>
              <w:bottom w:val="single" w:sz="6" w:space="0" w:color="auto"/>
              <w:right w:val="single" w:sz="6" w:space="0" w:color="auto"/>
            </w:tcBorders>
            <w:shd w:val="clear" w:color="auto" w:fill="auto"/>
            <w:hideMark/>
          </w:tcPr>
          <w:p w14:paraId="1D8499A5"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Printer Model: MFC L2740DW HH </w:t>
            </w:r>
          </w:p>
        </w:tc>
        <w:tc>
          <w:tcPr>
            <w:tcW w:w="3105" w:type="dxa"/>
            <w:tcBorders>
              <w:top w:val="nil"/>
              <w:left w:val="nil"/>
              <w:bottom w:val="single" w:sz="6" w:space="0" w:color="auto"/>
              <w:right w:val="single" w:sz="6" w:space="0" w:color="auto"/>
            </w:tcBorders>
            <w:shd w:val="clear" w:color="auto" w:fill="auto"/>
            <w:hideMark/>
          </w:tcPr>
          <w:p w14:paraId="1D8499A6"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Connection: USB to MMRS-83 (HHTECH-PC), shared off of 83 to other computers in building -HH </w:t>
            </w:r>
          </w:p>
        </w:tc>
      </w:tr>
      <w:tr w:rsidR="00DE146B" w:rsidRPr="00011957" w14:paraId="1D8499AA" w14:textId="77777777" w:rsidTr="003F657E">
        <w:tc>
          <w:tcPr>
            <w:tcW w:w="3105" w:type="dxa"/>
            <w:tcBorders>
              <w:top w:val="nil"/>
              <w:left w:val="single" w:sz="6" w:space="0" w:color="auto"/>
              <w:bottom w:val="single" w:sz="6" w:space="0" w:color="auto"/>
              <w:right w:val="single" w:sz="6" w:space="0" w:color="auto"/>
            </w:tcBorders>
            <w:shd w:val="clear" w:color="auto" w:fill="auto"/>
            <w:hideMark/>
          </w:tcPr>
          <w:p w14:paraId="1D8499A8"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Printer Model: HP Deskjet 1000 </w:t>
            </w:r>
          </w:p>
        </w:tc>
        <w:tc>
          <w:tcPr>
            <w:tcW w:w="3105" w:type="dxa"/>
            <w:tcBorders>
              <w:top w:val="nil"/>
              <w:left w:val="nil"/>
              <w:bottom w:val="single" w:sz="6" w:space="0" w:color="auto"/>
              <w:right w:val="single" w:sz="6" w:space="0" w:color="auto"/>
            </w:tcBorders>
            <w:shd w:val="clear" w:color="auto" w:fill="auto"/>
            <w:hideMark/>
          </w:tcPr>
          <w:p w14:paraId="1D8499A9"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 xml:space="preserve">Connection: USB to MMRS-77 </w:t>
            </w:r>
            <w:r w:rsidR="00AC2471">
              <w:rPr>
                <w:rFonts w:ascii="Calibri" w:eastAsia="Times New Roman" w:hAnsi="Calibri" w:cs="Calibri"/>
              </w:rPr>
              <w:t>–</w:t>
            </w:r>
            <w:r w:rsidRPr="00011957">
              <w:rPr>
                <w:rFonts w:ascii="Calibri" w:eastAsia="Times New Roman" w:hAnsi="Calibri" w:cs="Calibri"/>
              </w:rPr>
              <w:t xml:space="preserve"> </w:t>
            </w:r>
            <w:r w:rsidR="00AC2471">
              <w:rPr>
                <w:rFonts w:ascii="Calibri" w:eastAsia="Times New Roman" w:hAnsi="Calibri" w:cs="Calibri"/>
              </w:rPr>
              <w:t>Glass House (</w:t>
            </w:r>
            <w:r w:rsidRPr="00011957">
              <w:rPr>
                <w:rFonts w:ascii="Calibri" w:eastAsia="Times New Roman" w:hAnsi="Calibri" w:cs="Calibri"/>
              </w:rPr>
              <w:t>GH</w:t>
            </w:r>
            <w:r w:rsidR="00AC2471">
              <w:rPr>
                <w:rFonts w:ascii="Calibri" w:eastAsia="Times New Roman" w:hAnsi="Calibri" w:cs="Calibri"/>
              </w:rPr>
              <w:t>)</w:t>
            </w:r>
            <w:r w:rsidRPr="00011957">
              <w:rPr>
                <w:rFonts w:ascii="Calibri" w:eastAsia="Times New Roman" w:hAnsi="Calibri" w:cs="Calibri"/>
              </w:rPr>
              <w:t> </w:t>
            </w:r>
          </w:p>
        </w:tc>
      </w:tr>
      <w:tr w:rsidR="00DE146B" w:rsidRPr="00011957" w14:paraId="1D8499AD" w14:textId="77777777" w:rsidTr="003F657E">
        <w:tc>
          <w:tcPr>
            <w:tcW w:w="3105" w:type="dxa"/>
            <w:tcBorders>
              <w:top w:val="nil"/>
              <w:left w:val="single" w:sz="6" w:space="0" w:color="auto"/>
              <w:bottom w:val="single" w:sz="6" w:space="0" w:color="auto"/>
              <w:right w:val="single" w:sz="6" w:space="0" w:color="auto"/>
            </w:tcBorders>
            <w:shd w:val="clear" w:color="auto" w:fill="auto"/>
            <w:hideMark/>
          </w:tcPr>
          <w:p w14:paraId="1D8499AB"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lastRenderedPageBreak/>
              <w:t>Model: MFC L2740DW </w:t>
            </w:r>
          </w:p>
        </w:tc>
        <w:tc>
          <w:tcPr>
            <w:tcW w:w="3105" w:type="dxa"/>
            <w:tcBorders>
              <w:top w:val="nil"/>
              <w:left w:val="nil"/>
              <w:bottom w:val="single" w:sz="6" w:space="0" w:color="auto"/>
              <w:right w:val="single" w:sz="6" w:space="0" w:color="auto"/>
            </w:tcBorders>
            <w:shd w:val="clear" w:color="auto" w:fill="auto"/>
            <w:hideMark/>
          </w:tcPr>
          <w:p w14:paraId="1D8499AC"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Connection: Wired USB to Tech PC (MMRS-87) - GH </w:t>
            </w:r>
          </w:p>
        </w:tc>
      </w:tr>
      <w:tr w:rsidR="00DE146B" w:rsidRPr="00011957" w14:paraId="1D8499B0" w14:textId="77777777" w:rsidTr="003F657E">
        <w:tc>
          <w:tcPr>
            <w:tcW w:w="3105" w:type="dxa"/>
            <w:tcBorders>
              <w:top w:val="nil"/>
              <w:left w:val="single" w:sz="6" w:space="0" w:color="auto"/>
              <w:bottom w:val="single" w:sz="6" w:space="0" w:color="auto"/>
              <w:right w:val="single" w:sz="6" w:space="0" w:color="auto"/>
            </w:tcBorders>
            <w:shd w:val="clear" w:color="auto" w:fill="auto"/>
            <w:hideMark/>
          </w:tcPr>
          <w:p w14:paraId="1D8499AE"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Model: Laserjet P1606dn </w:t>
            </w:r>
          </w:p>
        </w:tc>
        <w:tc>
          <w:tcPr>
            <w:tcW w:w="3105" w:type="dxa"/>
            <w:tcBorders>
              <w:top w:val="nil"/>
              <w:left w:val="nil"/>
              <w:bottom w:val="single" w:sz="6" w:space="0" w:color="auto"/>
              <w:right w:val="single" w:sz="6" w:space="0" w:color="auto"/>
            </w:tcBorders>
            <w:shd w:val="clear" w:color="auto" w:fill="auto"/>
            <w:hideMark/>
          </w:tcPr>
          <w:p w14:paraId="1D8499AF"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Connection: Wired USB to COUNSELORGH (MMRS-88) - GH </w:t>
            </w:r>
          </w:p>
        </w:tc>
      </w:tr>
      <w:tr w:rsidR="00DE146B" w:rsidRPr="00011957" w14:paraId="1D8499B3" w14:textId="77777777" w:rsidTr="003F657E">
        <w:tc>
          <w:tcPr>
            <w:tcW w:w="3105" w:type="dxa"/>
            <w:tcBorders>
              <w:top w:val="nil"/>
              <w:left w:val="single" w:sz="6" w:space="0" w:color="auto"/>
              <w:bottom w:val="single" w:sz="6" w:space="0" w:color="auto"/>
              <w:right w:val="single" w:sz="6" w:space="0" w:color="auto"/>
            </w:tcBorders>
            <w:shd w:val="clear" w:color="auto" w:fill="auto"/>
            <w:hideMark/>
          </w:tcPr>
          <w:p w14:paraId="1D8499B1"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Model: Laserjet 1100/1200 </w:t>
            </w:r>
          </w:p>
        </w:tc>
        <w:tc>
          <w:tcPr>
            <w:tcW w:w="3105" w:type="dxa"/>
            <w:tcBorders>
              <w:top w:val="nil"/>
              <w:left w:val="nil"/>
              <w:bottom w:val="single" w:sz="6" w:space="0" w:color="auto"/>
              <w:right w:val="single" w:sz="6" w:space="0" w:color="auto"/>
            </w:tcBorders>
            <w:shd w:val="clear" w:color="auto" w:fill="auto"/>
            <w:hideMark/>
          </w:tcPr>
          <w:p w14:paraId="1D8499B2"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Connection Wired USB to COUSNELOR1GH (MMRS-86) - GH </w:t>
            </w:r>
          </w:p>
        </w:tc>
      </w:tr>
      <w:tr w:rsidR="00DE146B" w:rsidRPr="00011957" w14:paraId="1D8499B6" w14:textId="77777777" w:rsidTr="003F657E">
        <w:tc>
          <w:tcPr>
            <w:tcW w:w="3105" w:type="dxa"/>
            <w:tcBorders>
              <w:top w:val="nil"/>
              <w:left w:val="single" w:sz="6" w:space="0" w:color="auto"/>
              <w:bottom w:val="single" w:sz="6" w:space="0" w:color="auto"/>
              <w:right w:val="single" w:sz="6" w:space="0" w:color="auto"/>
            </w:tcBorders>
            <w:shd w:val="clear" w:color="auto" w:fill="auto"/>
            <w:hideMark/>
          </w:tcPr>
          <w:p w14:paraId="1D8499B4"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Model: HL-L2315D </w:t>
            </w:r>
          </w:p>
        </w:tc>
        <w:tc>
          <w:tcPr>
            <w:tcW w:w="3105" w:type="dxa"/>
            <w:tcBorders>
              <w:top w:val="nil"/>
              <w:left w:val="nil"/>
              <w:bottom w:val="single" w:sz="6" w:space="0" w:color="auto"/>
              <w:right w:val="single" w:sz="6" w:space="0" w:color="auto"/>
            </w:tcBorders>
            <w:shd w:val="clear" w:color="auto" w:fill="auto"/>
            <w:hideMark/>
          </w:tcPr>
          <w:p w14:paraId="1D8499B5" w14:textId="77777777" w:rsidR="00DE146B" w:rsidRPr="00011957" w:rsidRDefault="00DE146B" w:rsidP="003F657E">
            <w:pPr>
              <w:textAlignment w:val="baseline"/>
              <w:rPr>
                <w:rFonts w:ascii="Times New Roman" w:eastAsia="Times New Roman" w:hAnsi="Times New Roman" w:cs="Times New Roman"/>
                <w:sz w:val="24"/>
                <w:szCs w:val="24"/>
              </w:rPr>
            </w:pPr>
            <w:r w:rsidRPr="00011957">
              <w:rPr>
                <w:rFonts w:ascii="Calibri" w:eastAsia="Times New Roman" w:hAnsi="Calibri" w:cs="Calibri"/>
              </w:rPr>
              <w:t>Connection: Wired USB to MMRS-86 - GH </w:t>
            </w:r>
          </w:p>
        </w:tc>
      </w:tr>
    </w:tbl>
    <w:p w14:paraId="1D8499B7"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B8"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B9"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32"/>
          <w:szCs w:val="32"/>
        </w:rPr>
        <w:t>Network Infrastructure </w:t>
      </w:r>
    </w:p>
    <w:p w14:paraId="1D8499BA"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26"/>
          <w:szCs w:val="26"/>
        </w:rPr>
        <w:t>Firewalls </w:t>
      </w:r>
    </w:p>
    <w:p w14:paraId="1D8499BB"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The main office as well as each house is protected by business grade hardware firewalls. Each house location is connected to the main office by site-to-site VPN meaning each location can securely access network resources housed at the main office. This typically is used for access files on the server. </w:t>
      </w:r>
    </w:p>
    <w:p w14:paraId="1D8499BC"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The main office firewall is a Linksys LRT224.  Each house (TR, GH, and HH</w:t>
      </w:r>
      <w:r w:rsidR="00AC2471">
        <w:rPr>
          <w:rFonts w:ascii="Calibri" w:eastAsia="Times New Roman" w:hAnsi="Calibri" w:cs="Calibri"/>
        </w:rPr>
        <w:t>, Safe Harbor (SH)</w:t>
      </w:r>
      <w:r w:rsidRPr="00011957">
        <w:rPr>
          <w:rFonts w:ascii="Calibri" w:eastAsia="Times New Roman" w:hAnsi="Calibri" w:cs="Calibri"/>
        </w:rPr>
        <w:t>) have Linksys LRT214 models. </w:t>
      </w:r>
    </w:p>
    <w:p w14:paraId="1D8499BD"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26"/>
          <w:szCs w:val="26"/>
        </w:rPr>
        <w:t>Switching </w:t>
      </w:r>
    </w:p>
    <w:p w14:paraId="1D8499BE"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The main office switch is a Trendnet TEG448WS 48 port, unmanaged, gigabit switch. Each house has a smaller 8-16 port, unmanaged, gigabit switch with enough ports to serve the office. </w:t>
      </w:r>
    </w:p>
    <w:p w14:paraId="1D8499BF"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C0"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26"/>
          <w:szCs w:val="26"/>
        </w:rPr>
        <w:t>Wireless </w:t>
      </w:r>
    </w:p>
    <w:p w14:paraId="1D8499C1"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The wireless infrastructure consists of a series of seven Ubiquiti wireless access points installed at the main office and houses with common SSID’s, passwords, and security.  </w:t>
      </w:r>
    </w:p>
    <w:p w14:paraId="1D8499C2" w14:textId="77777777" w:rsidR="00DE146B" w:rsidRPr="00011957" w:rsidRDefault="00DE146B" w:rsidP="00DE146B">
      <w:pPr>
        <w:textAlignment w:val="baseline"/>
        <w:rPr>
          <w:rFonts w:ascii="Segoe UI" w:eastAsia="Times New Roman" w:hAnsi="Segoe UI" w:cs="Segoe UI"/>
          <w:color w:val="1F3763"/>
          <w:sz w:val="18"/>
          <w:szCs w:val="18"/>
        </w:rPr>
      </w:pPr>
      <w:r w:rsidRPr="00011957">
        <w:rPr>
          <w:rFonts w:ascii="Calibri Light" w:eastAsia="Times New Roman" w:hAnsi="Calibri Light" w:cs="Calibri Light"/>
          <w:color w:val="1F3763"/>
          <w:sz w:val="24"/>
          <w:szCs w:val="24"/>
        </w:rPr>
        <w:t>Access Points: </w:t>
      </w:r>
    </w:p>
    <w:p w14:paraId="1D8499C3" w14:textId="77777777" w:rsidR="00DE146B" w:rsidRPr="00011957" w:rsidRDefault="00DE146B" w:rsidP="00EE4C0A">
      <w:pPr>
        <w:numPr>
          <w:ilvl w:val="0"/>
          <w:numId w:val="54"/>
        </w:numPr>
        <w:ind w:left="360" w:firstLine="0"/>
        <w:textAlignment w:val="baseline"/>
        <w:rPr>
          <w:rFonts w:ascii="Calibri" w:eastAsia="Times New Roman" w:hAnsi="Calibri" w:cs="Calibri"/>
        </w:rPr>
      </w:pPr>
      <w:r w:rsidRPr="00011957">
        <w:rPr>
          <w:rFonts w:ascii="Calibri" w:eastAsia="Times New Roman" w:hAnsi="Calibri" w:cs="Calibri"/>
        </w:rPr>
        <w:t xml:space="preserve">Main office: AP-Suite200 (Suite 200 conference/group room), AP-Suite225 (Suite 225 conference </w:t>
      </w:r>
      <w:r w:rsidR="00DC714E">
        <w:rPr>
          <w:rFonts w:ascii="Calibri" w:eastAsia="Times New Roman" w:hAnsi="Calibri" w:cs="Calibri"/>
        </w:rPr>
        <w:t xml:space="preserve">room), </w:t>
      </w:r>
      <w:r w:rsidRPr="00011957">
        <w:rPr>
          <w:rFonts w:ascii="Calibri" w:eastAsia="Times New Roman" w:hAnsi="Calibri" w:cs="Calibri"/>
        </w:rPr>
        <w:t>AP-GroupRoom (group room/conference room) </w:t>
      </w:r>
    </w:p>
    <w:p w14:paraId="1D8499C4" w14:textId="77777777" w:rsidR="00DE146B" w:rsidRPr="00011957" w:rsidRDefault="00AC2471" w:rsidP="00EE4C0A">
      <w:pPr>
        <w:numPr>
          <w:ilvl w:val="0"/>
          <w:numId w:val="54"/>
        </w:numPr>
        <w:ind w:left="360" w:firstLine="0"/>
        <w:textAlignment w:val="baseline"/>
        <w:rPr>
          <w:rFonts w:ascii="Calibri" w:eastAsia="Times New Roman" w:hAnsi="Calibri" w:cs="Calibri"/>
        </w:rPr>
      </w:pPr>
      <w:r>
        <w:rPr>
          <w:rFonts w:ascii="Calibri" w:eastAsia="Times New Roman" w:hAnsi="Calibri" w:cs="Calibri"/>
        </w:rPr>
        <w:t>Safe Harbor</w:t>
      </w:r>
      <w:r w:rsidR="00DE146B" w:rsidRPr="00011957">
        <w:rPr>
          <w:rFonts w:ascii="Calibri" w:eastAsia="Times New Roman" w:hAnsi="Calibri" w:cs="Calibri"/>
        </w:rPr>
        <w:t>: AP-TR (On the lockers in dining room or moved closer to window) </w:t>
      </w:r>
    </w:p>
    <w:p w14:paraId="1D8499C5" w14:textId="77777777" w:rsidR="00DE146B" w:rsidRPr="00011957" w:rsidRDefault="00DE146B" w:rsidP="00EE4C0A">
      <w:pPr>
        <w:numPr>
          <w:ilvl w:val="0"/>
          <w:numId w:val="54"/>
        </w:numPr>
        <w:ind w:left="360" w:firstLine="0"/>
        <w:textAlignment w:val="baseline"/>
        <w:rPr>
          <w:rFonts w:ascii="Calibri" w:eastAsia="Times New Roman" w:hAnsi="Calibri" w:cs="Calibri"/>
        </w:rPr>
      </w:pPr>
      <w:r w:rsidRPr="00011957">
        <w:rPr>
          <w:rFonts w:ascii="Calibri" w:eastAsia="Times New Roman" w:hAnsi="Calibri" w:cs="Calibri"/>
        </w:rPr>
        <w:t>Glass House: AP-GH (in back office with network gear) </w:t>
      </w:r>
      <w:r w:rsidRPr="00011957">
        <w:rPr>
          <w:rFonts w:ascii="Calibri" w:eastAsia="Times New Roman" w:hAnsi="Calibri" w:cs="Calibri"/>
        </w:rPr>
        <w:br/>
      </w:r>
      <w:r w:rsidR="00DC714E">
        <w:rPr>
          <w:rFonts w:ascii="Calibri" w:eastAsia="Times New Roman" w:hAnsi="Calibri" w:cs="Calibri"/>
        </w:rPr>
        <w:t xml:space="preserve">        </w:t>
      </w:r>
      <w:r w:rsidRPr="00011957">
        <w:rPr>
          <w:rFonts w:ascii="Calibri" w:eastAsia="Times New Roman" w:hAnsi="Calibri" w:cs="Calibri"/>
        </w:rPr>
        <w:t>Holden House: AP-HH-GroupRoom, AP-HH-MainOffice </w:t>
      </w:r>
    </w:p>
    <w:p w14:paraId="1D8499C6"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C7"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C8"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32"/>
          <w:szCs w:val="32"/>
        </w:rPr>
        <w:t>Servers </w:t>
      </w:r>
    </w:p>
    <w:p w14:paraId="1D8499C9"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There are currently two servers running. The main server, Server18, was deployed in 2018 and is the main office server running active directory, file shares, etc. The second server has only one role and that is to run the SOS application. This server will be decommissioned as soon as a replacement for the SOS application is deployed.  </w:t>
      </w:r>
    </w:p>
    <w:p w14:paraId="1D8499CA" w14:textId="77777777" w:rsidR="00DE146B" w:rsidRPr="00011957" w:rsidRDefault="00DE146B" w:rsidP="00DE146B">
      <w:pPr>
        <w:textAlignment w:val="baseline"/>
        <w:rPr>
          <w:rFonts w:ascii="Segoe UI" w:eastAsia="Times New Roman" w:hAnsi="Segoe UI" w:cs="Segoe UI"/>
          <w:color w:val="1F3763"/>
          <w:sz w:val="18"/>
          <w:szCs w:val="18"/>
        </w:rPr>
      </w:pPr>
      <w:r w:rsidRPr="00011957">
        <w:rPr>
          <w:rFonts w:ascii="Calibri Light" w:eastAsia="Times New Roman" w:hAnsi="Calibri Light" w:cs="Calibri Light"/>
          <w:color w:val="1F3763"/>
          <w:sz w:val="24"/>
          <w:szCs w:val="24"/>
        </w:rPr>
        <w:t>Server 1 -  </w:t>
      </w:r>
    </w:p>
    <w:p w14:paraId="1D8499CB"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Host name: server18  </w:t>
      </w:r>
    </w:p>
    <w:p w14:paraId="1D8499CC"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OS: Windows Server 2016 </w:t>
      </w:r>
    </w:p>
    <w:p w14:paraId="1D8499CD"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Manufacturer: Dell </w:t>
      </w:r>
    </w:p>
    <w:p w14:paraId="1D8499CE"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Model: T330 </w:t>
      </w:r>
    </w:p>
    <w:p w14:paraId="1D8499CF"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Serial #: </w:t>
      </w:r>
      <w:r w:rsidRPr="00011957">
        <w:rPr>
          <w:rFonts w:eastAsia="Times New Roman"/>
          <w:color w:val="000000"/>
          <w:sz w:val="18"/>
          <w:szCs w:val="18"/>
          <w:shd w:val="clear" w:color="auto" w:fill="FFFFFF"/>
        </w:rPr>
        <w:t>DC4T0Q2</w:t>
      </w:r>
      <w:r w:rsidRPr="00011957">
        <w:rPr>
          <w:rFonts w:eastAsia="Times New Roman"/>
          <w:color w:val="000000"/>
          <w:sz w:val="18"/>
          <w:szCs w:val="18"/>
        </w:rPr>
        <w:t> </w:t>
      </w:r>
    </w:p>
    <w:p w14:paraId="1D8499D0"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Roles: DC, Active Directory, DHCP, DNS, File shares, print shares </w:t>
      </w:r>
    </w:p>
    <w:p w14:paraId="1D8499D1"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D2" w14:textId="77777777" w:rsidR="00DE146B" w:rsidRPr="00011957" w:rsidRDefault="00DE146B" w:rsidP="00DE146B">
      <w:pPr>
        <w:textAlignment w:val="baseline"/>
        <w:rPr>
          <w:rFonts w:ascii="Segoe UI" w:eastAsia="Times New Roman" w:hAnsi="Segoe UI" w:cs="Segoe UI"/>
          <w:color w:val="1F3763"/>
          <w:sz w:val="18"/>
          <w:szCs w:val="18"/>
        </w:rPr>
      </w:pPr>
      <w:r w:rsidRPr="00011957">
        <w:rPr>
          <w:rFonts w:ascii="Calibri Light" w:eastAsia="Times New Roman" w:hAnsi="Calibri Light" w:cs="Calibri Light"/>
          <w:color w:val="1F3763"/>
          <w:sz w:val="24"/>
          <w:szCs w:val="24"/>
        </w:rPr>
        <w:t>Server 2 - </w:t>
      </w:r>
    </w:p>
    <w:p w14:paraId="1D8499D3"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Host name:   NCALRA01 </w:t>
      </w:r>
    </w:p>
    <w:p w14:paraId="1D8499D4"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OS: Standard Server 2008 R2 </w:t>
      </w:r>
    </w:p>
    <w:p w14:paraId="1D8499D5"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Manufacturer: Lenovo </w:t>
      </w:r>
    </w:p>
    <w:p w14:paraId="1D8499D6"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Model: TS 130 </w:t>
      </w:r>
    </w:p>
    <w:p w14:paraId="1D8499D7"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Serial# </w:t>
      </w:r>
      <w:r w:rsidRPr="00011957">
        <w:rPr>
          <w:rFonts w:eastAsia="Times New Roman"/>
          <w:color w:val="000000"/>
          <w:sz w:val="18"/>
          <w:szCs w:val="18"/>
          <w:shd w:val="clear" w:color="auto" w:fill="FFFFFF"/>
        </w:rPr>
        <w:t>MJNCBKK</w:t>
      </w:r>
      <w:r w:rsidRPr="00011957">
        <w:rPr>
          <w:rFonts w:eastAsia="Times New Roman"/>
          <w:color w:val="000000"/>
          <w:sz w:val="18"/>
          <w:szCs w:val="18"/>
        </w:rPr>
        <w:t> </w:t>
      </w:r>
    </w:p>
    <w:p w14:paraId="1D8499D8"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Roles: SOS application </w:t>
      </w:r>
    </w:p>
    <w:p w14:paraId="1D8499D9"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lastRenderedPageBreak/>
        <w:t> </w:t>
      </w:r>
    </w:p>
    <w:p w14:paraId="1D8499DA"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DB"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32"/>
          <w:szCs w:val="32"/>
        </w:rPr>
        <w:t>Software </w:t>
      </w:r>
    </w:p>
    <w:p w14:paraId="1D8499DC"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All computers are running Windows 10 Pro and Office 2016. Future updates include upgrading to Microsoft 365 for all desktop Office suite installations.  </w:t>
      </w:r>
    </w:p>
    <w:p w14:paraId="1D8499DD"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DE"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32"/>
          <w:szCs w:val="32"/>
        </w:rPr>
        <w:t>Email </w:t>
      </w:r>
    </w:p>
    <w:p w14:paraId="1D8499DF"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Email is hosted by Microsoft – Office 365 E2 plan. Future plans include upgrading to Microsoft 365 Standard. </w:t>
      </w:r>
    </w:p>
    <w:p w14:paraId="1D8499E0"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E1"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32"/>
          <w:szCs w:val="32"/>
        </w:rPr>
        <w:t>Endpoint Security </w:t>
      </w:r>
    </w:p>
    <w:p w14:paraId="1D8499E2"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All workstations and servers are protected by Webroot Business Endpoint Protection managed and monitored by MNA Tech.  </w:t>
      </w:r>
    </w:p>
    <w:p w14:paraId="1D8499E3"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E4"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32"/>
          <w:szCs w:val="32"/>
        </w:rPr>
        <w:t>File Sharing and Backup </w:t>
      </w:r>
    </w:p>
    <w:p w14:paraId="1D8499E5"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MMRS stores and shares files on the server and in SharePoint via Office 365. All staff are directed to save files to these locations only to ensure important data is backed up. The server shares are backed up nightly onto a local USB hard drive attached to the server as well as to the cloud via Carbonite Server backup. Office 365 data is backed up by Microsoft via their standard data retention policies.  </w:t>
      </w:r>
    </w:p>
    <w:p w14:paraId="1D8499E6"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E7" w14:textId="77777777" w:rsidR="00DE146B" w:rsidRPr="00011957" w:rsidRDefault="00DE146B" w:rsidP="00DE146B">
      <w:pPr>
        <w:textAlignment w:val="baseline"/>
        <w:rPr>
          <w:rFonts w:ascii="Segoe UI" w:eastAsia="Times New Roman" w:hAnsi="Segoe UI" w:cs="Segoe UI"/>
          <w:color w:val="2F5496"/>
          <w:sz w:val="18"/>
          <w:szCs w:val="18"/>
        </w:rPr>
      </w:pPr>
      <w:r w:rsidRPr="00011957">
        <w:rPr>
          <w:rFonts w:ascii="Calibri Light" w:eastAsia="Times New Roman" w:hAnsi="Calibri Light" w:cs="Calibri Light"/>
          <w:color w:val="2F5496"/>
          <w:sz w:val="32"/>
          <w:szCs w:val="32"/>
        </w:rPr>
        <w:t>Internet/ISP </w:t>
      </w:r>
    </w:p>
    <w:p w14:paraId="1D8499E8"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All MMRS locations are served by Comcast cable internet. The tested speed at each location is approximately 80-90 Mbps Download and 15-18 Mbps Upload.  </w:t>
      </w:r>
    </w:p>
    <w:p w14:paraId="1D8499E9"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EA"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EB" w14:textId="77777777" w:rsidR="00DE146B" w:rsidRPr="00011957" w:rsidRDefault="00DE146B" w:rsidP="00DE146B">
      <w:pPr>
        <w:textAlignment w:val="baseline"/>
        <w:rPr>
          <w:rFonts w:ascii="Segoe UI" w:eastAsia="Times New Roman" w:hAnsi="Segoe UI" w:cs="Segoe UI"/>
          <w:sz w:val="18"/>
          <w:szCs w:val="18"/>
        </w:rPr>
      </w:pPr>
      <w:r w:rsidRPr="00011957">
        <w:rPr>
          <w:rFonts w:ascii="Calibri" w:eastAsia="Times New Roman" w:hAnsi="Calibri" w:cs="Calibri"/>
        </w:rPr>
        <w:t> </w:t>
      </w:r>
    </w:p>
    <w:p w14:paraId="1D8499EC" w14:textId="77777777" w:rsidR="00DE146B" w:rsidRDefault="00DE146B" w:rsidP="00DE146B"/>
    <w:p w14:paraId="1D8499ED" w14:textId="77777777" w:rsidR="00DE146B" w:rsidRDefault="00DE146B">
      <w:pPr>
        <w:spacing w:after="200" w:line="276" w:lineRule="auto"/>
        <w:rPr>
          <w:rFonts w:eastAsiaTheme="majorEastAsia"/>
          <w:b/>
          <w:bCs/>
          <w:color w:val="03426D"/>
          <w:sz w:val="40"/>
          <w:szCs w:val="40"/>
        </w:rPr>
      </w:pPr>
      <w:r>
        <w:rPr>
          <w:rFonts w:eastAsiaTheme="majorEastAsia"/>
          <w:b/>
          <w:bCs/>
          <w:color w:val="03426D"/>
          <w:sz w:val="40"/>
          <w:szCs w:val="40"/>
        </w:rPr>
        <w:br w:type="page"/>
      </w:r>
    </w:p>
    <w:p w14:paraId="1D8499EE" w14:textId="77777777" w:rsidR="00FF72EF" w:rsidRDefault="00FF72EF">
      <w:pPr>
        <w:spacing w:after="200" w:line="276" w:lineRule="auto"/>
        <w:rPr>
          <w:rFonts w:eastAsiaTheme="majorEastAsia"/>
          <w:b/>
          <w:bCs/>
          <w:color w:val="03426D"/>
          <w:sz w:val="40"/>
          <w:szCs w:val="40"/>
        </w:rPr>
      </w:pPr>
    </w:p>
    <w:p w14:paraId="1D8499EF" w14:textId="77777777" w:rsidR="00FF72EF" w:rsidRPr="00AD4887" w:rsidRDefault="006C3864" w:rsidP="006C3864">
      <w:pPr>
        <w:pStyle w:val="Heading1"/>
        <w:numPr>
          <w:ilvl w:val="0"/>
          <w:numId w:val="0"/>
        </w:numPr>
        <w:spacing w:line="380" w:lineRule="exact"/>
      </w:pPr>
      <w:bookmarkStart w:id="9" w:name="_Toc60913318"/>
      <w:r>
        <w:t>5</w:t>
      </w:r>
      <w:r>
        <w:tab/>
      </w:r>
      <w:r w:rsidR="00FF72EF">
        <w:t>Inquiries</w:t>
      </w:r>
      <w:bookmarkEnd w:id="9"/>
    </w:p>
    <w:p w14:paraId="1D8499F0" w14:textId="77777777" w:rsidR="00214482" w:rsidRDefault="00214482" w:rsidP="005B4326">
      <w:pPr>
        <w:pStyle w:val="Subtitle"/>
      </w:pPr>
    </w:p>
    <w:p w14:paraId="1D8499F1" w14:textId="77777777" w:rsidR="004B7B52" w:rsidRPr="00AD4887" w:rsidRDefault="005B4326" w:rsidP="005B4326">
      <w:pPr>
        <w:pStyle w:val="Subtitle"/>
      </w:pPr>
      <w:r w:rsidRPr="00AD4887">
        <w:t>Inquiries</w:t>
      </w:r>
    </w:p>
    <w:p w14:paraId="1D8499F2" w14:textId="77777777" w:rsidR="004B7B52" w:rsidRPr="00AD4887" w:rsidRDefault="004B7B52" w:rsidP="00AD4887">
      <w:pPr>
        <w:pStyle w:val="BodyText"/>
      </w:pPr>
      <w:r w:rsidRPr="00AD4887">
        <w:t xml:space="preserve">We encourage inquiries regarding this RFP and welcome the opportunity to answer questions from potential applicants. Please direct your questions to </w:t>
      </w:r>
      <w:sdt>
        <w:sdtPr>
          <w:rPr>
            <w:b/>
            <w:bCs/>
            <w:i/>
            <w:iCs/>
            <w:u w:val="single"/>
          </w:rPr>
          <w:id w:val="1477336062"/>
          <w:placeholder>
            <w:docPart w:val="DefaultPlaceholder_1082065158"/>
          </w:placeholder>
          <w:text/>
        </w:sdtPr>
        <w:sdtEndPr/>
        <w:sdtContent>
          <w:r w:rsidR="006D3E97">
            <w:rPr>
              <w:b/>
              <w:bCs/>
              <w:i/>
              <w:iCs/>
              <w:u w:val="single"/>
            </w:rPr>
            <w:t>wayneb@mmrsinc.org</w:t>
          </w:r>
        </w:sdtContent>
      </w:sdt>
      <w:r w:rsidRPr="00AD4887">
        <w:t xml:space="preserve">  Please include the words "</w:t>
      </w:r>
      <w:r w:rsidRPr="00AD4887">
        <w:rPr>
          <w:b/>
        </w:rPr>
        <w:t>RFP:  Inquiry</w:t>
      </w:r>
      <w:r w:rsidR="00AD4887" w:rsidRPr="00AD4887">
        <w:t>" in the subject line.</w:t>
      </w:r>
    </w:p>
    <w:p w14:paraId="1D8499F3" w14:textId="77777777" w:rsidR="005B4326" w:rsidRPr="00AD4887" w:rsidRDefault="005B4326" w:rsidP="005B4326">
      <w:pPr>
        <w:pStyle w:val="Subtitle"/>
      </w:pPr>
      <w:r w:rsidRPr="00AD4887">
        <w:t>Deadline for Response</w:t>
      </w:r>
    </w:p>
    <w:p w14:paraId="1D8499F4" w14:textId="77777777" w:rsidR="004B7B52" w:rsidRPr="00AD4887" w:rsidRDefault="004B7B52" w:rsidP="004B7B52">
      <w:pPr>
        <w:pStyle w:val="BodyText"/>
        <w:rPr>
          <w:u w:val="single"/>
        </w:rPr>
      </w:pPr>
      <w:r w:rsidRPr="00AD4887">
        <w:t xml:space="preserve">Interested vendors must submit an electronic copy of their proposed solution to </w:t>
      </w:r>
      <w:sdt>
        <w:sdtPr>
          <w:rPr>
            <w:b/>
            <w:bCs/>
            <w:i/>
            <w:iCs/>
            <w:u w:val="single"/>
          </w:rPr>
          <w:id w:val="664595150"/>
          <w:placeholder>
            <w:docPart w:val="DefaultPlaceholder_1082065158"/>
          </w:placeholder>
          <w:text/>
        </w:sdtPr>
        <w:sdtEndPr/>
        <w:sdtContent>
          <w:r w:rsidR="006D3E97">
            <w:rPr>
              <w:b/>
              <w:bCs/>
              <w:i/>
              <w:iCs/>
              <w:u w:val="single"/>
            </w:rPr>
            <w:t>wayneb@mmrsinc.org</w:t>
          </w:r>
        </w:sdtContent>
      </w:sdt>
      <w:r w:rsidRPr="00AD4887">
        <w:t xml:space="preserve"> by </w:t>
      </w:r>
      <w:sdt>
        <w:sdtPr>
          <w:rPr>
            <w:b/>
          </w:rPr>
          <w:id w:val="-1222446718"/>
          <w:placeholder>
            <w:docPart w:val="DefaultPlaceholder_1082065158"/>
          </w:placeholder>
          <w:text/>
        </w:sdtPr>
        <w:sdtEndPr/>
        <w:sdtContent>
          <w:r w:rsidR="00CD6A02" w:rsidRPr="00CD6A02">
            <w:rPr>
              <w:b/>
            </w:rPr>
            <w:t>February 15, 2021.</w:t>
          </w:r>
        </w:sdtContent>
      </w:sdt>
      <w:r w:rsidRPr="00AD4887">
        <w:t xml:space="preserve"> Submissions will be confirmed by reply email. </w:t>
      </w:r>
      <w:r w:rsidRPr="00AD4887">
        <w:rPr>
          <w:u w:val="single"/>
        </w:rPr>
        <w:t>Late proposals will not be evaluated.</w:t>
      </w:r>
    </w:p>
    <w:p w14:paraId="1D8499F5" w14:textId="77777777" w:rsidR="005B4326" w:rsidRDefault="005B4326" w:rsidP="005B4326">
      <w:pPr>
        <w:pStyle w:val="Subtitle"/>
      </w:pPr>
      <w:r w:rsidRPr="00AD4887">
        <w:t>Submission Process and Requirements</w:t>
      </w:r>
    </w:p>
    <w:p w14:paraId="1D8499F6" w14:textId="77777777" w:rsidR="003578B7" w:rsidRDefault="003578B7" w:rsidP="005B4326">
      <w:pPr>
        <w:pStyle w:val="Subtitle"/>
      </w:pPr>
      <w:r>
        <w:t>Two part RFP response format:</w:t>
      </w:r>
    </w:p>
    <w:p w14:paraId="1D8499F7" w14:textId="77777777" w:rsidR="00EB285D" w:rsidRDefault="00EB285D" w:rsidP="00EE4C0A">
      <w:pPr>
        <w:pStyle w:val="Subtitle"/>
        <w:numPr>
          <w:ilvl w:val="0"/>
          <w:numId w:val="58"/>
        </w:numPr>
      </w:pPr>
      <w:r>
        <w:t xml:space="preserve">Following sections responded to utilizing the requested format </w:t>
      </w:r>
    </w:p>
    <w:p w14:paraId="1D8499F8" w14:textId="77777777" w:rsidR="00EB285D" w:rsidRPr="00AD4887" w:rsidRDefault="00EB285D" w:rsidP="00EE4C0A">
      <w:pPr>
        <w:pStyle w:val="Subtitle"/>
        <w:numPr>
          <w:ilvl w:val="0"/>
          <w:numId w:val="58"/>
        </w:numPr>
      </w:pPr>
      <w:r>
        <w:t xml:space="preserve">Second part is a </w:t>
      </w:r>
      <w:r w:rsidR="00CD6A02">
        <w:t>separate email</w:t>
      </w:r>
      <w:r w:rsidR="003578B7">
        <w:t xml:space="preserve"> </w:t>
      </w:r>
      <w:r>
        <w:t xml:space="preserve">response to the requested </w:t>
      </w:r>
      <w:r w:rsidR="00CD6A02">
        <w:t>Cost Estimate</w:t>
      </w:r>
      <w:r w:rsidR="003578B7">
        <w:t xml:space="preserve"> </w:t>
      </w:r>
    </w:p>
    <w:p w14:paraId="1D8499F9" w14:textId="77777777" w:rsidR="004B7B52" w:rsidRPr="002E144D" w:rsidRDefault="004B7B52" w:rsidP="004B7B52">
      <w:pPr>
        <w:pStyle w:val="BodyText"/>
      </w:pPr>
      <w:r w:rsidRPr="002E144D">
        <w:t xml:space="preserve">Responses shall be submitted in </w:t>
      </w:r>
      <w:r w:rsidR="00700E4B">
        <w:t>word</w:t>
      </w:r>
      <w:r w:rsidR="00700E4B" w:rsidRPr="002E144D">
        <w:t xml:space="preserve"> </w:t>
      </w:r>
      <w:r w:rsidRPr="002E144D">
        <w:t xml:space="preserve">format and sent using electronic mail.  Send your response to: </w:t>
      </w:r>
      <w:sdt>
        <w:sdtPr>
          <w:rPr>
            <w:b/>
            <w:bCs/>
            <w:i/>
            <w:iCs/>
            <w:u w:val="single"/>
          </w:rPr>
          <w:id w:val="-1423638161"/>
          <w:placeholder>
            <w:docPart w:val="DefaultPlaceholder_1082065158"/>
          </w:placeholder>
          <w:text/>
        </w:sdtPr>
        <w:sdtEndPr/>
        <w:sdtContent>
          <w:r w:rsidR="006D3E97">
            <w:rPr>
              <w:b/>
              <w:bCs/>
              <w:i/>
              <w:iCs/>
              <w:u w:val="single"/>
            </w:rPr>
            <w:t>wayneb@mmrsinc.org</w:t>
          </w:r>
        </w:sdtContent>
      </w:sdt>
      <w:r w:rsidRPr="002E144D">
        <w:t xml:space="preserve"> by</w:t>
      </w:r>
      <w:r w:rsidRPr="002E144D">
        <w:rPr>
          <w:rFonts w:cs="Calibri"/>
        </w:rPr>
        <w:t xml:space="preserve"> </w:t>
      </w:r>
      <w:r w:rsidRPr="002E144D">
        <w:t>the date and time specified above.  Receipt will be acknowledged via email. Please include the words "</w:t>
      </w:r>
      <w:r w:rsidRPr="002E144D">
        <w:rPr>
          <w:b/>
        </w:rPr>
        <w:t>RFP:  Vendor Response</w:t>
      </w:r>
      <w:r w:rsidRPr="002E144D">
        <w:t xml:space="preserve">" in the subject line.  </w:t>
      </w:r>
    </w:p>
    <w:p w14:paraId="1D8499FA" w14:textId="77777777" w:rsidR="004B7B52" w:rsidRPr="00AD4887" w:rsidRDefault="004B7B52" w:rsidP="004B7B52">
      <w:pPr>
        <w:pStyle w:val="BodyText"/>
      </w:pPr>
      <w:r w:rsidRPr="00AD4887">
        <w:t>Vendors should organize their proposals as defined below to ensure consistency and to facilitate the evaluation of all responses. All the sections listed below must be included in the proposal, in the order presented, with the Section Number listed. The responses shall be submitted in the following format:</w:t>
      </w:r>
    </w:p>
    <w:p w14:paraId="1D8499FB" w14:textId="77777777" w:rsidR="004B7B52" w:rsidRPr="00AD4887" w:rsidRDefault="004B7B52" w:rsidP="00AD4887">
      <w:pPr>
        <w:pStyle w:val="Bullet1"/>
      </w:pPr>
      <w:r w:rsidRPr="00AD4887">
        <w:rPr>
          <w:b/>
        </w:rPr>
        <w:t>Section 1</w:t>
      </w:r>
      <w:r w:rsidRPr="00AD4887">
        <w:t xml:space="preserve"> – </w:t>
      </w:r>
      <w:r w:rsidRPr="00DC714E">
        <w:rPr>
          <w:i/>
        </w:rPr>
        <w:t>Executive Summary</w:t>
      </w:r>
      <w:r w:rsidRPr="00AD4887">
        <w:t xml:space="preserve"> (provide a concise summary of the products and services</w:t>
      </w:r>
      <w:r w:rsidR="005B4326" w:rsidRPr="00AD4887">
        <w:t xml:space="preserve"> </w:t>
      </w:r>
      <w:r w:rsidRPr="00AD4887">
        <w:t>proposed)</w:t>
      </w:r>
    </w:p>
    <w:p w14:paraId="1D8499FC" w14:textId="77777777" w:rsidR="004B7B52" w:rsidRPr="00AD4887" w:rsidRDefault="004B7B52" w:rsidP="00AD4887">
      <w:pPr>
        <w:pStyle w:val="Bullet1"/>
      </w:pPr>
      <w:r w:rsidRPr="00AD4887">
        <w:rPr>
          <w:b/>
        </w:rPr>
        <w:t>Section 2</w:t>
      </w:r>
      <w:r w:rsidRPr="00AD4887">
        <w:t xml:space="preserve"> – </w:t>
      </w:r>
      <w:r w:rsidRPr="00DC714E">
        <w:rPr>
          <w:i/>
        </w:rPr>
        <w:t xml:space="preserve">Vendor Profile </w:t>
      </w:r>
      <w:r w:rsidR="00DC714E" w:rsidRPr="00DC714E">
        <w:rPr>
          <w:i/>
        </w:rPr>
        <w:t>and General Software Functionality</w:t>
      </w:r>
      <w:r w:rsidR="00DC714E">
        <w:t xml:space="preserve"> </w:t>
      </w:r>
      <w:r w:rsidRPr="00AD4887">
        <w:t>(provide answers using the template and instructions below)</w:t>
      </w:r>
    </w:p>
    <w:p w14:paraId="1D8499FD" w14:textId="77777777" w:rsidR="00D502A2" w:rsidRDefault="004B7B52" w:rsidP="00D502A2">
      <w:pPr>
        <w:pStyle w:val="Bullet1"/>
      </w:pPr>
      <w:r w:rsidRPr="00AD4887">
        <w:rPr>
          <w:b/>
        </w:rPr>
        <w:t>Section 3</w:t>
      </w:r>
      <w:r w:rsidRPr="00AD4887">
        <w:t xml:space="preserve"> – </w:t>
      </w:r>
      <w:r w:rsidR="0085619B">
        <w:t xml:space="preserve">Software </w:t>
      </w:r>
      <w:r w:rsidRPr="00AD4887">
        <w:t>Specifications (provide answers using the template and instructions below)</w:t>
      </w:r>
    </w:p>
    <w:p w14:paraId="1D8499FE" w14:textId="77777777" w:rsidR="0085619B" w:rsidRDefault="0085619B" w:rsidP="00D502A2">
      <w:pPr>
        <w:pStyle w:val="Bullet1"/>
      </w:pPr>
      <w:r>
        <w:rPr>
          <w:b/>
        </w:rPr>
        <w:t>Section 4</w:t>
      </w:r>
      <w:r w:rsidRPr="00AD4887">
        <w:t xml:space="preserve"> </w:t>
      </w:r>
      <w:r w:rsidRPr="0085619B">
        <w:rPr>
          <w:i/>
        </w:rPr>
        <w:t>– Mid-Michigan Recovery Services Specific Workflow Requirements</w:t>
      </w:r>
      <w:r>
        <w:t xml:space="preserve"> </w:t>
      </w:r>
      <w:r w:rsidRPr="00AD4887">
        <w:t xml:space="preserve">(provide answers </w:t>
      </w:r>
      <w:r>
        <w:t xml:space="preserve">       </w:t>
      </w:r>
      <w:r w:rsidRPr="00AD4887">
        <w:t>using the template and instructions below)</w:t>
      </w:r>
    </w:p>
    <w:p w14:paraId="1D8499FF" w14:textId="77777777" w:rsidR="004B7B52" w:rsidRPr="00D848EA" w:rsidRDefault="0085619B" w:rsidP="00D502A2">
      <w:pPr>
        <w:pStyle w:val="Bullet1"/>
      </w:pPr>
      <w:r>
        <w:rPr>
          <w:b/>
        </w:rPr>
        <w:t>Section 5</w:t>
      </w:r>
      <w:r w:rsidRPr="00AD4887">
        <w:t xml:space="preserve"> – </w:t>
      </w:r>
      <w:r w:rsidRPr="0085619B">
        <w:rPr>
          <w:i/>
        </w:rPr>
        <w:t>Sample Workflow Simulation Scenario</w:t>
      </w:r>
      <w:r>
        <w:t xml:space="preserve"> </w:t>
      </w:r>
      <w:r w:rsidR="005751A9">
        <w:t>(</w:t>
      </w:r>
      <w:r w:rsidR="00D848EA" w:rsidRPr="00D848EA">
        <w:t>Vendors are asked to submit a to-be solution      to the requested workflow.  The response can be in narrative form and/or with sample screens, forms and reports</w:t>
      </w:r>
      <w:r w:rsidR="00D848EA">
        <w:t>)</w:t>
      </w:r>
    </w:p>
    <w:p w14:paraId="1D849A00" w14:textId="77777777" w:rsidR="004B7B52" w:rsidRPr="00AD4887" w:rsidRDefault="004B7B52" w:rsidP="00AD4887">
      <w:pPr>
        <w:pStyle w:val="Bullet1"/>
      </w:pPr>
      <w:r w:rsidRPr="00AD4887">
        <w:rPr>
          <w:b/>
        </w:rPr>
        <w:t xml:space="preserve">Section </w:t>
      </w:r>
      <w:r w:rsidR="0085619B">
        <w:rPr>
          <w:b/>
        </w:rPr>
        <w:t>6</w:t>
      </w:r>
      <w:r w:rsidRPr="00AD4887">
        <w:t xml:space="preserve"> – </w:t>
      </w:r>
      <w:r w:rsidRPr="0085619B">
        <w:rPr>
          <w:i/>
        </w:rPr>
        <w:t xml:space="preserve">Implementation Plan </w:t>
      </w:r>
      <w:r w:rsidRPr="00AD4887">
        <w:t>(provide a high level implementation plan with estimated timeline)</w:t>
      </w:r>
    </w:p>
    <w:p w14:paraId="1D849A01" w14:textId="77777777" w:rsidR="004B7B52" w:rsidRPr="00AD4887" w:rsidRDefault="004B7B52" w:rsidP="00AD4887">
      <w:pPr>
        <w:pStyle w:val="Bullet1"/>
      </w:pPr>
      <w:r w:rsidRPr="00AD4887">
        <w:rPr>
          <w:b/>
        </w:rPr>
        <w:t xml:space="preserve">Section </w:t>
      </w:r>
      <w:r w:rsidR="0085619B">
        <w:rPr>
          <w:b/>
        </w:rPr>
        <w:t>7</w:t>
      </w:r>
      <w:r w:rsidRPr="00AD4887">
        <w:t xml:space="preserve"> – </w:t>
      </w:r>
      <w:r w:rsidRPr="0085619B">
        <w:rPr>
          <w:i/>
        </w:rPr>
        <w:t>Hardware and Configuration Specifications</w:t>
      </w:r>
      <w:r w:rsidRPr="00AD4887">
        <w:t xml:space="preserve"> (provide </w:t>
      </w:r>
      <w:r w:rsidR="005B4326" w:rsidRPr="00AD4887">
        <w:t xml:space="preserve">a list of hardware requirements </w:t>
      </w:r>
      <w:r w:rsidRPr="00AD4887">
        <w:t>and configuration options [client/server, SaaS, etc.])</w:t>
      </w:r>
    </w:p>
    <w:p w14:paraId="1D849A02" w14:textId="77777777" w:rsidR="004B7B52" w:rsidRDefault="004B7B52" w:rsidP="00AD4887">
      <w:pPr>
        <w:pStyle w:val="Bullet1"/>
      </w:pPr>
      <w:r w:rsidRPr="00AD4887">
        <w:rPr>
          <w:b/>
        </w:rPr>
        <w:t xml:space="preserve">Section </w:t>
      </w:r>
      <w:r w:rsidR="0085619B">
        <w:rPr>
          <w:b/>
        </w:rPr>
        <w:t>8</w:t>
      </w:r>
      <w:r w:rsidRPr="00AD4887">
        <w:t xml:space="preserve"> – </w:t>
      </w:r>
      <w:r w:rsidRPr="0085619B">
        <w:rPr>
          <w:i/>
        </w:rPr>
        <w:t>Cost Estimate</w:t>
      </w:r>
      <w:r w:rsidRPr="00AD4887">
        <w:t xml:space="preserve"> (provide answers using the template and instructions </w:t>
      </w:r>
      <w:r w:rsidR="00D848EA">
        <w:t>in Section 10 Cost Estimate Template</w:t>
      </w:r>
      <w:r w:rsidRPr="00AD4887">
        <w:t>)</w:t>
      </w:r>
    </w:p>
    <w:p w14:paraId="1D849A03" w14:textId="77777777" w:rsidR="005B4326" w:rsidRPr="00AD4887" w:rsidRDefault="005B4326" w:rsidP="005B4326">
      <w:pPr>
        <w:pStyle w:val="Subtitle"/>
        <w:rPr>
          <w:szCs w:val="22"/>
        </w:rPr>
      </w:pPr>
      <w:r w:rsidRPr="00AD4887">
        <w:lastRenderedPageBreak/>
        <w:t>General Conditions</w:t>
      </w:r>
    </w:p>
    <w:p w14:paraId="1D849A04" w14:textId="77777777" w:rsidR="004B7B52" w:rsidRPr="002E144D" w:rsidRDefault="000160DC" w:rsidP="004B7B52">
      <w:pPr>
        <w:pStyle w:val="BodyText"/>
      </w:pPr>
      <w:sdt>
        <w:sdtPr>
          <w:id w:val="1279294568"/>
          <w:placeholder>
            <w:docPart w:val="DefaultPlaceholder_1082065158"/>
          </w:placeholder>
          <w:text/>
        </w:sdtPr>
        <w:sdtEndPr/>
        <w:sdtContent>
          <w:r w:rsidR="006D3E97">
            <w:t>Mid-Michigan Recovery Services</w:t>
          </w:r>
        </w:sdtContent>
      </w:sdt>
      <w:r w:rsidR="004B7B52" w:rsidRPr="002E144D">
        <w:t xml:space="preserve"> is not obligated to any course of action as the result of this RFP.  Issuance of this RFP does not constitute a commitment by </w:t>
      </w:r>
      <w:sdt>
        <w:sdtPr>
          <w:id w:val="695740172"/>
          <w:placeholder>
            <w:docPart w:val="DefaultPlaceholder_1082065158"/>
          </w:placeholder>
          <w:text/>
        </w:sdtPr>
        <w:sdtEndPr/>
        <w:sdtContent>
          <w:r w:rsidR="006D3E97">
            <w:t>Mid-Michigan Recovery Services</w:t>
          </w:r>
        </w:sdtContent>
      </w:sdt>
      <w:r w:rsidR="004B7B52" w:rsidRPr="002E144D">
        <w:t xml:space="preserve"> to award any contract.</w:t>
      </w:r>
    </w:p>
    <w:p w14:paraId="1D849A05" w14:textId="77777777" w:rsidR="004B7B52" w:rsidRPr="002E144D" w:rsidRDefault="004B7B52" w:rsidP="004B7B52">
      <w:pPr>
        <w:pStyle w:val="BodyText"/>
      </w:pPr>
      <w:r w:rsidRPr="002E144D">
        <w:t xml:space="preserve">The </w:t>
      </w:r>
      <w:sdt>
        <w:sdtPr>
          <w:id w:val="-369690337"/>
          <w:placeholder>
            <w:docPart w:val="DefaultPlaceholder_1082065158"/>
          </w:placeholder>
          <w:text/>
        </w:sdtPr>
        <w:sdtEndPr/>
        <w:sdtContent>
          <w:r w:rsidR="006D3E97">
            <w:t>Mid-Michigan Recovery Services</w:t>
          </w:r>
        </w:sdtContent>
      </w:sdt>
      <w:r w:rsidRPr="002E144D">
        <w:t xml:space="preserve"> is not responsible for any costs incurred by any vendor or their partners in the RFP response preparation or presentation.</w:t>
      </w:r>
    </w:p>
    <w:p w14:paraId="1D849A06" w14:textId="77777777" w:rsidR="004B7B52" w:rsidRPr="002E144D" w:rsidRDefault="004B7B52" w:rsidP="004B7B52">
      <w:pPr>
        <w:pStyle w:val="BodyText"/>
      </w:pPr>
      <w:r w:rsidRPr="002E144D">
        <w:t xml:space="preserve">Information submitted in response to this RFP will become the property of </w:t>
      </w:r>
      <w:sdt>
        <w:sdtPr>
          <w:id w:val="-196775317"/>
          <w:placeholder>
            <w:docPart w:val="DefaultPlaceholder_1082065158"/>
          </w:placeholder>
          <w:text/>
        </w:sdtPr>
        <w:sdtEndPr/>
        <w:sdtContent>
          <w:r w:rsidR="006D3E97">
            <w:t>Mid-Michigan Recovery Services</w:t>
          </w:r>
        </w:sdtContent>
      </w:sdt>
    </w:p>
    <w:p w14:paraId="1D849A07" w14:textId="77777777" w:rsidR="00FF72EF" w:rsidRDefault="004B7B52" w:rsidP="004B7B52">
      <w:pPr>
        <w:pStyle w:val="BodyText"/>
      </w:pPr>
      <w:r w:rsidRPr="002E144D">
        <w:t>All responses will be kept private from other vendors.</w:t>
      </w:r>
    </w:p>
    <w:p w14:paraId="1D849A08" w14:textId="77777777" w:rsidR="003B302F" w:rsidRDefault="000160DC" w:rsidP="003B302F">
      <w:pPr>
        <w:pStyle w:val="BodyText"/>
      </w:pPr>
      <w:sdt>
        <w:sdtPr>
          <w:id w:val="1126895668"/>
          <w:placeholder>
            <w:docPart w:val="54BE284A5F34469F9EB9BD567D78BC5C"/>
          </w:placeholder>
          <w:text/>
        </w:sdtPr>
        <w:sdtEndPr/>
        <w:sdtContent>
          <w:r w:rsidR="003B302F">
            <w:t>Mid-Michigan Recovery Services</w:t>
          </w:r>
        </w:sdtContent>
      </w:sdt>
      <w:r w:rsidR="003B302F" w:rsidRPr="002E144D">
        <w:t xml:space="preserve"> reserves the right to modify this RFP at any time and reserves the right to reject any and all responses to this RFP, in whole or in part, at any time.  </w:t>
      </w:r>
    </w:p>
    <w:p w14:paraId="1D849A09" w14:textId="77777777" w:rsidR="00DC714E" w:rsidRDefault="00DC714E">
      <w:pPr>
        <w:spacing w:after="200" w:line="276" w:lineRule="auto"/>
        <w:rPr>
          <w:rFonts w:eastAsiaTheme="majorEastAsia"/>
          <w:b/>
          <w:bCs/>
          <w:color w:val="03426D"/>
          <w:sz w:val="40"/>
          <w:szCs w:val="40"/>
        </w:rPr>
      </w:pPr>
      <w:r>
        <w:br w:type="page"/>
      </w:r>
    </w:p>
    <w:p w14:paraId="1D849A0A" w14:textId="77777777" w:rsidR="00FF72EF" w:rsidRPr="00AD4887" w:rsidRDefault="006C3864" w:rsidP="0085619B">
      <w:pPr>
        <w:pStyle w:val="Heading1"/>
        <w:numPr>
          <w:ilvl w:val="0"/>
          <w:numId w:val="0"/>
        </w:numPr>
        <w:spacing w:line="380" w:lineRule="exact"/>
        <w:ind w:left="720" w:hanging="720"/>
      </w:pPr>
      <w:bookmarkStart w:id="10" w:name="_Toc60913319"/>
      <w:r>
        <w:lastRenderedPageBreak/>
        <w:t>6</w:t>
      </w:r>
      <w:r>
        <w:tab/>
      </w:r>
      <w:r w:rsidR="00FF72EF">
        <w:t>Vendor Profile</w:t>
      </w:r>
      <w:r w:rsidR="003F657E">
        <w:t xml:space="preserve"> and General Software Functionality</w:t>
      </w:r>
      <w:bookmarkEnd w:id="10"/>
    </w:p>
    <w:p w14:paraId="1D849A0B" w14:textId="77777777" w:rsidR="004B7B52" w:rsidRPr="002E144D" w:rsidRDefault="004B7B52" w:rsidP="004B7B52">
      <w:pPr>
        <w:pStyle w:val="BodyText"/>
      </w:pPr>
    </w:p>
    <w:p w14:paraId="1D849A0C" w14:textId="77777777" w:rsidR="005B4326" w:rsidRPr="00AD4887" w:rsidRDefault="005B4326" w:rsidP="005B4326">
      <w:pPr>
        <w:pStyle w:val="Subtitle"/>
      </w:pPr>
      <w:r w:rsidRPr="00AD4887">
        <w:t>Vendor Profile</w:t>
      </w:r>
    </w:p>
    <w:p w14:paraId="1D849A0D" w14:textId="77777777" w:rsidR="004B7B52" w:rsidRPr="00AD4887" w:rsidRDefault="004B7B52" w:rsidP="004B7B52">
      <w:pPr>
        <w:pStyle w:val="BodyText"/>
      </w:pPr>
      <w:r w:rsidRPr="00AD4887">
        <w:t>Using the template below, please provide the requested information on your organization.  Your response to a specific item may be attached to this section as an additional page if necessary.</w:t>
      </w:r>
    </w:p>
    <w:tbl>
      <w:tblPr>
        <w:tblStyle w:val="BeaconTableRegular"/>
        <w:tblW w:w="9554" w:type="dxa"/>
        <w:jc w:val="center"/>
        <w:tblLayout w:type="fixed"/>
        <w:tblLook w:val="0420" w:firstRow="1" w:lastRow="0" w:firstColumn="0" w:lastColumn="0" w:noHBand="0" w:noVBand="1"/>
        <w:tblCaption w:val="Vendor Template to be completed"/>
      </w:tblPr>
      <w:tblGrid>
        <w:gridCol w:w="5025"/>
        <w:gridCol w:w="4529"/>
      </w:tblGrid>
      <w:tr w:rsidR="004161F4" w:rsidRPr="00040C26" w14:paraId="1D849A0F" w14:textId="77777777" w:rsidTr="00D04A18">
        <w:trPr>
          <w:cnfStyle w:val="100000000000" w:firstRow="1" w:lastRow="0" w:firstColumn="0" w:lastColumn="0" w:oddVBand="0" w:evenVBand="0" w:oddHBand="0" w:evenHBand="0" w:firstRowFirstColumn="0" w:firstRowLastColumn="0" w:lastRowFirstColumn="0" w:lastRowLastColumn="0"/>
          <w:trHeight w:val="288"/>
          <w:jc w:val="center"/>
        </w:trPr>
        <w:tc>
          <w:tcPr>
            <w:tcW w:w="9554" w:type="dxa"/>
            <w:gridSpan w:val="2"/>
          </w:tcPr>
          <w:p w14:paraId="1D849A0E" w14:textId="77777777" w:rsidR="004161F4" w:rsidRPr="00040C26" w:rsidRDefault="004161F4" w:rsidP="00040C26">
            <w:pPr>
              <w:pStyle w:val="TableHeading"/>
              <w:jc w:val="left"/>
            </w:pPr>
            <w:r w:rsidRPr="00040C26">
              <w:t>General</w:t>
            </w:r>
          </w:p>
        </w:tc>
      </w:tr>
      <w:tr w:rsidR="004161F4" w:rsidRPr="00AD4887" w14:paraId="1D849A12" w14:textId="77777777" w:rsidTr="00D04A18">
        <w:trPr>
          <w:trHeight w:val="270"/>
          <w:jc w:val="center"/>
        </w:trPr>
        <w:tc>
          <w:tcPr>
            <w:tcW w:w="5025" w:type="dxa"/>
          </w:tcPr>
          <w:p w14:paraId="1D849A10" w14:textId="77777777" w:rsidR="004161F4" w:rsidRPr="00AD4887" w:rsidRDefault="004161F4" w:rsidP="00CC7247">
            <w:pPr>
              <w:pStyle w:val="TableText"/>
            </w:pPr>
            <w:r w:rsidRPr="00AD4887">
              <w:t>Name</w:t>
            </w:r>
          </w:p>
        </w:tc>
        <w:sdt>
          <w:sdtPr>
            <w:id w:val="-528184831"/>
            <w:placeholder>
              <w:docPart w:val="E91D4A75E20C4BE0946D876EB314EFDA"/>
            </w:placeholder>
            <w:showingPlcHdr/>
            <w:text/>
          </w:sdtPr>
          <w:sdtEndPr/>
          <w:sdtContent>
            <w:tc>
              <w:tcPr>
                <w:tcW w:w="4529" w:type="dxa"/>
              </w:tcPr>
              <w:p w14:paraId="1D849A11" w14:textId="77777777" w:rsidR="004161F4" w:rsidRPr="00AD4887" w:rsidRDefault="00596C92" w:rsidP="004161F4">
                <w:pPr>
                  <w:pStyle w:val="TableText"/>
                </w:pPr>
                <w:r w:rsidRPr="00B9189F">
                  <w:rPr>
                    <w:rStyle w:val="PlaceholderText"/>
                  </w:rPr>
                  <w:t>Click here to enter text.</w:t>
                </w:r>
              </w:p>
            </w:tc>
          </w:sdtContent>
        </w:sdt>
      </w:tr>
      <w:tr w:rsidR="004161F4" w:rsidRPr="00AD4887" w14:paraId="1D849A15" w14:textId="77777777" w:rsidTr="00D04A18">
        <w:trPr>
          <w:cnfStyle w:val="000000010000" w:firstRow="0" w:lastRow="0" w:firstColumn="0" w:lastColumn="0" w:oddVBand="0" w:evenVBand="0" w:oddHBand="0" w:evenHBand="1" w:firstRowFirstColumn="0" w:firstRowLastColumn="0" w:lastRowFirstColumn="0" w:lastRowLastColumn="0"/>
          <w:jc w:val="center"/>
        </w:trPr>
        <w:tc>
          <w:tcPr>
            <w:tcW w:w="5025" w:type="dxa"/>
          </w:tcPr>
          <w:p w14:paraId="1D849A13" w14:textId="77777777" w:rsidR="004161F4" w:rsidRPr="00AD4887" w:rsidRDefault="004161F4" w:rsidP="00CC7247">
            <w:pPr>
              <w:pStyle w:val="TableText"/>
            </w:pPr>
            <w:r w:rsidRPr="00AD4887">
              <w:t>Address (Headquarters)</w:t>
            </w:r>
          </w:p>
        </w:tc>
        <w:sdt>
          <w:sdtPr>
            <w:id w:val="-855810529"/>
            <w:placeholder>
              <w:docPart w:val="88BB227B460A451787ACBC886133ED5C"/>
            </w:placeholder>
            <w:showingPlcHdr/>
            <w:text/>
          </w:sdtPr>
          <w:sdtEndPr/>
          <w:sdtContent>
            <w:tc>
              <w:tcPr>
                <w:tcW w:w="4529" w:type="dxa"/>
              </w:tcPr>
              <w:p w14:paraId="1D849A14" w14:textId="77777777" w:rsidR="004161F4" w:rsidRPr="00AD4887" w:rsidRDefault="00596C92" w:rsidP="004161F4">
                <w:pPr>
                  <w:pStyle w:val="TableBullet"/>
                  <w:numPr>
                    <w:ilvl w:val="0"/>
                    <w:numId w:val="0"/>
                  </w:numPr>
                  <w:ind w:left="187" w:hanging="187"/>
                </w:pPr>
                <w:r w:rsidRPr="00B9189F">
                  <w:rPr>
                    <w:rStyle w:val="PlaceholderText"/>
                  </w:rPr>
                  <w:t>Click here to enter text.</w:t>
                </w:r>
              </w:p>
            </w:tc>
          </w:sdtContent>
        </w:sdt>
      </w:tr>
      <w:tr w:rsidR="004161F4" w:rsidRPr="00AD4887" w14:paraId="1D849A18" w14:textId="77777777" w:rsidTr="00D04A18">
        <w:trPr>
          <w:jc w:val="center"/>
        </w:trPr>
        <w:tc>
          <w:tcPr>
            <w:tcW w:w="5025" w:type="dxa"/>
          </w:tcPr>
          <w:p w14:paraId="1D849A16" w14:textId="77777777" w:rsidR="004161F4" w:rsidRPr="00AD4887" w:rsidRDefault="004161F4" w:rsidP="00CC7247">
            <w:pPr>
              <w:pStyle w:val="TableText"/>
            </w:pPr>
            <w:r w:rsidRPr="00AD4887">
              <w:t>Address</w:t>
            </w:r>
            <w:r w:rsidR="00D04A18">
              <w:t xml:space="preserve"> Continued</w:t>
            </w:r>
          </w:p>
        </w:tc>
        <w:sdt>
          <w:sdtPr>
            <w:id w:val="1245075943"/>
            <w:placeholder>
              <w:docPart w:val="1A4124DA29184648B32136DAF469CEA8"/>
            </w:placeholder>
            <w:showingPlcHdr/>
            <w:text/>
          </w:sdtPr>
          <w:sdtEndPr/>
          <w:sdtContent>
            <w:tc>
              <w:tcPr>
                <w:tcW w:w="4529" w:type="dxa"/>
              </w:tcPr>
              <w:p w14:paraId="1D849A17" w14:textId="77777777" w:rsidR="004161F4" w:rsidRPr="00AD4887" w:rsidRDefault="00596C92" w:rsidP="004161F4">
                <w:pPr>
                  <w:pStyle w:val="TableText"/>
                </w:pPr>
                <w:r w:rsidRPr="00B9189F">
                  <w:rPr>
                    <w:rStyle w:val="PlaceholderText"/>
                  </w:rPr>
                  <w:t>Click here to enter text.</w:t>
                </w:r>
              </w:p>
            </w:tc>
          </w:sdtContent>
        </w:sdt>
      </w:tr>
      <w:tr w:rsidR="004161F4" w:rsidRPr="00AD4887" w14:paraId="1D849A1B"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19" w14:textId="77777777" w:rsidR="004161F4" w:rsidRPr="00AD4887" w:rsidRDefault="004161F4" w:rsidP="00CC7247">
            <w:pPr>
              <w:pStyle w:val="TableText"/>
            </w:pPr>
            <w:r w:rsidRPr="00AD4887">
              <w:t>Main Telephone Number</w:t>
            </w:r>
          </w:p>
        </w:tc>
        <w:sdt>
          <w:sdtPr>
            <w:id w:val="-556556749"/>
            <w:placeholder>
              <w:docPart w:val="0F1B3CEE597B4AE4BAE449F9EADBED9A"/>
            </w:placeholder>
            <w:showingPlcHdr/>
            <w:text/>
          </w:sdtPr>
          <w:sdtEndPr/>
          <w:sdtContent>
            <w:tc>
              <w:tcPr>
                <w:tcW w:w="4529" w:type="dxa"/>
              </w:tcPr>
              <w:p w14:paraId="1D849A1A"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1E" w14:textId="77777777" w:rsidTr="00D04A18">
        <w:trPr>
          <w:trHeight w:val="300"/>
          <w:jc w:val="center"/>
        </w:trPr>
        <w:tc>
          <w:tcPr>
            <w:tcW w:w="5025" w:type="dxa"/>
          </w:tcPr>
          <w:p w14:paraId="1D849A1C" w14:textId="77777777" w:rsidR="004161F4" w:rsidRPr="00AD4887" w:rsidRDefault="004161F4" w:rsidP="00CC7247">
            <w:pPr>
              <w:pStyle w:val="TableText"/>
            </w:pPr>
            <w:r w:rsidRPr="00AD4887">
              <w:t>Website</w:t>
            </w:r>
          </w:p>
        </w:tc>
        <w:sdt>
          <w:sdtPr>
            <w:id w:val="1179010118"/>
            <w:placeholder>
              <w:docPart w:val="3B048241B49C4DF1B9C7C3A882A97163"/>
            </w:placeholder>
            <w:showingPlcHdr/>
            <w:text/>
          </w:sdtPr>
          <w:sdtEndPr/>
          <w:sdtContent>
            <w:tc>
              <w:tcPr>
                <w:tcW w:w="4529" w:type="dxa"/>
              </w:tcPr>
              <w:p w14:paraId="1D849A1D"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21"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tcPr>
          <w:p w14:paraId="1D849A1F" w14:textId="77777777" w:rsidR="004161F4" w:rsidRPr="00AD4887" w:rsidRDefault="008B654B" w:rsidP="00CC7247">
            <w:pPr>
              <w:pStyle w:val="TableText"/>
            </w:pPr>
            <w:r>
              <w:t xml:space="preserve">Publicly </w:t>
            </w:r>
            <w:r w:rsidR="004161F4" w:rsidRPr="00AD4887">
              <w:t>Traded or Privately Held</w:t>
            </w:r>
          </w:p>
        </w:tc>
        <w:sdt>
          <w:sdtPr>
            <w:id w:val="1206294405"/>
            <w:placeholder>
              <w:docPart w:val="5FCECFA573754CD6992E042CFEFB09BC"/>
            </w:placeholder>
            <w:showingPlcHdr/>
            <w:text/>
          </w:sdtPr>
          <w:sdtEndPr/>
          <w:sdtContent>
            <w:tc>
              <w:tcPr>
                <w:tcW w:w="4529" w:type="dxa"/>
                <w:tcBorders>
                  <w:bottom w:val="nil"/>
                </w:tcBorders>
              </w:tcPr>
              <w:p w14:paraId="1D849A20"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11635C" w:rsidRPr="00AD4887" w14:paraId="1D849A24" w14:textId="77777777" w:rsidTr="00D04A18">
        <w:trPr>
          <w:trHeight w:val="300"/>
          <w:jc w:val="center"/>
        </w:trPr>
        <w:tc>
          <w:tcPr>
            <w:tcW w:w="5025" w:type="dxa"/>
            <w:tcBorders>
              <w:bottom w:val="nil"/>
            </w:tcBorders>
          </w:tcPr>
          <w:p w14:paraId="1D849A22" w14:textId="77777777" w:rsidR="0011635C" w:rsidRDefault="0011635C" w:rsidP="00CC7247">
            <w:pPr>
              <w:pStyle w:val="TableText"/>
            </w:pPr>
            <w:r>
              <w:t>Open</w:t>
            </w:r>
          </w:p>
        </w:tc>
        <w:sdt>
          <w:sdtPr>
            <w:id w:val="500623776"/>
            <w:placeholder>
              <w:docPart w:val="560F9096349C4F23AB5D9F284AD93E10"/>
            </w:placeholder>
            <w:showingPlcHdr/>
            <w:text/>
          </w:sdtPr>
          <w:sdtEndPr/>
          <w:sdtContent>
            <w:tc>
              <w:tcPr>
                <w:tcW w:w="4529" w:type="dxa"/>
                <w:tcBorders>
                  <w:bottom w:val="nil"/>
                </w:tcBorders>
              </w:tcPr>
              <w:p w14:paraId="1D849A23" w14:textId="77777777" w:rsidR="0011635C" w:rsidRDefault="0011635C" w:rsidP="004161F4">
                <w:pPr>
                  <w:pStyle w:val="TableDash"/>
                  <w:numPr>
                    <w:ilvl w:val="0"/>
                    <w:numId w:val="0"/>
                  </w:numPr>
                </w:pPr>
                <w:r w:rsidRPr="00B9189F">
                  <w:rPr>
                    <w:rStyle w:val="PlaceholderText"/>
                  </w:rPr>
                  <w:t>Click here to enter text.</w:t>
                </w:r>
              </w:p>
            </w:tc>
          </w:sdtContent>
        </w:sdt>
      </w:tr>
      <w:tr w:rsidR="004161F4" w:rsidRPr="00AD4887" w14:paraId="1D849A26"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14:paraId="1D849A25" w14:textId="77777777" w:rsidR="004161F4" w:rsidRPr="00AD4887" w:rsidRDefault="004161F4" w:rsidP="004161F4">
            <w:pPr>
              <w:pStyle w:val="TableHeading"/>
              <w:jc w:val="left"/>
            </w:pPr>
            <w:r w:rsidRPr="00AD4887">
              <w:t>Parent Company (if applicable)</w:t>
            </w:r>
          </w:p>
        </w:tc>
      </w:tr>
      <w:tr w:rsidR="004161F4" w:rsidRPr="00AD4887" w14:paraId="1D849A29" w14:textId="77777777" w:rsidTr="00D04A18">
        <w:trPr>
          <w:trHeight w:val="300"/>
          <w:jc w:val="center"/>
        </w:trPr>
        <w:tc>
          <w:tcPr>
            <w:tcW w:w="5025" w:type="dxa"/>
          </w:tcPr>
          <w:p w14:paraId="1D849A27" w14:textId="77777777" w:rsidR="004161F4" w:rsidRPr="00AD4887" w:rsidRDefault="004161F4" w:rsidP="00CC7247">
            <w:pPr>
              <w:pStyle w:val="TableText"/>
            </w:pPr>
            <w:r w:rsidRPr="00AD4887">
              <w:t>Name</w:t>
            </w:r>
          </w:p>
        </w:tc>
        <w:sdt>
          <w:sdtPr>
            <w:id w:val="-667860527"/>
            <w:placeholder>
              <w:docPart w:val="93AC1D198CD3480E86A6C45B92935B13"/>
            </w:placeholder>
            <w:showingPlcHdr/>
            <w:text/>
          </w:sdtPr>
          <w:sdtEndPr/>
          <w:sdtContent>
            <w:tc>
              <w:tcPr>
                <w:tcW w:w="4529" w:type="dxa"/>
              </w:tcPr>
              <w:p w14:paraId="1D849A28"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2C"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2A" w14:textId="77777777" w:rsidR="004161F4" w:rsidRPr="00AD4887" w:rsidRDefault="004161F4" w:rsidP="00CC7247">
            <w:pPr>
              <w:pStyle w:val="TableText"/>
            </w:pPr>
            <w:r w:rsidRPr="00AD4887">
              <w:t>Address</w:t>
            </w:r>
          </w:p>
        </w:tc>
        <w:sdt>
          <w:sdtPr>
            <w:id w:val="553592315"/>
            <w:placeholder>
              <w:docPart w:val="F457BD4262064154A7433D164A8BF37F"/>
            </w:placeholder>
            <w:showingPlcHdr/>
            <w:text/>
          </w:sdtPr>
          <w:sdtEndPr/>
          <w:sdtContent>
            <w:tc>
              <w:tcPr>
                <w:tcW w:w="4529" w:type="dxa"/>
              </w:tcPr>
              <w:p w14:paraId="1D849A2B"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2F" w14:textId="77777777" w:rsidTr="00D04A18">
        <w:trPr>
          <w:trHeight w:val="300"/>
          <w:jc w:val="center"/>
        </w:trPr>
        <w:tc>
          <w:tcPr>
            <w:tcW w:w="5025" w:type="dxa"/>
          </w:tcPr>
          <w:p w14:paraId="1D849A2D" w14:textId="77777777" w:rsidR="004161F4" w:rsidRPr="00AD4887" w:rsidRDefault="00D04A18" w:rsidP="00CC7247">
            <w:pPr>
              <w:pStyle w:val="TableText"/>
            </w:pPr>
            <w:r>
              <w:t>Address Continued</w:t>
            </w:r>
          </w:p>
        </w:tc>
        <w:sdt>
          <w:sdtPr>
            <w:id w:val="-1597321045"/>
            <w:placeholder>
              <w:docPart w:val="2B43197A7CA34552A7FA52D746773BEB"/>
            </w:placeholder>
            <w:showingPlcHdr/>
            <w:text/>
          </w:sdtPr>
          <w:sdtEndPr/>
          <w:sdtContent>
            <w:tc>
              <w:tcPr>
                <w:tcW w:w="4529" w:type="dxa"/>
              </w:tcPr>
              <w:p w14:paraId="1D849A2E"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32"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tcPr>
          <w:p w14:paraId="1D849A30" w14:textId="77777777" w:rsidR="004161F4" w:rsidRPr="00AD4887" w:rsidRDefault="004161F4" w:rsidP="00CC7247">
            <w:pPr>
              <w:pStyle w:val="TableText"/>
            </w:pPr>
            <w:r w:rsidRPr="00AD4887">
              <w:t>Telephone Number</w:t>
            </w:r>
          </w:p>
        </w:tc>
        <w:sdt>
          <w:sdtPr>
            <w:id w:val="1420596850"/>
            <w:placeholder>
              <w:docPart w:val="A2E813533E9B4EB5B88F5F1287DBB1F7"/>
            </w:placeholder>
            <w:showingPlcHdr/>
            <w:text/>
          </w:sdtPr>
          <w:sdtEndPr/>
          <w:sdtContent>
            <w:tc>
              <w:tcPr>
                <w:tcW w:w="4529" w:type="dxa"/>
                <w:tcBorders>
                  <w:bottom w:val="nil"/>
                </w:tcBorders>
              </w:tcPr>
              <w:p w14:paraId="1D849A31"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34" w14:textId="77777777" w:rsidTr="00D04A18">
        <w:trPr>
          <w:trHeight w:val="300"/>
          <w:jc w:val="center"/>
        </w:trPr>
        <w:tc>
          <w:tcPr>
            <w:tcW w:w="9554" w:type="dxa"/>
            <w:gridSpan w:val="2"/>
            <w:shd w:val="clear" w:color="auto" w:fill="03426D"/>
          </w:tcPr>
          <w:p w14:paraId="1D849A33" w14:textId="77777777" w:rsidR="004161F4" w:rsidRPr="00AD4887" w:rsidRDefault="004161F4" w:rsidP="004161F4">
            <w:pPr>
              <w:pStyle w:val="TableDash"/>
              <w:numPr>
                <w:ilvl w:val="0"/>
                <w:numId w:val="0"/>
              </w:numPr>
              <w:rPr>
                <w:color w:val="FFFFFF" w:themeColor="background1"/>
              </w:rPr>
            </w:pPr>
            <w:r w:rsidRPr="00AD4887">
              <w:rPr>
                <w:b/>
                <w:color w:val="FFFFFF" w:themeColor="background1"/>
              </w:rPr>
              <w:t>Main Contact</w:t>
            </w:r>
          </w:p>
        </w:tc>
      </w:tr>
      <w:tr w:rsidR="004161F4" w:rsidRPr="00AD4887" w14:paraId="1D849A37"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35" w14:textId="77777777" w:rsidR="004161F4" w:rsidRPr="00AD4887" w:rsidRDefault="004161F4" w:rsidP="00CC7247">
            <w:pPr>
              <w:pStyle w:val="TableText"/>
            </w:pPr>
            <w:r w:rsidRPr="00AD4887">
              <w:t>Name</w:t>
            </w:r>
          </w:p>
        </w:tc>
        <w:sdt>
          <w:sdtPr>
            <w:id w:val="626970199"/>
            <w:placeholder>
              <w:docPart w:val="B8AA78EDC9F0483E989CC8A1A93960F3"/>
            </w:placeholder>
            <w:showingPlcHdr/>
            <w:text/>
          </w:sdtPr>
          <w:sdtEndPr/>
          <w:sdtContent>
            <w:tc>
              <w:tcPr>
                <w:tcW w:w="4529" w:type="dxa"/>
              </w:tcPr>
              <w:p w14:paraId="1D849A36"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3A" w14:textId="77777777" w:rsidTr="00D04A18">
        <w:trPr>
          <w:trHeight w:val="300"/>
          <w:jc w:val="center"/>
        </w:trPr>
        <w:tc>
          <w:tcPr>
            <w:tcW w:w="5025" w:type="dxa"/>
          </w:tcPr>
          <w:p w14:paraId="1D849A38" w14:textId="77777777" w:rsidR="004161F4" w:rsidRPr="00AD4887" w:rsidRDefault="004161F4" w:rsidP="00CC7247">
            <w:pPr>
              <w:pStyle w:val="TableText"/>
            </w:pPr>
            <w:r w:rsidRPr="00AD4887">
              <w:t>Title</w:t>
            </w:r>
          </w:p>
        </w:tc>
        <w:sdt>
          <w:sdtPr>
            <w:id w:val="-1540351389"/>
            <w:placeholder>
              <w:docPart w:val="6863665A6E59456B9EB983C8C40C0700"/>
            </w:placeholder>
            <w:showingPlcHdr/>
            <w:text/>
          </w:sdtPr>
          <w:sdtEndPr/>
          <w:sdtContent>
            <w:tc>
              <w:tcPr>
                <w:tcW w:w="4529" w:type="dxa"/>
              </w:tcPr>
              <w:p w14:paraId="1D849A39"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3D"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3B" w14:textId="77777777" w:rsidR="004161F4" w:rsidRPr="00AD4887" w:rsidRDefault="004161F4" w:rsidP="00CC7247">
            <w:pPr>
              <w:pStyle w:val="TableText"/>
            </w:pPr>
            <w:r w:rsidRPr="00AD4887">
              <w:t>Address</w:t>
            </w:r>
          </w:p>
        </w:tc>
        <w:sdt>
          <w:sdtPr>
            <w:id w:val="-321895808"/>
            <w:placeholder>
              <w:docPart w:val="2C585254250B4BA79402B00295AF0E5B"/>
            </w:placeholder>
            <w:showingPlcHdr/>
            <w:text/>
          </w:sdtPr>
          <w:sdtEndPr/>
          <w:sdtContent>
            <w:tc>
              <w:tcPr>
                <w:tcW w:w="4529" w:type="dxa"/>
              </w:tcPr>
              <w:p w14:paraId="1D849A3C"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40" w14:textId="77777777" w:rsidTr="00D04A18">
        <w:trPr>
          <w:trHeight w:val="300"/>
          <w:jc w:val="center"/>
        </w:trPr>
        <w:tc>
          <w:tcPr>
            <w:tcW w:w="5025" w:type="dxa"/>
          </w:tcPr>
          <w:p w14:paraId="1D849A3E" w14:textId="77777777" w:rsidR="004161F4" w:rsidRPr="00AD4887" w:rsidRDefault="00D04A18" w:rsidP="00CC7247">
            <w:pPr>
              <w:pStyle w:val="TableText"/>
            </w:pPr>
            <w:r>
              <w:t>Address Continued</w:t>
            </w:r>
          </w:p>
        </w:tc>
        <w:sdt>
          <w:sdtPr>
            <w:id w:val="2134822907"/>
            <w:placeholder>
              <w:docPart w:val="CC3CE3D7DADA42608419E1FD4782AA67"/>
            </w:placeholder>
            <w:showingPlcHdr/>
            <w:text/>
          </w:sdtPr>
          <w:sdtEndPr/>
          <w:sdtContent>
            <w:tc>
              <w:tcPr>
                <w:tcW w:w="4529" w:type="dxa"/>
              </w:tcPr>
              <w:p w14:paraId="1D849A3F"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43"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41" w14:textId="77777777" w:rsidR="004161F4" w:rsidRPr="00AD4887" w:rsidRDefault="004161F4" w:rsidP="00CC7247">
            <w:pPr>
              <w:pStyle w:val="TableText"/>
            </w:pPr>
            <w:r w:rsidRPr="00AD4887">
              <w:t>Telephone Number</w:t>
            </w:r>
          </w:p>
        </w:tc>
        <w:sdt>
          <w:sdtPr>
            <w:id w:val="406664451"/>
            <w:placeholder>
              <w:docPart w:val="9A7A91FA09E0485DAB32B94449C9D092"/>
            </w:placeholder>
            <w:showingPlcHdr/>
            <w:text/>
          </w:sdtPr>
          <w:sdtEndPr/>
          <w:sdtContent>
            <w:tc>
              <w:tcPr>
                <w:tcW w:w="4529" w:type="dxa"/>
              </w:tcPr>
              <w:p w14:paraId="1D849A42"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46" w14:textId="77777777" w:rsidTr="00D04A18">
        <w:trPr>
          <w:trHeight w:val="300"/>
          <w:jc w:val="center"/>
        </w:trPr>
        <w:tc>
          <w:tcPr>
            <w:tcW w:w="5025" w:type="dxa"/>
          </w:tcPr>
          <w:p w14:paraId="1D849A44" w14:textId="77777777" w:rsidR="004161F4" w:rsidRPr="00AD4887" w:rsidRDefault="004161F4" w:rsidP="00CC7247">
            <w:pPr>
              <w:pStyle w:val="TableText"/>
            </w:pPr>
            <w:r w:rsidRPr="00AD4887">
              <w:t>Fax Number</w:t>
            </w:r>
          </w:p>
        </w:tc>
        <w:sdt>
          <w:sdtPr>
            <w:id w:val="1696574294"/>
            <w:placeholder>
              <w:docPart w:val="D5EE0098AA7E4645BCB64202EF1D7D14"/>
            </w:placeholder>
            <w:showingPlcHdr/>
            <w:text/>
          </w:sdtPr>
          <w:sdtEndPr/>
          <w:sdtContent>
            <w:tc>
              <w:tcPr>
                <w:tcW w:w="4529" w:type="dxa"/>
              </w:tcPr>
              <w:p w14:paraId="1D849A45"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49"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tcPr>
          <w:p w14:paraId="1D849A47" w14:textId="77777777" w:rsidR="004161F4" w:rsidRPr="00AD4887" w:rsidRDefault="004161F4" w:rsidP="00CC7247">
            <w:pPr>
              <w:pStyle w:val="TableText"/>
            </w:pPr>
            <w:r w:rsidRPr="00AD4887">
              <w:t>Email Address</w:t>
            </w:r>
          </w:p>
        </w:tc>
        <w:sdt>
          <w:sdtPr>
            <w:id w:val="897088828"/>
            <w:placeholder>
              <w:docPart w:val="EEB0E92035AC4D21BB029C5444C39312"/>
            </w:placeholder>
            <w:showingPlcHdr/>
            <w:text/>
          </w:sdtPr>
          <w:sdtEndPr/>
          <w:sdtContent>
            <w:tc>
              <w:tcPr>
                <w:tcW w:w="4529" w:type="dxa"/>
                <w:tcBorders>
                  <w:bottom w:val="nil"/>
                </w:tcBorders>
              </w:tcPr>
              <w:p w14:paraId="1D849A48"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4B" w14:textId="77777777" w:rsidTr="00D04A18">
        <w:trPr>
          <w:trHeight w:val="300"/>
          <w:jc w:val="center"/>
        </w:trPr>
        <w:tc>
          <w:tcPr>
            <w:tcW w:w="9554" w:type="dxa"/>
            <w:gridSpan w:val="2"/>
            <w:shd w:val="clear" w:color="auto" w:fill="03426D"/>
          </w:tcPr>
          <w:p w14:paraId="1D849A4A" w14:textId="77777777" w:rsidR="00794E1B" w:rsidRPr="00AD4887" w:rsidRDefault="00794E1B" w:rsidP="00794E1B">
            <w:pPr>
              <w:pStyle w:val="TableHeading"/>
              <w:jc w:val="left"/>
            </w:pPr>
            <w:r w:rsidRPr="00AD4887">
              <w:t>Market Data</w:t>
            </w:r>
          </w:p>
        </w:tc>
      </w:tr>
      <w:tr w:rsidR="004161F4" w:rsidRPr="00AD4887" w14:paraId="1D849A4E"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4C" w14:textId="77777777" w:rsidR="004161F4" w:rsidRPr="00AD4887" w:rsidRDefault="004161F4" w:rsidP="00CC7247">
            <w:pPr>
              <w:pStyle w:val="TableText"/>
            </w:pPr>
            <w:r w:rsidRPr="00AD4887">
              <w:t>Number of years as EHR vendor</w:t>
            </w:r>
          </w:p>
        </w:tc>
        <w:sdt>
          <w:sdtPr>
            <w:id w:val="-900604699"/>
            <w:placeholder>
              <w:docPart w:val="E25D4A77E91E4F00B7E552D1C0A42DE3"/>
            </w:placeholder>
            <w:showingPlcHdr/>
            <w:text/>
          </w:sdtPr>
          <w:sdtEndPr/>
          <w:sdtContent>
            <w:tc>
              <w:tcPr>
                <w:tcW w:w="4529" w:type="dxa"/>
              </w:tcPr>
              <w:p w14:paraId="1D849A4D"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51" w14:textId="77777777" w:rsidTr="00D04A18">
        <w:trPr>
          <w:trHeight w:val="300"/>
          <w:jc w:val="center"/>
        </w:trPr>
        <w:tc>
          <w:tcPr>
            <w:tcW w:w="5025" w:type="dxa"/>
          </w:tcPr>
          <w:p w14:paraId="1D849A4F" w14:textId="77777777" w:rsidR="004161F4" w:rsidRPr="00AD4887" w:rsidRDefault="004161F4" w:rsidP="00CC7247">
            <w:pPr>
              <w:pStyle w:val="TableText"/>
            </w:pPr>
            <w:r w:rsidRPr="00AD4887">
              <w:t>Number of live sites</w:t>
            </w:r>
          </w:p>
        </w:tc>
        <w:sdt>
          <w:sdtPr>
            <w:id w:val="-1119839177"/>
            <w:placeholder>
              <w:docPart w:val="A00CFBD71FBA478691F4D8D727F429BB"/>
            </w:placeholder>
            <w:showingPlcHdr/>
            <w:text/>
          </w:sdtPr>
          <w:sdtEndPr/>
          <w:sdtContent>
            <w:tc>
              <w:tcPr>
                <w:tcW w:w="4529" w:type="dxa"/>
              </w:tcPr>
              <w:p w14:paraId="1D849A50"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54"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52" w14:textId="77777777" w:rsidR="004161F4" w:rsidRPr="00AD4887" w:rsidRDefault="004161F4" w:rsidP="00CC7247">
            <w:pPr>
              <w:pStyle w:val="TableText"/>
            </w:pPr>
            <w:r w:rsidRPr="00AD4887">
              <w:t>Breakdown of sites by provider # (1-5, 6-9, &gt;10)</w:t>
            </w:r>
          </w:p>
        </w:tc>
        <w:sdt>
          <w:sdtPr>
            <w:id w:val="958918523"/>
            <w:placeholder>
              <w:docPart w:val="39429947E5F24800A4FA955AD8ED6315"/>
            </w:placeholder>
            <w:showingPlcHdr/>
            <w:text/>
          </w:sdtPr>
          <w:sdtEndPr/>
          <w:sdtContent>
            <w:tc>
              <w:tcPr>
                <w:tcW w:w="4529" w:type="dxa"/>
              </w:tcPr>
              <w:p w14:paraId="1D849A53"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57" w14:textId="77777777" w:rsidTr="00D04A18">
        <w:trPr>
          <w:trHeight w:val="300"/>
          <w:jc w:val="center"/>
        </w:trPr>
        <w:tc>
          <w:tcPr>
            <w:tcW w:w="5025" w:type="dxa"/>
          </w:tcPr>
          <w:p w14:paraId="1D849A55" w14:textId="77777777" w:rsidR="004161F4" w:rsidRPr="008B654B" w:rsidRDefault="004161F4" w:rsidP="008B654B">
            <w:pPr>
              <w:pStyle w:val="TableText"/>
            </w:pPr>
            <w:r w:rsidRPr="008B654B">
              <w:t>Number of new EHR installations over the last 3 years?</w:t>
            </w:r>
          </w:p>
        </w:tc>
        <w:sdt>
          <w:sdtPr>
            <w:id w:val="1954823943"/>
            <w:placeholder>
              <w:docPart w:val="CD55B8A2A32D4CABBDB1CAB9FBE4E979"/>
            </w:placeholder>
            <w:showingPlcHdr/>
            <w:text/>
          </w:sdtPr>
          <w:sdtEndPr/>
          <w:sdtContent>
            <w:tc>
              <w:tcPr>
                <w:tcW w:w="4529" w:type="dxa"/>
              </w:tcPr>
              <w:p w14:paraId="1D849A56"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5A"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58" w14:textId="77777777" w:rsidR="004161F4" w:rsidRPr="00AD4887" w:rsidRDefault="004161F4" w:rsidP="00CC7247">
            <w:pPr>
              <w:pStyle w:val="TableText"/>
            </w:pPr>
            <w:r w:rsidRPr="00AD4887">
              <w:t>Breakdown of sites by specialty</w:t>
            </w:r>
          </w:p>
        </w:tc>
        <w:sdt>
          <w:sdtPr>
            <w:id w:val="-434832233"/>
            <w:placeholder>
              <w:docPart w:val="E319596082F84B68A13BAC44EAA18479"/>
            </w:placeholder>
            <w:showingPlcHdr/>
            <w:text/>
          </w:sdtPr>
          <w:sdtEndPr/>
          <w:sdtContent>
            <w:tc>
              <w:tcPr>
                <w:tcW w:w="4529" w:type="dxa"/>
              </w:tcPr>
              <w:p w14:paraId="1D849A59"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5D" w14:textId="77777777" w:rsidTr="00D04A18">
        <w:trPr>
          <w:trHeight w:val="300"/>
          <w:jc w:val="center"/>
        </w:trPr>
        <w:tc>
          <w:tcPr>
            <w:tcW w:w="5025" w:type="dxa"/>
          </w:tcPr>
          <w:p w14:paraId="1D849A5B" w14:textId="77777777" w:rsidR="004161F4" w:rsidRPr="00AD4887" w:rsidRDefault="004161F4" w:rsidP="00CC7247">
            <w:pPr>
              <w:pStyle w:val="TableText"/>
            </w:pPr>
            <w:r w:rsidRPr="00AD4887">
              <w:t>Size of existing user base</w:t>
            </w:r>
          </w:p>
        </w:tc>
        <w:sdt>
          <w:sdtPr>
            <w:id w:val="474568864"/>
            <w:placeholder>
              <w:docPart w:val="3AA0F7DE597D4FE0902A0AB9A0E53ACC"/>
            </w:placeholder>
            <w:showingPlcHdr/>
            <w:text/>
          </w:sdtPr>
          <w:sdtEndPr/>
          <w:sdtContent>
            <w:tc>
              <w:tcPr>
                <w:tcW w:w="4529" w:type="dxa"/>
              </w:tcPr>
              <w:p w14:paraId="1D849A5C"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61"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5E" w14:textId="77777777" w:rsidR="004161F4" w:rsidRPr="00AD4887" w:rsidRDefault="00D04A18" w:rsidP="00CC7247">
            <w:pPr>
              <w:pStyle w:val="TableText"/>
            </w:pPr>
            <w:r>
              <w:t xml:space="preserve">Does the product have a </w:t>
            </w:r>
            <w:sdt>
              <w:sdtPr>
                <w:id w:val="1234440645"/>
                <w:placeholder>
                  <w:docPart w:val="DefaultPlaceholder_1082065158"/>
                </w:placeholder>
                <w:text/>
              </w:sdtPr>
              <w:sdtEndPr/>
              <w:sdtContent>
                <w:r w:rsidR="006D3E97">
                  <w:t>Michigan</w:t>
                </w:r>
              </w:sdtContent>
            </w:sdt>
            <w:r w:rsidR="004161F4" w:rsidRPr="00AD4887">
              <w:t xml:space="preserve"> presence?</w:t>
            </w:r>
          </w:p>
          <w:p w14:paraId="1D849A5F" w14:textId="77777777" w:rsidR="004161F4" w:rsidRPr="00AD4887" w:rsidRDefault="004161F4" w:rsidP="00CC7247">
            <w:pPr>
              <w:pStyle w:val="TableText"/>
            </w:pPr>
            <w:r w:rsidRPr="00AD4887">
              <w:t xml:space="preserve">If so, # of install sites by </w:t>
            </w:r>
            <w:r w:rsidR="00D04A18">
              <w:t xml:space="preserve">specialty and size; list of </w:t>
            </w:r>
            <w:sdt>
              <w:sdtPr>
                <w:id w:val="-1273475472"/>
                <w:placeholder>
                  <w:docPart w:val="DefaultPlaceholder_1082065158"/>
                </w:placeholder>
                <w:text/>
              </w:sdtPr>
              <w:sdtEndPr/>
              <w:sdtContent>
                <w:r w:rsidR="006D3E97">
                  <w:t>Michigan</w:t>
                </w:r>
              </w:sdtContent>
            </w:sdt>
            <w:r w:rsidRPr="00AD4887">
              <w:t xml:space="preserve"> reference si</w:t>
            </w:r>
            <w:r w:rsidR="00AC2471">
              <w:t>tes with contact information</w:t>
            </w:r>
          </w:p>
        </w:tc>
        <w:sdt>
          <w:sdtPr>
            <w:id w:val="-733696048"/>
            <w:placeholder>
              <w:docPart w:val="6DA629A80CD24767A4A2AA32CAD3D120"/>
            </w:placeholder>
            <w:showingPlcHdr/>
            <w:text/>
          </w:sdtPr>
          <w:sdtEndPr/>
          <w:sdtContent>
            <w:tc>
              <w:tcPr>
                <w:tcW w:w="4529" w:type="dxa"/>
              </w:tcPr>
              <w:p w14:paraId="1D849A60"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64" w14:textId="77777777" w:rsidTr="00D04A18">
        <w:trPr>
          <w:trHeight w:val="300"/>
          <w:jc w:val="center"/>
        </w:trPr>
        <w:tc>
          <w:tcPr>
            <w:tcW w:w="5025" w:type="dxa"/>
          </w:tcPr>
          <w:p w14:paraId="1D849A62" w14:textId="77777777" w:rsidR="004161F4" w:rsidRPr="00AD4887" w:rsidRDefault="004161F4" w:rsidP="00CC7247">
            <w:pPr>
              <w:pStyle w:val="TableText"/>
            </w:pPr>
          </w:p>
        </w:tc>
        <w:tc>
          <w:tcPr>
            <w:tcW w:w="4529" w:type="dxa"/>
          </w:tcPr>
          <w:p w14:paraId="1D849A63" w14:textId="77777777" w:rsidR="004161F4" w:rsidRPr="00AD4887" w:rsidRDefault="004161F4" w:rsidP="004161F4">
            <w:pPr>
              <w:pStyle w:val="TableDash"/>
              <w:numPr>
                <w:ilvl w:val="0"/>
                <w:numId w:val="0"/>
              </w:numPr>
            </w:pPr>
          </w:p>
        </w:tc>
      </w:tr>
      <w:tr w:rsidR="004161F4" w:rsidRPr="00AD4887" w14:paraId="1D849A67"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65" w14:textId="77777777" w:rsidR="004161F4" w:rsidRPr="00AD4887" w:rsidRDefault="004161F4" w:rsidP="00CC7247">
            <w:pPr>
              <w:pStyle w:val="TableText"/>
            </w:pPr>
          </w:p>
        </w:tc>
        <w:tc>
          <w:tcPr>
            <w:tcW w:w="4529" w:type="dxa"/>
          </w:tcPr>
          <w:p w14:paraId="1D849A66" w14:textId="77777777" w:rsidR="004161F4" w:rsidRPr="00AD4887" w:rsidRDefault="004161F4" w:rsidP="004161F4">
            <w:pPr>
              <w:pStyle w:val="TableDash"/>
              <w:numPr>
                <w:ilvl w:val="0"/>
                <w:numId w:val="0"/>
              </w:numPr>
            </w:pPr>
          </w:p>
        </w:tc>
      </w:tr>
      <w:tr w:rsidR="004161F4" w:rsidRPr="00AD4887" w14:paraId="1D849A6A" w14:textId="77777777" w:rsidTr="00D04A18">
        <w:trPr>
          <w:trHeight w:val="300"/>
          <w:jc w:val="center"/>
        </w:trPr>
        <w:tc>
          <w:tcPr>
            <w:tcW w:w="5025" w:type="dxa"/>
          </w:tcPr>
          <w:p w14:paraId="1D849A68" w14:textId="77777777" w:rsidR="004161F4" w:rsidRPr="00AD4887" w:rsidRDefault="004161F4" w:rsidP="00CC7247">
            <w:pPr>
              <w:pStyle w:val="TableText"/>
            </w:pPr>
            <w:r w:rsidRPr="00AD4887">
              <w:t>How many organizations have de-installed any vendor systems over the past two (2) years?  Please specify which systems and why?</w:t>
            </w:r>
          </w:p>
        </w:tc>
        <w:sdt>
          <w:sdtPr>
            <w:id w:val="712084273"/>
            <w:placeholder>
              <w:docPart w:val="26935B8784664841A6D27AA36BB64CAD"/>
            </w:placeholder>
            <w:showingPlcHdr/>
            <w:text/>
          </w:sdtPr>
          <w:sdtEndPr/>
          <w:sdtContent>
            <w:tc>
              <w:tcPr>
                <w:tcW w:w="4529" w:type="dxa"/>
              </w:tcPr>
              <w:p w14:paraId="1D849A69"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6D"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6B" w14:textId="77777777" w:rsidR="004161F4" w:rsidRPr="00AD4887" w:rsidRDefault="004161F4" w:rsidP="00D04A18">
            <w:pPr>
              <w:pStyle w:val="TableText"/>
            </w:pPr>
          </w:p>
        </w:tc>
        <w:tc>
          <w:tcPr>
            <w:tcW w:w="4529" w:type="dxa"/>
          </w:tcPr>
          <w:p w14:paraId="1D849A6C" w14:textId="77777777" w:rsidR="004161F4" w:rsidRPr="00AD4887" w:rsidRDefault="004161F4" w:rsidP="004161F4">
            <w:pPr>
              <w:pStyle w:val="TableDash"/>
              <w:numPr>
                <w:ilvl w:val="0"/>
                <w:numId w:val="0"/>
              </w:numPr>
            </w:pPr>
          </w:p>
        </w:tc>
      </w:tr>
      <w:tr w:rsidR="004161F4" w:rsidRPr="00AD4887" w14:paraId="1D849A70" w14:textId="77777777" w:rsidTr="00D04A18">
        <w:trPr>
          <w:trHeight w:val="300"/>
          <w:jc w:val="center"/>
        </w:trPr>
        <w:tc>
          <w:tcPr>
            <w:tcW w:w="5025" w:type="dxa"/>
          </w:tcPr>
          <w:p w14:paraId="1D849A6E" w14:textId="77777777" w:rsidR="004161F4" w:rsidRPr="00AD4887" w:rsidRDefault="004161F4" w:rsidP="00CC7247">
            <w:pPr>
              <w:pStyle w:val="TableText"/>
            </w:pPr>
            <w:r w:rsidRPr="00AD4887">
              <w:lastRenderedPageBreak/>
              <w:t>Total FTEs Last Year</w:t>
            </w:r>
          </w:p>
        </w:tc>
        <w:sdt>
          <w:sdtPr>
            <w:id w:val="-1954085179"/>
            <w:placeholder>
              <w:docPart w:val="61D6DE9790514B67825BF12B4DA527DB"/>
            </w:placeholder>
            <w:showingPlcHdr/>
            <w:text/>
          </w:sdtPr>
          <w:sdtEndPr/>
          <w:sdtContent>
            <w:tc>
              <w:tcPr>
                <w:tcW w:w="4529" w:type="dxa"/>
              </w:tcPr>
              <w:p w14:paraId="1D849A6F"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73"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71" w14:textId="77777777" w:rsidR="004161F4" w:rsidRPr="00AD4887" w:rsidRDefault="004161F4" w:rsidP="00CC7247">
            <w:pPr>
              <w:pStyle w:val="TableText"/>
            </w:pPr>
            <w:r w:rsidRPr="00AD4887">
              <w:t>Total FTEs This Year</w:t>
            </w:r>
          </w:p>
        </w:tc>
        <w:sdt>
          <w:sdtPr>
            <w:id w:val="-1789649955"/>
            <w:placeholder>
              <w:docPart w:val="F94E1685A01F4FD3BA437C52717793AF"/>
            </w:placeholder>
            <w:showingPlcHdr/>
            <w:text/>
          </w:sdtPr>
          <w:sdtEndPr/>
          <w:sdtContent>
            <w:tc>
              <w:tcPr>
                <w:tcW w:w="4529" w:type="dxa"/>
              </w:tcPr>
              <w:p w14:paraId="1D849A72"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4161F4" w:rsidRPr="00AD4887" w14:paraId="1D849A76" w14:textId="77777777" w:rsidTr="00D04A18">
        <w:trPr>
          <w:trHeight w:val="300"/>
          <w:jc w:val="center"/>
        </w:trPr>
        <w:tc>
          <w:tcPr>
            <w:tcW w:w="5025" w:type="dxa"/>
            <w:tcBorders>
              <w:bottom w:val="nil"/>
            </w:tcBorders>
          </w:tcPr>
          <w:p w14:paraId="1D849A74" w14:textId="77777777" w:rsidR="004161F4" w:rsidRPr="00AD4887" w:rsidRDefault="004161F4" w:rsidP="00CC7247">
            <w:pPr>
              <w:pStyle w:val="TableText"/>
            </w:pPr>
            <w:r w:rsidRPr="00AD4887">
              <w:t>Explain how your company is planning to meet the increase in demand for your EHR product (including implementation, training, and support) over the next five (5) years.</w:t>
            </w:r>
          </w:p>
        </w:tc>
        <w:sdt>
          <w:sdtPr>
            <w:id w:val="-1617361624"/>
            <w:placeholder>
              <w:docPart w:val="13D1601A8A5A47078B087584DA337777"/>
            </w:placeholder>
            <w:showingPlcHdr/>
            <w:text/>
          </w:sdtPr>
          <w:sdtEndPr/>
          <w:sdtContent>
            <w:tc>
              <w:tcPr>
                <w:tcW w:w="4529" w:type="dxa"/>
                <w:tcBorders>
                  <w:bottom w:val="nil"/>
                </w:tcBorders>
              </w:tcPr>
              <w:p w14:paraId="1D849A75" w14:textId="77777777" w:rsidR="004161F4"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78"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14:paraId="1D849A77" w14:textId="77777777" w:rsidR="00794E1B" w:rsidRPr="00AD4887" w:rsidRDefault="00794E1B" w:rsidP="008B654B">
            <w:pPr>
              <w:pStyle w:val="TableHeading"/>
              <w:keepNext/>
              <w:jc w:val="left"/>
            </w:pPr>
            <w:r w:rsidRPr="00AD4887">
              <w:t>Product Information</w:t>
            </w:r>
          </w:p>
        </w:tc>
      </w:tr>
      <w:tr w:rsidR="004161F4" w:rsidRPr="00AD4887" w14:paraId="1D849A7B" w14:textId="77777777" w:rsidTr="00D04A18">
        <w:trPr>
          <w:trHeight w:val="300"/>
          <w:jc w:val="center"/>
        </w:trPr>
        <w:tc>
          <w:tcPr>
            <w:tcW w:w="5025" w:type="dxa"/>
          </w:tcPr>
          <w:p w14:paraId="1D849A79" w14:textId="77777777" w:rsidR="004161F4" w:rsidRPr="00AD4887" w:rsidRDefault="00794E1B" w:rsidP="008B654B">
            <w:pPr>
              <w:pStyle w:val="TableText"/>
              <w:keepNext/>
            </w:pPr>
            <w:r w:rsidRPr="00AD4887">
              <w:t>Product name and version#</w:t>
            </w:r>
          </w:p>
        </w:tc>
        <w:sdt>
          <w:sdtPr>
            <w:id w:val="-1848701621"/>
            <w:placeholder>
              <w:docPart w:val="34C93CBE7A1447F880BCC5FC0045FA57"/>
            </w:placeholder>
            <w:showingPlcHdr/>
            <w:text/>
          </w:sdtPr>
          <w:sdtEndPr/>
          <w:sdtContent>
            <w:tc>
              <w:tcPr>
                <w:tcW w:w="4529" w:type="dxa"/>
              </w:tcPr>
              <w:p w14:paraId="1D849A7A" w14:textId="77777777" w:rsidR="004161F4" w:rsidRPr="00AD4887" w:rsidRDefault="00596C92" w:rsidP="008B654B">
                <w:pPr>
                  <w:pStyle w:val="TableDash"/>
                  <w:keepNext/>
                  <w:numPr>
                    <w:ilvl w:val="0"/>
                    <w:numId w:val="0"/>
                  </w:numPr>
                </w:pPr>
                <w:r w:rsidRPr="00B9189F">
                  <w:rPr>
                    <w:rStyle w:val="PlaceholderText"/>
                  </w:rPr>
                  <w:t>Click here to enter text.</w:t>
                </w:r>
              </w:p>
            </w:tc>
          </w:sdtContent>
        </w:sdt>
      </w:tr>
      <w:tr w:rsidR="004161F4" w:rsidRPr="00AD4887" w14:paraId="1D849A7E"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7C" w14:textId="77777777" w:rsidR="004161F4" w:rsidRPr="00AD4887" w:rsidRDefault="00794E1B" w:rsidP="008B654B">
            <w:pPr>
              <w:pStyle w:val="TableText"/>
              <w:keepNext/>
            </w:pPr>
            <w:r w:rsidRPr="00AD4887">
              <w:t>When is your next version release?</w:t>
            </w:r>
          </w:p>
        </w:tc>
        <w:sdt>
          <w:sdtPr>
            <w:id w:val="1319079020"/>
            <w:placeholder>
              <w:docPart w:val="C276169641CD440F8FAF14CEE84C4202"/>
            </w:placeholder>
            <w:showingPlcHdr/>
            <w:text/>
          </w:sdtPr>
          <w:sdtEndPr/>
          <w:sdtContent>
            <w:tc>
              <w:tcPr>
                <w:tcW w:w="4529" w:type="dxa"/>
              </w:tcPr>
              <w:p w14:paraId="1D849A7D" w14:textId="77777777" w:rsidR="004161F4" w:rsidRPr="00AD4887" w:rsidRDefault="00596C92" w:rsidP="008B654B">
                <w:pPr>
                  <w:pStyle w:val="TableDash"/>
                  <w:keepNext/>
                  <w:numPr>
                    <w:ilvl w:val="0"/>
                    <w:numId w:val="0"/>
                  </w:numPr>
                </w:pPr>
                <w:r w:rsidRPr="00B9189F">
                  <w:rPr>
                    <w:rStyle w:val="PlaceholderText"/>
                  </w:rPr>
                  <w:t>Click here to enter text.</w:t>
                </w:r>
              </w:p>
            </w:tc>
          </w:sdtContent>
        </w:sdt>
      </w:tr>
      <w:tr w:rsidR="00794E1B" w:rsidRPr="00AD4887" w14:paraId="1D849A81" w14:textId="77777777" w:rsidTr="00D04A18">
        <w:trPr>
          <w:trHeight w:val="300"/>
          <w:jc w:val="center"/>
        </w:trPr>
        <w:tc>
          <w:tcPr>
            <w:tcW w:w="5025" w:type="dxa"/>
          </w:tcPr>
          <w:p w14:paraId="1D849A7F" w14:textId="77777777" w:rsidR="00794E1B" w:rsidRPr="00AD4887" w:rsidRDefault="00794E1B" w:rsidP="008B654B">
            <w:pPr>
              <w:pStyle w:val="TableText"/>
              <w:keepNext/>
            </w:pPr>
            <w:r w:rsidRPr="00AD4887">
              <w:t>Single Database for scheduling, billing, and EHR?</w:t>
            </w:r>
          </w:p>
        </w:tc>
        <w:sdt>
          <w:sdtPr>
            <w:id w:val="-1919546169"/>
            <w:placeholder>
              <w:docPart w:val="AAB5BB83E44142A5A73F835E2AC42758"/>
            </w:placeholder>
            <w:showingPlcHdr/>
            <w:text/>
          </w:sdtPr>
          <w:sdtEndPr/>
          <w:sdtContent>
            <w:tc>
              <w:tcPr>
                <w:tcW w:w="4529" w:type="dxa"/>
              </w:tcPr>
              <w:p w14:paraId="1D849A80" w14:textId="77777777" w:rsidR="00794E1B" w:rsidRPr="00AD4887" w:rsidRDefault="00596C92" w:rsidP="008B654B">
                <w:pPr>
                  <w:pStyle w:val="TableDash"/>
                  <w:keepNext/>
                  <w:numPr>
                    <w:ilvl w:val="0"/>
                    <w:numId w:val="0"/>
                  </w:numPr>
                </w:pPr>
                <w:r w:rsidRPr="00B9189F">
                  <w:rPr>
                    <w:rStyle w:val="PlaceholderText"/>
                  </w:rPr>
                  <w:t>Click here to enter text.</w:t>
                </w:r>
              </w:p>
            </w:tc>
          </w:sdtContent>
        </w:sdt>
      </w:tr>
      <w:tr w:rsidR="00794E1B" w:rsidRPr="00AD4887" w14:paraId="1D849A84"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82" w14:textId="77777777" w:rsidR="00794E1B" w:rsidRPr="00AD4887" w:rsidRDefault="00794E1B" w:rsidP="00CC7247">
            <w:pPr>
              <w:pStyle w:val="TableText"/>
            </w:pPr>
            <w:r w:rsidRPr="00AD4887">
              <w:t xml:space="preserve">Is it a Client Server, ASP or </w:t>
            </w:r>
            <w:r w:rsidR="00C90282">
              <w:t xml:space="preserve">SaaS </w:t>
            </w:r>
            <w:r w:rsidRPr="00AD4887">
              <w:t>Hosted model?</w:t>
            </w:r>
          </w:p>
        </w:tc>
        <w:sdt>
          <w:sdtPr>
            <w:id w:val="-1518770356"/>
            <w:placeholder>
              <w:docPart w:val="AB9896D6396C49B29FF19E5B23CBBFA5"/>
            </w:placeholder>
            <w:showingPlcHdr/>
            <w:text/>
          </w:sdtPr>
          <w:sdtEndPr/>
          <w:sdtContent>
            <w:tc>
              <w:tcPr>
                <w:tcW w:w="4529" w:type="dxa"/>
              </w:tcPr>
              <w:p w14:paraId="1D849A83"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87" w14:textId="77777777" w:rsidTr="00D04A18">
        <w:trPr>
          <w:trHeight w:val="300"/>
          <w:jc w:val="center"/>
        </w:trPr>
        <w:tc>
          <w:tcPr>
            <w:tcW w:w="5025" w:type="dxa"/>
          </w:tcPr>
          <w:p w14:paraId="1D849A85" w14:textId="77777777" w:rsidR="00794E1B" w:rsidRPr="00AD4887" w:rsidRDefault="00794E1B" w:rsidP="00CC7247">
            <w:pPr>
              <w:pStyle w:val="TableText"/>
            </w:pPr>
            <w:r w:rsidRPr="00AD4887">
              <w:t>Does product include a patient portal?</w:t>
            </w:r>
          </w:p>
        </w:tc>
        <w:sdt>
          <w:sdtPr>
            <w:id w:val="1562523770"/>
            <w:placeholder>
              <w:docPart w:val="05F0C57A29904C0881ABE14AA2B19F82"/>
            </w:placeholder>
            <w:showingPlcHdr/>
            <w:text/>
          </w:sdtPr>
          <w:sdtEndPr/>
          <w:sdtContent>
            <w:tc>
              <w:tcPr>
                <w:tcW w:w="4529" w:type="dxa"/>
              </w:tcPr>
              <w:p w14:paraId="1D849A86"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8E"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88" w14:textId="77777777" w:rsidR="00794E1B" w:rsidRPr="00AD4887" w:rsidRDefault="00794E1B" w:rsidP="00CC7247">
            <w:pPr>
              <w:pStyle w:val="TableText"/>
            </w:pPr>
            <w:r w:rsidRPr="00AD4887">
              <w:t>Was the product (or any of its significant functionality) acquired from another company?</w:t>
            </w:r>
          </w:p>
          <w:p w14:paraId="1D849A89" w14:textId="77777777" w:rsidR="00794E1B" w:rsidRPr="00AD4887" w:rsidRDefault="00794E1B" w:rsidP="00794E1B">
            <w:pPr>
              <w:pStyle w:val="TableText"/>
              <w:ind w:left="360"/>
            </w:pPr>
            <w:r w:rsidRPr="00AD4887">
              <w:t>If yes, please answer the following:</w:t>
            </w:r>
          </w:p>
          <w:p w14:paraId="1D849A8A" w14:textId="77777777" w:rsidR="00794E1B" w:rsidRPr="00AD4887" w:rsidRDefault="00794E1B" w:rsidP="008B654B">
            <w:pPr>
              <w:pStyle w:val="TableDash"/>
            </w:pPr>
            <w:r w:rsidRPr="00AD4887">
              <w:t>What was the original company’s name that developed the product or functionality?</w:t>
            </w:r>
          </w:p>
          <w:p w14:paraId="1D849A8B" w14:textId="77777777" w:rsidR="00794E1B" w:rsidRPr="00AD4887" w:rsidRDefault="00794E1B" w:rsidP="008B654B">
            <w:pPr>
              <w:pStyle w:val="TableDash"/>
            </w:pPr>
            <w:r w:rsidRPr="00AD4887">
              <w:t>What was the original product’s name?</w:t>
            </w:r>
          </w:p>
          <w:p w14:paraId="1D849A8C" w14:textId="77777777" w:rsidR="00794E1B" w:rsidRPr="00AD4887" w:rsidRDefault="00794E1B" w:rsidP="008B654B">
            <w:pPr>
              <w:pStyle w:val="TableDash"/>
            </w:pPr>
            <w:r w:rsidRPr="00AD4887">
              <w:t>What version did you purchase?</w:t>
            </w:r>
          </w:p>
        </w:tc>
        <w:sdt>
          <w:sdtPr>
            <w:id w:val="-1190145243"/>
            <w:placeholder>
              <w:docPart w:val="1AC25AEC0C7E4567ACFF7864DD6D2E34"/>
            </w:placeholder>
            <w:showingPlcHdr/>
            <w:text/>
          </w:sdtPr>
          <w:sdtEndPr/>
          <w:sdtContent>
            <w:tc>
              <w:tcPr>
                <w:tcW w:w="4529" w:type="dxa"/>
              </w:tcPr>
              <w:p w14:paraId="1D849A8D"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91" w14:textId="77777777" w:rsidTr="00D04A18">
        <w:trPr>
          <w:trHeight w:val="300"/>
          <w:jc w:val="center"/>
        </w:trPr>
        <w:tc>
          <w:tcPr>
            <w:tcW w:w="5025" w:type="dxa"/>
          </w:tcPr>
          <w:p w14:paraId="1D849A8F" w14:textId="77777777" w:rsidR="00794E1B" w:rsidRPr="00AD4887" w:rsidRDefault="00794E1B" w:rsidP="00CC7247">
            <w:pPr>
              <w:pStyle w:val="TableText"/>
            </w:pPr>
          </w:p>
        </w:tc>
        <w:tc>
          <w:tcPr>
            <w:tcW w:w="4529" w:type="dxa"/>
          </w:tcPr>
          <w:p w14:paraId="1D849A90" w14:textId="77777777" w:rsidR="00794E1B" w:rsidRPr="00AD4887" w:rsidRDefault="00794E1B" w:rsidP="00D04A18">
            <w:pPr>
              <w:pStyle w:val="TableDash"/>
              <w:numPr>
                <w:ilvl w:val="0"/>
                <w:numId w:val="0"/>
              </w:numPr>
            </w:pPr>
          </w:p>
        </w:tc>
      </w:tr>
      <w:tr w:rsidR="00794E1B" w:rsidRPr="00AD4887" w14:paraId="1D849A94"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A92" w14:textId="77777777" w:rsidR="00794E1B" w:rsidRPr="00AD4887" w:rsidRDefault="00794E1B" w:rsidP="00CC7247">
            <w:pPr>
              <w:pStyle w:val="TableText"/>
            </w:pPr>
          </w:p>
        </w:tc>
        <w:tc>
          <w:tcPr>
            <w:tcW w:w="4529" w:type="dxa"/>
          </w:tcPr>
          <w:p w14:paraId="1D849A93" w14:textId="77777777" w:rsidR="00794E1B" w:rsidRPr="00AD4887" w:rsidRDefault="00794E1B" w:rsidP="004161F4">
            <w:pPr>
              <w:pStyle w:val="TableDash"/>
              <w:numPr>
                <w:ilvl w:val="0"/>
                <w:numId w:val="0"/>
              </w:numPr>
            </w:pPr>
          </w:p>
        </w:tc>
      </w:tr>
      <w:tr w:rsidR="00794E1B" w:rsidRPr="00AD4887" w14:paraId="1D849A97" w14:textId="77777777" w:rsidTr="00D04A18">
        <w:trPr>
          <w:trHeight w:val="300"/>
          <w:jc w:val="center"/>
        </w:trPr>
        <w:tc>
          <w:tcPr>
            <w:tcW w:w="5025" w:type="dxa"/>
          </w:tcPr>
          <w:p w14:paraId="1D849A95" w14:textId="77777777" w:rsidR="00794E1B" w:rsidRPr="00AD4887" w:rsidRDefault="00794E1B" w:rsidP="00CC7247">
            <w:pPr>
              <w:pStyle w:val="TableText"/>
            </w:pPr>
          </w:p>
        </w:tc>
        <w:tc>
          <w:tcPr>
            <w:tcW w:w="4529" w:type="dxa"/>
          </w:tcPr>
          <w:p w14:paraId="1D849A96" w14:textId="77777777" w:rsidR="00794E1B" w:rsidRPr="00AD4887" w:rsidRDefault="00794E1B" w:rsidP="004161F4">
            <w:pPr>
              <w:pStyle w:val="TableDash"/>
              <w:numPr>
                <w:ilvl w:val="0"/>
                <w:numId w:val="0"/>
              </w:numPr>
            </w:pPr>
          </w:p>
        </w:tc>
      </w:tr>
      <w:tr w:rsidR="00794E1B" w:rsidRPr="00AD4887" w14:paraId="1D849A9A"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tcPr>
          <w:p w14:paraId="1D849A98" w14:textId="77777777" w:rsidR="00794E1B" w:rsidRPr="00AD4887" w:rsidRDefault="00794E1B" w:rsidP="00DC5096">
            <w:pPr>
              <w:pStyle w:val="TableBullet"/>
              <w:numPr>
                <w:ilvl w:val="0"/>
                <w:numId w:val="0"/>
              </w:numPr>
              <w:ind w:left="360"/>
            </w:pPr>
          </w:p>
        </w:tc>
        <w:tc>
          <w:tcPr>
            <w:tcW w:w="4529" w:type="dxa"/>
            <w:tcBorders>
              <w:bottom w:val="nil"/>
            </w:tcBorders>
          </w:tcPr>
          <w:p w14:paraId="1D849A99" w14:textId="77777777" w:rsidR="00794E1B" w:rsidRPr="00AD4887" w:rsidRDefault="00794E1B" w:rsidP="004161F4">
            <w:pPr>
              <w:pStyle w:val="TableDash"/>
              <w:numPr>
                <w:ilvl w:val="0"/>
                <w:numId w:val="0"/>
              </w:numPr>
            </w:pPr>
          </w:p>
        </w:tc>
      </w:tr>
      <w:tr w:rsidR="00794E1B" w:rsidRPr="00AD4887" w14:paraId="1D849A9C" w14:textId="77777777" w:rsidTr="00D04A18">
        <w:trPr>
          <w:trHeight w:val="300"/>
          <w:jc w:val="center"/>
        </w:trPr>
        <w:tc>
          <w:tcPr>
            <w:tcW w:w="9554" w:type="dxa"/>
            <w:gridSpan w:val="2"/>
            <w:shd w:val="clear" w:color="auto" w:fill="03426D"/>
          </w:tcPr>
          <w:p w14:paraId="1D849A9B" w14:textId="77777777" w:rsidR="00794E1B" w:rsidRPr="00AD4887" w:rsidRDefault="00794E1B" w:rsidP="00794E1B">
            <w:pPr>
              <w:pStyle w:val="TableHeading"/>
              <w:jc w:val="left"/>
            </w:pPr>
            <w:r w:rsidRPr="00AD4887">
              <w:t>Reporting Capabilities</w:t>
            </w:r>
          </w:p>
        </w:tc>
      </w:tr>
      <w:tr w:rsidR="00794E1B" w:rsidRPr="00AD4887" w14:paraId="1D849A9F"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A9D" w14:textId="77777777" w:rsidR="00794E1B" w:rsidRPr="00AD4887" w:rsidRDefault="00794E1B" w:rsidP="00CC7247">
            <w:pPr>
              <w:pStyle w:val="TableText"/>
            </w:pPr>
            <w:r w:rsidRPr="00AD4887">
              <w:t>Does the product allow custom reports to be created?</w:t>
            </w:r>
          </w:p>
        </w:tc>
        <w:sdt>
          <w:sdtPr>
            <w:id w:val="-919324400"/>
            <w:placeholder>
              <w:docPart w:val="69716A955E624C068FD7671FC657E35D"/>
            </w:placeholder>
            <w:showingPlcHdr/>
            <w:text/>
          </w:sdtPr>
          <w:sdtEndPr/>
          <w:sdtContent>
            <w:tc>
              <w:tcPr>
                <w:tcW w:w="4529" w:type="dxa"/>
              </w:tcPr>
              <w:p w14:paraId="1D849A9E"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A2" w14:textId="77777777" w:rsidTr="00D04A18">
        <w:trPr>
          <w:trHeight w:val="300"/>
          <w:jc w:val="center"/>
        </w:trPr>
        <w:tc>
          <w:tcPr>
            <w:tcW w:w="5025" w:type="dxa"/>
            <w:vAlign w:val="center"/>
          </w:tcPr>
          <w:p w14:paraId="1D849AA0" w14:textId="77777777" w:rsidR="00794E1B" w:rsidRPr="00AD4887" w:rsidRDefault="00794E1B" w:rsidP="00CC7247">
            <w:pPr>
              <w:pStyle w:val="TableText"/>
            </w:pPr>
            <w:r w:rsidRPr="00AD4887">
              <w:t>Ad hoc reporting by users an option?</w:t>
            </w:r>
          </w:p>
        </w:tc>
        <w:sdt>
          <w:sdtPr>
            <w:id w:val="-2127846625"/>
            <w:placeholder>
              <w:docPart w:val="048D3229BDD44F409A9533EDBFE1F6FA"/>
            </w:placeholder>
            <w:showingPlcHdr/>
            <w:text/>
          </w:sdtPr>
          <w:sdtEndPr/>
          <w:sdtContent>
            <w:tc>
              <w:tcPr>
                <w:tcW w:w="4529" w:type="dxa"/>
              </w:tcPr>
              <w:p w14:paraId="1D849AA1"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A5"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AA3" w14:textId="77777777" w:rsidR="00794E1B" w:rsidRPr="00AD4887" w:rsidRDefault="00794E1B" w:rsidP="00CC7247">
            <w:pPr>
              <w:pStyle w:val="TableText"/>
            </w:pPr>
            <w:r w:rsidRPr="00AD4887">
              <w:t>Provide a list of standard reports (no customization) which the customer may run at Go Live to meet meaningful use and/or HIPAA requirements.</w:t>
            </w:r>
          </w:p>
        </w:tc>
        <w:sdt>
          <w:sdtPr>
            <w:id w:val="-122164118"/>
            <w:placeholder>
              <w:docPart w:val="EFD3A323A9274734B0886B791F4FD4EA"/>
            </w:placeholder>
            <w:showingPlcHdr/>
            <w:text/>
          </w:sdtPr>
          <w:sdtEndPr/>
          <w:sdtContent>
            <w:tc>
              <w:tcPr>
                <w:tcW w:w="4529" w:type="dxa"/>
              </w:tcPr>
              <w:p w14:paraId="1D849AA4"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A8" w14:textId="77777777" w:rsidTr="00D04A18">
        <w:trPr>
          <w:trHeight w:val="300"/>
          <w:jc w:val="center"/>
        </w:trPr>
        <w:tc>
          <w:tcPr>
            <w:tcW w:w="5025" w:type="dxa"/>
            <w:tcBorders>
              <w:bottom w:val="nil"/>
            </w:tcBorders>
            <w:vAlign w:val="center"/>
          </w:tcPr>
          <w:p w14:paraId="1D849AA6" w14:textId="77777777" w:rsidR="00794E1B" w:rsidRPr="00AD4887" w:rsidRDefault="00794E1B" w:rsidP="00CC7247">
            <w:pPr>
              <w:pStyle w:val="TableText"/>
            </w:pPr>
            <w:r w:rsidRPr="00AD4887">
              <w:t>Can this report information be exported to CD/DVD in CSV or comma text delimited format?</w:t>
            </w:r>
          </w:p>
        </w:tc>
        <w:sdt>
          <w:sdtPr>
            <w:id w:val="-200705589"/>
            <w:placeholder>
              <w:docPart w:val="AC0C6AA2A0F34FDEB6A1503E0EF153D1"/>
            </w:placeholder>
            <w:showingPlcHdr/>
            <w:text/>
          </w:sdtPr>
          <w:sdtEndPr/>
          <w:sdtContent>
            <w:tc>
              <w:tcPr>
                <w:tcW w:w="4529" w:type="dxa"/>
                <w:tcBorders>
                  <w:bottom w:val="nil"/>
                </w:tcBorders>
              </w:tcPr>
              <w:p w14:paraId="1D849AA7"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AA"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14:paraId="1D849AA9" w14:textId="77777777" w:rsidR="00794E1B" w:rsidRPr="00AD4887" w:rsidRDefault="00794E1B" w:rsidP="008B654B">
            <w:pPr>
              <w:pStyle w:val="TableHeading"/>
              <w:keepNext/>
              <w:jc w:val="left"/>
            </w:pPr>
            <w:r w:rsidRPr="00AD4887">
              <w:t>ONC-ATCB Certification</w:t>
            </w:r>
          </w:p>
        </w:tc>
      </w:tr>
      <w:tr w:rsidR="00794E1B" w:rsidRPr="00AD4887" w14:paraId="1D849AAD" w14:textId="77777777" w:rsidTr="00D04A18">
        <w:trPr>
          <w:trHeight w:val="300"/>
          <w:jc w:val="center"/>
        </w:trPr>
        <w:tc>
          <w:tcPr>
            <w:tcW w:w="5025" w:type="dxa"/>
            <w:vAlign w:val="center"/>
          </w:tcPr>
          <w:p w14:paraId="1D849AAB" w14:textId="77777777" w:rsidR="00794E1B" w:rsidRPr="00AD4887" w:rsidRDefault="00794E1B" w:rsidP="008B654B">
            <w:pPr>
              <w:pStyle w:val="TableText"/>
              <w:keepNext/>
            </w:pPr>
            <w:r w:rsidRPr="00AD4887">
              <w:t>Is the product ONC-ATCB certified?</w:t>
            </w:r>
          </w:p>
        </w:tc>
        <w:sdt>
          <w:sdtPr>
            <w:id w:val="1217165720"/>
            <w:placeholder>
              <w:docPart w:val="611EB38530DE4123A6591C5E8CC5F2E8"/>
            </w:placeholder>
            <w:showingPlcHdr/>
            <w:text/>
          </w:sdtPr>
          <w:sdtEndPr/>
          <w:sdtContent>
            <w:tc>
              <w:tcPr>
                <w:tcW w:w="4529" w:type="dxa"/>
              </w:tcPr>
              <w:p w14:paraId="1D849AAC" w14:textId="77777777" w:rsidR="00794E1B" w:rsidRPr="00AD4887" w:rsidRDefault="00596C92" w:rsidP="008B654B">
                <w:pPr>
                  <w:pStyle w:val="TableText"/>
                  <w:keepNext/>
                </w:pPr>
                <w:r w:rsidRPr="00B9189F">
                  <w:rPr>
                    <w:rStyle w:val="PlaceholderText"/>
                  </w:rPr>
                  <w:t>Click here to enter text.</w:t>
                </w:r>
              </w:p>
            </w:tc>
          </w:sdtContent>
        </w:sdt>
      </w:tr>
      <w:tr w:rsidR="00794E1B" w:rsidRPr="00AD4887" w14:paraId="1D849AB0"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AAE" w14:textId="77777777" w:rsidR="00794E1B" w:rsidRPr="00AD4887" w:rsidRDefault="00794E1B" w:rsidP="008B654B">
            <w:pPr>
              <w:pStyle w:val="TableText"/>
              <w:keepNext/>
            </w:pPr>
            <w:r w:rsidRPr="00AD4887">
              <w:t>Version and Year of Certification</w:t>
            </w:r>
          </w:p>
        </w:tc>
        <w:sdt>
          <w:sdtPr>
            <w:id w:val="-314564423"/>
            <w:placeholder>
              <w:docPart w:val="231A569F34A24E9989BACF7B134840D6"/>
            </w:placeholder>
            <w:showingPlcHdr/>
            <w:text/>
          </w:sdtPr>
          <w:sdtEndPr/>
          <w:sdtContent>
            <w:tc>
              <w:tcPr>
                <w:tcW w:w="4529" w:type="dxa"/>
              </w:tcPr>
              <w:p w14:paraId="1D849AAF" w14:textId="77777777" w:rsidR="00794E1B" w:rsidRPr="00AD4887" w:rsidRDefault="00596C92" w:rsidP="008B654B">
                <w:pPr>
                  <w:pStyle w:val="TableText"/>
                  <w:keepNext/>
                </w:pPr>
                <w:r w:rsidRPr="00B9189F">
                  <w:rPr>
                    <w:rStyle w:val="PlaceholderText"/>
                  </w:rPr>
                  <w:t>Click here to enter text.</w:t>
                </w:r>
              </w:p>
            </w:tc>
          </w:sdtContent>
        </w:sdt>
      </w:tr>
      <w:tr w:rsidR="00794E1B" w:rsidRPr="00AD4887" w14:paraId="1D849AB3" w14:textId="77777777" w:rsidTr="00D04A18">
        <w:trPr>
          <w:trHeight w:val="300"/>
          <w:jc w:val="center"/>
        </w:trPr>
        <w:tc>
          <w:tcPr>
            <w:tcW w:w="5025" w:type="dxa"/>
            <w:tcBorders>
              <w:bottom w:val="nil"/>
            </w:tcBorders>
            <w:vAlign w:val="center"/>
          </w:tcPr>
          <w:p w14:paraId="1D849AB1" w14:textId="77777777" w:rsidR="00794E1B" w:rsidRPr="00AD4887" w:rsidRDefault="00794E1B" w:rsidP="008B654B">
            <w:pPr>
              <w:pStyle w:val="TableText"/>
              <w:keepNext/>
            </w:pPr>
            <w:r w:rsidRPr="00AD4887">
              <w:t>Certified as Comprehensive or Modular?</w:t>
            </w:r>
          </w:p>
        </w:tc>
        <w:sdt>
          <w:sdtPr>
            <w:id w:val="2061442432"/>
            <w:placeholder>
              <w:docPart w:val="2747BEEE947E46409B64CB89F4C02A25"/>
            </w:placeholder>
            <w:showingPlcHdr/>
            <w:text/>
          </w:sdtPr>
          <w:sdtEndPr/>
          <w:sdtContent>
            <w:tc>
              <w:tcPr>
                <w:tcW w:w="4529" w:type="dxa"/>
                <w:tcBorders>
                  <w:bottom w:val="nil"/>
                </w:tcBorders>
              </w:tcPr>
              <w:p w14:paraId="1D849AB2" w14:textId="77777777" w:rsidR="00794E1B" w:rsidRPr="00AD4887" w:rsidRDefault="00596C92" w:rsidP="008B654B">
                <w:pPr>
                  <w:pStyle w:val="TableText"/>
                  <w:keepNext/>
                </w:pPr>
                <w:r w:rsidRPr="00B9189F">
                  <w:rPr>
                    <w:rStyle w:val="PlaceholderText"/>
                  </w:rPr>
                  <w:t>Click here to enter text.</w:t>
                </w:r>
              </w:p>
            </w:tc>
          </w:sdtContent>
        </w:sdt>
      </w:tr>
      <w:tr w:rsidR="00794E1B" w:rsidRPr="00AD4887" w14:paraId="1D849AB5"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tcPr>
          <w:p w14:paraId="1D849AB4" w14:textId="77777777" w:rsidR="00794E1B" w:rsidRPr="00AD4887" w:rsidRDefault="00794E1B" w:rsidP="00794E1B">
            <w:pPr>
              <w:pStyle w:val="TableHeading"/>
              <w:jc w:val="left"/>
            </w:pPr>
            <w:r w:rsidRPr="00AD4887">
              <w:t>Meaningful Use</w:t>
            </w:r>
          </w:p>
        </w:tc>
      </w:tr>
      <w:tr w:rsidR="00794E1B" w:rsidRPr="00AD4887" w14:paraId="1D849AB8" w14:textId="77777777" w:rsidTr="00D04A18">
        <w:trPr>
          <w:trHeight w:val="300"/>
          <w:jc w:val="center"/>
        </w:trPr>
        <w:tc>
          <w:tcPr>
            <w:tcW w:w="5025" w:type="dxa"/>
            <w:vAlign w:val="center"/>
          </w:tcPr>
          <w:p w14:paraId="1D849AB6" w14:textId="77777777" w:rsidR="00794E1B" w:rsidRPr="00AD4887" w:rsidRDefault="00794E1B" w:rsidP="00CC7247">
            <w:pPr>
              <w:pStyle w:val="TableText"/>
            </w:pPr>
            <w:r w:rsidRPr="00AD4887">
              <w:t>Are the modules necessary to meet each of the menu set objectives included in the attached pricing, or are they sold separately at an additional cost?</w:t>
            </w:r>
          </w:p>
        </w:tc>
        <w:sdt>
          <w:sdtPr>
            <w:id w:val="1270355957"/>
            <w:placeholder>
              <w:docPart w:val="56B59BAAD8FA467BB191C2C5D1D3AF8C"/>
            </w:placeholder>
            <w:showingPlcHdr/>
            <w:text/>
          </w:sdtPr>
          <w:sdtEndPr/>
          <w:sdtContent>
            <w:tc>
              <w:tcPr>
                <w:tcW w:w="4529" w:type="dxa"/>
              </w:tcPr>
              <w:p w14:paraId="1D849AB7"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BB"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14:paraId="1D849AB9" w14:textId="77777777" w:rsidR="00794E1B" w:rsidRPr="00AD4887" w:rsidRDefault="00794E1B" w:rsidP="00CC7247">
            <w:pPr>
              <w:pStyle w:val="TableText"/>
            </w:pPr>
            <w:r w:rsidRPr="00AD4887">
              <w:t xml:space="preserve">Do you have a guarantee the product will meet the current standards and future standards?                    </w:t>
            </w:r>
          </w:p>
        </w:tc>
        <w:sdt>
          <w:sdtPr>
            <w:id w:val="19362622"/>
            <w:placeholder>
              <w:docPart w:val="86C73FEF4B144344947F4A6685E8B3DA"/>
            </w:placeholder>
            <w:showingPlcHdr/>
            <w:text/>
          </w:sdtPr>
          <w:sdtEndPr/>
          <w:sdtContent>
            <w:tc>
              <w:tcPr>
                <w:tcW w:w="4529" w:type="dxa"/>
                <w:tcBorders>
                  <w:bottom w:val="nil"/>
                </w:tcBorders>
              </w:tcPr>
              <w:p w14:paraId="1D849ABA"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BD" w14:textId="77777777" w:rsidTr="00D04A18">
        <w:trPr>
          <w:trHeight w:val="300"/>
          <w:jc w:val="center"/>
        </w:trPr>
        <w:tc>
          <w:tcPr>
            <w:tcW w:w="9554" w:type="dxa"/>
            <w:gridSpan w:val="2"/>
            <w:shd w:val="clear" w:color="auto" w:fill="03426D"/>
          </w:tcPr>
          <w:p w14:paraId="1D849ABC" w14:textId="77777777" w:rsidR="00794E1B" w:rsidRPr="00AD4887" w:rsidRDefault="00794E1B" w:rsidP="00794E1B">
            <w:pPr>
              <w:pStyle w:val="TableHeading"/>
              <w:jc w:val="left"/>
            </w:pPr>
            <w:r w:rsidRPr="00AD4887">
              <w:t>Additional Information</w:t>
            </w:r>
          </w:p>
        </w:tc>
      </w:tr>
      <w:tr w:rsidR="00794E1B" w:rsidRPr="00AD4887" w14:paraId="1D849AC0"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ABE" w14:textId="77777777" w:rsidR="00794E1B" w:rsidRPr="00AD4887" w:rsidRDefault="00794E1B" w:rsidP="00CC7247">
            <w:pPr>
              <w:pStyle w:val="TableText"/>
            </w:pPr>
          </w:p>
        </w:tc>
        <w:tc>
          <w:tcPr>
            <w:tcW w:w="4529" w:type="dxa"/>
          </w:tcPr>
          <w:p w14:paraId="1D849ABF" w14:textId="77777777" w:rsidR="00794E1B" w:rsidRPr="00AD4887" w:rsidRDefault="00794E1B" w:rsidP="004161F4">
            <w:pPr>
              <w:pStyle w:val="TableDash"/>
              <w:numPr>
                <w:ilvl w:val="0"/>
                <w:numId w:val="0"/>
              </w:numPr>
            </w:pPr>
          </w:p>
        </w:tc>
      </w:tr>
      <w:tr w:rsidR="00794E1B" w:rsidRPr="00AD4887" w14:paraId="1D849AC3" w14:textId="77777777" w:rsidTr="00D04A18">
        <w:trPr>
          <w:trHeight w:val="300"/>
          <w:jc w:val="center"/>
        </w:trPr>
        <w:tc>
          <w:tcPr>
            <w:tcW w:w="5025" w:type="dxa"/>
            <w:vAlign w:val="center"/>
          </w:tcPr>
          <w:p w14:paraId="1D849AC1" w14:textId="77777777" w:rsidR="00794E1B" w:rsidRPr="00AD4887" w:rsidRDefault="00794E1B" w:rsidP="00CC7247">
            <w:pPr>
              <w:pStyle w:val="TableText"/>
            </w:pPr>
          </w:p>
        </w:tc>
        <w:tc>
          <w:tcPr>
            <w:tcW w:w="4529" w:type="dxa"/>
          </w:tcPr>
          <w:p w14:paraId="1D849AC2" w14:textId="77777777" w:rsidR="00794E1B" w:rsidRPr="00AD4887" w:rsidRDefault="00794E1B" w:rsidP="004161F4">
            <w:pPr>
              <w:pStyle w:val="TableDash"/>
              <w:numPr>
                <w:ilvl w:val="0"/>
                <w:numId w:val="0"/>
              </w:numPr>
            </w:pPr>
          </w:p>
        </w:tc>
      </w:tr>
      <w:tr w:rsidR="00794E1B" w:rsidRPr="00AD4887" w14:paraId="1D849AC6"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AC4" w14:textId="77777777" w:rsidR="00794E1B" w:rsidRPr="00AD4887" w:rsidRDefault="00794E1B" w:rsidP="00CC7247">
            <w:pPr>
              <w:pStyle w:val="TableText"/>
            </w:pPr>
            <w:r w:rsidRPr="00AD4887">
              <w:t>Onsite implementation or remote?</w:t>
            </w:r>
          </w:p>
        </w:tc>
        <w:sdt>
          <w:sdtPr>
            <w:id w:val="860938661"/>
            <w:placeholder>
              <w:docPart w:val="8C6CCB178A664022948A0745BCF36491"/>
            </w:placeholder>
            <w:showingPlcHdr/>
            <w:text/>
          </w:sdtPr>
          <w:sdtEndPr/>
          <w:sdtContent>
            <w:tc>
              <w:tcPr>
                <w:tcW w:w="4529" w:type="dxa"/>
              </w:tcPr>
              <w:p w14:paraId="1D849AC5"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C9" w14:textId="77777777" w:rsidTr="00D04A18">
        <w:trPr>
          <w:trHeight w:val="300"/>
          <w:jc w:val="center"/>
        </w:trPr>
        <w:tc>
          <w:tcPr>
            <w:tcW w:w="5025" w:type="dxa"/>
            <w:vAlign w:val="center"/>
          </w:tcPr>
          <w:p w14:paraId="1D849AC7" w14:textId="77777777" w:rsidR="00794E1B" w:rsidRPr="00AD4887" w:rsidRDefault="00794E1B" w:rsidP="00CC7247">
            <w:pPr>
              <w:pStyle w:val="TableText"/>
            </w:pPr>
            <w:r w:rsidRPr="00AD4887">
              <w:t>Training sites</w:t>
            </w:r>
          </w:p>
        </w:tc>
        <w:sdt>
          <w:sdtPr>
            <w:id w:val="441584953"/>
            <w:placeholder>
              <w:docPart w:val="08254094EA3D4064802EFF014C7CFBD5"/>
            </w:placeholder>
            <w:showingPlcHdr/>
            <w:text/>
          </w:sdtPr>
          <w:sdtEndPr/>
          <w:sdtContent>
            <w:tc>
              <w:tcPr>
                <w:tcW w:w="4529" w:type="dxa"/>
              </w:tcPr>
              <w:p w14:paraId="1D849AC8"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CC"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ACA" w14:textId="77777777" w:rsidR="00794E1B" w:rsidRPr="00AD4887" w:rsidRDefault="00794E1B" w:rsidP="00CC7247">
            <w:pPr>
              <w:pStyle w:val="TableText"/>
            </w:pPr>
            <w:r w:rsidRPr="00AD4887">
              <w:t>Training options (train-the-trainer, # hours all staff)</w:t>
            </w:r>
          </w:p>
        </w:tc>
        <w:sdt>
          <w:sdtPr>
            <w:id w:val="-1145423475"/>
            <w:placeholder>
              <w:docPart w:val="E377B837F21642AD9EB867DD98018B5C"/>
            </w:placeholder>
            <w:showingPlcHdr/>
            <w:text/>
          </w:sdtPr>
          <w:sdtEndPr/>
          <w:sdtContent>
            <w:tc>
              <w:tcPr>
                <w:tcW w:w="4529" w:type="dxa"/>
              </w:tcPr>
              <w:p w14:paraId="1D849ACB"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CF" w14:textId="77777777" w:rsidTr="00D04A18">
        <w:trPr>
          <w:trHeight w:val="300"/>
          <w:jc w:val="center"/>
        </w:trPr>
        <w:tc>
          <w:tcPr>
            <w:tcW w:w="5025" w:type="dxa"/>
            <w:vAlign w:val="center"/>
          </w:tcPr>
          <w:p w14:paraId="1D849ACD" w14:textId="77777777" w:rsidR="00794E1B" w:rsidRPr="00AD4887" w:rsidRDefault="00794E1B" w:rsidP="00CC7247">
            <w:pPr>
              <w:pStyle w:val="TableText"/>
            </w:pPr>
            <w:r w:rsidRPr="00AD4887">
              <w:t>Has your company acquired, been acquired, merged with other organizations, or had any "change in control" events within the last five (5) years?  (If yes, please provide details.)</w:t>
            </w:r>
          </w:p>
        </w:tc>
        <w:sdt>
          <w:sdtPr>
            <w:id w:val="-1025700634"/>
            <w:placeholder>
              <w:docPart w:val="080BDC222551459D853A453494A1B7E4"/>
            </w:placeholder>
            <w:showingPlcHdr/>
            <w:text/>
          </w:sdtPr>
          <w:sdtEndPr/>
          <w:sdtContent>
            <w:tc>
              <w:tcPr>
                <w:tcW w:w="4529" w:type="dxa"/>
              </w:tcPr>
              <w:p w14:paraId="1D849ACE"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D2"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AD0" w14:textId="77777777" w:rsidR="00794E1B" w:rsidRPr="00AD4887" w:rsidRDefault="00794E1B" w:rsidP="00CC7247">
            <w:pPr>
              <w:pStyle w:val="TableText"/>
            </w:pPr>
            <w:r w:rsidRPr="00AD4887">
              <w:lastRenderedPageBreak/>
              <w:t>Is your company planning to acquire, be acquired, merge with other organizations, or have any "change in control" events within the next five (5) years? (If yes, please provide details.)</w:t>
            </w:r>
          </w:p>
        </w:tc>
        <w:sdt>
          <w:sdtPr>
            <w:id w:val="1200353815"/>
            <w:placeholder>
              <w:docPart w:val="8BBC183381214417B6528DFB694ED419"/>
            </w:placeholder>
            <w:showingPlcHdr/>
            <w:text/>
          </w:sdtPr>
          <w:sdtEndPr/>
          <w:sdtContent>
            <w:tc>
              <w:tcPr>
                <w:tcW w:w="4529" w:type="dxa"/>
              </w:tcPr>
              <w:p w14:paraId="1D849AD1"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DA" w14:textId="77777777" w:rsidTr="00D04A18">
        <w:trPr>
          <w:trHeight w:val="300"/>
          <w:jc w:val="center"/>
        </w:trPr>
        <w:tc>
          <w:tcPr>
            <w:tcW w:w="5025" w:type="dxa"/>
            <w:vAlign w:val="center"/>
          </w:tcPr>
          <w:p w14:paraId="1D849AD3" w14:textId="77777777" w:rsidR="00794E1B" w:rsidRPr="00AD4887" w:rsidRDefault="00794E1B" w:rsidP="00CC7247">
            <w:pPr>
              <w:pStyle w:val="TableText"/>
            </w:pPr>
            <w:r w:rsidRPr="00AD4887">
              <w:t>Does your company use resellers to distribute your product(s)?</w:t>
            </w:r>
          </w:p>
          <w:p w14:paraId="1D849AD4" w14:textId="77777777" w:rsidR="00794E1B" w:rsidRPr="00AD4887" w:rsidRDefault="00794E1B" w:rsidP="008B654B">
            <w:pPr>
              <w:pStyle w:val="TableBullet"/>
              <w:numPr>
                <w:ilvl w:val="0"/>
                <w:numId w:val="0"/>
              </w:numPr>
              <w:ind w:left="720" w:hanging="360"/>
            </w:pPr>
            <w:r w:rsidRPr="00AD4887">
              <w:t>If yes, please answer the following:</w:t>
            </w:r>
          </w:p>
          <w:p w14:paraId="1D849AD5" w14:textId="77777777" w:rsidR="00794E1B" w:rsidRPr="00AD4887" w:rsidRDefault="00794E1B" w:rsidP="00AD4887">
            <w:pPr>
              <w:pStyle w:val="TableDash"/>
            </w:pPr>
            <w:r w:rsidRPr="00AD4887">
              <w:t>What is your reseller structure?</w:t>
            </w:r>
          </w:p>
          <w:p w14:paraId="1D849AD6" w14:textId="77777777" w:rsidR="00794E1B" w:rsidRPr="00AD4887" w:rsidRDefault="00794E1B" w:rsidP="00AD4887">
            <w:pPr>
              <w:pStyle w:val="TableDash"/>
            </w:pPr>
            <w:r w:rsidRPr="00AD4887">
              <w:t xml:space="preserve">Who are your resellers who are authorized to sell within </w:t>
            </w:r>
            <w:r w:rsidR="0063364B">
              <w:t>Michigan</w:t>
            </w:r>
            <w:r w:rsidRPr="00AD4887">
              <w:t>?</w:t>
            </w:r>
          </w:p>
          <w:p w14:paraId="1D849AD7" w14:textId="77777777" w:rsidR="00794E1B" w:rsidRPr="00AD4887" w:rsidRDefault="00794E1B" w:rsidP="008B654B">
            <w:pPr>
              <w:pStyle w:val="TableBullet"/>
              <w:numPr>
                <w:ilvl w:val="0"/>
                <w:numId w:val="0"/>
              </w:numPr>
              <w:ind w:left="360"/>
            </w:pPr>
            <w:r w:rsidRPr="00AD4887">
              <w:t>If no, please answer the following:</w:t>
            </w:r>
          </w:p>
          <w:p w14:paraId="1D849AD8" w14:textId="77777777" w:rsidR="00794E1B" w:rsidRPr="00AD4887" w:rsidRDefault="00794E1B" w:rsidP="00AD4887">
            <w:pPr>
              <w:pStyle w:val="TableDash"/>
            </w:pPr>
            <w:r w:rsidRPr="00AD4887">
              <w:t>What is your distribution and sales structure?</w:t>
            </w:r>
          </w:p>
        </w:tc>
        <w:sdt>
          <w:sdtPr>
            <w:id w:val="-1602794538"/>
            <w:placeholder>
              <w:docPart w:val="B2CF4CCE0FF54BBCA81BB41E7A2C27B0"/>
            </w:placeholder>
            <w:showingPlcHdr/>
            <w:text/>
          </w:sdtPr>
          <w:sdtEndPr/>
          <w:sdtContent>
            <w:tc>
              <w:tcPr>
                <w:tcW w:w="4529" w:type="dxa"/>
              </w:tcPr>
              <w:p w14:paraId="1D849AD9"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794E1B" w:rsidRPr="00AD4887" w14:paraId="1D849ADD"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14:paraId="1D849ADB" w14:textId="77777777" w:rsidR="00794E1B" w:rsidRPr="00AD4887" w:rsidRDefault="00794E1B" w:rsidP="00CC7247">
            <w:pPr>
              <w:pStyle w:val="TableText"/>
            </w:pPr>
            <w:r w:rsidRPr="00AD4887">
              <w:t>Please provide information on any outstanding lawsuits or judgments within the last five (5) years.  Please indicate any cases that you cannot respond to as they were settled with a non-disclosure clause.</w:t>
            </w:r>
          </w:p>
        </w:tc>
        <w:sdt>
          <w:sdtPr>
            <w:id w:val="-1134255574"/>
            <w:placeholder>
              <w:docPart w:val="14BCE8C252EE41C49801083F317BD898"/>
            </w:placeholder>
            <w:showingPlcHdr/>
            <w:text/>
          </w:sdtPr>
          <w:sdtEndPr/>
          <w:sdtContent>
            <w:tc>
              <w:tcPr>
                <w:tcW w:w="4529" w:type="dxa"/>
                <w:tcBorders>
                  <w:bottom w:val="nil"/>
                </w:tcBorders>
              </w:tcPr>
              <w:p w14:paraId="1D849ADC" w14:textId="77777777" w:rsidR="00794E1B"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14:paraId="1D849ADF" w14:textId="77777777" w:rsidTr="00D04A18">
        <w:trPr>
          <w:trHeight w:val="300"/>
          <w:jc w:val="center"/>
        </w:trPr>
        <w:tc>
          <w:tcPr>
            <w:tcW w:w="9554" w:type="dxa"/>
            <w:gridSpan w:val="2"/>
            <w:shd w:val="clear" w:color="auto" w:fill="03426D"/>
          </w:tcPr>
          <w:p w14:paraId="1D849ADE" w14:textId="77777777" w:rsidR="003F31A5" w:rsidRPr="00AD4887" w:rsidRDefault="003F31A5" w:rsidP="008B654B">
            <w:pPr>
              <w:pStyle w:val="TableHeading"/>
              <w:keepNext/>
              <w:jc w:val="left"/>
            </w:pPr>
            <w:r w:rsidRPr="00AD4887">
              <w:t>Security and Security Features</w:t>
            </w:r>
          </w:p>
        </w:tc>
      </w:tr>
      <w:tr w:rsidR="003F31A5" w:rsidRPr="00AD4887" w14:paraId="1D849AE2"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AE0" w14:textId="77777777" w:rsidR="003F31A5" w:rsidRPr="00AD4887" w:rsidRDefault="003F31A5" w:rsidP="008B654B">
            <w:pPr>
              <w:pStyle w:val="TableText"/>
              <w:keepNext/>
            </w:pPr>
            <w:r w:rsidRPr="00AD4887">
              <w:t>Describe how the product meets all HIPAA, HITECH, and other security requirements.</w:t>
            </w:r>
          </w:p>
        </w:tc>
        <w:sdt>
          <w:sdtPr>
            <w:id w:val="-247204514"/>
            <w:placeholder>
              <w:docPart w:val="F8F8ECA402F7407BA37AB9C078829BB4"/>
            </w:placeholder>
            <w:showingPlcHdr/>
            <w:text/>
          </w:sdtPr>
          <w:sdtEndPr/>
          <w:sdtContent>
            <w:tc>
              <w:tcPr>
                <w:tcW w:w="4529" w:type="dxa"/>
              </w:tcPr>
              <w:p w14:paraId="1D849AE1" w14:textId="77777777"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14:paraId="1D849AE5" w14:textId="77777777" w:rsidTr="00D04A18">
        <w:trPr>
          <w:trHeight w:val="300"/>
          <w:jc w:val="center"/>
        </w:trPr>
        <w:tc>
          <w:tcPr>
            <w:tcW w:w="5025" w:type="dxa"/>
            <w:vAlign w:val="center"/>
          </w:tcPr>
          <w:p w14:paraId="1D849AE3" w14:textId="77777777" w:rsidR="003F31A5" w:rsidRPr="00AD4887" w:rsidRDefault="003F31A5" w:rsidP="008B654B">
            <w:pPr>
              <w:pStyle w:val="TableText"/>
              <w:keepNext/>
            </w:pPr>
            <w:r w:rsidRPr="00AD4887">
              <w:t>Does the product provide different levels of security based on User Role, Site, and/or Enterprise settings?</w:t>
            </w:r>
          </w:p>
        </w:tc>
        <w:sdt>
          <w:sdtPr>
            <w:id w:val="1821147618"/>
            <w:placeholder>
              <w:docPart w:val="7AEA458DCD794B0FA12E6681EFE9216C"/>
            </w:placeholder>
            <w:showingPlcHdr/>
            <w:text/>
          </w:sdtPr>
          <w:sdtEndPr/>
          <w:sdtContent>
            <w:tc>
              <w:tcPr>
                <w:tcW w:w="4529" w:type="dxa"/>
              </w:tcPr>
              <w:p w14:paraId="1D849AE4" w14:textId="77777777"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14:paraId="1D849AE8"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AE6" w14:textId="77777777" w:rsidR="003F31A5" w:rsidRPr="00AD4887" w:rsidRDefault="003F31A5" w:rsidP="008B654B">
            <w:pPr>
              <w:pStyle w:val="TableText"/>
              <w:keepNext/>
            </w:pPr>
            <w:r w:rsidRPr="00AD4887">
              <w:t>Does the product provide different levels of security based on type of patient (Employee vs. VIP)?</w:t>
            </w:r>
          </w:p>
        </w:tc>
        <w:sdt>
          <w:sdtPr>
            <w:id w:val="1169986519"/>
            <w:placeholder>
              <w:docPart w:val="236415D6ED3848CF8AB049176DF4CA4F"/>
            </w:placeholder>
            <w:showingPlcHdr/>
            <w:text/>
          </w:sdtPr>
          <w:sdtEndPr/>
          <w:sdtContent>
            <w:tc>
              <w:tcPr>
                <w:tcW w:w="4529" w:type="dxa"/>
              </w:tcPr>
              <w:p w14:paraId="1D849AE7" w14:textId="77777777"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14:paraId="1D849AEB" w14:textId="77777777" w:rsidTr="00D04A18">
        <w:trPr>
          <w:trHeight w:val="300"/>
          <w:jc w:val="center"/>
        </w:trPr>
        <w:tc>
          <w:tcPr>
            <w:tcW w:w="5025" w:type="dxa"/>
            <w:vAlign w:val="center"/>
          </w:tcPr>
          <w:p w14:paraId="1D849AE9" w14:textId="77777777" w:rsidR="003F31A5" w:rsidRPr="00AD4887" w:rsidRDefault="003F31A5" w:rsidP="008B654B">
            <w:pPr>
              <w:pStyle w:val="TableText"/>
              <w:keepNext/>
            </w:pPr>
            <w:r w:rsidRPr="00AD4887">
              <w:t>Describe the audit process within the product.</w:t>
            </w:r>
          </w:p>
        </w:tc>
        <w:sdt>
          <w:sdtPr>
            <w:id w:val="-709574748"/>
            <w:placeholder>
              <w:docPart w:val="D5241E3FD66547FEB94A6A73B7B38701"/>
            </w:placeholder>
            <w:showingPlcHdr/>
            <w:text/>
          </w:sdtPr>
          <w:sdtEndPr/>
          <w:sdtContent>
            <w:tc>
              <w:tcPr>
                <w:tcW w:w="4529" w:type="dxa"/>
              </w:tcPr>
              <w:p w14:paraId="1D849AEA" w14:textId="77777777"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14:paraId="1D849AEE"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AEC" w14:textId="77777777" w:rsidR="003F31A5" w:rsidRPr="00AD4887" w:rsidRDefault="003F31A5" w:rsidP="008B654B">
            <w:pPr>
              <w:pStyle w:val="TableText"/>
              <w:keepNext/>
            </w:pPr>
            <w:r w:rsidRPr="00AD4887">
              <w:t>List the security reports the product provides at Go-Live to meet all auditing and HIPAA reporting needs.</w:t>
            </w:r>
          </w:p>
        </w:tc>
        <w:sdt>
          <w:sdtPr>
            <w:id w:val="-192997565"/>
            <w:placeholder>
              <w:docPart w:val="94D0E4BFFD4942C1B1B3F96B2A0E1A27"/>
            </w:placeholder>
            <w:showingPlcHdr/>
            <w:text/>
          </w:sdtPr>
          <w:sdtEndPr/>
          <w:sdtContent>
            <w:tc>
              <w:tcPr>
                <w:tcW w:w="4529" w:type="dxa"/>
              </w:tcPr>
              <w:p w14:paraId="1D849AED" w14:textId="77777777"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14:paraId="1D849AF1" w14:textId="77777777" w:rsidTr="00D04A18">
        <w:trPr>
          <w:trHeight w:val="300"/>
          <w:jc w:val="center"/>
        </w:trPr>
        <w:tc>
          <w:tcPr>
            <w:tcW w:w="5025" w:type="dxa"/>
            <w:vAlign w:val="center"/>
          </w:tcPr>
          <w:p w14:paraId="1D849AEF" w14:textId="77777777" w:rsidR="003F31A5" w:rsidRPr="00AD4887" w:rsidRDefault="003F31A5" w:rsidP="008B654B">
            <w:pPr>
              <w:pStyle w:val="TableText"/>
              <w:keepNext/>
            </w:pPr>
            <w:r w:rsidRPr="00AD4887">
              <w:t>Describe any remote tools you offer the provider to access patient data (e.g. iPhone) and how these devices/data may be secured if the provider loses their device or a breach is suspected.</w:t>
            </w:r>
          </w:p>
        </w:tc>
        <w:sdt>
          <w:sdtPr>
            <w:id w:val="1210229817"/>
            <w:placeholder>
              <w:docPart w:val="9137796E48CE4AC6B1C2498AF0522A51"/>
            </w:placeholder>
            <w:showingPlcHdr/>
            <w:text/>
          </w:sdtPr>
          <w:sdtEndPr/>
          <w:sdtContent>
            <w:tc>
              <w:tcPr>
                <w:tcW w:w="4529" w:type="dxa"/>
              </w:tcPr>
              <w:p w14:paraId="1D849AF0" w14:textId="77777777"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14:paraId="1D849AF4"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AF2" w14:textId="77777777" w:rsidR="003F31A5" w:rsidRPr="00AD4887" w:rsidRDefault="003F31A5" w:rsidP="008B654B">
            <w:pPr>
              <w:pStyle w:val="TableText"/>
              <w:keepNext/>
            </w:pPr>
            <w:r w:rsidRPr="00AD4887">
              <w:t>Describe the product's ability to terminate user connections/sessions by an administrator (remotely) if a breach is suspected.</w:t>
            </w:r>
          </w:p>
        </w:tc>
        <w:sdt>
          <w:sdtPr>
            <w:id w:val="232045783"/>
            <w:placeholder>
              <w:docPart w:val="C8BCFA98E155467A94815F9398194E8E"/>
            </w:placeholder>
            <w:showingPlcHdr/>
            <w:text/>
          </w:sdtPr>
          <w:sdtEndPr/>
          <w:sdtContent>
            <w:tc>
              <w:tcPr>
                <w:tcW w:w="4529" w:type="dxa"/>
              </w:tcPr>
              <w:p w14:paraId="1D849AF3" w14:textId="77777777"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14:paraId="1D849AF7" w14:textId="77777777" w:rsidTr="00D04A18">
        <w:trPr>
          <w:trHeight w:val="300"/>
          <w:jc w:val="center"/>
        </w:trPr>
        <w:tc>
          <w:tcPr>
            <w:tcW w:w="5025" w:type="dxa"/>
            <w:vAlign w:val="center"/>
          </w:tcPr>
          <w:p w14:paraId="1D849AF5" w14:textId="77777777" w:rsidR="003F31A5" w:rsidRPr="00AD4887" w:rsidRDefault="003F31A5" w:rsidP="008B654B">
            <w:pPr>
              <w:pStyle w:val="TableText"/>
              <w:keepNext/>
            </w:pPr>
            <w:r w:rsidRPr="00AD4887">
              <w:t xml:space="preserve">Describe the product's ability to lockout users (for upgrades, security breaches, employee terminations, </w:t>
            </w:r>
            <w:r w:rsidR="008D482E" w:rsidRPr="00AD4887">
              <w:t>etc.</w:t>
            </w:r>
            <w:r w:rsidRPr="00AD4887">
              <w:t>).</w:t>
            </w:r>
          </w:p>
        </w:tc>
        <w:sdt>
          <w:sdtPr>
            <w:id w:val="1254556037"/>
            <w:placeholder>
              <w:docPart w:val="FC883E0B529D402492877DB385A6B5AA"/>
            </w:placeholder>
            <w:showingPlcHdr/>
            <w:text/>
          </w:sdtPr>
          <w:sdtEndPr/>
          <w:sdtContent>
            <w:tc>
              <w:tcPr>
                <w:tcW w:w="4529" w:type="dxa"/>
              </w:tcPr>
              <w:p w14:paraId="1D849AF6" w14:textId="77777777"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3F31A5" w:rsidRPr="00AD4887" w14:paraId="1D849AFA"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14:paraId="1D849AF8" w14:textId="77777777" w:rsidR="008A477F" w:rsidRPr="00AD4887" w:rsidRDefault="003F31A5" w:rsidP="008B654B">
            <w:pPr>
              <w:pStyle w:val="TableText"/>
              <w:keepNext/>
            </w:pPr>
            <w:r w:rsidRPr="00AD4887">
              <w:t xml:space="preserve">Describe the product's ability to create new security rights/roles based on new workflows or enhancements (e.g., customer-developed content such as Psych notes or departmental </w:t>
            </w:r>
            <w:r w:rsidR="008D482E" w:rsidRPr="00AD4887">
              <w:t>flow sheets</w:t>
            </w:r>
            <w:r w:rsidRPr="00AD4887">
              <w:t>).</w:t>
            </w:r>
          </w:p>
        </w:tc>
        <w:sdt>
          <w:sdtPr>
            <w:id w:val="-743096340"/>
            <w:placeholder>
              <w:docPart w:val="3BD862FC550D4FEAAC9200635C5F55DC"/>
            </w:placeholder>
            <w:showingPlcHdr/>
            <w:text/>
          </w:sdtPr>
          <w:sdtEndPr/>
          <w:sdtContent>
            <w:tc>
              <w:tcPr>
                <w:tcW w:w="4529" w:type="dxa"/>
                <w:tcBorders>
                  <w:bottom w:val="nil"/>
                </w:tcBorders>
              </w:tcPr>
              <w:p w14:paraId="1D849AF9" w14:textId="77777777" w:rsidR="003F31A5" w:rsidRPr="00AD4887" w:rsidRDefault="00596C92" w:rsidP="008B654B">
                <w:pPr>
                  <w:pStyle w:val="TableDash"/>
                  <w:keepNext/>
                  <w:numPr>
                    <w:ilvl w:val="0"/>
                    <w:numId w:val="0"/>
                  </w:numPr>
                </w:pPr>
                <w:r w:rsidRPr="00B9189F">
                  <w:rPr>
                    <w:rStyle w:val="PlaceholderText"/>
                  </w:rPr>
                  <w:t>Click here to enter text.</w:t>
                </w:r>
              </w:p>
            </w:tc>
          </w:sdtContent>
        </w:sdt>
      </w:tr>
      <w:tr w:rsidR="008A477F" w:rsidRPr="00AD4887" w14:paraId="1D849AFD" w14:textId="77777777" w:rsidTr="00D04A18">
        <w:trPr>
          <w:trHeight w:val="300"/>
          <w:jc w:val="center"/>
        </w:trPr>
        <w:tc>
          <w:tcPr>
            <w:tcW w:w="5025" w:type="dxa"/>
            <w:tcBorders>
              <w:bottom w:val="nil"/>
            </w:tcBorders>
            <w:vAlign w:val="center"/>
          </w:tcPr>
          <w:p w14:paraId="1D849AFB" w14:textId="77777777" w:rsidR="008A477F" w:rsidRPr="00AD4887" w:rsidRDefault="008A477F" w:rsidP="008B654B">
            <w:pPr>
              <w:pStyle w:val="TableText"/>
              <w:keepNext/>
            </w:pPr>
            <w:r>
              <w:t xml:space="preserve">Describe your password security protocol </w:t>
            </w:r>
          </w:p>
        </w:tc>
        <w:sdt>
          <w:sdtPr>
            <w:id w:val="2088419224"/>
            <w:placeholder>
              <w:docPart w:val="CEFBD7F628C34D6E9E8196003ED6C088"/>
            </w:placeholder>
            <w:showingPlcHdr/>
            <w:text/>
          </w:sdtPr>
          <w:sdtEndPr/>
          <w:sdtContent>
            <w:tc>
              <w:tcPr>
                <w:tcW w:w="4529" w:type="dxa"/>
                <w:tcBorders>
                  <w:bottom w:val="nil"/>
                </w:tcBorders>
              </w:tcPr>
              <w:p w14:paraId="1D849AFC" w14:textId="77777777" w:rsidR="008A477F" w:rsidRDefault="008A477F" w:rsidP="008B654B">
                <w:pPr>
                  <w:pStyle w:val="TableDash"/>
                  <w:keepNext/>
                  <w:numPr>
                    <w:ilvl w:val="0"/>
                    <w:numId w:val="0"/>
                  </w:numPr>
                </w:pPr>
                <w:r w:rsidRPr="00B9189F">
                  <w:rPr>
                    <w:rStyle w:val="PlaceholderText"/>
                  </w:rPr>
                  <w:t>Click here to enter text.</w:t>
                </w:r>
              </w:p>
            </w:tc>
          </w:sdtContent>
        </w:sdt>
      </w:tr>
      <w:tr w:rsidR="003F31A5" w:rsidRPr="00AD4887" w14:paraId="1D849AFF"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14:paraId="1D849AFE" w14:textId="77777777" w:rsidR="003F31A5" w:rsidRPr="00AD4887" w:rsidRDefault="003F31A5" w:rsidP="003F31A5">
            <w:pPr>
              <w:pStyle w:val="TableHeading"/>
              <w:jc w:val="left"/>
            </w:pPr>
            <w:r w:rsidRPr="00AD4887">
              <w:t>Data Protection</w:t>
            </w:r>
          </w:p>
        </w:tc>
      </w:tr>
      <w:tr w:rsidR="003F31A5" w:rsidRPr="00AD4887" w14:paraId="1D849B02" w14:textId="77777777" w:rsidTr="00D04A18">
        <w:trPr>
          <w:trHeight w:val="300"/>
          <w:jc w:val="center"/>
        </w:trPr>
        <w:tc>
          <w:tcPr>
            <w:tcW w:w="5025" w:type="dxa"/>
            <w:vAlign w:val="center"/>
          </w:tcPr>
          <w:p w14:paraId="1D849B00" w14:textId="77777777" w:rsidR="003F31A5" w:rsidRPr="00AD4887" w:rsidRDefault="003F31A5" w:rsidP="00CC7247">
            <w:pPr>
              <w:pStyle w:val="TableText"/>
            </w:pPr>
            <w:r w:rsidRPr="00AD4887">
              <w:t>Describe how the patient’s data is secured at all times and in all modules of the product (e.g., strong password protection or other user authentication, data encrypted at rest, data encrypted in motion).</w:t>
            </w:r>
          </w:p>
        </w:tc>
        <w:sdt>
          <w:sdtPr>
            <w:id w:val="1074315675"/>
            <w:placeholder>
              <w:docPart w:val="EBDB1D5EA2CC485D9B85C6716B4F23DC"/>
            </w:placeholder>
            <w:showingPlcHdr/>
            <w:text/>
          </w:sdtPr>
          <w:sdtEndPr/>
          <w:sdtContent>
            <w:tc>
              <w:tcPr>
                <w:tcW w:w="4529" w:type="dxa"/>
              </w:tcPr>
              <w:p w14:paraId="1D849B01" w14:textId="77777777"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14:paraId="1D849B05"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14:paraId="1D849B03" w14:textId="77777777" w:rsidR="003F31A5" w:rsidRPr="00AD4887" w:rsidRDefault="003F31A5" w:rsidP="00CC7247">
            <w:pPr>
              <w:pStyle w:val="TableText"/>
            </w:pPr>
            <w:r w:rsidRPr="00AD4887">
              <w:t xml:space="preserve">Describe how the patient’s data is secured when accessed via handheld devices (e.g., secured through SSL web sites, iPhone apps, </w:t>
            </w:r>
            <w:r w:rsidR="008A477F" w:rsidRPr="00AD4887">
              <w:t>etc.</w:t>
            </w:r>
            <w:r w:rsidRPr="00AD4887">
              <w:t>).</w:t>
            </w:r>
          </w:p>
        </w:tc>
        <w:sdt>
          <w:sdtPr>
            <w:id w:val="1462612108"/>
            <w:placeholder>
              <w:docPart w:val="69908BCE29584B80984AFCE8F36FC2E0"/>
            </w:placeholder>
            <w:showingPlcHdr/>
            <w:text/>
          </w:sdtPr>
          <w:sdtEndPr/>
          <w:sdtContent>
            <w:tc>
              <w:tcPr>
                <w:tcW w:w="4529" w:type="dxa"/>
                <w:tcBorders>
                  <w:bottom w:val="nil"/>
                </w:tcBorders>
              </w:tcPr>
              <w:p w14:paraId="1D849B04" w14:textId="77777777"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14:paraId="1D849B07" w14:textId="77777777" w:rsidTr="00D04A18">
        <w:trPr>
          <w:trHeight w:val="300"/>
          <w:jc w:val="center"/>
        </w:trPr>
        <w:tc>
          <w:tcPr>
            <w:tcW w:w="9554" w:type="dxa"/>
            <w:gridSpan w:val="2"/>
            <w:shd w:val="clear" w:color="auto" w:fill="03426D"/>
            <w:vAlign w:val="center"/>
          </w:tcPr>
          <w:p w14:paraId="1D849B06" w14:textId="77777777" w:rsidR="003F31A5" w:rsidRPr="00AD4887" w:rsidRDefault="003F31A5" w:rsidP="003F31A5">
            <w:pPr>
              <w:pStyle w:val="TableHeading"/>
              <w:jc w:val="left"/>
            </w:pPr>
            <w:r w:rsidRPr="00AD4887">
              <w:t>Licensing</w:t>
            </w:r>
          </w:p>
        </w:tc>
      </w:tr>
      <w:tr w:rsidR="003F31A5" w:rsidRPr="00AD4887" w14:paraId="1D849B0A"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08" w14:textId="77777777" w:rsidR="003F31A5" w:rsidRPr="00AD4887" w:rsidRDefault="003F31A5" w:rsidP="00CC7247">
            <w:pPr>
              <w:pStyle w:val="TableText"/>
            </w:pPr>
            <w:r w:rsidRPr="00AD4887">
              <w:t>How is the product licensed?</w:t>
            </w:r>
          </w:p>
        </w:tc>
        <w:sdt>
          <w:sdtPr>
            <w:id w:val="1466243652"/>
            <w:placeholder>
              <w:docPart w:val="5AF1DF73F01D40C4B973E991A29C2C83"/>
            </w:placeholder>
            <w:showingPlcHdr/>
            <w:text/>
          </w:sdtPr>
          <w:sdtEndPr/>
          <w:sdtContent>
            <w:tc>
              <w:tcPr>
                <w:tcW w:w="4529" w:type="dxa"/>
              </w:tcPr>
              <w:p w14:paraId="1D849B09" w14:textId="77777777"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14:paraId="1D849B0D" w14:textId="77777777" w:rsidTr="00D04A18">
        <w:trPr>
          <w:trHeight w:val="300"/>
          <w:jc w:val="center"/>
        </w:trPr>
        <w:tc>
          <w:tcPr>
            <w:tcW w:w="5025" w:type="dxa"/>
            <w:vAlign w:val="center"/>
          </w:tcPr>
          <w:p w14:paraId="1D849B0B" w14:textId="77777777" w:rsidR="003F31A5" w:rsidRPr="00AD4887" w:rsidRDefault="003F31A5" w:rsidP="00CC7247">
            <w:pPr>
              <w:pStyle w:val="TableText"/>
            </w:pPr>
            <w:r w:rsidRPr="00AD4887">
              <w:t>Are licenses purchased per user?</w:t>
            </w:r>
          </w:p>
        </w:tc>
        <w:sdt>
          <w:sdtPr>
            <w:id w:val="-1060863980"/>
            <w:placeholder>
              <w:docPart w:val="0016CC2CE9A94396AEA52A4749D7E24E"/>
            </w:placeholder>
            <w:showingPlcHdr/>
            <w:text/>
          </w:sdtPr>
          <w:sdtEndPr/>
          <w:sdtContent>
            <w:tc>
              <w:tcPr>
                <w:tcW w:w="4529" w:type="dxa"/>
              </w:tcPr>
              <w:p w14:paraId="1D849B0C" w14:textId="77777777"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14:paraId="1D849B10"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0E" w14:textId="77777777" w:rsidR="003F31A5" w:rsidRPr="00AD4887" w:rsidRDefault="003F31A5" w:rsidP="00CC7247">
            <w:pPr>
              <w:pStyle w:val="TableText"/>
            </w:pPr>
            <w:r w:rsidRPr="00AD4887">
              <w:t xml:space="preserve">Define ‘user’ if it relates to the licensing model (i.e., FTE MD, all clinical staff, </w:t>
            </w:r>
            <w:r w:rsidR="003C657A" w:rsidRPr="00AD4887">
              <w:t>etc.</w:t>
            </w:r>
            <w:r w:rsidRPr="00AD4887">
              <w:t>).</w:t>
            </w:r>
          </w:p>
        </w:tc>
        <w:sdt>
          <w:sdtPr>
            <w:id w:val="-1676569593"/>
            <w:placeholder>
              <w:docPart w:val="B56AFEEAF1DB437DB78C1DE6D18DEABE"/>
            </w:placeholder>
            <w:showingPlcHdr/>
            <w:text/>
          </w:sdtPr>
          <w:sdtEndPr/>
          <w:sdtContent>
            <w:tc>
              <w:tcPr>
                <w:tcW w:w="4529" w:type="dxa"/>
              </w:tcPr>
              <w:p w14:paraId="1D849B0F" w14:textId="77777777"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14:paraId="1D849B13" w14:textId="77777777" w:rsidTr="00D04A18">
        <w:trPr>
          <w:trHeight w:val="300"/>
          <w:jc w:val="center"/>
        </w:trPr>
        <w:tc>
          <w:tcPr>
            <w:tcW w:w="5025" w:type="dxa"/>
            <w:vAlign w:val="center"/>
          </w:tcPr>
          <w:p w14:paraId="1D849B11" w14:textId="77777777" w:rsidR="003F31A5" w:rsidRPr="00AD4887" w:rsidRDefault="003F31A5" w:rsidP="008B654B">
            <w:pPr>
              <w:pStyle w:val="TableDash"/>
            </w:pPr>
            <w:r w:rsidRPr="00AD4887">
              <w:t>How does the system licensing account for residents, part time clinicians, and midlevel providers?</w:t>
            </w:r>
          </w:p>
        </w:tc>
        <w:sdt>
          <w:sdtPr>
            <w:id w:val="-333538284"/>
            <w:placeholder>
              <w:docPart w:val="2F81AA9BB9B14640B9B48D14AEA76095"/>
            </w:placeholder>
            <w:showingPlcHdr/>
            <w:text/>
          </w:sdtPr>
          <w:sdtEndPr/>
          <w:sdtContent>
            <w:tc>
              <w:tcPr>
                <w:tcW w:w="4529" w:type="dxa"/>
              </w:tcPr>
              <w:p w14:paraId="1D849B12" w14:textId="77777777"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14:paraId="1D849B16"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14" w14:textId="77777777" w:rsidR="003F31A5" w:rsidRPr="00AD4887" w:rsidRDefault="003F31A5" w:rsidP="008B654B">
            <w:pPr>
              <w:pStyle w:val="TableDash"/>
            </w:pPr>
            <w:r w:rsidRPr="00AD4887">
              <w:t>Can user licenses be reassigned when a workforce member leaves?</w:t>
            </w:r>
          </w:p>
        </w:tc>
        <w:sdt>
          <w:sdtPr>
            <w:id w:val="-220976749"/>
            <w:placeholder>
              <w:docPart w:val="A1CFF86755054A678D0EC20EF8A16BFE"/>
            </w:placeholder>
            <w:showingPlcHdr/>
            <w:text/>
          </w:sdtPr>
          <w:sdtEndPr/>
          <w:sdtContent>
            <w:tc>
              <w:tcPr>
                <w:tcW w:w="4529" w:type="dxa"/>
              </w:tcPr>
              <w:p w14:paraId="1D849B15" w14:textId="77777777"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14:paraId="1D849B19" w14:textId="77777777" w:rsidTr="00D04A18">
        <w:trPr>
          <w:trHeight w:val="300"/>
          <w:jc w:val="center"/>
        </w:trPr>
        <w:tc>
          <w:tcPr>
            <w:tcW w:w="5025" w:type="dxa"/>
            <w:vAlign w:val="center"/>
          </w:tcPr>
          <w:p w14:paraId="1D849B17" w14:textId="77777777" w:rsidR="003F31A5" w:rsidRPr="00AD4887" w:rsidRDefault="003F31A5" w:rsidP="00CC7247">
            <w:pPr>
              <w:pStyle w:val="TableText"/>
            </w:pPr>
            <w:r w:rsidRPr="00AD4887">
              <w:lastRenderedPageBreak/>
              <w:t>If licensing is determined per workstation, do handheld devices count towards this licensing?</w:t>
            </w:r>
          </w:p>
        </w:tc>
        <w:sdt>
          <w:sdtPr>
            <w:id w:val="-1356645290"/>
            <w:placeholder>
              <w:docPart w:val="B787B39A171946B09763206D07C5B2FB"/>
            </w:placeholder>
            <w:showingPlcHdr/>
            <w:text/>
          </w:sdtPr>
          <w:sdtEndPr/>
          <w:sdtContent>
            <w:tc>
              <w:tcPr>
                <w:tcW w:w="4529" w:type="dxa"/>
              </w:tcPr>
              <w:p w14:paraId="1D849B18" w14:textId="77777777"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14:paraId="1D849B1C"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1A" w14:textId="77777777" w:rsidR="003F31A5" w:rsidRPr="00AD4887" w:rsidRDefault="003F31A5" w:rsidP="00CC7247">
            <w:pPr>
              <w:pStyle w:val="TableText"/>
            </w:pPr>
            <w:r w:rsidRPr="00AD4887">
              <w:t>Is system access based on individual licensing, concurrent, or both?</w:t>
            </w:r>
          </w:p>
        </w:tc>
        <w:sdt>
          <w:sdtPr>
            <w:id w:val="-107737171"/>
            <w:placeholder>
              <w:docPart w:val="E1291F7534914974B20B5B161DEB84CB"/>
            </w:placeholder>
            <w:showingPlcHdr/>
            <w:text/>
          </w:sdtPr>
          <w:sdtEndPr/>
          <w:sdtContent>
            <w:tc>
              <w:tcPr>
                <w:tcW w:w="4529" w:type="dxa"/>
              </w:tcPr>
              <w:p w14:paraId="1D849B1B" w14:textId="77777777"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14:paraId="1D849B1F" w14:textId="77777777" w:rsidTr="00D04A18">
        <w:trPr>
          <w:trHeight w:val="300"/>
          <w:jc w:val="center"/>
        </w:trPr>
        <w:tc>
          <w:tcPr>
            <w:tcW w:w="5025" w:type="dxa"/>
            <w:vAlign w:val="center"/>
          </w:tcPr>
          <w:p w14:paraId="1D849B1D" w14:textId="77777777" w:rsidR="003F31A5" w:rsidRPr="00AD4887" w:rsidRDefault="003F31A5" w:rsidP="00CC7247">
            <w:pPr>
              <w:pStyle w:val="TableText"/>
            </w:pPr>
            <w:r w:rsidRPr="00AD4887">
              <w:t>What does each license actually provide?</w:t>
            </w:r>
          </w:p>
        </w:tc>
        <w:sdt>
          <w:sdtPr>
            <w:id w:val="1635053754"/>
            <w:placeholder>
              <w:docPart w:val="D0F2612163D449A9B3DB8F429888A0CA"/>
            </w:placeholder>
            <w:showingPlcHdr/>
            <w:text/>
          </w:sdtPr>
          <w:sdtEndPr/>
          <w:sdtContent>
            <w:tc>
              <w:tcPr>
                <w:tcW w:w="4529" w:type="dxa"/>
              </w:tcPr>
              <w:p w14:paraId="1D849B1E" w14:textId="77777777"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14:paraId="1D849B22"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20" w14:textId="77777777" w:rsidR="003F31A5" w:rsidRPr="00AD4887" w:rsidRDefault="003F31A5" w:rsidP="00CC7247">
            <w:pPr>
              <w:pStyle w:val="TableText"/>
            </w:pPr>
            <w:r w:rsidRPr="00AD4887">
              <w:t>For modular systems, does each module require a unique license?</w:t>
            </w:r>
          </w:p>
        </w:tc>
        <w:sdt>
          <w:sdtPr>
            <w:id w:val="-1244411459"/>
            <w:placeholder>
              <w:docPart w:val="001DD50905F34D768AE38CC5FEEE1CD0"/>
            </w:placeholder>
            <w:showingPlcHdr/>
            <w:text/>
          </w:sdtPr>
          <w:sdtEndPr/>
          <w:sdtContent>
            <w:tc>
              <w:tcPr>
                <w:tcW w:w="4529" w:type="dxa"/>
              </w:tcPr>
              <w:p w14:paraId="1D849B21" w14:textId="77777777"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14:paraId="1D849B25" w14:textId="77777777" w:rsidTr="00D04A18">
        <w:trPr>
          <w:trHeight w:val="300"/>
          <w:jc w:val="center"/>
        </w:trPr>
        <w:tc>
          <w:tcPr>
            <w:tcW w:w="5025" w:type="dxa"/>
            <w:tcBorders>
              <w:bottom w:val="nil"/>
            </w:tcBorders>
            <w:vAlign w:val="center"/>
          </w:tcPr>
          <w:p w14:paraId="1D849B23" w14:textId="77777777" w:rsidR="003F31A5" w:rsidRPr="00AD4887" w:rsidRDefault="003F31A5" w:rsidP="00CC7247">
            <w:pPr>
              <w:pStyle w:val="TableText"/>
            </w:pPr>
            <w:r w:rsidRPr="00AD4887">
              <w:t xml:space="preserve">In concurrent licensing systems, when are licenses released by the system (i.e., when the workstation is idle, locked, or only when user </w:t>
            </w:r>
            <w:r w:rsidR="000E4C33">
              <w:t xml:space="preserve">  </w:t>
            </w:r>
            <w:r w:rsidRPr="00AD4887">
              <w:t>logs off)?</w:t>
            </w:r>
          </w:p>
        </w:tc>
        <w:sdt>
          <w:sdtPr>
            <w:id w:val="-868756238"/>
            <w:placeholder>
              <w:docPart w:val="A10C24C074ED4C448DE5075B50AF62DD"/>
            </w:placeholder>
            <w:showingPlcHdr/>
            <w:text/>
          </w:sdtPr>
          <w:sdtEndPr/>
          <w:sdtContent>
            <w:tc>
              <w:tcPr>
                <w:tcW w:w="4529" w:type="dxa"/>
                <w:tcBorders>
                  <w:bottom w:val="nil"/>
                </w:tcBorders>
              </w:tcPr>
              <w:p w14:paraId="1D849B24" w14:textId="77777777" w:rsidR="003F31A5" w:rsidRPr="00AD4887" w:rsidRDefault="00596C92" w:rsidP="004161F4">
                <w:pPr>
                  <w:pStyle w:val="TableDash"/>
                  <w:numPr>
                    <w:ilvl w:val="0"/>
                    <w:numId w:val="0"/>
                  </w:numPr>
                </w:pPr>
                <w:r w:rsidRPr="00B9189F">
                  <w:rPr>
                    <w:rStyle w:val="PlaceholderText"/>
                  </w:rPr>
                  <w:t>Click here to enter text.</w:t>
                </w:r>
              </w:p>
            </w:tc>
          </w:sdtContent>
        </w:sdt>
      </w:tr>
      <w:tr w:rsidR="003F31A5" w:rsidRPr="00AD4887" w14:paraId="1D849B27"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14:paraId="1D849B26" w14:textId="77777777" w:rsidR="003F31A5" w:rsidRPr="00AD4887" w:rsidRDefault="00F068DF" w:rsidP="008B654B">
            <w:pPr>
              <w:pStyle w:val="TableHeading"/>
              <w:keepNext/>
              <w:jc w:val="left"/>
            </w:pPr>
            <w:r>
              <w:lastRenderedPageBreak/>
              <w:t>C</w:t>
            </w:r>
            <w:r w:rsidR="003F31A5" w:rsidRPr="00AD4887">
              <w:t>omputerized Physician Order Entry (CPOE)</w:t>
            </w:r>
          </w:p>
        </w:tc>
      </w:tr>
      <w:tr w:rsidR="009F5AFC" w:rsidRPr="00AD4887" w14:paraId="1D849B2A" w14:textId="77777777" w:rsidTr="00D04A18">
        <w:trPr>
          <w:trHeight w:val="300"/>
          <w:jc w:val="center"/>
        </w:trPr>
        <w:tc>
          <w:tcPr>
            <w:tcW w:w="5025" w:type="dxa"/>
            <w:vAlign w:val="center"/>
          </w:tcPr>
          <w:p w14:paraId="1D849B28" w14:textId="77777777" w:rsidR="009F5AFC" w:rsidRPr="00AD4887" w:rsidRDefault="009F5AFC" w:rsidP="008B654B">
            <w:pPr>
              <w:pStyle w:val="TableText"/>
              <w:keepNext/>
            </w:pPr>
            <w:r w:rsidRPr="00AD4887">
              <w:t>Is CPOE part of the core product or a separate module?</w:t>
            </w:r>
          </w:p>
        </w:tc>
        <w:sdt>
          <w:sdtPr>
            <w:id w:val="1042097914"/>
            <w:placeholder>
              <w:docPart w:val="E9EFCF1B70674B50B316E71E93D6D3D9"/>
            </w:placeholder>
            <w:showingPlcHdr/>
            <w:text/>
          </w:sdtPr>
          <w:sdtEndPr/>
          <w:sdtContent>
            <w:tc>
              <w:tcPr>
                <w:tcW w:w="4529" w:type="dxa"/>
              </w:tcPr>
              <w:p w14:paraId="1D849B29"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2D"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2B" w14:textId="77777777" w:rsidR="009F5AFC" w:rsidRPr="00AD4887" w:rsidRDefault="009F5AFC" w:rsidP="008B654B">
            <w:pPr>
              <w:pStyle w:val="TableText"/>
              <w:keepNext/>
            </w:pPr>
            <w:r w:rsidRPr="00AD4887">
              <w:t>Is CPOE customizable per provider or are templates available?</w:t>
            </w:r>
          </w:p>
        </w:tc>
        <w:sdt>
          <w:sdtPr>
            <w:id w:val="935945633"/>
            <w:placeholder>
              <w:docPart w:val="1F9D0DE1DFFA4B15A36151A1D3B39B9C"/>
            </w:placeholder>
            <w:showingPlcHdr/>
            <w:text/>
          </w:sdtPr>
          <w:sdtEndPr/>
          <w:sdtContent>
            <w:tc>
              <w:tcPr>
                <w:tcW w:w="4529" w:type="dxa"/>
              </w:tcPr>
              <w:p w14:paraId="1D849B2C"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30" w14:textId="77777777" w:rsidTr="00D04A18">
        <w:trPr>
          <w:trHeight w:val="300"/>
          <w:jc w:val="center"/>
        </w:trPr>
        <w:tc>
          <w:tcPr>
            <w:tcW w:w="5025" w:type="dxa"/>
            <w:vAlign w:val="center"/>
          </w:tcPr>
          <w:p w14:paraId="1D849B2E" w14:textId="77777777" w:rsidR="009F5AFC" w:rsidRPr="00AD4887" w:rsidRDefault="009F5AFC" w:rsidP="008B654B">
            <w:pPr>
              <w:pStyle w:val="TableDash"/>
              <w:keepNext/>
            </w:pPr>
            <w:r w:rsidRPr="00AD4887">
              <w:t>Does the system allow for custom Order Sets to be built?</w:t>
            </w:r>
          </w:p>
        </w:tc>
        <w:sdt>
          <w:sdtPr>
            <w:id w:val="-1142338648"/>
            <w:placeholder>
              <w:docPart w:val="9BF5318AA6C14A4386C4A6940AB633EB"/>
            </w:placeholder>
            <w:showingPlcHdr/>
            <w:text/>
          </w:sdtPr>
          <w:sdtEndPr/>
          <w:sdtContent>
            <w:tc>
              <w:tcPr>
                <w:tcW w:w="4529" w:type="dxa"/>
              </w:tcPr>
              <w:p w14:paraId="1D849B2F"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33"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31" w14:textId="77777777" w:rsidR="009F5AFC" w:rsidRPr="00AD4887" w:rsidRDefault="009F5AFC" w:rsidP="008B654B">
            <w:pPr>
              <w:pStyle w:val="TableDash"/>
              <w:keepNext/>
            </w:pPr>
            <w:r w:rsidRPr="00AD4887">
              <w:t xml:space="preserve">Does the system allow multiple </w:t>
            </w:r>
            <w:r w:rsidR="00884A7D" w:rsidRPr="00AD4887">
              <w:t>Result able</w:t>
            </w:r>
            <w:r w:rsidRPr="00AD4887">
              <w:t xml:space="preserve"> Items to be mapped to a single Orderable Item?  (e.g., Skin tests have multiple antigens (</w:t>
            </w:r>
            <w:r w:rsidR="000B39B5">
              <w:t>result Able</w:t>
            </w:r>
            <w:r w:rsidRPr="00AD4887">
              <w:t>) which must map to a single Orderable item code).</w:t>
            </w:r>
          </w:p>
        </w:tc>
        <w:sdt>
          <w:sdtPr>
            <w:id w:val="-1961334055"/>
            <w:placeholder>
              <w:docPart w:val="38D14267BAEC49DC81FA3BA0B1652E81"/>
            </w:placeholder>
            <w:showingPlcHdr/>
            <w:text/>
          </w:sdtPr>
          <w:sdtEndPr/>
          <w:sdtContent>
            <w:tc>
              <w:tcPr>
                <w:tcW w:w="4529" w:type="dxa"/>
              </w:tcPr>
              <w:p w14:paraId="1D849B32"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36" w14:textId="77777777" w:rsidTr="00D04A18">
        <w:trPr>
          <w:trHeight w:val="300"/>
          <w:jc w:val="center"/>
        </w:trPr>
        <w:tc>
          <w:tcPr>
            <w:tcW w:w="5025" w:type="dxa"/>
            <w:vAlign w:val="center"/>
          </w:tcPr>
          <w:p w14:paraId="1D849B34" w14:textId="77777777" w:rsidR="009F5AFC" w:rsidRPr="00AD4887" w:rsidRDefault="009F5AFC" w:rsidP="008B654B">
            <w:pPr>
              <w:pStyle w:val="TableText"/>
              <w:keepNext/>
            </w:pPr>
            <w:r w:rsidRPr="00AD4887">
              <w:t>Does the system allow free text ordering?</w:t>
            </w:r>
          </w:p>
        </w:tc>
        <w:sdt>
          <w:sdtPr>
            <w:id w:val="-467129242"/>
            <w:placeholder>
              <w:docPart w:val="F5163B6B690D404D80BAACE93BDCCDCD"/>
            </w:placeholder>
            <w:showingPlcHdr/>
            <w:text/>
          </w:sdtPr>
          <w:sdtEndPr/>
          <w:sdtContent>
            <w:tc>
              <w:tcPr>
                <w:tcW w:w="4529" w:type="dxa"/>
              </w:tcPr>
              <w:p w14:paraId="1D849B35"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39"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37" w14:textId="77777777" w:rsidR="009F5AFC" w:rsidRPr="00AD4887" w:rsidRDefault="009F5AFC" w:rsidP="008B654B">
            <w:pPr>
              <w:pStyle w:val="TableText"/>
              <w:keepNext/>
            </w:pPr>
            <w:r w:rsidRPr="00AD4887">
              <w:t>Does the system provide the end user the ability to cancel pending orders?</w:t>
            </w:r>
          </w:p>
        </w:tc>
        <w:sdt>
          <w:sdtPr>
            <w:id w:val="-139504789"/>
            <w:placeholder>
              <w:docPart w:val="B0227E81A2FD48C7AF27C0104E035622"/>
            </w:placeholder>
            <w:showingPlcHdr/>
            <w:text/>
          </w:sdtPr>
          <w:sdtEndPr/>
          <w:sdtContent>
            <w:tc>
              <w:tcPr>
                <w:tcW w:w="4529" w:type="dxa"/>
              </w:tcPr>
              <w:p w14:paraId="1D849B38"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3C" w14:textId="77777777" w:rsidTr="00D04A18">
        <w:trPr>
          <w:trHeight w:val="300"/>
          <w:jc w:val="center"/>
        </w:trPr>
        <w:tc>
          <w:tcPr>
            <w:tcW w:w="5025" w:type="dxa"/>
            <w:vAlign w:val="center"/>
          </w:tcPr>
          <w:p w14:paraId="1D849B3A" w14:textId="77777777" w:rsidR="009F5AFC" w:rsidRPr="00AD4887" w:rsidRDefault="009F5AFC" w:rsidP="008B654B">
            <w:pPr>
              <w:pStyle w:val="TableDash"/>
              <w:keepNext/>
            </w:pPr>
            <w:r w:rsidRPr="00AD4887">
              <w:t>If so, does an outbound interface message result, sending the cancellation message to 3</w:t>
            </w:r>
            <w:r w:rsidRPr="00884A7D">
              <w:rPr>
                <w:vertAlign w:val="superscript"/>
              </w:rPr>
              <w:t>rd</w:t>
            </w:r>
            <w:r w:rsidRPr="00AD4887">
              <w:t xml:space="preserve"> party systems?</w:t>
            </w:r>
          </w:p>
        </w:tc>
        <w:sdt>
          <w:sdtPr>
            <w:id w:val="1618029123"/>
            <w:placeholder>
              <w:docPart w:val="7A89C691F0224C69B428805DF3040ECF"/>
            </w:placeholder>
            <w:showingPlcHdr/>
            <w:text/>
          </w:sdtPr>
          <w:sdtEndPr/>
          <w:sdtContent>
            <w:tc>
              <w:tcPr>
                <w:tcW w:w="4529" w:type="dxa"/>
              </w:tcPr>
              <w:p w14:paraId="1D849B3B"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3F"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3D" w14:textId="77777777" w:rsidR="009F5AFC" w:rsidRPr="00AD4887" w:rsidRDefault="009F5AFC" w:rsidP="008B654B">
            <w:pPr>
              <w:pStyle w:val="TableText"/>
              <w:keepNext/>
            </w:pPr>
            <w:r w:rsidRPr="00AD4887">
              <w:t>Does the system utilize ICD9 or ICD10 coding?</w:t>
            </w:r>
          </w:p>
        </w:tc>
        <w:sdt>
          <w:sdtPr>
            <w:id w:val="1325624908"/>
            <w:placeholder>
              <w:docPart w:val="FECDBAB78E06421CA187ADB309C70E6A"/>
            </w:placeholder>
            <w:showingPlcHdr/>
            <w:text/>
          </w:sdtPr>
          <w:sdtEndPr/>
          <w:sdtContent>
            <w:tc>
              <w:tcPr>
                <w:tcW w:w="4529" w:type="dxa"/>
              </w:tcPr>
              <w:p w14:paraId="1D849B3E"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42" w14:textId="77777777" w:rsidTr="00D04A18">
        <w:trPr>
          <w:trHeight w:val="300"/>
          <w:jc w:val="center"/>
        </w:trPr>
        <w:tc>
          <w:tcPr>
            <w:tcW w:w="5025" w:type="dxa"/>
            <w:vAlign w:val="center"/>
          </w:tcPr>
          <w:p w14:paraId="1D849B40" w14:textId="77777777" w:rsidR="009F5AFC" w:rsidRPr="00AD4887" w:rsidRDefault="009F5AFC" w:rsidP="008B654B">
            <w:pPr>
              <w:pStyle w:val="TableDash"/>
              <w:keepNext/>
            </w:pPr>
            <w:r w:rsidRPr="00AD4887">
              <w:t>Are codes pre-loaded?</w:t>
            </w:r>
          </w:p>
        </w:tc>
        <w:sdt>
          <w:sdtPr>
            <w:id w:val="-943763892"/>
            <w:placeholder>
              <w:docPart w:val="B6D34AEF30484E8CBDC4CEFA6264C432"/>
            </w:placeholder>
            <w:showingPlcHdr/>
            <w:text/>
          </w:sdtPr>
          <w:sdtEndPr/>
          <w:sdtContent>
            <w:tc>
              <w:tcPr>
                <w:tcW w:w="4529" w:type="dxa"/>
              </w:tcPr>
              <w:p w14:paraId="1D849B41"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45"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43" w14:textId="77777777" w:rsidR="009F5AFC" w:rsidRPr="00AD4887" w:rsidRDefault="009F5AFC" w:rsidP="008B654B">
            <w:pPr>
              <w:pStyle w:val="TableDash"/>
              <w:keepNext/>
            </w:pPr>
            <w:r w:rsidRPr="00AD4887">
              <w:t>Are future code updates vendor or user applied?</w:t>
            </w:r>
          </w:p>
        </w:tc>
        <w:sdt>
          <w:sdtPr>
            <w:id w:val="400961770"/>
            <w:placeholder>
              <w:docPart w:val="7E378F9A38984F9CB4416E2D86B216A7"/>
            </w:placeholder>
            <w:showingPlcHdr/>
            <w:text/>
          </w:sdtPr>
          <w:sdtEndPr/>
          <w:sdtContent>
            <w:tc>
              <w:tcPr>
                <w:tcW w:w="4529" w:type="dxa"/>
              </w:tcPr>
              <w:p w14:paraId="1D849B44"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48" w14:textId="77777777" w:rsidTr="00D04A18">
        <w:trPr>
          <w:trHeight w:val="300"/>
          <w:jc w:val="center"/>
        </w:trPr>
        <w:tc>
          <w:tcPr>
            <w:tcW w:w="5025" w:type="dxa"/>
          </w:tcPr>
          <w:p w14:paraId="1D849B46" w14:textId="77777777" w:rsidR="009F5AFC" w:rsidRPr="00AD4887" w:rsidRDefault="009F5AFC" w:rsidP="008B654B">
            <w:pPr>
              <w:pStyle w:val="TableText"/>
              <w:keepNext/>
            </w:pPr>
            <w:r w:rsidRPr="00AD4887">
              <w:t>Does the system allow custom questions per order to be developed?</w:t>
            </w:r>
          </w:p>
        </w:tc>
        <w:sdt>
          <w:sdtPr>
            <w:id w:val="-2115042687"/>
            <w:placeholder>
              <w:docPart w:val="24AB4144CB58447B89B24BD5F4205FEB"/>
            </w:placeholder>
            <w:showingPlcHdr/>
            <w:text/>
          </w:sdtPr>
          <w:sdtEndPr/>
          <w:sdtContent>
            <w:tc>
              <w:tcPr>
                <w:tcW w:w="4529" w:type="dxa"/>
              </w:tcPr>
              <w:p w14:paraId="1D849B47"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4B"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49" w14:textId="77777777" w:rsidR="009F5AFC" w:rsidRPr="00AD4887" w:rsidRDefault="009F5AFC" w:rsidP="008B654B">
            <w:pPr>
              <w:pStyle w:val="TableDash"/>
              <w:keepNext/>
            </w:pPr>
            <w:r w:rsidRPr="00AD4887">
              <w:t>If so, please describe how these items are built and managed by the customer.</w:t>
            </w:r>
          </w:p>
        </w:tc>
        <w:sdt>
          <w:sdtPr>
            <w:id w:val="859177093"/>
            <w:placeholder>
              <w:docPart w:val="DBD0FB51418D4279895F33AE778CB71F"/>
            </w:placeholder>
            <w:showingPlcHdr/>
            <w:text/>
          </w:sdtPr>
          <w:sdtEndPr/>
          <w:sdtContent>
            <w:tc>
              <w:tcPr>
                <w:tcW w:w="4529" w:type="dxa"/>
              </w:tcPr>
              <w:p w14:paraId="1D849B4A"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4E" w14:textId="77777777" w:rsidTr="00D04A18">
        <w:trPr>
          <w:trHeight w:val="300"/>
          <w:jc w:val="center"/>
        </w:trPr>
        <w:tc>
          <w:tcPr>
            <w:tcW w:w="5025" w:type="dxa"/>
            <w:vAlign w:val="center"/>
          </w:tcPr>
          <w:p w14:paraId="1D849B4C" w14:textId="77777777" w:rsidR="009F5AFC" w:rsidRPr="00AD4887" w:rsidRDefault="009F5AFC" w:rsidP="008B654B">
            <w:pPr>
              <w:pStyle w:val="TableDash"/>
              <w:keepNext/>
            </w:pPr>
            <w:r w:rsidRPr="00AD4887">
              <w:t xml:space="preserve">Can these items be classified as </w:t>
            </w:r>
            <w:r w:rsidR="00884A7D">
              <w:t>“</w:t>
            </w:r>
            <w:r w:rsidRPr="00AD4887">
              <w:t>required</w:t>
            </w:r>
            <w:r w:rsidR="00884A7D">
              <w:t>”</w:t>
            </w:r>
            <w:r w:rsidRPr="00AD4887">
              <w:t xml:space="preserve"> or </w:t>
            </w:r>
            <w:r w:rsidR="00884A7D">
              <w:t>“</w:t>
            </w:r>
            <w:r w:rsidRPr="00AD4887">
              <w:t>optional</w:t>
            </w:r>
            <w:r w:rsidR="00884A7D">
              <w:t>”</w:t>
            </w:r>
            <w:r w:rsidRPr="00AD4887">
              <w:t xml:space="preserve"> to complete?</w:t>
            </w:r>
          </w:p>
        </w:tc>
        <w:sdt>
          <w:sdtPr>
            <w:id w:val="-247580382"/>
            <w:placeholder>
              <w:docPart w:val="4728C740264E45B6AEB0533A2140A2DC"/>
            </w:placeholder>
            <w:showingPlcHdr/>
            <w:text/>
          </w:sdtPr>
          <w:sdtEndPr/>
          <w:sdtContent>
            <w:tc>
              <w:tcPr>
                <w:tcW w:w="4529" w:type="dxa"/>
              </w:tcPr>
              <w:p w14:paraId="1D849B4D"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51"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B4F" w14:textId="77777777" w:rsidR="009F5AFC" w:rsidRPr="00AD4887" w:rsidRDefault="009F5AFC" w:rsidP="008B654B">
            <w:pPr>
              <w:pStyle w:val="TableText"/>
              <w:keepNext/>
            </w:pPr>
            <w:r w:rsidRPr="00AD4887">
              <w:t xml:space="preserve">Does the product support recurring orders?  </w:t>
            </w:r>
          </w:p>
        </w:tc>
        <w:sdt>
          <w:sdtPr>
            <w:id w:val="1900246367"/>
            <w:placeholder>
              <w:docPart w:val="05747BBD9C0545E787D2FC6BB51910C4"/>
            </w:placeholder>
            <w:showingPlcHdr/>
            <w:text/>
          </w:sdtPr>
          <w:sdtEndPr/>
          <w:sdtContent>
            <w:tc>
              <w:tcPr>
                <w:tcW w:w="4529" w:type="dxa"/>
              </w:tcPr>
              <w:p w14:paraId="1D849B50"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54" w14:textId="77777777" w:rsidTr="00D04A18">
        <w:trPr>
          <w:trHeight w:val="300"/>
          <w:jc w:val="center"/>
        </w:trPr>
        <w:tc>
          <w:tcPr>
            <w:tcW w:w="5025" w:type="dxa"/>
          </w:tcPr>
          <w:p w14:paraId="1D849B52" w14:textId="77777777" w:rsidR="009F5AFC" w:rsidRPr="00AD4887" w:rsidRDefault="009F5AFC" w:rsidP="008B654B">
            <w:pPr>
              <w:pStyle w:val="TableDash"/>
              <w:keepNext/>
            </w:pPr>
            <w:r w:rsidRPr="00AD4887">
              <w:t>If so, please describe how the system accommodates this workflow.</w:t>
            </w:r>
          </w:p>
        </w:tc>
        <w:sdt>
          <w:sdtPr>
            <w:id w:val="-921948812"/>
            <w:placeholder>
              <w:docPart w:val="C12CCCBFBB5B46DBA3D072E88C6F32CF"/>
            </w:placeholder>
            <w:showingPlcHdr/>
            <w:text/>
          </w:sdtPr>
          <w:sdtEndPr/>
          <w:sdtContent>
            <w:tc>
              <w:tcPr>
                <w:tcW w:w="4529" w:type="dxa"/>
              </w:tcPr>
              <w:p w14:paraId="1D849B53"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57"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55" w14:textId="77777777" w:rsidR="009F5AFC" w:rsidRPr="00AD4887" w:rsidRDefault="009F5AFC" w:rsidP="008B654B">
            <w:pPr>
              <w:pStyle w:val="TableText"/>
              <w:keepNext/>
            </w:pPr>
            <w:r w:rsidRPr="00AD4887">
              <w:t>Does the product support Orderable Favorites per user and/or per specialty?</w:t>
            </w:r>
          </w:p>
        </w:tc>
        <w:sdt>
          <w:sdtPr>
            <w:id w:val="2033142480"/>
            <w:placeholder>
              <w:docPart w:val="2833B14A8B9840BA926210BAED705E03"/>
            </w:placeholder>
            <w:showingPlcHdr/>
            <w:text/>
          </w:sdtPr>
          <w:sdtEndPr/>
          <w:sdtContent>
            <w:tc>
              <w:tcPr>
                <w:tcW w:w="4529" w:type="dxa"/>
              </w:tcPr>
              <w:p w14:paraId="1D849B56"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5A" w14:textId="77777777" w:rsidTr="00D04A18">
        <w:trPr>
          <w:trHeight w:val="300"/>
          <w:jc w:val="center"/>
        </w:trPr>
        <w:tc>
          <w:tcPr>
            <w:tcW w:w="5025" w:type="dxa"/>
            <w:vAlign w:val="center"/>
          </w:tcPr>
          <w:p w14:paraId="1D849B58" w14:textId="77777777" w:rsidR="009F5AFC" w:rsidRPr="00AD4887" w:rsidRDefault="009F5AFC" w:rsidP="008B654B">
            <w:pPr>
              <w:pStyle w:val="TableText"/>
              <w:keepNext/>
            </w:pPr>
            <w:r w:rsidRPr="00AD4887">
              <w:t>How does the product support ordering for off-site (non-integrated/interfaced) orders?</w:t>
            </w:r>
          </w:p>
        </w:tc>
        <w:sdt>
          <w:sdtPr>
            <w:id w:val="-1709554208"/>
            <w:placeholder>
              <w:docPart w:val="E0E1C0B72E6A4C4EBD8B168AC04D457B"/>
            </w:placeholder>
            <w:showingPlcHdr/>
            <w:text/>
          </w:sdtPr>
          <w:sdtEndPr/>
          <w:sdtContent>
            <w:tc>
              <w:tcPr>
                <w:tcW w:w="4529" w:type="dxa"/>
              </w:tcPr>
              <w:p w14:paraId="1D849B59"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5D"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5B" w14:textId="77777777" w:rsidR="009F5AFC" w:rsidRPr="00AD4887" w:rsidRDefault="009F5AFC" w:rsidP="008B654B">
            <w:pPr>
              <w:pStyle w:val="TableText"/>
              <w:keepNext/>
            </w:pPr>
            <w:r w:rsidRPr="00AD4887">
              <w:t>Are there Reporting tools available to monitor all CPOE steps?  (e.g., unsigned orders, overdue orders, etc.)</w:t>
            </w:r>
          </w:p>
        </w:tc>
        <w:sdt>
          <w:sdtPr>
            <w:id w:val="1550027977"/>
            <w:placeholder>
              <w:docPart w:val="367A29C03E964BB2B889FA67788B113C"/>
            </w:placeholder>
            <w:showingPlcHdr/>
            <w:text/>
          </w:sdtPr>
          <w:sdtEndPr/>
          <w:sdtContent>
            <w:tc>
              <w:tcPr>
                <w:tcW w:w="4529" w:type="dxa"/>
              </w:tcPr>
              <w:p w14:paraId="1D849B5C" w14:textId="77777777" w:rsidR="009F5AFC" w:rsidRPr="00AD4887" w:rsidRDefault="00596C92" w:rsidP="008B654B">
                <w:pPr>
                  <w:pStyle w:val="TableDash"/>
                  <w:keepNext/>
                  <w:numPr>
                    <w:ilvl w:val="0"/>
                    <w:numId w:val="0"/>
                  </w:numPr>
                </w:pPr>
                <w:r w:rsidRPr="00B9189F">
                  <w:rPr>
                    <w:rStyle w:val="PlaceholderText"/>
                  </w:rPr>
                  <w:t>Click here to enter text.</w:t>
                </w:r>
              </w:p>
            </w:tc>
          </w:sdtContent>
        </w:sdt>
      </w:tr>
      <w:tr w:rsidR="009F5AFC" w:rsidRPr="00AD4887" w14:paraId="1D849B60" w14:textId="77777777" w:rsidTr="00D04A18">
        <w:trPr>
          <w:trHeight w:val="300"/>
          <w:jc w:val="center"/>
        </w:trPr>
        <w:tc>
          <w:tcPr>
            <w:tcW w:w="5025" w:type="dxa"/>
            <w:vAlign w:val="center"/>
          </w:tcPr>
          <w:p w14:paraId="1D849B5E" w14:textId="77777777" w:rsidR="009F5AFC" w:rsidRPr="00AD4887" w:rsidRDefault="009F5AFC" w:rsidP="008B654B">
            <w:pPr>
              <w:pStyle w:val="TableText"/>
              <w:keepNext/>
            </w:pPr>
          </w:p>
        </w:tc>
        <w:tc>
          <w:tcPr>
            <w:tcW w:w="4529" w:type="dxa"/>
          </w:tcPr>
          <w:p w14:paraId="1D849B5F" w14:textId="77777777" w:rsidR="009F5AFC" w:rsidRPr="00AD4887" w:rsidRDefault="009F5AFC" w:rsidP="008B654B">
            <w:pPr>
              <w:pStyle w:val="TableDash"/>
              <w:keepNext/>
              <w:numPr>
                <w:ilvl w:val="0"/>
                <w:numId w:val="0"/>
              </w:numPr>
            </w:pPr>
          </w:p>
        </w:tc>
      </w:tr>
      <w:tr w:rsidR="009F5AFC" w:rsidRPr="00AD4887" w14:paraId="1D849B63"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14:paraId="1D849B61" w14:textId="77777777" w:rsidR="009F5AFC" w:rsidRPr="00AD4887" w:rsidRDefault="009F5AFC" w:rsidP="008B654B">
            <w:pPr>
              <w:pStyle w:val="TableText"/>
              <w:keepNext/>
            </w:pPr>
          </w:p>
        </w:tc>
        <w:tc>
          <w:tcPr>
            <w:tcW w:w="4529" w:type="dxa"/>
            <w:tcBorders>
              <w:bottom w:val="nil"/>
            </w:tcBorders>
          </w:tcPr>
          <w:p w14:paraId="1D849B62" w14:textId="77777777" w:rsidR="009F5AFC" w:rsidRPr="00AD4887" w:rsidRDefault="009F5AFC" w:rsidP="008B654B">
            <w:pPr>
              <w:pStyle w:val="TableDash"/>
              <w:keepNext/>
              <w:numPr>
                <w:ilvl w:val="0"/>
                <w:numId w:val="0"/>
              </w:numPr>
            </w:pPr>
          </w:p>
        </w:tc>
      </w:tr>
      <w:tr w:rsidR="00884A7D" w:rsidRPr="00AD4887" w14:paraId="1D849B65" w14:textId="77777777" w:rsidTr="008F186A">
        <w:trPr>
          <w:trHeight w:val="300"/>
          <w:jc w:val="center"/>
        </w:trPr>
        <w:tc>
          <w:tcPr>
            <w:tcW w:w="9554" w:type="dxa"/>
            <w:gridSpan w:val="2"/>
            <w:shd w:val="clear" w:color="auto" w:fill="03426D"/>
            <w:vAlign w:val="center"/>
          </w:tcPr>
          <w:p w14:paraId="1D849B64" w14:textId="77777777" w:rsidR="00884A7D" w:rsidRPr="00AD4887" w:rsidRDefault="00884A7D" w:rsidP="008F186A">
            <w:pPr>
              <w:pStyle w:val="TableHeading"/>
              <w:keepNext/>
              <w:jc w:val="left"/>
            </w:pPr>
            <w:r>
              <w:t>Telemedicine</w:t>
            </w:r>
          </w:p>
        </w:tc>
      </w:tr>
      <w:tr w:rsidR="00884A7D" w:rsidRPr="00AD4887" w14:paraId="1D849B68" w14:textId="77777777" w:rsidTr="008F186A">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66" w14:textId="77777777" w:rsidR="00884A7D" w:rsidRPr="00AD4887" w:rsidRDefault="00884A7D" w:rsidP="008D482E">
            <w:pPr>
              <w:pStyle w:val="TableText"/>
              <w:keepNext/>
            </w:pPr>
            <w:r>
              <w:t xml:space="preserve">Is your </w:t>
            </w:r>
            <w:r w:rsidR="008D482E">
              <w:t>T</w:t>
            </w:r>
            <w:r>
              <w:t>ele</w:t>
            </w:r>
            <w:r w:rsidR="009F00EC">
              <w:t>-</w:t>
            </w:r>
            <w:r>
              <w:t xml:space="preserve">health integrated with your </w:t>
            </w:r>
            <w:r w:rsidR="00F068DF">
              <w:t>EHR</w:t>
            </w:r>
            <w:r>
              <w:t xml:space="preserve"> solution</w:t>
            </w:r>
          </w:p>
        </w:tc>
        <w:sdt>
          <w:sdtPr>
            <w:id w:val="-2031246655"/>
            <w:placeholder>
              <w:docPart w:val="157E9ACB21DD4B1780AE3C21A9303130"/>
            </w:placeholder>
            <w:showingPlcHdr/>
            <w:text/>
          </w:sdtPr>
          <w:sdtEndPr/>
          <w:sdtContent>
            <w:tc>
              <w:tcPr>
                <w:tcW w:w="4529" w:type="dxa"/>
              </w:tcPr>
              <w:p w14:paraId="1D849B67" w14:textId="77777777" w:rsidR="00884A7D" w:rsidRPr="00AD4887" w:rsidRDefault="00884A7D" w:rsidP="008F186A">
                <w:pPr>
                  <w:pStyle w:val="TableDash"/>
                  <w:keepNext/>
                  <w:numPr>
                    <w:ilvl w:val="0"/>
                    <w:numId w:val="0"/>
                  </w:numPr>
                </w:pPr>
                <w:r w:rsidRPr="00B9189F">
                  <w:rPr>
                    <w:rStyle w:val="PlaceholderText"/>
                  </w:rPr>
                  <w:t>Click here to enter text.</w:t>
                </w:r>
              </w:p>
            </w:tc>
          </w:sdtContent>
        </w:sdt>
      </w:tr>
      <w:tr w:rsidR="00884A7D" w:rsidRPr="00AD4887" w14:paraId="1D849B6B" w14:textId="77777777" w:rsidTr="008F186A">
        <w:trPr>
          <w:trHeight w:val="300"/>
          <w:jc w:val="center"/>
        </w:trPr>
        <w:tc>
          <w:tcPr>
            <w:tcW w:w="5025" w:type="dxa"/>
            <w:vAlign w:val="center"/>
          </w:tcPr>
          <w:p w14:paraId="1D849B69" w14:textId="77777777" w:rsidR="00884A7D" w:rsidRPr="00AD4887" w:rsidRDefault="00560E72" w:rsidP="008F186A">
            <w:pPr>
              <w:pStyle w:val="TableText"/>
              <w:keepNext/>
            </w:pPr>
            <w:r>
              <w:t>Is patient authorization for T</w:t>
            </w:r>
            <w:r w:rsidR="008F186A">
              <w:t>ele</w:t>
            </w:r>
            <w:r w:rsidR="009F00EC">
              <w:t>-</w:t>
            </w:r>
            <w:r w:rsidR="008F186A">
              <w:t>health integrated</w:t>
            </w:r>
          </w:p>
        </w:tc>
        <w:sdt>
          <w:sdtPr>
            <w:id w:val="408970662"/>
            <w:placeholder>
              <w:docPart w:val="8A288F4E3A3E480E880231B7C85154A1"/>
            </w:placeholder>
            <w:showingPlcHdr/>
            <w:text/>
          </w:sdtPr>
          <w:sdtEndPr/>
          <w:sdtContent>
            <w:tc>
              <w:tcPr>
                <w:tcW w:w="4529" w:type="dxa"/>
              </w:tcPr>
              <w:p w14:paraId="1D849B6A" w14:textId="77777777" w:rsidR="00884A7D" w:rsidRPr="00AD4887" w:rsidRDefault="00884A7D" w:rsidP="008F186A">
                <w:pPr>
                  <w:pStyle w:val="TableDash"/>
                  <w:keepNext/>
                  <w:numPr>
                    <w:ilvl w:val="0"/>
                    <w:numId w:val="0"/>
                  </w:numPr>
                </w:pPr>
                <w:r w:rsidRPr="00B9189F">
                  <w:rPr>
                    <w:rStyle w:val="PlaceholderText"/>
                  </w:rPr>
                  <w:t>Click here to enter text.</w:t>
                </w:r>
              </w:p>
            </w:tc>
          </w:sdtContent>
        </w:sdt>
      </w:tr>
      <w:tr w:rsidR="00F068DF" w:rsidRPr="00AD4887" w14:paraId="1D849B6E" w14:textId="77777777" w:rsidTr="008F186A">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6C" w14:textId="77777777" w:rsidR="00F068DF" w:rsidRPr="00AD4887" w:rsidRDefault="000B39B5" w:rsidP="00560E72">
            <w:pPr>
              <w:pStyle w:val="TableDash"/>
              <w:keepNext/>
              <w:numPr>
                <w:ilvl w:val="0"/>
                <w:numId w:val="0"/>
              </w:numPr>
            </w:pPr>
            <w:r>
              <w:t>Are</w:t>
            </w:r>
            <w:r w:rsidR="00F068DF">
              <w:t xml:space="preserve"> patient records accessible and updated during </w:t>
            </w:r>
            <w:r w:rsidR="00560E72">
              <w:t>T</w:t>
            </w:r>
            <w:r w:rsidR="00F068DF">
              <w:t>ele</w:t>
            </w:r>
            <w:r w:rsidR="00560E72">
              <w:t>-</w:t>
            </w:r>
            <w:r w:rsidR="00F068DF">
              <w:t xml:space="preserve">health sessions </w:t>
            </w:r>
          </w:p>
        </w:tc>
        <w:sdt>
          <w:sdtPr>
            <w:id w:val="-604733531"/>
            <w:placeholder>
              <w:docPart w:val="44FD27B52D5B4640B571C2A30C7CD3B8"/>
            </w:placeholder>
            <w:showingPlcHdr/>
            <w:text/>
          </w:sdtPr>
          <w:sdtEndPr/>
          <w:sdtContent>
            <w:tc>
              <w:tcPr>
                <w:tcW w:w="4529" w:type="dxa"/>
              </w:tcPr>
              <w:p w14:paraId="1D849B6D" w14:textId="77777777" w:rsidR="00F068DF" w:rsidRPr="00AD4887" w:rsidRDefault="00F068DF" w:rsidP="00F068DF">
                <w:pPr>
                  <w:pStyle w:val="TableDash"/>
                  <w:keepNext/>
                  <w:numPr>
                    <w:ilvl w:val="0"/>
                    <w:numId w:val="0"/>
                  </w:numPr>
                </w:pPr>
                <w:r w:rsidRPr="00B9189F">
                  <w:rPr>
                    <w:rStyle w:val="PlaceholderText"/>
                  </w:rPr>
                  <w:t>Click here to enter text.</w:t>
                </w:r>
              </w:p>
            </w:tc>
          </w:sdtContent>
        </w:sdt>
      </w:tr>
      <w:tr w:rsidR="00F068DF" w:rsidRPr="00AD4887" w14:paraId="1D849B71" w14:textId="77777777" w:rsidTr="008F186A">
        <w:trPr>
          <w:trHeight w:val="300"/>
          <w:jc w:val="center"/>
        </w:trPr>
        <w:tc>
          <w:tcPr>
            <w:tcW w:w="5025" w:type="dxa"/>
            <w:vAlign w:val="center"/>
          </w:tcPr>
          <w:p w14:paraId="1D849B6F" w14:textId="77777777" w:rsidR="00F068DF" w:rsidRPr="00AD4887" w:rsidRDefault="00B7758D" w:rsidP="00F068DF">
            <w:pPr>
              <w:pStyle w:val="TableDash"/>
              <w:keepNext/>
              <w:numPr>
                <w:ilvl w:val="0"/>
                <w:numId w:val="0"/>
              </w:numPr>
            </w:pPr>
            <w:r>
              <w:t>Describe how your T</w:t>
            </w:r>
            <w:r w:rsidR="00F068DF">
              <w:t>ele</w:t>
            </w:r>
            <w:r>
              <w:t>-</w:t>
            </w:r>
            <w:r w:rsidR="00F068DF">
              <w:t>health solution handles scheduling, charting, billing and conducting the virtual session</w:t>
            </w:r>
          </w:p>
        </w:tc>
        <w:sdt>
          <w:sdtPr>
            <w:id w:val="1478885904"/>
            <w:placeholder>
              <w:docPart w:val="BCCF66724F534A83A8ED2ED3A60E6D19"/>
            </w:placeholder>
            <w:showingPlcHdr/>
            <w:text/>
          </w:sdtPr>
          <w:sdtEndPr/>
          <w:sdtContent>
            <w:tc>
              <w:tcPr>
                <w:tcW w:w="4529" w:type="dxa"/>
              </w:tcPr>
              <w:p w14:paraId="1D849B70" w14:textId="77777777" w:rsidR="00F068DF" w:rsidRPr="00AD4887" w:rsidRDefault="00F068DF" w:rsidP="00F068DF">
                <w:pPr>
                  <w:pStyle w:val="TableDash"/>
                  <w:keepNext/>
                  <w:numPr>
                    <w:ilvl w:val="0"/>
                    <w:numId w:val="0"/>
                  </w:numPr>
                </w:pPr>
                <w:r w:rsidRPr="00B9189F">
                  <w:rPr>
                    <w:rStyle w:val="PlaceholderText"/>
                  </w:rPr>
                  <w:t>Click here to enter text.</w:t>
                </w:r>
              </w:p>
            </w:tc>
          </w:sdtContent>
        </w:sdt>
      </w:tr>
      <w:tr w:rsidR="00F068DF" w:rsidRPr="00AD4887" w14:paraId="1D849B74" w14:textId="77777777" w:rsidTr="008F186A">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72" w14:textId="77777777" w:rsidR="00F068DF" w:rsidRPr="00AD4887" w:rsidRDefault="00B7758D" w:rsidP="00F068DF">
            <w:pPr>
              <w:pStyle w:val="TableText"/>
              <w:keepNext/>
            </w:pPr>
            <w:r>
              <w:t>Can T</w:t>
            </w:r>
            <w:r w:rsidR="00F068DF">
              <w:t>ele</w:t>
            </w:r>
            <w:r>
              <w:t>-</w:t>
            </w:r>
            <w:r w:rsidR="00F068DF">
              <w:t>health sessions be recorded and stored as part of the patient records</w:t>
            </w:r>
          </w:p>
        </w:tc>
        <w:sdt>
          <w:sdtPr>
            <w:id w:val="-989853692"/>
            <w:placeholder>
              <w:docPart w:val="1C058C111DA445EFBECED959E2E17856"/>
            </w:placeholder>
            <w:showingPlcHdr/>
            <w:text/>
          </w:sdtPr>
          <w:sdtEndPr/>
          <w:sdtContent>
            <w:tc>
              <w:tcPr>
                <w:tcW w:w="4529" w:type="dxa"/>
              </w:tcPr>
              <w:p w14:paraId="1D849B73" w14:textId="77777777" w:rsidR="00F068DF" w:rsidRPr="00AD4887" w:rsidRDefault="00F068DF" w:rsidP="00F068DF">
                <w:pPr>
                  <w:pStyle w:val="TableDash"/>
                  <w:keepNext/>
                  <w:numPr>
                    <w:ilvl w:val="0"/>
                    <w:numId w:val="0"/>
                  </w:numPr>
                </w:pPr>
                <w:r w:rsidRPr="00B9189F">
                  <w:rPr>
                    <w:rStyle w:val="PlaceholderText"/>
                  </w:rPr>
                  <w:t>Click here to enter text.</w:t>
                </w:r>
              </w:p>
            </w:tc>
          </w:sdtContent>
        </w:sdt>
      </w:tr>
      <w:tr w:rsidR="00F068DF" w:rsidRPr="00AD4887" w14:paraId="1D849B77" w14:textId="77777777" w:rsidTr="008F186A">
        <w:trPr>
          <w:trHeight w:val="300"/>
          <w:jc w:val="center"/>
        </w:trPr>
        <w:tc>
          <w:tcPr>
            <w:tcW w:w="5025" w:type="dxa"/>
            <w:vAlign w:val="center"/>
          </w:tcPr>
          <w:p w14:paraId="1D849B75" w14:textId="77777777" w:rsidR="00F068DF" w:rsidRPr="00AD4887" w:rsidRDefault="00B7758D" w:rsidP="00F068DF">
            <w:pPr>
              <w:pStyle w:val="TableText"/>
              <w:keepNext/>
            </w:pPr>
            <w:r>
              <w:t>Are T</w:t>
            </w:r>
            <w:r w:rsidR="00F068DF">
              <w:t>ele</w:t>
            </w:r>
            <w:r>
              <w:t>-</w:t>
            </w:r>
            <w:r w:rsidR="00F068DF">
              <w:t>health sessions integrated with the patient portal for access and scheduling</w:t>
            </w:r>
          </w:p>
        </w:tc>
        <w:sdt>
          <w:sdtPr>
            <w:id w:val="1708057646"/>
            <w:placeholder>
              <w:docPart w:val="84D25A09FF81427DB73E2D0E042BDB1F"/>
            </w:placeholder>
            <w:showingPlcHdr/>
            <w:text/>
          </w:sdtPr>
          <w:sdtEndPr/>
          <w:sdtContent>
            <w:tc>
              <w:tcPr>
                <w:tcW w:w="4529" w:type="dxa"/>
              </w:tcPr>
              <w:p w14:paraId="1D849B76" w14:textId="77777777" w:rsidR="00F068DF" w:rsidRPr="00AD4887" w:rsidRDefault="00F068DF" w:rsidP="00F068DF">
                <w:pPr>
                  <w:pStyle w:val="TableDash"/>
                  <w:keepNext/>
                  <w:numPr>
                    <w:ilvl w:val="0"/>
                    <w:numId w:val="0"/>
                  </w:numPr>
                </w:pPr>
                <w:r w:rsidRPr="00B9189F">
                  <w:rPr>
                    <w:rStyle w:val="PlaceholderText"/>
                  </w:rPr>
                  <w:t>Click here to enter text.</w:t>
                </w:r>
              </w:p>
            </w:tc>
          </w:sdtContent>
        </w:sdt>
      </w:tr>
      <w:tr w:rsidR="00B73C3D" w:rsidRPr="00AD4887" w14:paraId="1D849B7A" w14:textId="77777777" w:rsidTr="008F186A">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78" w14:textId="77777777" w:rsidR="00B73C3D" w:rsidRPr="00AD4887" w:rsidRDefault="00B73C3D" w:rsidP="00B73C3D">
            <w:pPr>
              <w:pStyle w:val="TableDash"/>
              <w:keepNext/>
              <w:numPr>
                <w:ilvl w:val="0"/>
                <w:numId w:val="0"/>
              </w:numPr>
            </w:pPr>
            <w:r>
              <w:t>How comparable is your Tele-Health to zoom, which MMRS is currently using?</w:t>
            </w:r>
          </w:p>
        </w:tc>
        <w:sdt>
          <w:sdtPr>
            <w:id w:val="-1570101112"/>
            <w:placeholder>
              <w:docPart w:val="623806B5315C4BF18BDC35AC72E40738"/>
            </w:placeholder>
            <w:showingPlcHdr/>
            <w:text/>
          </w:sdtPr>
          <w:sdtEndPr/>
          <w:sdtContent>
            <w:tc>
              <w:tcPr>
                <w:tcW w:w="4529" w:type="dxa"/>
              </w:tcPr>
              <w:p w14:paraId="1D849B79"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7D" w14:textId="77777777" w:rsidTr="008F186A">
        <w:trPr>
          <w:trHeight w:val="300"/>
          <w:jc w:val="center"/>
        </w:trPr>
        <w:tc>
          <w:tcPr>
            <w:tcW w:w="5025" w:type="dxa"/>
            <w:vAlign w:val="center"/>
          </w:tcPr>
          <w:p w14:paraId="1D849B7B" w14:textId="77777777" w:rsidR="00B73C3D" w:rsidRPr="00AD4887" w:rsidRDefault="00B73C3D" w:rsidP="00B73C3D">
            <w:pPr>
              <w:pStyle w:val="TableText"/>
              <w:keepNext/>
            </w:pPr>
          </w:p>
        </w:tc>
        <w:tc>
          <w:tcPr>
            <w:tcW w:w="4529" w:type="dxa"/>
          </w:tcPr>
          <w:p w14:paraId="1D849B7C" w14:textId="77777777" w:rsidR="00B73C3D" w:rsidRPr="00AD4887" w:rsidRDefault="00B73C3D" w:rsidP="00B73C3D">
            <w:pPr>
              <w:pStyle w:val="TableDash"/>
              <w:keepNext/>
              <w:numPr>
                <w:ilvl w:val="0"/>
                <w:numId w:val="0"/>
              </w:numPr>
            </w:pPr>
          </w:p>
        </w:tc>
      </w:tr>
      <w:tr w:rsidR="00B73C3D" w:rsidRPr="00AD4887" w14:paraId="1D849B80" w14:textId="77777777" w:rsidTr="008F186A">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7E" w14:textId="77777777" w:rsidR="00B73C3D" w:rsidRPr="00AD4887" w:rsidRDefault="00B73C3D" w:rsidP="00B73C3D">
            <w:pPr>
              <w:pStyle w:val="TableDash"/>
              <w:keepNext/>
            </w:pPr>
          </w:p>
        </w:tc>
        <w:tc>
          <w:tcPr>
            <w:tcW w:w="4529" w:type="dxa"/>
          </w:tcPr>
          <w:p w14:paraId="1D849B7F" w14:textId="77777777" w:rsidR="00B73C3D" w:rsidRPr="00AD4887" w:rsidRDefault="00B73C3D" w:rsidP="00B73C3D">
            <w:pPr>
              <w:pStyle w:val="TableDash"/>
              <w:keepNext/>
              <w:numPr>
                <w:ilvl w:val="0"/>
                <w:numId w:val="0"/>
              </w:numPr>
            </w:pPr>
          </w:p>
        </w:tc>
      </w:tr>
      <w:tr w:rsidR="00B73C3D" w:rsidRPr="00AD4887" w14:paraId="1D849B83" w14:textId="77777777" w:rsidTr="008F186A">
        <w:trPr>
          <w:trHeight w:val="300"/>
          <w:jc w:val="center"/>
        </w:trPr>
        <w:tc>
          <w:tcPr>
            <w:tcW w:w="5025" w:type="dxa"/>
            <w:vAlign w:val="center"/>
          </w:tcPr>
          <w:p w14:paraId="1D849B81" w14:textId="77777777" w:rsidR="00B73C3D" w:rsidRPr="00AD4887" w:rsidRDefault="00B73C3D" w:rsidP="00B73C3D">
            <w:pPr>
              <w:pStyle w:val="TableDash"/>
              <w:keepNext/>
            </w:pPr>
          </w:p>
        </w:tc>
        <w:tc>
          <w:tcPr>
            <w:tcW w:w="4529" w:type="dxa"/>
          </w:tcPr>
          <w:p w14:paraId="1D849B82" w14:textId="77777777" w:rsidR="00B73C3D" w:rsidRPr="00AD4887" w:rsidRDefault="00B73C3D" w:rsidP="00B73C3D">
            <w:pPr>
              <w:pStyle w:val="TableDash"/>
              <w:keepNext/>
              <w:numPr>
                <w:ilvl w:val="0"/>
                <w:numId w:val="0"/>
              </w:numPr>
            </w:pPr>
          </w:p>
        </w:tc>
      </w:tr>
      <w:tr w:rsidR="00B73C3D" w:rsidRPr="00AD4887" w14:paraId="1D849B86" w14:textId="77777777" w:rsidTr="008F186A">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Pr>
          <w:p w14:paraId="1D849B84" w14:textId="77777777" w:rsidR="00B73C3D" w:rsidRPr="00AD4887" w:rsidRDefault="00B73C3D" w:rsidP="00B73C3D">
            <w:pPr>
              <w:pStyle w:val="TableText"/>
              <w:keepNext/>
            </w:pPr>
          </w:p>
        </w:tc>
        <w:tc>
          <w:tcPr>
            <w:tcW w:w="4529" w:type="dxa"/>
          </w:tcPr>
          <w:p w14:paraId="1D849B85" w14:textId="77777777" w:rsidR="00B73C3D" w:rsidRPr="00AD4887" w:rsidRDefault="00B73C3D" w:rsidP="00B73C3D">
            <w:pPr>
              <w:pStyle w:val="TableDash"/>
              <w:keepNext/>
              <w:numPr>
                <w:ilvl w:val="0"/>
                <w:numId w:val="0"/>
              </w:numPr>
            </w:pPr>
          </w:p>
        </w:tc>
      </w:tr>
      <w:tr w:rsidR="00B73C3D" w:rsidRPr="00AD4887" w14:paraId="1D849B89" w14:textId="77777777" w:rsidTr="008F186A">
        <w:trPr>
          <w:trHeight w:val="300"/>
          <w:jc w:val="center"/>
        </w:trPr>
        <w:tc>
          <w:tcPr>
            <w:tcW w:w="5025" w:type="dxa"/>
            <w:vAlign w:val="center"/>
          </w:tcPr>
          <w:p w14:paraId="1D849B87" w14:textId="77777777" w:rsidR="00B73C3D" w:rsidRPr="00AD4887" w:rsidRDefault="00B73C3D" w:rsidP="00B73C3D">
            <w:pPr>
              <w:pStyle w:val="TableDash"/>
              <w:keepNext/>
            </w:pPr>
          </w:p>
        </w:tc>
        <w:tc>
          <w:tcPr>
            <w:tcW w:w="4529" w:type="dxa"/>
          </w:tcPr>
          <w:p w14:paraId="1D849B88" w14:textId="77777777" w:rsidR="00B73C3D" w:rsidRPr="00AD4887" w:rsidRDefault="00B73C3D" w:rsidP="00B73C3D">
            <w:pPr>
              <w:pStyle w:val="TableDash"/>
              <w:keepNext/>
              <w:numPr>
                <w:ilvl w:val="0"/>
                <w:numId w:val="0"/>
              </w:numPr>
            </w:pPr>
          </w:p>
        </w:tc>
      </w:tr>
      <w:tr w:rsidR="00B73C3D" w:rsidRPr="00AD4887" w14:paraId="1D849B8B"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14:paraId="1D849B8A" w14:textId="77777777" w:rsidR="00B73C3D" w:rsidRPr="00AD4887" w:rsidRDefault="00B73C3D" w:rsidP="00B73C3D">
            <w:pPr>
              <w:pStyle w:val="TableHeading"/>
              <w:keepNext/>
              <w:jc w:val="left"/>
            </w:pPr>
            <w:r w:rsidRPr="00AD4887">
              <w:lastRenderedPageBreak/>
              <w:t>E-Prescribing</w:t>
            </w:r>
          </w:p>
        </w:tc>
      </w:tr>
      <w:tr w:rsidR="00B73C3D" w:rsidRPr="00AD4887" w14:paraId="1D849B8F" w14:textId="77777777" w:rsidTr="00D04A18">
        <w:trPr>
          <w:trHeight w:val="300"/>
          <w:jc w:val="center"/>
        </w:trPr>
        <w:tc>
          <w:tcPr>
            <w:tcW w:w="5025" w:type="dxa"/>
            <w:vAlign w:val="center"/>
          </w:tcPr>
          <w:p w14:paraId="1D849B8C" w14:textId="77777777" w:rsidR="00B73C3D" w:rsidRDefault="00B73C3D" w:rsidP="00B73C3D">
            <w:pPr>
              <w:pStyle w:val="TableText"/>
              <w:keepNext/>
            </w:pPr>
          </w:p>
          <w:p w14:paraId="1D849B8D" w14:textId="77777777" w:rsidR="00B73C3D" w:rsidRPr="00AD4887" w:rsidRDefault="00B73C3D" w:rsidP="00B73C3D">
            <w:pPr>
              <w:pStyle w:val="TableText"/>
              <w:keepNext/>
            </w:pPr>
            <w:r w:rsidRPr="00AD4887">
              <w:t>Is E-Prescribing part of the core product or a separate module?</w:t>
            </w:r>
          </w:p>
        </w:tc>
        <w:sdt>
          <w:sdtPr>
            <w:id w:val="662125870"/>
            <w:placeholder>
              <w:docPart w:val="2063F97208BA4075B48ACD99ADF142B2"/>
            </w:placeholder>
            <w:showingPlcHdr/>
            <w:text/>
          </w:sdtPr>
          <w:sdtEndPr/>
          <w:sdtContent>
            <w:tc>
              <w:tcPr>
                <w:tcW w:w="4529" w:type="dxa"/>
              </w:tcPr>
              <w:p w14:paraId="1D849B8E"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92"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90" w14:textId="77777777" w:rsidR="00B73C3D" w:rsidRPr="00AD4887" w:rsidRDefault="00B73C3D" w:rsidP="00B73C3D">
            <w:pPr>
              <w:pStyle w:val="TableText"/>
              <w:keepNext/>
            </w:pPr>
            <w:r w:rsidRPr="00AD4887">
              <w:t>Is E-Prescribing customizable per provider and/or at the enterprise level?</w:t>
            </w:r>
          </w:p>
        </w:tc>
        <w:sdt>
          <w:sdtPr>
            <w:id w:val="479197046"/>
            <w:placeholder>
              <w:docPart w:val="62091C46F3944747AD1574FFAAB9CC3F"/>
            </w:placeholder>
            <w:showingPlcHdr/>
            <w:text/>
          </w:sdtPr>
          <w:sdtEndPr/>
          <w:sdtContent>
            <w:tc>
              <w:tcPr>
                <w:tcW w:w="4529" w:type="dxa"/>
              </w:tcPr>
              <w:p w14:paraId="1D849B91"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95" w14:textId="77777777" w:rsidTr="00D04A18">
        <w:trPr>
          <w:trHeight w:val="300"/>
          <w:jc w:val="center"/>
        </w:trPr>
        <w:tc>
          <w:tcPr>
            <w:tcW w:w="5025" w:type="dxa"/>
            <w:vAlign w:val="center"/>
          </w:tcPr>
          <w:p w14:paraId="1D849B93" w14:textId="77777777" w:rsidR="00B73C3D" w:rsidRPr="00AD4887" w:rsidRDefault="00B73C3D" w:rsidP="00B73C3D">
            <w:pPr>
              <w:pStyle w:val="TableText"/>
              <w:keepNext/>
            </w:pPr>
            <w:r w:rsidRPr="00AD4887">
              <w:t>What are the E-Signature Requirements for E-Prescribing?</w:t>
            </w:r>
          </w:p>
        </w:tc>
        <w:sdt>
          <w:sdtPr>
            <w:id w:val="-1186897639"/>
            <w:placeholder>
              <w:docPart w:val="F3F435101F0A4AA5A6D62182CB86877A"/>
            </w:placeholder>
            <w:showingPlcHdr/>
            <w:text/>
          </w:sdtPr>
          <w:sdtEndPr/>
          <w:sdtContent>
            <w:tc>
              <w:tcPr>
                <w:tcW w:w="4529" w:type="dxa"/>
              </w:tcPr>
              <w:p w14:paraId="1D849B94"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98"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96" w14:textId="77777777" w:rsidR="00B73C3D" w:rsidRPr="00AD4887" w:rsidRDefault="00B73C3D" w:rsidP="00B73C3D">
            <w:pPr>
              <w:pStyle w:val="TableDash"/>
              <w:keepNext/>
            </w:pPr>
            <w:r w:rsidRPr="00AD4887">
              <w:t>What is required of the customer in order to set this up?</w:t>
            </w:r>
          </w:p>
        </w:tc>
        <w:sdt>
          <w:sdtPr>
            <w:id w:val="-1895103616"/>
            <w:placeholder>
              <w:docPart w:val="6F7E280D1D8C4FD6BCADF9412166AC9F"/>
            </w:placeholder>
            <w:showingPlcHdr/>
            <w:text/>
          </w:sdtPr>
          <w:sdtEndPr/>
          <w:sdtContent>
            <w:tc>
              <w:tcPr>
                <w:tcW w:w="4529" w:type="dxa"/>
              </w:tcPr>
              <w:p w14:paraId="1D849B97"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9B" w14:textId="77777777" w:rsidTr="00D04A18">
        <w:trPr>
          <w:trHeight w:val="300"/>
          <w:jc w:val="center"/>
        </w:trPr>
        <w:tc>
          <w:tcPr>
            <w:tcW w:w="5025" w:type="dxa"/>
            <w:vAlign w:val="center"/>
          </w:tcPr>
          <w:p w14:paraId="1D849B99" w14:textId="77777777" w:rsidR="00B73C3D" w:rsidRPr="00AD4887" w:rsidRDefault="00B73C3D" w:rsidP="00B73C3D">
            <w:pPr>
              <w:pStyle w:val="TableText"/>
              <w:keepNext/>
            </w:pPr>
            <w:r w:rsidRPr="00AD4887">
              <w:t>Which local or national pharmacies interface with the EHR?</w:t>
            </w:r>
          </w:p>
        </w:tc>
        <w:sdt>
          <w:sdtPr>
            <w:id w:val="-1453773363"/>
            <w:placeholder>
              <w:docPart w:val="ADEDEA1E57FF41AF96DB9163B7841EE9"/>
            </w:placeholder>
            <w:showingPlcHdr/>
            <w:text/>
          </w:sdtPr>
          <w:sdtEndPr/>
          <w:sdtContent>
            <w:tc>
              <w:tcPr>
                <w:tcW w:w="4529" w:type="dxa"/>
              </w:tcPr>
              <w:p w14:paraId="1D849B9A"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9E"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9C" w14:textId="77777777" w:rsidR="00B73C3D" w:rsidRPr="00AD4887" w:rsidRDefault="00B73C3D" w:rsidP="00B73C3D">
            <w:pPr>
              <w:pStyle w:val="TableDash"/>
              <w:keepNext/>
            </w:pPr>
            <w:r w:rsidRPr="00AD4887">
              <w:t>How are these updated and with what frequency?</w:t>
            </w:r>
          </w:p>
        </w:tc>
        <w:sdt>
          <w:sdtPr>
            <w:id w:val="-670567726"/>
            <w:placeholder>
              <w:docPart w:val="FA980EB82D644E86AF2496B3D675A64F"/>
            </w:placeholder>
            <w:showingPlcHdr/>
            <w:text/>
          </w:sdtPr>
          <w:sdtEndPr/>
          <w:sdtContent>
            <w:tc>
              <w:tcPr>
                <w:tcW w:w="4529" w:type="dxa"/>
              </w:tcPr>
              <w:p w14:paraId="1D849B9D"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A1" w14:textId="77777777" w:rsidTr="00D04A18">
        <w:trPr>
          <w:trHeight w:val="300"/>
          <w:jc w:val="center"/>
        </w:trPr>
        <w:tc>
          <w:tcPr>
            <w:tcW w:w="5025" w:type="dxa"/>
            <w:vAlign w:val="center"/>
          </w:tcPr>
          <w:p w14:paraId="1D849B9F" w14:textId="77777777" w:rsidR="00B73C3D" w:rsidRPr="00AD4887" w:rsidRDefault="00B73C3D" w:rsidP="00B73C3D">
            <w:pPr>
              <w:pStyle w:val="TableText"/>
              <w:keepNext/>
            </w:pPr>
            <w:r w:rsidRPr="00AD4887">
              <w:t>Is there an extra expense required for local pharmacies to be set up for E-Prescribing?</w:t>
            </w:r>
          </w:p>
        </w:tc>
        <w:sdt>
          <w:sdtPr>
            <w:id w:val="1947113486"/>
            <w:placeholder>
              <w:docPart w:val="E450F7CFF1AF47A2B37EE8A5DFBD09D6"/>
            </w:placeholder>
            <w:showingPlcHdr/>
            <w:text/>
          </w:sdtPr>
          <w:sdtEndPr/>
          <w:sdtContent>
            <w:tc>
              <w:tcPr>
                <w:tcW w:w="4529" w:type="dxa"/>
              </w:tcPr>
              <w:p w14:paraId="1D849BA0"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A4"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A2" w14:textId="77777777" w:rsidR="00B73C3D" w:rsidRPr="00AD4887" w:rsidRDefault="00B73C3D" w:rsidP="00B73C3D">
            <w:pPr>
              <w:pStyle w:val="TableDash"/>
              <w:keepNext/>
            </w:pPr>
            <w:r w:rsidRPr="00AD4887">
              <w:t>Rate per transmission?</w:t>
            </w:r>
          </w:p>
        </w:tc>
        <w:sdt>
          <w:sdtPr>
            <w:id w:val="-1692060205"/>
            <w:placeholder>
              <w:docPart w:val="13CC5D388C5B4886961F87C58E9598A6"/>
            </w:placeholder>
            <w:showingPlcHdr/>
            <w:text/>
          </w:sdtPr>
          <w:sdtEndPr/>
          <w:sdtContent>
            <w:tc>
              <w:tcPr>
                <w:tcW w:w="4529" w:type="dxa"/>
              </w:tcPr>
              <w:p w14:paraId="1D849BA3"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A7" w14:textId="77777777" w:rsidTr="00D04A18">
        <w:trPr>
          <w:trHeight w:val="300"/>
          <w:jc w:val="center"/>
        </w:trPr>
        <w:tc>
          <w:tcPr>
            <w:tcW w:w="5025" w:type="dxa"/>
            <w:vAlign w:val="center"/>
          </w:tcPr>
          <w:p w14:paraId="1D849BA5" w14:textId="77777777" w:rsidR="00B73C3D" w:rsidRPr="00AD4887" w:rsidRDefault="00B73C3D" w:rsidP="00B73C3D">
            <w:pPr>
              <w:pStyle w:val="TableDash"/>
              <w:keepNext/>
            </w:pPr>
            <w:r w:rsidRPr="00AD4887">
              <w:t>What form of transmission is required?</w:t>
            </w:r>
          </w:p>
        </w:tc>
        <w:sdt>
          <w:sdtPr>
            <w:id w:val="1831406320"/>
            <w:placeholder>
              <w:docPart w:val="21442F9D45EA49D9BEB30B2F872C00BE"/>
            </w:placeholder>
            <w:showingPlcHdr/>
            <w:text/>
          </w:sdtPr>
          <w:sdtEndPr/>
          <w:sdtContent>
            <w:tc>
              <w:tcPr>
                <w:tcW w:w="4529" w:type="dxa"/>
              </w:tcPr>
              <w:p w14:paraId="1D849BA6"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AA"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A8" w14:textId="77777777" w:rsidR="00B73C3D" w:rsidRPr="00AD4887" w:rsidRDefault="00B73C3D" w:rsidP="00B73C3D">
            <w:pPr>
              <w:pStyle w:val="TableText"/>
              <w:keepNext/>
            </w:pPr>
            <w:r w:rsidRPr="00AD4887">
              <w:t>Is there a fax server incorporated in the EHR?</w:t>
            </w:r>
          </w:p>
        </w:tc>
        <w:sdt>
          <w:sdtPr>
            <w:id w:val="-392193927"/>
            <w:placeholder>
              <w:docPart w:val="AABC5663A6FB4240B1C60F2E1C5411D6"/>
            </w:placeholder>
            <w:showingPlcHdr/>
            <w:text/>
          </w:sdtPr>
          <w:sdtEndPr/>
          <w:sdtContent>
            <w:tc>
              <w:tcPr>
                <w:tcW w:w="4529" w:type="dxa"/>
              </w:tcPr>
              <w:p w14:paraId="1D849BA9"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AD" w14:textId="77777777" w:rsidTr="00D04A18">
        <w:trPr>
          <w:trHeight w:val="300"/>
          <w:jc w:val="center"/>
        </w:trPr>
        <w:tc>
          <w:tcPr>
            <w:tcW w:w="5025" w:type="dxa"/>
            <w:vAlign w:val="center"/>
          </w:tcPr>
          <w:p w14:paraId="1D849BAB" w14:textId="77777777" w:rsidR="00B73C3D" w:rsidRPr="00AD4887" w:rsidRDefault="00B73C3D" w:rsidP="00B73C3D">
            <w:pPr>
              <w:pStyle w:val="TableDash"/>
              <w:keepNext/>
            </w:pPr>
            <w:r w:rsidRPr="00AD4887">
              <w:t>If so, does it require a separate server?</w:t>
            </w:r>
          </w:p>
        </w:tc>
        <w:sdt>
          <w:sdtPr>
            <w:id w:val="-1244785715"/>
            <w:placeholder>
              <w:docPart w:val="CFBCDBB1DD204457B6D8F5DDBD8FF132"/>
            </w:placeholder>
            <w:showingPlcHdr/>
            <w:text/>
          </w:sdtPr>
          <w:sdtEndPr/>
          <w:sdtContent>
            <w:tc>
              <w:tcPr>
                <w:tcW w:w="4529" w:type="dxa"/>
              </w:tcPr>
              <w:p w14:paraId="1D849BAC"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B0"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AE" w14:textId="77777777" w:rsidR="00B73C3D" w:rsidRPr="00AD4887" w:rsidRDefault="00B73C3D" w:rsidP="00B73C3D">
            <w:pPr>
              <w:pStyle w:val="TableDash"/>
              <w:keepNext/>
            </w:pPr>
            <w:r w:rsidRPr="00AD4887">
              <w:t>If not, are 3rd party vendor fax servers supported?</w:t>
            </w:r>
          </w:p>
        </w:tc>
        <w:sdt>
          <w:sdtPr>
            <w:id w:val="843599634"/>
            <w:placeholder>
              <w:docPart w:val="31594CB4D4E7424CAEBDDF6E6090B40C"/>
            </w:placeholder>
            <w:showingPlcHdr/>
            <w:text/>
          </w:sdtPr>
          <w:sdtEndPr/>
          <w:sdtContent>
            <w:tc>
              <w:tcPr>
                <w:tcW w:w="4529" w:type="dxa"/>
              </w:tcPr>
              <w:p w14:paraId="1D849BAF"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B3" w14:textId="77777777" w:rsidTr="00D04A18">
        <w:trPr>
          <w:trHeight w:val="300"/>
          <w:jc w:val="center"/>
        </w:trPr>
        <w:tc>
          <w:tcPr>
            <w:tcW w:w="5025" w:type="dxa"/>
            <w:vAlign w:val="center"/>
          </w:tcPr>
          <w:p w14:paraId="1D849BB1" w14:textId="77777777" w:rsidR="00B73C3D" w:rsidRPr="00AD4887" w:rsidRDefault="00B73C3D" w:rsidP="00B73C3D">
            <w:pPr>
              <w:pStyle w:val="TableDash"/>
              <w:keepNext/>
            </w:pPr>
            <w:r w:rsidRPr="00AD4887">
              <w:t>Which vendors are supported?</w:t>
            </w:r>
          </w:p>
        </w:tc>
        <w:sdt>
          <w:sdtPr>
            <w:id w:val="2088804638"/>
            <w:placeholder>
              <w:docPart w:val="05103EA6491846379B65630C6A4D3F7C"/>
            </w:placeholder>
            <w:showingPlcHdr/>
            <w:text/>
          </w:sdtPr>
          <w:sdtEndPr/>
          <w:sdtContent>
            <w:tc>
              <w:tcPr>
                <w:tcW w:w="4529" w:type="dxa"/>
              </w:tcPr>
              <w:p w14:paraId="1D849BB2"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B6"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B4" w14:textId="77777777" w:rsidR="00B73C3D" w:rsidRPr="00AD4887" w:rsidRDefault="00B73C3D" w:rsidP="00B73C3D">
            <w:pPr>
              <w:pStyle w:val="TableText"/>
              <w:keepNext/>
            </w:pPr>
            <w:r w:rsidRPr="00AD4887">
              <w:t>Can Rx faxes be configured to use a separate fax queue from other faxed documents within the system?</w:t>
            </w:r>
          </w:p>
        </w:tc>
        <w:sdt>
          <w:sdtPr>
            <w:id w:val="-517934824"/>
            <w:placeholder>
              <w:docPart w:val="E9A615CB29584E459AB8FFDF0256608E"/>
            </w:placeholder>
            <w:showingPlcHdr/>
            <w:text/>
          </w:sdtPr>
          <w:sdtEndPr/>
          <w:sdtContent>
            <w:tc>
              <w:tcPr>
                <w:tcW w:w="4529" w:type="dxa"/>
              </w:tcPr>
              <w:p w14:paraId="1D849BB5"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B9" w14:textId="77777777" w:rsidTr="00D04A18">
        <w:trPr>
          <w:trHeight w:val="300"/>
          <w:jc w:val="center"/>
        </w:trPr>
        <w:tc>
          <w:tcPr>
            <w:tcW w:w="5025" w:type="dxa"/>
            <w:vAlign w:val="center"/>
          </w:tcPr>
          <w:p w14:paraId="1D849BB7" w14:textId="77777777" w:rsidR="00B73C3D" w:rsidRPr="00AD4887" w:rsidRDefault="00B73C3D" w:rsidP="00B73C3D">
            <w:pPr>
              <w:pStyle w:val="TableText"/>
              <w:keepNext/>
            </w:pPr>
            <w:r w:rsidRPr="00AD4887">
              <w:t>Is there a functional limit to the number of fax lines supported by the system?</w:t>
            </w:r>
          </w:p>
        </w:tc>
        <w:sdt>
          <w:sdtPr>
            <w:id w:val="-423879358"/>
            <w:placeholder>
              <w:docPart w:val="E9C7CAB23644493DBD78139FA95A89F9"/>
            </w:placeholder>
            <w:showingPlcHdr/>
            <w:text/>
          </w:sdtPr>
          <w:sdtEndPr/>
          <w:sdtContent>
            <w:tc>
              <w:tcPr>
                <w:tcW w:w="4529" w:type="dxa"/>
              </w:tcPr>
              <w:p w14:paraId="1D849BB8"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BC"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BA" w14:textId="77777777" w:rsidR="00B73C3D" w:rsidRPr="00AD4887" w:rsidRDefault="00B73C3D" w:rsidP="00B73C3D">
            <w:pPr>
              <w:pStyle w:val="TableText"/>
              <w:keepNext/>
            </w:pPr>
            <w:r w:rsidRPr="00AD4887">
              <w:t>Can active faxes be cancelled during transmission by user or by system administrators?</w:t>
            </w:r>
          </w:p>
        </w:tc>
        <w:sdt>
          <w:sdtPr>
            <w:id w:val="1794628620"/>
            <w:placeholder>
              <w:docPart w:val="2F9BDA76CCAE4D27BE7DA88168BEC90E"/>
            </w:placeholder>
            <w:showingPlcHdr/>
            <w:text/>
          </w:sdtPr>
          <w:sdtEndPr/>
          <w:sdtContent>
            <w:tc>
              <w:tcPr>
                <w:tcW w:w="4529" w:type="dxa"/>
              </w:tcPr>
              <w:p w14:paraId="1D849BBB"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BF" w14:textId="77777777" w:rsidTr="00D04A18">
        <w:trPr>
          <w:trHeight w:val="300"/>
          <w:jc w:val="center"/>
        </w:trPr>
        <w:tc>
          <w:tcPr>
            <w:tcW w:w="5025" w:type="dxa"/>
            <w:vAlign w:val="center"/>
          </w:tcPr>
          <w:p w14:paraId="1D849BBD" w14:textId="77777777" w:rsidR="00B73C3D" w:rsidRPr="00AD4887" w:rsidRDefault="00B73C3D" w:rsidP="00B73C3D">
            <w:pPr>
              <w:pStyle w:val="TableText"/>
              <w:keepNext/>
            </w:pPr>
            <w:r w:rsidRPr="00AD4887">
              <w:t>What security settings are available in the product to govern who can E-Prescribe?</w:t>
            </w:r>
          </w:p>
        </w:tc>
        <w:sdt>
          <w:sdtPr>
            <w:id w:val="-1165159828"/>
            <w:placeholder>
              <w:docPart w:val="BBA2FFDA308C4E9BA0F57D55A2E279CC"/>
            </w:placeholder>
            <w:showingPlcHdr/>
            <w:text/>
          </w:sdtPr>
          <w:sdtEndPr/>
          <w:sdtContent>
            <w:tc>
              <w:tcPr>
                <w:tcW w:w="4529" w:type="dxa"/>
              </w:tcPr>
              <w:p w14:paraId="1D849BBE"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C2"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C0" w14:textId="77777777" w:rsidR="00B73C3D" w:rsidRPr="00AD4887" w:rsidRDefault="00B73C3D" w:rsidP="00B73C3D">
            <w:pPr>
              <w:pStyle w:val="TableText"/>
              <w:keepNext/>
            </w:pPr>
            <w:r w:rsidRPr="00AD4887">
              <w:t>Are medication updates performed regularly?</w:t>
            </w:r>
          </w:p>
        </w:tc>
        <w:sdt>
          <w:sdtPr>
            <w:id w:val="-166320135"/>
            <w:placeholder>
              <w:docPart w:val="B72E9C1845774F24A5993FCFA231EB2C"/>
            </w:placeholder>
            <w:showingPlcHdr/>
            <w:text/>
          </w:sdtPr>
          <w:sdtEndPr/>
          <w:sdtContent>
            <w:tc>
              <w:tcPr>
                <w:tcW w:w="4529" w:type="dxa"/>
              </w:tcPr>
              <w:p w14:paraId="1D849BC1"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C5" w14:textId="77777777" w:rsidTr="00D04A18">
        <w:trPr>
          <w:trHeight w:val="300"/>
          <w:jc w:val="center"/>
        </w:trPr>
        <w:tc>
          <w:tcPr>
            <w:tcW w:w="5025" w:type="dxa"/>
            <w:vAlign w:val="center"/>
          </w:tcPr>
          <w:p w14:paraId="1D849BC3" w14:textId="77777777" w:rsidR="00B73C3D" w:rsidRPr="00AD4887" w:rsidRDefault="00B73C3D" w:rsidP="00B73C3D">
            <w:pPr>
              <w:pStyle w:val="TableDash"/>
              <w:keepNext/>
            </w:pPr>
            <w:r w:rsidRPr="00AD4887">
              <w:t>Which vendor(s) does the product support?</w:t>
            </w:r>
          </w:p>
        </w:tc>
        <w:sdt>
          <w:sdtPr>
            <w:id w:val="1423072509"/>
            <w:placeholder>
              <w:docPart w:val="94C91EF64E71469DB50888AFBE306FB0"/>
            </w:placeholder>
            <w:showingPlcHdr/>
            <w:text/>
          </w:sdtPr>
          <w:sdtEndPr/>
          <w:sdtContent>
            <w:tc>
              <w:tcPr>
                <w:tcW w:w="4529" w:type="dxa"/>
              </w:tcPr>
              <w:p w14:paraId="1D849BC4"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C8"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C6" w14:textId="77777777" w:rsidR="00B73C3D" w:rsidRPr="00AD4887" w:rsidRDefault="00B73C3D" w:rsidP="00B73C3D">
            <w:pPr>
              <w:pStyle w:val="TableDash"/>
              <w:keepNext/>
            </w:pPr>
            <w:r w:rsidRPr="00AD4887">
              <w:t>Does it include Drug Contraindications?</w:t>
            </w:r>
          </w:p>
        </w:tc>
        <w:sdt>
          <w:sdtPr>
            <w:id w:val="-2085831112"/>
            <w:placeholder>
              <w:docPart w:val="A705BED7E7414678BB5F643ACB6AF558"/>
            </w:placeholder>
            <w:showingPlcHdr/>
            <w:text/>
          </w:sdtPr>
          <w:sdtEndPr/>
          <w:sdtContent>
            <w:tc>
              <w:tcPr>
                <w:tcW w:w="4529" w:type="dxa"/>
              </w:tcPr>
              <w:p w14:paraId="1D849BC7"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CB" w14:textId="77777777" w:rsidTr="00D04A18">
        <w:trPr>
          <w:trHeight w:val="300"/>
          <w:jc w:val="center"/>
        </w:trPr>
        <w:tc>
          <w:tcPr>
            <w:tcW w:w="5025" w:type="dxa"/>
            <w:vAlign w:val="center"/>
          </w:tcPr>
          <w:p w14:paraId="1D849BC9" w14:textId="77777777" w:rsidR="00B73C3D" w:rsidRPr="00AD4887" w:rsidRDefault="00B73C3D" w:rsidP="00B73C3D">
            <w:pPr>
              <w:pStyle w:val="TableDash"/>
              <w:keepNext/>
            </w:pPr>
            <w:r w:rsidRPr="00AD4887">
              <w:t>Does it include Drug Interactions?</w:t>
            </w:r>
          </w:p>
        </w:tc>
        <w:sdt>
          <w:sdtPr>
            <w:id w:val="703292929"/>
            <w:placeholder>
              <w:docPart w:val="DFCDD1C968F549DBBECFCF677D46F481"/>
            </w:placeholder>
            <w:showingPlcHdr/>
            <w:text/>
          </w:sdtPr>
          <w:sdtEndPr/>
          <w:sdtContent>
            <w:tc>
              <w:tcPr>
                <w:tcW w:w="4529" w:type="dxa"/>
              </w:tcPr>
              <w:p w14:paraId="1D849BCA"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CE"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CC" w14:textId="77777777" w:rsidR="00B73C3D" w:rsidRPr="00AD4887" w:rsidRDefault="00B73C3D" w:rsidP="00B73C3D">
            <w:pPr>
              <w:pStyle w:val="TableDash"/>
              <w:keepNext/>
            </w:pPr>
            <w:r w:rsidRPr="00AD4887">
              <w:t>Does it include Drug Warnings received?</w:t>
            </w:r>
          </w:p>
        </w:tc>
        <w:sdt>
          <w:sdtPr>
            <w:id w:val="439114617"/>
            <w:placeholder>
              <w:docPart w:val="1A8D93DCC3D64F7A8D45B97DADB4AF03"/>
            </w:placeholder>
            <w:showingPlcHdr/>
            <w:text/>
          </w:sdtPr>
          <w:sdtEndPr/>
          <w:sdtContent>
            <w:tc>
              <w:tcPr>
                <w:tcW w:w="4529" w:type="dxa"/>
              </w:tcPr>
              <w:p w14:paraId="1D849BCD"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D1" w14:textId="77777777" w:rsidTr="00D04A18">
        <w:trPr>
          <w:trHeight w:val="300"/>
          <w:jc w:val="center"/>
        </w:trPr>
        <w:tc>
          <w:tcPr>
            <w:tcW w:w="5025" w:type="dxa"/>
            <w:vAlign w:val="center"/>
          </w:tcPr>
          <w:p w14:paraId="1D849BCF" w14:textId="77777777" w:rsidR="00B73C3D" w:rsidRPr="00AD4887" w:rsidRDefault="00B73C3D" w:rsidP="00B73C3D">
            <w:pPr>
              <w:pStyle w:val="TableText"/>
              <w:keepNext/>
            </w:pPr>
            <w:r w:rsidRPr="00AD4887">
              <w:t>Are reporting tools for E-Prescribing available?</w:t>
            </w:r>
          </w:p>
        </w:tc>
        <w:sdt>
          <w:sdtPr>
            <w:id w:val="1680388501"/>
            <w:placeholder>
              <w:docPart w:val="0E8D96D9F5864DB88F51A31A4EBCC4C3"/>
            </w:placeholder>
            <w:showingPlcHdr/>
            <w:text/>
          </w:sdtPr>
          <w:sdtEndPr/>
          <w:sdtContent>
            <w:tc>
              <w:tcPr>
                <w:tcW w:w="4529" w:type="dxa"/>
              </w:tcPr>
              <w:p w14:paraId="1D849BD0"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D9"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D2" w14:textId="77777777" w:rsidR="00B73C3D" w:rsidRPr="00AD4887" w:rsidRDefault="00B73C3D" w:rsidP="00B73C3D">
            <w:pPr>
              <w:pStyle w:val="TableText"/>
              <w:keepNext/>
            </w:pPr>
            <w:r w:rsidRPr="00AD4887">
              <w:t>Describe how new medications are displayed in the system if added by:</w:t>
            </w:r>
          </w:p>
          <w:p w14:paraId="1D849BD3" w14:textId="77777777" w:rsidR="00B73C3D" w:rsidRPr="00AD4887" w:rsidRDefault="00B73C3D" w:rsidP="00B73C3D">
            <w:pPr>
              <w:pStyle w:val="TableBullet"/>
              <w:keepNext/>
              <w:ind w:left="540" w:hanging="180"/>
            </w:pPr>
            <w:r w:rsidRPr="00AD4887">
              <w:t>MD</w:t>
            </w:r>
          </w:p>
          <w:p w14:paraId="1D849BD4" w14:textId="77777777" w:rsidR="00B73C3D" w:rsidRPr="00AD4887" w:rsidRDefault="00B73C3D" w:rsidP="00B73C3D">
            <w:pPr>
              <w:pStyle w:val="TableBullet"/>
              <w:keepNext/>
              <w:ind w:left="540" w:hanging="180"/>
            </w:pPr>
            <w:r w:rsidRPr="00AD4887">
              <w:t>RN</w:t>
            </w:r>
          </w:p>
          <w:p w14:paraId="1D849BD5" w14:textId="77777777" w:rsidR="00B73C3D" w:rsidRPr="00AD4887" w:rsidRDefault="00B73C3D" w:rsidP="00B73C3D">
            <w:pPr>
              <w:pStyle w:val="TableBullet"/>
              <w:keepNext/>
              <w:ind w:left="540" w:hanging="180"/>
            </w:pPr>
            <w:r w:rsidRPr="00AD4887">
              <w:t>MA</w:t>
            </w:r>
          </w:p>
          <w:p w14:paraId="1D849BD6" w14:textId="77777777" w:rsidR="00B73C3D" w:rsidRPr="00AD4887" w:rsidRDefault="00B73C3D" w:rsidP="00B73C3D">
            <w:pPr>
              <w:pStyle w:val="TableBullet"/>
              <w:keepNext/>
              <w:ind w:left="540" w:hanging="180"/>
            </w:pPr>
            <w:r w:rsidRPr="00AD4887">
              <w:t>PA/NP</w:t>
            </w:r>
          </w:p>
          <w:p w14:paraId="1D849BD7" w14:textId="77777777" w:rsidR="00B73C3D" w:rsidRPr="00AD4887" w:rsidRDefault="00B73C3D" w:rsidP="00B73C3D">
            <w:pPr>
              <w:pStyle w:val="TableBullet"/>
              <w:keepNext/>
              <w:ind w:left="540" w:hanging="180"/>
            </w:pPr>
            <w:r w:rsidRPr="00AD4887">
              <w:t>Residents</w:t>
            </w:r>
          </w:p>
        </w:tc>
        <w:sdt>
          <w:sdtPr>
            <w:id w:val="-1253053965"/>
            <w:placeholder>
              <w:docPart w:val="2C16B57961D7466EA72B75C74774BE33"/>
            </w:placeholder>
            <w:showingPlcHdr/>
            <w:text/>
          </w:sdtPr>
          <w:sdtEndPr/>
          <w:sdtContent>
            <w:tc>
              <w:tcPr>
                <w:tcW w:w="4529" w:type="dxa"/>
              </w:tcPr>
              <w:p w14:paraId="1D849BD8"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DC" w14:textId="77777777" w:rsidTr="00D04A18">
        <w:trPr>
          <w:trHeight w:val="300"/>
          <w:jc w:val="center"/>
        </w:trPr>
        <w:tc>
          <w:tcPr>
            <w:tcW w:w="5025" w:type="dxa"/>
            <w:vAlign w:val="center"/>
          </w:tcPr>
          <w:p w14:paraId="1D849BDA" w14:textId="77777777" w:rsidR="00B73C3D" w:rsidRPr="00AD4887" w:rsidRDefault="00B73C3D" w:rsidP="00B73C3D">
            <w:pPr>
              <w:pStyle w:val="TableText"/>
              <w:keepNext/>
            </w:pPr>
            <w:r w:rsidRPr="00AD4887">
              <w:t>Where is E-Prescription information housed in the EHR?</w:t>
            </w:r>
          </w:p>
        </w:tc>
        <w:sdt>
          <w:sdtPr>
            <w:id w:val="-267931293"/>
            <w:placeholder>
              <w:docPart w:val="7277CAC7055948AC80E44BBC5C88435F"/>
            </w:placeholder>
            <w:showingPlcHdr/>
            <w:text/>
          </w:sdtPr>
          <w:sdtEndPr/>
          <w:sdtContent>
            <w:tc>
              <w:tcPr>
                <w:tcW w:w="4529" w:type="dxa"/>
              </w:tcPr>
              <w:p w14:paraId="1D849BDB"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DF"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DD" w14:textId="77777777" w:rsidR="00B73C3D" w:rsidRPr="00AD4887" w:rsidRDefault="00B73C3D" w:rsidP="00B73C3D">
            <w:pPr>
              <w:pStyle w:val="TableText"/>
              <w:keepNext/>
            </w:pPr>
            <w:r w:rsidRPr="00AD4887">
              <w:t>Describe the audit features for E-Prescribing.</w:t>
            </w:r>
          </w:p>
        </w:tc>
        <w:sdt>
          <w:sdtPr>
            <w:id w:val="1690406863"/>
            <w:placeholder>
              <w:docPart w:val="587F04C95EB94394B9F415FCE1382A20"/>
            </w:placeholder>
            <w:showingPlcHdr/>
            <w:text/>
          </w:sdtPr>
          <w:sdtEndPr/>
          <w:sdtContent>
            <w:tc>
              <w:tcPr>
                <w:tcW w:w="4529" w:type="dxa"/>
              </w:tcPr>
              <w:p w14:paraId="1D849BDE"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E2" w14:textId="77777777" w:rsidTr="00D04A18">
        <w:trPr>
          <w:trHeight w:val="300"/>
          <w:jc w:val="center"/>
        </w:trPr>
        <w:tc>
          <w:tcPr>
            <w:tcW w:w="5025" w:type="dxa"/>
            <w:tcBorders>
              <w:bottom w:val="nil"/>
            </w:tcBorders>
            <w:vAlign w:val="center"/>
          </w:tcPr>
          <w:p w14:paraId="1D849BE0" w14:textId="77777777" w:rsidR="00B73C3D" w:rsidRPr="00AD4887" w:rsidRDefault="00B73C3D" w:rsidP="00B73C3D">
            <w:pPr>
              <w:pStyle w:val="TableDash"/>
              <w:keepNext/>
            </w:pPr>
            <w:r w:rsidRPr="00AD4887">
              <w:t>Does the system keep a running history of Rx renewal changes?</w:t>
            </w:r>
          </w:p>
        </w:tc>
        <w:sdt>
          <w:sdtPr>
            <w:id w:val="-1094620906"/>
            <w:placeholder>
              <w:docPart w:val="1DD9707A54F2407A988189CC73044ABC"/>
            </w:placeholder>
            <w:showingPlcHdr/>
            <w:text/>
          </w:sdtPr>
          <w:sdtEndPr/>
          <w:sdtContent>
            <w:tc>
              <w:tcPr>
                <w:tcW w:w="4529" w:type="dxa"/>
                <w:tcBorders>
                  <w:bottom w:val="nil"/>
                </w:tcBorders>
              </w:tcPr>
              <w:p w14:paraId="1D849BE1" w14:textId="77777777" w:rsidR="00B73C3D" w:rsidRPr="00AD4887"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E7"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14:paraId="1D849BE3" w14:textId="77777777" w:rsidR="00B73C3D" w:rsidRDefault="00B73C3D" w:rsidP="00B73C3D">
            <w:pPr>
              <w:pStyle w:val="TableDash"/>
              <w:keepNext/>
              <w:numPr>
                <w:ilvl w:val="0"/>
                <w:numId w:val="0"/>
              </w:numPr>
            </w:pPr>
            <w:r>
              <w:t>Ability to notify local pharmacy that a client was admitted to residential program</w:t>
            </w:r>
          </w:p>
          <w:p w14:paraId="1D849BE4" w14:textId="77777777" w:rsidR="00B73C3D" w:rsidRDefault="00B73C3D" w:rsidP="00B73C3D">
            <w:pPr>
              <w:pStyle w:val="TableDash"/>
              <w:keepNext/>
              <w:numPr>
                <w:ilvl w:val="0"/>
                <w:numId w:val="0"/>
              </w:numPr>
            </w:pPr>
            <w:r>
              <w:t>Ability to notify local pharmacy when residential client is discharged</w:t>
            </w:r>
          </w:p>
          <w:p w14:paraId="1D849BE5" w14:textId="77777777" w:rsidR="00B73C3D" w:rsidRPr="00AD4887" w:rsidRDefault="00B73C3D" w:rsidP="00B73C3D">
            <w:pPr>
              <w:pStyle w:val="TableDash"/>
              <w:keepNext/>
              <w:numPr>
                <w:ilvl w:val="0"/>
                <w:numId w:val="0"/>
              </w:numPr>
            </w:pPr>
          </w:p>
        </w:tc>
        <w:sdt>
          <w:sdtPr>
            <w:id w:val="888305428"/>
            <w:placeholder>
              <w:docPart w:val="7898214D341C44ADB571648CC651A2A9"/>
            </w:placeholder>
            <w:showingPlcHdr/>
            <w:text/>
          </w:sdtPr>
          <w:sdtEndPr/>
          <w:sdtContent>
            <w:tc>
              <w:tcPr>
                <w:tcW w:w="4529" w:type="dxa"/>
                <w:tcBorders>
                  <w:bottom w:val="nil"/>
                </w:tcBorders>
              </w:tcPr>
              <w:p w14:paraId="1D849BE6" w14:textId="77777777" w:rsidR="00B73C3D" w:rsidRDefault="00B73C3D" w:rsidP="00B73C3D">
                <w:pPr>
                  <w:pStyle w:val="TableDash"/>
                  <w:keepNext/>
                  <w:numPr>
                    <w:ilvl w:val="0"/>
                    <w:numId w:val="0"/>
                  </w:numPr>
                </w:pPr>
                <w:r w:rsidRPr="00B9189F">
                  <w:rPr>
                    <w:rStyle w:val="PlaceholderText"/>
                  </w:rPr>
                  <w:t>Click here to enter text.</w:t>
                </w:r>
              </w:p>
            </w:tc>
          </w:sdtContent>
        </w:sdt>
      </w:tr>
      <w:tr w:rsidR="00B73C3D" w:rsidRPr="00AD4887" w14:paraId="1D849BE9" w14:textId="77777777" w:rsidTr="00D04A18">
        <w:trPr>
          <w:trHeight w:val="300"/>
          <w:jc w:val="center"/>
        </w:trPr>
        <w:tc>
          <w:tcPr>
            <w:tcW w:w="9554" w:type="dxa"/>
            <w:gridSpan w:val="2"/>
            <w:shd w:val="clear" w:color="auto" w:fill="03426D"/>
            <w:vAlign w:val="center"/>
          </w:tcPr>
          <w:p w14:paraId="1D849BE8" w14:textId="77777777" w:rsidR="00B73C3D" w:rsidRPr="00AD4887" w:rsidRDefault="00B73C3D" w:rsidP="00B73C3D">
            <w:pPr>
              <w:pStyle w:val="TableHeading"/>
              <w:jc w:val="left"/>
            </w:pPr>
            <w:r w:rsidRPr="00AD4887">
              <w:t>Infrastructure and Technology</w:t>
            </w:r>
          </w:p>
        </w:tc>
      </w:tr>
      <w:tr w:rsidR="00B73C3D" w:rsidRPr="00AD4887" w14:paraId="1D849BEB"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vAlign w:val="center"/>
          </w:tcPr>
          <w:p w14:paraId="1D849BEA" w14:textId="77777777" w:rsidR="00B73C3D" w:rsidRPr="00AD4887" w:rsidRDefault="00B73C3D" w:rsidP="00B73C3D">
            <w:pPr>
              <w:pStyle w:val="TableSubheading"/>
            </w:pPr>
            <w:r w:rsidRPr="00AD4887">
              <w:t>If product is a SaaS model, please respond to questions below:</w:t>
            </w:r>
          </w:p>
        </w:tc>
      </w:tr>
      <w:tr w:rsidR="00B73C3D" w:rsidRPr="00AD4887" w14:paraId="1D849BEE" w14:textId="77777777" w:rsidTr="00D04A18">
        <w:trPr>
          <w:trHeight w:val="300"/>
          <w:jc w:val="center"/>
        </w:trPr>
        <w:tc>
          <w:tcPr>
            <w:tcW w:w="5025" w:type="dxa"/>
            <w:vAlign w:val="center"/>
          </w:tcPr>
          <w:p w14:paraId="1D849BEC" w14:textId="77777777" w:rsidR="00B73C3D" w:rsidRPr="008B654B" w:rsidRDefault="00B73C3D" w:rsidP="00B73C3D">
            <w:pPr>
              <w:pStyle w:val="TableText"/>
            </w:pPr>
            <w:r w:rsidRPr="008B654B">
              <w:t>Do you provide direct SaaS solutions or require 3rd party vendor participation?</w:t>
            </w:r>
          </w:p>
        </w:tc>
        <w:sdt>
          <w:sdtPr>
            <w:id w:val="208072166"/>
            <w:placeholder>
              <w:docPart w:val="27A754DF0C174AF1AB235CAA73BD4D9D"/>
            </w:placeholder>
            <w:showingPlcHdr/>
            <w:text/>
          </w:sdtPr>
          <w:sdtEndPr/>
          <w:sdtContent>
            <w:tc>
              <w:tcPr>
                <w:tcW w:w="4529" w:type="dxa"/>
              </w:tcPr>
              <w:p w14:paraId="1D849BED"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BF1"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EF" w14:textId="77777777" w:rsidR="00B73C3D" w:rsidRPr="008B654B" w:rsidRDefault="00B73C3D" w:rsidP="00B73C3D">
            <w:pPr>
              <w:pStyle w:val="TableText"/>
            </w:pPr>
            <w:r w:rsidRPr="008B654B">
              <w:lastRenderedPageBreak/>
              <w:t>How are support issues handled?</w:t>
            </w:r>
          </w:p>
        </w:tc>
        <w:sdt>
          <w:sdtPr>
            <w:id w:val="1266724662"/>
            <w:placeholder>
              <w:docPart w:val="808B2EA9E0B44CFBB614765796F85D48"/>
            </w:placeholder>
            <w:showingPlcHdr/>
            <w:text/>
          </w:sdtPr>
          <w:sdtEndPr/>
          <w:sdtContent>
            <w:tc>
              <w:tcPr>
                <w:tcW w:w="4529" w:type="dxa"/>
              </w:tcPr>
              <w:p w14:paraId="1D849BF0"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BF4" w14:textId="77777777" w:rsidTr="00D04A18">
        <w:trPr>
          <w:trHeight w:val="300"/>
          <w:jc w:val="center"/>
        </w:trPr>
        <w:tc>
          <w:tcPr>
            <w:tcW w:w="5025" w:type="dxa"/>
            <w:vAlign w:val="center"/>
          </w:tcPr>
          <w:p w14:paraId="1D849BF2" w14:textId="77777777" w:rsidR="00B73C3D" w:rsidRPr="008B654B" w:rsidRDefault="00B73C3D" w:rsidP="00B73C3D">
            <w:pPr>
              <w:pStyle w:val="TableText"/>
            </w:pPr>
            <w:r w:rsidRPr="008B654B">
              <w:t>Does a 3rd party vendor host any part of your product and/or data?</w:t>
            </w:r>
          </w:p>
        </w:tc>
        <w:sdt>
          <w:sdtPr>
            <w:id w:val="-583074987"/>
            <w:placeholder>
              <w:docPart w:val="8A9A4940552A45F69FBEFF6D6F7B406B"/>
            </w:placeholder>
            <w:showingPlcHdr/>
            <w:text/>
          </w:sdtPr>
          <w:sdtEndPr/>
          <w:sdtContent>
            <w:tc>
              <w:tcPr>
                <w:tcW w:w="4529" w:type="dxa"/>
              </w:tcPr>
              <w:p w14:paraId="1D849BF3"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BF7"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F5" w14:textId="77777777" w:rsidR="00B73C3D" w:rsidRPr="008B654B" w:rsidRDefault="00B73C3D" w:rsidP="00B73C3D">
            <w:pPr>
              <w:pStyle w:val="TableText"/>
            </w:pPr>
            <w:r w:rsidRPr="008B654B">
              <w:t>Does your product require or recommend a firewall on the client side?</w:t>
            </w:r>
          </w:p>
        </w:tc>
        <w:sdt>
          <w:sdtPr>
            <w:id w:val="-726146575"/>
            <w:placeholder>
              <w:docPart w:val="1AA86E4DDDB14C85946989D9DE6AFB8D"/>
            </w:placeholder>
            <w:showingPlcHdr/>
            <w:text/>
          </w:sdtPr>
          <w:sdtEndPr/>
          <w:sdtContent>
            <w:tc>
              <w:tcPr>
                <w:tcW w:w="4529" w:type="dxa"/>
              </w:tcPr>
              <w:p w14:paraId="1D849BF6"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BFA" w14:textId="77777777" w:rsidTr="00D04A18">
        <w:trPr>
          <w:trHeight w:val="300"/>
          <w:jc w:val="center"/>
        </w:trPr>
        <w:tc>
          <w:tcPr>
            <w:tcW w:w="5025" w:type="dxa"/>
            <w:vAlign w:val="center"/>
          </w:tcPr>
          <w:p w14:paraId="1D849BF8" w14:textId="77777777" w:rsidR="00B73C3D" w:rsidRPr="00AD4887" w:rsidRDefault="00B73C3D" w:rsidP="00B73C3D">
            <w:pPr>
              <w:pStyle w:val="TableDash"/>
            </w:pPr>
            <w:r w:rsidRPr="00AD4887">
              <w:t>If yes, what is the recommended manufacturer/model?</w:t>
            </w:r>
          </w:p>
        </w:tc>
        <w:sdt>
          <w:sdtPr>
            <w:id w:val="528847341"/>
            <w:placeholder>
              <w:docPart w:val="EAD874B9E8144776980693E5B2E98672"/>
            </w:placeholder>
            <w:showingPlcHdr/>
            <w:text/>
          </w:sdtPr>
          <w:sdtEndPr/>
          <w:sdtContent>
            <w:tc>
              <w:tcPr>
                <w:tcW w:w="4529" w:type="dxa"/>
              </w:tcPr>
              <w:p w14:paraId="1D849BF9"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BFD"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BFB" w14:textId="77777777" w:rsidR="00B73C3D" w:rsidRPr="00AD4887" w:rsidRDefault="00B73C3D" w:rsidP="00B73C3D">
            <w:pPr>
              <w:pStyle w:val="TableText"/>
            </w:pPr>
            <w:r w:rsidRPr="00AD4887">
              <w:t>Can the product be securely accessed from any location with an Internet/</w:t>
            </w:r>
            <w:r w:rsidRPr="008B654B">
              <w:t>broadband</w:t>
            </w:r>
            <w:r w:rsidRPr="00AD4887">
              <w:t xml:space="preserve"> connection?</w:t>
            </w:r>
          </w:p>
        </w:tc>
        <w:sdt>
          <w:sdtPr>
            <w:id w:val="-393900072"/>
            <w:placeholder>
              <w:docPart w:val="376B62150FEC4B6FAF2491C128395904"/>
            </w:placeholder>
            <w:showingPlcHdr/>
            <w:text/>
          </w:sdtPr>
          <w:sdtEndPr/>
          <w:sdtContent>
            <w:tc>
              <w:tcPr>
                <w:tcW w:w="4529" w:type="dxa"/>
              </w:tcPr>
              <w:p w14:paraId="1D849BFC"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00" w14:textId="77777777" w:rsidTr="00D04A18">
        <w:trPr>
          <w:trHeight w:val="300"/>
          <w:jc w:val="center"/>
        </w:trPr>
        <w:tc>
          <w:tcPr>
            <w:tcW w:w="5025" w:type="dxa"/>
            <w:vAlign w:val="center"/>
          </w:tcPr>
          <w:p w14:paraId="1D849BFE" w14:textId="77777777" w:rsidR="00B73C3D" w:rsidRPr="00AD4887" w:rsidRDefault="00B73C3D" w:rsidP="00B73C3D">
            <w:pPr>
              <w:pStyle w:val="TableDash"/>
            </w:pPr>
            <w:r w:rsidRPr="00AD4887">
              <w:t>What are the security requirements for remote users (non-office users)?</w:t>
            </w:r>
          </w:p>
        </w:tc>
        <w:sdt>
          <w:sdtPr>
            <w:id w:val="820770780"/>
            <w:placeholder>
              <w:docPart w:val="9E87CE79A7B947E1A2D1E54BDCE37E1E"/>
            </w:placeholder>
            <w:showingPlcHdr/>
            <w:text/>
          </w:sdtPr>
          <w:sdtEndPr/>
          <w:sdtContent>
            <w:tc>
              <w:tcPr>
                <w:tcW w:w="4529" w:type="dxa"/>
              </w:tcPr>
              <w:p w14:paraId="1D849BFF"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03"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01" w14:textId="77777777" w:rsidR="00B73C3D" w:rsidRPr="00AD4887" w:rsidRDefault="00B73C3D" w:rsidP="00B73C3D">
            <w:pPr>
              <w:pStyle w:val="TableText"/>
            </w:pPr>
            <w:r w:rsidRPr="00AD4887">
              <w:t>What are the minimum bandwidth requirements?</w:t>
            </w:r>
          </w:p>
        </w:tc>
        <w:sdt>
          <w:sdtPr>
            <w:id w:val="-1745031869"/>
            <w:placeholder>
              <w:docPart w:val="41CFCAEBCD664E89A02840F5B12F51C1"/>
            </w:placeholder>
            <w:showingPlcHdr/>
            <w:text/>
          </w:sdtPr>
          <w:sdtEndPr/>
          <w:sdtContent>
            <w:tc>
              <w:tcPr>
                <w:tcW w:w="4529" w:type="dxa"/>
              </w:tcPr>
              <w:p w14:paraId="1D849C02"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06" w14:textId="77777777" w:rsidTr="00D04A18">
        <w:trPr>
          <w:trHeight w:val="300"/>
          <w:jc w:val="center"/>
        </w:trPr>
        <w:tc>
          <w:tcPr>
            <w:tcW w:w="5025" w:type="dxa"/>
            <w:vAlign w:val="center"/>
          </w:tcPr>
          <w:p w14:paraId="1D849C04" w14:textId="77777777" w:rsidR="00B73C3D" w:rsidRPr="00AD4887" w:rsidRDefault="00B73C3D" w:rsidP="00B73C3D">
            <w:pPr>
              <w:pStyle w:val="TableText"/>
            </w:pPr>
            <w:r w:rsidRPr="00AD4887">
              <w:t xml:space="preserve">List all security enhancements which must be accommodated on client workstations (e.g., Internet sites trusted, active x controls enabled, Dot Net versions supported, </w:t>
            </w:r>
            <w:r w:rsidRPr="008B654B">
              <w:t>registry</w:t>
            </w:r>
            <w:r w:rsidRPr="00AD4887">
              <w:t xml:space="preserve"> modifications, etc.).</w:t>
            </w:r>
          </w:p>
        </w:tc>
        <w:sdt>
          <w:sdtPr>
            <w:id w:val="-954406889"/>
            <w:placeholder>
              <w:docPart w:val="C8279152B0BB463886B0E5EC757D89F3"/>
            </w:placeholder>
            <w:showingPlcHdr/>
            <w:text/>
          </w:sdtPr>
          <w:sdtEndPr/>
          <w:sdtContent>
            <w:tc>
              <w:tcPr>
                <w:tcW w:w="4529" w:type="dxa"/>
              </w:tcPr>
              <w:p w14:paraId="1D849C05"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0F"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07" w14:textId="77777777" w:rsidR="00B73C3D" w:rsidRPr="00AD4887" w:rsidRDefault="00B73C3D" w:rsidP="00B73C3D">
            <w:pPr>
              <w:pStyle w:val="TableText"/>
            </w:pPr>
            <w:r w:rsidRPr="00AD4887">
              <w:t xml:space="preserve">Does the product </w:t>
            </w:r>
            <w:r w:rsidRPr="008B654B">
              <w:t>support</w:t>
            </w:r>
            <w:r w:rsidRPr="00AD4887">
              <w:t xml:space="preserve"> any of the following external devices:</w:t>
            </w:r>
          </w:p>
          <w:p w14:paraId="1D849C08" w14:textId="77777777" w:rsidR="00B73C3D" w:rsidRPr="00AD4887" w:rsidRDefault="00B73C3D" w:rsidP="00B73C3D">
            <w:pPr>
              <w:pStyle w:val="TableBullet"/>
              <w:ind w:hanging="180"/>
            </w:pPr>
            <w:r w:rsidRPr="00AD4887">
              <w:t>USB Devices</w:t>
            </w:r>
          </w:p>
          <w:p w14:paraId="1D849C09" w14:textId="77777777" w:rsidR="00B73C3D" w:rsidRPr="00AD4887" w:rsidRDefault="00B73C3D" w:rsidP="00B73C3D">
            <w:pPr>
              <w:pStyle w:val="TableBullet"/>
              <w:ind w:hanging="180"/>
            </w:pPr>
            <w:r w:rsidRPr="00AD4887">
              <w:t>Scanners (Manufacturer/Model)</w:t>
            </w:r>
          </w:p>
          <w:p w14:paraId="1D849C0A" w14:textId="77777777" w:rsidR="00B73C3D" w:rsidRPr="00AD4887" w:rsidRDefault="00B73C3D" w:rsidP="00B73C3D">
            <w:pPr>
              <w:pStyle w:val="TableBullet"/>
              <w:ind w:hanging="180"/>
            </w:pPr>
            <w:r w:rsidRPr="00AD4887">
              <w:t>Flatbed</w:t>
            </w:r>
          </w:p>
          <w:p w14:paraId="1D849C0B" w14:textId="77777777" w:rsidR="00B73C3D" w:rsidRPr="00AD4887" w:rsidRDefault="00B73C3D" w:rsidP="00B73C3D">
            <w:pPr>
              <w:pStyle w:val="TableBullet"/>
              <w:ind w:hanging="180"/>
            </w:pPr>
            <w:r w:rsidRPr="00AD4887">
              <w:t xml:space="preserve">Handheld (i.e., Barcode, </w:t>
            </w:r>
            <w:r>
              <w:t>I-Pads</w:t>
            </w:r>
            <w:r w:rsidRPr="00AD4887">
              <w:t xml:space="preserve">, </w:t>
            </w:r>
            <w:r>
              <w:t>I-Phone</w:t>
            </w:r>
            <w:r w:rsidRPr="00AD4887">
              <w:t xml:space="preserve"> Devices, etc.)</w:t>
            </w:r>
          </w:p>
          <w:p w14:paraId="1D849C0C" w14:textId="77777777" w:rsidR="00B73C3D" w:rsidRPr="00AD4887" w:rsidRDefault="00B73C3D" w:rsidP="00B73C3D">
            <w:pPr>
              <w:pStyle w:val="TableBullet"/>
              <w:ind w:hanging="180"/>
            </w:pPr>
            <w:r w:rsidRPr="00AD4887">
              <w:t>Card Readers (i.e., Smart Card, Security)</w:t>
            </w:r>
          </w:p>
          <w:p w14:paraId="1D849C0D" w14:textId="77777777" w:rsidR="00B73C3D" w:rsidRPr="00AD4887" w:rsidRDefault="00B73C3D" w:rsidP="00B73C3D">
            <w:pPr>
              <w:pStyle w:val="TableBullet"/>
              <w:ind w:hanging="180"/>
            </w:pPr>
            <w:r w:rsidRPr="00AD4887">
              <w:t>Other Input Devices</w:t>
            </w:r>
          </w:p>
        </w:tc>
        <w:sdt>
          <w:sdtPr>
            <w:id w:val="-2090539438"/>
            <w:placeholder>
              <w:docPart w:val="5E8C3152F86941479A777C11DE4CB202"/>
            </w:placeholder>
            <w:showingPlcHdr/>
            <w:text/>
          </w:sdtPr>
          <w:sdtEndPr/>
          <w:sdtContent>
            <w:tc>
              <w:tcPr>
                <w:tcW w:w="4529" w:type="dxa"/>
              </w:tcPr>
              <w:p w14:paraId="1D849C0E"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12" w14:textId="77777777" w:rsidTr="00D04A18">
        <w:trPr>
          <w:trHeight w:val="300"/>
          <w:jc w:val="center"/>
        </w:trPr>
        <w:tc>
          <w:tcPr>
            <w:tcW w:w="5025" w:type="dxa"/>
            <w:vAlign w:val="center"/>
          </w:tcPr>
          <w:p w14:paraId="1D849C10" w14:textId="77777777" w:rsidR="00B73C3D" w:rsidRPr="008B654B" w:rsidRDefault="00B73C3D" w:rsidP="00B73C3D">
            <w:pPr>
              <w:pStyle w:val="TableText"/>
            </w:pPr>
            <w:r w:rsidRPr="00AD4887">
              <w:t>What are the workstation requirements?</w:t>
            </w:r>
          </w:p>
        </w:tc>
        <w:sdt>
          <w:sdtPr>
            <w:id w:val="1299953233"/>
            <w:placeholder>
              <w:docPart w:val="4B358B4953BA491E9077DB9998AD4D1B"/>
            </w:placeholder>
            <w:showingPlcHdr/>
            <w:text/>
          </w:sdtPr>
          <w:sdtEndPr/>
          <w:sdtContent>
            <w:tc>
              <w:tcPr>
                <w:tcW w:w="4529" w:type="dxa"/>
              </w:tcPr>
              <w:p w14:paraId="1D849C11"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19"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13" w14:textId="77777777" w:rsidR="00B73C3D" w:rsidRPr="008B654B" w:rsidRDefault="00B73C3D" w:rsidP="00B73C3D">
            <w:pPr>
              <w:pStyle w:val="TableText"/>
            </w:pPr>
            <w:r w:rsidRPr="00AD4887">
              <w:t>Manufacturer/Model</w:t>
            </w:r>
          </w:p>
          <w:p w14:paraId="1D849C14" w14:textId="77777777" w:rsidR="00B73C3D" w:rsidRPr="00AD4887" w:rsidRDefault="00B73C3D" w:rsidP="00B73C3D">
            <w:pPr>
              <w:pStyle w:val="TableBullet"/>
              <w:ind w:hanging="180"/>
            </w:pPr>
            <w:r w:rsidRPr="00AD4887">
              <w:t>Processor</w:t>
            </w:r>
          </w:p>
          <w:p w14:paraId="1D849C15" w14:textId="77777777" w:rsidR="00B73C3D" w:rsidRPr="00AD4887" w:rsidRDefault="00B73C3D" w:rsidP="00B73C3D">
            <w:pPr>
              <w:pStyle w:val="TableBullet"/>
              <w:ind w:hanging="180"/>
            </w:pPr>
            <w:r w:rsidRPr="00AD4887">
              <w:t>Storage</w:t>
            </w:r>
          </w:p>
          <w:p w14:paraId="1D849C16" w14:textId="77777777" w:rsidR="00B73C3D" w:rsidRPr="00AD4887" w:rsidRDefault="00B73C3D" w:rsidP="00B73C3D">
            <w:pPr>
              <w:pStyle w:val="TableBullet"/>
              <w:ind w:hanging="180"/>
            </w:pPr>
            <w:r w:rsidRPr="00AD4887">
              <w:t>Memory</w:t>
            </w:r>
          </w:p>
          <w:p w14:paraId="1D849C17" w14:textId="77777777" w:rsidR="00B73C3D" w:rsidRPr="00AD4887" w:rsidRDefault="00B73C3D" w:rsidP="00B73C3D">
            <w:pPr>
              <w:pStyle w:val="TableBullet"/>
              <w:ind w:hanging="180"/>
            </w:pPr>
            <w:r w:rsidRPr="00AD4887">
              <w:t>Operating System</w:t>
            </w:r>
          </w:p>
        </w:tc>
        <w:sdt>
          <w:sdtPr>
            <w:id w:val="451219474"/>
            <w:placeholder>
              <w:docPart w:val="D5DF9D5A335040ABBA7D3E9BFBF1FFDD"/>
            </w:placeholder>
            <w:showingPlcHdr/>
            <w:text/>
          </w:sdtPr>
          <w:sdtEndPr/>
          <w:sdtContent>
            <w:tc>
              <w:tcPr>
                <w:tcW w:w="4529" w:type="dxa"/>
              </w:tcPr>
              <w:p w14:paraId="1D849C18"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1C" w14:textId="77777777" w:rsidTr="00D04A18">
        <w:trPr>
          <w:trHeight w:val="300"/>
          <w:jc w:val="center"/>
        </w:trPr>
        <w:tc>
          <w:tcPr>
            <w:tcW w:w="5025" w:type="dxa"/>
            <w:vAlign w:val="center"/>
          </w:tcPr>
          <w:p w14:paraId="1D849C1A" w14:textId="77777777" w:rsidR="00B73C3D" w:rsidRPr="00AD4887" w:rsidRDefault="00B73C3D" w:rsidP="00B73C3D">
            <w:pPr>
              <w:pStyle w:val="TableText"/>
            </w:pPr>
            <w:r w:rsidRPr="00AD4887">
              <w:t xml:space="preserve">Does the product </w:t>
            </w:r>
            <w:r w:rsidRPr="008B654B">
              <w:t>require</w:t>
            </w:r>
            <w:r w:rsidRPr="00AD4887">
              <w:t xml:space="preserve"> any type of client (i.e. Citrix, client ware, Cisco VPN, etc.)?</w:t>
            </w:r>
          </w:p>
        </w:tc>
        <w:sdt>
          <w:sdtPr>
            <w:id w:val="1671910571"/>
            <w:placeholder>
              <w:docPart w:val="E8149935080C4D979FC91688D2EA9F03"/>
            </w:placeholder>
            <w:showingPlcHdr/>
            <w:text/>
          </w:sdtPr>
          <w:sdtEndPr/>
          <w:sdtContent>
            <w:tc>
              <w:tcPr>
                <w:tcW w:w="4529" w:type="dxa"/>
              </w:tcPr>
              <w:p w14:paraId="1D849C1B"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28"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1D" w14:textId="77777777" w:rsidR="00B73C3D" w:rsidRPr="00AD4887" w:rsidRDefault="00B73C3D" w:rsidP="00B73C3D">
            <w:pPr>
              <w:pStyle w:val="TableText"/>
            </w:pPr>
            <w:r w:rsidRPr="00AD4887">
              <w:t xml:space="preserve">What applications are supported and/or need to be installed on the </w:t>
            </w:r>
            <w:r w:rsidRPr="008B654B">
              <w:t>workstations</w:t>
            </w:r>
            <w:r w:rsidRPr="00AD4887">
              <w:t>?</w:t>
            </w:r>
          </w:p>
          <w:p w14:paraId="1D849C1E" w14:textId="77777777" w:rsidR="00B73C3D" w:rsidRPr="00AD4887" w:rsidRDefault="00B73C3D" w:rsidP="00B73C3D">
            <w:pPr>
              <w:pStyle w:val="TableBullet"/>
              <w:ind w:hanging="180"/>
            </w:pPr>
            <w:r w:rsidRPr="00AD4887">
              <w:t>Java</w:t>
            </w:r>
          </w:p>
          <w:p w14:paraId="1D849C1F" w14:textId="77777777" w:rsidR="00B73C3D" w:rsidRPr="00AD4887" w:rsidRDefault="00B73C3D" w:rsidP="00B73C3D">
            <w:pPr>
              <w:pStyle w:val="TableBullet"/>
              <w:ind w:hanging="180"/>
            </w:pPr>
            <w:r w:rsidRPr="00AD4887">
              <w:t>Flash</w:t>
            </w:r>
          </w:p>
          <w:p w14:paraId="1D849C20" w14:textId="77777777" w:rsidR="00B73C3D" w:rsidRPr="00AD4887" w:rsidRDefault="00B73C3D" w:rsidP="00B73C3D">
            <w:pPr>
              <w:pStyle w:val="TableBullet"/>
              <w:ind w:hanging="180"/>
            </w:pPr>
            <w:r w:rsidRPr="00AD4887">
              <w:t>Adobe Reader</w:t>
            </w:r>
          </w:p>
          <w:p w14:paraId="1D849C21" w14:textId="77777777" w:rsidR="00B73C3D" w:rsidRPr="00AD4887" w:rsidRDefault="00B73C3D" w:rsidP="00B73C3D">
            <w:pPr>
              <w:pStyle w:val="TableBullet"/>
              <w:ind w:hanging="180"/>
            </w:pPr>
            <w:r w:rsidRPr="00AD4887">
              <w:t>Microsoft Office (i.e., Word, Excel, etc.)</w:t>
            </w:r>
          </w:p>
          <w:p w14:paraId="1D849C22" w14:textId="77777777" w:rsidR="00B73C3D" w:rsidRPr="00AD4887" w:rsidRDefault="00B73C3D" w:rsidP="00B73C3D">
            <w:pPr>
              <w:pStyle w:val="TableBullet"/>
              <w:ind w:hanging="180"/>
            </w:pPr>
            <w:r w:rsidRPr="00AD4887">
              <w:t>Antivirus</w:t>
            </w:r>
          </w:p>
          <w:p w14:paraId="1D849C23" w14:textId="77777777" w:rsidR="00B73C3D" w:rsidRPr="00AD4887" w:rsidRDefault="00B73C3D" w:rsidP="00B73C3D">
            <w:pPr>
              <w:pStyle w:val="TableBullet"/>
              <w:ind w:hanging="180"/>
            </w:pPr>
            <w:r w:rsidRPr="00AD4887">
              <w:t>Which folders/files must be excluded from active scanning?</w:t>
            </w:r>
          </w:p>
          <w:p w14:paraId="1D849C24" w14:textId="77777777" w:rsidR="00B73C3D" w:rsidRPr="00AD4887" w:rsidRDefault="00B73C3D" w:rsidP="00B73C3D">
            <w:pPr>
              <w:pStyle w:val="TableBullet"/>
              <w:ind w:hanging="180"/>
            </w:pPr>
            <w:r w:rsidRPr="00AD4887">
              <w:t>Crystal Reports</w:t>
            </w:r>
          </w:p>
          <w:p w14:paraId="1D849C25" w14:textId="77777777" w:rsidR="00B73C3D" w:rsidRPr="00AD4887" w:rsidRDefault="00B73C3D" w:rsidP="00B73C3D">
            <w:pPr>
              <w:pStyle w:val="TableBullet"/>
              <w:ind w:hanging="180"/>
            </w:pPr>
            <w:r w:rsidRPr="00AD4887">
              <w:t>Open Office</w:t>
            </w:r>
          </w:p>
          <w:p w14:paraId="1D849C26" w14:textId="77777777" w:rsidR="00B73C3D" w:rsidRPr="00AD4887" w:rsidRDefault="00B73C3D" w:rsidP="00B73C3D">
            <w:pPr>
              <w:pStyle w:val="TableBullet"/>
              <w:ind w:hanging="180"/>
            </w:pPr>
            <w:r w:rsidRPr="00AD4887">
              <w:t>Remote Access Software (WinVNC, RDP, GoToMyPC, etc.) for support</w:t>
            </w:r>
          </w:p>
        </w:tc>
        <w:sdt>
          <w:sdtPr>
            <w:id w:val="729816847"/>
            <w:placeholder>
              <w:docPart w:val="88463CC0AAE346CAB44C200EB35AB825"/>
            </w:placeholder>
            <w:showingPlcHdr/>
            <w:text/>
          </w:sdtPr>
          <w:sdtEndPr/>
          <w:sdtContent>
            <w:tc>
              <w:tcPr>
                <w:tcW w:w="4529" w:type="dxa"/>
              </w:tcPr>
              <w:p w14:paraId="1D849C27"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2B" w14:textId="77777777" w:rsidTr="00D04A18">
        <w:trPr>
          <w:trHeight w:val="300"/>
          <w:jc w:val="center"/>
        </w:trPr>
        <w:tc>
          <w:tcPr>
            <w:tcW w:w="5025" w:type="dxa"/>
            <w:vAlign w:val="center"/>
          </w:tcPr>
          <w:p w14:paraId="1D849C29" w14:textId="77777777" w:rsidR="00B73C3D" w:rsidRPr="0008270A" w:rsidRDefault="00B73C3D" w:rsidP="00B73C3D">
            <w:pPr>
              <w:pStyle w:val="TableText"/>
            </w:pPr>
            <w:r w:rsidRPr="0008270A">
              <w:t>Require ODBC driver or SQL application on workstations?</w:t>
            </w:r>
          </w:p>
        </w:tc>
        <w:sdt>
          <w:sdtPr>
            <w:id w:val="-2029626381"/>
            <w:placeholder>
              <w:docPart w:val="D406068EA70A408598A16DF517F988C2"/>
            </w:placeholder>
            <w:showingPlcHdr/>
            <w:text/>
          </w:sdtPr>
          <w:sdtEndPr/>
          <w:sdtContent>
            <w:tc>
              <w:tcPr>
                <w:tcW w:w="4529" w:type="dxa"/>
              </w:tcPr>
              <w:p w14:paraId="1D849C2A"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2E"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2C" w14:textId="77777777" w:rsidR="00B73C3D" w:rsidRPr="0008270A" w:rsidRDefault="00B73C3D" w:rsidP="00B73C3D">
            <w:pPr>
              <w:pStyle w:val="TableText"/>
            </w:pPr>
            <w:r w:rsidRPr="0008270A">
              <w:t>Any other applications required?</w:t>
            </w:r>
          </w:p>
        </w:tc>
        <w:sdt>
          <w:sdtPr>
            <w:id w:val="-172959259"/>
            <w:placeholder>
              <w:docPart w:val="FAA56B10F6B24D539864B379F1B2CC74"/>
            </w:placeholder>
            <w:showingPlcHdr/>
            <w:text/>
          </w:sdtPr>
          <w:sdtEndPr/>
          <w:sdtContent>
            <w:tc>
              <w:tcPr>
                <w:tcW w:w="4529" w:type="dxa"/>
              </w:tcPr>
              <w:p w14:paraId="1D849C2D"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31" w14:textId="77777777" w:rsidTr="00D04A18">
        <w:trPr>
          <w:trHeight w:val="300"/>
          <w:jc w:val="center"/>
        </w:trPr>
        <w:tc>
          <w:tcPr>
            <w:tcW w:w="5025" w:type="dxa"/>
            <w:vAlign w:val="center"/>
          </w:tcPr>
          <w:p w14:paraId="1D849C2F" w14:textId="77777777" w:rsidR="00B73C3D" w:rsidRPr="0008270A" w:rsidRDefault="00B73C3D" w:rsidP="00B73C3D">
            <w:pPr>
              <w:pStyle w:val="TableText"/>
            </w:pPr>
            <w:r w:rsidRPr="0008270A">
              <w:t>How is data saved and stored?</w:t>
            </w:r>
          </w:p>
        </w:tc>
        <w:sdt>
          <w:sdtPr>
            <w:id w:val="-1877153601"/>
            <w:placeholder>
              <w:docPart w:val="33E986388DDE47DEBBB0FE26B163CEAB"/>
            </w:placeholder>
            <w:showingPlcHdr/>
            <w:text/>
          </w:sdtPr>
          <w:sdtEndPr/>
          <w:sdtContent>
            <w:tc>
              <w:tcPr>
                <w:tcW w:w="4529" w:type="dxa"/>
              </w:tcPr>
              <w:p w14:paraId="1D849C30"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34"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32" w14:textId="77777777" w:rsidR="00B73C3D" w:rsidRPr="0008270A" w:rsidRDefault="00B73C3D" w:rsidP="00B73C3D">
            <w:pPr>
              <w:pStyle w:val="TableText"/>
            </w:pPr>
            <w:r w:rsidRPr="0008270A">
              <w:t>How will the customer be able to download and distribute the patient’s health record to meet meaningful use?</w:t>
            </w:r>
          </w:p>
        </w:tc>
        <w:sdt>
          <w:sdtPr>
            <w:id w:val="-1445452920"/>
            <w:placeholder>
              <w:docPart w:val="07ED72A070944F91BF4BC59A5266B173"/>
            </w:placeholder>
            <w:showingPlcHdr/>
            <w:text/>
          </w:sdtPr>
          <w:sdtEndPr/>
          <w:sdtContent>
            <w:tc>
              <w:tcPr>
                <w:tcW w:w="4529" w:type="dxa"/>
              </w:tcPr>
              <w:p w14:paraId="1D849C33"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37" w14:textId="77777777" w:rsidTr="00D04A18">
        <w:trPr>
          <w:trHeight w:val="300"/>
          <w:jc w:val="center"/>
        </w:trPr>
        <w:tc>
          <w:tcPr>
            <w:tcW w:w="5025" w:type="dxa"/>
            <w:vAlign w:val="center"/>
          </w:tcPr>
          <w:p w14:paraId="1D849C35" w14:textId="77777777" w:rsidR="00B73C3D" w:rsidRPr="0008270A" w:rsidRDefault="00B73C3D" w:rsidP="00B73C3D">
            <w:pPr>
              <w:pStyle w:val="TableText"/>
            </w:pPr>
            <w:r w:rsidRPr="0008270A">
              <w:t>How will the customer be able to upload patient-provided records (either paper or electronic format (radiology, medical records, lab data, etc.))?</w:t>
            </w:r>
          </w:p>
        </w:tc>
        <w:sdt>
          <w:sdtPr>
            <w:id w:val="1422061101"/>
            <w:placeholder>
              <w:docPart w:val="8C6F5B7450304CF8B1739DF3DC9CDBB5"/>
            </w:placeholder>
            <w:showingPlcHdr/>
            <w:text/>
          </w:sdtPr>
          <w:sdtEndPr/>
          <w:sdtContent>
            <w:tc>
              <w:tcPr>
                <w:tcW w:w="4529" w:type="dxa"/>
              </w:tcPr>
              <w:p w14:paraId="1D849C36"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3A"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38" w14:textId="77777777" w:rsidR="00B73C3D" w:rsidRPr="0008270A" w:rsidRDefault="00B73C3D" w:rsidP="00B73C3D">
            <w:pPr>
              <w:pStyle w:val="TableText"/>
            </w:pPr>
            <w:r w:rsidRPr="0008270A">
              <w:t>Can information be exported to CD/DVD in CSV or comma text delimited format?</w:t>
            </w:r>
          </w:p>
        </w:tc>
        <w:sdt>
          <w:sdtPr>
            <w:id w:val="-363588493"/>
            <w:placeholder>
              <w:docPart w:val="F02F3D64A1664104ADADC97A7C6BE1FE"/>
            </w:placeholder>
            <w:showingPlcHdr/>
            <w:text/>
          </w:sdtPr>
          <w:sdtEndPr/>
          <w:sdtContent>
            <w:tc>
              <w:tcPr>
                <w:tcW w:w="4529" w:type="dxa"/>
              </w:tcPr>
              <w:p w14:paraId="1D849C39"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3D" w14:textId="77777777" w:rsidTr="00D04A18">
        <w:trPr>
          <w:trHeight w:val="300"/>
          <w:jc w:val="center"/>
        </w:trPr>
        <w:tc>
          <w:tcPr>
            <w:tcW w:w="5025" w:type="dxa"/>
            <w:vAlign w:val="center"/>
          </w:tcPr>
          <w:p w14:paraId="1D849C3B" w14:textId="77777777" w:rsidR="00B73C3D" w:rsidRPr="0008270A" w:rsidRDefault="00B73C3D" w:rsidP="00B73C3D">
            <w:pPr>
              <w:pStyle w:val="TableText"/>
            </w:pPr>
            <w:r w:rsidRPr="0008270A">
              <w:t xml:space="preserve">Does product allow reports </w:t>
            </w:r>
            <w:r>
              <w:t xml:space="preserve">to </w:t>
            </w:r>
            <w:r w:rsidRPr="0008270A">
              <w:t>be created?</w:t>
            </w:r>
          </w:p>
        </w:tc>
        <w:sdt>
          <w:sdtPr>
            <w:id w:val="1156731650"/>
            <w:placeholder>
              <w:docPart w:val="C635F02EE58D45E9ABB23193A389920C"/>
            </w:placeholder>
            <w:showingPlcHdr/>
            <w:text/>
          </w:sdtPr>
          <w:sdtEndPr/>
          <w:sdtContent>
            <w:tc>
              <w:tcPr>
                <w:tcW w:w="4529" w:type="dxa"/>
              </w:tcPr>
              <w:p w14:paraId="1D849C3C"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40"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3E" w14:textId="77777777" w:rsidR="00B73C3D" w:rsidRPr="00AD4887" w:rsidRDefault="00B73C3D" w:rsidP="00B73C3D">
            <w:pPr>
              <w:pStyle w:val="TableDash"/>
            </w:pPr>
            <w:r w:rsidRPr="00AD4887">
              <w:t>Ad hoc reporting option?</w:t>
            </w:r>
          </w:p>
        </w:tc>
        <w:sdt>
          <w:sdtPr>
            <w:id w:val="-1389572134"/>
            <w:placeholder>
              <w:docPart w:val="F90ABF6AAC324C8EB69B361FD865B02C"/>
            </w:placeholder>
            <w:showingPlcHdr/>
            <w:text/>
          </w:sdtPr>
          <w:sdtEndPr/>
          <w:sdtContent>
            <w:tc>
              <w:tcPr>
                <w:tcW w:w="4529" w:type="dxa"/>
              </w:tcPr>
              <w:p w14:paraId="1D849C3F"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43" w14:textId="77777777" w:rsidTr="00D04A18">
        <w:trPr>
          <w:trHeight w:val="300"/>
          <w:jc w:val="center"/>
        </w:trPr>
        <w:tc>
          <w:tcPr>
            <w:tcW w:w="5025" w:type="dxa"/>
            <w:vAlign w:val="center"/>
          </w:tcPr>
          <w:p w14:paraId="1D849C41" w14:textId="77777777" w:rsidR="00B73C3D" w:rsidRPr="00AD4887" w:rsidRDefault="00B73C3D" w:rsidP="00B73C3D">
            <w:pPr>
              <w:pStyle w:val="TableDash"/>
            </w:pPr>
            <w:r w:rsidRPr="00AD4887">
              <w:lastRenderedPageBreak/>
              <w:t>Provide a list of standard reports (no customization) which the customer may run to meet meaningful use requirements.</w:t>
            </w:r>
          </w:p>
        </w:tc>
        <w:sdt>
          <w:sdtPr>
            <w:id w:val="1487286828"/>
            <w:placeholder>
              <w:docPart w:val="F65DD3CA4E4D4BF7AE94970E013ED53C"/>
            </w:placeholder>
            <w:showingPlcHdr/>
            <w:text/>
          </w:sdtPr>
          <w:sdtEndPr/>
          <w:sdtContent>
            <w:tc>
              <w:tcPr>
                <w:tcW w:w="4529" w:type="dxa"/>
              </w:tcPr>
              <w:p w14:paraId="1D849C42"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49"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44" w14:textId="77777777" w:rsidR="00B73C3D" w:rsidRPr="0008270A" w:rsidRDefault="00B73C3D" w:rsidP="00B73C3D">
            <w:pPr>
              <w:pStyle w:val="TableText"/>
            </w:pPr>
            <w:r w:rsidRPr="00AD4887">
              <w:t>How often is routine maintenance performed on remote system?</w:t>
            </w:r>
          </w:p>
          <w:p w14:paraId="1D849C45" w14:textId="77777777" w:rsidR="00B73C3D" w:rsidRPr="00AD4887" w:rsidRDefault="00B73C3D" w:rsidP="00B73C3D">
            <w:pPr>
              <w:pStyle w:val="TableBullet"/>
              <w:ind w:hanging="180"/>
            </w:pPr>
            <w:r w:rsidRPr="00AD4887">
              <w:t>Backups?</w:t>
            </w:r>
          </w:p>
          <w:p w14:paraId="1D849C46" w14:textId="77777777" w:rsidR="00B73C3D" w:rsidRPr="00AD4887" w:rsidRDefault="00B73C3D" w:rsidP="00B73C3D">
            <w:pPr>
              <w:pStyle w:val="TableBullet"/>
              <w:ind w:hanging="180"/>
            </w:pPr>
            <w:r w:rsidRPr="00AD4887">
              <w:t>Updates?</w:t>
            </w:r>
          </w:p>
          <w:p w14:paraId="1D849C47" w14:textId="77777777" w:rsidR="00B73C3D" w:rsidRPr="00AD4887" w:rsidRDefault="00B73C3D" w:rsidP="00B73C3D">
            <w:pPr>
              <w:pStyle w:val="TableBullet"/>
              <w:ind w:hanging="180"/>
            </w:pPr>
            <w:r w:rsidRPr="00AD4887">
              <w:t>Performance Monitoring and Enhancements</w:t>
            </w:r>
          </w:p>
        </w:tc>
        <w:sdt>
          <w:sdtPr>
            <w:id w:val="-1624457811"/>
            <w:placeholder>
              <w:docPart w:val="25710D25840947A2A8B3556DA959198E"/>
            </w:placeholder>
            <w:showingPlcHdr/>
            <w:text/>
          </w:sdtPr>
          <w:sdtEndPr/>
          <w:sdtContent>
            <w:tc>
              <w:tcPr>
                <w:tcW w:w="4529" w:type="dxa"/>
              </w:tcPr>
              <w:p w14:paraId="1D849C48"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4C" w14:textId="77777777" w:rsidTr="00D04A18">
        <w:trPr>
          <w:trHeight w:val="300"/>
          <w:jc w:val="center"/>
        </w:trPr>
        <w:tc>
          <w:tcPr>
            <w:tcW w:w="5025" w:type="dxa"/>
            <w:vAlign w:val="center"/>
          </w:tcPr>
          <w:p w14:paraId="1D849C4A" w14:textId="77777777" w:rsidR="00B73C3D" w:rsidRPr="0008270A" w:rsidRDefault="00B73C3D" w:rsidP="00B73C3D">
            <w:pPr>
              <w:pStyle w:val="TableText"/>
            </w:pPr>
            <w:r w:rsidRPr="0008270A">
              <w:t>Can you provide a contingency strategy or disaster recovery plan in the event Internet service is lost and customer is unable to access your system and application?</w:t>
            </w:r>
          </w:p>
        </w:tc>
        <w:sdt>
          <w:sdtPr>
            <w:id w:val="-373242327"/>
            <w:placeholder>
              <w:docPart w:val="6B8C9A292F4245F79753CA18AC62C09B"/>
            </w:placeholder>
            <w:showingPlcHdr/>
            <w:text/>
          </w:sdtPr>
          <w:sdtEndPr/>
          <w:sdtContent>
            <w:tc>
              <w:tcPr>
                <w:tcW w:w="4529" w:type="dxa"/>
              </w:tcPr>
              <w:p w14:paraId="1D849C4B"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4F"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4D" w14:textId="77777777" w:rsidR="00B73C3D" w:rsidRPr="0008270A" w:rsidRDefault="00B73C3D" w:rsidP="00B73C3D">
            <w:pPr>
              <w:pStyle w:val="TableText"/>
            </w:pPr>
            <w:r w:rsidRPr="0008270A">
              <w:t>Do you have normal ‘downtime’ windows for system backup and maintenance?</w:t>
            </w:r>
          </w:p>
        </w:tc>
        <w:sdt>
          <w:sdtPr>
            <w:id w:val="731811542"/>
            <w:placeholder>
              <w:docPart w:val="3CF5E63DAA124176981BEC711FC9565D"/>
            </w:placeholder>
            <w:showingPlcHdr/>
            <w:text/>
          </w:sdtPr>
          <w:sdtEndPr/>
          <w:sdtContent>
            <w:tc>
              <w:tcPr>
                <w:tcW w:w="4529" w:type="dxa"/>
              </w:tcPr>
              <w:p w14:paraId="1D849C4E"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52" w14:textId="77777777" w:rsidTr="00D04A18">
        <w:trPr>
          <w:trHeight w:val="300"/>
          <w:jc w:val="center"/>
        </w:trPr>
        <w:tc>
          <w:tcPr>
            <w:tcW w:w="5025" w:type="dxa"/>
            <w:vAlign w:val="center"/>
          </w:tcPr>
          <w:p w14:paraId="1D849C50" w14:textId="77777777" w:rsidR="00B73C3D" w:rsidRPr="00AD4887" w:rsidRDefault="00B73C3D" w:rsidP="00B73C3D">
            <w:pPr>
              <w:pStyle w:val="TableDash"/>
            </w:pPr>
            <w:r w:rsidRPr="00AD4887">
              <w:t>Does this affect access to the product?</w:t>
            </w:r>
          </w:p>
        </w:tc>
        <w:sdt>
          <w:sdtPr>
            <w:id w:val="-994562843"/>
            <w:placeholder>
              <w:docPart w:val="4011B1E153D44E72B484D1969DFF3282"/>
            </w:placeholder>
            <w:showingPlcHdr/>
            <w:text/>
          </w:sdtPr>
          <w:sdtEndPr/>
          <w:sdtContent>
            <w:tc>
              <w:tcPr>
                <w:tcW w:w="4529" w:type="dxa"/>
              </w:tcPr>
              <w:p w14:paraId="1D849C51"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55"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53" w14:textId="77777777" w:rsidR="00B73C3D" w:rsidRPr="00AD4887" w:rsidRDefault="00B73C3D" w:rsidP="00B73C3D">
            <w:pPr>
              <w:pStyle w:val="TableText"/>
            </w:pPr>
            <w:r w:rsidRPr="0008270A">
              <w:t>How</w:t>
            </w:r>
            <w:r w:rsidRPr="00AD4887">
              <w:t xml:space="preserve"> is data gathered during Internet outages?</w:t>
            </w:r>
          </w:p>
        </w:tc>
        <w:sdt>
          <w:sdtPr>
            <w:id w:val="622428534"/>
            <w:placeholder>
              <w:docPart w:val="5C6F9462A92B4D0EB8E949D565672ADF"/>
            </w:placeholder>
            <w:showingPlcHdr/>
            <w:text/>
          </w:sdtPr>
          <w:sdtEndPr/>
          <w:sdtContent>
            <w:tc>
              <w:tcPr>
                <w:tcW w:w="4529" w:type="dxa"/>
              </w:tcPr>
              <w:p w14:paraId="1D849C54"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5A" w14:textId="77777777" w:rsidTr="00D04A18">
        <w:trPr>
          <w:trHeight w:val="300"/>
          <w:jc w:val="center"/>
        </w:trPr>
        <w:tc>
          <w:tcPr>
            <w:tcW w:w="5025" w:type="dxa"/>
            <w:vAlign w:val="center"/>
          </w:tcPr>
          <w:p w14:paraId="1D849C56" w14:textId="77777777" w:rsidR="00B73C3D" w:rsidRPr="00AD4887" w:rsidRDefault="00B73C3D" w:rsidP="00B73C3D">
            <w:pPr>
              <w:pStyle w:val="TableText"/>
            </w:pPr>
            <w:r w:rsidRPr="00AD4887">
              <w:t xml:space="preserve">Is it uploaded into the system when Internet </w:t>
            </w:r>
            <w:r w:rsidRPr="0008270A">
              <w:t>restored</w:t>
            </w:r>
            <w:r w:rsidRPr="00AD4887">
              <w:t>?</w:t>
            </w:r>
          </w:p>
          <w:p w14:paraId="1D849C57" w14:textId="77777777" w:rsidR="00B73C3D" w:rsidRPr="00AD4887" w:rsidRDefault="00B73C3D" w:rsidP="00B73C3D">
            <w:pPr>
              <w:pStyle w:val="TableBullet"/>
              <w:ind w:hanging="180"/>
            </w:pPr>
            <w:r w:rsidRPr="00AD4887">
              <w:t>Is this process done manually or automatically?</w:t>
            </w:r>
          </w:p>
          <w:p w14:paraId="1D849C58" w14:textId="77777777" w:rsidR="00B73C3D" w:rsidRPr="00AD4887" w:rsidRDefault="00B73C3D" w:rsidP="00B73C3D">
            <w:pPr>
              <w:pStyle w:val="TableBullet"/>
              <w:ind w:hanging="180"/>
            </w:pPr>
            <w:r w:rsidRPr="00AD4887">
              <w:t>How do we verify information has been uploaded?</w:t>
            </w:r>
          </w:p>
        </w:tc>
        <w:sdt>
          <w:sdtPr>
            <w:id w:val="-381479589"/>
            <w:placeholder>
              <w:docPart w:val="70F4DBAE3076418BB5394EA584296FB3"/>
            </w:placeholder>
            <w:showingPlcHdr/>
            <w:text/>
          </w:sdtPr>
          <w:sdtEndPr/>
          <w:sdtContent>
            <w:tc>
              <w:tcPr>
                <w:tcW w:w="4529" w:type="dxa"/>
              </w:tcPr>
              <w:p w14:paraId="1D849C59"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5D"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5B" w14:textId="77777777" w:rsidR="00B73C3D" w:rsidRPr="00AD4887" w:rsidRDefault="00B73C3D" w:rsidP="00B73C3D">
            <w:pPr>
              <w:pStyle w:val="TableText"/>
            </w:pPr>
            <w:r w:rsidRPr="00AD4887">
              <w:t xml:space="preserve">In the event access to your site is unavailable, what steps will you take to notify the </w:t>
            </w:r>
            <w:r w:rsidRPr="0008270A">
              <w:t>customer</w:t>
            </w:r>
            <w:r w:rsidRPr="00AD4887">
              <w:t xml:space="preserve"> of progress towards resolving the issue?</w:t>
            </w:r>
          </w:p>
        </w:tc>
        <w:sdt>
          <w:sdtPr>
            <w:id w:val="1368178499"/>
            <w:placeholder>
              <w:docPart w:val="B93BAFE0824840CE87E99D99E04430A0"/>
            </w:placeholder>
            <w:showingPlcHdr/>
            <w:text/>
          </w:sdtPr>
          <w:sdtEndPr/>
          <w:sdtContent>
            <w:tc>
              <w:tcPr>
                <w:tcW w:w="4529" w:type="dxa"/>
              </w:tcPr>
              <w:p w14:paraId="1D849C5C"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60" w14:textId="77777777" w:rsidTr="00D04A18">
        <w:trPr>
          <w:trHeight w:val="300"/>
          <w:jc w:val="center"/>
        </w:trPr>
        <w:tc>
          <w:tcPr>
            <w:tcW w:w="5025" w:type="dxa"/>
            <w:vAlign w:val="center"/>
          </w:tcPr>
          <w:p w14:paraId="1D849C5E" w14:textId="77777777" w:rsidR="00B73C3D" w:rsidRPr="00AD4887" w:rsidRDefault="00B73C3D" w:rsidP="00B73C3D">
            <w:pPr>
              <w:pStyle w:val="TableDash"/>
            </w:pPr>
            <w:r w:rsidRPr="00AD4887">
              <w:t>What steps should the customer take during this time?</w:t>
            </w:r>
          </w:p>
        </w:tc>
        <w:sdt>
          <w:sdtPr>
            <w:id w:val="-490875681"/>
            <w:placeholder>
              <w:docPart w:val="CB84ACE631B94F4DACE0A69E84C85CFE"/>
            </w:placeholder>
            <w:showingPlcHdr/>
            <w:text/>
          </w:sdtPr>
          <w:sdtEndPr/>
          <w:sdtContent>
            <w:tc>
              <w:tcPr>
                <w:tcW w:w="4529" w:type="dxa"/>
              </w:tcPr>
              <w:p w14:paraId="1D849C5F"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63"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61" w14:textId="77777777" w:rsidR="00B73C3D" w:rsidRPr="0008270A" w:rsidRDefault="00B73C3D" w:rsidP="00B73C3D">
            <w:pPr>
              <w:pStyle w:val="TableText"/>
            </w:pPr>
            <w:r w:rsidRPr="0008270A">
              <w:t>In the past two (2) years, how many outages have you experienced due to your own infrastructure problems?</w:t>
            </w:r>
          </w:p>
        </w:tc>
        <w:sdt>
          <w:sdtPr>
            <w:id w:val="1445732334"/>
            <w:placeholder>
              <w:docPart w:val="2BB574559B714346A2D1EAE45A7CA4DB"/>
            </w:placeholder>
            <w:showingPlcHdr/>
            <w:text/>
          </w:sdtPr>
          <w:sdtEndPr/>
          <w:sdtContent>
            <w:tc>
              <w:tcPr>
                <w:tcW w:w="4529" w:type="dxa"/>
              </w:tcPr>
              <w:p w14:paraId="1D849C62"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66" w14:textId="77777777" w:rsidTr="00D04A18">
        <w:trPr>
          <w:trHeight w:val="300"/>
          <w:jc w:val="center"/>
        </w:trPr>
        <w:tc>
          <w:tcPr>
            <w:tcW w:w="5025" w:type="dxa"/>
            <w:vAlign w:val="center"/>
          </w:tcPr>
          <w:p w14:paraId="1D849C64" w14:textId="77777777" w:rsidR="00B73C3D" w:rsidRPr="0008270A" w:rsidRDefault="00B73C3D" w:rsidP="00B73C3D">
            <w:pPr>
              <w:pStyle w:val="TableText"/>
            </w:pPr>
            <w:r w:rsidRPr="0008270A">
              <w:t>Do you have redundant Internet providers?</w:t>
            </w:r>
          </w:p>
        </w:tc>
        <w:sdt>
          <w:sdtPr>
            <w:id w:val="-962264714"/>
            <w:placeholder>
              <w:docPart w:val="7C9B1FB91A164B8D9897F96CD6E3FAE9"/>
            </w:placeholder>
            <w:showingPlcHdr/>
            <w:text/>
          </w:sdtPr>
          <w:sdtEndPr/>
          <w:sdtContent>
            <w:tc>
              <w:tcPr>
                <w:tcW w:w="4529" w:type="dxa"/>
              </w:tcPr>
              <w:p w14:paraId="1D849C65"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69"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67" w14:textId="77777777" w:rsidR="00B73C3D" w:rsidRPr="0008270A" w:rsidRDefault="00B73C3D" w:rsidP="00B73C3D">
            <w:pPr>
              <w:pStyle w:val="TableText"/>
            </w:pPr>
            <w:r w:rsidRPr="0008270A">
              <w:t>Is there a patient portal?</w:t>
            </w:r>
          </w:p>
        </w:tc>
        <w:sdt>
          <w:sdtPr>
            <w:id w:val="-1684272522"/>
            <w:placeholder>
              <w:docPart w:val="E6B596EFC5A0418E9E89755B82C69049"/>
            </w:placeholder>
            <w:showingPlcHdr/>
            <w:text/>
          </w:sdtPr>
          <w:sdtEndPr/>
          <w:sdtContent>
            <w:tc>
              <w:tcPr>
                <w:tcW w:w="4529" w:type="dxa"/>
              </w:tcPr>
              <w:p w14:paraId="1D849C68"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6C" w14:textId="77777777" w:rsidTr="00D04A18">
        <w:trPr>
          <w:trHeight w:val="300"/>
          <w:jc w:val="center"/>
        </w:trPr>
        <w:tc>
          <w:tcPr>
            <w:tcW w:w="5025" w:type="dxa"/>
            <w:vAlign w:val="center"/>
          </w:tcPr>
          <w:p w14:paraId="1D849C6A" w14:textId="77777777" w:rsidR="00B73C3D" w:rsidRPr="0008270A" w:rsidRDefault="00B73C3D" w:rsidP="00B73C3D">
            <w:pPr>
              <w:pStyle w:val="TableText"/>
            </w:pPr>
            <w:r w:rsidRPr="0008270A">
              <w:t>Is there a test environment for the customer to use?</w:t>
            </w:r>
          </w:p>
        </w:tc>
        <w:sdt>
          <w:sdtPr>
            <w:id w:val="-1882697290"/>
            <w:placeholder>
              <w:docPart w:val="3A578813BE7A4969A025356FB2CBF227"/>
            </w:placeholder>
            <w:showingPlcHdr/>
            <w:text/>
          </w:sdtPr>
          <w:sdtEndPr/>
          <w:sdtContent>
            <w:tc>
              <w:tcPr>
                <w:tcW w:w="4529" w:type="dxa"/>
              </w:tcPr>
              <w:p w14:paraId="1D849C6B"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6F"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6D" w14:textId="77777777" w:rsidR="00B73C3D" w:rsidRPr="0008270A" w:rsidRDefault="00B73C3D" w:rsidP="00B73C3D">
            <w:pPr>
              <w:pStyle w:val="TableText"/>
            </w:pPr>
            <w:r w:rsidRPr="0008270A">
              <w:t>What are the network infrastructure requirements?</w:t>
            </w:r>
          </w:p>
        </w:tc>
        <w:sdt>
          <w:sdtPr>
            <w:id w:val="1900945987"/>
            <w:placeholder>
              <w:docPart w:val="383D7CC2E2524B188569B6A441ADDD85"/>
            </w:placeholder>
            <w:showingPlcHdr/>
            <w:text/>
          </w:sdtPr>
          <w:sdtEndPr/>
          <w:sdtContent>
            <w:tc>
              <w:tcPr>
                <w:tcW w:w="4529" w:type="dxa"/>
              </w:tcPr>
              <w:p w14:paraId="1D849C6E"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72" w14:textId="77777777" w:rsidTr="00D04A18">
        <w:trPr>
          <w:trHeight w:val="300"/>
          <w:jc w:val="center"/>
        </w:trPr>
        <w:tc>
          <w:tcPr>
            <w:tcW w:w="5025" w:type="dxa"/>
            <w:vAlign w:val="center"/>
          </w:tcPr>
          <w:p w14:paraId="1D849C70" w14:textId="77777777" w:rsidR="00B73C3D" w:rsidRPr="0008270A" w:rsidRDefault="00B73C3D" w:rsidP="00B73C3D">
            <w:pPr>
              <w:pStyle w:val="TableText"/>
            </w:pPr>
            <w:r w:rsidRPr="0008270A">
              <w:t>What are your security requirements and recommendations for client workstations?</w:t>
            </w:r>
          </w:p>
        </w:tc>
        <w:sdt>
          <w:sdtPr>
            <w:id w:val="13584682"/>
            <w:placeholder>
              <w:docPart w:val="72A1D8698BF741FF825EE2BE07D3E505"/>
            </w:placeholder>
            <w:showingPlcHdr/>
            <w:text/>
          </w:sdtPr>
          <w:sdtEndPr/>
          <w:sdtContent>
            <w:tc>
              <w:tcPr>
                <w:tcW w:w="4529" w:type="dxa"/>
              </w:tcPr>
              <w:p w14:paraId="1D849C71"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75"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73" w14:textId="77777777" w:rsidR="00B73C3D" w:rsidRPr="0008270A" w:rsidRDefault="00B73C3D" w:rsidP="00B73C3D">
            <w:pPr>
              <w:pStyle w:val="TableText"/>
            </w:pPr>
            <w:r w:rsidRPr="0008270A">
              <w:t>Is your site secured with encryption and antivirus?</w:t>
            </w:r>
          </w:p>
        </w:tc>
        <w:sdt>
          <w:sdtPr>
            <w:id w:val="-1892186003"/>
            <w:placeholder>
              <w:docPart w:val="398E4FFC1D3A494A95629E5E20FBFAF0"/>
            </w:placeholder>
            <w:showingPlcHdr/>
            <w:text/>
          </w:sdtPr>
          <w:sdtEndPr/>
          <w:sdtContent>
            <w:tc>
              <w:tcPr>
                <w:tcW w:w="4529" w:type="dxa"/>
              </w:tcPr>
              <w:p w14:paraId="1D849C74"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78" w14:textId="77777777" w:rsidTr="00D04A18">
        <w:trPr>
          <w:trHeight w:val="300"/>
          <w:jc w:val="center"/>
        </w:trPr>
        <w:tc>
          <w:tcPr>
            <w:tcW w:w="5025" w:type="dxa"/>
            <w:vAlign w:val="center"/>
          </w:tcPr>
          <w:p w14:paraId="1D849C76" w14:textId="77777777" w:rsidR="00B73C3D" w:rsidRPr="00AD4887" w:rsidRDefault="00B73C3D" w:rsidP="00B73C3D">
            <w:pPr>
              <w:pStyle w:val="TableDash"/>
            </w:pPr>
            <w:r w:rsidRPr="00AD4887">
              <w:t>How often is access audited and by whom?</w:t>
            </w:r>
          </w:p>
        </w:tc>
        <w:sdt>
          <w:sdtPr>
            <w:id w:val="-1079205261"/>
            <w:placeholder>
              <w:docPart w:val="ABCA5DACDECF4EF182D17FB8CC962DFB"/>
            </w:placeholder>
            <w:showingPlcHdr/>
            <w:text/>
          </w:sdtPr>
          <w:sdtEndPr/>
          <w:sdtContent>
            <w:tc>
              <w:tcPr>
                <w:tcW w:w="4529" w:type="dxa"/>
              </w:tcPr>
              <w:p w14:paraId="1D849C77"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7B"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79" w14:textId="77777777" w:rsidR="00B73C3D" w:rsidRPr="00AD4887" w:rsidRDefault="00B73C3D" w:rsidP="00B73C3D">
            <w:pPr>
              <w:pStyle w:val="TableDash"/>
            </w:pPr>
            <w:r w:rsidRPr="00AD4887">
              <w:t>Is there an off-site disaster recovery location for your server farm?</w:t>
            </w:r>
          </w:p>
        </w:tc>
        <w:sdt>
          <w:sdtPr>
            <w:id w:val="-2127685458"/>
            <w:placeholder>
              <w:docPart w:val="49B3A430E8584E5CBF466B2FD8C63A3B"/>
            </w:placeholder>
            <w:showingPlcHdr/>
            <w:text/>
          </w:sdtPr>
          <w:sdtEndPr/>
          <w:sdtContent>
            <w:tc>
              <w:tcPr>
                <w:tcW w:w="4529" w:type="dxa"/>
              </w:tcPr>
              <w:p w14:paraId="1D849C7A"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7E" w14:textId="77777777" w:rsidTr="00D04A18">
        <w:trPr>
          <w:trHeight w:val="300"/>
          <w:jc w:val="center"/>
        </w:trPr>
        <w:tc>
          <w:tcPr>
            <w:tcW w:w="5025" w:type="dxa"/>
            <w:tcBorders>
              <w:bottom w:val="nil"/>
            </w:tcBorders>
            <w:vAlign w:val="center"/>
          </w:tcPr>
          <w:p w14:paraId="1D849C7C" w14:textId="77777777" w:rsidR="00B73C3D" w:rsidRPr="00AD4887" w:rsidRDefault="00B73C3D" w:rsidP="00B73C3D">
            <w:pPr>
              <w:pStyle w:val="TableDash"/>
            </w:pPr>
            <w:r w:rsidRPr="00AD4887">
              <w:t>How often is this tested?</w:t>
            </w:r>
          </w:p>
        </w:tc>
        <w:sdt>
          <w:sdtPr>
            <w:id w:val="-970896444"/>
            <w:placeholder>
              <w:docPart w:val="0C23F1B769064BFF8426298F76DBFC30"/>
            </w:placeholder>
            <w:showingPlcHdr/>
            <w:text/>
          </w:sdtPr>
          <w:sdtEndPr/>
          <w:sdtContent>
            <w:tc>
              <w:tcPr>
                <w:tcW w:w="4529" w:type="dxa"/>
                <w:tcBorders>
                  <w:bottom w:val="nil"/>
                </w:tcBorders>
              </w:tcPr>
              <w:p w14:paraId="1D849C7D"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80"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14:paraId="1D849C7F" w14:textId="77777777" w:rsidR="00B73C3D" w:rsidRPr="00AD4887" w:rsidRDefault="00B73C3D" w:rsidP="00B73C3D">
            <w:pPr>
              <w:pStyle w:val="TableHeading"/>
              <w:jc w:val="left"/>
            </w:pPr>
            <w:r w:rsidRPr="00AD4887">
              <w:t>Vendor Support</w:t>
            </w:r>
          </w:p>
        </w:tc>
      </w:tr>
      <w:tr w:rsidR="00B73C3D" w:rsidRPr="00AD4887" w14:paraId="1D849C83" w14:textId="77777777" w:rsidTr="00D04A18">
        <w:trPr>
          <w:trHeight w:val="300"/>
          <w:jc w:val="center"/>
        </w:trPr>
        <w:tc>
          <w:tcPr>
            <w:tcW w:w="5025" w:type="dxa"/>
            <w:vAlign w:val="center"/>
          </w:tcPr>
          <w:p w14:paraId="1D849C81" w14:textId="77777777" w:rsidR="00B73C3D" w:rsidRPr="00AD4887" w:rsidRDefault="00B73C3D" w:rsidP="00B73C3D">
            <w:pPr>
              <w:pStyle w:val="TableText"/>
            </w:pPr>
            <w:r w:rsidRPr="00AD4887">
              <w:t>Do you offer multiple support programs?  Please provide a detailed list of each with your standard SLA for each support program.</w:t>
            </w:r>
          </w:p>
        </w:tc>
        <w:sdt>
          <w:sdtPr>
            <w:id w:val="1211152232"/>
            <w:placeholder>
              <w:docPart w:val="82FD0185DAC64A92B5549F307DFC0C99"/>
            </w:placeholder>
            <w:showingPlcHdr/>
            <w:text/>
          </w:sdtPr>
          <w:sdtEndPr/>
          <w:sdtContent>
            <w:tc>
              <w:tcPr>
                <w:tcW w:w="4529" w:type="dxa"/>
              </w:tcPr>
              <w:p w14:paraId="1D849C82"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86"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84" w14:textId="77777777" w:rsidR="00B73C3D" w:rsidRPr="00AD4887" w:rsidRDefault="00B73C3D" w:rsidP="00B73C3D">
            <w:pPr>
              <w:pStyle w:val="TableText"/>
            </w:pPr>
            <w:r w:rsidRPr="00AD4887">
              <w:t>What are your support statistics (# of Support Calls to the % of resolutions at each severity level)?</w:t>
            </w:r>
          </w:p>
        </w:tc>
        <w:sdt>
          <w:sdtPr>
            <w:id w:val="-402997805"/>
            <w:placeholder>
              <w:docPart w:val="1E26E29915824DB88D1912F59D4A44AC"/>
            </w:placeholder>
            <w:showingPlcHdr/>
            <w:text/>
          </w:sdtPr>
          <w:sdtEndPr/>
          <w:sdtContent>
            <w:tc>
              <w:tcPr>
                <w:tcW w:w="4529" w:type="dxa"/>
              </w:tcPr>
              <w:p w14:paraId="1D849C85"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89" w14:textId="77777777" w:rsidTr="00D04A18">
        <w:trPr>
          <w:trHeight w:val="300"/>
          <w:jc w:val="center"/>
        </w:trPr>
        <w:tc>
          <w:tcPr>
            <w:tcW w:w="5025" w:type="dxa"/>
            <w:vAlign w:val="center"/>
          </w:tcPr>
          <w:p w14:paraId="1D849C87" w14:textId="77777777" w:rsidR="00B73C3D" w:rsidRPr="00AD4887" w:rsidRDefault="00B73C3D" w:rsidP="00B73C3D">
            <w:pPr>
              <w:pStyle w:val="TableText"/>
            </w:pPr>
            <w:r w:rsidRPr="00AD4887">
              <w:t>Define the Support Structure (Tiered Approach, Client assigned 1 point of contact, etc.)</w:t>
            </w:r>
          </w:p>
        </w:tc>
        <w:sdt>
          <w:sdtPr>
            <w:id w:val="386069288"/>
            <w:placeholder>
              <w:docPart w:val="BFF4F0D1EB144BD495AF4CE9D0E4DAEE"/>
            </w:placeholder>
            <w:showingPlcHdr/>
            <w:text/>
          </w:sdtPr>
          <w:sdtEndPr/>
          <w:sdtContent>
            <w:tc>
              <w:tcPr>
                <w:tcW w:w="4529" w:type="dxa"/>
              </w:tcPr>
              <w:p w14:paraId="1D849C88"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8C"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8A" w14:textId="77777777" w:rsidR="00B73C3D" w:rsidRPr="00AD4887" w:rsidRDefault="00B73C3D" w:rsidP="00B73C3D">
            <w:pPr>
              <w:pStyle w:val="TableText"/>
            </w:pPr>
            <w:r w:rsidRPr="00AD4887">
              <w:t>What is your availability to the practice for meetings to discuss EHR issues and concerns?</w:t>
            </w:r>
          </w:p>
        </w:tc>
        <w:sdt>
          <w:sdtPr>
            <w:id w:val="345143422"/>
            <w:placeholder>
              <w:docPart w:val="B58F0801CAEC47F1A43F0DC8BE7E7800"/>
            </w:placeholder>
            <w:showingPlcHdr/>
            <w:text/>
          </w:sdtPr>
          <w:sdtEndPr/>
          <w:sdtContent>
            <w:tc>
              <w:tcPr>
                <w:tcW w:w="4529" w:type="dxa"/>
              </w:tcPr>
              <w:p w14:paraId="1D849C8B"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94" w14:textId="77777777" w:rsidTr="00D04A18">
        <w:trPr>
          <w:trHeight w:val="300"/>
          <w:jc w:val="center"/>
        </w:trPr>
        <w:tc>
          <w:tcPr>
            <w:tcW w:w="5025" w:type="dxa"/>
            <w:vAlign w:val="center"/>
          </w:tcPr>
          <w:p w14:paraId="1D849C8D" w14:textId="77777777" w:rsidR="00B73C3D" w:rsidRPr="00AD4887" w:rsidRDefault="00B73C3D" w:rsidP="00B73C3D">
            <w:pPr>
              <w:pStyle w:val="TableText"/>
            </w:pPr>
            <w:r w:rsidRPr="00AD4887">
              <w:t>When is customer support available?</w:t>
            </w:r>
          </w:p>
          <w:p w14:paraId="1D849C8E" w14:textId="77777777" w:rsidR="00B73C3D" w:rsidRPr="00AD4887" w:rsidRDefault="00B73C3D" w:rsidP="00B73C3D">
            <w:pPr>
              <w:pStyle w:val="TableBullet"/>
              <w:ind w:left="540" w:hanging="180"/>
            </w:pPr>
            <w:r w:rsidRPr="00AD4887">
              <w:t>Preferred method of contact (Phone call, e-mail, etc.)?</w:t>
            </w:r>
          </w:p>
          <w:p w14:paraId="1D849C8F" w14:textId="77777777" w:rsidR="00B73C3D" w:rsidRPr="00AD4887" w:rsidRDefault="00B73C3D" w:rsidP="00B73C3D">
            <w:pPr>
              <w:pStyle w:val="TableBullet"/>
              <w:ind w:left="540" w:hanging="180"/>
            </w:pPr>
            <w:r w:rsidRPr="00AD4887">
              <w:t>Where is your customer support staff located?  Are they ‘off-shore’?</w:t>
            </w:r>
          </w:p>
          <w:p w14:paraId="1D849C90" w14:textId="77777777" w:rsidR="00B73C3D" w:rsidRPr="00AD4887" w:rsidRDefault="00B73C3D" w:rsidP="00B73C3D">
            <w:pPr>
              <w:pStyle w:val="TableBullet"/>
              <w:ind w:left="540" w:hanging="180"/>
            </w:pPr>
            <w:r w:rsidRPr="00AD4887">
              <w:t>What are your normal hours of support?</w:t>
            </w:r>
          </w:p>
          <w:p w14:paraId="1D849C91" w14:textId="77777777" w:rsidR="00B73C3D" w:rsidRPr="00AD4887" w:rsidRDefault="00B73C3D" w:rsidP="00B73C3D">
            <w:pPr>
              <w:pStyle w:val="TableBullet"/>
              <w:ind w:left="540" w:hanging="180"/>
            </w:pPr>
            <w:r w:rsidRPr="00AD4887">
              <w:t>How is after hours support handled?</w:t>
            </w:r>
          </w:p>
          <w:p w14:paraId="1D849C92" w14:textId="77777777" w:rsidR="00B73C3D" w:rsidRPr="00AD4887" w:rsidRDefault="00B73C3D" w:rsidP="00B73C3D">
            <w:pPr>
              <w:pStyle w:val="TableBullet"/>
              <w:ind w:left="540" w:hanging="180"/>
            </w:pPr>
            <w:r w:rsidRPr="00AD4887">
              <w:t>Will someone be on-call at all times?</w:t>
            </w:r>
          </w:p>
        </w:tc>
        <w:sdt>
          <w:sdtPr>
            <w:id w:val="-932594423"/>
            <w:placeholder>
              <w:docPart w:val="ED1BB50F86074807B0BD345763C68131"/>
            </w:placeholder>
            <w:showingPlcHdr/>
            <w:text/>
          </w:sdtPr>
          <w:sdtEndPr/>
          <w:sdtContent>
            <w:tc>
              <w:tcPr>
                <w:tcW w:w="4529" w:type="dxa"/>
              </w:tcPr>
              <w:p w14:paraId="1D849C93"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9D"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95" w14:textId="77777777" w:rsidR="00B73C3D" w:rsidRPr="00AD4887" w:rsidRDefault="00B73C3D" w:rsidP="00B73C3D">
            <w:pPr>
              <w:pStyle w:val="TableText"/>
            </w:pPr>
            <w:r w:rsidRPr="00AD4887">
              <w:lastRenderedPageBreak/>
              <w:t>Problem/Resolution Process</w:t>
            </w:r>
          </w:p>
          <w:p w14:paraId="1D849C96" w14:textId="77777777" w:rsidR="00B73C3D" w:rsidRPr="00AD4887" w:rsidRDefault="00B73C3D" w:rsidP="00B73C3D">
            <w:pPr>
              <w:pStyle w:val="TableBullet"/>
              <w:ind w:left="540" w:hanging="180"/>
            </w:pPr>
            <w:r w:rsidRPr="00AD4887">
              <w:t>Response time expectations for all levels of severity</w:t>
            </w:r>
          </w:p>
          <w:p w14:paraId="1D849C97" w14:textId="77777777" w:rsidR="00B73C3D" w:rsidRPr="00AD4887" w:rsidRDefault="00B73C3D" w:rsidP="00B73C3D">
            <w:pPr>
              <w:pStyle w:val="TableBullet"/>
              <w:ind w:left="540" w:hanging="180"/>
            </w:pPr>
            <w:r w:rsidRPr="00AD4887">
              <w:t>Average time to close tickets by severity level</w:t>
            </w:r>
          </w:p>
          <w:p w14:paraId="1D849C98" w14:textId="77777777" w:rsidR="00B73C3D" w:rsidRPr="00AD4887" w:rsidRDefault="00B73C3D" w:rsidP="00B73C3D">
            <w:pPr>
              <w:pStyle w:val="TableBullet"/>
              <w:ind w:left="540" w:hanging="180"/>
            </w:pPr>
            <w:r w:rsidRPr="00AD4887">
              <w:t>Escalation Process</w:t>
            </w:r>
          </w:p>
          <w:p w14:paraId="1D849C99" w14:textId="77777777" w:rsidR="00B73C3D" w:rsidRPr="00AD4887" w:rsidRDefault="00B73C3D" w:rsidP="00B73C3D">
            <w:pPr>
              <w:pStyle w:val="TableBullet"/>
              <w:ind w:left="540" w:hanging="180"/>
            </w:pPr>
            <w:r w:rsidRPr="00AD4887">
              <w:t>Severity Level System</w:t>
            </w:r>
          </w:p>
          <w:p w14:paraId="1D849C9A" w14:textId="77777777" w:rsidR="00B73C3D" w:rsidRPr="00AD4887" w:rsidRDefault="00B73C3D" w:rsidP="00B73C3D">
            <w:pPr>
              <w:pStyle w:val="TableBullet"/>
              <w:ind w:left="540" w:hanging="180"/>
            </w:pPr>
            <w:r w:rsidRPr="00AD4887">
              <w:t>Issue/Resolution Tracking System</w:t>
            </w:r>
          </w:p>
          <w:p w14:paraId="1D849C9B" w14:textId="77777777" w:rsidR="00B73C3D" w:rsidRPr="00AD4887" w:rsidRDefault="00B73C3D" w:rsidP="00B73C3D">
            <w:pPr>
              <w:pStyle w:val="TableBullet"/>
              <w:ind w:left="540" w:hanging="180"/>
            </w:pPr>
            <w:r w:rsidRPr="00AD4887">
              <w:t>Test System vs. Live System</w:t>
            </w:r>
          </w:p>
        </w:tc>
        <w:sdt>
          <w:sdtPr>
            <w:id w:val="24606117"/>
            <w:placeholder>
              <w:docPart w:val="C652922B6EA34AD4A944071F763346BB"/>
            </w:placeholder>
            <w:showingPlcHdr/>
            <w:text/>
          </w:sdtPr>
          <w:sdtEndPr/>
          <w:sdtContent>
            <w:tc>
              <w:tcPr>
                <w:tcW w:w="4529" w:type="dxa"/>
              </w:tcPr>
              <w:p w14:paraId="1D849C9C"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A6" w14:textId="77777777" w:rsidTr="00D04A18">
        <w:trPr>
          <w:trHeight w:val="300"/>
          <w:jc w:val="center"/>
        </w:trPr>
        <w:tc>
          <w:tcPr>
            <w:tcW w:w="5025" w:type="dxa"/>
            <w:vAlign w:val="center"/>
          </w:tcPr>
          <w:p w14:paraId="1D849C9E" w14:textId="77777777" w:rsidR="00B73C3D" w:rsidRPr="00AD4887" w:rsidRDefault="00B73C3D" w:rsidP="00B73C3D">
            <w:pPr>
              <w:pStyle w:val="TableText"/>
            </w:pPr>
            <w:r w:rsidRPr="00AD4887">
              <w:t>Who has ownership of the following:</w:t>
            </w:r>
            <w:r>
              <w:t xml:space="preserve"> </w:t>
            </w:r>
          </w:p>
          <w:p w14:paraId="1D849C9F" w14:textId="77777777" w:rsidR="00B73C3D" w:rsidRPr="00AD4887" w:rsidRDefault="00B73C3D" w:rsidP="00B73C3D">
            <w:pPr>
              <w:pStyle w:val="TableBullet"/>
              <w:ind w:left="540" w:hanging="180"/>
            </w:pPr>
            <w:r w:rsidRPr="00AD4887">
              <w:t>Data</w:t>
            </w:r>
          </w:p>
          <w:p w14:paraId="1D849CA0" w14:textId="77777777" w:rsidR="00B73C3D" w:rsidRPr="00AD4887" w:rsidRDefault="00B73C3D" w:rsidP="00B73C3D">
            <w:pPr>
              <w:pStyle w:val="TableBullet"/>
              <w:ind w:left="540" w:hanging="180"/>
            </w:pPr>
            <w:r w:rsidRPr="00AD4887">
              <w:t>Software</w:t>
            </w:r>
          </w:p>
          <w:p w14:paraId="1D849CA1" w14:textId="77777777" w:rsidR="00B73C3D" w:rsidRPr="00AD4887" w:rsidRDefault="00B73C3D" w:rsidP="00B73C3D">
            <w:pPr>
              <w:pStyle w:val="TableBullet"/>
              <w:ind w:left="540" w:hanging="180"/>
            </w:pPr>
            <w:r w:rsidRPr="00AD4887">
              <w:t>Enhancements or Customizations Paid for by Customer</w:t>
            </w:r>
          </w:p>
          <w:p w14:paraId="1D849CA2" w14:textId="77777777" w:rsidR="00B73C3D" w:rsidRPr="00AD4887" w:rsidRDefault="00B73C3D" w:rsidP="00B73C3D">
            <w:pPr>
              <w:pStyle w:val="TableBullet"/>
              <w:ind w:left="540" w:hanging="180"/>
            </w:pPr>
            <w:r w:rsidRPr="00AD4887">
              <w:t>Hardware</w:t>
            </w:r>
          </w:p>
          <w:p w14:paraId="1D849CA3" w14:textId="77777777" w:rsidR="00B73C3D" w:rsidRPr="00AD4887" w:rsidRDefault="00B73C3D" w:rsidP="00B73C3D">
            <w:pPr>
              <w:pStyle w:val="TableBullet"/>
              <w:ind w:left="540" w:hanging="180"/>
            </w:pPr>
            <w:r w:rsidRPr="00AD4887">
              <w:t>Servers</w:t>
            </w:r>
          </w:p>
          <w:p w14:paraId="1D849CA4" w14:textId="77777777" w:rsidR="00B73C3D" w:rsidRPr="00AD4887" w:rsidRDefault="00B73C3D" w:rsidP="00B73C3D">
            <w:pPr>
              <w:pStyle w:val="TableBullet"/>
              <w:ind w:left="540" w:hanging="180"/>
            </w:pPr>
            <w:r w:rsidRPr="00AD4887">
              <w:t>Workstations</w:t>
            </w:r>
          </w:p>
        </w:tc>
        <w:sdt>
          <w:sdtPr>
            <w:id w:val="-2103184834"/>
            <w:placeholder>
              <w:docPart w:val="EBCF5E97BE194BB9B521703AD3DD22DA"/>
            </w:placeholder>
            <w:showingPlcHdr/>
            <w:text/>
          </w:sdtPr>
          <w:sdtEndPr/>
          <w:sdtContent>
            <w:tc>
              <w:tcPr>
                <w:tcW w:w="4529" w:type="dxa"/>
              </w:tcPr>
              <w:p w14:paraId="1D849CA5"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A9"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A7" w14:textId="77777777" w:rsidR="00B73C3D" w:rsidRPr="00AD4887" w:rsidRDefault="00B73C3D" w:rsidP="00B73C3D">
            <w:pPr>
              <w:pStyle w:val="TableText"/>
            </w:pPr>
            <w:r w:rsidRPr="00AD4887">
              <w:t>What are your additional fee based services?</w:t>
            </w:r>
          </w:p>
        </w:tc>
        <w:sdt>
          <w:sdtPr>
            <w:id w:val="1351450767"/>
            <w:placeholder>
              <w:docPart w:val="1A23C00DABA945A49FC7A8F5F5DC5649"/>
            </w:placeholder>
            <w:showingPlcHdr/>
            <w:text/>
          </w:sdtPr>
          <w:sdtEndPr/>
          <w:sdtContent>
            <w:tc>
              <w:tcPr>
                <w:tcW w:w="4529" w:type="dxa"/>
              </w:tcPr>
              <w:p w14:paraId="1D849CA8"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AC" w14:textId="77777777" w:rsidTr="00D04A18">
        <w:trPr>
          <w:trHeight w:val="300"/>
          <w:jc w:val="center"/>
        </w:trPr>
        <w:tc>
          <w:tcPr>
            <w:tcW w:w="5025" w:type="dxa"/>
            <w:vAlign w:val="center"/>
          </w:tcPr>
          <w:p w14:paraId="1D849CAA" w14:textId="77777777" w:rsidR="00B73C3D" w:rsidRPr="00AD4887" w:rsidRDefault="00B73C3D" w:rsidP="00B73C3D">
            <w:pPr>
              <w:pStyle w:val="TableText"/>
            </w:pPr>
            <w:r w:rsidRPr="00AD4887">
              <w:t>Do you have online support (Knowledgebase, InfoCenter, etc.)?</w:t>
            </w:r>
          </w:p>
        </w:tc>
        <w:sdt>
          <w:sdtPr>
            <w:id w:val="1892844405"/>
            <w:placeholder>
              <w:docPart w:val="6BA3DC080F6542CF9002D104CF262290"/>
            </w:placeholder>
            <w:showingPlcHdr/>
            <w:text/>
          </w:sdtPr>
          <w:sdtEndPr/>
          <w:sdtContent>
            <w:tc>
              <w:tcPr>
                <w:tcW w:w="4529" w:type="dxa"/>
              </w:tcPr>
              <w:p w14:paraId="1D849CAB"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AF"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AD" w14:textId="77777777" w:rsidR="00B73C3D" w:rsidRPr="00AD4887" w:rsidRDefault="00B73C3D" w:rsidP="00B73C3D">
            <w:pPr>
              <w:pStyle w:val="TableText"/>
            </w:pPr>
            <w:r w:rsidRPr="00AD4887">
              <w:t>Is your support staff certified (i.e., HDI, SCP)?</w:t>
            </w:r>
          </w:p>
        </w:tc>
        <w:sdt>
          <w:sdtPr>
            <w:id w:val="1072783811"/>
            <w:placeholder>
              <w:docPart w:val="93EC2BE6F4644347939C301802E041A9"/>
            </w:placeholder>
            <w:showingPlcHdr/>
            <w:text/>
          </w:sdtPr>
          <w:sdtEndPr/>
          <w:sdtContent>
            <w:tc>
              <w:tcPr>
                <w:tcW w:w="4529" w:type="dxa"/>
              </w:tcPr>
              <w:p w14:paraId="1D849CAE"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B2" w14:textId="77777777" w:rsidTr="00D04A18">
        <w:trPr>
          <w:trHeight w:val="300"/>
          <w:jc w:val="center"/>
        </w:trPr>
        <w:tc>
          <w:tcPr>
            <w:tcW w:w="5025" w:type="dxa"/>
            <w:vAlign w:val="center"/>
          </w:tcPr>
          <w:p w14:paraId="1D849CB0" w14:textId="77777777" w:rsidR="00B73C3D" w:rsidRPr="00AD4887" w:rsidRDefault="00B73C3D" w:rsidP="00B73C3D">
            <w:pPr>
              <w:pStyle w:val="TableText"/>
            </w:pPr>
            <w:r w:rsidRPr="00AD4887">
              <w:t>Is remote assistance an option for workstation and server issues?</w:t>
            </w:r>
          </w:p>
        </w:tc>
        <w:sdt>
          <w:sdtPr>
            <w:id w:val="946045680"/>
            <w:placeholder>
              <w:docPart w:val="1A73C0A4E9C940EF8F2D524009C2DCAB"/>
            </w:placeholder>
            <w:showingPlcHdr/>
            <w:text/>
          </w:sdtPr>
          <w:sdtEndPr/>
          <w:sdtContent>
            <w:tc>
              <w:tcPr>
                <w:tcW w:w="4529" w:type="dxa"/>
              </w:tcPr>
              <w:p w14:paraId="1D849CB1"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B5"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B3" w14:textId="77777777" w:rsidR="00B73C3D" w:rsidRPr="00AD4887" w:rsidRDefault="00B73C3D" w:rsidP="00B73C3D">
            <w:pPr>
              <w:pStyle w:val="TableText"/>
            </w:pPr>
            <w:r w:rsidRPr="00AD4887">
              <w:t>Describe Enhancement Request Model</w:t>
            </w:r>
          </w:p>
        </w:tc>
        <w:sdt>
          <w:sdtPr>
            <w:id w:val="814070759"/>
            <w:placeholder>
              <w:docPart w:val="5C34DAA7EAE2438BA8B8473600987E13"/>
            </w:placeholder>
            <w:showingPlcHdr/>
            <w:text/>
          </w:sdtPr>
          <w:sdtEndPr/>
          <w:sdtContent>
            <w:tc>
              <w:tcPr>
                <w:tcW w:w="4529" w:type="dxa"/>
              </w:tcPr>
              <w:p w14:paraId="1D849CB4"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B8" w14:textId="77777777" w:rsidTr="00D04A18">
        <w:trPr>
          <w:trHeight w:val="300"/>
          <w:jc w:val="center"/>
        </w:trPr>
        <w:tc>
          <w:tcPr>
            <w:tcW w:w="5025" w:type="dxa"/>
            <w:vAlign w:val="center"/>
          </w:tcPr>
          <w:p w14:paraId="1D849CB6" w14:textId="77777777" w:rsidR="00B73C3D" w:rsidRPr="00AD4887" w:rsidRDefault="00B73C3D" w:rsidP="00B73C3D">
            <w:pPr>
              <w:pStyle w:val="TableText"/>
            </w:pPr>
            <w:r w:rsidRPr="00AD4887">
              <w:t>Do you have a user forum for practices to seek help from peers and share ideas?</w:t>
            </w:r>
          </w:p>
        </w:tc>
        <w:sdt>
          <w:sdtPr>
            <w:id w:val="-2082215974"/>
            <w:placeholder>
              <w:docPart w:val="3010EC744E50465F8262E58285BF60C0"/>
            </w:placeholder>
            <w:showingPlcHdr/>
            <w:text/>
          </w:sdtPr>
          <w:sdtEndPr/>
          <w:sdtContent>
            <w:tc>
              <w:tcPr>
                <w:tcW w:w="4529" w:type="dxa"/>
              </w:tcPr>
              <w:p w14:paraId="1D849CB7"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BB"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B9" w14:textId="77777777" w:rsidR="00B73C3D" w:rsidRPr="00AD4887" w:rsidRDefault="00B73C3D" w:rsidP="00B73C3D">
            <w:pPr>
              <w:pStyle w:val="TableText"/>
            </w:pPr>
            <w:r w:rsidRPr="00AD4887">
              <w:t>Do you have regional and national user conferences?</w:t>
            </w:r>
          </w:p>
        </w:tc>
        <w:sdt>
          <w:sdtPr>
            <w:id w:val="-1470423799"/>
            <w:placeholder>
              <w:docPart w:val="D607E53E3F16439CA8A1FA0B1140663D"/>
            </w:placeholder>
            <w:showingPlcHdr/>
            <w:text/>
          </w:sdtPr>
          <w:sdtEndPr/>
          <w:sdtContent>
            <w:tc>
              <w:tcPr>
                <w:tcW w:w="4529" w:type="dxa"/>
              </w:tcPr>
              <w:p w14:paraId="1D849CBA"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BE" w14:textId="77777777" w:rsidTr="00D04A18">
        <w:trPr>
          <w:trHeight w:val="300"/>
          <w:jc w:val="center"/>
        </w:trPr>
        <w:tc>
          <w:tcPr>
            <w:tcW w:w="5025" w:type="dxa"/>
            <w:vAlign w:val="center"/>
          </w:tcPr>
          <w:p w14:paraId="1D849CBC" w14:textId="77777777" w:rsidR="00B73C3D" w:rsidRPr="00AD4887" w:rsidRDefault="00B73C3D" w:rsidP="00B73C3D">
            <w:pPr>
              <w:pStyle w:val="TableText"/>
            </w:pPr>
            <w:r w:rsidRPr="00AD4887">
              <w:t>On-going Maintenance</w:t>
            </w:r>
          </w:p>
        </w:tc>
        <w:sdt>
          <w:sdtPr>
            <w:id w:val="681934573"/>
            <w:placeholder>
              <w:docPart w:val="185E0536C4314D52838723BB06BA81E6"/>
            </w:placeholder>
            <w:showingPlcHdr/>
            <w:text/>
          </w:sdtPr>
          <w:sdtEndPr/>
          <w:sdtContent>
            <w:tc>
              <w:tcPr>
                <w:tcW w:w="4529" w:type="dxa"/>
              </w:tcPr>
              <w:p w14:paraId="1D849CBD"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C5"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BF" w14:textId="77777777" w:rsidR="00B73C3D" w:rsidRPr="00AD4887" w:rsidRDefault="00B73C3D" w:rsidP="00B73C3D">
            <w:pPr>
              <w:pStyle w:val="TableText"/>
            </w:pPr>
            <w:r w:rsidRPr="00AD4887">
              <w:t>Upgrade Process</w:t>
            </w:r>
          </w:p>
          <w:p w14:paraId="1D849CC0" w14:textId="77777777" w:rsidR="00B73C3D" w:rsidRPr="00AD4887" w:rsidRDefault="00B73C3D" w:rsidP="00B73C3D">
            <w:pPr>
              <w:pStyle w:val="TableBullet"/>
              <w:ind w:left="540" w:hanging="180"/>
            </w:pPr>
            <w:r w:rsidRPr="00AD4887">
              <w:t>Will customer get to choose which upgrades they want?</w:t>
            </w:r>
          </w:p>
          <w:p w14:paraId="1D849CC1" w14:textId="77777777" w:rsidR="00B73C3D" w:rsidRPr="00AD4887" w:rsidRDefault="00B73C3D" w:rsidP="00B73C3D">
            <w:pPr>
              <w:pStyle w:val="TableBullet"/>
              <w:ind w:left="540" w:hanging="180"/>
            </w:pPr>
            <w:r w:rsidRPr="00AD4887">
              <w:t>Frequency of Upgrades?</w:t>
            </w:r>
          </w:p>
          <w:p w14:paraId="1D849CC2" w14:textId="77777777" w:rsidR="00B73C3D" w:rsidRPr="00AD4887" w:rsidRDefault="00B73C3D" w:rsidP="00B73C3D">
            <w:pPr>
              <w:pStyle w:val="TableBullet"/>
              <w:ind w:left="540" w:hanging="180"/>
            </w:pPr>
            <w:r w:rsidRPr="00AD4887">
              <w:t>How long can a customer delay an upgrade without losing support?</w:t>
            </w:r>
          </w:p>
          <w:p w14:paraId="1D849CC3" w14:textId="77777777" w:rsidR="00B73C3D" w:rsidRPr="00AD4887" w:rsidRDefault="00B73C3D" w:rsidP="00B73C3D">
            <w:pPr>
              <w:pStyle w:val="TableBullet"/>
              <w:ind w:left="540" w:hanging="180"/>
            </w:pPr>
            <w:r w:rsidRPr="00AD4887">
              <w:t>Will training be provided for new functionality?</w:t>
            </w:r>
          </w:p>
        </w:tc>
        <w:sdt>
          <w:sdtPr>
            <w:id w:val="-250897353"/>
            <w:placeholder>
              <w:docPart w:val="36871A2EFD7D4DCAAB4717E8024C2145"/>
            </w:placeholder>
            <w:showingPlcHdr/>
            <w:text/>
          </w:sdtPr>
          <w:sdtEndPr/>
          <w:sdtContent>
            <w:tc>
              <w:tcPr>
                <w:tcW w:w="4529" w:type="dxa"/>
              </w:tcPr>
              <w:p w14:paraId="1D849CC4"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CC" w14:textId="77777777" w:rsidTr="00D04A18">
        <w:trPr>
          <w:trHeight w:val="300"/>
          <w:jc w:val="center"/>
        </w:trPr>
        <w:tc>
          <w:tcPr>
            <w:tcW w:w="5025" w:type="dxa"/>
            <w:vAlign w:val="center"/>
          </w:tcPr>
          <w:p w14:paraId="1D849CC6" w14:textId="77777777" w:rsidR="00B73C3D" w:rsidRPr="00AD4887" w:rsidRDefault="00B73C3D" w:rsidP="00B73C3D">
            <w:pPr>
              <w:pStyle w:val="TableText"/>
            </w:pPr>
            <w:r w:rsidRPr="00AD4887">
              <w:t>Testing</w:t>
            </w:r>
          </w:p>
          <w:p w14:paraId="1D849CC7" w14:textId="77777777" w:rsidR="00B73C3D" w:rsidRPr="00AD4887" w:rsidRDefault="00B73C3D" w:rsidP="00B73C3D">
            <w:pPr>
              <w:pStyle w:val="TableBullet"/>
              <w:ind w:left="540" w:hanging="180"/>
            </w:pPr>
            <w:r w:rsidRPr="00AD4887">
              <w:t>Will customer get a chance to test the product in a test environment?</w:t>
            </w:r>
          </w:p>
          <w:p w14:paraId="1D849CC8" w14:textId="77777777" w:rsidR="00B73C3D" w:rsidRPr="00AD4887" w:rsidRDefault="00B73C3D" w:rsidP="00B73C3D">
            <w:pPr>
              <w:pStyle w:val="TableBullet"/>
              <w:ind w:left="540" w:hanging="180"/>
            </w:pPr>
            <w:r w:rsidRPr="00AD4887">
              <w:t>Will customer get access to test scripts from vendor?</w:t>
            </w:r>
          </w:p>
          <w:p w14:paraId="1D849CC9" w14:textId="77777777" w:rsidR="00B73C3D" w:rsidRPr="00AD4887" w:rsidRDefault="00B73C3D" w:rsidP="00B73C3D">
            <w:pPr>
              <w:pStyle w:val="TableBullet"/>
              <w:ind w:left="540" w:hanging="180"/>
            </w:pPr>
            <w:r w:rsidRPr="00AD4887">
              <w:t>Will customer have an opportunity to parallel test with vendor or conduct Acceptance Testing?</w:t>
            </w:r>
          </w:p>
          <w:p w14:paraId="1D849CCA" w14:textId="77777777" w:rsidR="00B73C3D" w:rsidRPr="00AD4887" w:rsidRDefault="00B73C3D" w:rsidP="00B73C3D">
            <w:pPr>
              <w:pStyle w:val="TableBullet"/>
              <w:ind w:left="540" w:hanging="180"/>
            </w:pPr>
            <w:r w:rsidRPr="00AD4887">
              <w:t>End to End Testing?</w:t>
            </w:r>
          </w:p>
        </w:tc>
        <w:sdt>
          <w:sdtPr>
            <w:id w:val="-894050818"/>
            <w:placeholder>
              <w:docPart w:val="75AFA332AA4947C7A3BF36C728685CFA"/>
            </w:placeholder>
            <w:showingPlcHdr/>
            <w:text/>
          </w:sdtPr>
          <w:sdtEndPr/>
          <w:sdtContent>
            <w:tc>
              <w:tcPr>
                <w:tcW w:w="4529" w:type="dxa"/>
              </w:tcPr>
              <w:p w14:paraId="1D849CCB"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D5"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tcBorders>
              <w:bottom w:val="nil"/>
            </w:tcBorders>
            <w:vAlign w:val="center"/>
          </w:tcPr>
          <w:p w14:paraId="1D849CCD" w14:textId="77777777" w:rsidR="00B73C3D" w:rsidRPr="00AD4887" w:rsidRDefault="00B73C3D" w:rsidP="00B73C3D">
            <w:pPr>
              <w:pStyle w:val="TableText"/>
            </w:pPr>
            <w:r w:rsidRPr="00AD4887">
              <w:t>Product Enhancement Requests</w:t>
            </w:r>
          </w:p>
          <w:p w14:paraId="1D849CCE" w14:textId="77777777" w:rsidR="00B73C3D" w:rsidRPr="00AD4887" w:rsidRDefault="00B73C3D" w:rsidP="00B73C3D">
            <w:pPr>
              <w:pStyle w:val="TableBullet"/>
              <w:ind w:left="540" w:hanging="180"/>
            </w:pPr>
            <w:r w:rsidRPr="00AD4887">
              <w:t>If customer wants to add an enhancement, what is the process?</w:t>
            </w:r>
          </w:p>
          <w:p w14:paraId="1D849CCF" w14:textId="77777777" w:rsidR="00B73C3D" w:rsidRPr="00AD4887" w:rsidRDefault="00B73C3D" w:rsidP="00B73C3D">
            <w:pPr>
              <w:pStyle w:val="TableBullet"/>
              <w:ind w:left="540" w:hanging="180"/>
            </w:pPr>
            <w:r w:rsidRPr="00AD4887">
              <w:t>Are there additional costs for an enhancement?</w:t>
            </w:r>
          </w:p>
          <w:p w14:paraId="1D849CD0" w14:textId="77777777" w:rsidR="00B73C3D" w:rsidRPr="00AD4887" w:rsidRDefault="00B73C3D" w:rsidP="00B73C3D">
            <w:pPr>
              <w:pStyle w:val="TableBullet"/>
              <w:ind w:left="540" w:hanging="180"/>
            </w:pPr>
            <w:r w:rsidRPr="00AD4887">
              <w:t>How soon will customer be able to view, test, and use enhancement?</w:t>
            </w:r>
          </w:p>
          <w:p w14:paraId="1D849CD1" w14:textId="77777777" w:rsidR="00B73C3D" w:rsidRPr="00AD4887" w:rsidRDefault="00B73C3D" w:rsidP="00B73C3D">
            <w:pPr>
              <w:pStyle w:val="TableBullet"/>
              <w:ind w:left="540" w:hanging="180"/>
            </w:pPr>
            <w:r w:rsidRPr="00AD4887">
              <w:t>How will upgrades work with new enhancement?</w:t>
            </w:r>
          </w:p>
          <w:p w14:paraId="1D849CD2" w14:textId="77777777" w:rsidR="00B73C3D" w:rsidRPr="00AD4887" w:rsidRDefault="00B73C3D" w:rsidP="00B73C3D">
            <w:pPr>
              <w:pStyle w:val="TableBullet"/>
              <w:ind w:left="540" w:hanging="180"/>
            </w:pPr>
            <w:r w:rsidRPr="00AD4887">
              <w:t>Will all other customers get the enhancement one company has paid for?</w:t>
            </w:r>
          </w:p>
          <w:p w14:paraId="1D849CD3" w14:textId="77777777" w:rsidR="00B73C3D" w:rsidRPr="00AD4887" w:rsidRDefault="00B73C3D" w:rsidP="00B73C3D">
            <w:pPr>
              <w:pStyle w:val="TableBullet"/>
              <w:ind w:left="540" w:hanging="180"/>
            </w:pPr>
            <w:r w:rsidRPr="00AD4887">
              <w:t>How will the company stay up-to-date on required meaningful use definition changes?</w:t>
            </w:r>
          </w:p>
        </w:tc>
        <w:sdt>
          <w:sdtPr>
            <w:id w:val="1738734163"/>
            <w:placeholder>
              <w:docPart w:val="C680EE781C734DB1916E6C689F0BEBC6"/>
            </w:placeholder>
            <w:showingPlcHdr/>
            <w:text/>
          </w:sdtPr>
          <w:sdtEndPr/>
          <w:sdtContent>
            <w:tc>
              <w:tcPr>
                <w:tcW w:w="4529" w:type="dxa"/>
                <w:tcBorders>
                  <w:bottom w:val="nil"/>
                </w:tcBorders>
              </w:tcPr>
              <w:p w14:paraId="1D849CD4"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D7" w14:textId="77777777" w:rsidTr="00D04A18">
        <w:trPr>
          <w:trHeight w:val="300"/>
          <w:jc w:val="center"/>
        </w:trPr>
        <w:tc>
          <w:tcPr>
            <w:tcW w:w="9554" w:type="dxa"/>
            <w:gridSpan w:val="2"/>
            <w:shd w:val="clear" w:color="auto" w:fill="03426D"/>
            <w:vAlign w:val="center"/>
          </w:tcPr>
          <w:p w14:paraId="1D849CD6" w14:textId="77777777" w:rsidR="00B73C3D" w:rsidRPr="00AD4887" w:rsidRDefault="00B73C3D" w:rsidP="00B73C3D">
            <w:pPr>
              <w:pStyle w:val="TableHeading"/>
              <w:jc w:val="left"/>
            </w:pPr>
            <w:r w:rsidRPr="00AD4887">
              <w:t>Training/Testing – All Phases (Selection through Post Go-Live)</w:t>
            </w:r>
          </w:p>
        </w:tc>
      </w:tr>
      <w:tr w:rsidR="00B73C3D" w:rsidRPr="00AD4887" w14:paraId="1D849CDA"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D8" w14:textId="77777777" w:rsidR="00B73C3D" w:rsidRPr="00AD4887" w:rsidRDefault="00B73C3D" w:rsidP="00B73C3D">
            <w:pPr>
              <w:pStyle w:val="TableText"/>
            </w:pPr>
            <w:r w:rsidRPr="00AD4887">
              <w:t>Development/Training Environment</w:t>
            </w:r>
          </w:p>
        </w:tc>
        <w:sdt>
          <w:sdtPr>
            <w:id w:val="1160815235"/>
            <w:placeholder>
              <w:docPart w:val="218FA1203EA24902A82B7F7BEC03070B"/>
            </w:placeholder>
            <w:showingPlcHdr/>
            <w:text/>
          </w:sdtPr>
          <w:sdtEndPr/>
          <w:sdtContent>
            <w:tc>
              <w:tcPr>
                <w:tcW w:w="4529" w:type="dxa"/>
              </w:tcPr>
              <w:p w14:paraId="1D849CD9"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DD" w14:textId="77777777" w:rsidTr="00D04A18">
        <w:trPr>
          <w:trHeight w:val="300"/>
          <w:jc w:val="center"/>
        </w:trPr>
        <w:tc>
          <w:tcPr>
            <w:tcW w:w="5025" w:type="dxa"/>
            <w:vAlign w:val="center"/>
          </w:tcPr>
          <w:p w14:paraId="1D849CDB" w14:textId="77777777" w:rsidR="00B73C3D" w:rsidRPr="00AD4887" w:rsidRDefault="00B73C3D" w:rsidP="00B73C3D">
            <w:pPr>
              <w:pStyle w:val="TableText"/>
            </w:pPr>
            <w:r w:rsidRPr="00AD4887">
              <w:t>Specify if this will be provided before or after a contract is signed.</w:t>
            </w:r>
          </w:p>
        </w:tc>
        <w:sdt>
          <w:sdtPr>
            <w:id w:val="1086199095"/>
            <w:placeholder>
              <w:docPart w:val="57E6B0FBAE664803989849071E0A4058"/>
            </w:placeholder>
            <w:showingPlcHdr/>
            <w:text/>
          </w:sdtPr>
          <w:sdtEndPr/>
          <w:sdtContent>
            <w:tc>
              <w:tcPr>
                <w:tcW w:w="4529" w:type="dxa"/>
              </w:tcPr>
              <w:p w14:paraId="1D849CDC"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E0"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DE" w14:textId="77777777" w:rsidR="00B73C3D" w:rsidRPr="00AD4887" w:rsidRDefault="00B73C3D" w:rsidP="00B73C3D">
            <w:pPr>
              <w:pStyle w:val="TableText"/>
              <w:ind w:left="360"/>
            </w:pPr>
            <w:r w:rsidRPr="00AD4887">
              <w:t>Will access be granted to development/training environment for testing during upgrades and during training processes?</w:t>
            </w:r>
          </w:p>
        </w:tc>
        <w:sdt>
          <w:sdtPr>
            <w:id w:val="1264567332"/>
            <w:placeholder>
              <w:docPart w:val="70CEC95F38EB41BA94153620A04EF05B"/>
            </w:placeholder>
            <w:showingPlcHdr/>
            <w:text/>
          </w:sdtPr>
          <w:sdtEndPr/>
          <w:sdtContent>
            <w:tc>
              <w:tcPr>
                <w:tcW w:w="4529" w:type="dxa"/>
              </w:tcPr>
              <w:p w14:paraId="1D849CDF"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E3" w14:textId="77777777" w:rsidTr="00D04A18">
        <w:trPr>
          <w:trHeight w:val="300"/>
          <w:jc w:val="center"/>
        </w:trPr>
        <w:tc>
          <w:tcPr>
            <w:tcW w:w="5025" w:type="dxa"/>
            <w:vAlign w:val="center"/>
          </w:tcPr>
          <w:p w14:paraId="1D849CE1" w14:textId="77777777" w:rsidR="00B73C3D" w:rsidRPr="00AD4887" w:rsidRDefault="00B73C3D" w:rsidP="00B73C3D">
            <w:pPr>
              <w:pStyle w:val="TableText"/>
            </w:pPr>
            <w:r w:rsidRPr="00AD4887">
              <w:lastRenderedPageBreak/>
              <w:t>What types of online training are available?</w:t>
            </w:r>
          </w:p>
        </w:tc>
        <w:sdt>
          <w:sdtPr>
            <w:id w:val="-811711697"/>
            <w:placeholder>
              <w:docPart w:val="8F766813A6814758844BD8A51C8F03B9"/>
            </w:placeholder>
            <w:showingPlcHdr/>
            <w:text/>
          </w:sdtPr>
          <w:sdtEndPr/>
          <w:sdtContent>
            <w:tc>
              <w:tcPr>
                <w:tcW w:w="4529" w:type="dxa"/>
              </w:tcPr>
              <w:p w14:paraId="1D849CE2"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EA"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E4" w14:textId="77777777" w:rsidR="00B73C3D" w:rsidRPr="00AD4887" w:rsidRDefault="00B73C3D" w:rsidP="00B73C3D">
            <w:pPr>
              <w:pStyle w:val="TableText"/>
              <w:ind w:left="360"/>
            </w:pPr>
            <w:r w:rsidRPr="00AD4887">
              <w:t>Videos</w:t>
            </w:r>
          </w:p>
          <w:p w14:paraId="1D849CE5" w14:textId="77777777" w:rsidR="00B73C3D" w:rsidRPr="00AD4887" w:rsidRDefault="00B73C3D" w:rsidP="00B73C3D">
            <w:pPr>
              <w:pStyle w:val="TableBullet"/>
              <w:tabs>
                <w:tab w:val="clear" w:pos="180"/>
                <w:tab w:val="clear" w:pos="216"/>
              </w:tabs>
              <w:ind w:hanging="180"/>
            </w:pPr>
            <w:r w:rsidRPr="00AD4887">
              <w:t>Recorded Modules/Workflow Training Courses</w:t>
            </w:r>
          </w:p>
          <w:p w14:paraId="1D849CE6" w14:textId="77777777" w:rsidR="00B73C3D" w:rsidRPr="00AD4887" w:rsidRDefault="00B73C3D" w:rsidP="00B73C3D">
            <w:pPr>
              <w:pStyle w:val="TableBullet"/>
              <w:tabs>
                <w:tab w:val="clear" w:pos="180"/>
                <w:tab w:val="clear" w:pos="216"/>
              </w:tabs>
              <w:ind w:hanging="180"/>
            </w:pPr>
            <w:r w:rsidRPr="00AD4887">
              <w:t>Recorded Interactive "Many-to-One" Training Sessions</w:t>
            </w:r>
          </w:p>
          <w:p w14:paraId="1D849CE7" w14:textId="77777777" w:rsidR="00B73C3D" w:rsidRPr="00AD4887" w:rsidRDefault="00B73C3D" w:rsidP="00B73C3D">
            <w:pPr>
              <w:pStyle w:val="TableBullet"/>
              <w:tabs>
                <w:tab w:val="clear" w:pos="180"/>
                <w:tab w:val="clear" w:pos="216"/>
              </w:tabs>
              <w:ind w:hanging="180"/>
            </w:pPr>
            <w:r w:rsidRPr="00AD4887">
              <w:t>Quick Reference or Tips &amp; Tricks Videos</w:t>
            </w:r>
          </w:p>
          <w:p w14:paraId="1D849CE8" w14:textId="77777777" w:rsidR="00B73C3D" w:rsidRPr="00AD4887" w:rsidRDefault="00B73C3D" w:rsidP="00B73C3D">
            <w:pPr>
              <w:pStyle w:val="TableBullet"/>
              <w:tabs>
                <w:tab w:val="clear" w:pos="180"/>
                <w:tab w:val="clear" w:pos="216"/>
              </w:tabs>
              <w:ind w:hanging="180"/>
            </w:pPr>
            <w:r w:rsidRPr="00AD4887">
              <w:t>Trial Demonstration of EHR</w:t>
            </w:r>
          </w:p>
        </w:tc>
        <w:sdt>
          <w:sdtPr>
            <w:id w:val="1755238668"/>
            <w:placeholder>
              <w:docPart w:val="0838F7909FCE4435B845D79F2CA9D6FF"/>
            </w:placeholder>
            <w:showingPlcHdr/>
            <w:text/>
          </w:sdtPr>
          <w:sdtEndPr/>
          <w:sdtContent>
            <w:tc>
              <w:tcPr>
                <w:tcW w:w="4529" w:type="dxa"/>
              </w:tcPr>
              <w:p w14:paraId="1D849CE9"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EE" w14:textId="77777777" w:rsidTr="00D04A18">
        <w:trPr>
          <w:trHeight w:val="300"/>
          <w:jc w:val="center"/>
        </w:trPr>
        <w:tc>
          <w:tcPr>
            <w:tcW w:w="5025" w:type="dxa"/>
            <w:vAlign w:val="center"/>
          </w:tcPr>
          <w:p w14:paraId="1D849CEB" w14:textId="77777777" w:rsidR="00B73C3D" w:rsidRPr="00AD4887" w:rsidRDefault="00B73C3D" w:rsidP="00B73C3D">
            <w:pPr>
              <w:pStyle w:val="TableText"/>
              <w:ind w:left="360"/>
            </w:pPr>
            <w:r w:rsidRPr="00AD4887">
              <w:t>Web Based Training</w:t>
            </w:r>
          </w:p>
          <w:p w14:paraId="1D849CEC" w14:textId="77777777" w:rsidR="00B73C3D" w:rsidRPr="00AD4887" w:rsidRDefault="00B73C3D" w:rsidP="00B73C3D">
            <w:pPr>
              <w:pStyle w:val="TableBullet"/>
              <w:tabs>
                <w:tab w:val="clear" w:pos="180"/>
                <w:tab w:val="clear" w:pos="216"/>
              </w:tabs>
              <w:ind w:hanging="180"/>
            </w:pPr>
            <w:r w:rsidRPr="00AD4887">
              <w:t>Interactive training activity with screenshots &amp; instructions to give clinic exposure of EHR selected before core training</w:t>
            </w:r>
          </w:p>
        </w:tc>
        <w:sdt>
          <w:sdtPr>
            <w:id w:val="2068845836"/>
            <w:placeholder>
              <w:docPart w:val="8F76BC55EB6F484480C8FFED5D4E5B14"/>
            </w:placeholder>
            <w:showingPlcHdr/>
            <w:text/>
          </w:sdtPr>
          <w:sdtEndPr/>
          <w:sdtContent>
            <w:tc>
              <w:tcPr>
                <w:tcW w:w="4529" w:type="dxa"/>
              </w:tcPr>
              <w:p w14:paraId="1D849CED"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F6"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EF" w14:textId="77777777" w:rsidR="00B73C3D" w:rsidRPr="00AD4887" w:rsidRDefault="00B73C3D" w:rsidP="00B73C3D">
            <w:pPr>
              <w:pStyle w:val="TableText"/>
              <w:ind w:left="360"/>
            </w:pPr>
            <w:r w:rsidRPr="00AD4887">
              <w:t>Facilitator/Consultant Led Training Sessions</w:t>
            </w:r>
          </w:p>
          <w:p w14:paraId="1D849CF0" w14:textId="77777777" w:rsidR="00B73C3D" w:rsidRPr="00AD4887" w:rsidRDefault="00B73C3D" w:rsidP="00B73C3D">
            <w:pPr>
              <w:pStyle w:val="TableBullet"/>
              <w:tabs>
                <w:tab w:val="clear" w:pos="180"/>
                <w:tab w:val="clear" w:pos="216"/>
              </w:tabs>
              <w:ind w:hanging="180"/>
            </w:pPr>
            <w:r w:rsidRPr="00AD4887">
              <w:t>Module Training Sessions</w:t>
            </w:r>
          </w:p>
          <w:p w14:paraId="1D849CF1" w14:textId="77777777" w:rsidR="00B73C3D" w:rsidRPr="00AD4887" w:rsidRDefault="00B73C3D" w:rsidP="00B73C3D">
            <w:pPr>
              <w:pStyle w:val="TableBullet"/>
              <w:tabs>
                <w:tab w:val="clear" w:pos="180"/>
                <w:tab w:val="clear" w:pos="216"/>
              </w:tabs>
              <w:ind w:hanging="180"/>
            </w:pPr>
            <w:r w:rsidRPr="00AD4887">
              <w:t>Workflow Training Sessions (Nurse, Provider, Front Office, etc.)</w:t>
            </w:r>
          </w:p>
          <w:p w14:paraId="1D849CF2" w14:textId="77777777" w:rsidR="00B73C3D" w:rsidRPr="00AD4887" w:rsidRDefault="00B73C3D" w:rsidP="00B73C3D">
            <w:pPr>
              <w:pStyle w:val="TableBullet"/>
              <w:tabs>
                <w:tab w:val="clear" w:pos="180"/>
                <w:tab w:val="clear" w:pos="216"/>
              </w:tabs>
              <w:ind w:hanging="180"/>
            </w:pPr>
            <w:r w:rsidRPr="00AD4887">
              <w:t>One-on-One Training Sessions with Consultant</w:t>
            </w:r>
          </w:p>
          <w:p w14:paraId="1D849CF3" w14:textId="77777777" w:rsidR="00B73C3D" w:rsidRPr="00AD4887" w:rsidRDefault="00B73C3D" w:rsidP="00B73C3D">
            <w:pPr>
              <w:pStyle w:val="TableBullet"/>
              <w:tabs>
                <w:tab w:val="clear" w:pos="180"/>
                <w:tab w:val="clear" w:pos="216"/>
              </w:tabs>
              <w:ind w:hanging="180"/>
            </w:pPr>
            <w:r w:rsidRPr="00AD4887">
              <w:t>Describe your training personnel (i.e., background, position, medical credentials).</w:t>
            </w:r>
          </w:p>
          <w:p w14:paraId="1D849CF4" w14:textId="77777777" w:rsidR="00B73C3D" w:rsidRPr="00AD4887" w:rsidRDefault="00B73C3D" w:rsidP="00B73C3D">
            <w:pPr>
              <w:pStyle w:val="TableBullet"/>
              <w:tabs>
                <w:tab w:val="clear" w:pos="180"/>
                <w:tab w:val="clear" w:pos="216"/>
              </w:tabs>
              <w:ind w:hanging="180"/>
            </w:pPr>
            <w:r w:rsidRPr="00AD4887">
              <w:t>Vendor-Directed Demo (i.e., Web Ex Training, On-Site, etc.)</w:t>
            </w:r>
          </w:p>
        </w:tc>
        <w:sdt>
          <w:sdtPr>
            <w:id w:val="-1511370009"/>
            <w:placeholder>
              <w:docPart w:val="33C3F99CD7C04C67BE401FE5943ACA4B"/>
            </w:placeholder>
            <w:showingPlcHdr/>
            <w:text/>
          </w:sdtPr>
          <w:sdtEndPr/>
          <w:sdtContent>
            <w:tc>
              <w:tcPr>
                <w:tcW w:w="4529" w:type="dxa"/>
              </w:tcPr>
              <w:p w14:paraId="1D849CF5"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CFE" w14:textId="77777777" w:rsidTr="00D04A18">
        <w:trPr>
          <w:trHeight w:val="300"/>
          <w:jc w:val="center"/>
        </w:trPr>
        <w:tc>
          <w:tcPr>
            <w:tcW w:w="5025" w:type="dxa"/>
            <w:vAlign w:val="center"/>
          </w:tcPr>
          <w:p w14:paraId="1D849CF7" w14:textId="77777777" w:rsidR="00B73C3D" w:rsidRPr="00AD4887" w:rsidRDefault="00B73C3D" w:rsidP="00B73C3D">
            <w:pPr>
              <w:pStyle w:val="TableText"/>
              <w:ind w:left="360"/>
            </w:pPr>
            <w:r w:rsidRPr="00AD4887">
              <w:t>Training Documents (Identify format of documentation)</w:t>
            </w:r>
          </w:p>
          <w:p w14:paraId="1D849CF8" w14:textId="77777777" w:rsidR="00B73C3D" w:rsidRPr="00AD4887" w:rsidRDefault="00B73C3D" w:rsidP="00B73C3D">
            <w:pPr>
              <w:pStyle w:val="TableBullet"/>
              <w:tabs>
                <w:tab w:val="clear" w:pos="180"/>
                <w:tab w:val="clear" w:pos="216"/>
              </w:tabs>
              <w:ind w:hanging="180"/>
            </w:pPr>
            <w:r w:rsidRPr="00AD4887">
              <w:t>Training Manuals</w:t>
            </w:r>
          </w:p>
          <w:p w14:paraId="1D849CF9" w14:textId="77777777" w:rsidR="00B73C3D" w:rsidRPr="00AD4887" w:rsidRDefault="00B73C3D" w:rsidP="00B73C3D">
            <w:pPr>
              <w:pStyle w:val="TableBullet"/>
              <w:tabs>
                <w:tab w:val="clear" w:pos="180"/>
                <w:tab w:val="clear" w:pos="216"/>
              </w:tabs>
              <w:ind w:hanging="180"/>
            </w:pPr>
            <w:r w:rsidRPr="00AD4887">
              <w:t>Quick reference guides that focus on specific tasks</w:t>
            </w:r>
          </w:p>
          <w:p w14:paraId="1D849CFA" w14:textId="77777777" w:rsidR="00B73C3D" w:rsidRPr="00AD4887" w:rsidRDefault="00B73C3D" w:rsidP="00B73C3D">
            <w:pPr>
              <w:pStyle w:val="TableBullet"/>
              <w:tabs>
                <w:tab w:val="clear" w:pos="180"/>
                <w:tab w:val="clear" w:pos="216"/>
              </w:tabs>
              <w:ind w:hanging="180"/>
            </w:pPr>
            <w:r w:rsidRPr="00AD4887">
              <w:t>On-line Printable Training Documentation</w:t>
            </w:r>
          </w:p>
          <w:p w14:paraId="1D849CFB" w14:textId="77777777" w:rsidR="00B73C3D" w:rsidRPr="00AD4887" w:rsidRDefault="00B73C3D" w:rsidP="00B73C3D">
            <w:pPr>
              <w:pStyle w:val="TableBullet"/>
              <w:tabs>
                <w:tab w:val="clear" w:pos="180"/>
                <w:tab w:val="clear" w:pos="216"/>
              </w:tabs>
              <w:ind w:hanging="180"/>
            </w:pPr>
            <w:r w:rsidRPr="00AD4887">
              <w:t>Upgraded Training Guide</w:t>
            </w:r>
          </w:p>
          <w:p w14:paraId="1D849CFC" w14:textId="77777777" w:rsidR="00B73C3D" w:rsidRPr="00AD4887" w:rsidRDefault="00B73C3D" w:rsidP="00B73C3D">
            <w:pPr>
              <w:pStyle w:val="TableBullet"/>
              <w:tabs>
                <w:tab w:val="clear" w:pos="180"/>
                <w:tab w:val="clear" w:pos="216"/>
              </w:tabs>
              <w:ind w:hanging="180"/>
            </w:pPr>
            <w:r w:rsidRPr="00AD4887">
              <w:t>Describe when these documents are modified and how quickly they are made available to the customer after product changes occur.</w:t>
            </w:r>
          </w:p>
        </w:tc>
        <w:sdt>
          <w:sdtPr>
            <w:id w:val="-108052791"/>
            <w:placeholder>
              <w:docPart w:val="A9ED70F85341441BB9D9BD264CDCE47F"/>
            </w:placeholder>
            <w:showingPlcHdr/>
            <w:text/>
          </w:sdtPr>
          <w:sdtEndPr/>
          <w:sdtContent>
            <w:tc>
              <w:tcPr>
                <w:tcW w:w="4529" w:type="dxa"/>
              </w:tcPr>
              <w:p w14:paraId="1D849CFD"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01"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CFF" w14:textId="77777777" w:rsidR="00B73C3D" w:rsidRPr="00AD4887" w:rsidRDefault="00B73C3D" w:rsidP="00B73C3D">
            <w:pPr>
              <w:pStyle w:val="TableText"/>
            </w:pPr>
            <w:r w:rsidRPr="00AD4887">
              <w:t>Is Practice/Specialty Specific Training Offered?</w:t>
            </w:r>
          </w:p>
        </w:tc>
        <w:sdt>
          <w:sdtPr>
            <w:id w:val="-2006271148"/>
            <w:placeholder>
              <w:docPart w:val="F4643A5DFDA84D7E9E28D6AD9B746451"/>
            </w:placeholder>
            <w:showingPlcHdr/>
            <w:text/>
          </w:sdtPr>
          <w:sdtEndPr/>
          <w:sdtContent>
            <w:tc>
              <w:tcPr>
                <w:tcW w:w="4529" w:type="dxa"/>
              </w:tcPr>
              <w:p w14:paraId="1D849D00"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07" w14:textId="77777777" w:rsidTr="00D04A18">
        <w:trPr>
          <w:trHeight w:val="300"/>
          <w:jc w:val="center"/>
        </w:trPr>
        <w:tc>
          <w:tcPr>
            <w:tcW w:w="5025" w:type="dxa"/>
            <w:vAlign w:val="center"/>
          </w:tcPr>
          <w:p w14:paraId="1D849D02" w14:textId="77777777" w:rsidR="00B73C3D" w:rsidRPr="00AD4887" w:rsidRDefault="00B73C3D" w:rsidP="00B73C3D">
            <w:pPr>
              <w:pStyle w:val="TableText"/>
            </w:pPr>
            <w:r w:rsidRPr="00AD4887">
              <w:t xml:space="preserve">What is </w:t>
            </w:r>
            <w:r w:rsidRPr="0008270A">
              <w:t>created</w:t>
            </w:r>
            <w:r w:rsidRPr="00AD4887">
              <w:t xml:space="preserve"> by vendor vs. customer?</w:t>
            </w:r>
          </w:p>
          <w:p w14:paraId="1D849D03" w14:textId="77777777" w:rsidR="00B73C3D" w:rsidRPr="00AD4887" w:rsidRDefault="00B73C3D" w:rsidP="00B73C3D">
            <w:pPr>
              <w:pStyle w:val="TableDash"/>
            </w:pPr>
            <w:r w:rsidRPr="00AD4887">
              <w:t>Creating specialized templates for efficient documentation</w:t>
            </w:r>
          </w:p>
          <w:p w14:paraId="1D849D04" w14:textId="77777777" w:rsidR="00B73C3D" w:rsidRPr="00AD4887" w:rsidRDefault="00B73C3D" w:rsidP="00B73C3D">
            <w:pPr>
              <w:pStyle w:val="TableDash"/>
            </w:pPr>
            <w:r w:rsidRPr="00AD4887">
              <w:t>Creating favorites/shortcuts within the product</w:t>
            </w:r>
          </w:p>
          <w:p w14:paraId="1D849D05" w14:textId="77777777" w:rsidR="00B73C3D" w:rsidRPr="00AD4887" w:rsidRDefault="00B73C3D" w:rsidP="00B73C3D">
            <w:pPr>
              <w:pStyle w:val="TableDash"/>
            </w:pPr>
            <w:r w:rsidRPr="00AD4887">
              <w:t>Does the product have customizable preferences?</w:t>
            </w:r>
          </w:p>
        </w:tc>
        <w:sdt>
          <w:sdtPr>
            <w:id w:val="1235585723"/>
            <w:placeholder>
              <w:docPart w:val="EC20AF5E40614A7B85281C26BC03B0FB"/>
            </w:placeholder>
            <w:showingPlcHdr/>
            <w:text/>
          </w:sdtPr>
          <w:sdtEndPr/>
          <w:sdtContent>
            <w:tc>
              <w:tcPr>
                <w:tcW w:w="4529" w:type="dxa"/>
              </w:tcPr>
              <w:p w14:paraId="1D849D06"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0D"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D08" w14:textId="77777777" w:rsidR="00B73C3D" w:rsidRPr="00AD4887" w:rsidRDefault="00B73C3D" w:rsidP="00B73C3D">
            <w:pPr>
              <w:pStyle w:val="TableText"/>
            </w:pPr>
            <w:r w:rsidRPr="00AD4887">
              <w:t xml:space="preserve">Will a workflow assessment be completed </w:t>
            </w:r>
            <w:r w:rsidRPr="0008270A">
              <w:t>by</w:t>
            </w:r>
            <w:r w:rsidRPr="00AD4887">
              <w:t xml:space="preserve"> the vendor?</w:t>
            </w:r>
          </w:p>
          <w:p w14:paraId="1D849D09" w14:textId="77777777" w:rsidR="00B73C3D" w:rsidRPr="00AD4887" w:rsidRDefault="00B73C3D" w:rsidP="00B73C3D">
            <w:pPr>
              <w:pStyle w:val="TableDash"/>
            </w:pPr>
            <w:r w:rsidRPr="00AD4887">
              <w:t>Will a document be sent to be completed by clinic?</w:t>
            </w:r>
          </w:p>
          <w:p w14:paraId="1D849D0A" w14:textId="77777777" w:rsidR="00B73C3D" w:rsidRPr="00AD4887" w:rsidRDefault="00B73C3D" w:rsidP="00B73C3D">
            <w:pPr>
              <w:pStyle w:val="TableDash"/>
            </w:pPr>
            <w:r w:rsidRPr="00AD4887">
              <w:t>Will vendor complete on-site workflow assessment?</w:t>
            </w:r>
          </w:p>
          <w:p w14:paraId="1D849D0B" w14:textId="77777777" w:rsidR="00B73C3D" w:rsidRPr="00AD4887" w:rsidRDefault="00B73C3D" w:rsidP="00B73C3D">
            <w:pPr>
              <w:pStyle w:val="TableDash"/>
            </w:pPr>
            <w:r w:rsidRPr="00AD4887">
              <w:t>Is there an additional cost for workflow assessment?</w:t>
            </w:r>
          </w:p>
        </w:tc>
        <w:sdt>
          <w:sdtPr>
            <w:id w:val="1812217903"/>
            <w:placeholder>
              <w:docPart w:val="67A324588D4C4089B93ACF2F0DD515E5"/>
            </w:placeholder>
            <w:showingPlcHdr/>
            <w:text/>
          </w:sdtPr>
          <w:sdtEndPr/>
          <w:sdtContent>
            <w:tc>
              <w:tcPr>
                <w:tcW w:w="4529" w:type="dxa"/>
              </w:tcPr>
              <w:p w14:paraId="1D849D0C"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10" w14:textId="77777777" w:rsidTr="00D04A18">
        <w:trPr>
          <w:trHeight w:val="300"/>
          <w:jc w:val="center"/>
        </w:trPr>
        <w:tc>
          <w:tcPr>
            <w:tcW w:w="5025" w:type="dxa"/>
            <w:vAlign w:val="center"/>
          </w:tcPr>
          <w:p w14:paraId="1D849D0E" w14:textId="77777777" w:rsidR="00B73C3D" w:rsidRPr="00AD4887" w:rsidRDefault="00B73C3D" w:rsidP="00B73C3D">
            <w:pPr>
              <w:pStyle w:val="TableText"/>
            </w:pPr>
            <w:r w:rsidRPr="00AD4887">
              <w:t>Will recommendations be provided for abstracting or bulk loading data from paper charts into the EHR?</w:t>
            </w:r>
          </w:p>
        </w:tc>
        <w:sdt>
          <w:sdtPr>
            <w:id w:val="-404843187"/>
            <w:placeholder>
              <w:docPart w:val="C9E69FDF276B40EA91B20E1F34BD3EDE"/>
            </w:placeholder>
            <w:showingPlcHdr/>
            <w:text/>
          </w:sdtPr>
          <w:sdtEndPr/>
          <w:sdtContent>
            <w:tc>
              <w:tcPr>
                <w:tcW w:w="4529" w:type="dxa"/>
              </w:tcPr>
              <w:p w14:paraId="1D849D0F"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13"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D11" w14:textId="77777777" w:rsidR="00B73C3D" w:rsidRPr="00AD4887" w:rsidRDefault="00B73C3D" w:rsidP="00B73C3D">
            <w:pPr>
              <w:pStyle w:val="TableText"/>
            </w:pPr>
            <w:r w:rsidRPr="00AD4887">
              <w:t xml:space="preserve">Contractually, can users access the live </w:t>
            </w:r>
            <w:r>
              <w:t>EHR</w:t>
            </w:r>
            <w:r w:rsidRPr="00AD4887">
              <w:t xml:space="preserve"> system prior to Go-Live for build or ‘pilot’ purposes?</w:t>
            </w:r>
          </w:p>
        </w:tc>
        <w:sdt>
          <w:sdtPr>
            <w:id w:val="-2006891446"/>
            <w:placeholder>
              <w:docPart w:val="E0F74870DAC8403FB3C416213A96579F"/>
            </w:placeholder>
            <w:showingPlcHdr/>
            <w:text/>
          </w:sdtPr>
          <w:sdtEndPr/>
          <w:sdtContent>
            <w:tc>
              <w:tcPr>
                <w:tcW w:w="4529" w:type="dxa"/>
              </w:tcPr>
              <w:p w14:paraId="1D849D12"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18" w14:textId="77777777" w:rsidTr="00D04A18">
        <w:trPr>
          <w:trHeight w:val="300"/>
          <w:jc w:val="center"/>
        </w:trPr>
        <w:tc>
          <w:tcPr>
            <w:tcW w:w="5025" w:type="dxa"/>
            <w:vAlign w:val="center"/>
          </w:tcPr>
          <w:p w14:paraId="1D849D14" w14:textId="77777777" w:rsidR="00B73C3D" w:rsidRPr="00AD4887" w:rsidRDefault="00B73C3D" w:rsidP="00B73C3D">
            <w:pPr>
              <w:pStyle w:val="TableSubheading"/>
            </w:pPr>
            <w:r w:rsidRPr="00AD4887">
              <w:t>Super User Training</w:t>
            </w:r>
          </w:p>
          <w:p w14:paraId="1D849D15" w14:textId="77777777" w:rsidR="00B73C3D" w:rsidRPr="00AD4887" w:rsidRDefault="00B73C3D" w:rsidP="00B73C3D">
            <w:pPr>
              <w:pStyle w:val="TableDash"/>
            </w:pPr>
            <w:r w:rsidRPr="00AD4887">
              <w:t>Will super users be trained by vendor?</w:t>
            </w:r>
          </w:p>
          <w:p w14:paraId="1D849D16" w14:textId="77777777" w:rsidR="00B73C3D" w:rsidRPr="00AD4887" w:rsidRDefault="00B73C3D" w:rsidP="00B73C3D">
            <w:pPr>
              <w:pStyle w:val="TableDash"/>
            </w:pPr>
            <w:r w:rsidRPr="00AD4887">
              <w:t xml:space="preserve"> Remote or on-site training provided?</w:t>
            </w:r>
          </w:p>
        </w:tc>
        <w:sdt>
          <w:sdtPr>
            <w:id w:val="-689919918"/>
            <w:placeholder>
              <w:docPart w:val="E030D4A9A7CC4D0B89EF50477E9FE580"/>
            </w:placeholder>
            <w:showingPlcHdr/>
            <w:text/>
          </w:sdtPr>
          <w:sdtEndPr/>
          <w:sdtContent>
            <w:tc>
              <w:tcPr>
                <w:tcW w:w="4529" w:type="dxa"/>
              </w:tcPr>
              <w:p w14:paraId="1D849D17"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1D"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D19" w14:textId="77777777" w:rsidR="00B73C3D" w:rsidRPr="00AD4887" w:rsidRDefault="00B73C3D" w:rsidP="00B73C3D">
            <w:pPr>
              <w:pStyle w:val="TableSubheading"/>
            </w:pPr>
            <w:r w:rsidRPr="00AD4887">
              <w:t>Cost of Training</w:t>
            </w:r>
          </w:p>
          <w:p w14:paraId="1D849D1A" w14:textId="77777777" w:rsidR="00B73C3D" w:rsidRPr="00AD4887" w:rsidRDefault="00B73C3D" w:rsidP="00B73C3D">
            <w:pPr>
              <w:pStyle w:val="TableDash"/>
            </w:pPr>
            <w:r w:rsidRPr="00AD4887">
              <w:t>Describe training options included in contract agreement.</w:t>
            </w:r>
          </w:p>
          <w:p w14:paraId="1D849D1B" w14:textId="77777777" w:rsidR="00B73C3D" w:rsidRPr="00AD4887" w:rsidRDefault="00B73C3D" w:rsidP="00B73C3D">
            <w:pPr>
              <w:pStyle w:val="TableDash"/>
            </w:pPr>
            <w:r w:rsidRPr="00AD4887">
              <w:t>Will additional costs be incurred on clinic for training?</w:t>
            </w:r>
          </w:p>
        </w:tc>
        <w:sdt>
          <w:sdtPr>
            <w:id w:val="1770190805"/>
            <w:placeholder>
              <w:docPart w:val="D203DD2B0CDD4F66B899037D4F95118C"/>
            </w:placeholder>
            <w:showingPlcHdr/>
            <w:text/>
          </w:sdtPr>
          <w:sdtEndPr/>
          <w:sdtContent>
            <w:tc>
              <w:tcPr>
                <w:tcW w:w="4529" w:type="dxa"/>
              </w:tcPr>
              <w:p w14:paraId="1D849D1C"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26" w14:textId="77777777" w:rsidTr="00D04A18">
        <w:trPr>
          <w:trHeight w:val="300"/>
          <w:jc w:val="center"/>
        </w:trPr>
        <w:tc>
          <w:tcPr>
            <w:tcW w:w="5025" w:type="dxa"/>
            <w:vAlign w:val="center"/>
          </w:tcPr>
          <w:p w14:paraId="1D849D1E" w14:textId="77777777" w:rsidR="00B73C3D" w:rsidRPr="00AD4887" w:rsidRDefault="00B73C3D" w:rsidP="00B73C3D">
            <w:pPr>
              <w:pStyle w:val="TableSubheading"/>
            </w:pPr>
            <w:r w:rsidRPr="00AD4887">
              <w:lastRenderedPageBreak/>
              <w:t>On-Site Training</w:t>
            </w:r>
          </w:p>
          <w:p w14:paraId="1D849D1F" w14:textId="77777777" w:rsidR="00B73C3D" w:rsidRPr="00AD4887" w:rsidRDefault="00B73C3D" w:rsidP="00B73C3D">
            <w:pPr>
              <w:pStyle w:val="TableDash"/>
            </w:pPr>
            <w:r w:rsidRPr="00AD4887">
              <w:t>How many days does EHR vendor provide for on-site training?</w:t>
            </w:r>
          </w:p>
          <w:p w14:paraId="1D849D20" w14:textId="77777777" w:rsidR="00B73C3D" w:rsidRPr="00AD4887" w:rsidRDefault="00B73C3D" w:rsidP="00B73C3D">
            <w:pPr>
              <w:pStyle w:val="TableDash"/>
            </w:pPr>
            <w:r w:rsidRPr="00AD4887">
              <w:t>Will Go-Live be scheduled shortly after initial staff training?</w:t>
            </w:r>
          </w:p>
          <w:p w14:paraId="1D849D21" w14:textId="77777777" w:rsidR="00B73C3D" w:rsidRPr="00AD4887" w:rsidRDefault="00B73C3D" w:rsidP="00B73C3D">
            <w:pPr>
              <w:pStyle w:val="TableDash"/>
            </w:pPr>
            <w:r w:rsidRPr="00AD4887">
              <w:t>What is the consultant/provider ratio during training?</w:t>
            </w:r>
          </w:p>
          <w:p w14:paraId="1D849D22" w14:textId="77777777" w:rsidR="00B73C3D" w:rsidRPr="00AD4887" w:rsidRDefault="00B73C3D" w:rsidP="00B73C3D">
            <w:pPr>
              <w:pStyle w:val="TableDash"/>
            </w:pPr>
            <w:r w:rsidRPr="00AD4887">
              <w:t>Will trainers complete a readiness assessment before Go-Live?</w:t>
            </w:r>
          </w:p>
          <w:p w14:paraId="1D849D23" w14:textId="77777777" w:rsidR="00B73C3D" w:rsidRPr="00AD4887" w:rsidRDefault="00B73C3D" w:rsidP="00B73C3D">
            <w:pPr>
              <w:pStyle w:val="TableDash"/>
            </w:pPr>
            <w:r w:rsidRPr="00AD4887">
              <w:t>Will vendor provide clinic with on-site demos before and after contract is signed?</w:t>
            </w:r>
          </w:p>
          <w:p w14:paraId="1D849D24" w14:textId="77777777" w:rsidR="00B73C3D" w:rsidRPr="00AD4887" w:rsidRDefault="00B73C3D" w:rsidP="00B73C3D">
            <w:pPr>
              <w:pStyle w:val="TableDash"/>
            </w:pPr>
            <w:r w:rsidRPr="00AD4887">
              <w:t>Will office be trained on hardware if purchased through the vendor before Go-Live training?</w:t>
            </w:r>
          </w:p>
        </w:tc>
        <w:sdt>
          <w:sdtPr>
            <w:id w:val="-1132171809"/>
            <w:placeholder>
              <w:docPart w:val="204EF1A8210645BF85BE16A380831281"/>
            </w:placeholder>
            <w:showingPlcHdr/>
            <w:text/>
          </w:sdtPr>
          <w:sdtEndPr/>
          <w:sdtContent>
            <w:tc>
              <w:tcPr>
                <w:tcW w:w="4529" w:type="dxa"/>
              </w:tcPr>
              <w:p w14:paraId="1D849D25"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29"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D27" w14:textId="77777777" w:rsidR="00B73C3D" w:rsidRPr="00AD4887" w:rsidRDefault="00B73C3D" w:rsidP="00B73C3D">
            <w:pPr>
              <w:pStyle w:val="TableSubheading"/>
            </w:pPr>
            <w:r w:rsidRPr="00AD4887">
              <w:t>Go-Live</w:t>
            </w:r>
          </w:p>
        </w:tc>
        <w:sdt>
          <w:sdtPr>
            <w:id w:val="1917204157"/>
            <w:placeholder>
              <w:docPart w:val="14FCC5D9A60F4DFDB65A0D6FAA72C245"/>
            </w:placeholder>
            <w:showingPlcHdr/>
            <w:text/>
          </w:sdtPr>
          <w:sdtEndPr/>
          <w:sdtContent>
            <w:tc>
              <w:tcPr>
                <w:tcW w:w="4529" w:type="dxa"/>
              </w:tcPr>
              <w:p w14:paraId="1D849D28"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2C" w14:textId="77777777" w:rsidTr="00D04A18">
        <w:trPr>
          <w:trHeight w:val="300"/>
          <w:jc w:val="center"/>
        </w:trPr>
        <w:tc>
          <w:tcPr>
            <w:tcW w:w="5025" w:type="dxa"/>
            <w:vAlign w:val="center"/>
          </w:tcPr>
          <w:p w14:paraId="1D849D2A" w14:textId="77777777" w:rsidR="00B73C3D" w:rsidRPr="00AD4887" w:rsidRDefault="00B73C3D" w:rsidP="00B73C3D">
            <w:pPr>
              <w:pStyle w:val="TableText"/>
            </w:pPr>
            <w:r>
              <w:t xml:space="preserve">  </w:t>
            </w:r>
            <w:r w:rsidRPr="00AD4887">
              <w:t>Will vendor staff be on-site during ‘Go Live’ timeframe?</w:t>
            </w:r>
          </w:p>
        </w:tc>
        <w:sdt>
          <w:sdtPr>
            <w:id w:val="-1038429100"/>
            <w:placeholder>
              <w:docPart w:val="FD105AD41C494B4B901D469D7C4DFCE5"/>
            </w:placeholder>
            <w:showingPlcHdr/>
            <w:text/>
          </w:sdtPr>
          <w:sdtEndPr/>
          <w:sdtContent>
            <w:tc>
              <w:tcPr>
                <w:tcW w:w="4529" w:type="dxa"/>
              </w:tcPr>
              <w:p w14:paraId="1D849D2B"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31"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D2D" w14:textId="77777777" w:rsidR="00B73C3D" w:rsidRPr="00AD4887" w:rsidRDefault="00B73C3D" w:rsidP="00B73C3D">
            <w:pPr>
              <w:pStyle w:val="TableText"/>
            </w:pPr>
            <w:r w:rsidRPr="00AD4887">
              <w:t>What will be their role during ‘Go Live’?</w:t>
            </w:r>
          </w:p>
          <w:p w14:paraId="1D849D2E" w14:textId="77777777" w:rsidR="00B73C3D" w:rsidRPr="00AD4887" w:rsidRDefault="00B73C3D" w:rsidP="00B73C3D">
            <w:pPr>
              <w:pStyle w:val="TableDash"/>
            </w:pPr>
            <w:r w:rsidRPr="00AD4887">
              <w:t>Trainer</w:t>
            </w:r>
          </w:p>
          <w:p w14:paraId="1D849D2F" w14:textId="77777777" w:rsidR="00B73C3D" w:rsidRPr="00AD4887" w:rsidRDefault="00B73C3D" w:rsidP="00B73C3D">
            <w:pPr>
              <w:pStyle w:val="TableDash"/>
            </w:pPr>
            <w:r w:rsidRPr="00AD4887">
              <w:t>Technical</w:t>
            </w:r>
          </w:p>
        </w:tc>
        <w:sdt>
          <w:sdtPr>
            <w:id w:val="-1579820104"/>
            <w:placeholder>
              <w:docPart w:val="CBD6F3E118104B68868C8715ABA84192"/>
            </w:placeholder>
            <w:showingPlcHdr/>
            <w:text/>
          </w:sdtPr>
          <w:sdtEndPr/>
          <w:sdtContent>
            <w:tc>
              <w:tcPr>
                <w:tcW w:w="4529" w:type="dxa"/>
              </w:tcPr>
              <w:p w14:paraId="1D849D30"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34" w14:textId="77777777" w:rsidTr="00D04A18">
        <w:trPr>
          <w:trHeight w:val="300"/>
          <w:jc w:val="center"/>
        </w:trPr>
        <w:tc>
          <w:tcPr>
            <w:tcW w:w="5025" w:type="dxa"/>
            <w:vAlign w:val="center"/>
          </w:tcPr>
          <w:p w14:paraId="1D849D32" w14:textId="77777777" w:rsidR="00B73C3D" w:rsidRPr="00AD4887" w:rsidRDefault="00B73C3D" w:rsidP="00B73C3D">
            <w:pPr>
              <w:pStyle w:val="TableSubheading"/>
            </w:pPr>
            <w:r w:rsidRPr="00AD4887">
              <w:t>Post Go-Live Training and Support</w:t>
            </w:r>
          </w:p>
        </w:tc>
        <w:sdt>
          <w:sdtPr>
            <w:id w:val="-1351938685"/>
            <w:placeholder>
              <w:docPart w:val="EF36954066E54B00B57D9743A2E661FC"/>
            </w:placeholder>
            <w:showingPlcHdr/>
            <w:text/>
          </w:sdtPr>
          <w:sdtEndPr/>
          <w:sdtContent>
            <w:tc>
              <w:tcPr>
                <w:tcW w:w="4529" w:type="dxa"/>
              </w:tcPr>
              <w:p w14:paraId="1D849D33"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38"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D35" w14:textId="77777777" w:rsidR="00B73C3D" w:rsidRPr="00AD4887" w:rsidRDefault="00B73C3D" w:rsidP="00B73C3D">
            <w:pPr>
              <w:pStyle w:val="TableText"/>
            </w:pPr>
            <w:r w:rsidRPr="00AD4887">
              <w:t>After ‘Go-Live’, who (i.e., support team, implementation manager, etc.) will be available to answer questions, issues, and/or training requests?</w:t>
            </w:r>
          </w:p>
          <w:p w14:paraId="1D849D36" w14:textId="77777777" w:rsidR="00B73C3D" w:rsidRPr="00AD4887" w:rsidRDefault="00B73C3D" w:rsidP="00B73C3D">
            <w:pPr>
              <w:pStyle w:val="TableDash"/>
            </w:pPr>
            <w:r w:rsidRPr="00AD4887">
              <w:t>If original implementation team, how long before this level of service is transferred to "normal" support team?</w:t>
            </w:r>
          </w:p>
        </w:tc>
        <w:sdt>
          <w:sdtPr>
            <w:id w:val="-2142337097"/>
            <w:placeholder>
              <w:docPart w:val="315AE388545D48CEAB48CBACF0201796"/>
            </w:placeholder>
            <w:showingPlcHdr/>
            <w:text/>
          </w:sdtPr>
          <w:sdtEndPr/>
          <w:sdtContent>
            <w:tc>
              <w:tcPr>
                <w:tcW w:w="4529" w:type="dxa"/>
              </w:tcPr>
              <w:p w14:paraId="1D849D37"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3B" w14:textId="77777777" w:rsidTr="00D04A18">
        <w:trPr>
          <w:trHeight w:val="300"/>
          <w:jc w:val="center"/>
        </w:trPr>
        <w:tc>
          <w:tcPr>
            <w:tcW w:w="5025" w:type="dxa"/>
            <w:vAlign w:val="center"/>
          </w:tcPr>
          <w:p w14:paraId="1D849D39" w14:textId="77777777" w:rsidR="00B73C3D" w:rsidRPr="0008270A" w:rsidRDefault="00B73C3D" w:rsidP="00B73C3D">
            <w:pPr>
              <w:pStyle w:val="TableText"/>
            </w:pPr>
            <w:r w:rsidRPr="0008270A">
              <w:t>Will a post Go-Live assessment be completed after a specified amount of time by the vendor?</w:t>
            </w:r>
          </w:p>
        </w:tc>
        <w:sdt>
          <w:sdtPr>
            <w:id w:val="-110354778"/>
            <w:placeholder>
              <w:docPart w:val="9278CE6EEFAA4E3AB8B422A3C23E7AB8"/>
            </w:placeholder>
            <w:showingPlcHdr/>
            <w:text/>
          </w:sdtPr>
          <w:sdtEndPr/>
          <w:sdtContent>
            <w:tc>
              <w:tcPr>
                <w:tcW w:w="4529" w:type="dxa"/>
              </w:tcPr>
              <w:p w14:paraId="1D849D3A"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3E" w14:textId="77777777" w:rsidTr="00D04A18">
        <w:trPr>
          <w:cnfStyle w:val="000000010000" w:firstRow="0" w:lastRow="0" w:firstColumn="0" w:lastColumn="0" w:oddVBand="0" w:evenVBand="0" w:oddHBand="0" w:evenHBand="1" w:firstRowFirstColumn="0" w:firstRowLastColumn="0" w:lastRowFirstColumn="0" w:lastRowLastColumn="0"/>
          <w:trHeight w:val="90"/>
          <w:jc w:val="center"/>
        </w:trPr>
        <w:tc>
          <w:tcPr>
            <w:tcW w:w="5025" w:type="dxa"/>
            <w:tcBorders>
              <w:bottom w:val="nil"/>
            </w:tcBorders>
            <w:vAlign w:val="center"/>
          </w:tcPr>
          <w:p w14:paraId="1D849D3C" w14:textId="77777777" w:rsidR="00B73C3D" w:rsidRPr="0008270A" w:rsidRDefault="00B73C3D" w:rsidP="00B73C3D">
            <w:pPr>
              <w:pStyle w:val="TableText"/>
            </w:pPr>
            <w:r w:rsidRPr="0008270A">
              <w:t>How will clinic be notified of upgrades when they are released and who is responsible for installing these updates (dates, training, documentation, etc.)?</w:t>
            </w:r>
          </w:p>
        </w:tc>
        <w:sdt>
          <w:sdtPr>
            <w:id w:val="-1302924201"/>
            <w:placeholder>
              <w:docPart w:val="5FE213D42EC74CEE82B0792EB345BA70"/>
            </w:placeholder>
            <w:showingPlcHdr/>
            <w:text/>
          </w:sdtPr>
          <w:sdtEndPr/>
          <w:sdtContent>
            <w:tc>
              <w:tcPr>
                <w:tcW w:w="4529" w:type="dxa"/>
                <w:tcBorders>
                  <w:bottom w:val="nil"/>
                </w:tcBorders>
              </w:tcPr>
              <w:p w14:paraId="1D849D3D"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40" w14:textId="77777777" w:rsidTr="00D04A18">
        <w:trPr>
          <w:trHeight w:val="300"/>
          <w:jc w:val="center"/>
        </w:trPr>
        <w:tc>
          <w:tcPr>
            <w:tcW w:w="9554" w:type="dxa"/>
            <w:gridSpan w:val="2"/>
            <w:shd w:val="clear" w:color="auto" w:fill="03426D"/>
            <w:vAlign w:val="center"/>
          </w:tcPr>
          <w:p w14:paraId="1D849D3F" w14:textId="77777777" w:rsidR="00B73C3D" w:rsidRPr="00AD4887" w:rsidRDefault="00B73C3D" w:rsidP="00B73C3D">
            <w:pPr>
              <w:pStyle w:val="TableHeading"/>
              <w:jc w:val="left"/>
            </w:pPr>
            <w:r w:rsidRPr="00AD4887">
              <w:t>Contract Terms and Vendor Guarantees</w:t>
            </w:r>
          </w:p>
        </w:tc>
      </w:tr>
      <w:tr w:rsidR="00B73C3D" w:rsidRPr="00AD4887" w14:paraId="1D849D43"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D41" w14:textId="77777777" w:rsidR="00B73C3D" w:rsidRPr="00AD4887" w:rsidRDefault="00B73C3D" w:rsidP="00B73C3D">
            <w:pPr>
              <w:pStyle w:val="TableText"/>
            </w:pPr>
            <w:r w:rsidRPr="00AD4887">
              <w:t>Will the customer be allowed to perform acceptance testing of this product prior to "Go-Live"?</w:t>
            </w:r>
          </w:p>
        </w:tc>
        <w:sdt>
          <w:sdtPr>
            <w:id w:val="-327743726"/>
            <w:placeholder>
              <w:docPart w:val="CD08A377BA7C4AD2AE33B001BFB3E2C8"/>
            </w:placeholder>
            <w:showingPlcHdr/>
            <w:text/>
          </w:sdtPr>
          <w:sdtEndPr/>
          <w:sdtContent>
            <w:tc>
              <w:tcPr>
                <w:tcW w:w="4529" w:type="dxa"/>
              </w:tcPr>
              <w:p w14:paraId="1D849D42"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46" w14:textId="77777777" w:rsidTr="00D04A18">
        <w:trPr>
          <w:trHeight w:val="300"/>
          <w:jc w:val="center"/>
        </w:trPr>
        <w:tc>
          <w:tcPr>
            <w:tcW w:w="5025" w:type="dxa"/>
            <w:vAlign w:val="center"/>
          </w:tcPr>
          <w:p w14:paraId="1D849D44" w14:textId="77777777" w:rsidR="00B73C3D" w:rsidRPr="00AD4887" w:rsidRDefault="00B73C3D" w:rsidP="00B73C3D">
            <w:pPr>
              <w:pStyle w:val="TableText"/>
            </w:pPr>
            <w:r w:rsidRPr="00AD4887">
              <w:t>Will the customer be allowed to make payments based upon milestones with a significant portion of the fees not payable until "Go-Live"?</w:t>
            </w:r>
          </w:p>
        </w:tc>
        <w:sdt>
          <w:sdtPr>
            <w:id w:val="-1239631444"/>
            <w:placeholder>
              <w:docPart w:val="6323A580687547DEAD52EA4D56BF4062"/>
            </w:placeholder>
            <w:showingPlcHdr/>
            <w:text/>
          </w:sdtPr>
          <w:sdtEndPr/>
          <w:sdtContent>
            <w:tc>
              <w:tcPr>
                <w:tcW w:w="4529" w:type="dxa"/>
              </w:tcPr>
              <w:p w14:paraId="1D849D45"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53"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D47" w14:textId="77777777" w:rsidR="00B73C3D" w:rsidRPr="00AD4887" w:rsidRDefault="00B73C3D" w:rsidP="00B73C3D">
            <w:pPr>
              <w:pStyle w:val="TableSubheading"/>
            </w:pPr>
            <w:r w:rsidRPr="00AD4887">
              <w:lastRenderedPageBreak/>
              <w:t>What is the vendor’s responsibility when:</w:t>
            </w:r>
          </w:p>
          <w:p w14:paraId="1D849D48" w14:textId="77777777" w:rsidR="00B73C3D" w:rsidRPr="00AD4887" w:rsidRDefault="00B73C3D" w:rsidP="00B73C3D">
            <w:pPr>
              <w:pStyle w:val="TableDash"/>
            </w:pPr>
            <w:r w:rsidRPr="00AD4887">
              <w:t>Problem resolution is not met by a certain time based on severity level of the problem or issue?</w:t>
            </w:r>
          </w:p>
          <w:p w14:paraId="1D849D49" w14:textId="77777777" w:rsidR="00B73C3D" w:rsidRPr="00AD4887" w:rsidRDefault="00B73C3D" w:rsidP="00B73C3D">
            <w:pPr>
              <w:pStyle w:val="TableDash"/>
            </w:pPr>
            <w:r w:rsidRPr="00AD4887">
              <w:t>Meaningful use criteria are not met as promised?</w:t>
            </w:r>
          </w:p>
          <w:p w14:paraId="1D849D4A" w14:textId="77777777" w:rsidR="00B73C3D" w:rsidRPr="00AD4887" w:rsidRDefault="00B73C3D" w:rsidP="00B73C3D">
            <w:pPr>
              <w:pStyle w:val="TableDash"/>
            </w:pPr>
            <w:r w:rsidRPr="00AD4887">
              <w:t>Upgrades cause problems (causes meaningful use criteria to no longer be met or critical workflows to break)?</w:t>
            </w:r>
          </w:p>
          <w:p w14:paraId="1D849D4B" w14:textId="77777777" w:rsidR="00B73C3D" w:rsidRPr="00AD4887" w:rsidRDefault="00B73C3D" w:rsidP="00B73C3D">
            <w:pPr>
              <w:pStyle w:val="TableDash"/>
            </w:pPr>
            <w:r w:rsidRPr="00AD4887">
              <w:t>Training is not conducted in agreed upon timeframe and/or the training materials are not adequate or delivered per contract deliverables?</w:t>
            </w:r>
          </w:p>
          <w:p w14:paraId="1D849D4C" w14:textId="77777777" w:rsidR="00B73C3D" w:rsidRPr="00AD4887" w:rsidRDefault="00B73C3D" w:rsidP="00B73C3D">
            <w:pPr>
              <w:pStyle w:val="TableDash"/>
            </w:pPr>
            <w:r w:rsidRPr="00AD4887">
              <w:t>Implementation is not completed by vendor in the agreed upon timeframe due to issues related to the vendor (staffing conflicts, software problems, etc.)?</w:t>
            </w:r>
            <w:r>
              <w:t xml:space="preserve">  </w:t>
            </w:r>
          </w:p>
          <w:p w14:paraId="1D849D4D" w14:textId="77777777" w:rsidR="00B73C3D" w:rsidRPr="00AD4887" w:rsidRDefault="00B73C3D" w:rsidP="00B73C3D">
            <w:pPr>
              <w:pStyle w:val="TableDash"/>
            </w:pPr>
            <w:r w:rsidRPr="00AD4887">
              <w:t>Incompatibility issues arise between hardware (which meets agreed upon specifications) and approved software?</w:t>
            </w:r>
          </w:p>
          <w:p w14:paraId="1D849D4E" w14:textId="77777777" w:rsidR="00B73C3D" w:rsidRPr="00AD4887" w:rsidRDefault="00B73C3D" w:rsidP="00B73C3D">
            <w:pPr>
              <w:pStyle w:val="TableDash"/>
            </w:pPr>
            <w:r w:rsidRPr="00AD4887">
              <w:t>Promised product functionality does not exist at time of Implementation?</w:t>
            </w:r>
          </w:p>
          <w:p w14:paraId="1D849D4F" w14:textId="77777777" w:rsidR="00B73C3D" w:rsidRPr="00AD4887" w:rsidRDefault="00B73C3D" w:rsidP="00B73C3D">
            <w:pPr>
              <w:pStyle w:val="TableDash"/>
            </w:pPr>
            <w:r w:rsidRPr="00AD4887">
              <w:t>Damages to hardware during transport if purchased through vendor or while vendor is on-site during installation?</w:t>
            </w:r>
          </w:p>
          <w:p w14:paraId="1D849D50" w14:textId="77777777" w:rsidR="00B73C3D" w:rsidRPr="00AD4887" w:rsidRDefault="00B73C3D" w:rsidP="00B73C3D">
            <w:pPr>
              <w:pStyle w:val="TableDash"/>
            </w:pPr>
            <w:r w:rsidRPr="00AD4887">
              <w:t>Data is corrupted during the course of normal use and operation of the product?</w:t>
            </w:r>
          </w:p>
          <w:p w14:paraId="1D849D51" w14:textId="77777777" w:rsidR="00B73C3D" w:rsidRPr="00AD4887" w:rsidRDefault="00B73C3D" w:rsidP="00B73C3D">
            <w:pPr>
              <w:pStyle w:val="TableDash"/>
            </w:pPr>
            <w:r w:rsidRPr="00AD4887">
              <w:t>SLAs are not met?</w:t>
            </w:r>
          </w:p>
        </w:tc>
        <w:sdt>
          <w:sdtPr>
            <w:id w:val="-620915229"/>
            <w:placeholder>
              <w:docPart w:val="84258FD9008A4B3E89D45050A5B02FF9"/>
            </w:placeholder>
            <w:showingPlcHdr/>
            <w:text/>
          </w:sdtPr>
          <w:sdtEndPr/>
          <w:sdtContent>
            <w:tc>
              <w:tcPr>
                <w:tcW w:w="4529" w:type="dxa"/>
              </w:tcPr>
              <w:p w14:paraId="1D849D52"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56" w14:textId="77777777" w:rsidTr="00D04A18">
        <w:trPr>
          <w:trHeight w:val="300"/>
          <w:jc w:val="center"/>
        </w:trPr>
        <w:tc>
          <w:tcPr>
            <w:tcW w:w="5025" w:type="dxa"/>
            <w:vAlign w:val="center"/>
          </w:tcPr>
          <w:p w14:paraId="1D849D54" w14:textId="77777777" w:rsidR="00B73C3D" w:rsidRPr="00AD4887" w:rsidRDefault="00B73C3D" w:rsidP="00B73C3D">
            <w:pPr>
              <w:pStyle w:val="TableText"/>
            </w:pPr>
            <w:r w:rsidRPr="00AD4887">
              <w:t>Will you allow the representations made in your response to this RF</w:t>
            </w:r>
            <w:r>
              <w:t>P</w:t>
            </w:r>
            <w:r w:rsidRPr="00AD4887">
              <w:t xml:space="preserve"> to be incorporated into the contract?</w:t>
            </w:r>
          </w:p>
        </w:tc>
        <w:sdt>
          <w:sdtPr>
            <w:id w:val="-1388248932"/>
            <w:placeholder>
              <w:docPart w:val="0F5CD4E5768D467DBA984E0C9D748196"/>
            </w:placeholder>
            <w:showingPlcHdr/>
            <w:text/>
          </w:sdtPr>
          <w:sdtEndPr/>
          <w:sdtContent>
            <w:tc>
              <w:tcPr>
                <w:tcW w:w="4529" w:type="dxa"/>
              </w:tcPr>
              <w:p w14:paraId="1D849D55"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59"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D57" w14:textId="77777777" w:rsidR="00B73C3D" w:rsidRPr="00AD4887" w:rsidRDefault="00B73C3D" w:rsidP="00B73C3D">
            <w:pPr>
              <w:pStyle w:val="TableText"/>
            </w:pPr>
            <w:r w:rsidRPr="00AD4887">
              <w:t>Will you agree to a cap on price increases?  For how long?</w:t>
            </w:r>
          </w:p>
        </w:tc>
        <w:sdt>
          <w:sdtPr>
            <w:id w:val="1754623259"/>
            <w:placeholder>
              <w:docPart w:val="08507360E32E458D95F23D2CBAE8B051"/>
            </w:placeholder>
            <w:showingPlcHdr/>
            <w:text/>
          </w:sdtPr>
          <w:sdtEndPr/>
          <w:sdtContent>
            <w:tc>
              <w:tcPr>
                <w:tcW w:w="4529" w:type="dxa"/>
              </w:tcPr>
              <w:p w14:paraId="1D849D58"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5C" w14:textId="77777777" w:rsidTr="00D04A18">
        <w:trPr>
          <w:trHeight w:val="300"/>
          <w:jc w:val="center"/>
        </w:trPr>
        <w:tc>
          <w:tcPr>
            <w:tcW w:w="5025" w:type="dxa"/>
            <w:vAlign w:val="center"/>
          </w:tcPr>
          <w:p w14:paraId="1D849D5A" w14:textId="77777777" w:rsidR="00B73C3D" w:rsidRPr="00AD4887" w:rsidRDefault="00B73C3D" w:rsidP="00B73C3D">
            <w:pPr>
              <w:pStyle w:val="TableText"/>
            </w:pPr>
            <w:r w:rsidRPr="00AD4887">
              <w:t>How long will you guarantee to provide maintenance (or other support) on this product?</w:t>
            </w:r>
          </w:p>
        </w:tc>
        <w:sdt>
          <w:sdtPr>
            <w:id w:val="-27566186"/>
            <w:placeholder>
              <w:docPart w:val="217BEF6CF0CE439F868FBC3EA28B16B0"/>
            </w:placeholder>
            <w:showingPlcHdr/>
            <w:text/>
          </w:sdtPr>
          <w:sdtEndPr/>
          <w:sdtContent>
            <w:tc>
              <w:tcPr>
                <w:tcW w:w="4529" w:type="dxa"/>
              </w:tcPr>
              <w:p w14:paraId="1D849D5B"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5F"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D5D" w14:textId="77777777" w:rsidR="00B73C3D" w:rsidRPr="00AD4887" w:rsidRDefault="00B73C3D" w:rsidP="00B73C3D">
            <w:pPr>
              <w:pStyle w:val="TableText"/>
            </w:pPr>
            <w:r w:rsidRPr="00AD4887">
              <w:t>What is the process that you will follow when "sun setting" this product?</w:t>
            </w:r>
          </w:p>
        </w:tc>
        <w:sdt>
          <w:sdtPr>
            <w:id w:val="-2146032125"/>
            <w:placeholder>
              <w:docPart w:val="7CD3D1C6E73943F78D9179703B225C13"/>
            </w:placeholder>
            <w:showingPlcHdr/>
            <w:text/>
          </w:sdtPr>
          <w:sdtEndPr/>
          <w:sdtContent>
            <w:tc>
              <w:tcPr>
                <w:tcW w:w="4529" w:type="dxa"/>
              </w:tcPr>
              <w:p w14:paraId="1D849D5E"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62" w14:textId="77777777" w:rsidTr="00D04A18">
        <w:trPr>
          <w:trHeight w:val="300"/>
          <w:jc w:val="center"/>
        </w:trPr>
        <w:tc>
          <w:tcPr>
            <w:tcW w:w="5025" w:type="dxa"/>
            <w:vAlign w:val="center"/>
          </w:tcPr>
          <w:p w14:paraId="1D849D60" w14:textId="77777777" w:rsidR="00B73C3D" w:rsidRPr="00AD4887" w:rsidRDefault="00B73C3D" w:rsidP="00B73C3D">
            <w:pPr>
              <w:pStyle w:val="TableText"/>
            </w:pPr>
            <w:r w:rsidRPr="00AD4887">
              <w:t>Will you escrow the source code for this product?</w:t>
            </w:r>
          </w:p>
        </w:tc>
        <w:sdt>
          <w:sdtPr>
            <w:id w:val="-1908988432"/>
            <w:placeholder>
              <w:docPart w:val="46B8C9379B9A49DF8CF88BD7FF3373E7"/>
            </w:placeholder>
            <w:showingPlcHdr/>
            <w:text/>
          </w:sdtPr>
          <w:sdtEndPr/>
          <w:sdtContent>
            <w:tc>
              <w:tcPr>
                <w:tcW w:w="4529" w:type="dxa"/>
              </w:tcPr>
              <w:p w14:paraId="1D849D61"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65"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D63" w14:textId="77777777" w:rsidR="00B73C3D" w:rsidRPr="00AD4887" w:rsidRDefault="00B73C3D" w:rsidP="00B73C3D">
            <w:pPr>
              <w:pStyle w:val="TableText"/>
            </w:pPr>
            <w:r w:rsidRPr="00AD4887">
              <w:t>Will you agree to the contract being governed by [</w:t>
            </w:r>
            <w:r>
              <w:t xml:space="preserve">MI </w:t>
            </w:r>
            <w:r w:rsidRPr="00AD4887">
              <w:t>] law (including the applicable provisions of the UCC)?</w:t>
            </w:r>
          </w:p>
        </w:tc>
        <w:sdt>
          <w:sdtPr>
            <w:id w:val="-389811995"/>
            <w:placeholder>
              <w:docPart w:val="12C0008181C64BDA8F07C8B1E3B7117A"/>
            </w:placeholder>
            <w:showingPlcHdr/>
            <w:text/>
          </w:sdtPr>
          <w:sdtEndPr/>
          <w:sdtContent>
            <w:tc>
              <w:tcPr>
                <w:tcW w:w="4529" w:type="dxa"/>
              </w:tcPr>
              <w:p w14:paraId="1D849D64"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68" w14:textId="77777777" w:rsidTr="00D04A18">
        <w:trPr>
          <w:trHeight w:val="300"/>
          <w:jc w:val="center"/>
        </w:trPr>
        <w:tc>
          <w:tcPr>
            <w:tcW w:w="5025" w:type="dxa"/>
            <w:tcBorders>
              <w:bottom w:val="nil"/>
            </w:tcBorders>
            <w:vAlign w:val="center"/>
          </w:tcPr>
          <w:p w14:paraId="1D849D66" w14:textId="77777777" w:rsidR="00B73C3D" w:rsidRPr="00AD4887" w:rsidRDefault="00B73C3D" w:rsidP="00B73C3D">
            <w:pPr>
              <w:pStyle w:val="TableText"/>
            </w:pPr>
          </w:p>
        </w:tc>
        <w:tc>
          <w:tcPr>
            <w:tcW w:w="4529" w:type="dxa"/>
            <w:tcBorders>
              <w:bottom w:val="nil"/>
            </w:tcBorders>
          </w:tcPr>
          <w:p w14:paraId="1D849D67" w14:textId="77777777" w:rsidR="00B73C3D" w:rsidRPr="00AD4887" w:rsidRDefault="00B73C3D" w:rsidP="00B73C3D">
            <w:pPr>
              <w:pStyle w:val="TableDash"/>
              <w:numPr>
                <w:ilvl w:val="0"/>
                <w:numId w:val="0"/>
              </w:numPr>
            </w:pPr>
          </w:p>
        </w:tc>
      </w:tr>
      <w:tr w:rsidR="00B73C3D" w:rsidRPr="00AD4887" w14:paraId="1D849D6A"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9554" w:type="dxa"/>
            <w:gridSpan w:val="2"/>
            <w:shd w:val="clear" w:color="auto" w:fill="03426D"/>
            <w:vAlign w:val="center"/>
          </w:tcPr>
          <w:p w14:paraId="1D849D69" w14:textId="77777777" w:rsidR="00B73C3D" w:rsidRPr="00AD4887" w:rsidRDefault="00B73C3D" w:rsidP="00B73C3D">
            <w:pPr>
              <w:pStyle w:val="TableHeading"/>
              <w:jc w:val="left"/>
            </w:pPr>
            <w:r w:rsidRPr="00AD4887">
              <w:t>Other Vendor Services Offered</w:t>
            </w:r>
          </w:p>
        </w:tc>
      </w:tr>
      <w:tr w:rsidR="00B73C3D" w:rsidRPr="00AD4887" w14:paraId="1D849D6D" w14:textId="77777777" w:rsidTr="00D04A18">
        <w:trPr>
          <w:trHeight w:val="300"/>
          <w:jc w:val="center"/>
        </w:trPr>
        <w:tc>
          <w:tcPr>
            <w:tcW w:w="5025" w:type="dxa"/>
            <w:vAlign w:val="center"/>
          </w:tcPr>
          <w:p w14:paraId="1D849D6B" w14:textId="77777777" w:rsidR="00B73C3D" w:rsidRPr="00AD4887" w:rsidRDefault="00B73C3D" w:rsidP="00B73C3D">
            <w:pPr>
              <w:pStyle w:val="TableText"/>
            </w:pPr>
            <w:r w:rsidRPr="00AD4887">
              <w:t>What other companies have you partnered with to provide services on your behalf and what are their contact information?</w:t>
            </w:r>
          </w:p>
        </w:tc>
        <w:sdt>
          <w:sdtPr>
            <w:id w:val="-668171904"/>
            <w:placeholder>
              <w:docPart w:val="E7B9DB036AE04448AB79D13CD4BB6E84"/>
            </w:placeholder>
            <w:showingPlcHdr/>
            <w:text/>
          </w:sdtPr>
          <w:sdtEndPr/>
          <w:sdtContent>
            <w:tc>
              <w:tcPr>
                <w:tcW w:w="4529" w:type="dxa"/>
              </w:tcPr>
              <w:p w14:paraId="1D849D6C" w14:textId="77777777" w:rsidR="00B73C3D" w:rsidRPr="00AD4887" w:rsidRDefault="00B73C3D" w:rsidP="00B73C3D">
                <w:pPr>
                  <w:pStyle w:val="TableDash"/>
                  <w:numPr>
                    <w:ilvl w:val="0"/>
                    <w:numId w:val="0"/>
                  </w:numPr>
                </w:pPr>
                <w:r w:rsidRPr="00B9189F">
                  <w:rPr>
                    <w:rStyle w:val="PlaceholderText"/>
                  </w:rPr>
                  <w:t>Click here to enter text.</w:t>
                </w:r>
              </w:p>
            </w:tc>
          </w:sdtContent>
        </w:sdt>
      </w:tr>
      <w:tr w:rsidR="00B73C3D" w:rsidRPr="00AD4887" w14:paraId="1D849D70" w14:textId="77777777" w:rsidTr="00D04A18">
        <w:trPr>
          <w:cnfStyle w:val="000000010000" w:firstRow="0" w:lastRow="0" w:firstColumn="0" w:lastColumn="0" w:oddVBand="0" w:evenVBand="0" w:oddHBand="0" w:evenHBand="1" w:firstRowFirstColumn="0" w:firstRowLastColumn="0" w:lastRowFirstColumn="0" w:lastRowLastColumn="0"/>
          <w:trHeight w:val="300"/>
          <w:jc w:val="center"/>
        </w:trPr>
        <w:tc>
          <w:tcPr>
            <w:tcW w:w="5025" w:type="dxa"/>
            <w:vAlign w:val="center"/>
          </w:tcPr>
          <w:p w14:paraId="1D849D6E" w14:textId="77777777" w:rsidR="00B73C3D" w:rsidRPr="00AD4887" w:rsidRDefault="00B73C3D" w:rsidP="00B73C3D">
            <w:pPr>
              <w:pStyle w:val="TableText"/>
              <w:ind w:left="360"/>
            </w:pPr>
            <w:r w:rsidRPr="00AD4887">
              <w:t>If their work is done on your behalf (implementation, upgrades, etc.), do you warranty their work as if it was your own?</w:t>
            </w:r>
          </w:p>
        </w:tc>
        <w:sdt>
          <w:sdtPr>
            <w:id w:val="969396739"/>
            <w:placeholder>
              <w:docPart w:val="768316DED7CC4B94BC596A9B20DA2DE0"/>
            </w:placeholder>
            <w:showingPlcHdr/>
            <w:text/>
          </w:sdtPr>
          <w:sdtEndPr/>
          <w:sdtContent>
            <w:tc>
              <w:tcPr>
                <w:tcW w:w="4529" w:type="dxa"/>
              </w:tcPr>
              <w:p w14:paraId="1D849D6F" w14:textId="77777777" w:rsidR="00B73C3D" w:rsidRPr="00AD4887" w:rsidRDefault="00B73C3D" w:rsidP="00B73C3D">
                <w:pPr>
                  <w:pStyle w:val="TableDash"/>
                  <w:numPr>
                    <w:ilvl w:val="0"/>
                    <w:numId w:val="0"/>
                  </w:numPr>
                </w:pPr>
                <w:r w:rsidRPr="00B9189F">
                  <w:rPr>
                    <w:rStyle w:val="PlaceholderText"/>
                  </w:rPr>
                  <w:t>Click here to enter text.</w:t>
                </w:r>
              </w:p>
            </w:tc>
          </w:sdtContent>
        </w:sdt>
      </w:tr>
    </w:tbl>
    <w:p w14:paraId="1D849D71" w14:textId="77777777" w:rsidR="00FF72EF" w:rsidRDefault="00FF72EF" w:rsidP="00323747">
      <w:pPr>
        <w:pStyle w:val="Subtitle"/>
      </w:pPr>
    </w:p>
    <w:p w14:paraId="1D849D72" w14:textId="77777777" w:rsidR="00FF72EF" w:rsidRDefault="00FF72EF">
      <w:pPr>
        <w:spacing w:after="200" w:line="276" w:lineRule="auto"/>
        <w:rPr>
          <w:rFonts w:eastAsia="Times New Roman" w:cs="Times New Roman"/>
          <w:b/>
          <w:sz w:val="22"/>
        </w:rPr>
      </w:pPr>
      <w:r>
        <w:br w:type="page"/>
      </w:r>
    </w:p>
    <w:p w14:paraId="1D849D73" w14:textId="77777777" w:rsidR="00FF72EF" w:rsidRPr="00AD4887" w:rsidRDefault="003F657E" w:rsidP="003F657E">
      <w:pPr>
        <w:pStyle w:val="Heading1"/>
        <w:numPr>
          <w:ilvl w:val="0"/>
          <w:numId w:val="0"/>
        </w:numPr>
        <w:spacing w:line="380" w:lineRule="exact"/>
      </w:pPr>
      <w:bookmarkStart w:id="11" w:name="_Toc60913320"/>
      <w:r>
        <w:lastRenderedPageBreak/>
        <w:t>7</w:t>
      </w:r>
      <w:r>
        <w:tab/>
      </w:r>
      <w:r w:rsidR="00FF72EF">
        <w:t>Software Specifications</w:t>
      </w:r>
      <w:bookmarkEnd w:id="11"/>
    </w:p>
    <w:p w14:paraId="1D849D74" w14:textId="77777777" w:rsidR="00FF72EF" w:rsidRDefault="00FF72EF" w:rsidP="00323747">
      <w:pPr>
        <w:pStyle w:val="Subtitle"/>
      </w:pPr>
    </w:p>
    <w:p w14:paraId="1D849D75" w14:textId="77777777" w:rsidR="00323747" w:rsidRPr="00AD4887" w:rsidRDefault="00323747" w:rsidP="00323747">
      <w:pPr>
        <w:pStyle w:val="Subtitle"/>
      </w:pPr>
      <w:r w:rsidRPr="00AD4887">
        <w:t>Specifications</w:t>
      </w:r>
    </w:p>
    <w:p w14:paraId="1D849D76" w14:textId="77777777" w:rsidR="004B7B52" w:rsidRPr="00AD4887" w:rsidRDefault="004B7B52" w:rsidP="004B7B52">
      <w:pPr>
        <w:pStyle w:val="BodyText"/>
      </w:pPr>
      <w:r w:rsidRPr="00AD4887">
        <w:t>When responding to each item in the specifications section, place an “X” under one of the following columns:</w:t>
      </w:r>
    </w:p>
    <w:p w14:paraId="1D849D77" w14:textId="77777777" w:rsidR="004B7B52" w:rsidRPr="00AD4887" w:rsidRDefault="004B7B52" w:rsidP="004B7B52">
      <w:pPr>
        <w:pStyle w:val="BodyText"/>
      </w:pPr>
      <w:r w:rsidRPr="00AD4887">
        <w:rPr>
          <w:b/>
        </w:rPr>
        <w:t xml:space="preserve">“Yes, Included” </w:t>
      </w:r>
      <w:r w:rsidRPr="00AD4887">
        <w:t>=</w:t>
      </w:r>
      <w:r w:rsidRPr="00AD4887">
        <w:rPr>
          <w:b/>
        </w:rPr>
        <w:t xml:space="preserve"> </w:t>
      </w:r>
      <w:r w:rsidRPr="00AD4887">
        <w:t>the function is available in the system and it is part of the basic system</w:t>
      </w:r>
    </w:p>
    <w:p w14:paraId="1D849D78" w14:textId="77777777" w:rsidR="004B7B52" w:rsidRPr="00AD4887" w:rsidRDefault="004B7B52" w:rsidP="004B7B52">
      <w:pPr>
        <w:pStyle w:val="BodyText"/>
      </w:pPr>
      <w:r w:rsidRPr="00AD4887">
        <w:rPr>
          <w:b/>
        </w:rPr>
        <w:t xml:space="preserve">“Yes, Additional Cost” </w:t>
      </w:r>
      <w:r w:rsidRPr="00AD4887">
        <w:t>= the function is available but it requires system customization at an additional cost</w:t>
      </w:r>
    </w:p>
    <w:p w14:paraId="1D849D79" w14:textId="77777777" w:rsidR="004B7B52" w:rsidRPr="00AD4887" w:rsidRDefault="004B7B52" w:rsidP="004B7B52">
      <w:pPr>
        <w:pStyle w:val="BodyText"/>
      </w:pPr>
      <w:r w:rsidRPr="00AD4887">
        <w:rPr>
          <w:b/>
        </w:rPr>
        <w:t xml:space="preserve">“No” </w:t>
      </w:r>
      <w:r w:rsidRPr="00AD4887">
        <w:t>= the function is not available</w:t>
      </w:r>
    </w:p>
    <w:p w14:paraId="1D849D7A" w14:textId="77777777" w:rsidR="00F65A3C" w:rsidRDefault="004B7B52" w:rsidP="004B7B52">
      <w:pPr>
        <w:pStyle w:val="BodyText"/>
      </w:pPr>
      <w:r w:rsidRPr="00AD4887">
        <w:t>Use the column labeled “</w:t>
      </w:r>
      <w:r w:rsidRPr="00AD4887">
        <w:rPr>
          <w:b/>
        </w:rPr>
        <w:t>Comments / Clarifications</w:t>
      </w:r>
      <w:r w:rsidRPr="00AD4887">
        <w:t>” to include additional information you wish to include as part of your response.  This column can also be used to indicate if a function is not currently available but will be available in a future release by indicating the version number and approximate month/year when the function will be availab</w:t>
      </w:r>
      <w:r w:rsidR="0085619B">
        <w:t>le (e.g. Version 8.2/August 2021</w:t>
      </w:r>
      <w:r w:rsidRPr="00AD4887">
        <w:t>).  No comment or clarification should exceed half a page in length. Comments and Clarifications may be provided on a separate attachment.</w:t>
      </w:r>
    </w:p>
    <w:tbl>
      <w:tblPr>
        <w:tblStyle w:val="BeaconTableRegular"/>
        <w:tblW w:w="10274" w:type="dxa"/>
        <w:jc w:val="center"/>
        <w:tblLayout w:type="fixed"/>
        <w:tblLook w:val="0420" w:firstRow="1" w:lastRow="0" w:firstColumn="0" w:lastColumn="0" w:noHBand="0" w:noVBand="1"/>
        <w:tblCaption w:val="Specifications tables"/>
      </w:tblPr>
      <w:tblGrid>
        <w:gridCol w:w="4799"/>
        <w:gridCol w:w="900"/>
        <w:gridCol w:w="946"/>
        <w:gridCol w:w="810"/>
        <w:gridCol w:w="2819"/>
      </w:tblGrid>
      <w:tr w:rsidR="00AC09A5" w:rsidRPr="00AD4887" w14:paraId="1D849D82" w14:textId="77777777" w:rsidTr="00DC5541">
        <w:trPr>
          <w:cnfStyle w:val="100000000000" w:firstRow="1" w:lastRow="0" w:firstColumn="0" w:lastColumn="0" w:oddVBand="0" w:evenVBand="0" w:oddHBand="0" w:evenHBand="0" w:firstRowFirstColumn="0" w:firstRowLastColumn="0" w:lastRowFirstColumn="0" w:lastRowLastColumn="0"/>
          <w:trHeight w:val="288"/>
          <w:tblHeader/>
          <w:jc w:val="center"/>
        </w:trPr>
        <w:tc>
          <w:tcPr>
            <w:tcW w:w="4799" w:type="dxa"/>
            <w:tcBorders>
              <w:bottom w:val="single" w:sz="4" w:space="0" w:color="056DB1"/>
            </w:tcBorders>
          </w:tcPr>
          <w:p w14:paraId="1D849D7B" w14:textId="77777777" w:rsidR="00AC09A5" w:rsidRPr="00AD4887" w:rsidRDefault="00AC09A5" w:rsidP="00AC09A5">
            <w:pPr>
              <w:pStyle w:val="TableHeading"/>
            </w:pPr>
            <w:r w:rsidRPr="00AD4887">
              <w:t>Specifications</w:t>
            </w:r>
          </w:p>
        </w:tc>
        <w:tc>
          <w:tcPr>
            <w:tcW w:w="900" w:type="dxa"/>
            <w:tcBorders>
              <w:bottom w:val="single" w:sz="4" w:space="0" w:color="056DB1"/>
            </w:tcBorders>
          </w:tcPr>
          <w:p w14:paraId="1D849D7C" w14:textId="77777777" w:rsidR="00AC09A5" w:rsidRPr="00AD4887" w:rsidRDefault="00AC09A5" w:rsidP="00AC09A5">
            <w:pPr>
              <w:pStyle w:val="TableHeading"/>
            </w:pPr>
            <w:r w:rsidRPr="00AD4887">
              <w:t>Yes, Included</w:t>
            </w:r>
          </w:p>
        </w:tc>
        <w:tc>
          <w:tcPr>
            <w:tcW w:w="946" w:type="dxa"/>
            <w:tcBorders>
              <w:bottom w:val="single" w:sz="4" w:space="0" w:color="056DB1"/>
            </w:tcBorders>
          </w:tcPr>
          <w:p w14:paraId="1D849D7D" w14:textId="77777777" w:rsidR="00AC09A5" w:rsidRPr="00AD4887" w:rsidRDefault="00AC09A5" w:rsidP="00AC09A5">
            <w:pPr>
              <w:pStyle w:val="TableHeading"/>
            </w:pPr>
            <w:r w:rsidRPr="00AD4887">
              <w:t>Yes,</w:t>
            </w:r>
          </w:p>
          <w:p w14:paraId="1D849D7E" w14:textId="77777777" w:rsidR="00AC09A5" w:rsidRPr="00AD4887" w:rsidRDefault="00DC5541" w:rsidP="00AC09A5">
            <w:pPr>
              <w:pStyle w:val="TableHeading"/>
            </w:pPr>
            <w:r>
              <w:t>Additional</w:t>
            </w:r>
          </w:p>
          <w:p w14:paraId="1D849D7F" w14:textId="77777777" w:rsidR="00AC09A5" w:rsidRPr="00AD4887" w:rsidRDefault="00AC09A5" w:rsidP="00AC09A5">
            <w:pPr>
              <w:pStyle w:val="TableHeading"/>
            </w:pPr>
            <w:r w:rsidRPr="00AD4887">
              <w:t>Cost</w:t>
            </w:r>
          </w:p>
        </w:tc>
        <w:tc>
          <w:tcPr>
            <w:tcW w:w="810" w:type="dxa"/>
            <w:tcBorders>
              <w:bottom w:val="single" w:sz="4" w:space="0" w:color="056DB1"/>
            </w:tcBorders>
          </w:tcPr>
          <w:p w14:paraId="1D849D80" w14:textId="77777777" w:rsidR="00AC09A5" w:rsidRPr="00AD4887" w:rsidRDefault="00AC09A5" w:rsidP="00AC09A5">
            <w:pPr>
              <w:pStyle w:val="TableHeading"/>
            </w:pPr>
            <w:r w:rsidRPr="00AD4887">
              <w:t>No</w:t>
            </w:r>
          </w:p>
        </w:tc>
        <w:tc>
          <w:tcPr>
            <w:tcW w:w="2819" w:type="dxa"/>
            <w:tcBorders>
              <w:bottom w:val="single" w:sz="4" w:space="0" w:color="056DB1"/>
            </w:tcBorders>
          </w:tcPr>
          <w:p w14:paraId="1D849D81" w14:textId="77777777" w:rsidR="00AC09A5" w:rsidRPr="00AD4887" w:rsidRDefault="00AC09A5" w:rsidP="00AC09A5">
            <w:pPr>
              <w:pStyle w:val="TableHeading"/>
            </w:pPr>
            <w:r w:rsidRPr="00AD4887">
              <w:t>Comments / Clarifications</w:t>
            </w:r>
          </w:p>
        </w:tc>
      </w:tr>
      <w:tr w:rsidR="00262BA4" w:rsidRPr="00AD4887" w14:paraId="1D849D84" w14:textId="77777777" w:rsidTr="00DC5541">
        <w:trPr>
          <w:trHeight w:val="270"/>
          <w:jc w:val="center"/>
        </w:trPr>
        <w:tc>
          <w:tcPr>
            <w:tcW w:w="10274" w:type="dxa"/>
            <w:gridSpan w:val="5"/>
            <w:tcBorders>
              <w:top w:val="single" w:sz="4" w:space="0" w:color="056DB1"/>
              <w:left w:val="single" w:sz="4" w:space="0" w:color="056DB1"/>
              <w:bottom w:val="single" w:sz="4" w:space="0" w:color="056DB1"/>
              <w:right w:val="single" w:sz="4" w:space="0" w:color="056DB1"/>
            </w:tcBorders>
            <w:shd w:val="clear" w:color="auto" w:fill="03426D"/>
          </w:tcPr>
          <w:p w14:paraId="1D849D83" w14:textId="77777777" w:rsidR="00262BA4" w:rsidRPr="00AD4887" w:rsidRDefault="00262BA4" w:rsidP="00535B66">
            <w:pPr>
              <w:pStyle w:val="TableHeading"/>
              <w:numPr>
                <w:ilvl w:val="0"/>
                <w:numId w:val="10"/>
              </w:numPr>
              <w:jc w:val="left"/>
            </w:pPr>
            <w:r w:rsidRPr="00AD4887">
              <w:t>General</w:t>
            </w:r>
          </w:p>
        </w:tc>
      </w:tr>
      <w:tr w:rsidR="00262BA4" w:rsidRPr="00AD4887" w14:paraId="1D849D8A" w14:textId="77777777" w:rsidTr="00DC5541">
        <w:trPr>
          <w:cnfStyle w:val="000000010000" w:firstRow="0" w:lastRow="0" w:firstColumn="0" w:lastColumn="0" w:oddVBand="0" w:evenVBand="0" w:oddHBand="0" w:evenHBand="1" w:firstRowFirstColumn="0" w:firstRowLastColumn="0" w:lastRowFirstColumn="0" w:lastRowLastColumn="0"/>
          <w:jc w:val="center"/>
        </w:trPr>
        <w:tc>
          <w:tcPr>
            <w:tcW w:w="4799" w:type="dxa"/>
            <w:tcBorders>
              <w:top w:val="single" w:sz="4" w:space="0" w:color="056DB1"/>
            </w:tcBorders>
            <w:vAlign w:val="center"/>
          </w:tcPr>
          <w:p w14:paraId="1D849D85" w14:textId="77777777" w:rsidR="00262BA4" w:rsidRPr="00AD4887" w:rsidRDefault="00262BA4" w:rsidP="00535B66">
            <w:pPr>
              <w:pStyle w:val="TableText"/>
              <w:numPr>
                <w:ilvl w:val="0"/>
                <w:numId w:val="8"/>
              </w:numPr>
            </w:pPr>
            <w:r w:rsidRPr="00AD4887">
              <w:t>The system supports both a total paperless function and a hybrid function, where the contents of the electronic record can be printed for inclusion in the paper chart.</w:t>
            </w:r>
          </w:p>
        </w:tc>
        <w:sdt>
          <w:sdtPr>
            <w:id w:val="-1598009911"/>
            <w14:checkbox>
              <w14:checked w14:val="0"/>
              <w14:checkedState w14:val="2612" w14:font="MS Gothic"/>
              <w14:uncheckedState w14:val="2610" w14:font="MS Gothic"/>
            </w14:checkbox>
          </w:sdtPr>
          <w:sdtEndPr/>
          <w:sdtContent>
            <w:tc>
              <w:tcPr>
                <w:tcW w:w="900" w:type="dxa"/>
                <w:tcBorders>
                  <w:top w:val="single" w:sz="4" w:space="0" w:color="056DB1"/>
                </w:tcBorders>
              </w:tcPr>
              <w:p w14:paraId="1D849D86" w14:textId="77777777" w:rsidR="00262BA4" w:rsidRPr="00AD4887" w:rsidRDefault="00AF052B" w:rsidP="00AF052B">
                <w:pPr>
                  <w:pStyle w:val="TableText"/>
                  <w:jc w:val="center"/>
                </w:pPr>
                <w:r>
                  <w:rPr>
                    <w:rFonts w:ascii="MS Gothic" w:eastAsia="MS Gothic" w:hAnsi="MS Gothic" w:hint="eastAsia"/>
                  </w:rPr>
                  <w:t>☐</w:t>
                </w:r>
              </w:p>
            </w:tc>
          </w:sdtContent>
        </w:sdt>
        <w:sdt>
          <w:sdtPr>
            <w:id w:val="568087990"/>
            <w14:checkbox>
              <w14:checked w14:val="0"/>
              <w14:checkedState w14:val="2612" w14:font="MS Gothic"/>
              <w14:uncheckedState w14:val="2610" w14:font="MS Gothic"/>
            </w14:checkbox>
          </w:sdtPr>
          <w:sdtEndPr/>
          <w:sdtContent>
            <w:tc>
              <w:tcPr>
                <w:tcW w:w="946" w:type="dxa"/>
                <w:tcBorders>
                  <w:top w:val="single" w:sz="4" w:space="0" w:color="056DB1"/>
                </w:tcBorders>
              </w:tcPr>
              <w:p w14:paraId="1D849D87" w14:textId="77777777" w:rsidR="00262BA4" w:rsidRPr="00AD4887" w:rsidRDefault="00AF052B" w:rsidP="00AF052B">
                <w:pPr>
                  <w:pStyle w:val="TableText"/>
                  <w:jc w:val="center"/>
                </w:pPr>
                <w:r>
                  <w:rPr>
                    <w:rFonts w:ascii="MS Gothic" w:eastAsia="MS Gothic" w:hAnsi="MS Gothic" w:hint="eastAsia"/>
                  </w:rPr>
                  <w:t>☐</w:t>
                </w:r>
              </w:p>
            </w:tc>
          </w:sdtContent>
        </w:sdt>
        <w:sdt>
          <w:sdtPr>
            <w:id w:val="-524714226"/>
            <w14:checkbox>
              <w14:checked w14:val="0"/>
              <w14:checkedState w14:val="2612" w14:font="MS Gothic"/>
              <w14:uncheckedState w14:val="2610" w14:font="MS Gothic"/>
            </w14:checkbox>
          </w:sdtPr>
          <w:sdtEndPr/>
          <w:sdtContent>
            <w:tc>
              <w:tcPr>
                <w:tcW w:w="810" w:type="dxa"/>
                <w:tcBorders>
                  <w:top w:val="single" w:sz="4" w:space="0" w:color="056DB1"/>
                </w:tcBorders>
              </w:tcPr>
              <w:p w14:paraId="1D849D88" w14:textId="77777777" w:rsidR="00262BA4" w:rsidRPr="00AD4887" w:rsidRDefault="00AF052B" w:rsidP="00AF052B">
                <w:pPr>
                  <w:pStyle w:val="TableText"/>
                  <w:jc w:val="center"/>
                </w:pPr>
                <w:r>
                  <w:rPr>
                    <w:rFonts w:ascii="MS Gothic" w:eastAsia="MS Gothic" w:hAnsi="MS Gothic" w:hint="eastAsia"/>
                  </w:rPr>
                  <w:t>☐</w:t>
                </w:r>
              </w:p>
            </w:tc>
          </w:sdtContent>
        </w:sdt>
        <w:sdt>
          <w:sdtPr>
            <w:id w:val="-1031260337"/>
            <w:placeholder>
              <w:docPart w:val="2A38F9982DF74DC39BFD4DC5BBBE4F02"/>
            </w:placeholder>
            <w:showingPlcHdr/>
            <w:text/>
          </w:sdtPr>
          <w:sdtEndPr/>
          <w:sdtContent>
            <w:tc>
              <w:tcPr>
                <w:tcW w:w="2819" w:type="dxa"/>
                <w:tcBorders>
                  <w:top w:val="single" w:sz="4" w:space="0" w:color="056DB1"/>
                </w:tcBorders>
              </w:tcPr>
              <w:p w14:paraId="1D849D89" w14:textId="77777777" w:rsidR="00262BA4" w:rsidRPr="00AD4887" w:rsidRDefault="00B94A6E" w:rsidP="00262BA4">
                <w:pPr>
                  <w:pStyle w:val="TableText"/>
                </w:pPr>
                <w:r w:rsidRPr="00B9189F">
                  <w:rPr>
                    <w:rStyle w:val="PlaceholderText"/>
                  </w:rPr>
                  <w:t>Click here to enter text.</w:t>
                </w:r>
              </w:p>
            </w:tc>
          </w:sdtContent>
        </w:sdt>
      </w:tr>
      <w:tr w:rsidR="00AF052B" w:rsidRPr="00AD4887" w14:paraId="1D849D90" w14:textId="77777777" w:rsidTr="00DC5541">
        <w:trPr>
          <w:jc w:val="center"/>
        </w:trPr>
        <w:tc>
          <w:tcPr>
            <w:tcW w:w="4799" w:type="dxa"/>
            <w:vAlign w:val="center"/>
          </w:tcPr>
          <w:p w14:paraId="1D849D8B" w14:textId="77777777" w:rsidR="00AF052B" w:rsidRPr="00AD4887" w:rsidRDefault="00AF052B" w:rsidP="00535B66">
            <w:pPr>
              <w:pStyle w:val="TableText"/>
              <w:numPr>
                <w:ilvl w:val="0"/>
                <w:numId w:val="8"/>
              </w:numPr>
            </w:pPr>
            <w:r w:rsidRPr="00AD4887">
              <w:t>The system includes automatic translation of codes to data.</w:t>
            </w:r>
          </w:p>
        </w:tc>
        <w:sdt>
          <w:sdtPr>
            <w:id w:val="-1962954952"/>
            <w14:checkbox>
              <w14:checked w14:val="0"/>
              <w14:checkedState w14:val="2612" w14:font="MS Gothic"/>
              <w14:uncheckedState w14:val="2610" w14:font="MS Gothic"/>
            </w14:checkbox>
          </w:sdtPr>
          <w:sdtEndPr/>
          <w:sdtContent>
            <w:tc>
              <w:tcPr>
                <w:tcW w:w="900" w:type="dxa"/>
              </w:tcPr>
              <w:p w14:paraId="1D849D8C" w14:textId="77777777" w:rsidR="00AF052B" w:rsidRPr="00AD4887" w:rsidRDefault="00AF052B" w:rsidP="0011635C">
                <w:pPr>
                  <w:pStyle w:val="TableText"/>
                  <w:jc w:val="center"/>
                </w:pPr>
                <w:r>
                  <w:rPr>
                    <w:rFonts w:ascii="MS Gothic" w:eastAsia="MS Gothic" w:hAnsi="MS Gothic" w:hint="eastAsia"/>
                  </w:rPr>
                  <w:t>☐</w:t>
                </w:r>
              </w:p>
            </w:tc>
          </w:sdtContent>
        </w:sdt>
        <w:sdt>
          <w:sdtPr>
            <w:id w:val="1472486709"/>
            <w14:checkbox>
              <w14:checked w14:val="0"/>
              <w14:checkedState w14:val="2612" w14:font="MS Gothic"/>
              <w14:uncheckedState w14:val="2610" w14:font="MS Gothic"/>
            </w14:checkbox>
          </w:sdtPr>
          <w:sdtEndPr/>
          <w:sdtContent>
            <w:tc>
              <w:tcPr>
                <w:tcW w:w="946" w:type="dxa"/>
              </w:tcPr>
              <w:p w14:paraId="1D849D8D" w14:textId="77777777" w:rsidR="00AF052B" w:rsidRPr="00AD4887" w:rsidRDefault="00AF052B" w:rsidP="0011635C">
                <w:pPr>
                  <w:pStyle w:val="TableText"/>
                  <w:jc w:val="center"/>
                </w:pPr>
                <w:r>
                  <w:rPr>
                    <w:rFonts w:ascii="MS Gothic" w:eastAsia="MS Gothic" w:hAnsi="MS Gothic" w:hint="eastAsia"/>
                  </w:rPr>
                  <w:t>☐</w:t>
                </w:r>
              </w:p>
            </w:tc>
          </w:sdtContent>
        </w:sdt>
        <w:sdt>
          <w:sdtPr>
            <w:id w:val="73639614"/>
            <w14:checkbox>
              <w14:checked w14:val="0"/>
              <w14:checkedState w14:val="2612" w14:font="MS Gothic"/>
              <w14:uncheckedState w14:val="2610" w14:font="MS Gothic"/>
            </w14:checkbox>
          </w:sdtPr>
          <w:sdtEndPr/>
          <w:sdtContent>
            <w:tc>
              <w:tcPr>
                <w:tcW w:w="810" w:type="dxa"/>
              </w:tcPr>
              <w:p w14:paraId="1D849D8E" w14:textId="77777777" w:rsidR="00AF052B" w:rsidRPr="00AD4887" w:rsidRDefault="00AF052B" w:rsidP="0011635C">
                <w:pPr>
                  <w:pStyle w:val="TableText"/>
                  <w:jc w:val="center"/>
                </w:pPr>
                <w:r>
                  <w:rPr>
                    <w:rFonts w:ascii="MS Gothic" w:eastAsia="MS Gothic" w:hAnsi="MS Gothic" w:hint="eastAsia"/>
                  </w:rPr>
                  <w:t>☐</w:t>
                </w:r>
              </w:p>
            </w:tc>
          </w:sdtContent>
        </w:sdt>
        <w:sdt>
          <w:sdtPr>
            <w:id w:val="-1269237725"/>
            <w:placeholder>
              <w:docPart w:val="C147005AD11B4D73BD6EC0395276C859"/>
            </w:placeholder>
            <w:showingPlcHdr/>
            <w:text/>
          </w:sdtPr>
          <w:sdtEndPr/>
          <w:sdtContent>
            <w:tc>
              <w:tcPr>
                <w:tcW w:w="2819" w:type="dxa"/>
              </w:tcPr>
              <w:p w14:paraId="1D849D8F" w14:textId="77777777" w:rsidR="00AF052B" w:rsidRPr="00AD4887" w:rsidRDefault="00AF052B" w:rsidP="00262BA4">
                <w:pPr>
                  <w:pStyle w:val="TableText"/>
                </w:pPr>
                <w:r w:rsidRPr="00B9189F">
                  <w:rPr>
                    <w:rStyle w:val="PlaceholderText"/>
                  </w:rPr>
                  <w:t>Click here to enter text.</w:t>
                </w:r>
              </w:p>
            </w:tc>
          </w:sdtContent>
        </w:sdt>
      </w:tr>
      <w:tr w:rsidR="00AF052B" w:rsidRPr="00AD4887" w14:paraId="1D849D96"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D91" w14:textId="77777777" w:rsidR="00AF052B" w:rsidRPr="00AD4887" w:rsidRDefault="00AF052B" w:rsidP="00535B66">
            <w:pPr>
              <w:pStyle w:val="TableText"/>
              <w:numPr>
                <w:ilvl w:val="0"/>
                <w:numId w:val="8"/>
              </w:numPr>
            </w:pPr>
            <w:r w:rsidRPr="00AD4887">
              <w:t>The system includes support and updates for the above vocabularies.</w:t>
            </w:r>
          </w:p>
        </w:tc>
        <w:sdt>
          <w:sdtPr>
            <w:id w:val="-1018698177"/>
            <w14:checkbox>
              <w14:checked w14:val="0"/>
              <w14:checkedState w14:val="2612" w14:font="MS Gothic"/>
              <w14:uncheckedState w14:val="2610" w14:font="MS Gothic"/>
            </w14:checkbox>
          </w:sdtPr>
          <w:sdtEndPr/>
          <w:sdtContent>
            <w:tc>
              <w:tcPr>
                <w:tcW w:w="900" w:type="dxa"/>
              </w:tcPr>
              <w:p w14:paraId="1D849D92" w14:textId="77777777" w:rsidR="00AF052B" w:rsidRPr="00AD4887" w:rsidRDefault="00AF052B" w:rsidP="0011635C">
                <w:pPr>
                  <w:pStyle w:val="TableText"/>
                  <w:jc w:val="center"/>
                </w:pPr>
                <w:r>
                  <w:rPr>
                    <w:rFonts w:ascii="MS Gothic" w:eastAsia="MS Gothic" w:hAnsi="MS Gothic" w:hint="eastAsia"/>
                  </w:rPr>
                  <w:t>☐</w:t>
                </w:r>
              </w:p>
            </w:tc>
          </w:sdtContent>
        </w:sdt>
        <w:sdt>
          <w:sdtPr>
            <w:id w:val="1889223401"/>
            <w14:checkbox>
              <w14:checked w14:val="0"/>
              <w14:checkedState w14:val="2612" w14:font="MS Gothic"/>
              <w14:uncheckedState w14:val="2610" w14:font="MS Gothic"/>
            </w14:checkbox>
          </w:sdtPr>
          <w:sdtEndPr/>
          <w:sdtContent>
            <w:tc>
              <w:tcPr>
                <w:tcW w:w="946" w:type="dxa"/>
              </w:tcPr>
              <w:p w14:paraId="1D849D93" w14:textId="77777777" w:rsidR="00AF052B" w:rsidRPr="00AD4887" w:rsidRDefault="00AF052B" w:rsidP="0011635C">
                <w:pPr>
                  <w:pStyle w:val="TableText"/>
                  <w:jc w:val="center"/>
                </w:pPr>
                <w:r>
                  <w:rPr>
                    <w:rFonts w:ascii="MS Gothic" w:eastAsia="MS Gothic" w:hAnsi="MS Gothic" w:hint="eastAsia"/>
                  </w:rPr>
                  <w:t>☐</w:t>
                </w:r>
              </w:p>
            </w:tc>
          </w:sdtContent>
        </w:sdt>
        <w:sdt>
          <w:sdtPr>
            <w:id w:val="952669562"/>
            <w14:checkbox>
              <w14:checked w14:val="0"/>
              <w14:checkedState w14:val="2612" w14:font="MS Gothic"/>
              <w14:uncheckedState w14:val="2610" w14:font="MS Gothic"/>
            </w14:checkbox>
          </w:sdtPr>
          <w:sdtEndPr/>
          <w:sdtContent>
            <w:tc>
              <w:tcPr>
                <w:tcW w:w="810" w:type="dxa"/>
              </w:tcPr>
              <w:p w14:paraId="1D849D94" w14:textId="77777777" w:rsidR="00AF052B" w:rsidRPr="00AD4887" w:rsidRDefault="00AF052B" w:rsidP="0011635C">
                <w:pPr>
                  <w:pStyle w:val="TableText"/>
                  <w:jc w:val="center"/>
                </w:pPr>
                <w:r>
                  <w:rPr>
                    <w:rFonts w:ascii="MS Gothic" w:eastAsia="MS Gothic" w:hAnsi="MS Gothic" w:hint="eastAsia"/>
                  </w:rPr>
                  <w:t>☐</w:t>
                </w:r>
              </w:p>
            </w:tc>
          </w:sdtContent>
        </w:sdt>
        <w:sdt>
          <w:sdtPr>
            <w:id w:val="1702513814"/>
            <w:placeholder>
              <w:docPart w:val="9CD34DB6A0D3459E815527623046C94D"/>
            </w:placeholder>
            <w:showingPlcHdr/>
            <w:text/>
          </w:sdtPr>
          <w:sdtEndPr/>
          <w:sdtContent>
            <w:tc>
              <w:tcPr>
                <w:tcW w:w="2819" w:type="dxa"/>
              </w:tcPr>
              <w:p w14:paraId="1D849D95" w14:textId="77777777" w:rsidR="00AF052B" w:rsidRPr="00AD4887" w:rsidRDefault="00AF052B" w:rsidP="00262BA4">
                <w:pPr>
                  <w:pStyle w:val="TableText"/>
                </w:pPr>
                <w:r w:rsidRPr="00B9189F">
                  <w:rPr>
                    <w:rStyle w:val="PlaceholderText"/>
                  </w:rPr>
                  <w:t>Click here to enter text.</w:t>
                </w:r>
              </w:p>
            </w:tc>
          </w:sdtContent>
        </w:sdt>
      </w:tr>
      <w:tr w:rsidR="00AF052B" w:rsidRPr="00AD4887" w14:paraId="1D849D9C" w14:textId="77777777" w:rsidTr="00DC5541">
        <w:trPr>
          <w:trHeight w:val="300"/>
          <w:jc w:val="center"/>
        </w:trPr>
        <w:tc>
          <w:tcPr>
            <w:tcW w:w="4799" w:type="dxa"/>
            <w:vAlign w:val="center"/>
          </w:tcPr>
          <w:p w14:paraId="1D849D97" w14:textId="77777777" w:rsidR="00AF052B" w:rsidRPr="00AD4887" w:rsidRDefault="00AF052B" w:rsidP="00B900F7">
            <w:pPr>
              <w:pStyle w:val="TableText"/>
              <w:numPr>
                <w:ilvl w:val="0"/>
                <w:numId w:val="8"/>
              </w:numPr>
            </w:pPr>
            <w:r w:rsidRPr="00AD4887">
              <w:t>The system includes SNOMED CT as the integrate</w:t>
            </w:r>
            <w:r w:rsidR="00B900F7">
              <w:t xml:space="preserve"> standard of nomenclature of clinical terms, as well as American Society of Addiction Medicine (ASAM) to determine the substance abuse treatment  Level of Care</w:t>
            </w:r>
          </w:p>
        </w:tc>
        <w:sdt>
          <w:sdtPr>
            <w:id w:val="1989045895"/>
            <w14:checkbox>
              <w14:checked w14:val="0"/>
              <w14:checkedState w14:val="2612" w14:font="MS Gothic"/>
              <w14:uncheckedState w14:val="2610" w14:font="MS Gothic"/>
            </w14:checkbox>
          </w:sdtPr>
          <w:sdtEndPr/>
          <w:sdtContent>
            <w:tc>
              <w:tcPr>
                <w:tcW w:w="900" w:type="dxa"/>
              </w:tcPr>
              <w:p w14:paraId="1D849D98" w14:textId="77777777" w:rsidR="00AF052B" w:rsidRPr="00AD4887" w:rsidRDefault="00AF052B" w:rsidP="0011635C">
                <w:pPr>
                  <w:pStyle w:val="TableText"/>
                  <w:jc w:val="center"/>
                </w:pPr>
                <w:r>
                  <w:rPr>
                    <w:rFonts w:ascii="MS Gothic" w:eastAsia="MS Gothic" w:hAnsi="MS Gothic" w:hint="eastAsia"/>
                  </w:rPr>
                  <w:t>☐</w:t>
                </w:r>
              </w:p>
            </w:tc>
          </w:sdtContent>
        </w:sdt>
        <w:sdt>
          <w:sdtPr>
            <w:id w:val="-1927867633"/>
            <w14:checkbox>
              <w14:checked w14:val="0"/>
              <w14:checkedState w14:val="2612" w14:font="MS Gothic"/>
              <w14:uncheckedState w14:val="2610" w14:font="MS Gothic"/>
            </w14:checkbox>
          </w:sdtPr>
          <w:sdtEndPr/>
          <w:sdtContent>
            <w:tc>
              <w:tcPr>
                <w:tcW w:w="946" w:type="dxa"/>
              </w:tcPr>
              <w:p w14:paraId="1D849D99" w14:textId="77777777" w:rsidR="00AF052B" w:rsidRPr="00AD4887" w:rsidRDefault="00AF052B" w:rsidP="0011635C">
                <w:pPr>
                  <w:pStyle w:val="TableText"/>
                  <w:jc w:val="center"/>
                </w:pPr>
                <w:r>
                  <w:rPr>
                    <w:rFonts w:ascii="MS Gothic" w:eastAsia="MS Gothic" w:hAnsi="MS Gothic" w:hint="eastAsia"/>
                  </w:rPr>
                  <w:t>☐</w:t>
                </w:r>
              </w:p>
            </w:tc>
          </w:sdtContent>
        </w:sdt>
        <w:sdt>
          <w:sdtPr>
            <w:id w:val="1665745759"/>
            <w14:checkbox>
              <w14:checked w14:val="0"/>
              <w14:checkedState w14:val="2612" w14:font="MS Gothic"/>
              <w14:uncheckedState w14:val="2610" w14:font="MS Gothic"/>
            </w14:checkbox>
          </w:sdtPr>
          <w:sdtEndPr/>
          <w:sdtContent>
            <w:tc>
              <w:tcPr>
                <w:tcW w:w="810" w:type="dxa"/>
              </w:tcPr>
              <w:p w14:paraId="1D849D9A" w14:textId="77777777" w:rsidR="00AF052B" w:rsidRPr="00AD4887" w:rsidRDefault="00AF052B" w:rsidP="0011635C">
                <w:pPr>
                  <w:pStyle w:val="TableText"/>
                  <w:jc w:val="center"/>
                </w:pPr>
                <w:r>
                  <w:rPr>
                    <w:rFonts w:ascii="MS Gothic" w:eastAsia="MS Gothic" w:hAnsi="MS Gothic" w:hint="eastAsia"/>
                  </w:rPr>
                  <w:t>☐</w:t>
                </w:r>
              </w:p>
            </w:tc>
          </w:sdtContent>
        </w:sdt>
        <w:sdt>
          <w:sdtPr>
            <w:id w:val="-2053842424"/>
            <w:showingPlcHdr/>
            <w:text/>
          </w:sdtPr>
          <w:sdtEndPr/>
          <w:sdtContent>
            <w:tc>
              <w:tcPr>
                <w:tcW w:w="2819" w:type="dxa"/>
              </w:tcPr>
              <w:p w14:paraId="1D849D9B" w14:textId="77777777" w:rsidR="00AF052B" w:rsidRPr="00AD4887" w:rsidRDefault="00AF052B" w:rsidP="00262BA4">
                <w:pPr>
                  <w:pStyle w:val="TableText"/>
                </w:pPr>
                <w:r w:rsidRPr="00B9189F">
                  <w:rPr>
                    <w:rStyle w:val="PlaceholderText"/>
                  </w:rPr>
                  <w:t>Click here to enter text.</w:t>
                </w:r>
              </w:p>
            </w:tc>
          </w:sdtContent>
        </w:sdt>
      </w:tr>
      <w:tr w:rsidR="00AF052B" w:rsidRPr="00AD4887" w14:paraId="1D849DA2"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D9D" w14:textId="77777777" w:rsidR="00AF052B" w:rsidRPr="00AD4887" w:rsidRDefault="00AF052B" w:rsidP="00535B66">
            <w:pPr>
              <w:pStyle w:val="TableText"/>
              <w:numPr>
                <w:ilvl w:val="0"/>
                <w:numId w:val="8"/>
              </w:numPr>
            </w:pPr>
            <w:r w:rsidRPr="00AD4887">
              <w:t>Your company provides after-hours call center support for the system.</w:t>
            </w:r>
          </w:p>
        </w:tc>
        <w:sdt>
          <w:sdtPr>
            <w:id w:val="582890407"/>
            <w14:checkbox>
              <w14:checked w14:val="0"/>
              <w14:checkedState w14:val="2612" w14:font="MS Gothic"/>
              <w14:uncheckedState w14:val="2610" w14:font="MS Gothic"/>
            </w14:checkbox>
          </w:sdtPr>
          <w:sdtEndPr/>
          <w:sdtContent>
            <w:tc>
              <w:tcPr>
                <w:tcW w:w="900" w:type="dxa"/>
                <w:tcBorders>
                  <w:bottom w:val="nil"/>
                </w:tcBorders>
              </w:tcPr>
              <w:p w14:paraId="1D849D9E" w14:textId="77777777" w:rsidR="00AF052B" w:rsidRPr="00AD4887" w:rsidRDefault="00AF052B" w:rsidP="0011635C">
                <w:pPr>
                  <w:pStyle w:val="TableText"/>
                  <w:jc w:val="center"/>
                </w:pPr>
                <w:r>
                  <w:rPr>
                    <w:rFonts w:ascii="MS Gothic" w:eastAsia="MS Gothic" w:hAnsi="MS Gothic" w:hint="eastAsia"/>
                  </w:rPr>
                  <w:t>☐</w:t>
                </w:r>
              </w:p>
            </w:tc>
          </w:sdtContent>
        </w:sdt>
        <w:sdt>
          <w:sdtPr>
            <w:id w:val="-862209747"/>
            <w14:checkbox>
              <w14:checked w14:val="0"/>
              <w14:checkedState w14:val="2612" w14:font="MS Gothic"/>
              <w14:uncheckedState w14:val="2610" w14:font="MS Gothic"/>
            </w14:checkbox>
          </w:sdtPr>
          <w:sdtEndPr/>
          <w:sdtContent>
            <w:tc>
              <w:tcPr>
                <w:tcW w:w="946" w:type="dxa"/>
                <w:tcBorders>
                  <w:bottom w:val="nil"/>
                </w:tcBorders>
              </w:tcPr>
              <w:p w14:paraId="1D849D9F" w14:textId="77777777" w:rsidR="00AF052B" w:rsidRPr="00AD4887" w:rsidRDefault="00AF052B" w:rsidP="0011635C">
                <w:pPr>
                  <w:pStyle w:val="TableText"/>
                  <w:jc w:val="center"/>
                </w:pPr>
                <w:r>
                  <w:rPr>
                    <w:rFonts w:ascii="MS Gothic" w:eastAsia="MS Gothic" w:hAnsi="MS Gothic" w:hint="eastAsia"/>
                  </w:rPr>
                  <w:t>☐</w:t>
                </w:r>
              </w:p>
            </w:tc>
          </w:sdtContent>
        </w:sdt>
        <w:sdt>
          <w:sdtPr>
            <w:id w:val="1667352602"/>
            <w14:checkbox>
              <w14:checked w14:val="0"/>
              <w14:checkedState w14:val="2612" w14:font="MS Gothic"/>
              <w14:uncheckedState w14:val="2610" w14:font="MS Gothic"/>
            </w14:checkbox>
          </w:sdtPr>
          <w:sdtEndPr/>
          <w:sdtContent>
            <w:tc>
              <w:tcPr>
                <w:tcW w:w="810" w:type="dxa"/>
                <w:tcBorders>
                  <w:bottom w:val="nil"/>
                </w:tcBorders>
              </w:tcPr>
              <w:p w14:paraId="1D849DA0" w14:textId="77777777" w:rsidR="00AF052B" w:rsidRPr="00AD4887" w:rsidRDefault="00AF052B" w:rsidP="0011635C">
                <w:pPr>
                  <w:pStyle w:val="TableText"/>
                  <w:jc w:val="center"/>
                </w:pPr>
                <w:r>
                  <w:rPr>
                    <w:rFonts w:ascii="MS Gothic" w:eastAsia="MS Gothic" w:hAnsi="MS Gothic" w:hint="eastAsia"/>
                  </w:rPr>
                  <w:t>☐</w:t>
                </w:r>
              </w:p>
            </w:tc>
          </w:sdtContent>
        </w:sdt>
        <w:sdt>
          <w:sdtPr>
            <w:id w:val="-1943443212"/>
            <w:showingPlcHdr/>
            <w:text/>
          </w:sdtPr>
          <w:sdtEndPr/>
          <w:sdtContent>
            <w:tc>
              <w:tcPr>
                <w:tcW w:w="2819" w:type="dxa"/>
                <w:tcBorders>
                  <w:bottom w:val="nil"/>
                </w:tcBorders>
              </w:tcPr>
              <w:p w14:paraId="1D849DA1" w14:textId="77777777" w:rsidR="00AF052B" w:rsidRPr="00AD4887" w:rsidRDefault="00AF052B" w:rsidP="00262BA4">
                <w:pPr>
                  <w:pStyle w:val="TableText"/>
                </w:pPr>
                <w:r w:rsidRPr="00B9189F">
                  <w:rPr>
                    <w:rStyle w:val="PlaceholderText"/>
                  </w:rPr>
                  <w:t>Click here to enter text.</w:t>
                </w:r>
              </w:p>
            </w:tc>
          </w:sdtContent>
        </w:sdt>
      </w:tr>
      <w:tr w:rsidR="00262BA4" w:rsidRPr="00AD4887" w14:paraId="1D849DA4" w14:textId="77777777" w:rsidTr="00DC5541">
        <w:trPr>
          <w:trHeight w:val="300"/>
          <w:jc w:val="center"/>
        </w:trPr>
        <w:tc>
          <w:tcPr>
            <w:tcW w:w="10274" w:type="dxa"/>
            <w:gridSpan w:val="5"/>
            <w:shd w:val="clear" w:color="auto" w:fill="03426D"/>
            <w:vAlign w:val="center"/>
          </w:tcPr>
          <w:p w14:paraId="1D849DA3" w14:textId="77777777" w:rsidR="00262BA4" w:rsidRPr="00AD4887" w:rsidRDefault="00262BA4" w:rsidP="00535B66">
            <w:pPr>
              <w:pStyle w:val="TableHeading"/>
              <w:numPr>
                <w:ilvl w:val="0"/>
                <w:numId w:val="10"/>
              </w:numPr>
              <w:jc w:val="left"/>
            </w:pPr>
            <w:r w:rsidRPr="00AD4887">
              <w:t>Demographics / Care Management</w:t>
            </w:r>
          </w:p>
        </w:tc>
      </w:tr>
      <w:tr w:rsidR="00AF052B" w:rsidRPr="00AD4887" w14:paraId="1D849DAB"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DA5" w14:textId="77777777" w:rsidR="00AF052B" w:rsidRPr="00AD4887" w:rsidRDefault="00AF052B" w:rsidP="00535B66">
            <w:pPr>
              <w:pStyle w:val="TableText"/>
              <w:numPr>
                <w:ilvl w:val="0"/>
                <w:numId w:val="9"/>
              </w:numPr>
            </w:pPr>
            <w:r w:rsidRPr="00AD4887">
              <w:t>The system has the capability to record demographics including:</w:t>
            </w:r>
          </w:p>
          <w:p w14:paraId="1D849DA6" w14:textId="77777777" w:rsidR="00AF052B" w:rsidRPr="00AD4887" w:rsidRDefault="00AF052B" w:rsidP="00535B66">
            <w:pPr>
              <w:pStyle w:val="TableText"/>
              <w:numPr>
                <w:ilvl w:val="0"/>
                <w:numId w:val="9"/>
              </w:numPr>
            </w:pPr>
            <w:r w:rsidRPr="00AD4887">
              <w:t>Preferred language, insurance type, gender</w:t>
            </w:r>
            <w:r w:rsidR="00B900F7">
              <w:t xml:space="preserve"> identified</w:t>
            </w:r>
            <w:r w:rsidRPr="00AD4887">
              <w:t>, race, ethnicity, and date of birth.</w:t>
            </w:r>
          </w:p>
        </w:tc>
        <w:sdt>
          <w:sdtPr>
            <w:id w:val="323399222"/>
            <w14:checkbox>
              <w14:checked w14:val="0"/>
              <w14:checkedState w14:val="2612" w14:font="MS Gothic"/>
              <w14:uncheckedState w14:val="2610" w14:font="MS Gothic"/>
            </w14:checkbox>
          </w:sdtPr>
          <w:sdtEndPr/>
          <w:sdtContent>
            <w:tc>
              <w:tcPr>
                <w:tcW w:w="900" w:type="dxa"/>
              </w:tcPr>
              <w:p w14:paraId="1D849DA7" w14:textId="77777777" w:rsidR="00AF052B" w:rsidRPr="00AD4887" w:rsidRDefault="00AF052B" w:rsidP="0011635C">
                <w:pPr>
                  <w:pStyle w:val="TableText"/>
                  <w:jc w:val="center"/>
                </w:pPr>
                <w:r>
                  <w:rPr>
                    <w:rFonts w:ascii="MS Gothic" w:eastAsia="MS Gothic" w:hAnsi="MS Gothic" w:hint="eastAsia"/>
                  </w:rPr>
                  <w:t>☐</w:t>
                </w:r>
              </w:p>
            </w:tc>
          </w:sdtContent>
        </w:sdt>
        <w:sdt>
          <w:sdtPr>
            <w:id w:val="-1484392522"/>
            <w14:checkbox>
              <w14:checked w14:val="0"/>
              <w14:checkedState w14:val="2612" w14:font="MS Gothic"/>
              <w14:uncheckedState w14:val="2610" w14:font="MS Gothic"/>
            </w14:checkbox>
          </w:sdtPr>
          <w:sdtEndPr/>
          <w:sdtContent>
            <w:tc>
              <w:tcPr>
                <w:tcW w:w="946" w:type="dxa"/>
              </w:tcPr>
              <w:p w14:paraId="1D849DA8" w14:textId="77777777" w:rsidR="00AF052B" w:rsidRPr="00AD4887" w:rsidRDefault="00AF052B" w:rsidP="0011635C">
                <w:pPr>
                  <w:pStyle w:val="TableText"/>
                  <w:jc w:val="center"/>
                </w:pPr>
                <w:r>
                  <w:rPr>
                    <w:rFonts w:ascii="MS Gothic" w:eastAsia="MS Gothic" w:hAnsi="MS Gothic" w:hint="eastAsia"/>
                  </w:rPr>
                  <w:t>☐</w:t>
                </w:r>
              </w:p>
            </w:tc>
          </w:sdtContent>
        </w:sdt>
        <w:sdt>
          <w:sdtPr>
            <w:id w:val="-2135634604"/>
            <w14:checkbox>
              <w14:checked w14:val="0"/>
              <w14:checkedState w14:val="2612" w14:font="MS Gothic"/>
              <w14:uncheckedState w14:val="2610" w14:font="MS Gothic"/>
            </w14:checkbox>
          </w:sdtPr>
          <w:sdtEndPr/>
          <w:sdtContent>
            <w:tc>
              <w:tcPr>
                <w:tcW w:w="810" w:type="dxa"/>
              </w:tcPr>
              <w:p w14:paraId="1D849DA9" w14:textId="77777777" w:rsidR="00AF052B" w:rsidRPr="00AD4887" w:rsidRDefault="00AF052B" w:rsidP="0011635C">
                <w:pPr>
                  <w:pStyle w:val="TableText"/>
                  <w:jc w:val="center"/>
                </w:pPr>
                <w:r>
                  <w:rPr>
                    <w:rFonts w:ascii="MS Gothic" w:eastAsia="MS Gothic" w:hAnsi="MS Gothic" w:hint="eastAsia"/>
                  </w:rPr>
                  <w:t>☐</w:t>
                </w:r>
              </w:p>
            </w:tc>
          </w:sdtContent>
        </w:sdt>
        <w:sdt>
          <w:sdtPr>
            <w:id w:val="-1718654679"/>
            <w:showingPlcHdr/>
            <w:text/>
          </w:sdtPr>
          <w:sdtEndPr/>
          <w:sdtContent>
            <w:tc>
              <w:tcPr>
                <w:tcW w:w="2819" w:type="dxa"/>
              </w:tcPr>
              <w:p w14:paraId="1D849DAA" w14:textId="77777777" w:rsidR="00AF052B" w:rsidRPr="00AD4887" w:rsidRDefault="00AF052B" w:rsidP="00262BA4">
                <w:pPr>
                  <w:pStyle w:val="TableText"/>
                </w:pPr>
                <w:r w:rsidRPr="00B9189F">
                  <w:rPr>
                    <w:rStyle w:val="PlaceholderText"/>
                  </w:rPr>
                  <w:t>Click here to enter text.</w:t>
                </w:r>
              </w:p>
            </w:tc>
          </w:sdtContent>
        </w:sdt>
      </w:tr>
      <w:tr w:rsidR="00AF052B" w:rsidRPr="00AD4887" w14:paraId="1D849DB1" w14:textId="77777777" w:rsidTr="00DC5541">
        <w:trPr>
          <w:trHeight w:val="300"/>
          <w:jc w:val="center"/>
        </w:trPr>
        <w:tc>
          <w:tcPr>
            <w:tcW w:w="4799" w:type="dxa"/>
            <w:vAlign w:val="center"/>
          </w:tcPr>
          <w:p w14:paraId="1D849DAC" w14:textId="77777777" w:rsidR="00AF052B" w:rsidRPr="00AD4887" w:rsidRDefault="00AF052B" w:rsidP="00535B66">
            <w:pPr>
              <w:pStyle w:val="TableText"/>
              <w:numPr>
                <w:ilvl w:val="0"/>
                <w:numId w:val="9"/>
              </w:numPr>
            </w:pPr>
            <w:r w:rsidRPr="00AD4887">
              <w:t>The system supports the Continuity of Care Document Continuity of Care Record, HITSP standard.</w:t>
            </w:r>
          </w:p>
        </w:tc>
        <w:sdt>
          <w:sdtPr>
            <w:id w:val="-1409528657"/>
            <w14:checkbox>
              <w14:checked w14:val="0"/>
              <w14:checkedState w14:val="2612" w14:font="MS Gothic"/>
              <w14:uncheckedState w14:val="2610" w14:font="MS Gothic"/>
            </w14:checkbox>
          </w:sdtPr>
          <w:sdtEndPr/>
          <w:sdtContent>
            <w:tc>
              <w:tcPr>
                <w:tcW w:w="900" w:type="dxa"/>
              </w:tcPr>
              <w:p w14:paraId="1D849DAD" w14:textId="77777777" w:rsidR="00AF052B" w:rsidRPr="00AD4887" w:rsidRDefault="00AF052B" w:rsidP="0011635C">
                <w:pPr>
                  <w:pStyle w:val="TableText"/>
                  <w:jc w:val="center"/>
                </w:pPr>
                <w:r>
                  <w:rPr>
                    <w:rFonts w:ascii="MS Gothic" w:eastAsia="MS Gothic" w:hAnsi="MS Gothic" w:hint="eastAsia"/>
                  </w:rPr>
                  <w:t>☐</w:t>
                </w:r>
              </w:p>
            </w:tc>
          </w:sdtContent>
        </w:sdt>
        <w:sdt>
          <w:sdtPr>
            <w:id w:val="571930685"/>
            <w14:checkbox>
              <w14:checked w14:val="0"/>
              <w14:checkedState w14:val="2612" w14:font="MS Gothic"/>
              <w14:uncheckedState w14:val="2610" w14:font="MS Gothic"/>
            </w14:checkbox>
          </w:sdtPr>
          <w:sdtEndPr/>
          <w:sdtContent>
            <w:tc>
              <w:tcPr>
                <w:tcW w:w="946" w:type="dxa"/>
              </w:tcPr>
              <w:p w14:paraId="1D849DAE" w14:textId="77777777" w:rsidR="00AF052B" w:rsidRPr="00AD4887" w:rsidRDefault="00AF052B" w:rsidP="0011635C">
                <w:pPr>
                  <w:pStyle w:val="TableText"/>
                  <w:jc w:val="center"/>
                </w:pPr>
                <w:r>
                  <w:rPr>
                    <w:rFonts w:ascii="MS Gothic" w:eastAsia="MS Gothic" w:hAnsi="MS Gothic" w:hint="eastAsia"/>
                  </w:rPr>
                  <w:t>☐</w:t>
                </w:r>
              </w:p>
            </w:tc>
          </w:sdtContent>
        </w:sdt>
        <w:sdt>
          <w:sdtPr>
            <w:id w:val="-1300526628"/>
            <w14:checkbox>
              <w14:checked w14:val="0"/>
              <w14:checkedState w14:val="2612" w14:font="MS Gothic"/>
              <w14:uncheckedState w14:val="2610" w14:font="MS Gothic"/>
            </w14:checkbox>
          </w:sdtPr>
          <w:sdtEndPr/>
          <w:sdtContent>
            <w:tc>
              <w:tcPr>
                <w:tcW w:w="810" w:type="dxa"/>
              </w:tcPr>
              <w:p w14:paraId="1D849DAF" w14:textId="77777777" w:rsidR="00AF052B" w:rsidRPr="00AD4887" w:rsidRDefault="00AF052B" w:rsidP="0011635C">
                <w:pPr>
                  <w:pStyle w:val="TableText"/>
                  <w:jc w:val="center"/>
                </w:pPr>
                <w:r>
                  <w:rPr>
                    <w:rFonts w:ascii="MS Gothic" w:eastAsia="MS Gothic" w:hAnsi="MS Gothic" w:hint="eastAsia"/>
                  </w:rPr>
                  <w:t>☐</w:t>
                </w:r>
              </w:p>
            </w:tc>
          </w:sdtContent>
        </w:sdt>
        <w:sdt>
          <w:sdtPr>
            <w:id w:val="565925511"/>
            <w:showingPlcHdr/>
            <w:text/>
          </w:sdtPr>
          <w:sdtEndPr/>
          <w:sdtContent>
            <w:tc>
              <w:tcPr>
                <w:tcW w:w="2819" w:type="dxa"/>
              </w:tcPr>
              <w:p w14:paraId="1D849DB0" w14:textId="77777777" w:rsidR="00AF052B" w:rsidRPr="00AD4887" w:rsidRDefault="00AF052B" w:rsidP="00262BA4">
                <w:pPr>
                  <w:pStyle w:val="TableText"/>
                </w:pPr>
                <w:r w:rsidRPr="00B9189F">
                  <w:rPr>
                    <w:rStyle w:val="PlaceholderText"/>
                  </w:rPr>
                  <w:t>Click here to enter text.</w:t>
                </w:r>
              </w:p>
            </w:tc>
          </w:sdtContent>
        </w:sdt>
      </w:tr>
      <w:tr w:rsidR="00AF052B" w:rsidRPr="00AD4887" w14:paraId="1D849DB8"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DB2" w14:textId="77777777" w:rsidR="00AF052B" w:rsidRDefault="00AF052B" w:rsidP="00535B66">
            <w:pPr>
              <w:pStyle w:val="TableText"/>
              <w:numPr>
                <w:ilvl w:val="0"/>
                <w:numId w:val="9"/>
              </w:numPr>
            </w:pPr>
            <w:r w:rsidRPr="00AD4887">
              <w:lastRenderedPageBreak/>
              <w:t>The system has the capability of importing patient demographic data via HL7</w:t>
            </w:r>
            <w:r w:rsidR="00960816">
              <w:t xml:space="preserve"> / </w:t>
            </w:r>
            <w:r w:rsidR="00960816">
              <w:rPr>
                <w:rFonts w:ascii="Calibri" w:hAnsi="Calibri" w:cs="Calibri"/>
                <w:color w:val="000000"/>
                <w:sz w:val="22"/>
                <w:shd w:val="clear" w:color="auto" w:fill="FFFFFF"/>
              </w:rPr>
              <w:t>EDI 820/834/837</w:t>
            </w:r>
            <w:r w:rsidRPr="00AD4887">
              <w:t xml:space="preserve"> interface from an existing Practice Management System, Patient Registration System, or any such system used for patient registration and/or scheduling.</w:t>
            </w:r>
          </w:p>
          <w:p w14:paraId="1D849DB3" w14:textId="77777777" w:rsidR="0085619B" w:rsidRPr="00AD4887" w:rsidRDefault="0085619B" w:rsidP="0085619B">
            <w:pPr>
              <w:pStyle w:val="TableText"/>
            </w:pPr>
          </w:p>
        </w:tc>
        <w:sdt>
          <w:sdtPr>
            <w:id w:val="-522864535"/>
            <w14:checkbox>
              <w14:checked w14:val="0"/>
              <w14:checkedState w14:val="2612" w14:font="MS Gothic"/>
              <w14:uncheckedState w14:val="2610" w14:font="MS Gothic"/>
            </w14:checkbox>
          </w:sdtPr>
          <w:sdtEndPr/>
          <w:sdtContent>
            <w:tc>
              <w:tcPr>
                <w:tcW w:w="900" w:type="dxa"/>
                <w:tcBorders>
                  <w:bottom w:val="nil"/>
                </w:tcBorders>
              </w:tcPr>
              <w:p w14:paraId="1D849DB4" w14:textId="77777777" w:rsidR="00AF052B" w:rsidRPr="00AD4887" w:rsidRDefault="00AF052B" w:rsidP="0011635C">
                <w:pPr>
                  <w:pStyle w:val="TableText"/>
                  <w:jc w:val="center"/>
                </w:pPr>
                <w:r>
                  <w:rPr>
                    <w:rFonts w:ascii="MS Gothic" w:eastAsia="MS Gothic" w:hAnsi="MS Gothic" w:hint="eastAsia"/>
                  </w:rPr>
                  <w:t>☐</w:t>
                </w:r>
              </w:p>
            </w:tc>
          </w:sdtContent>
        </w:sdt>
        <w:sdt>
          <w:sdtPr>
            <w:id w:val="176701127"/>
            <w14:checkbox>
              <w14:checked w14:val="0"/>
              <w14:checkedState w14:val="2612" w14:font="MS Gothic"/>
              <w14:uncheckedState w14:val="2610" w14:font="MS Gothic"/>
            </w14:checkbox>
          </w:sdtPr>
          <w:sdtEndPr/>
          <w:sdtContent>
            <w:tc>
              <w:tcPr>
                <w:tcW w:w="946" w:type="dxa"/>
                <w:tcBorders>
                  <w:bottom w:val="nil"/>
                </w:tcBorders>
              </w:tcPr>
              <w:p w14:paraId="1D849DB5" w14:textId="77777777" w:rsidR="00AF052B" w:rsidRPr="00AD4887" w:rsidRDefault="00AF052B" w:rsidP="0011635C">
                <w:pPr>
                  <w:pStyle w:val="TableText"/>
                  <w:jc w:val="center"/>
                </w:pPr>
                <w:r>
                  <w:rPr>
                    <w:rFonts w:ascii="MS Gothic" w:eastAsia="MS Gothic" w:hAnsi="MS Gothic" w:hint="eastAsia"/>
                  </w:rPr>
                  <w:t>☐</w:t>
                </w:r>
              </w:p>
            </w:tc>
          </w:sdtContent>
        </w:sdt>
        <w:sdt>
          <w:sdtPr>
            <w:id w:val="-1723365731"/>
            <w14:checkbox>
              <w14:checked w14:val="0"/>
              <w14:checkedState w14:val="2612" w14:font="MS Gothic"/>
              <w14:uncheckedState w14:val="2610" w14:font="MS Gothic"/>
            </w14:checkbox>
          </w:sdtPr>
          <w:sdtEndPr/>
          <w:sdtContent>
            <w:tc>
              <w:tcPr>
                <w:tcW w:w="810" w:type="dxa"/>
                <w:tcBorders>
                  <w:bottom w:val="nil"/>
                </w:tcBorders>
              </w:tcPr>
              <w:p w14:paraId="1D849DB6" w14:textId="77777777" w:rsidR="00AF052B" w:rsidRPr="00AD4887" w:rsidRDefault="00AF052B" w:rsidP="0011635C">
                <w:pPr>
                  <w:pStyle w:val="TableText"/>
                  <w:jc w:val="center"/>
                </w:pPr>
                <w:r>
                  <w:rPr>
                    <w:rFonts w:ascii="MS Gothic" w:eastAsia="MS Gothic" w:hAnsi="MS Gothic" w:hint="eastAsia"/>
                  </w:rPr>
                  <w:t>☐</w:t>
                </w:r>
              </w:p>
            </w:tc>
          </w:sdtContent>
        </w:sdt>
        <w:sdt>
          <w:sdtPr>
            <w:id w:val="605391696"/>
            <w:showingPlcHdr/>
            <w:text/>
          </w:sdtPr>
          <w:sdtEndPr/>
          <w:sdtContent>
            <w:tc>
              <w:tcPr>
                <w:tcW w:w="2819" w:type="dxa"/>
                <w:tcBorders>
                  <w:bottom w:val="nil"/>
                </w:tcBorders>
              </w:tcPr>
              <w:p w14:paraId="1D849DB7" w14:textId="77777777" w:rsidR="00AF052B" w:rsidRPr="00AD4887" w:rsidRDefault="00AF052B" w:rsidP="00262BA4">
                <w:pPr>
                  <w:pStyle w:val="TableText"/>
                </w:pPr>
                <w:r w:rsidRPr="00B9189F">
                  <w:rPr>
                    <w:rStyle w:val="PlaceholderText"/>
                  </w:rPr>
                  <w:t>Click here to enter text.</w:t>
                </w:r>
              </w:p>
            </w:tc>
          </w:sdtContent>
        </w:sdt>
      </w:tr>
      <w:tr w:rsidR="00262BA4" w:rsidRPr="00AD4887" w14:paraId="1D849DBA" w14:textId="77777777" w:rsidTr="00DC5541">
        <w:trPr>
          <w:trHeight w:val="300"/>
          <w:jc w:val="center"/>
        </w:trPr>
        <w:tc>
          <w:tcPr>
            <w:tcW w:w="10274" w:type="dxa"/>
            <w:gridSpan w:val="5"/>
            <w:shd w:val="clear" w:color="auto" w:fill="03426D"/>
            <w:vAlign w:val="center"/>
          </w:tcPr>
          <w:p w14:paraId="1D849DB9" w14:textId="77777777" w:rsidR="00262BA4" w:rsidRPr="00AD4887" w:rsidRDefault="00262BA4" w:rsidP="00535B66">
            <w:pPr>
              <w:pStyle w:val="TableHeading"/>
              <w:numPr>
                <w:ilvl w:val="0"/>
                <w:numId w:val="10"/>
              </w:numPr>
              <w:jc w:val="left"/>
            </w:pPr>
            <w:r w:rsidRPr="00AD4887">
              <w:t>Patient History</w:t>
            </w:r>
          </w:p>
        </w:tc>
      </w:tr>
      <w:tr w:rsidR="00AF052B" w:rsidRPr="00AD4887" w14:paraId="1D849DC0"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DBB" w14:textId="77777777" w:rsidR="00AF052B" w:rsidRPr="00AD4887" w:rsidRDefault="00AF052B" w:rsidP="00B900F7">
            <w:pPr>
              <w:pStyle w:val="TableText"/>
              <w:numPr>
                <w:ilvl w:val="0"/>
                <w:numId w:val="11"/>
              </w:numPr>
            </w:pPr>
            <w:r w:rsidRPr="00AD4887">
              <w:t>The system has the capability to import</w:t>
            </w:r>
            <w:r w:rsidR="00D2156F">
              <w:t xml:space="preserve"> behavioral </w:t>
            </w:r>
            <w:r w:rsidR="00D2156F" w:rsidRPr="00AD4887">
              <w:t>patient</w:t>
            </w:r>
            <w:r w:rsidRPr="00AD4887">
              <w:t xml:space="preserve"> health history data</w:t>
            </w:r>
            <w:r w:rsidR="00B900F7">
              <w:t xml:space="preserve"> </w:t>
            </w:r>
            <w:r w:rsidRPr="00AD4887">
              <w:t>from an existing system.</w:t>
            </w:r>
          </w:p>
        </w:tc>
        <w:sdt>
          <w:sdtPr>
            <w:id w:val="-1720970274"/>
            <w14:checkbox>
              <w14:checked w14:val="0"/>
              <w14:checkedState w14:val="2612" w14:font="MS Gothic"/>
              <w14:uncheckedState w14:val="2610" w14:font="MS Gothic"/>
            </w14:checkbox>
          </w:sdtPr>
          <w:sdtEndPr/>
          <w:sdtContent>
            <w:tc>
              <w:tcPr>
                <w:tcW w:w="900" w:type="dxa"/>
              </w:tcPr>
              <w:p w14:paraId="1D849DBC" w14:textId="77777777" w:rsidR="00AF052B" w:rsidRPr="00AD4887" w:rsidRDefault="00AF052B" w:rsidP="0011635C">
                <w:pPr>
                  <w:pStyle w:val="TableText"/>
                  <w:jc w:val="center"/>
                </w:pPr>
                <w:r>
                  <w:rPr>
                    <w:rFonts w:ascii="MS Gothic" w:eastAsia="MS Gothic" w:hAnsi="MS Gothic" w:hint="eastAsia"/>
                  </w:rPr>
                  <w:t>☐</w:t>
                </w:r>
              </w:p>
            </w:tc>
          </w:sdtContent>
        </w:sdt>
        <w:sdt>
          <w:sdtPr>
            <w:id w:val="1701275650"/>
            <w14:checkbox>
              <w14:checked w14:val="0"/>
              <w14:checkedState w14:val="2612" w14:font="MS Gothic"/>
              <w14:uncheckedState w14:val="2610" w14:font="MS Gothic"/>
            </w14:checkbox>
          </w:sdtPr>
          <w:sdtEndPr/>
          <w:sdtContent>
            <w:tc>
              <w:tcPr>
                <w:tcW w:w="946" w:type="dxa"/>
              </w:tcPr>
              <w:p w14:paraId="1D849DBD" w14:textId="77777777" w:rsidR="00AF052B" w:rsidRPr="00AD4887" w:rsidRDefault="00AF052B" w:rsidP="0011635C">
                <w:pPr>
                  <w:pStyle w:val="TableText"/>
                  <w:jc w:val="center"/>
                </w:pPr>
                <w:r>
                  <w:rPr>
                    <w:rFonts w:ascii="MS Gothic" w:eastAsia="MS Gothic" w:hAnsi="MS Gothic" w:hint="eastAsia"/>
                  </w:rPr>
                  <w:t>☐</w:t>
                </w:r>
              </w:p>
            </w:tc>
          </w:sdtContent>
        </w:sdt>
        <w:sdt>
          <w:sdtPr>
            <w:id w:val="2145612531"/>
            <w14:checkbox>
              <w14:checked w14:val="0"/>
              <w14:checkedState w14:val="2612" w14:font="MS Gothic"/>
              <w14:uncheckedState w14:val="2610" w14:font="MS Gothic"/>
            </w14:checkbox>
          </w:sdtPr>
          <w:sdtEndPr/>
          <w:sdtContent>
            <w:tc>
              <w:tcPr>
                <w:tcW w:w="810" w:type="dxa"/>
              </w:tcPr>
              <w:p w14:paraId="1D849DBE" w14:textId="77777777" w:rsidR="00AF052B" w:rsidRPr="00AD4887" w:rsidRDefault="00AF052B" w:rsidP="0011635C">
                <w:pPr>
                  <w:pStyle w:val="TableText"/>
                  <w:jc w:val="center"/>
                </w:pPr>
                <w:r>
                  <w:rPr>
                    <w:rFonts w:ascii="MS Gothic" w:eastAsia="MS Gothic" w:hAnsi="MS Gothic" w:hint="eastAsia"/>
                  </w:rPr>
                  <w:t>☐</w:t>
                </w:r>
              </w:p>
            </w:tc>
          </w:sdtContent>
        </w:sdt>
        <w:sdt>
          <w:sdtPr>
            <w:id w:val="568007401"/>
            <w:showingPlcHdr/>
            <w:text/>
          </w:sdtPr>
          <w:sdtEndPr/>
          <w:sdtContent>
            <w:tc>
              <w:tcPr>
                <w:tcW w:w="2819" w:type="dxa"/>
              </w:tcPr>
              <w:p w14:paraId="1D849DBF" w14:textId="77777777" w:rsidR="00AF052B" w:rsidRPr="00AD4887" w:rsidRDefault="00AF052B" w:rsidP="00262BA4">
                <w:pPr>
                  <w:pStyle w:val="TableText"/>
                </w:pPr>
                <w:r w:rsidRPr="00B9189F">
                  <w:rPr>
                    <w:rStyle w:val="PlaceholderText"/>
                  </w:rPr>
                  <w:t>Click here to enter text.</w:t>
                </w:r>
              </w:p>
            </w:tc>
          </w:sdtContent>
        </w:sdt>
      </w:tr>
      <w:tr w:rsidR="00AF052B" w:rsidRPr="00AD4887" w14:paraId="1D849DC6" w14:textId="77777777" w:rsidTr="00DC5541">
        <w:trPr>
          <w:trHeight w:val="300"/>
          <w:jc w:val="center"/>
        </w:trPr>
        <w:tc>
          <w:tcPr>
            <w:tcW w:w="4799" w:type="dxa"/>
            <w:tcBorders>
              <w:bottom w:val="nil"/>
            </w:tcBorders>
            <w:vAlign w:val="center"/>
          </w:tcPr>
          <w:p w14:paraId="1D849DC1" w14:textId="77777777" w:rsidR="00AF052B" w:rsidRPr="00AD4887" w:rsidRDefault="00AF052B" w:rsidP="00535B66">
            <w:pPr>
              <w:pStyle w:val="TableText"/>
              <w:numPr>
                <w:ilvl w:val="0"/>
                <w:numId w:val="11"/>
              </w:numPr>
            </w:pPr>
            <w:r w:rsidRPr="00AD4887">
              <w:t>The system presents a chronological, filterable, and comprehensive review of patient’s EHR, which may be summarized and printed, subject to privacy and confidentiality requirements.</w:t>
            </w:r>
          </w:p>
        </w:tc>
        <w:sdt>
          <w:sdtPr>
            <w:id w:val="1023202072"/>
            <w14:checkbox>
              <w14:checked w14:val="0"/>
              <w14:checkedState w14:val="2612" w14:font="MS Gothic"/>
              <w14:uncheckedState w14:val="2610" w14:font="MS Gothic"/>
            </w14:checkbox>
          </w:sdtPr>
          <w:sdtEndPr/>
          <w:sdtContent>
            <w:tc>
              <w:tcPr>
                <w:tcW w:w="900" w:type="dxa"/>
                <w:tcBorders>
                  <w:bottom w:val="nil"/>
                </w:tcBorders>
              </w:tcPr>
              <w:p w14:paraId="1D849DC2" w14:textId="77777777" w:rsidR="00AF052B" w:rsidRPr="00AD4887" w:rsidRDefault="00DC5541" w:rsidP="0011635C">
                <w:pPr>
                  <w:pStyle w:val="TableText"/>
                  <w:jc w:val="center"/>
                </w:pPr>
                <w:r>
                  <w:rPr>
                    <w:rFonts w:ascii="MS Gothic" w:eastAsia="MS Gothic" w:hAnsi="MS Gothic" w:hint="eastAsia"/>
                  </w:rPr>
                  <w:t>☐</w:t>
                </w:r>
              </w:p>
            </w:tc>
          </w:sdtContent>
        </w:sdt>
        <w:sdt>
          <w:sdtPr>
            <w:id w:val="-1609492003"/>
            <w14:checkbox>
              <w14:checked w14:val="0"/>
              <w14:checkedState w14:val="2612" w14:font="MS Gothic"/>
              <w14:uncheckedState w14:val="2610" w14:font="MS Gothic"/>
            </w14:checkbox>
          </w:sdtPr>
          <w:sdtEndPr/>
          <w:sdtContent>
            <w:tc>
              <w:tcPr>
                <w:tcW w:w="946" w:type="dxa"/>
                <w:tcBorders>
                  <w:bottom w:val="nil"/>
                </w:tcBorders>
              </w:tcPr>
              <w:p w14:paraId="1D849DC3" w14:textId="77777777" w:rsidR="00AF052B" w:rsidRPr="00AD4887" w:rsidRDefault="00AF052B" w:rsidP="0011635C">
                <w:pPr>
                  <w:pStyle w:val="TableText"/>
                  <w:jc w:val="center"/>
                </w:pPr>
                <w:r>
                  <w:rPr>
                    <w:rFonts w:ascii="MS Gothic" w:eastAsia="MS Gothic" w:hAnsi="MS Gothic" w:hint="eastAsia"/>
                  </w:rPr>
                  <w:t>☐</w:t>
                </w:r>
              </w:p>
            </w:tc>
          </w:sdtContent>
        </w:sdt>
        <w:sdt>
          <w:sdtPr>
            <w:id w:val="1983971591"/>
            <w14:checkbox>
              <w14:checked w14:val="0"/>
              <w14:checkedState w14:val="2612" w14:font="MS Gothic"/>
              <w14:uncheckedState w14:val="2610" w14:font="MS Gothic"/>
            </w14:checkbox>
          </w:sdtPr>
          <w:sdtEndPr/>
          <w:sdtContent>
            <w:tc>
              <w:tcPr>
                <w:tcW w:w="810" w:type="dxa"/>
                <w:tcBorders>
                  <w:bottom w:val="nil"/>
                </w:tcBorders>
              </w:tcPr>
              <w:p w14:paraId="1D849DC4" w14:textId="77777777" w:rsidR="00AF052B" w:rsidRPr="00AD4887" w:rsidRDefault="00AF052B" w:rsidP="0011635C">
                <w:pPr>
                  <w:pStyle w:val="TableText"/>
                  <w:jc w:val="center"/>
                </w:pPr>
                <w:r>
                  <w:rPr>
                    <w:rFonts w:ascii="MS Gothic" w:eastAsia="MS Gothic" w:hAnsi="MS Gothic" w:hint="eastAsia"/>
                  </w:rPr>
                  <w:t>☐</w:t>
                </w:r>
              </w:p>
            </w:tc>
          </w:sdtContent>
        </w:sdt>
        <w:sdt>
          <w:sdtPr>
            <w:id w:val="-1227526937"/>
            <w:showingPlcHdr/>
            <w:text/>
          </w:sdtPr>
          <w:sdtEndPr/>
          <w:sdtContent>
            <w:tc>
              <w:tcPr>
                <w:tcW w:w="2819" w:type="dxa"/>
                <w:tcBorders>
                  <w:bottom w:val="nil"/>
                </w:tcBorders>
              </w:tcPr>
              <w:p w14:paraId="1D849DC5" w14:textId="77777777" w:rsidR="00AF052B" w:rsidRPr="00AD4887" w:rsidRDefault="00AF052B" w:rsidP="00262BA4">
                <w:pPr>
                  <w:pStyle w:val="TableText"/>
                </w:pPr>
                <w:r w:rsidRPr="00B9189F">
                  <w:rPr>
                    <w:rStyle w:val="PlaceholderText"/>
                  </w:rPr>
                  <w:t>Click here to enter text.</w:t>
                </w:r>
              </w:p>
            </w:tc>
          </w:sdtContent>
        </w:sdt>
      </w:tr>
      <w:tr w:rsidR="00DC5541" w:rsidRPr="00AD4887" w14:paraId="1D849DCC"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DC7" w14:textId="77777777" w:rsidR="00DC5541" w:rsidRPr="00AD4887" w:rsidRDefault="00DC5541" w:rsidP="00DC5541">
            <w:pPr>
              <w:pStyle w:val="TableText"/>
              <w:numPr>
                <w:ilvl w:val="0"/>
                <w:numId w:val="11"/>
              </w:numPr>
            </w:pPr>
            <w:r>
              <w:t>Support multiple admissions and treatment history for a client</w:t>
            </w:r>
          </w:p>
        </w:tc>
        <w:sdt>
          <w:sdtPr>
            <w:id w:val="534013391"/>
            <w14:checkbox>
              <w14:checked w14:val="0"/>
              <w14:checkedState w14:val="2612" w14:font="MS Gothic"/>
              <w14:uncheckedState w14:val="2610" w14:font="MS Gothic"/>
            </w14:checkbox>
          </w:sdtPr>
          <w:sdtEndPr/>
          <w:sdtContent>
            <w:tc>
              <w:tcPr>
                <w:tcW w:w="900" w:type="dxa"/>
                <w:tcBorders>
                  <w:bottom w:val="nil"/>
                </w:tcBorders>
              </w:tcPr>
              <w:p w14:paraId="1D849DC8" w14:textId="77777777" w:rsidR="00DC5541" w:rsidRPr="00AD4887" w:rsidRDefault="00DC5541" w:rsidP="00DC5541">
                <w:pPr>
                  <w:pStyle w:val="TableText"/>
                  <w:jc w:val="center"/>
                </w:pPr>
                <w:r>
                  <w:rPr>
                    <w:rFonts w:ascii="MS Gothic" w:eastAsia="MS Gothic" w:hAnsi="MS Gothic" w:hint="eastAsia"/>
                  </w:rPr>
                  <w:t>☐</w:t>
                </w:r>
              </w:p>
            </w:tc>
          </w:sdtContent>
        </w:sdt>
        <w:sdt>
          <w:sdtPr>
            <w:id w:val="538552971"/>
            <w14:checkbox>
              <w14:checked w14:val="0"/>
              <w14:checkedState w14:val="2612" w14:font="MS Gothic"/>
              <w14:uncheckedState w14:val="2610" w14:font="MS Gothic"/>
            </w14:checkbox>
          </w:sdtPr>
          <w:sdtEndPr/>
          <w:sdtContent>
            <w:tc>
              <w:tcPr>
                <w:tcW w:w="946" w:type="dxa"/>
                <w:tcBorders>
                  <w:bottom w:val="nil"/>
                </w:tcBorders>
              </w:tcPr>
              <w:p w14:paraId="1D849DC9" w14:textId="77777777" w:rsidR="00DC5541" w:rsidRPr="00AD4887" w:rsidRDefault="00DC5541" w:rsidP="00DC5541">
                <w:pPr>
                  <w:pStyle w:val="TableText"/>
                  <w:jc w:val="center"/>
                </w:pPr>
                <w:r>
                  <w:rPr>
                    <w:rFonts w:ascii="MS Gothic" w:eastAsia="MS Gothic" w:hAnsi="MS Gothic" w:hint="eastAsia"/>
                  </w:rPr>
                  <w:t>☐</w:t>
                </w:r>
              </w:p>
            </w:tc>
          </w:sdtContent>
        </w:sdt>
        <w:sdt>
          <w:sdtPr>
            <w:id w:val="-15002788"/>
            <w14:checkbox>
              <w14:checked w14:val="0"/>
              <w14:checkedState w14:val="2612" w14:font="MS Gothic"/>
              <w14:uncheckedState w14:val="2610" w14:font="MS Gothic"/>
            </w14:checkbox>
          </w:sdtPr>
          <w:sdtEndPr/>
          <w:sdtContent>
            <w:tc>
              <w:tcPr>
                <w:tcW w:w="810" w:type="dxa"/>
                <w:tcBorders>
                  <w:bottom w:val="nil"/>
                </w:tcBorders>
              </w:tcPr>
              <w:p w14:paraId="1D849DCA" w14:textId="77777777" w:rsidR="00DC5541" w:rsidRPr="00AD4887" w:rsidRDefault="00DC5541" w:rsidP="00DC5541">
                <w:pPr>
                  <w:pStyle w:val="TableText"/>
                  <w:jc w:val="center"/>
                </w:pPr>
                <w:r>
                  <w:rPr>
                    <w:rFonts w:ascii="MS Gothic" w:eastAsia="MS Gothic" w:hAnsi="MS Gothic" w:hint="eastAsia"/>
                  </w:rPr>
                  <w:t>☐</w:t>
                </w:r>
              </w:p>
            </w:tc>
          </w:sdtContent>
        </w:sdt>
        <w:sdt>
          <w:sdtPr>
            <w:id w:val="-255977733"/>
            <w:showingPlcHdr/>
            <w:text/>
          </w:sdtPr>
          <w:sdtEndPr/>
          <w:sdtContent>
            <w:tc>
              <w:tcPr>
                <w:tcW w:w="2819" w:type="dxa"/>
                <w:tcBorders>
                  <w:bottom w:val="nil"/>
                </w:tcBorders>
              </w:tcPr>
              <w:p w14:paraId="1D849DCB"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DCE" w14:textId="77777777" w:rsidTr="00DC5541">
        <w:trPr>
          <w:trHeight w:val="300"/>
          <w:jc w:val="center"/>
        </w:trPr>
        <w:tc>
          <w:tcPr>
            <w:tcW w:w="10274" w:type="dxa"/>
            <w:gridSpan w:val="5"/>
            <w:shd w:val="clear" w:color="auto" w:fill="03426D"/>
            <w:vAlign w:val="center"/>
          </w:tcPr>
          <w:p w14:paraId="1D849DCD" w14:textId="77777777" w:rsidR="00DC5541" w:rsidRPr="00AD4887" w:rsidRDefault="00DC5541" w:rsidP="00DC5541">
            <w:pPr>
              <w:pStyle w:val="TableHeading"/>
              <w:numPr>
                <w:ilvl w:val="0"/>
                <w:numId w:val="10"/>
              </w:numPr>
              <w:jc w:val="left"/>
            </w:pPr>
            <w:r w:rsidRPr="00AD4887">
              <w:t xml:space="preserve">Current </w:t>
            </w:r>
            <w:r>
              <w:t xml:space="preserve">Behavioral </w:t>
            </w:r>
            <w:r w:rsidRPr="00AD4887">
              <w:t xml:space="preserve">Health Data, </w:t>
            </w:r>
            <w:r>
              <w:t>Treatment Episodes,  Level of Care Changes</w:t>
            </w:r>
          </w:p>
        </w:tc>
      </w:tr>
      <w:tr w:rsidR="00DC5541" w:rsidRPr="00AD4887" w14:paraId="1D849DD4"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DCF" w14:textId="77777777" w:rsidR="00DC5541" w:rsidRPr="00AD4887" w:rsidRDefault="00DC5541" w:rsidP="00DC5541">
            <w:pPr>
              <w:pStyle w:val="TableText"/>
              <w:numPr>
                <w:ilvl w:val="0"/>
                <w:numId w:val="12"/>
              </w:numPr>
            </w:pPr>
            <w:r w:rsidRPr="00AD4887">
              <w:t xml:space="preserve">The system includes a combination of </w:t>
            </w:r>
            <w:r>
              <w:t xml:space="preserve">provider customizable bio-psychosocial assessments, and provider defined and reusable templates for </w:t>
            </w:r>
            <w:r w:rsidRPr="00AD4887">
              <w:t>data captur</w:t>
            </w:r>
            <w:r>
              <w:t xml:space="preserve">e and treatment authorization through REMI system </w:t>
            </w:r>
          </w:p>
        </w:tc>
        <w:sdt>
          <w:sdtPr>
            <w:id w:val="2024286937"/>
            <w14:checkbox>
              <w14:checked w14:val="0"/>
              <w14:checkedState w14:val="2612" w14:font="MS Gothic"/>
              <w14:uncheckedState w14:val="2610" w14:font="MS Gothic"/>
            </w14:checkbox>
          </w:sdtPr>
          <w:sdtEndPr/>
          <w:sdtContent>
            <w:tc>
              <w:tcPr>
                <w:tcW w:w="900" w:type="dxa"/>
              </w:tcPr>
              <w:p w14:paraId="1D849DD0" w14:textId="77777777" w:rsidR="00DC5541" w:rsidRPr="00AD4887" w:rsidRDefault="00DC5541" w:rsidP="00DC5541">
                <w:pPr>
                  <w:pStyle w:val="TableText"/>
                  <w:jc w:val="center"/>
                </w:pPr>
                <w:r>
                  <w:rPr>
                    <w:rFonts w:ascii="MS Gothic" w:eastAsia="MS Gothic" w:hAnsi="MS Gothic" w:hint="eastAsia"/>
                  </w:rPr>
                  <w:t>☐</w:t>
                </w:r>
              </w:p>
            </w:tc>
          </w:sdtContent>
        </w:sdt>
        <w:sdt>
          <w:sdtPr>
            <w:id w:val="207002547"/>
            <w14:checkbox>
              <w14:checked w14:val="0"/>
              <w14:checkedState w14:val="2612" w14:font="MS Gothic"/>
              <w14:uncheckedState w14:val="2610" w14:font="MS Gothic"/>
            </w14:checkbox>
          </w:sdtPr>
          <w:sdtEndPr/>
          <w:sdtContent>
            <w:tc>
              <w:tcPr>
                <w:tcW w:w="946" w:type="dxa"/>
              </w:tcPr>
              <w:p w14:paraId="1D849DD1" w14:textId="77777777" w:rsidR="00DC5541" w:rsidRPr="00AD4887" w:rsidRDefault="00DC5541" w:rsidP="00DC5541">
                <w:pPr>
                  <w:pStyle w:val="TableText"/>
                  <w:jc w:val="center"/>
                </w:pPr>
                <w:r>
                  <w:rPr>
                    <w:rFonts w:ascii="MS Gothic" w:eastAsia="MS Gothic" w:hAnsi="MS Gothic" w:hint="eastAsia"/>
                  </w:rPr>
                  <w:t>☐</w:t>
                </w:r>
              </w:p>
            </w:tc>
          </w:sdtContent>
        </w:sdt>
        <w:sdt>
          <w:sdtPr>
            <w:id w:val="1897233925"/>
            <w14:checkbox>
              <w14:checked w14:val="0"/>
              <w14:checkedState w14:val="2612" w14:font="MS Gothic"/>
              <w14:uncheckedState w14:val="2610" w14:font="MS Gothic"/>
            </w14:checkbox>
          </w:sdtPr>
          <w:sdtEndPr/>
          <w:sdtContent>
            <w:tc>
              <w:tcPr>
                <w:tcW w:w="810" w:type="dxa"/>
              </w:tcPr>
              <w:p w14:paraId="1D849DD2" w14:textId="77777777" w:rsidR="00DC5541" w:rsidRPr="00AD4887" w:rsidRDefault="00DC5541" w:rsidP="00DC5541">
                <w:pPr>
                  <w:pStyle w:val="TableText"/>
                  <w:jc w:val="center"/>
                </w:pPr>
                <w:r>
                  <w:rPr>
                    <w:rFonts w:ascii="MS Gothic" w:eastAsia="MS Gothic" w:hAnsi="MS Gothic" w:hint="eastAsia"/>
                  </w:rPr>
                  <w:t>☐</w:t>
                </w:r>
              </w:p>
            </w:tc>
          </w:sdtContent>
        </w:sdt>
        <w:sdt>
          <w:sdtPr>
            <w:id w:val="943110004"/>
            <w:showingPlcHdr/>
          </w:sdtPr>
          <w:sdtEndPr/>
          <w:sdtContent>
            <w:tc>
              <w:tcPr>
                <w:tcW w:w="2819" w:type="dxa"/>
              </w:tcPr>
              <w:p w14:paraId="1D849DD3"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DDA" w14:textId="77777777" w:rsidTr="00DC5541">
        <w:trPr>
          <w:trHeight w:val="300"/>
          <w:jc w:val="center"/>
        </w:trPr>
        <w:tc>
          <w:tcPr>
            <w:tcW w:w="4799" w:type="dxa"/>
            <w:vAlign w:val="center"/>
          </w:tcPr>
          <w:p w14:paraId="1D849DD5" w14:textId="77777777" w:rsidR="00DC5541" w:rsidRPr="00AD4887" w:rsidRDefault="00DC5541" w:rsidP="00DC5541">
            <w:pPr>
              <w:pStyle w:val="TableText"/>
              <w:numPr>
                <w:ilvl w:val="0"/>
                <w:numId w:val="12"/>
              </w:numPr>
            </w:pPr>
            <w:r>
              <w:t>System will generate an ASAM risk rating score to help the clinician with ASAM level of care and treatment plan creation</w:t>
            </w:r>
          </w:p>
        </w:tc>
        <w:sdt>
          <w:sdtPr>
            <w:id w:val="-213130203"/>
            <w14:checkbox>
              <w14:checked w14:val="0"/>
              <w14:checkedState w14:val="2612" w14:font="MS Gothic"/>
              <w14:uncheckedState w14:val="2610" w14:font="MS Gothic"/>
            </w14:checkbox>
          </w:sdtPr>
          <w:sdtEndPr/>
          <w:sdtContent>
            <w:tc>
              <w:tcPr>
                <w:tcW w:w="900" w:type="dxa"/>
              </w:tcPr>
              <w:p w14:paraId="1D849DD6" w14:textId="77777777" w:rsidR="00DC5541" w:rsidRDefault="00DC5541" w:rsidP="00DC5541">
                <w:pPr>
                  <w:pStyle w:val="TableText"/>
                  <w:jc w:val="center"/>
                </w:pPr>
                <w:r>
                  <w:rPr>
                    <w:rFonts w:ascii="MS Gothic" w:eastAsia="MS Gothic" w:hAnsi="MS Gothic" w:hint="eastAsia"/>
                  </w:rPr>
                  <w:t>☐</w:t>
                </w:r>
              </w:p>
            </w:tc>
          </w:sdtContent>
        </w:sdt>
        <w:sdt>
          <w:sdtPr>
            <w:id w:val="-737632889"/>
            <w14:checkbox>
              <w14:checked w14:val="0"/>
              <w14:checkedState w14:val="2612" w14:font="MS Gothic"/>
              <w14:uncheckedState w14:val="2610" w14:font="MS Gothic"/>
            </w14:checkbox>
          </w:sdtPr>
          <w:sdtEndPr/>
          <w:sdtContent>
            <w:tc>
              <w:tcPr>
                <w:tcW w:w="946" w:type="dxa"/>
              </w:tcPr>
              <w:p w14:paraId="1D849DD7" w14:textId="77777777" w:rsidR="00DC5541" w:rsidRDefault="00DC5541" w:rsidP="00DC5541">
                <w:pPr>
                  <w:pStyle w:val="TableText"/>
                  <w:jc w:val="center"/>
                </w:pPr>
                <w:r>
                  <w:rPr>
                    <w:rFonts w:ascii="MS Gothic" w:eastAsia="MS Gothic" w:hAnsi="MS Gothic" w:hint="eastAsia"/>
                  </w:rPr>
                  <w:t>☐</w:t>
                </w:r>
              </w:p>
            </w:tc>
          </w:sdtContent>
        </w:sdt>
        <w:sdt>
          <w:sdtPr>
            <w:id w:val="-1411536609"/>
            <w14:checkbox>
              <w14:checked w14:val="0"/>
              <w14:checkedState w14:val="2612" w14:font="MS Gothic"/>
              <w14:uncheckedState w14:val="2610" w14:font="MS Gothic"/>
            </w14:checkbox>
          </w:sdtPr>
          <w:sdtEndPr/>
          <w:sdtContent>
            <w:tc>
              <w:tcPr>
                <w:tcW w:w="810" w:type="dxa"/>
              </w:tcPr>
              <w:p w14:paraId="1D849DD8" w14:textId="77777777" w:rsidR="00DC5541" w:rsidRDefault="00DC5541" w:rsidP="00DC5541">
                <w:pPr>
                  <w:pStyle w:val="TableText"/>
                  <w:jc w:val="center"/>
                </w:pPr>
                <w:r>
                  <w:rPr>
                    <w:rFonts w:ascii="MS Gothic" w:eastAsia="MS Gothic" w:hAnsi="MS Gothic" w:hint="eastAsia"/>
                  </w:rPr>
                  <w:t>☐</w:t>
                </w:r>
              </w:p>
            </w:tc>
          </w:sdtContent>
        </w:sdt>
        <w:sdt>
          <w:sdtPr>
            <w:id w:val="2102908513"/>
            <w:showingPlcHdr/>
          </w:sdtPr>
          <w:sdtEndPr/>
          <w:sdtContent>
            <w:tc>
              <w:tcPr>
                <w:tcW w:w="2819" w:type="dxa"/>
              </w:tcPr>
              <w:p w14:paraId="1D849DD9" w14:textId="77777777" w:rsidR="00DC5541" w:rsidRDefault="00DC5541" w:rsidP="00DC5541">
                <w:pPr>
                  <w:pStyle w:val="TableText"/>
                </w:pPr>
                <w:r w:rsidRPr="00B9189F">
                  <w:rPr>
                    <w:rStyle w:val="PlaceholderText"/>
                  </w:rPr>
                  <w:t>Click here to enter text.</w:t>
                </w:r>
              </w:p>
            </w:tc>
          </w:sdtContent>
        </w:sdt>
      </w:tr>
      <w:tr w:rsidR="00DC5541" w:rsidRPr="00AD4887" w14:paraId="1D849DE0"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DDB" w14:textId="77777777" w:rsidR="00DC5541" w:rsidRPr="00AD4887" w:rsidRDefault="00DC5541" w:rsidP="00DC5541">
            <w:pPr>
              <w:pStyle w:val="TableText"/>
              <w:numPr>
                <w:ilvl w:val="0"/>
                <w:numId w:val="12"/>
              </w:numPr>
            </w:pPr>
            <w:r w:rsidRPr="00AD4887">
              <w:t xml:space="preserve">The system obtains test results via standard </w:t>
            </w:r>
            <w:r>
              <w:t xml:space="preserve"> assessment tools like ASAM continuum, SASSI, DAST, MAST, PHQ</w:t>
            </w:r>
          </w:p>
        </w:tc>
        <w:sdt>
          <w:sdtPr>
            <w:id w:val="-588927125"/>
            <w14:checkbox>
              <w14:checked w14:val="0"/>
              <w14:checkedState w14:val="2612" w14:font="MS Gothic"/>
              <w14:uncheckedState w14:val="2610" w14:font="MS Gothic"/>
            </w14:checkbox>
          </w:sdtPr>
          <w:sdtEndPr/>
          <w:sdtContent>
            <w:tc>
              <w:tcPr>
                <w:tcW w:w="900" w:type="dxa"/>
              </w:tcPr>
              <w:p w14:paraId="1D849DDC" w14:textId="77777777" w:rsidR="00DC5541" w:rsidRPr="00AD4887" w:rsidRDefault="00DC5541" w:rsidP="00DC5541">
                <w:pPr>
                  <w:pStyle w:val="TableText"/>
                  <w:jc w:val="center"/>
                </w:pPr>
                <w:r>
                  <w:rPr>
                    <w:rFonts w:ascii="MS Gothic" w:eastAsia="MS Gothic" w:hAnsi="MS Gothic" w:hint="eastAsia"/>
                  </w:rPr>
                  <w:t>☐</w:t>
                </w:r>
              </w:p>
            </w:tc>
          </w:sdtContent>
        </w:sdt>
        <w:sdt>
          <w:sdtPr>
            <w:id w:val="140469388"/>
            <w14:checkbox>
              <w14:checked w14:val="0"/>
              <w14:checkedState w14:val="2612" w14:font="MS Gothic"/>
              <w14:uncheckedState w14:val="2610" w14:font="MS Gothic"/>
            </w14:checkbox>
          </w:sdtPr>
          <w:sdtEndPr/>
          <w:sdtContent>
            <w:tc>
              <w:tcPr>
                <w:tcW w:w="946" w:type="dxa"/>
              </w:tcPr>
              <w:p w14:paraId="1D849DDD" w14:textId="77777777" w:rsidR="00DC5541" w:rsidRPr="00AD4887" w:rsidRDefault="00DC5541" w:rsidP="00DC5541">
                <w:pPr>
                  <w:pStyle w:val="TableText"/>
                  <w:jc w:val="center"/>
                </w:pPr>
                <w:r>
                  <w:rPr>
                    <w:rFonts w:ascii="MS Gothic" w:eastAsia="MS Gothic" w:hAnsi="MS Gothic" w:hint="eastAsia"/>
                  </w:rPr>
                  <w:t>☐</w:t>
                </w:r>
              </w:p>
            </w:tc>
          </w:sdtContent>
        </w:sdt>
        <w:sdt>
          <w:sdtPr>
            <w:id w:val="-1698694926"/>
            <w14:checkbox>
              <w14:checked w14:val="0"/>
              <w14:checkedState w14:val="2612" w14:font="MS Gothic"/>
              <w14:uncheckedState w14:val="2610" w14:font="MS Gothic"/>
            </w14:checkbox>
          </w:sdtPr>
          <w:sdtEndPr/>
          <w:sdtContent>
            <w:tc>
              <w:tcPr>
                <w:tcW w:w="810" w:type="dxa"/>
              </w:tcPr>
              <w:p w14:paraId="1D849DDE" w14:textId="77777777" w:rsidR="00DC5541" w:rsidRPr="00AD4887" w:rsidRDefault="00DC5541" w:rsidP="00DC5541">
                <w:pPr>
                  <w:pStyle w:val="TableText"/>
                  <w:jc w:val="center"/>
                </w:pPr>
                <w:r>
                  <w:rPr>
                    <w:rFonts w:ascii="MS Gothic" w:eastAsia="MS Gothic" w:hAnsi="MS Gothic" w:hint="eastAsia"/>
                  </w:rPr>
                  <w:t>☐</w:t>
                </w:r>
              </w:p>
            </w:tc>
          </w:sdtContent>
        </w:sdt>
        <w:sdt>
          <w:sdtPr>
            <w:id w:val="1769739128"/>
            <w:showingPlcHdr/>
            <w:text/>
          </w:sdtPr>
          <w:sdtEndPr/>
          <w:sdtContent>
            <w:tc>
              <w:tcPr>
                <w:tcW w:w="2819" w:type="dxa"/>
              </w:tcPr>
              <w:p w14:paraId="1D849DDF"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DE6" w14:textId="77777777" w:rsidTr="00DC5541">
        <w:trPr>
          <w:trHeight w:val="300"/>
          <w:jc w:val="center"/>
        </w:trPr>
        <w:tc>
          <w:tcPr>
            <w:tcW w:w="4799" w:type="dxa"/>
            <w:vAlign w:val="center"/>
          </w:tcPr>
          <w:p w14:paraId="1D849DE1" w14:textId="77777777" w:rsidR="00DC5541" w:rsidRPr="00AD4887" w:rsidRDefault="00DC5541" w:rsidP="00DC5541">
            <w:pPr>
              <w:pStyle w:val="TableText"/>
              <w:numPr>
                <w:ilvl w:val="1"/>
                <w:numId w:val="12"/>
              </w:numPr>
              <w:ind w:left="1620" w:hanging="540"/>
            </w:pPr>
            <w:r w:rsidRPr="00AD4887">
              <w:t>The system obtains test results via standard HL7 inte</w:t>
            </w:r>
            <w:r>
              <w:t>rface from:  radiology/ imaging/ /Blood test</w:t>
            </w:r>
          </w:p>
        </w:tc>
        <w:sdt>
          <w:sdtPr>
            <w:id w:val="-799689067"/>
            <w14:checkbox>
              <w14:checked w14:val="0"/>
              <w14:checkedState w14:val="2612" w14:font="MS Gothic"/>
              <w14:uncheckedState w14:val="2610" w14:font="MS Gothic"/>
            </w14:checkbox>
          </w:sdtPr>
          <w:sdtEndPr/>
          <w:sdtContent>
            <w:tc>
              <w:tcPr>
                <w:tcW w:w="900" w:type="dxa"/>
              </w:tcPr>
              <w:p w14:paraId="1D849DE2" w14:textId="77777777" w:rsidR="00DC5541" w:rsidRPr="00AD4887" w:rsidRDefault="00DC5541" w:rsidP="00DC5541">
                <w:pPr>
                  <w:pStyle w:val="TableText"/>
                  <w:jc w:val="center"/>
                </w:pPr>
                <w:r>
                  <w:rPr>
                    <w:rFonts w:ascii="MS Gothic" w:eastAsia="MS Gothic" w:hAnsi="MS Gothic" w:hint="eastAsia"/>
                  </w:rPr>
                  <w:t>☐</w:t>
                </w:r>
              </w:p>
            </w:tc>
          </w:sdtContent>
        </w:sdt>
        <w:sdt>
          <w:sdtPr>
            <w:id w:val="-763696135"/>
            <w14:checkbox>
              <w14:checked w14:val="0"/>
              <w14:checkedState w14:val="2612" w14:font="MS Gothic"/>
              <w14:uncheckedState w14:val="2610" w14:font="MS Gothic"/>
            </w14:checkbox>
          </w:sdtPr>
          <w:sdtEndPr/>
          <w:sdtContent>
            <w:tc>
              <w:tcPr>
                <w:tcW w:w="946" w:type="dxa"/>
              </w:tcPr>
              <w:p w14:paraId="1D849DE3" w14:textId="77777777" w:rsidR="00DC5541" w:rsidRPr="00AD4887" w:rsidRDefault="00DC5541" w:rsidP="00DC5541">
                <w:pPr>
                  <w:pStyle w:val="TableText"/>
                  <w:jc w:val="center"/>
                </w:pPr>
                <w:r>
                  <w:rPr>
                    <w:rFonts w:ascii="MS Gothic" w:eastAsia="MS Gothic" w:hAnsi="MS Gothic" w:hint="eastAsia"/>
                  </w:rPr>
                  <w:t>☐</w:t>
                </w:r>
              </w:p>
            </w:tc>
          </w:sdtContent>
        </w:sdt>
        <w:sdt>
          <w:sdtPr>
            <w:id w:val="352389445"/>
            <w14:checkbox>
              <w14:checked w14:val="0"/>
              <w14:checkedState w14:val="2612" w14:font="MS Gothic"/>
              <w14:uncheckedState w14:val="2610" w14:font="MS Gothic"/>
            </w14:checkbox>
          </w:sdtPr>
          <w:sdtEndPr/>
          <w:sdtContent>
            <w:tc>
              <w:tcPr>
                <w:tcW w:w="810" w:type="dxa"/>
              </w:tcPr>
              <w:p w14:paraId="1D849DE4" w14:textId="77777777" w:rsidR="00DC5541" w:rsidRPr="00AD4887" w:rsidRDefault="00DC5541" w:rsidP="00DC5541">
                <w:pPr>
                  <w:pStyle w:val="TableText"/>
                  <w:jc w:val="center"/>
                </w:pPr>
                <w:r>
                  <w:rPr>
                    <w:rFonts w:ascii="MS Gothic" w:eastAsia="MS Gothic" w:hAnsi="MS Gothic" w:hint="eastAsia"/>
                  </w:rPr>
                  <w:t>☐</w:t>
                </w:r>
              </w:p>
            </w:tc>
          </w:sdtContent>
        </w:sdt>
        <w:sdt>
          <w:sdtPr>
            <w:id w:val="-1798752550"/>
            <w:showingPlcHdr/>
            <w:text/>
          </w:sdtPr>
          <w:sdtEndPr/>
          <w:sdtContent>
            <w:tc>
              <w:tcPr>
                <w:tcW w:w="2819" w:type="dxa"/>
              </w:tcPr>
              <w:p w14:paraId="1D849DE5"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DEC"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DE7" w14:textId="77777777" w:rsidR="00DC5541" w:rsidRPr="00AD4887" w:rsidRDefault="00DC5541" w:rsidP="00DC5541">
            <w:pPr>
              <w:pStyle w:val="TableText"/>
              <w:numPr>
                <w:ilvl w:val="0"/>
                <w:numId w:val="12"/>
              </w:numPr>
            </w:pPr>
            <w:r w:rsidRPr="00AD4887">
              <w:t>The system tracks consultations and referrals.</w:t>
            </w:r>
          </w:p>
        </w:tc>
        <w:sdt>
          <w:sdtPr>
            <w:id w:val="-1090156799"/>
            <w14:checkbox>
              <w14:checked w14:val="0"/>
              <w14:checkedState w14:val="2612" w14:font="MS Gothic"/>
              <w14:uncheckedState w14:val="2610" w14:font="MS Gothic"/>
            </w14:checkbox>
          </w:sdtPr>
          <w:sdtEndPr/>
          <w:sdtContent>
            <w:tc>
              <w:tcPr>
                <w:tcW w:w="900" w:type="dxa"/>
                <w:tcBorders>
                  <w:bottom w:val="nil"/>
                </w:tcBorders>
              </w:tcPr>
              <w:p w14:paraId="1D849DE8" w14:textId="77777777" w:rsidR="00DC5541" w:rsidRPr="00AD4887" w:rsidRDefault="00DC5541" w:rsidP="00DC5541">
                <w:pPr>
                  <w:pStyle w:val="TableText"/>
                  <w:jc w:val="center"/>
                </w:pPr>
                <w:r>
                  <w:rPr>
                    <w:rFonts w:ascii="MS Gothic" w:eastAsia="MS Gothic" w:hAnsi="MS Gothic" w:hint="eastAsia"/>
                  </w:rPr>
                  <w:t>☐</w:t>
                </w:r>
              </w:p>
            </w:tc>
          </w:sdtContent>
        </w:sdt>
        <w:sdt>
          <w:sdtPr>
            <w:id w:val="-1692523276"/>
            <w14:checkbox>
              <w14:checked w14:val="0"/>
              <w14:checkedState w14:val="2612" w14:font="MS Gothic"/>
              <w14:uncheckedState w14:val="2610" w14:font="MS Gothic"/>
            </w14:checkbox>
          </w:sdtPr>
          <w:sdtEndPr/>
          <w:sdtContent>
            <w:tc>
              <w:tcPr>
                <w:tcW w:w="946" w:type="dxa"/>
                <w:tcBorders>
                  <w:bottom w:val="nil"/>
                </w:tcBorders>
              </w:tcPr>
              <w:p w14:paraId="1D849DE9" w14:textId="77777777" w:rsidR="00DC5541" w:rsidRPr="00AD4887" w:rsidRDefault="00DC5541" w:rsidP="00DC5541">
                <w:pPr>
                  <w:pStyle w:val="TableText"/>
                  <w:jc w:val="center"/>
                </w:pPr>
                <w:r>
                  <w:rPr>
                    <w:rFonts w:ascii="MS Gothic" w:eastAsia="MS Gothic" w:hAnsi="MS Gothic" w:hint="eastAsia"/>
                  </w:rPr>
                  <w:t>☐</w:t>
                </w:r>
              </w:p>
            </w:tc>
          </w:sdtContent>
        </w:sdt>
        <w:sdt>
          <w:sdtPr>
            <w:id w:val="-363136780"/>
            <w14:checkbox>
              <w14:checked w14:val="0"/>
              <w14:checkedState w14:val="2612" w14:font="MS Gothic"/>
              <w14:uncheckedState w14:val="2610" w14:font="MS Gothic"/>
            </w14:checkbox>
          </w:sdtPr>
          <w:sdtEndPr/>
          <w:sdtContent>
            <w:tc>
              <w:tcPr>
                <w:tcW w:w="810" w:type="dxa"/>
                <w:tcBorders>
                  <w:bottom w:val="nil"/>
                </w:tcBorders>
              </w:tcPr>
              <w:p w14:paraId="1D849DEA" w14:textId="77777777" w:rsidR="00DC5541" w:rsidRPr="00AD4887" w:rsidRDefault="00DC5541" w:rsidP="00DC5541">
                <w:pPr>
                  <w:pStyle w:val="TableText"/>
                  <w:jc w:val="center"/>
                </w:pPr>
                <w:r>
                  <w:rPr>
                    <w:rFonts w:ascii="MS Gothic" w:eastAsia="MS Gothic" w:hAnsi="MS Gothic" w:hint="eastAsia"/>
                  </w:rPr>
                  <w:t>☐</w:t>
                </w:r>
              </w:p>
            </w:tc>
          </w:sdtContent>
        </w:sdt>
        <w:sdt>
          <w:sdtPr>
            <w:id w:val="-88018005"/>
            <w:showingPlcHdr/>
            <w:text/>
          </w:sdtPr>
          <w:sdtEndPr/>
          <w:sdtContent>
            <w:tc>
              <w:tcPr>
                <w:tcW w:w="2819" w:type="dxa"/>
                <w:tcBorders>
                  <w:bottom w:val="nil"/>
                </w:tcBorders>
              </w:tcPr>
              <w:p w14:paraId="1D849DEB"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DF2" w14:textId="77777777" w:rsidTr="00DC5541">
        <w:trPr>
          <w:trHeight w:val="300"/>
          <w:jc w:val="center"/>
        </w:trPr>
        <w:tc>
          <w:tcPr>
            <w:tcW w:w="4799" w:type="dxa"/>
            <w:tcBorders>
              <w:bottom w:val="nil"/>
            </w:tcBorders>
            <w:vAlign w:val="center"/>
          </w:tcPr>
          <w:p w14:paraId="1D849DED" w14:textId="77777777" w:rsidR="00DC5541" w:rsidRPr="00AD4887" w:rsidRDefault="00DC5541" w:rsidP="00DC5541">
            <w:pPr>
              <w:pStyle w:val="TableText"/>
              <w:numPr>
                <w:ilvl w:val="0"/>
                <w:numId w:val="12"/>
              </w:numPr>
            </w:pPr>
            <w:r>
              <w:t>System utilizes 3</w:t>
            </w:r>
            <w:r w:rsidRPr="00B73C3D">
              <w:rPr>
                <w:vertAlign w:val="superscript"/>
              </w:rPr>
              <w:t>rd</w:t>
            </w:r>
            <w:r>
              <w:t xml:space="preserve"> addition of the ASAM criteria, and DAPPER-3 to individualize treatment planning</w:t>
            </w:r>
          </w:p>
        </w:tc>
        <w:sdt>
          <w:sdtPr>
            <w:id w:val="403343350"/>
            <w14:checkbox>
              <w14:checked w14:val="0"/>
              <w14:checkedState w14:val="2612" w14:font="MS Gothic"/>
              <w14:uncheckedState w14:val="2610" w14:font="MS Gothic"/>
            </w14:checkbox>
          </w:sdtPr>
          <w:sdtEndPr/>
          <w:sdtContent>
            <w:tc>
              <w:tcPr>
                <w:tcW w:w="900" w:type="dxa"/>
                <w:tcBorders>
                  <w:bottom w:val="nil"/>
                </w:tcBorders>
              </w:tcPr>
              <w:p w14:paraId="1D849DEE" w14:textId="77777777" w:rsidR="00DC5541" w:rsidRDefault="00DC5541" w:rsidP="00DC5541">
                <w:pPr>
                  <w:pStyle w:val="TableText"/>
                  <w:jc w:val="center"/>
                </w:pPr>
                <w:r>
                  <w:rPr>
                    <w:rFonts w:ascii="MS Gothic" w:eastAsia="MS Gothic" w:hAnsi="MS Gothic" w:hint="eastAsia"/>
                  </w:rPr>
                  <w:t>☐</w:t>
                </w:r>
              </w:p>
            </w:tc>
          </w:sdtContent>
        </w:sdt>
        <w:sdt>
          <w:sdtPr>
            <w:id w:val="1250469383"/>
            <w14:checkbox>
              <w14:checked w14:val="0"/>
              <w14:checkedState w14:val="2612" w14:font="MS Gothic"/>
              <w14:uncheckedState w14:val="2610" w14:font="MS Gothic"/>
            </w14:checkbox>
          </w:sdtPr>
          <w:sdtEndPr/>
          <w:sdtContent>
            <w:tc>
              <w:tcPr>
                <w:tcW w:w="946" w:type="dxa"/>
                <w:tcBorders>
                  <w:bottom w:val="nil"/>
                </w:tcBorders>
              </w:tcPr>
              <w:p w14:paraId="1D849DEF" w14:textId="77777777" w:rsidR="00DC5541" w:rsidRDefault="00DC5541" w:rsidP="00DC5541">
                <w:pPr>
                  <w:pStyle w:val="TableText"/>
                  <w:jc w:val="center"/>
                </w:pPr>
                <w:r>
                  <w:rPr>
                    <w:rFonts w:ascii="MS Gothic" w:eastAsia="MS Gothic" w:hAnsi="MS Gothic" w:hint="eastAsia"/>
                  </w:rPr>
                  <w:t>☐</w:t>
                </w:r>
              </w:p>
            </w:tc>
          </w:sdtContent>
        </w:sdt>
        <w:sdt>
          <w:sdtPr>
            <w:id w:val="-905833507"/>
            <w14:checkbox>
              <w14:checked w14:val="0"/>
              <w14:checkedState w14:val="2612" w14:font="MS Gothic"/>
              <w14:uncheckedState w14:val="2610" w14:font="MS Gothic"/>
            </w14:checkbox>
          </w:sdtPr>
          <w:sdtEndPr/>
          <w:sdtContent>
            <w:tc>
              <w:tcPr>
                <w:tcW w:w="810" w:type="dxa"/>
                <w:tcBorders>
                  <w:bottom w:val="nil"/>
                </w:tcBorders>
              </w:tcPr>
              <w:p w14:paraId="1D849DF0" w14:textId="77777777" w:rsidR="00DC5541" w:rsidRDefault="00DC5541" w:rsidP="00DC5541">
                <w:pPr>
                  <w:pStyle w:val="TableText"/>
                  <w:jc w:val="center"/>
                </w:pPr>
                <w:r>
                  <w:rPr>
                    <w:rFonts w:ascii="MS Gothic" w:eastAsia="MS Gothic" w:hAnsi="MS Gothic" w:hint="eastAsia"/>
                  </w:rPr>
                  <w:t>☐</w:t>
                </w:r>
              </w:p>
            </w:tc>
          </w:sdtContent>
        </w:sdt>
        <w:sdt>
          <w:sdtPr>
            <w:id w:val="1555126535"/>
            <w:showingPlcHdr/>
            <w:text/>
          </w:sdtPr>
          <w:sdtEndPr/>
          <w:sdtContent>
            <w:tc>
              <w:tcPr>
                <w:tcW w:w="2819" w:type="dxa"/>
                <w:tcBorders>
                  <w:bottom w:val="nil"/>
                </w:tcBorders>
              </w:tcPr>
              <w:p w14:paraId="1D849DF1" w14:textId="77777777" w:rsidR="00DC5541" w:rsidRDefault="00DC5541" w:rsidP="00DC5541">
                <w:pPr>
                  <w:pStyle w:val="TableText"/>
                </w:pPr>
                <w:r w:rsidRPr="00B9189F">
                  <w:rPr>
                    <w:rStyle w:val="PlaceholderText"/>
                  </w:rPr>
                  <w:t>Click here to enter text.</w:t>
                </w:r>
              </w:p>
            </w:tc>
          </w:sdtContent>
        </w:sdt>
      </w:tr>
      <w:tr w:rsidR="00DC5541" w:rsidRPr="00AD4887" w14:paraId="1D849DF8"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DF3" w14:textId="77777777" w:rsidR="00DC5541" w:rsidRDefault="00DC5541" w:rsidP="00DC5541">
            <w:pPr>
              <w:pStyle w:val="TableText"/>
              <w:numPr>
                <w:ilvl w:val="0"/>
                <w:numId w:val="12"/>
              </w:numPr>
            </w:pPr>
            <w:r>
              <w:t>System will identify high risk behaviors that need to be addressed</w:t>
            </w:r>
          </w:p>
        </w:tc>
        <w:sdt>
          <w:sdtPr>
            <w:id w:val="1901631201"/>
            <w14:checkbox>
              <w14:checked w14:val="0"/>
              <w14:checkedState w14:val="2612" w14:font="MS Gothic"/>
              <w14:uncheckedState w14:val="2610" w14:font="MS Gothic"/>
            </w14:checkbox>
          </w:sdtPr>
          <w:sdtEndPr/>
          <w:sdtContent>
            <w:tc>
              <w:tcPr>
                <w:tcW w:w="900" w:type="dxa"/>
                <w:tcBorders>
                  <w:bottom w:val="nil"/>
                </w:tcBorders>
              </w:tcPr>
              <w:p w14:paraId="1D849DF4" w14:textId="77777777" w:rsidR="00DC5541" w:rsidRDefault="00DC5541" w:rsidP="00DC5541">
                <w:pPr>
                  <w:pStyle w:val="TableText"/>
                  <w:jc w:val="center"/>
                </w:pPr>
                <w:r>
                  <w:rPr>
                    <w:rFonts w:ascii="MS Gothic" w:eastAsia="MS Gothic" w:hAnsi="MS Gothic" w:hint="eastAsia"/>
                  </w:rPr>
                  <w:t>☐</w:t>
                </w:r>
              </w:p>
            </w:tc>
          </w:sdtContent>
        </w:sdt>
        <w:sdt>
          <w:sdtPr>
            <w:id w:val="-1675719842"/>
            <w14:checkbox>
              <w14:checked w14:val="0"/>
              <w14:checkedState w14:val="2612" w14:font="MS Gothic"/>
              <w14:uncheckedState w14:val="2610" w14:font="MS Gothic"/>
            </w14:checkbox>
          </w:sdtPr>
          <w:sdtEndPr/>
          <w:sdtContent>
            <w:tc>
              <w:tcPr>
                <w:tcW w:w="946" w:type="dxa"/>
                <w:tcBorders>
                  <w:bottom w:val="nil"/>
                </w:tcBorders>
              </w:tcPr>
              <w:p w14:paraId="1D849DF5" w14:textId="77777777" w:rsidR="00DC5541" w:rsidRDefault="00DC5541" w:rsidP="00DC5541">
                <w:pPr>
                  <w:pStyle w:val="TableText"/>
                  <w:jc w:val="center"/>
                </w:pPr>
                <w:r>
                  <w:rPr>
                    <w:rFonts w:ascii="MS Gothic" w:eastAsia="MS Gothic" w:hAnsi="MS Gothic" w:hint="eastAsia"/>
                  </w:rPr>
                  <w:t>☐</w:t>
                </w:r>
              </w:p>
            </w:tc>
          </w:sdtContent>
        </w:sdt>
        <w:sdt>
          <w:sdtPr>
            <w:id w:val="-84842937"/>
            <w14:checkbox>
              <w14:checked w14:val="0"/>
              <w14:checkedState w14:val="2612" w14:font="MS Gothic"/>
              <w14:uncheckedState w14:val="2610" w14:font="MS Gothic"/>
            </w14:checkbox>
          </w:sdtPr>
          <w:sdtEndPr/>
          <w:sdtContent>
            <w:tc>
              <w:tcPr>
                <w:tcW w:w="810" w:type="dxa"/>
                <w:tcBorders>
                  <w:bottom w:val="nil"/>
                </w:tcBorders>
              </w:tcPr>
              <w:p w14:paraId="1D849DF6" w14:textId="77777777" w:rsidR="00DC5541" w:rsidRDefault="00DC5541" w:rsidP="00DC5541">
                <w:pPr>
                  <w:pStyle w:val="TableText"/>
                  <w:jc w:val="center"/>
                </w:pPr>
                <w:r>
                  <w:rPr>
                    <w:rFonts w:ascii="MS Gothic" w:eastAsia="MS Gothic" w:hAnsi="MS Gothic" w:hint="eastAsia"/>
                  </w:rPr>
                  <w:t>☐</w:t>
                </w:r>
              </w:p>
            </w:tc>
          </w:sdtContent>
        </w:sdt>
        <w:sdt>
          <w:sdtPr>
            <w:id w:val="8343949"/>
            <w:showingPlcHdr/>
            <w:text/>
          </w:sdtPr>
          <w:sdtEndPr/>
          <w:sdtContent>
            <w:tc>
              <w:tcPr>
                <w:tcW w:w="2819" w:type="dxa"/>
                <w:tcBorders>
                  <w:bottom w:val="nil"/>
                </w:tcBorders>
              </w:tcPr>
              <w:p w14:paraId="1D849DF7" w14:textId="77777777" w:rsidR="00DC5541" w:rsidRDefault="00DC5541" w:rsidP="00DC5541">
                <w:pPr>
                  <w:pStyle w:val="TableText"/>
                </w:pPr>
                <w:r w:rsidRPr="00B9189F">
                  <w:rPr>
                    <w:rStyle w:val="PlaceholderText"/>
                  </w:rPr>
                  <w:t>Click here to enter text.</w:t>
                </w:r>
              </w:p>
            </w:tc>
          </w:sdtContent>
        </w:sdt>
      </w:tr>
      <w:tr w:rsidR="00DC5541" w:rsidRPr="00AD4887" w14:paraId="1D849DFE" w14:textId="77777777" w:rsidTr="00DC5541">
        <w:trPr>
          <w:trHeight w:val="300"/>
          <w:jc w:val="center"/>
        </w:trPr>
        <w:tc>
          <w:tcPr>
            <w:tcW w:w="4799" w:type="dxa"/>
            <w:tcBorders>
              <w:bottom w:val="nil"/>
            </w:tcBorders>
            <w:vAlign w:val="center"/>
          </w:tcPr>
          <w:p w14:paraId="1D849DF9" w14:textId="77777777" w:rsidR="00DC5541" w:rsidRDefault="00DC5541" w:rsidP="00DC5541">
            <w:pPr>
              <w:pStyle w:val="TableText"/>
              <w:numPr>
                <w:ilvl w:val="0"/>
                <w:numId w:val="12"/>
              </w:numPr>
            </w:pPr>
            <w:r>
              <w:t>System will track outcomes of each referral provided</w:t>
            </w:r>
          </w:p>
        </w:tc>
        <w:sdt>
          <w:sdtPr>
            <w:id w:val="-1133089210"/>
            <w14:checkbox>
              <w14:checked w14:val="0"/>
              <w14:checkedState w14:val="2612" w14:font="MS Gothic"/>
              <w14:uncheckedState w14:val="2610" w14:font="MS Gothic"/>
            </w14:checkbox>
          </w:sdtPr>
          <w:sdtEndPr/>
          <w:sdtContent>
            <w:tc>
              <w:tcPr>
                <w:tcW w:w="900" w:type="dxa"/>
                <w:tcBorders>
                  <w:bottom w:val="nil"/>
                </w:tcBorders>
              </w:tcPr>
              <w:p w14:paraId="1D849DFA" w14:textId="77777777" w:rsidR="00DC5541" w:rsidRDefault="00DC5541" w:rsidP="00DC5541">
                <w:pPr>
                  <w:pStyle w:val="TableText"/>
                  <w:jc w:val="center"/>
                </w:pPr>
                <w:r>
                  <w:rPr>
                    <w:rFonts w:ascii="MS Gothic" w:eastAsia="MS Gothic" w:hAnsi="MS Gothic" w:hint="eastAsia"/>
                  </w:rPr>
                  <w:t>☐</w:t>
                </w:r>
              </w:p>
            </w:tc>
          </w:sdtContent>
        </w:sdt>
        <w:sdt>
          <w:sdtPr>
            <w:id w:val="-664166944"/>
            <w14:checkbox>
              <w14:checked w14:val="0"/>
              <w14:checkedState w14:val="2612" w14:font="MS Gothic"/>
              <w14:uncheckedState w14:val="2610" w14:font="MS Gothic"/>
            </w14:checkbox>
          </w:sdtPr>
          <w:sdtEndPr/>
          <w:sdtContent>
            <w:tc>
              <w:tcPr>
                <w:tcW w:w="946" w:type="dxa"/>
                <w:tcBorders>
                  <w:bottom w:val="nil"/>
                </w:tcBorders>
              </w:tcPr>
              <w:p w14:paraId="1D849DFB" w14:textId="77777777" w:rsidR="00DC5541" w:rsidRDefault="00DC5541" w:rsidP="00DC5541">
                <w:pPr>
                  <w:pStyle w:val="TableText"/>
                  <w:jc w:val="center"/>
                </w:pPr>
                <w:r>
                  <w:rPr>
                    <w:rFonts w:ascii="MS Gothic" w:eastAsia="MS Gothic" w:hAnsi="MS Gothic" w:hint="eastAsia"/>
                  </w:rPr>
                  <w:t>☐</w:t>
                </w:r>
              </w:p>
            </w:tc>
          </w:sdtContent>
        </w:sdt>
        <w:sdt>
          <w:sdtPr>
            <w:id w:val="157123899"/>
            <w14:checkbox>
              <w14:checked w14:val="0"/>
              <w14:checkedState w14:val="2612" w14:font="MS Gothic"/>
              <w14:uncheckedState w14:val="2610" w14:font="MS Gothic"/>
            </w14:checkbox>
          </w:sdtPr>
          <w:sdtEndPr/>
          <w:sdtContent>
            <w:tc>
              <w:tcPr>
                <w:tcW w:w="810" w:type="dxa"/>
                <w:tcBorders>
                  <w:bottom w:val="nil"/>
                </w:tcBorders>
              </w:tcPr>
              <w:p w14:paraId="1D849DFC" w14:textId="77777777" w:rsidR="00DC5541" w:rsidRDefault="00DC5541" w:rsidP="00DC5541">
                <w:pPr>
                  <w:pStyle w:val="TableText"/>
                  <w:jc w:val="center"/>
                </w:pPr>
                <w:r>
                  <w:rPr>
                    <w:rFonts w:ascii="MS Gothic" w:eastAsia="MS Gothic" w:hAnsi="MS Gothic" w:hint="eastAsia"/>
                  </w:rPr>
                  <w:t>☐</w:t>
                </w:r>
              </w:p>
            </w:tc>
          </w:sdtContent>
        </w:sdt>
        <w:sdt>
          <w:sdtPr>
            <w:id w:val="2146318275"/>
            <w:showingPlcHdr/>
            <w:text/>
          </w:sdtPr>
          <w:sdtEndPr/>
          <w:sdtContent>
            <w:tc>
              <w:tcPr>
                <w:tcW w:w="2819" w:type="dxa"/>
                <w:tcBorders>
                  <w:bottom w:val="nil"/>
                </w:tcBorders>
              </w:tcPr>
              <w:p w14:paraId="1D849DFD" w14:textId="77777777" w:rsidR="00DC5541" w:rsidRDefault="00DC5541" w:rsidP="00DC5541">
                <w:pPr>
                  <w:pStyle w:val="TableText"/>
                </w:pPr>
                <w:r w:rsidRPr="00B9189F">
                  <w:rPr>
                    <w:rStyle w:val="PlaceholderText"/>
                  </w:rPr>
                  <w:t>Click here to enter text.</w:t>
                </w:r>
              </w:p>
            </w:tc>
          </w:sdtContent>
        </w:sdt>
      </w:tr>
      <w:tr w:rsidR="00DC5541" w:rsidRPr="00AD4887" w14:paraId="1D849E00"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10274" w:type="dxa"/>
            <w:gridSpan w:val="5"/>
            <w:shd w:val="clear" w:color="auto" w:fill="03426D"/>
            <w:vAlign w:val="center"/>
          </w:tcPr>
          <w:p w14:paraId="1D849DFF" w14:textId="77777777" w:rsidR="00DC5541" w:rsidRPr="00AD4887" w:rsidRDefault="00DC5541" w:rsidP="00DC5541">
            <w:pPr>
              <w:pStyle w:val="TableHeading"/>
              <w:numPr>
                <w:ilvl w:val="0"/>
                <w:numId w:val="10"/>
              </w:numPr>
              <w:jc w:val="left"/>
            </w:pPr>
            <w:r w:rsidRPr="00AD4887">
              <w:t>Encounter – Progress Notes</w:t>
            </w:r>
          </w:p>
        </w:tc>
      </w:tr>
      <w:tr w:rsidR="00DC5541" w:rsidRPr="00AD4887" w14:paraId="1D849E08" w14:textId="77777777" w:rsidTr="00DC5541">
        <w:trPr>
          <w:trHeight w:val="300"/>
          <w:jc w:val="center"/>
        </w:trPr>
        <w:tc>
          <w:tcPr>
            <w:tcW w:w="4799" w:type="dxa"/>
            <w:vAlign w:val="center"/>
          </w:tcPr>
          <w:p w14:paraId="1D849E01" w14:textId="77777777" w:rsidR="00DC5541" w:rsidRDefault="00DC5541" w:rsidP="00DC5541">
            <w:pPr>
              <w:pStyle w:val="TableText"/>
              <w:numPr>
                <w:ilvl w:val="0"/>
                <w:numId w:val="13"/>
              </w:numPr>
            </w:pPr>
            <w:r w:rsidRPr="00AD4887">
              <w:t>The system records progress notes utilizing a combination of system default, provider customizable, and provider-defined templates.</w:t>
            </w:r>
          </w:p>
          <w:p w14:paraId="1D849E02" w14:textId="77777777" w:rsidR="00DC5541" w:rsidRDefault="00DC5541" w:rsidP="00DC5541">
            <w:pPr>
              <w:pStyle w:val="TableText"/>
              <w:numPr>
                <w:ilvl w:val="0"/>
                <w:numId w:val="13"/>
              </w:numPr>
            </w:pPr>
            <w:r>
              <w:t xml:space="preserve"> Generate progress notes for multiple providers with different credentialing for the same client</w:t>
            </w:r>
          </w:p>
          <w:p w14:paraId="1D849E03" w14:textId="77777777" w:rsidR="00DC5541" w:rsidRPr="00AD4887" w:rsidRDefault="00DC5541" w:rsidP="00DC5541">
            <w:pPr>
              <w:pStyle w:val="TableText"/>
              <w:numPr>
                <w:ilvl w:val="0"/>
                <w:numId w:val="13"/>
              </w:numPr>
            </w:pPr>
            <w:r>
              <w:t>Collect collateral notes, and save collateral contact email information directly from Outlook</w:t>
            </w:r>
          </w:p>
        </w:tc>
        <w:sdt>
          <w:sdtPr>
            <w:id w:val="1802504287"/>
            <w14:checkbox>
              <w14:checked w14:val="0"/>
              <w14:checkedState w14:val="2612" w14:font="MS Gothic"/>
              <w14:uncheckedState w14:val="2610" w14:font="MS Gothic"/>
            </w14:checkbox>
          </w:sdtPr>
          <w:sdtEndPr/>
          <w:sdtContent>
            <w:tc>
              <w:tcPr>
                <w:tcW w:w="900" w:type="dxa"/>
              </w:tcPr>
              <w:p w14:paraId="1D849E04" w14:textId="77777777" w:rsidR="00DC5541" w:rsidRPr="00AD4887" w:rsidRDefault="00DC5541" w:rsidP="00DC5541">
                <w:pPr>
                  <w:pStyle w:val="TableText"/>
                  <w:jc w:val="center"/>
                </w:pPr>
                <w:r>
                  <w:rPr>
                    <w:rFonts w:ascii="MS Gothic" w:eastAsia="MS Gothic" w:hAnsi="MS Gothic" w:hint="eastAsia"/>
                  </w:rPr>
                  <w:t>☐</w:t>
                </w:r>
              </w:p>
            </w:tc>
          </w:sdtContent>
        </w:sdt>
        <w:sdt>
          <w:sdtPr>
            <w:id w:val="1651165106"/>
            <w14:checkbox>
              <w14:checked w14:val="0"/>
              <w14:checkedState w14:val="2612" w14:font="MS Gothic"/>
              <w14:uncheckedState w14:val="2610" w14:font="MS Gothic"/>
            </w14:checkbox>
          </w:sdtPr>
          <w:sdtEndPr/>
          <w:sdtContent>
            <w:tc>
              <w:tcPr>
                <w:tcW w:w="946" w:type="dxa"/>
              </w:tcPr>
              <w:p w14:paraId="1D849E05" w14:textId="77777777" w:rsidR="00DC5541" w:rsidRPr="00AD4887" w:rsidRDefault="00DC5541" w:rsidP="00DC5541">
                <w:pPr>
                  <w:pStyle w:val="TableText"/>
                  <w:jc w:val="center"/>
                </w:pPr>
                <w:r>
                  <w:rPr>
                    <w:rFonts w:ascii="MS Gothic" w:eastAsia="MS Gothic" w:hAnsi="MS Gothic" w:hint="eastAsia"/>
                  </w:rPr>
                  <w:t>☐</w:t>
                </w:r>
              </w:p>
            </w:tc>
          </w:sdtContent>
        </w:sdt>
        <w:sdt>
          <w:sdtPr>
            <w:id w:val="1710219078"/>
            <w14:checkbox>
              <w14:checked w14:val="0"/>
              <w14:checkedState w14:val="2612" w14:font="MS Gothic"/>
              <w14:uncheckedState w14:val="2610" w14:font="MS Gothic"/>
            </w14:checkbox>
          </w:sdtPr>
          <w:sdtEndPr/>
          <w:sdtContent>
            <w:tc>
              <w:tcPr>
                <w:tcW w:w="810" w:type="dxa"/>
              </w:tcPr>
              <w:p w14:paraId="1D849E06" w14:textId="77777777" w:rsidR="00DC5541" w:rsidRPr="00AD4887" w:rsidRDefault="00DC5541" w:rsidP="00DC5541">
                <w:pPr>
                  <w:pStyle w:val="TableText"/>
                  <w:jc w:val="center"/>
                </w:pPr>
                <w:r>
                  <w:rPr>
                    <w:rFonts w:ascii="MS Gothic" w:eastAsia="MS Gothic" w:hAnsi="MS Gothic" w:hint="eastAsia"/>
                  </w:rPr>
                  <w:t>☐</w:t>
                </w:r>
              </w:p>
            </w:tc>
          </w:sdtContent>
        </w:sdt>
        <w:sdt>
          <w:sdtPr>
            <w:id w:val="-594022750"/>
            <w:showingPlcHdr/>
            <w:text/>
          </w:sdtPr>
          <w:sdtEndPr/>
          <w:sdtContent>
            <w:tc>
              <w:tcPr>
                <w:tcW w:w="2819" w:type="dxa"/>
              </w:tcPr>
              <w:p w14:paraId="1D849E07"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0E"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E09" w14:textId="77777777" w:rsidR="00DC5541" w:rsidRPr="00AD4887" w:rsidRDefault="00DC5541" w:rsidP="00DC5541">
            <w:pPr>
              <w:pStyle w:val="TableText"/>
              <w:numPr>
                <w:ilvl w:val="0"/>
                <w:numId w:val="13"/>
              </w:numPr>
            </w:pPr>
            <w:r w:rsidRPr="00AD4887">
              <w:t xml:space="preserve">The system includes a progress note template that is problem oriented and can, at the user’s option be linked to either a </w:t>
            </w:r>
            <w:r>
              <w:t>goal and/or objective number</w:t>
            </w:r>
          </w:p>
        </w:tc>
        <w:sdt>
          <w:sdtPr>
            <w:id w:val="-30035353"/>
            <w14:checkbox>
              <w14:checked w14:val="0"/>
              <w14:checkedState w14:val="2612" w14:font="MS Gothic"/>
              <w14:uncheckedState w14:val="2610" w14:font="MS Gothic"/>
            </w14:checkbox>
          </w:sdtPr>
          <w:sdtEndPr/>
          <w:sdtContent>
            <w:tc>
              <w:tcPr>
                <w:tcW w:w="900" w:type="dxa"/>
                <w:tcBorders>
                  <w:bottom w:val="nil"/>
                </w:tcBorders>
              </w:tcPr>
              <w:p w14:paraId="1D849E0A" w14:textId="77777777" w:rsidR="00DC5541" w:rsidRPr="00AD4887" w:rsidRDefault="00DC5541" w:rsidP="00DC5541">
                <w:pPr>
                  <w:pStyle w:val="TableText"/>
                  <w:jc w:val="center"/>
                </w:pPr>
                <w:r>
                  <w:rPr>
                    <w:rFonts w:ascii="MS Gothic" w:eastAsia="MS Gothic" w:hAnsi="MS Gothic" w:hint="eastAsia"/>
                  </w:rPr>
                  <w:t>☐</w:t>
                </w:r>
              </w:p>
            </w:tc>
          </w:sdtContent>
        </w:sdt>
        <w:sdt>
          <w:sdtPr>
            <w:id w:val="1869406833"/>
            <w14:checkbox>
              <w14:checked w14:val="0"/>
              <w14:checkedState w14:val="2612" w14:font="MS Gothic"/>
              <w14:uncheckedState w14:val="2610" w14:font="MS Gothic"/>
            </w14:checkbox>
          </w:sdtPr>
          <w:sdtEndPr/>
          <w:sdtContent>
            <w:tc>
              <w:tcPr>
                <w:tcW w:w="946" w:type="dxa"/>
                <w:tcBorders>
                  <w:bottom w:val="nil"/>
                </w:tcBorders>
              </w:tcPr>
              <w:p w14:paraId="1D849E0B" w14:textId="77777777" w:rsidR="00DC5541" w:rsidRPr="00AD4887" w:rsidRDefault="00DC5541" w:rsidP="00DC5541">
                <w:pPr>
                  <w:pStyle w:val="TableText"/>
                  <w:jc w:val="center"/>
                </w:pPr>
                <w:r>
                  <w:rPr>
                    <w:rFonts w:ascii="MS Gothic" w:eastAsia="MS Gothic" w:hAnsi="MS Gothic" w:hint="eastAsia"/>
                  </w:rPr>
                  <w:t>☐</w:t>
                </w:r>
              </w:p>
            </w:tc>
          </w:sdtContent>
        </w:sdt>
        <w:sdt>
          <w:sdtPr>
            <w:id w:val="1785155299"/>
            <w14:checkbox>
              <w14:checked w14:val="0"/>
              <w14:checkedState w14:val="2612" w14:font="MS Gothic"/>
              <w14:uncheckedState w14:val="2610" w14:font="MS Gothic"/>
            </w14:checkbox>
          </w:sdtPr>
          <w:sdtEndPr/>
          <w:sdtContent>
            <w:tc>
              <w:tcPr>
                <w:tcW w:w="810" w:type="dxa"/>
                <w:tcBorders>
                  <w:bottom w:val="nil"/>
                </w:tcBorders>
              </w:tcPr>
              <w:p w14:paraId="1D849E0C" w14:textId="77777777" w:rsidR="00DC5541" w:rsidRPr="00AD4887" w:rsidRDefault="00DC5541" w:rsidP="00DC5541">
                <w:pPr>
                  <w:pStyle w:val="TableText"/>
                  <w:jc w:val="center"/>
                </w:pPr>
                <w:r>
                  <w:rPr>
                    <w:rFonts w:ascii="MS Gothic" w:eastAsia="MS Gothic" w:hAnsi="MS Gothic" w:hint="eastAsia"/>
                  </w:rPr>
                  <w:t>☐</w:t>
                </w:r>
              </w:p>
            </w:tc>
          </w:sdtContent>
        </w:sdt>
        <w:sdt>
          <w:sdtPr>
            <w:id w:val="97538596"/>
            <w:showingPlcHdr/>
            <w:text/>
          </w:sdtPr>
          <w:sdtEndPr/>
          <w:sdtContent>
            <w:tc>
              <w:tcPr>
                <w:tcW w:w="2819" w:type="dxa"/>
                <w:tcBorders>
                  <w:bottom w:val="nil"/>
                </w:tcBorders>
              </w:tcPr>
              <w:p w14:paraId="1D849E0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10" w14:textId="77777777" w:rsidTr="00DC5541">
        <w:trPr>
          <w:trHeight w:val="300"/>
          <w:jc w:val="center"/>
        </w:trPr>
        <w:tc>
          <w:tcPr>
            <w:tcW w:w="10274" w:type="dxa"/>
            <w:gridSpan w:val="5"/>
            <w:shd w:val="clear" w:color="auto" w:fill="03426D"/>
            <w:vAlign w:val="center"/>
          </w:tcPr>
          <w:p w14:paraId="1D849E0F" w14:textId="77777777" w:rsidR="00DC5541" w:rsidRPr="00AD4887" w:rsidRDefault="00DC5541" w:rsidP="00DC5541">
            <w:pPr>
              <w:pStyle w:val="TableHeading"/>
              <w:numPr>
                <w:ilvl w:val="0"/>
                <w:numId w:val="10"/>
              </w:numPr>
              <w:jc w:val="left"/>
            </w:pPr>
            <w:r w:rsidRPr="00AD4887">
              <w:t>Problem Lists</w:t>
            </w:r>
          </w:p>
        </w:tc>
      </w:tr>
      <w:tr w:rsidR="00DC5541" w:rsidRPr="00AD4887" w14:paraId="1D849E17"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E11" w14:textId="77777777" w:rsidR="00DC5541" w:rsidRDefault="00DC5541" w:rsidP="00DC5541">
            <w:pPr>
              <w:pStyle w:val="TableText"/>
              <w:numPr>
                <w:ilvl w:val="0"/>
                <w:numId w:val="14"/>
              </w:numPr>
            </w:pPr>
            <w:r w:rsidRPr="00AD4887">
              <w:lastRenderedPageBreak/>
              <w:t xml:space="preserve">The system creates and maintains patient-specific </w:t>
            </w:r>
            <w:r>
              <w:t>goals and objectives to be achieved throughout treatment</w:t>
            </w:r>
          </w:p>
          <w:p w14:paraId="1D849E12" w14:textId="77777777" w:rsidR="00DC5541" w:rsidRPr="00AD4887" w:rsidRDefault="00DC5541" w:rsidP="00DC5541">
            <w:pPr>
              <w:pStyle w:val="TableText"/>
            </w:pPr>
          </w:p>
        </w:tc>
        <w:sdt>
          <w:sdtPr>
            <w:id w:val="-1691055515"/>
            <w14:checkbox>
              <w14:checked w14:val="0"/>
              <w14:checkedState w14:val="2612" w14:font="MS Gothic"/>
              <w14:uncheckedState w14:val="2610" w14:font="MS Gothic"/>
            </w14:checkbox>
          </w:sdtPr>
          <w:sdtEndPr/>
          <w:sdtContent>
            <w:tc>
              <w:tcPr>
                <w:tcW w:w="900" w:type="dxa"/>
              </w:tcPr>
              <w:p w14:paraId="1D849E13" w14:textId="77777777" w:rsidR="00DC5541" w:rsidRPr="00AD4887" w:rsidRDefault="00DC5541" w:rsidP="00DC5541">
                <w:pPr>
                  <w:pStyle w:val="TableText"/>
                  <w:jc w:val="center"/>
                </w:pPr>
                <w:r>
                  <w:rPr>
                    <w:rFonts w:ascii="MS Gothic" w:eastAsia="MS Gothic" w:hAnsi="MS Gothic" w:hint="eastAsia"/>
                  </w:rPr>
                  <w:t>☐</w:t>
                </w:r>
              </w:p>
            </w:tc>
          </w:sdtContent>
        </w:sdt>
        <w:sdt>
          <w:sdtPr>
            <w:id w:val="-1334457944"/>
            <w14:checkbox>
              <w14:checked w14:val="0"/>
              <w14:checkedState w14:val="2612" w14:font="MS Gothic"/>
              <w14:uncheckedState w14:val="2610" w14:font="MS Gothic"/>
            </w14:checkbox>
          </w:sdtPr>
          <w:sdtEndPr/>
          <w:sdtContent>
            <w:tc>
              <w:tcPr>
                <w:tcW w:w="946" w:type="dxa"/>
              </w:tcPr>
              <w:p w14:paraId="1D849E14" w14:textId="77777777" w:rsidR="00DC5541" w:rsidRPr="00AD4887" w:rsidRDefault="00DC5541" w:rsidP="00DC5541">
                <w:pPr>
                  <w:pStyle w:val="TableText"/>
                  <w:jc w:val="center"/>
                </w:pPr>
                <w:r>
                  <w:rPr>
                    <w:rFonts w:ascii="MS Gothic" w:eastAsia="MS Gothic" w:hAnsi="MS Gothic" w:hint="eastAsia"/>
                  </w:rPr>
                  <w:t>☐</w:t>
                </w:r>
              </w:p>
            </w:tc>
          </w:sdtContent>
        </w:sdt>
        <w:sdt>
          <w:sdtPr>
            <w:id w:val="-1399204728"/>
            <w14:checkbox>
              <w14:checked w14:val="0"/>
              <w14:checkedState w14:val="2612" w14:font="MS Gothic"/>
              <w14:uncheckedState w14:val="2610" w14:font="MS Gothic"/>
            </w14:checkbox>
          </w:sdtPr>
          <w:sdtEndPr/>
          <w:sdtContent>
            <w:tc>
              <w:tcPr>
                <w:tcW w:w="810" w:type="dxa"/>
              </w:tcPr>
              <w:p w14:paraId="1D849E15" w14:textId="77777777" w:rsidR="00DC5541" w:rsidRPr="00AD4887" w:rsidRDefault="00DC5541" w:rsidP="00DC5541">
                <w:pPr>
                  <w:pStyle w:val="TableText"/>
                  <w:jc w:val="center"/>
                </w:pPr>
                <w:r>
                  <w:rPr>
                    <w:rFonts w:ascii="MS Gothic" w:eastAsia="MS Gothic" w:hAnsi="MS Gothic" w:hint="eastAsia"/>
                  </w:rPr>
                  <w:t>☐</w:t>
                </w:r>
              </w:p>
            </w:tc>
          </w:sdtContent>
        </w:sdt>
        <w:sdt>
          <w:sdtPr>
            <w:id w:val="-434213995"/>
            <w:showingPlcHdr/>
            <w:text/>
          </w:sdtPr>
          <w:sdtEndPr/>
          <w:sdtContent>
            <w:tc>
              <w:tcPr>
                <w:tcW w:w="2819" w:type="dxa"/>
              </w:tcPr>
              <w:p w14:paraId="1D849E16"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1D" w14:textId="77777777" w:rsidTr="00DC5541">
        <w:trPr>
          <w:trHeight w:val="300"/>
          <w:jc w:val="center"/>
        </w:trPr>
        <w:tc>
          <w:tcPr>
            <w:tcW w:w="4799" w:type="dxa"/>
            <w:vAlign w:val="center"/>
          </w:tcPr>
          <w:p w14:paraId="1D849E18" w14:textId="77777777" w:rsidR="00DC5541" w:rsidRPr="00AD4887" w:rsidRDefault="00DC5541" w:rsidP="00DC5541">
            <w:pPr>
              <w:pStyle w:val="TableText"/>
              <w:numPr>
                <w:ilvl w:val="0"/>
                <w:numId w:val="14"/>
              </w:numPr>
            </w:pPr>
            <w:r>
              <w:t xml:space="preserve">Able to track status of progress notes with goal areas and whether it is achieved, in progress or to be addressed  </w:t>
            </w:r>
          </w:p>
        </w:tc>
        <w:sdt>
          <w:sdtPr>
            <w:id w:val="1504620597"/>
            <w14:checkbox>
              <w14:checked w14:val="0"/>
              <w14:checkedState w14:val="2612" w14:font="MS Gothic"/>
              <w14:uncheckedState w14:val="2610" w14:font="MS Gothic"/>
            </w14:checkbox>
          </w:sdtPr>
          <w:sdtEndPr/>
          <w:sdtContent>
            <w:tc>
              <w:tcPr>
                <w:tcW w:w="900" w:type="dxa"/>
              </w:tcPr>
              <w:p w14:paraId="1D849E19" w14:textId="77777777" w:rsidR="00DC5541" w:rsidRPr="00AD4887" w:rsidRDefault="00DC5541" w:rsidP="00DC5541">
                <w:pPr>
                  <w:pStyle w:val="TableText"/>
                  <w:jc w:val="center"/>
                </w:pPr>
                <w:r>
                  <w:rPr>
                    <w:rFonts w:ascii="MS Gothic" w:eastAsia="MS Gothic" w:hAnsi="MS Gothic" w:hint="eastAsia"/>
                  </w:rPr>
                  <w:t>☐</w:t>
                </w:r>
              </w:p>
            </w:tc>
          </w:sdtContent>
        </w:sdt>
        <w:sdt>
          <w:sdtPr>
            <w:id w:val="970333946"/>
            <w14:checkbox>
              <w14:checked w14:val="0"/>
              <w14:checkedState w14:val="2612" w14:font="MS Gothic"/>
              <w14:uncheckedState w14:val="2610" w14:font="MS Gothic"/>
            </w14:checkbox>
          </w:sdtPr>
          <w:sdtEndPr/>
          <w:sdtContent>
            <w:tc>
              <w:tcPr>
                <w:tcW w:w="946" w:type="dxa"/>
              </w:tcPr>
              <w:p w14:paraId="1D849E1A" w14:textId="77777777" w:rsidR="00DC5541" w:rsidRPr="00AD4887" w:rsidRDefault="00DC5541" w:rsidP="00DC5541">
                <w:pPr>
                  <w:pStyle w:val="TableText"/>
                  <w:jc w:val="center"/>
                </w:pPr>
                <w:r>
                  <w:rPr>
                    <w:rFonts w:ascii="MS Gothic" w:eastAsia="MS Gothic" w:hAnsi="MS Gothic" w:hint="eastAsia"/>
                  </w:rPr>
                  <w:t>☐</w:t>
                </w:r>
              </w:p>
            </w:tc>
          </w:sdtContent>
        </w:sdt>
        <w:sdt>
          <w:sdtPr>
            <w:id w:val="-1457173482"/>
            <w14:checkbox>
              <w14:checked w14:val="0"/>
              <w14:checkedState w14:val="2612" w14:font="MS Gothic"/>
              <w14:uncheckedState w14:val="2610" w14:font="MS Gothic"/>
            </w14:checkbox>
          </w:sdtPr>
          <w:sdtEndPr/>
          <w:sdtContent>
            <w:tc>
              <w:tcPr>
                <w:tcW w:w="810" w:type="dxa"/>
              </w:tcPr>
              <w:p w14:paraId="1D849E1B" w14:textId="77777777" w:rsidR="00DC5541" w:rsidRPr="00AD4887" w:rsidRDefault="00DC5541" w:rsidP="00DC5541">
                <w:pPr>
                  <w:pStyle w:val="TableText"/>
                  <w:jc w:val="center"/>
                </w:pPr>
                <w:r>
                  <w:rPr>
                    <w:rFonts w:ascii="MS Gothic" w:eastAsia="MS Gothic" w:hAnsi="MS Gothic" w:hint="eastAsia"/>
                  </w:rPr>
                  <w:t>☐</w:t>
                </w:r>
              </w:p>
            </w:tc>
          </w:sdtContent>
        </w:sdt>
        <w:sdt>
          <w:sdtPr>
            <w:id w:val="1212309579"/>
            <w:showingPlcHdr/>
            <w:text/>
          </w:sdtPr>
          <w:sdtEndPr/>
          <w:sdtContent>
            <w:tc>
              <w:tcPr>
                <w:tcW w:w="2819" w:type="dxa"/>
              </w:tcPr>
              <w:p w14:paraId="1D849E1C"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23"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E1E" w14:textId="77777777" w:rsidR="00DC5541" w:rsidRPr="00AD4887" w:rsidRDefault="00DC5541" w:rsidP="00DC5541">
            <w:pPr>
              <w:pStyle w:val="TableText"/>
              <w:numPr>
                <w:ilvl w:val="0"/>
                <w:numId w:val="14"/>
              </w:numPr>
            </w:pPr>
            <w:r>
              <w:t>Track if every service has been provided based on treatment plan</w:t>
            </w:r>
          </w:p>
        </w:tc>
        <w:sdt>
          <w:sdtPr>
            <w:id w:val="305434806"/>
            <w14:checkbox>
              <w14:checked w14:val="0"/>
              <w14:checkedState w14:val="2612" w14:font="MS Gothic"/>
              <w14:uncheckedState w14:val="2610" w14:font="MS Gothic"/>
            </w14:checkbox>
          </w:sdtPr>
          <w:sdtEndPr/>
          <w:sdtContent>
            <w:tc>
              <w:tcPr>
                <w:tcW w:w="900" w:type="dxa"/>
              </w:tcPr>
              <w:p w14:paraId="1D849E1F" w14:textId="77777777" w:rsidR="00DC5541" w:rsidRPr="00AD4887" w:rsidRDefault="00DC5541" w:rsidP="00DC5541">
                <w:pPr>
                  <w:pStyle w:val="TableText"/>
                  <w:jc w:val="center"/>
                </w:pPr>
                <w:r>
                  <w:rPr>
                    <w:rFonts w:ascii="MS Gothic" w:eastAsia="MS Gothic" w:hAnsi="MS Gothic" w:hint="eastAsia"/>
                  </w:rPr>
                  <w:t>☐</w:t>
                </w:r>
              </w:p>
            </w:tc>
          </w:sdtContent>
        </w:sdt>
        <w:sdt>
          <w:sdtPr>
            <w:id w:val="-46614098"/>
            <w14:checkbox>
              <w14:checked w14:val="0"/>
              <w14:checkedState w14:val="2612" w14:font="MS Gothic"/>
              <w14:uncheckedState w14:val="2610" w14:font="MS Gothic"/>
            </w14:checkbox>
          </w:sdtPr>
          <w:sdtEndPr/>
          <w:sdtContent>
            <w:tc>
              <w:tcPr>
                <w:tcW w:w="946" w:type="dxa"/>
              </w:tcPr>
              <w:p w14:paraId="1D849E20" w14:textId="77777777" w:rsidR="00DC5541" w:rsidRPr="00AD4887" w:rsidRDefault="00DC5541" w:rsidP="00DC5541">
                <w:pPr>
                  <w:pStyle w:val="TableText"/>
                  <w:jc w:val="center"/>
                </w:pPr>
                <w:r>
                  <w:rPr>
                    <w:rFonts w:ascii="MS Gothic" w:eastAsia="MS Gothic" w:hAnsi="MS Gothic" w:hint="eastAsia"/>
                  </w:rPr>
                  <w:t>☐</w:t>
                </w:r>
              </w:p>
            </w:tc>
          </w:sdtContent>
        </w:sdt>
        <w:sdt>
          <w:sdtPr>
            <w:id w:val="-1274558755"/>
            <w14:checkbox>
              <w14:checked w14:val="0"/>
              <w14:checkedState w14:val="2612" w14:font="MS Gothic"/>
              <w14:uncheckedState w14:val="2610" w14:font="MS Gothic"/>
            </w14:checkbox>
          </w:sdtPr>
          <w:sdtEndPr/>
          <w:sdtContent>
            <w:tc>
              <w:tcPr>
                <w:tcW w:w="810" w:type="dxa"/>
              </w:tcPr>
              <w:p w14:paraId="1D849E21" w14:textId="77777777" w:rsidR="00DC5541" w:rsidRPr="00AD4887" w:rsidRDefault="00DC5541" w:rsidP="00DC5541">
                <w:pPr>
                  <w:pStyle w:val="TableText"/>
                  <w:jc w:val="center"/>
                </w:pPr>
                <w:r>
                  <w:rPr>
                    <w:rFonts w:ascii="MS Gothic" w:eastAsia="MS Gothic" w:hAnsi="MS Gothic" w:hint="eastAsia"/>
                  </w:rPr>
                  <w:t>☐</w:t>
                </w:r>
              </w:p>
            </w:tc>
          </w:sdtContent>
        </w:sdt>
        <w:sdt>
          <w:sdtPr>
            <w:id w:val="-2142112868"/>
            <w:showingPlcHdr/>
            <w:text/>
          </w:sdtPr>
          <w:sdtEndPr/>
          <w:sdtContent>
            <w:tc>
              <w:tcPr>
                <w:tcW w:w="2819" w:type="dxa"/>
              </w:tcPr>
              <w:p w14:paraId="1D849E22"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29" w14:textId="77777777" w:rsidTr="00DC5541">
        <w:trPr>
          <w:trHeight w:val="300"/>
          <w:jc w:val="center"/>
        </w:trPr>
        <w:tc>
          <w:tcPr>
            <w:tcW w:w="4799" w:type="dxa"/>
            <w:tcBorders>
              <w:bottom w:val="nil"/>
            </w:tcBorders>
            <w:vAlign w:val="center"/>
          </w:tcPr>
          <w:p w14:paraId="1D849E24" w14:textId="77777777" w:rsidR="00DC5541" w:rsidRPr="00AD4887" w:rsidRDefault="00DC5541" w:rsidP="00DC5541">
            <w:pPr>
              <w:pStyle w:val="TableText"/>
              <w:numPr>
                <w:ilvl w:val="0"/>
                <w:numId w:val="14"/>
              </w:numPr>
            </w:pPr>
            <w:r w:rsidRPr="00AD4887">
              <w:t>For each problem, the systems has the capability to create, review, or amend information regarding a change on the status of a problem to include, but not be limited to, the date the change was first noticed or diagnosed.</w:t>
            </w:r>
          </w:p>
        </w:tc>
        <w:sdt>
          <w:sdtPr>
            <w:id w:val="-831294043"/>
            <w14:checkbox>
              <w14:checked w14:val="0"/>
              <w14:checkedState w14:val="2612" w14:font="MS Gothic"/>
              <w14:uncheckedState w14:val="2610" w14:font="MS Gothic"/>
            </w14:checkbox>
          </w:sdtPr>
          <w:sdtEndPr/>
          <w:sdtContent>
            <w:tc>
              <w:tcPr>
                <w:tcW w:w="900" w:type="dxa"/>
                <w:tcBorders>
                  <w:bottom w:val="nil"/>
                </w:tcBorders>
              </w:tcPr>
              <w:p w14:paraId="1D849E25" w14:textId="77777777" w:rsidR="00DC5541" w:rsidRPr="00AD4887" w:rsidRDefault="00DC5541" w:rsidP="00DC5541">
                <w:pPr>
                  <w:pStyle w:val="TableText"/>
                  <w:jc w:val="center"/>
                </w:pPr>
                <w:r>
                  <w:rPr>
                    <w:rFonts w:ascii="MS Gothic" w:eastAsia="MS Gothic" w:hAnsi="MS Gothic" w:hint="eastAsia"/>
                  </w:rPr>
                  <w:t>☐</w:t>
                </w:r>
              </w:p>
            </w:tc>
          </w:sdtContent>
        </w:sdt>
        <w:sdt>
          <w:sdtPr>
            <w:id w:val="-1779548875"/>
            <w14:checkbox>
              <w14:checked w14:val="0"/>
              <w14:checkedState w14:val="2612" w14:font="MS Gothic"/>
              <w14:uncheckedState w14:val="2610" w14:font="MS Gothic"/>
            </w14:checkbox>
          </w:sdtPr>
          <w:sdtEndPr/>
          <w:sdtContent>
            <w:tc>
              <w:tcPr>
                <w:tcW w:w="946" w:type="dxa"/>
                <w:tcBorders>
                  <w:bottom w:val="nil"/>
                </w:tcBorders>
              </w:tcPr>
              <w:p w14:paraId="1D849E26" w14:textId="77777777" w:rsidR="00DC5541" w:rsidRPr="00AD4887" w:rsidRDefault="00DC5541" w:rsidP="00DC5541">
                <w:pPr>
                  <w:pStyle w:val="TableText"/>
                  <w:jc w:val="center"/>
                </w:pPr>
                <w:r>
                  <w:rPr>
                    <w:rFonts w:ascii="MS Gothic" w:eastAsia="MS Gothic" w:hAnsi="MS Gothic" w:hint="eastAsia"/>
                  </w:rPr>
                  <w:t>☐</w:t>
                </w:r>
              </w:p>
            </w:tc>
          </w:sdtContent>
        </w:sdt>
        <w:sdt>
          <w:sdtPr>
            <w:id w:val="1971397193"/>
            <w14:checkbox>
              <w14:checked w14:val="0"/>
              <w14:checkedState w14:val="2612" w14:font="MS Gothic"/>
              <w14:uncheckedState w14:val="2610" w14:font="MS Gothic"/>
            </w14:checkbox>
          </w:sdtPr>
          <w:sdtEndPr/>
          <w:sdtContent>
            <w:tc>
              <w:tcPr>
                <w:tcW w:w="810" w:type="dxa"/>
                <w:tcBorders>
                  <w:bottom w:val="nil"/>
                </w:tcBorders>
              </w:tcPr>
              <w:p w14:paraId="1D849E27" w14:textId="77777777" w:rsidR="00DC5541" w:rsidRPr="00AD4887" w:rsidRDefault="00DC5541" w:rsidP="00DC5541">
                <w:pPr>
                  <w:pStyle w:val="TableText"/>
                  <w:jc w:val="center"/>
                </w:pPr>
                <w:r>
                  <w:rPr>
                    <w:rFonts w:ascii="MS Gothic" w:eastAsia="MS Gothic" w:hAnsi="MS Gothic" w:hint="eastAsia"/>
                  </w:rPr>
                  <w:t>☐</w:t>
                </w:r>
              </w:p>
            </w:tc>
          </w:sdtContent>
        </w:sdt>
        <w:sdt>
          <w:sdtPr>
            <w:id w:val="-1993017829"/>
            <w:showingPlcHdr/>
            <w:text/>
          </w:sdtPr>
          <w:sdtEndPr/>
          <w:sdtContent>
            <w:tc>
              <w:tcPr>
                <w:tcW w:w="2819" w:type="dxa"/>
                <w:tcBorders>
                  <w:bottom w:val="nil"/>
                </w:tcBorders>
              </w:tcPr>
              <w:p w14:paraId="1D849E28"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2B"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10274" w:type="dxa"/>
            <w:gridSpan w:val="5"/>
            <w:shd w:val="clear" w:color="auto" w:fill="03426D"/>
            <w:vAlign w:val="center"/>
          </w:tcPr>
          <w:p w14:paraId="1D849E2A" w14:textId="77777777" w:rsidR="00DC5541" w:rsidRPr="00AD4887" w:rsidRDefault="00DC5541" w:rsidP="00DC5541">
            <w:pPr>
              <w:pStyle w:val="TableHeading"/>
              <w:numPr>
                <w:ilvl w:val="0"/>
                <w:numId w:val="10"/>
              </w:numPr>
              <w:jc w:val="left"/>
            </w:pPr>
            <w:r w:rsidRPr="00AD4887">
              <w:t>Clinical Practice Guidelines (CPG)</w:t>
            </w:r>
          </w:p>
        </w:tc>
      </w:tr>
      <w:tr w:rsidR="00DC5541" w:rsidRPr="00AD4887" w14:paraId="1D849E31" w14:textId="77777777" w:rsidTr="00DC5541">
        <w:trPr>
          <w:trHeight w:val="300"/>
          <w:jc w:val="center"/>
        </w:trPr>
        <w:tc>
          <w:tcPr>
            <w:tcW w:w="4799" w:type="dxa"/>
            <w:vAlign w:val="center"/>
          </w:tcPr>
          <w:p w14:paraId="1D849E2C" w14:textId="77777777" w:rsidR="00DC5541" w:rsidRPr="00AD4887" w:rsidRDefault="00DC5541" w:rsidP="00DC5541">
            <w:pPr>
              <w:pStyle w:val="TableText"/>
              <w:numPr>
                <w:ilvl w:val="0"/>
                <w:numId w:val="15"/>
              </w:numPr>
            </w:pPr>
            <w:r w:rsidRPr="00AD4887">
              <w:t xml:space="preserve">The system includes and maintains evidence-based Clinical Practice Guidelines (CPGs) </w:t>
            </w:r>
            <w:r>
              <w:t xml:space="preserve">as well as too kits </w:t>
            </w:r>
            <w:r w:rsidRPr="00AD4887">
              <w:t>published and maintained by credible sources such as</w:t>
            </w:r>
            <w:r>
              <w:t xml:space="preserve"> the Substance Abuse</w:t>
            </w:r>
            <w:r w:rsidRPr="00AD4887">
              <w:t xml:space="preserve"> </w:t>
            </w:r>
            <w:r>
              <w:t>Mental Health Service Administration, American Society of Addiction Medicine and MMRS clinical standards</w:t>
            </w:r>
          </w:p>
        </w:tc>
        <w:sdt>
          <w:sdtPr>
            <w:id w:val="-2070260138"/>
            <w14:checkbox>
              <w14:checked w14:val="0"/>
              <w14:checkedState w14:val="2612" w14:font="MS Gothic"/>
              <w14:uncheckedState w14:val="2610" w14:font="MS Gothic"/>
            </w14:checkbox>
          </w:sdtPr>
          <w:sdtEndPr/>
          <w:sdtContent>
            <w:tc>
              <w:tcPr>
                <w:tcW w:w="900" w:type="dxa"/>
              </w:tcPr>
              <w:p w14:paraId="1D849E2D" w14:textId="77777777" w:rsidR="00DC5541" w:rsidRPr="00AD4887" w:rsidRDefault="00DC5541" w:rsidP="00DC5541">
                <w:pPr>
                  <w:pStyle w:val="TableText"/>
                  <w:jc w:val="center"/>
                </w:pPr>
                <w:r>
                  <w:rPr>
                    <w:rFonts w:ascii="MS Gothic" w:eastAsia="MS Gothic" w:hAnsi="MS Gothic" w:hint="eastAsia"/>
                  </w:rPr>
                  <w:t>☐</w:t>
                </w:r>
              </w:p>
            </w:tc>
          </w:sdtContent>
        </w:sdt>
        <w:tc>
          <w:tcPr>
            <w:tcW w:w="946" w:type="dxa"/>
          </w:tcPr>
          <w:p w14:paraId="1D849E2E" w14:textId="77777777" w:rsidR="00DC5541" w:rsidRPr="00AD4887" w:rsidRDefault="00DC5541" w:rsidP="00DC5541">
            <w:pPr>
              <w:pStyle w:val="TableText"/>
              <w:jc w:val="center"/>
            </w:pPr>
            <w:r>
              <w:rPr>
                <w:rFonts w:ascii="MS Gothic" w:eastAsia="MS Gothic" w:hAnsi="MS Gothic" w:hint="eastAsia"/>
              </w:rPr>
              <w:t>☐</w:t>
            </w:r>
          </w:p>
        </w:tc>
        <w:sdt>
          <w:sdtPr>
            <w:id w:val="1217774901"/>
            <w14:checkbox>
              <w14:checked w14:val="0"/>
              <w14:checkedState w14:val="2612" w14:font="MS Gothic"/>
              <w14:uncheckedState w14:val="2610" w14:font="MS Gothic"/>
            </w14:checkbox>
          </w:sdtPr>
          <w:sdtEndPr/>
          <w:sdtContent>
            <w:tc>
              <w:tcPr>
                <w:tcW w:w="810" w:type="dxa"/>
              </w:tcPr>
              <w:p w14:paraId="1D849E2F" w14:textId="77777777" w:rsidR="00DC5541" w:rsidRPr="00AD4887" w:rsidRDefault="00DC5541" w:rsidP="00DC5541">
                <w:pPr>
                  <w:pStyle w:val="TableText"/>
                  <w:jc w:val="center"/>
                </w:pPr>
                <w:r>
                  <w:rPr>
                    <w:rFonts w:ascii="MS Gothic" w:eastAsia="MS Gothic" w:hAnsi="MS Gothic" w:hint="eastAsia"/>
                  </w:rPr>
                  <w:t>☐</w:t>
                </w:r>
              </w:p>
            </w:tc>
          </w:sdtContent>
        </w:sdt>
        <w:sdt>
          <w:sdtPr>
            <w:id w:val="-929512290"/>
            <w:showingPlcHdr/>
            <w:text/>
          </w:sdtPr>
          <w:sdtEndPr/>
          <w:sdtContent>
            <w:tc>
              <w:tcPr>
                <w:tcW w:w="2819" w:type="dxa"/>
              </w:tcPr>
              <w:p w14:paraId="1D849E30"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37"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E32" w14:textId="77777777" w:rsidR="00DC5541" w:rsidRPr="00AD4887" w:rsidRDefault="00DC5541" w:rsidP="00DC5541">
            <w:pPr>
              <w:pStyle w:val="TableText"/>
              <w:numPr>
                <w:ilvl w:val="0"/>
                <w:numId w:val="15"/>
              </w:numPr>
            </w:pPr>
            <w:r w:rsidRPr="00AD4887">
              <w:t xml:space="preserve">The system allows reporting and analysis of any / all components included in the </w:t>
            </w:r>
            <w:r>
              <w:t>MMRS clinical standards guidelines</w:t>
            </w:r>
            <w:r w:rsidRPr="00AD4887">
              <w:t>.</w:t>
            </w:r>
          </w:p>
        </w:tc>
        <w:sdt>
          <w:sdtPr>
            <w:id w:val="-165472185"/>
            <w14:checkbox>
              <w14:checked w14:val="0"/>
              <w14:checkedState w14:val="2612" w14:font="MS Gothic"/>
              <w14:uncheckedState w14:val="2610" w14:font="MS Gothic"/>
            </w14:checkbox>
          </w:sdtPr>
          <w:sdtEndPr/>
          <w:sdtContent>
            <w:tc>
              <w:tcPr>
                <w:tcW w:w="900" w:type="dxa"/>
              </w:tcPr>
              <w:p w14:paraId="1D849E33" w14:textId="77777777" w:rsidR="00DC5541" w:rsidRPr="00AD4887" w:rsidRDefault="00DC5541" w:rsidP="00DC5541">
                <w:pPr>
                  <w:pStyle w:val="TableText"/>
                  <w:jc w:val="center"/>
                </w:pPr>
                <w:r>
                  <w:rPr>
                    <w:rFonts w:ascii="MS Gothic" w:eastAsia="MS Gothic" w:hAnsi="MS Gothic" w:hint="eastAsia"/>
                  </w:rPr>
                  <w:t>☐</w:t>
                </w:r>
              </w:p>
            </w:tc>
          </w:sdtContent>
        </w:sdt>
        <w:sdt>
          <w:sdtPr>
            <w:id w:val="-1680738099"/>
            <w14:checkbox>
              <w14:checked w14:val="0"/>
              <w14:checkedState w14:val="2612" w14:font="MS Gothic"/>
              <w14:uncheckedState w14:val="2610" w14:font="MS Gothic"/>
            </w14:checkbox>
          </w:sdtPr>
          <w:sdtEndPr/>
          <w:sdtContent>
            <w:tc>
              <w:tcPr>
                <w:tcW w:w="946" w:type="dxa"/>
              </w:tcPr>
              <w:p w14:paraId="1D849E34" w14:textId="77777777" w:rsidR="00DC5541" w:rsidRPr="00AD4887" w:rsidRDefault="00DC5541" w:rsidP="00DC5541">
                <w:pPr>
                  <w:pStyle w:val="TableText"/>
                  <w:jc w:val="center"/>
                </w:pPr>
                <w:r>
                  <w:rPr>
                    <w:rFonts w:ascii="MS Gothic" w:eastAsia="MS Gothic" w:hAnsi="MS Gothic" w:hint="eastAsia"/>
                  </w:rPr>
                  <w:t>☐</w:t>
                </w:r>
              </w:p>
            </w:tc>
          </w:sdtContent>
        </w:sdt>
        <w:sdt>
          <w:sdtPr>
            <w:id w:val="1190255000"/>
            <w14:checkbox>
              <w14:checked w14:val="0"/>
              <w14:checkedState w14:val="2612" w14:font="MS Gothic"/>
              <w14:uncheckedState w14:val="2610" w14:font="MS Gothic"/>
            </w14:checkbox>
          </w:sdtPr>
          <w:sdtEndPr/>
          <w:sdtContent>
            <w:tc>
              <w:tcPr>
                <w:tcW w:w="810" w:type="dxa"/>
              </w:tcPr>
              <w:p w14:paraId="1D849E35" w14:textId="77777777" w:rsidR="00DC5541" w:rsidRPr="00AD4887" w:rsidRDefault="00DC5541" w:rsidP="00DC5541">
                <w:pPr>
                  <w:pStyle w:val="TableText"/>
                  <w:jc w:val="center"/>
                </w:pPr>
                <w:r>
                  <w:rPr>
                    <w:rFonts w:ascii="MS Gothic" w:eastAsia="MS Gothic" w:hAnsi="MS Gothic" w:hint="eastAsia"/>
                  </w:rPr>
                  <w:t>☐</w:t>
                </w:r>
              </w:p>
            </w:tc>
          </w:sdtContent>
        </w:sdt>
        <w:sdt>
          <w:sdtPr>
            <w:id w:val="-809640451"/>
            <w:showingPlcHdr/>
            <w:text/>
          </w:sdtPr>
          <w:sdtEndPr/>
          <w:sdtContent>
            <w:tc>
              <w:tcPr>
                <w:tcW w:w="2819" w:type="dxa"/>
              </w:tcPr>
              <w:p w14:paraId="1D849E36"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3D" w14:textId="77777777" w:rsidTr="00DC5541">
        <w:trPr>
          <w:trHeight w:val="300"/>
          <w:jc w:val="center"/>
        </w:trPr>
        <w:tc>
          <w:tcPr>
            <w:tcW w:w="4799" w:type="dxa"/>
            <w:vAlign w:val="center"/>
          </w:tcPr>
          <w:p w14:paraId="1D849E38" w14:textId="77777777" w:rsidR="00DC5541" w:rsidRPr="00AD4887" w:rsidRDefault="00DC5541" w:rsidP="00DC5541">
            <w:pPr>
              <w:pStyle w:val="TableText"/>
              <w:numPr>
                <w:ilvl w:val="0"/>
                <w:numId w:val="15"/>
              </w:numPr>
            </w:pPr>
            <w:r w:rsidRPr="00AD4887">
              <w:t>Included in each CPG</w:t>
            </w:r>
            <w:r>
              <w:t>, clinical standards</w:t>
            </w:r>
            <w:r w:rsidRPr="00AD4887">
              <w:t>, the system has the capability to create, review, and update information about:</w:t>
            </w:r>
          </w:p>
        </w:tc>
        <w:sdt>
          <w:sdtPr>
            <w:id w:val="326629589"/>
            <w14:checkbox>
              <w14:checked w14:val="0"/>
              <w14:checkedState w14:val="2612" w14:font="MS Gothic"/>
              <w14:uncheckedState w14:val="2610" w14:font="MS Gothic"/>
            </w14:checkbox>
          </w:sdtPr>
          <w:sdtEndPr/>
          <w:sdtContent>
            <w:tc>
              <w:tcPr>
                <w:tcW w:w="900" w:type="dxa"/>
              </w:tcPr>
              <w:p w14:paraId="1D849E39" w14:textId="77777777" w:rsidR="00DC5541" w:rsidRPr="00AD4887" w:rsidRDefault="00DC5541" w:rsidP="00DC5541">
                <w:pPr>
                  <w:pStyle w:val="TableText"/>
                  <w:jc w:val="center"/>
                </w:pPr>
                <w:r>
                  <w:rPr>
                    <w:rFonts w:ascii="MS Gothic" w:eastAsia="MS Gothic" w:hAnsi="MS Gothic" w:hint="eastAsia"/>
                  </w:rPr>
                  <w:t>☐</w:t>
                </w:r>
              </w:p>
            </w:tc>
          </w:sdtContent>
        </w:sdt>
        <w:sdt>
          <w:sdtPr>
            <w:id w:val="1774821461"/>
            <w14:checkbox>
              <w14:checked w14:val="0"/>
              <w14:checkedState w14:val="2612" w14:font="MS Gothic"/>
              <w14:uncheckedState w14:val="2610" w14:font="MS Gothic"/>
            </w14:checkbox>
          </w:sdtPr>
          <w:sdtEndPr/>
          <w:sdtContent>
            <w:tc>
              <w:tcPr>
                <w:tcW w:w="946" w:type="dxa"/>
              </w:tcPr>
              <w:p w14:paraId="1D849E3A" w14:textId="77777777" w:rsidR="00DC5541" w:rsidRPr="00AD4887" w:rsidRDefault="00DC5541" w:rsidP="00DC5541">
                <w:pPr>
                  <w:pStyle w:val="TableText"/>
                  <w:jc w:val="center"/>
                </w:pPr>
                <w:r>
                  <w:rPr>
                    <w:rFonts w:ascii="MS Gothic" w:eastAsia="MS Gothic" w:hAnsi="MS Gothic" w:hint="eastAsia"/>
                  </w:rPr>
                  <w:t>☐</w:t>
                </w:r>
              </w:p>
            </w:tc>
          </w:sdtContent>
        </w:sdt>
        <w:sdt>
          <w:sdtPr>
            <w:id w:val="1025368963"/>
            <w14:checkbox>
              <w14:checked w14:val="0"/>
              <w14:checkedState w14:val="2612" w14:font="MS Gothic"/>
              <w14:uncheckedState w14:val="2610" w14:font="MS Gothic"/>
            </w14:checkbox>
          </w:sdtPr>
          <w:sdtEndPr/>
          <w:sdtContent>
            <w:tc>
              <w:tcPr>
                <w:tcW w:w="810" w:type="dxa"/>
              </w:tcPr>
              <w:p w14:paraId="1D849E3B" w14:textId="77777777" w:rsidR="00DC5541" w:rsidRPr="00AD4887" w:rsidRDefault="00DC5541" w:rsidP="00DC5541">
                <w:pPr>
                  <w:pStyle w:val="TableText"/>
                  <w:jc w:val="center"/>
                </w:pPr>
                <w:r>
                  <w:rPr>
                    <w:rFonts w:ascii="MS Gothic" w:eastAsia="MS Gothic" w:hAnsi="MS Gothic" w:hint="eastAsia"/>
                  </w:rPr>
                  <w:t>☐</w:t>
                </w:r>
              </w:p>
            </w:tc>
          </w:sdtContent>
        </w:sdt>
        <w:sdt>
          <w:sdtPr>
            <w:id w:val="-1449388632"/>
            <w:showingPlcHdr/>
            <w:text/>
          </w:sdtPr>
          <w:sdtEndPr/>
          <w:sdtContent>
            <w:tc>
              <w:tcPr>
                <w:tcW w:w="2819" w:type="dxa"/>
              </w:tcPr>
              <w:p w14:paraId="1D849E3C"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43"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E3E" w14:textId="77777777" w:rsidR="00DC5541" w:rsidRPr="00AD4887" w:rsidRDefault="00DC5541" w:rsidP="00DC5541">
            <w:pPr>
              <w:pStyle w:val="TableText"/>
              <w:numPr>
                <w:ilvl w:val="0"/>
                <w:numId w:val="16"/>
              </w:numPr>
              <w:ind w:left="990" w:hanging="630"/>
            </w:pPr>
            <w:r w:rsidRPr="00AD4887">
              <w:t>The performance measures that will be used to monitor the attainment of objectives.</w:t>
            </w:r>
          </w:p>
        </w:tc>
        <w:sdt>
          <w:sdtPr>
            <w:id w:val="424697368"/>
            <w14:checkbox>
              <w14:checked w14:val="0"/>
              <w14:checkedState w14:val="2612" w14:font="MS Gothic"/>
              <w14:uncheckedState w14:val="2610" w14:font="MS Gothic"/>
            </w14:checkbox>
          </w:sdtPr>
          <w:sdtEndPr/>
          <w:sdtContent>
            <w:tc>
              <w:tcPr>
                <w:tcW w:w="900" w:type="dxa"/>
              </w:tcPr>
              <w:p w14:paraId="1D849E3F" w14:textId="77777777" w:rsidR="00DC5541" w:rsidRPr="00AD4887" w:rsidRDefault="00DC5541" w:rsidP="00DC5541">
                <w:pPr>
                  <w:pStyle w:val="TableText"/>
                  <w:jc w:val="center"/>
                </w:pPr>
                <w:r>
                  <w:rPr>
                    <w:rFonts w:ascii="MS Gothic" w:eastAsia="MS Gothic" w:hAnsi="MS Gothic" w:hint="eastAsia"/>
                  </w:rPr>
                  <w:t>☐</w:t>
                </w:r>
              </w:p>
            </w:tc>
          </w:sdtContent>
        </w:sdt>
        <w:sdt>
          <w:sdtPr>
            <w:id w:val="89584573"/>
            <w14:checkbox>
              <w14:checked w14:val="0"/>
              <w14:checkedState w14:val="2612" w14:font="MS Gothic"/>
              <w14:uncheckedState w14:val="2610" w14:font="MS Gothic"/>
            </w14:checkbox>
          </w:sdtPr>
          <w:sdtEndPr/>
          <w:sdtContent>
            <w:tc>
              <w:tcPr>
                <w:tcW w:w="946" w:type="dxa"/>
              </w:tcPr>
              <w:p w14:paraId="1D849E40" w14:textId="77777777" w:rsidR="00DC5541" w:rsidRPr="00AD4887" w:rsidRDefault="00DC5541" w:rsidP="00DC5541">
                <w:pPr>
                  <w:pStyle w:val="TableText"/>
                  <w:jc w:val="center"/>
                </w:pPr>
                <w:r>
                  <w:rPr>
                    <w:rFonts w:ascii="MS Gothic" w:eastAsia="MS Gothic" w:hAnsi="MS Gothic" w:hint="eastAsia"/>
                  </w:rPr>
                  <w:t>☐</w:t>
                </w:r>
              </w:p>
            </w:tc>
          </w:sdtContent>
        </w:sdt>
        <w:sdt>
          <w:sdtPr>
            <w:id w:val="-136955725"/>
            <w14:checkbox>
              <w14:checked w14:val="0"/>
              <w14:checkedState w14:val="2612" w14:font="MS Gothic"/>
              <w14:uncheckedState w14:val="2610" w14:font="MS Gothic"/>
            </w14:checkbox>
          </w:sdtPr>
          <w:sdtEndPr/>
          <w:sdtContent>
            <w:tc>
              <w:tcPr>
                <w:tcW w:w="810" w:type="dxa"/>
              </w:tcPr>
              <w:p w14:paraId="1D849E41" w14:textId="77777777" w:rsidR="00DC5541" w:rsidRPr="00AD4887" w:rsidRDefault="00DC5541" w:rsidP="00DC5541">
                <w:pPr>
                  <w:pStyle w:val="TableText"/>
                  <w:jc w:val="center"/>
                </w:pPr>
                <w:r>
                  <w:rPr>
                    <w:rFonts w:ascii="MS Gothic" w:eastAsia="MS Gothic" w:hAnsi="MS Gothic" w:hint="eastAsia"/>
                  </w:rPr>
                  <w:t>☐</w:t>
                </w:r>
              </w:p>
            </w:tc>
          </w:sdtContent>
        </w:sdt>
        <w:sdt>
          <w:sdtPr>
            <w:id w:val="166068867"/>
            <w:showingPlcHdr/>
            <w:text/>
          </w:sdtPr>
          <w:sdtEndPr/>
          <w:sdtContent>
            <w:tc>
              <w:tcPr>
                <w:tcW w:w="2819" w:type="dxa"/>
              </w:tcPr>
              <w:p w14:paraId="1D849E42"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49" w14:textId="77777777" w:rsidTr="00DC5541">
        <w:trPr>
          <w:trHeight w:val="300"/>
          <w:jc w:val="center"/>
        </w:trPr>
        <w:tc>
          <w:tcPr>
            <w:tcW w:w="4799" w:type="dxa"/>
            <w:vAlign w:val="center"/>
          </w:tcPr>
          <w:p w14:paraId="1D849E44" w14:textId="77777777" w:rsidR="00DC5541" w:rsidRPr="00AD4887" w:rsidRDefault="00DC5541" w:rsidP="00DC5541">
            <w:pPr>
              <w:pStyle w:val="TableText"/>
              <w:numPr>
                <w:ilvl w:val="0"/>
                <w:numId w:val="16"/>
              </w:numPr>
              <w:ind w:left="990" w:hanging="630"/>
            </w:pPr>
            <w:r w:rsidRPr="00AD4887">
              <w:t>The quantitative and qualitative data to be collected.</w:t>
            </w:r>
          </w:p>
        </w:tc>
        <w:sdt>
          <w:sdtPr>
            <w:id w:val="1021048295"/>
            <w14:checkbox>
              <w14:checked w14:val="0"/>
              <w14:checkedState w14:val="2612" w14:font="MS Gothic"/>
              <w14:uncheckedState w14:val="2610" w14:font="MS Gothic"/>
            </w14:checkbox>
          </w:sdtPr>
          <w:sdtEndPr/>
          <w:sdtContent>
            <w:tc>
              <w:tcPr>
                <w:tcW w:w="900" w:type="dxa"/>
              </w:tcPr>
              <w:p w14:paraId="1D849E45" w14:textId="77777777" w:rsidR="00DC5541" w:rsidRPr="00AD4887" w:rsidRDefault="00DC5541" w:rsidP="00DC5541">
                <w:pPr>
                  <w:pStyle w:val="TableText"/>
                  <w:jc w:val="center"/>
                </w:pPr>
                <w:r>
                  <w:rPr>
                    <w:rFonts w:ascii="MS Gothic" w:eastAsia="MS Gothic" w:hAnsi="MS Gothic" w:hint="eastAsia"/>
                  </w:rPr>
                  <w:t>☐</w:t>
                </w:r>
              </w:p>
            </w:tc>
          </w:sdtContent>
        </w:sdt>
        <w:sdt>
          <w:sdtPr>
            <w:id w:val="461313551"/>
            <w14:checkbox>
              <w14:checked w14:val="0"/>
              <w14:checkedState w14:val="2612" w14:font="MS Gothic"/>
              <w14:uncheckedState w14:val="2610" w14:font="MS Gothic"/>
            </w14:checkbox>
          </w:sdtPr>
          <w:sdtEndPr/>
          <w:sdtContent>
            <w:tc>
              <w:tcPr>
                <w:tcW w:w="946" w:type="dxa"/>
              </w:tcPr>
              <w:p w14:paraId="1D849E46" w14:textId="77777777" w:rsidR="00DC5541" w:rsidRPr="00AD4887" w:rsidRDefault="00DC5541" w:rsidP="00DC5541">
                <w:pPr>
                  <w:pStyle w:val="TableText"/>
                  <w:jc w:val="center"/>
                </w:pPr>
                <w:r>
                  <w:rPr>
                    <w:rFonts w:ascii="MS Gothic" w:eastAsia="MS Gothic" w:hAnsi="MS Gothic" w:hint="eastAsia"/>
                  </w:rPr>
                  <w:t>☐</w:t>
                </w:r>
              </w:p>
            </w:tc>
          </w:sdtContent>
        </w:sdt>
        <w:sdt>
          <w:sdtPr>
            <w:id w:val="-1762990791"/>
            <w14:checkbox>
              <w14:checked w14:val="0"/>
              <w14:checkedState w14:val="2612" w14:font="MS Gothic"/>
              <w14:uncheckedState w14:val="2610" w14:font="MS Gothic"/>
            </w14:checkbox>
          </w:sdtPr>
          <w:sdtEndPr/>
          <w:sdtContent>
            <w:tc>
              <w:tcPr>
                <w:tcW w:w="810" w:type="dxa"/>
              </w:tcPr>
              <w:p w14:paraId="1D849E47" w14:textId="77777777" w:rsidR="00DC5541" w:rsidRPr="00AD4887" w:rsidRDefault="00DC5541" w:rsidP="00DC5541">
                <w:pPr>
                  <w:pStyle w:val="TableText"/>
                  <w:jc w:val="center"/>
                </w:pPr>
                <w:r>
                  <w:rPr>
                    <w:rFonts w:ascii="MS Gothic" w:eastAsia="MS Gothic" w:hAnsi="MS Gothic" w:hint="eastAsia"/>
                  </w:rPr>
                  <w:t>☐</w:t>
                </w:r>
              </w:p>
            </w:tc>
          </w:sdtContent>
        </w:sdt>
        <w:sdt>
          <w:sdtPr>
            <w:id w:val="-1454243483"/>
            <w:showingPlcHdr/>
            <w:text/>
          </w:sdtPr>
          <w:sdtEndPr/>
          <w:sdtContent>
            <w:tc>
              <w:tcPr>
                <w:tcW w:w="2819" w:type="dxa"/>
              </w:tcPr>
              <w:p w14:paraId="1D849E48"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4F"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E4A" w14:textId="77777777" w:rsidR="00DC5541" w:rsidRPr="00AD4887" w:rsidRDefault="00DC5541" w:rsidP="00DC5541">
            <w:pPr>
              <w:pStyle w:val="TableText"/>
              <w:numPr>
                <w:ilvl w:val="0"/>
                <w:numId w:val="16"/>
              </w:numPr>
              <w:ind w:left="990" w:hanging="630"/>
            </w:pPr>
            <w:r w:rsidRPr="00AD4887">
              <w:t>Performance metrics: CPG shall allow for decision support based on standardized discrete data to be used to calculate clinical performance measures.</w:t>
            </w:r>
          </w:p>
        </w:tc>
        <w:sdt>
          <w:sdtPr>
            <w:id w:val="466788605"/>
            <w14:checkbox>
              <w14:checked w14:val="0"/>
              <w14:checkedState w14:val="2612" w14:font="MS Gothic"/>
              <w14:uncheckedState w14:val="2610" w14:font="MS Gothic"/>
            </w14:checkbox>
          </w:sdtPr>
          <w:sdtEndPr/>
          <w:sdtContent>
            <w:tc>
              <w:tcPr>
                <w:tcW w:w="900" w:type="dxa"/>
              </w:tcPr>
              <w:p w14:paraId="1D849E4B" w14:textId="77777777" w:rsidR="00DC5541" w:rsidRPr="00AD4887" w:rsidRDefault="00DC5541" w:rsidP="00DC5541">
                <w:pPr>
                  <w:pStyle w:val="TableText"/>
                  <w:jc w:val="center"/>
                </w:pPr>
                <w:r>
                  <w:rPr>
                    <w:rFonts w:ascii="MS Gothic" w:eastAsia="MS Gothic" w:hAnsi="MS Gothic" w:hint="eastAsia"/>
                  </w:rPr>
                  <w:t>☐</w:t>
                </w:r>
              </w:p>
            </w:tc>
          </w:sdtContent>
        </w:sdt>
        <w:sdt>
          <w:sdtPr>
            <w:id w:val="1585194314"/>
            <w14:checkbox>
              <w14:checked w14:val="0"/>
              <w14:checkedState w14:val="2612" w14:font="MS Gothic"/>
              <w14:uncheckedState w14:val="2610" w14:font="MS Gothic"/>
            </w14:checkbox>
          </w:sdtPr>
          <w:sdtEndPr/>
          <w:sdtContent>
            <w:tc>
              <w:tcPr>
                <w:tcW w:w="946" w:type="dxa"/>
              </w:tcPr>
              <w:p w14:paraId="1D849E4C" w14:textId="77777777" w:rsidR="00DC5541" w:rsidRPr="00AD4887" w:rsidRDefault="00DC5541" w:rsidP="00DC5541">
                <w:pPr>
                  <w:pStyle w:val="TableText"/>
                  <w:jc w:val="center"/>
                </w:pPr>
                <w:r>
                  <w:rPr>
                    <w:rFonts w:ascii="MS Gothic" w:eastAsia="MS Gothic" w:hAnsi="MS Gothic" w:hint="eastAsia"/>
                  </w:rPr>
                  <w:t>☐</w:t>
                </w:r>
              </w:p>
            </w:tc>
          </w:sdtContent>
        </w:sdt>
        <w:sdt>
          <w:sdtPr>
            <w:id w:val="-373697420"/>
            <w14:checkbox>
              <w14:checked w14:val="0"/>
              <w14:checkedState w14:val="2612" w14:font="MS Gothic"/>
              <w14:uncheckedState w14:val="2610" w14:font="MS Gothic"/>
            </w14:checkbox>
          </w:sdtPr>
          <w:sdtEndPr/>
          <w:sdtContent>
            <w:tc>
              <w:tcPr>
                <w:tcW w:w="810" w:type="dxa"/>
              </w:tcPr>
              <w:p w14:paraId="1D849E4D" w14:textId="77777777" w:rsidR="00DC5541" w:rsidRPr="00AD4887" w:rsidRDefault="00DC5541" w:rsidP="00DC5541">
                <w:pPr>
                  <w:pStyle w:val="TableText"/>
                  <w:jc w:val="center"/>
                </w:pPr>
                <w:r>
                  <w:rPr>
                    <w:rFonts w:ascii="MS Gothic" w:eastAsia="MS Gothic" w:hAnsi="MS Gothic" w:hint="eastAsia"/>
                  </w:rPr>
                  <w:t>☐</w:t>
                </w:r>
              </w:p>
            </w:tc>
          </w:sdtContent>
        </w:sdt>
        <w:sdt>
          <w:sdtPr>
            <w:id w:val="642324249"/>
            <w:showingPlcHdr/>
            <w:text/>
          </w:sdtPr>
          <w:sdtEndPr/>
          <w:sdtContent>
            <w:tc>
              <w:tcPr>
                <w:tcW w:w="2819" w:type="dxa"/>
              </w:tcPr>
              <w:p w14:paraId="1D849E4E"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55" w14:textId="77777777" w:rsidTr="00DC5541">
        <w:trPr>
          <w:trHeight w:val="300"/>
          <w:jc w:val="center"/>
        </w:trPr>
        <w:tc>
          <w:tcPr>
            <w:tcW w:w="4799" w:type="dxa"/>
            <w:vAlign w:val="center"/>
          </w:tcPr>
          <w:p w14:paraId="1D849E50" w14:textId="77777777" w:rsidR="00DC5541" w:rsidRPr="00AD4887" w:rsidRDefault="00DC5541" w:rsidP="00DC5541">
            <w:pPr>
              <w:pStyle w:val="TableText"/>
              <w:numPr>
                <w:ilvl w:val="0"/>
                <w:numId w:val="16"/>
              </w:numPr>
              <w:ind w:left="990" w:hanging="630"/>
            </w:pPr>
            <w:r w:rsidRPr="00AD4887">
              <w:t>Collection means and origin of data to be evaluated.</w:t>
            </w:r>
          </w:p>
        </w:tc>
        <w:sdt>
          <w:sdtPr>
            <w:id w:val="-631016888"/>
            <w14:checkbox>
              <w14:checked w14:val="0"/>
              <w14:checkedState w14:val="2612" w14:font="MS Gothic"/>
              <w14:uncheckedState w14:val="2610" w14:font="MS Gothic"/>
            </w14:checkbox>
          </w:sdtPr>
          <w:sdtEndPr/>
          <w:sdtContent>
            <w:tc>
              <w:tcPr>
                <w:tcW w:w="900" w:type="dxa"/>
              </w:tcPr>
              <w:p w14:paraId="1D849E51" w14:textId="77777777" w:rsidR="00DC5541" w:rsidRPr="00AD4887" w:rsidRDefault="00DC5541" w:rsidP="00DC5541">
                <w:pPr>
                  <w:pStyle w:val="TableText"/>
                  <w:jc w:val="center"/>
                </w:pPr>
                <w:r>
                  <w:rPr>
                    <w:rFonts w:ascii="MS Gothic" w:eastAsia="MS Gothic" w:hAnsi="MS Gothic" w:hint="eastAsia"/>
                  </w:rPr>
                  <w:t>☐</w:t>
                </w:r>
              </w:p>
            </w:tc>
          </w:sdtContent>
        </w:sdt>
        <w:sdt>
          <w:sdtPr>
            <w:id w:val="2115471734"/>
            <w14:checkbox>
              <w14:checked w14:val="0"/>
              <w14:checkedState w14:val="2612" w14:font="MS Gothic"/>
              <w14:uncheckedState w14:val="2610" w14:font="MS Gothic"/>
            </w14:checkbox>
          </w:sdtPr>
          <w:sdtEndPr/>
          <w:sdtContent>
            <w:tc>
              <w:tcPr>
                <w:tcW w:w="946" w:type="dxa"/>
              </w:tcPr>
              <w:p w14:paraId="1D849E52" w14:textId="77777777" w:rsidR="00DC5541" w:rsidRPr="00AD4887" w:rsidRDefault="00DC5541" w:rsidP="00DC5541">
                <w:pPr>
                  <w:pStyle w:val="TableText"/>
                  <w:jc w:val="center"/>
                </w:pPr>
                <w:r>
                  <w:rPr>
                    <w:rFonts w:ascii="MS Gothic" w:eastAsia="MS Gothic" w:hAnsi="MS Gothic" w:hint="eastAsia"/>
                  </w:rPr>
                  <w:t>☐</w:t>
                </w:r>
              </w:p>
            </w:tc>
          </w:sdtContent>
        </w:sdt>
        <w:sdt>
          <w:sdtPr>
            <w:id w:val="-714576206"/>
            <w14:checkbox>
              <w14:checked w14:val="0"/>
              <w14:checkedState w14:val="2612" w14:font="MS Gothic"/>
              <w14:uncheckedState w14:val="2610" w14:font="MS Gothic"/>
            </w14:checkbox>
          </w:sdtPr>
          <w:sdtEndPr/>
          <w:sdtContent>
            <w:tc>
              <w:tcPr>
                <w:tcW w:w="810" w:type="dxa"/>
              </w:tcPr>
              <w:p w14:paraId="1D849E53" w14:textId="77777777" w:rsidR="00DC5541" w:rsidRPr="00AD4887" w:rsidRDefault="00DC5541" w:rsidP="00DC5541">
                <w:pPr>
                  <w:pStyle w:val="TableText"/>
                  <w:jc w:val="center"/>
                </w:pPr>
                <w:r>
                  <w:rPr>
                    <w:rFonts w:ascii="MS Gothic" w:eastAsia="MS Gothic" w:hAnsi="MS Gothic" w:hint="eastAsia"/>
                  </w:rPr>
                  <w:t>☐</w:t>
                </w:r>
              </w:p>
            </w:tc>
          </w:sdtContent>
        </w:sdt>
        <w:sdt>
          <w:sdtPr>
            <w:id w:val="631376460"/>
            <w:showingPlcHdr/>
            <w:text/>
          </w:sdtPr>
          <w:sdtEndPr/>
          <w:sdtContent>
            <w:tc>
              <w:tcPr>
                <w:tcW w:w="2819" w:type="dxa"/>
              </w:tcPr>
              <w:p w14:paraId="1D849E54"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5B"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E56" w14:textId="77777777" w:rsidR="00DC5541" w:rsidRPr="00AD4887" w:rsidRDefault="00DC5541" w:rsidP="00DC5541">
            <w:pPr>
              <w:pStyle w:val="TableText"/>
              <w:numPr>
                <w:ilvl w:val="0"/>
                <w:numId w:val="15"/>
              </w:numPr>
            </w:pPr>
            <w:r w:rsidRPr="00AD4887">
              <w:t>The system allows the provider or other authorized user to override any or all parts of the guideline. The system is able to collect exceptions for NOT following the CPG.</w:t>
            </w:r>
          </w:p>
        </w:tc>
        <w:sdt>
          <w:sdtPr>
            <w:id w:val="2045936982"/>
            <w14:checkbox>
              <w14:checked w14:val="0"/>
              <w14:checkedState w14:val="2612" w14:font="MS Gothic"/>
              <w14:uncheckedState w14:val="2610" w14:font="MS Gothic"/>
            </w14:checkbox>
          </w:sdtPr>
          <w:sdtEndPr/>
          <w:sdtContent>
            <w:tc>
              <w:tcPr>
                <w:tcW w:w="900" w:type="dxa"/>
                <w:tcBorders>
                  <w:bottom w:val="nil"/>
                </w:tcBorders>
              </w:tcPr>
              <w:p w14:paraId="1D849E57" w14:textId="77777777" w:rsidR="00DC5541" w:rsidRPr="00AD4887" w:rsidRDefault="00DC5541" w:rsidP="00DC5541">
                <w:pPr>
                  <w:pStyle w:val="TableText"/>
                  <w:jc w:val="center"/>
                </w:pPr>
                <w:r>
                  <w:rPr>
                    <w:rFonts w:ascii="MS Gothic" w:eastAsia="MS Gothic" w:hAnsi="MS Gothic" w:hint="eastAsia"/>
                  </w:rPr>
                  <w:t>☐</w:t>
                </w:r>
              </w:p>
            </w:tc>
          </w:sdtContent>
        </w:sdt>
        <w:sdt>
          <w:sdtPr>
            <w:id w:val="-2091691778"/>
            <w14:checkbox>
              <w14:checked w14:val="0"/>
              <w14:checkedState w14:val="2612" w14:font="MS Gothic"/>
              <w14:uncheckedState w14:val="2610" w14:font="MS Gothic"/>
            </w14:checkbox>
          </w:sdtPr>
          <w:sdtEndPr/>
          <w:sdtContent>
            <w:tc>
              <w:tcPr>
                <w:tcW w:w="946" w:type="dxa"/>
                <w:tcBorders>
                  <w:bottom w:val="nil"/>
                </w:tcBorders>
              </w:tcPr>
              <w:p w14:paraId="1D849E58" w14:textId="77777777" w:rsidR="00DC5541" w:rsidRPr="00AD4887" w:rsidRDefault="00DC5541" w:rsidP="00DC5541">
                <w:pPr>
                  <w:pStyle w:val="TableText"/>
                  <w:jc w:val="center"/>
                </w:pPr>
                <w:r>
                  <w:rPr>
                    <w:rFonts w:ascii="MS Gothic" w:eastAsia="MS Gothic" w:hAnsi="MS Gothic" w:hint="eastAsia"/>
                  </w:rPr>
                  <w:t>☐</w:t>
                </w:r>
              </w:p>
            </w:tc>
          </w:sdtContent>
        </w:sdt>
        <w:sdt>
          <w:sdtPr>
            <w:id w:val="1833719984"/>
            <w14:checkbox>
              <w14:checked w14:val="0"/>
              <w14:checkedState w14:val="2612" w14:font="MS Gothic"/>
              <w14:uncheckedState w14:val="2610" w14:font="MS Gothic"/>
            </w14:checkbox>
          </w:sdtPr>
          <w:sdtEndPr/>
          <w:sdtContent>
            <w:tc>
              <w:tcPr>
                <w:tcW w:w="810" w:type="dxa"/>
                <w:tcBorders>
                  <w:bottom w:val="nil"/>
                </w:tcBorders>
              </w:tcPr>
              <w:p w14:paraId="1D849E59" w14:textId="77777777" w:rsidR="00DC5541" w:rsidRPr="00AD4887" w:rsidRDefault="00DC5541" w:rsidP="00DC5541">
                <w:pPr>
                  <w:pStyle w:val="TableText"/>
                  <w:jc w:val="center"/>
                </w:pPr>
                <w:r>
                  <w:rPr>
                    <w:rFonts w:ascii="MS Gothic" w:eastAsia="MS Gothic" w:hAnsi="MS Gothic" w:hint="eastAsia"/>
                  </w:rPr>
                  <w:t>☐</w:t>
                </w:r>
              </w:p>
            </w:tc>
          </w:sdtContent>
        </w:sdt>
        <w:sdt>
          <w:sdtPr>
            <w:id w:val="-1835828849"/>
            <w:showingPlcHdr/>
            <w:text/>
          </w:sdtPr>
          <w:sdtEndPr/>
          <w:sdtContent>
            <w:tc>
              <w:tcPr>
                <w:tcW w:w="2819" w:type="dxa"/>
                <w:tcBorders>
                  <w:bottom w:val="nil"/>
                </w:tcBorders>
              </w:tcPr>
              <w:p w14:paraId="1D849E5A"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5D" w14:textId="77777777" w:rsidTr="00DC5541">
        <w:trPr>
          <w:trHeight w:val="300"/>
          <w:jc w:val="center"/>
        </w:trPr>
        <w:tc>
          <w:tcPr>
            <w:tcW w:w="10274" w:type="dxa"/>
            <w:gridSpan w:val="5"/>
            <w:shd w:val="clear" w:color="auto" w:fill="03426D"/>
            <w:vAlign w:val="center"/>
          </w:tcPr>
          <w:p w14:paraId="1D849E5C" w14:textId="77777777" w:rsidR="00DC5541" w:rsidRPr="00AD4887" w:rsidRDefault="00DC5541" w:rsidP="00DC5541">
            <w:pPr>
              <w:pStyle w:val="TableHeading"/>
              <w:numPr>
                <w:ilvl w:val="0"/>
                <w:numId w:val="10"/>
              </w:numPr>
              <w:jc w:val="left"/>
            </w:pPr>
            <w:r w:rsidRPr="00AD4887">
              <w:t>Care Plans</w:t>
            </w:r>
          </w:p>
        </w:tc>
      </w:tr>
      <w:tr w:rsidR="00DC5541" w:rsidRPr="00AD4887" w14:paraId="1D849E63"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E5E" w14:textId="77777777" w:rsidR="00DC5541" w:rsidRPr="00AD4887" w:rsidRDefault="00DC5541" w:rsidP="00DC5541">
            <w:pPr>
              <w:pStyle w:val="TableText"/>
              <w:numPr>
                <w:ilvl w:val="0"/>
                <w:numId w:val="17"/>
              </w:numPr>
            </w:pPr>
            <w:r w:rsidRPr="00AD4887">
              <w:t xml:space="preserve">The system provides administrative tools for organizations to build </w:t>
            </w:r>
            <w:r>
              <w:t>clinical standards</w:t>
            </w:r>
            <w:r w:rsidRPr="00AD4887">
              <w:t>, guidelines, and protocols for use during patient care planning and care.</w:t>
            </w:r>
          </w:p>
        </w:tc>
        <w:sdt>
          <w:sdtPr>
            <w:id w:val="1290943930"/>
            <w14:checkbox>
              <w14:checked w14:val="0"/>
              <w14:checkedState w14:val="2612" w14:font="MS Gothic"/>
              <w14:uncheckedState w14:val="2610" w14:font="MS Gothic"/>
            </w14:checkbox>
          </w:sdtPr>
          <w:sdtEndPr/>
          <w:sdtContent>
            <w:tc>
              <w:tcPr>
                <w:tcW w:w="900" w:type="dxa"/>
              </w:tcPr>
              <w:p w14:paraId="1D849E5F" w14:textId="77777777" w:rsidR="00DC5541" w:rsidRPr="00AD4887" w:rsidRDefault="00DC5541" w:rsidP="00DC5541">
                <w:pPr>
                  <w:pStyle w:val="TableText"/>
                  <w:jc w:val="center"/>
                </w:pPr>
                <w:r>
                  <w:rPr>
                    <w:rFonts w:ascii="MS Gothic" w:eastAsia="MS Gothic" w:hAnsi="MS Gothic" w:hint="eastAsia"/>
                  </w:rPr>
                  <w:t>☐</w:t>
                </w:r>
              </w:p>
            </w:tc>
          </w:sdtContent>
        </w:sdt>
        <w:sdt>
          <w:sdtPr>
            <w:id w:val="1255320487"/>
            <w14:checkbox>
              <w14:checked w14:val="0"/>
              <w14:checkedState w14:val="2612" w14:font="MS Gothic"/>
              <w14:uncheckedState w14:val="2610" w14:font="MS Gothic"/>
            </w14:checkbox>
          </w:sdtPr>
          <w:sdtEndPr/>
          <w:sdtContent>
            <w:tc>
              <w:tcPr>
                <w:tcW w:w="946" w:type="dxa"/>
              </w:tcPr>
              <w:p w14:paraId="1D849E60" w14:textId="77777777" w:rsidR="00DC5541" w:rsidRPr="00AD4887" w:rsidRDefault="00DC5541" w:rsidP="00DC5541">
                <w:pPr>
                  <w:pStyle w:val="TableText"/>
                  <w:jc w:val="center"/>
                </w:pPr>
                <w:r>
                  <w:rPr>
                    <w:rFonts w:ascii="MS Gothic" w:eastAsia="MS Gothic" w:hAnsi="MS Gothic" w:hint="eastAsia"/>
                  </w:rPr>
                  <w:t>☐</w:t>
                </w:r>
              </w:p>
            </w:tc>
          </w:sdtContent>
        </w:sdt>
        <w:sdt>
          <w:sdtPr>
            <w:id w:val="2121253546"/>
            <w14:checkbox>
              <w14:checked w14:val="0"/>
              <w14:checkedState w14:val="2612" w14:font="MS Gothic"/>
              <w14:uncheckedState w14:val="2610" w14:font="MS Gothic"/>
            </w14:checkbox>
          </w:sdtPr>
          <w:sdtEndPr/>
          <w:sdtContent>
            <w:tc>
              <w:tcPr>
                <w:tcW w:w="810" w:type="dxa"/>
              </w:tcPr>
              <w:p w14:paraId="1D849E61" w14:textId="77777777" w:rsidR="00DC5541" w:rsidRPr="00AD4887" w:rsidRDefault="00DC5541" w:rsidP="00DC5541">
                <w:pPr>
                  <w:pStyle w:val="TableText"/>
                  <w:jc w:val="center"/>
                </w:pPr>
                <w:r>
                  <w:rPr>
                    <w:rFonts w:ascii="MS Gothic" w:eastAsia="MS Gothic" w:hAnsi="MS Gothic" w:hint="eastAsia"/>
                  </w:rPr>
                  <w:t>☐</w:t>
                </w:r>
              </w:p>
            </w:tc>
          </w:sdtContent>
        </w:sdt>
        <w:sdt>
          <w:sdtPr>
            <w:id w:val="1759090218"/>
            <w:showingPlcHdr/>
            <w:text/>
          </w:sdtPr>
          <w:sdtEndPr/>
          <w:sdtContent>
            <w:tc>
              <w:tcPr>
                <w:tcW w:w="2819" w:type="dxa"/>
              </w:tcPr>
              <w:p w14:paraId="1D849E62"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6A" w14:textId="77777777" w:rsidTr="00DC5541">
        <w:trPr>
          <w:trHeight w:val="300"/>
          <w:jc w:val="center"/>
        </w:trPr>
        <w:tc>
          <w:tcPr>
            <w:tcW w:w="4799" w:type="dxa"/>
            <w:tcBorders>
              <w:bottom w:val="nil"/>
            </w:tcBorders>
            <w:vAlign w:val="center"/>
          </w:tcPr>
          <w:p w14:paraId="1D849E64" w14:textId="77777777" w:rsidR="00DC5541" w:rsidRDefault="00DC5541" w:rsidP="00DC5541">
            <w:pPr>
              <w:pStyle w:val="TableText"/>
              <w:numPr>
                <w:ilvl w:val="0"/>
                <w:numId w:val="17"/>
              </w:numPr>
            </w:pPr>
            <w:r w:rsidRPr="00AD4887">
              <w:t>The system generates and automatically records in the care plan document, patient-specific instructions related to pre- and post-procedural and post-discharge requirements.  The instructions must be simple to access.</w:t>
            </w:r>
          </w:p>
          <w:p w14:paraId="1D849E65" w14:textId="77777777" w:rsidR="00DC5541" w:rsidRPr="00AD4887" w:rsidRDefault="00DC5541" w:rsidP="00DC5541">
            <w:pPr>
              <w:pStyle w:val="TableText"/>
              <w:ind w:left="360"/>
            </w:pPr>
          </w:p>
        </w:tc>
        <w:sdt>
          <w:sdtPr>
            <w:id w:val="1579329255"/>
            <w14:checkbox>
              <w14:checked w14:val="0"/>
              <w14:checkedState w14:val="2612" w14:font="MS Gothic"/>
              <w14:uncheckedState w14:val="2610" w14:font="MS Gothic"/>
            </w14:checkbox>
          </w:sdtPr>
          <w:sdtEndPr/>
          <w:sdtContent>
            <w:tc>
              <w:tcPr>
                <w:tcW w:w="900" w:type="dxa"/>
                <w:tcBorders>
                  <w:bottom w:val="nil"/>
                </w:tcBorders>
              </w:tcPr>
              <w:p w14:paraId="1D849E66" w14:textId="77777777" w:rsidR="00DC5541" w:rsidRPr="00AD4887" w:rsidRDefault="00DC5541" w:rsidP="00DC5541">
                <w:pPr>
                  <w:pStyle w:val="TableText"/>
                  <w:jc w:val="center"/>
                </w:pPr>
                <w:r>
                  <w:rPr>
                    <w:rFonts w:ascii="MS Gothic" w:eastAsia="MS Gothic" w:hAnsi="MS Gothic" w:hint="eastAsia"/>
                  </w:rPr>
                  <w:t>☐</w:t>
                </w:r>
              </w:p>
            </w:tc>
          </w:sdtContent>
        </w:sdt>
        <w:sdt>
          <w:sdtPr>
            <w:id w:val="1495296654"/>
            <w14:checkbox>
              <w14:checked w14:val="0"/>
              <w14:checkedState w14:val="2612" w14:font="MS Gothic"/>
              <w14:uncheckedState w14:val="2610" w14:font="MS Gothic"/>
            </w14:checkbox>
          </w:sdtPr>
          <w:sdtEndPr/>
          <w:sdtContent>
            <w:tc>
              <w:tcPr>
                <w:tcW w:w="946" w:type="dxa"/>
                <w:tcBorders>
                  <w:bottom w:val="nil"/>
                </w:tcBorders>
              </w:tcPr>
              <w:p w14:paraId="1D849E67" w14:textId="77777777" w:rsidR="00DC5541" w:rsidRPr="00AD4887" w:rsidRDefault="00DC5541" w:rsidP="00DC5541">
                <w:pPr>
                  <w:pStyle w:val="TableText"/>
                  <w:jc w:val="center"/>
                </w:pPr>
                <w:r>
                  <w:rPr>
                    <w:rFonts w:ascii="MS Gothic" w:eastAsia="MS Gothic" w:hAnsi="MS Gothic" w:hint="eastAsia"/>
                  </w:rPr>
                  <w:t>☐</w:t>
                </w:r>
              </w:p>
            </w:tc>
          </w:sdtContent>
        </w:sdt>
        <w:sdt>
          <w:sdtPr>
            <w:id w:val="617499544"/>
            <w14:checkbox>
              <w14:checked w14:val="0"/>
              <w14:checkedState w14:val="2612" w14:font="MS Gothic"/>
              <w14:uncheckedState w14:val="2610" w14:font="MS Gothic"/>
            </w14:checkbox>
          </w:sdtPr>
          <w:sdtEndPr/>
          <w:sdtContent>
            <w:tc>
              <w:tcPr>
                <w:tcW w:w="810" w:type="dxa"/>
                <w:tcBorders>
                  <w:bottom w:val="nil"/>
                </w:tcBorders>
              </w:tcPr>
              <w:p w14:paraId="1D849E68" w14:textId="77777777" w:rsidR="00DC5541" w:rsidRPr="00AD4887" w:rsidRDefault="00DC5541" w:rsidP="00DC5541">
                <w:pPr>
                  <w:pStyle w:val="TableText"/>
                  <w:jc w:val="center"/>
                </w:pPr>
                <w:r>
                  <w:rPr>
                    <w:rFonts w:ascii="MS Gothic" w:eastAsia="MS Gothic" w:hAnsi="MS Gothic" w:hint="eastAsia"/>
                  </w:rPr>
                  <w:t>☐</w:t>
                </w:r>
              </w:p>
            </w:tc>
          </w:sdtContent>
        </w:sdt>
        <w:sdt>
          <w:sdtPr>
            <w:id w:val="132758608"/>
            <w:showingPlcHdr/>
            <w:text/>
          </w:sdtPr>
          <w:sdtEndPr/>
          <w:sdtContent>
            <w:tc>
              <w:tcPr>
                <w:tcW w:w="2819" w:type="dxa"/>
                <w:tcBorders>
                  <w:bottom w:val="nil"/>
                </w:tcBorders>
              </w:tcPr>
              <w:p w14:paraId="1D849E69"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70"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E6B" w14:textId="77777777" w:rsidR="00DC5541" w:rsidRPr="00AD4887" w:rsidRDefault="00DC5541" w:rsidP="00DC5541">
            <w:pPr>
              <w:pStyle w:val="TableText"/>
              <w:numPr>
                <w:ilvl w:val="0"/>
                <w:numId w:val="17"/>
              </w:numPr>
            </w:pPr>
            <w:r>
              <w:t xml:space="preserve">The system provides after transitional plan for each level of care that is easy for the client to access  </w:t>
            </w:r>
          </w:p>
        </w:tc>
        <w:sdt>
          <w:sdtPr>
            <w:id w:val="1894855086"/>
            <w14:checkbox>
              <w14:checked w14:val="0"/>
              <w14:checkedState w14:val="2612" w14:font="MS Gothic"/>
              <w14:uncheckedState w14:val="2610" w14:font="MS Gothic"/>
            </w14:checkbox>
          </w:sdtPr>
          <w:sdtEndPr/>
          <w:sdtContent>
            <w:tc>
              <w:tcPr>
                <w:tcW w:w="900" w:type="dxa"/>
                <w:tcBorders>
                  <w:bottom w:val="nil"/>
                </w:tcBorders>
              </w:tcPr>
              <w:p w14:paraId="1D849E6C" w14:textId="77777777" w:rsidR="00DC5541" w:rsidRPr="00AD4887" w:rsidRDefault="00DC5541" w:rsidP="00DC5541">
                <w:pPr>
                  <w:pStyle w:val="TableText"/>
                  <w:jc w:val="center"/>
                </w:pPr>
                <w:r>
                  <w:rPr>
                    <w:rFonts w:ascii="MS Gothic" w:eastAsia="MS Gothic" w:hAnsi="MS Gothic" w:hint="eastAsia"/>
                  </w:rPr>
                  <w:t>☐</w:t>
                </w:r>
              </w:p>
            </w:tc>
          </w:sdtContent>
        </w:sdt>
        <w:sdt>
          <w:sdtPr>
            <w:id w:val="1035847378"/>
            <w14:checkbox>
              <w14:checked w14:val="0"/>
              <w14:checkedState w14:val="2612" w14:font="MS Gothic"/>
              <w14:uncheckedState w14:val="2610" w14:font="MS Gothic"/>
            </w14:checkbox>
          </w:sdtPr>
          <w:sdtEndPr/>
          <w:sdtContent>
            <w:tc>
              <w:tcPr>
                <w:tcW w:w="946" w:type="dxa"/>
                <w:tcBorders>
                  <w:bottom w:val="nil"/>
                </w:tcBorders>
              </w:tcPr>
              <w:p w14:paraId="1D849E6D" w14:textId="77777777" w:rsidR="00DC5541" w:rsidRPr="00AD4887" w:rsidRDefault="00DC5541" w:rsidP="00DC5541">
                <w:pPr>
                  <w:pStyle w:val="TableText"/>
                  <w:jc w:val="center"/>
                </w:pPr>
                <w:r>
                  <w:rPr>
                    <w:rFonts w:ascii="MS Gothic" w:eastAsia="MS Gothic" w:hAnsi="MS Gothic" w:hint="eastAsia"/>
                  </w:rPr>
                  <w:t>☐</w:t>
                </w:r>
              </w:p>
            </w:tc>
          </w:sdtContent>
        </w:sdt>
        <w:sdt>
          <w:sdtPr>
            <w:id w:val="-668868303"/>
            <w14:checkbox>
              <w14:checked w14:val="0"/>
              <w14:checkedState w14:val="2612" w14:font="MS Gothic"/>
              <w14:uncheckedState w14:val="2610" w14:font="MS Gothic"/>
            </w14:checkbox>
          </w:sdtPr>
          <w:sdtEndPr/>
          <w:sdtContent>
            <w:tc>
              <w:tcPr>
                <w:tcW w:w="810" w:type="dxa"/>
                <w:tcBorders>
                  <w:bottom w:val="nil"/>
                </w:tcBorders>
              </w:tcPr>
              <w:p w14:paraId="1D849E6E" w14:textId="77777777" w:rsidR="00DC5541" w:rsidRPr="00AD4887" w:rsidRDefault="00DC5541" w:rsidP="00DC5541">
                <w:pPr>
                  <w:pStyle w:val="TableText"/>
                  <w:jc w:val="center"/>
                </w:pPr>
                <w:r>
                  <w:rPr>
                    <w:rFonts w:ascii="MS Gothic" w:eastAsia="MS Gothic" w:hAnsi="MS Gothic" w:hint="eastAsia"/>
                  </w:rPr>
                  <w:t>☐</w:t>
                </w:r>
              </w:p>
            </w:tc>
          </w:sdtContent>
        </w:sdt>
        <w:sdt>
          <w:sdtPr>
            <w:id w:val="1836102647"/>
            <w:showingPlcHdr/>
            <w:text/>
          </w:sdtPr>
          <w:sdtEndPr/>
          <w:sdtContent>
            <w:tc>
              <w:tcPr>
                <w:tcW w:w="2819" w:type="dxa"/>
                <w:tcBorders>
                  <w:bottom w:val="nil"/>
                </w:tcBorders>
              </w:tcPr>
              <w:p w14:paraId="1D849E6F"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72" w14:textId="77777777" w:rsidTr="00DC5541">
        <w:trPr>
          <w:trHeight w:val="300"/>
          <w:jc w:val="center"/>
        </w:trPr>
        <w:tc>
          <w:tcPr>
            <w:tcW w:w="10274" w:type="dxa"/>
            <w:gridSpan w:val="5"/>
            <w:shd w:val="clear" w:color="auto" w:fill="03426D"/>
            <w:vAlign w:val="center"/>
          </w:tcPr>
          <w:p w14:paraId="1D849E71" w14:textId="77777777" w:rsidR="00DC5541" w:rsidRPr="00AD4887" w:rsidRDefault="00DC5541" w:rsidP="00DC5541">
            <w:pPr>
              <w:pStyle w:val="TableHeading"/>
              <w:numPr>
                <w:ilvl w:val="0"/>
                <w:numId w:val="10"/>
              </w:numPr>
              <w:jc w:val="left"/>
            </w:pPr>
            <w:r w:rsidRPr="00AD4887">
              <w:lastRenderedPageBreak/>
              <w:t>Prevention</w:t>
            </w:r>
          </w:p>
        </w:tc>
      </w:tr>
      <w:tr w:rsidR="00DC5541" w:rsidRPr="00AD4887" w14:paraId="1D849E78"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E73" w14:textId="77777777" w:rsidR="00DC5541" w:rsidRPr="00AD4887" w:rsidRDefault="00DC5541" w:rsidP="00DC5541">
            <w:pPr>
              <w:pStyle w:val="TableText"/>
              <w:numPr>
                <w:ilvl w:val="0"/>
                <w:numId w:val="18"/>
              </w:numPr>
            </w:pPr>
            <w:r w:rsidRPr="00AD4887">
              <w:t>The</w:t>
            </w:r>
            <w:r>
              <w:t xml:space="preserve"> system can provide referral list of prevention resources for the client (Harm reduction needle access programs, smoking cessation)</w:t>
            </w:r>
          </w:p>
        </w:tc>
        <w:sdt>
          <w:sdtPr>
            <w:id w:val="1306506591"/>
            <w14:checkbox>
              <w14:checked w14:val="0"/>
              <w14:checkedState w14:val="2612" w14:font="MS Gothic"/>
              <w14:uncheckedState w14:val="2610" w14:font="MS Gothic"/>
            </w14:checkbox>
          </w:sdtPr>
          <w:sdtEndPr/>
          <w:sdtContent>
            <w:tc>
              <w:tcPr>
                <w:tcW w:w="900" w:type="dxa"/>
              </w:tcPr>
              <w:p w14:paraId="1D849E74" w14:textId="77777777" w:rsidR="00DC5541" w:rsidRPr="00AD4887" w:rsidRDefault="00DC5541" w:rsidP="00DC5541">
                <w:pPr>
                  <w:pStyle w:val="TableText"/>
                  <w:jc w:val="center"/>
                </w:pPr>
                <w:r>
                  <w:rPr>
                    <w:rFonts w:ascii="MS Gothic" w:eastAsia="MS Gothic" w:hAnsi="MS Gothic" w:hint="eastAsia"/>
                  </w:rPr>
                  <w:t>☐</w:t>
                </w:r>
              </w:p>
            </w:tc>
          </w:sdtContent>
        </w:sdt>
        <w:sdt>
          <w:sdtPr>
            <w:id w:val="1469159857"/>
            <w14:checkbox>
              <w14:checked w14:val="0"/>
              <w14:checkedState w14:val="2612" w14:font="MS Gothic"/>
              <w14:uncheckedState w14:val="2610" w14:font="MS Gothic"/>
            </w14:checkbox>
          </w:sdtPr>
          <w:sdtEndPr/>
          <w:sdtContent>
            <w:tc>
              <w:tcPr>
                <w:tcW w:w="946" w:type="dxa"/>
              </w:tcPr>
              <w:p w14:paraId="1D849E75" w14:textId="77777777" w:rsidR="00DC5541" w:rsidRPr="00AD4887" w:rsidRDefault="00DC5541" w:rsidP="00DC5541">
                <w:pPr>
                  <w:pStyle w:val="TableText"/>
                  <w:jc w:val="center"/>
                </w:pPr>
                <w:r>
                  <w:rPr>
                    <w:rFonts w:ascii="MS Gothic" w:eastAsia="MS Gothic" w:hAnsi="MS Gothic" w:hint="eastAsia"/>
                  </w:rPr>
                  <w:t>☐</w:t>
                </w:r>
              </w:p>
            </w:tc>
          </w:sdtContent>
        </w:sdt>
        <w:sdt>
          <w:sdtPr>
            <w:id w:val="-1938978986"/>
            <w14:checkbox>
              <w14:checked w14:val="0"/>
              <w14:checkedState w14:val="2612" w14:font="MS Gothic"/>
              <w14:uncheckedState w14:val="2610" w14:font="MS Gothic"/>
            </w14:checkbox>
          </w:sdtPr>
          <w:sdtEndPr/>
          <w:sdtContent>
            <w:tc>
              <w:tcPr>
                <w:tcW w:w="810" w:type="dxa"/>
              </w:tcPr>
              <w:p w14:paraId="1D849E76" w14:textId="77777777" w:rsidR="00DC5541" w:rsidRPr="00AD4887" w:rsidRDefault="00DC5541" w:rsidP="00DC5541">
                <w:pPr>
                  <w:pStyle w:val="TableText"/>
                  <w:jc w:val="center"/>
                </w:pPr>
                <w:r>
                  <w:rPr>
                    <w:rFonts w:ascii="MS Gothic" w:eastAsia="MS Gothic" w:hAnsi="MS Gothic" w:hint="eastAsia"/>
                  </w:rPr>
                  <w:t>☐</w:t>
                </w:r>
              </w:p>
            </w:tc>
          </w:sdtContent>
        </w:sdt>
        <w:sdt>
          <w:sdtPr>
            <w:id w:val="2037688900"/>
            <w:showingPlcHdr/>
            <w:text/>
          </w:sdtPr>
          <w:sdtEndPr/>
          <w:sdtContent>
            <w:tc>
              <w:tcPr>
                <w:tcW w:w="2819" w:type="dxa"/>
              </w:tcPr>
              <w:p w14:paraId="1D849E77"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7E" w14:textId="77777777" w:rsidTr="00DC5541">
        <w:trPr>
          <w:trHeight w:val="300"/>
          <w:jc w:val="center"/>
        </w:trPr>
        <w:tc>
          <w:tcPr>
            <w:tcW w:w="4799" w:type="dxa"/>
            <w:vAlign w:val="center"/>
          </w:tcPr>
          <w:p w14:paraId="1D849E79" w14:textId="77777777" w:rsidR="00DC5541" w:rsidRPr="00AD4887" w:rsidRDefault="00DC5541" w:rsidP="00DC5541">
            <w:pPr>
              <w:pStyle w:val="TableText"/>
              <w:numPr>
                <w:ilvl w:val="0"/>
                <w:numId w:val="18"/>
              </w:numPr>
            </w:pPr>
            <w:r w:rsidRPr="00AD4887">
              <w:t>The system includes user-modifiable health maintenance templates.</w:t>
            </w:r>
          </w:p>
        </w:tc>
        <w:sdt>
          <w:sdtPr>
            <w:id w:val="1583489017"/>
            <w14:checkbox>
              <w14:checked w14:val="0"/>
              <w14:checkedState w14:val="2612" w14:font="MS Gothic"/>
              <w14:uncheckedState w14:val="2610" w14:font="MS Gothic"/>
            </w14:checkbox>
          </w:sdtPr>
          <w:sdtEndPr/>
          <w:sdtContent>
            <w:tc>
              <w:tcPr>
                <w:tcW w:w="900" w:type="dxa"/>
              </w:tcPr>
              <w:p w14:paraId="1D849E7A" w14:textId="77777777" w:rsidR="00DC5541" w:rsidRPr="00AD4887" w:rsidRDefault="00DC5541" w:rsidP="00DC5541">
                <w:pPr>
                  <w:pStyle w:val="TableText"/>
                  <w:jc w:val="center"/>
                </w:pPr>
                <w:r>
                  <w:rPr>
                    <w:rFonts w:ascii="MS Gothic" w:eastAsia="MS Gothic" w:hAnsi="MS Gothic" w:hint="eastAsia"/>
                  </w:rPr>
                  <w:t>☐</w:t>
                </w:r>
              </w:p>
            </w:tc>
          </w:sdtContent>
        </w:sdt>
        <w:sdt>
          <w:sdtPr>
            <w:id w:val="-607501643"/>
            <w14:checkbox>
              <w14:checked w14:val="0"/>
              <w14:checkedState w14:val="2612" w14:font="MS Gothic"/>
              <w14:uncheckedState w14:val="2610" w14:font="MS Gothic"/>
            </w14:checkbox>
          </w:sdtPr>
          <w:sdtEndPr/>
          <w:sdtContent>
            <w:tc>
              <w:tcPr>
                <w:tcW w:w="946" w:type="dxa"/>
              </w:tcPr>
              <w:p w14:paraId="1D849E7B" w14:textId="77777777" w:rsidR="00DC5541" w:rsidRPr="00AD4887" w:rsidRDefault="00DC5541" w:rsidP="00DC5541">
                <w:pPr>
                  <w:pStyle w:val="TableText"/>
                  <w:jc w:val="center"/>
                </w:pPr>
                <w:r>
                  <w:rPr>
                    <w:rFonts w:ascii="MS Gothic" w:eastAsia="MS Gothic" w:hAnsi="MS Gothic" w:hint="eastAsia"/>
                  </w:rPr>
                  <w:t>☐</w:t>
                </w:r>
              </w:p>
            </w:tc>
          </w:sdtContent>
        </w:sdt>
        <w:sdt>
          <w:sdtPr>
            <w:id w:val="1967856709"/>
            <w14:checkbox>
              <w14:checked w14:val="0"/>
              <w14:checkedState w14:val="2612" w14:font="MS Gothic"/>
              <w14:uncheckedState w14:val="2610" w14:font="MS Gothic"/>
            </w14:checkbox>
          </w:sdtPr>
          <w:sdtEndPr/>
          <w:sdtContent>
            <w:tc>
              <w:tcPr>
                <w:tcW w:w="810" w:type="dxa"/>
              </w:tcPr>
              <w:p w14:paraId="1D849E7C" w14:textId="77777777" w:rsidR="00DC5541" w:rsidRPr="00AD4887" w:rsidRDefault="00DC5541" w:rsidP="00DC5541">
                <w:pPr>
                  <w:pStyle w:val="TableText"/>
                  <w:jc w:val="center"/>
                </w:pPr>
                <w:r>
                  <w:rPr>
                    <w:rFonts w:ascii="MS Gothic" w:eastAsia="MS Gothic" w:hAnsi="MS Gothic" w:hint="eastAsia"/>
                  </w:rPr>
                  <w:t>☐</w:t>
                </w:r>
              </w:p>
            </w:tc>
          </w:sdtContent>
        </w:sdt>
        <w:sdt>
          <w:sdtPr>
            <w:id w:val="-1342930281"/>
            <w:showingPlcHdr/>
            <w:text/>
          </w:sdtPr>
          <w:sdtEndPr/>
          <w:sdtContent>
            <w:tc>
              <w:tcPr>
                <w:tcW w:w="2819" w:type="dxa"/>
              </w:tcPr>
              <w:p w14:paraId="1D849E7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84"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E7F" w14:textId="77777777" w:rsidR="00DC5541" w:rsidRPr="00AD4887" w:rsidRDefault="00DC5541" w:rsidP="00DC5541">
            <w:pPr>
              <w:pStyle w:val="TableText"/>
              <w:numPr>
                <w:ilvl w:val="0"/>
                <w:numId w:val="18"/>
              </w:numPr>
            </w:pPr>
            <w:r w:rsidRPr="00AD4887">
              <w:t>The system includes a patient tracking and reminder capability (patient follow-up) updatable by the user at the time an event is set or complied with.</w:t>
            </w:r>
          </w:p>
        </w:tc>
        <w:sdt>
          <w:sdtPr>
            <w:id w:val="-872696065"/>
            <w14:checkbox>
              <w14:checked w14:val="0"/>
              <w14:checkedState w14:val="2612" w14:font="MS Gothic"/>
              <w14:uncheckedState w14:val="2610" w14:font="MS Gothic"/>
            </w14:checkbox>
          </w:sdtPr>
          <w:sdtEndPr/>
          <w:sdtContent>
            <w:tc>
              <w:tcPr>
                <w:tcW w:w="900" w:type="dxa"/>
                <w:tcBorders>
                  <w:bottom w:val="nil"/>
                </w:tcBorders>
              </w:tcPr>
              <w:p w14:paraId="1D849E80" w14:textId="77777777" w:rsidR="00DC5541" w:rsidRPr="00AD4887" w:rsidRDefault="00DC5541" w:rsidP="00DC5541">
                <w:pPr>
                  <w:pStyle w:val="TableText"/>
                  <w:jc w:val="center"/>
                </w:pPr>
                <w:r>
                  <w:rPr>
                    <w:rFonts w:ascii="MS Gothic" w:eastAsia="MS Gothic" w:hAnsi="MS Gothic" w:hint="eastAsia"/>
                  </w:rPr>
                  <w:t>☐</w:t>
                </w:r>
              </w:p>
            </w:tc>
          </w:sdtContent>
        </w:sdt>
        <w:sdt>
          <w:sdtPr>
            <w:id w:val="-885799279"/>
            <w14:checkbox>
              <w14:checked w14:val="0"/>
              <w14:checkedState w14:val="2612" w14:font="MS Gothic"/>
              <w14:uncheckedState w14:val="2610" w14:font="MS Gothic"/>
            </w14:checkbox>
          </w:sdtPr>
          <w:sdtEndPr/>
          <w:sdtContent>
            <w:tc>
              <w:tcPr>
                <w:tcW w:w="946" w:type="dxa"/>
                <w:tcBorders>
                  <w:bottom w:val="nil"/>
                </w:tcBorders>
              </w:tcPr>
              <w:p w14:paraId="1D849E81" w14:textId="77777777" w:rsidR="00DC5541" w:rsidRPr="00AD4887" w:rsidRDefault="00DC5541" w:rsidP="00DC5541">
                <w:pPr>
                  <w:pStyle w:val="TableText"/>
                  <w:jc w:val="center"/>
                </w:pPr>
                <w:r>
                  <w:rPr>
                    <w:rFonts w:ascii="MS Gothic" w:eastAsia="MS Gothic" w:hAnsi="MS Gothic" w:hint="eastAsia"/>
                  </w:rPr>
                  <w:t>☐</w:t>
                </w:r>
              </w:p>
            </w:tc>
          </w:sdtContent>
        </w:sdt>
        <w:sdt>
          <w:sdtPr>
            <w:id w:val="-23724531"/>
            <w14:checkbox>
              <w14:checked w14:val="0"/>
              <w14:checkedState w14:val="2612" w14:font="MS Gothic"/>
              <w14:uncheckedState w14:val="2610" w14:font="MS Gothic"/>
            </w14:checkbox>
          </w:sdtPr>
          <w:sdtEndPr/>
          <w:sdtContent>
            <w:tc>
              <w:tcPr>
                <w:tcW w:w="810" w:type="dxa"/>
                <w:tcBorders>
                  <w:bottom w:val="nil"/>
                </w:tcBorders>
              </w:tcPr>
              <w:p w14:paraId="1D849E82" w14:textId="77777777" w:rsidR="00DC5541" w:rsidRPr="00AD4887" w:rsidRDefault="00DC5541" w:rsidP="00DC5541">
                <w:pPr>
                  <w:pStyle w:val="TableText"/>
                  <w:jc w:val="center"/>
                </w:pPr>
                <w:r>
                  <w:rPr>
                    <w:rFonts w:ascii="MS Gothic" w:eastAsia="MS Gothic" w:hAnsi="MS Gothic" w:hint="eastAsia"/>
                  </w:rPr>
                  <w:t>☐</w:t>
                </w:r>
              </w:p>
            </w:tc>
          </w:sdtContent>
        </w:sdt>
        <w:sdt>
          <w:sdtPr>
            <w:id w:val="-2102780804"/>
            <w:showingPlcHdr/>
            <w:text/>
          </w:sdtPr>
          <w:sdtEndPr/>
          <w:sdtContent>
            <w:tc>
              <w:tcPr>
                <w:tcW w:w="2819" w:type="dxa"/>
                <w:tcBorders>
                  <w:bottom w:val="nil"/>
                </w:tcBorders>
              </w:tcPr>
              <w:p w14:paraId="1D849E83"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86" w14:textId="77777777" w:rsidTr="00DC5541">
        <w:trPr>
          <w:trHeight w:val="300"/>
          <w:jc w:val="center"/>
        </w:trPr>
        <w:tc>
          <w:tcPr>
            <w:tcW w:w="10274" w:type="dxa"/>
            <w:gridSpan w:val="5"/>
            <w:shd w:val="clear" w:color="auto" w:fill="03426D"/>
            <w:vAlign w:val="center"/>
          </w:tcPr>
          <w:p w14:paraId="1D849E85" w14:textId="77777777" w:rsidR="00DC5541" w:rsidRPr="00AD4887" w:rsidRDefault="00DC5541" w:rsidP="00DC5541">
            <w:pPr>
              <w:pStyle w:val="TableHeading"/>
              <w:numPr>
                <w:ilvl w:val="0"/>
                <w:numId w:val="10"/>
              </w:numPr>
              <w:jc w:val="left"/>
            </w:pPr>
            <w:r w:rsidRPr="00AD4887">
              <w:t>Patient Education</w:t>
            </w:r>
          </w:p>
        </w:tc>
      </w:tr>
      <w:tr w:rsidR="00DC5541" w:rsidRPr="00AD4887" w14:paraId="1D849E8C"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E87" w14:textId="77777777" w:rsidR="00DC5541" w:rsidRPr="00AD4887" w:rsidRDefault="00DC5541" w:rsidP="00DC5541">
            <w:pPr>
              <w:pStyle w:val="TableText"/>
              <w:numPr>
                <w:ilvl w:val="0"/>
                <w:numId w:val="19"/>
              </w:numPr>
            </w:pPr>
            <w:r w:rsidRPr="00AD4887">
              <w:t>The system has the capability to create, review, update, or delete patient education materials.  The materials must originate from a credible source and be maintained by the vendor as frequently as necessary.</w:t>
            </w:r>
          </w:p>
        </w:tc>
        <w:sdt>
          <w:sdtPr>
            <w:id w:val="1329319972"/>
            <w14:checkbox>
              <w14:checked w14:val="0"/>
              <w14:checkedState w14:val="2612" w14:font="MS Gothic"/>
              <w14:uncheckedState w14:val="2610" w14:font="MS Gothic"/>
            </w14:checkbox>
          </w:sdtPr>
          <w:sdtEndPr/>
          <w:sdtContent>
            <w:tc>
              <w:tcPr>
                <w:tcW w:w="900" w:type="dxa"/>
              </w:tcPr>
              <w:p w14:paraId="1D849E88" w14:textId="77777777" w:rsidR="00DC5541" w:rsidRPr="00AD4887" w:rsidRDefault="00DC5541" w:rsidP="00DC5541">
                <w:pPr>
                  <w:pStyle w:val="TableText"/>
                  <w:jc w:val="center"/>
                </w:pPr>
                <w:r>
                  <w:rPr>
                    <w:rFonts w:ascii="MS Gothic" w:eastAsia="MS Gothic" w:hAnsi="MS Gothic" w:hint="eastAsia"/>
                  </w:rPr>
                  <w:t>☐</w:t>
                </w:r>
              </w:p>
            </w:tc>
          </w:sdtContent>
        </w:sdt>
        <w:sdt>
          <w:sdtPr>
            <w:id w:val="1827776816"/>
            <w14:checkbox>
              <w14:checked w14:val="0"/>
              <w14:checkedState w14:val="2612" w14:font="MS Gothic"/>
              <w14:uncheckedState w14:val="2610" w14:font="MS Gothic"/>
            </w14:checkbox>
          </w:sdtPr>
          <w:sdtEndPr/>
          <w:sdtContent>
            <w:tc>
              <w:tcPr>
                <w:tcW w:w="946" w:type="dxa"/>
              </w:tcPr>
              <w:p w14:paraId="1D849E89" w14:textId="77777777" w:rsidR="00DC5541" w:rsidRPr="00AD4887" w:rsidRDefault="00DC5541" w:rsidP="00DC5541">
                <w:pPr>
                  <w:pStyle w:val="TableText"/>
                  <w:jc w:val="center"/>
                </w:pPr>
                <w:r>
                  <w:rPr>
                    <w:rFonts w:ascii="MS Gothic" w:eastAsia="MS Gothic" w:hAnsi="MS Gothic" w:hint="eastAsia"/>
                  </w:rPr>
                  <w:t>☐</w:t>
                </w:r>
              </w:p>
            </w:tc>
          </w:sdtContent>
        </w:sdt>
        <w:sdt>
          <w:sdtPr>
            <w:id w:val="-254756738"/>
            <w14:checkbox>
              <w14:checked w14:val="0"/>
              <w14:checkedState w14:val="2612" w14:font="MS Gothic"/>
              <w14:uncheckedState w14:val="2610" w14:font="MS Gothic"/>
            </w14:checkbox>
          </w:sdtPr>
          <w:sdtEndPr/>
          <w:sdtContent>
            <w:tc>
              <w:tcPr>
                <w:tcW w:w="810" w:type="dxa"/>
              </w:tcPr>
              <w:p w14:paraId="1D849E8A" w14:textId="77777777" w:rsidR="00DC5541" w:rsidRPr="00AD4887" w:rsidRDefault="00DC5541" w:rsidP="00DC5541">
                <w:pPr>
                  <w:pStyle w:val="TableText"/>
                  <w:jc w:val="center"/>
                </w:pPr>
                <w:r>
                  <w:rPr>
                    <w:rFonts w:ascii="MS Gothic" w:eastAsia="MS Gothic" w:hAnsi="MS Gothic" w:hint="eastAsia"/>
                  </w:rPr>
                  <w:t>☐</w:t>
                </w:r>
              </w:p>
            </w:tc>
          </w:sdtContent>
        </w:sdt>
        <w:sdt>
          <w:sdtPr>
            <w:id w:val="1042406217"/>
            <w:showingPlcHdr/>
            <w:text/>
          </w:sdtPr>
          <w:sdtEndPr/>
          <w:sdtContent>
            <w:tc>
              <w:tcPr>
                <w:tcW w:w="2819" w:type="dxa"/>
              </w:tcPr>
              <w:p w14:paraId="1D849E8B"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92" w14:textId="77777777" w:rsidTr="00DC5541">
        <w:trPr>
          <w:trHeight w:val="300"/>
          <w:jc w:val="center"/>
        </w:trPr>
        <w:tc>
          <w:tcPr>
            <w:tcW w:w="4799" w:type="dxa"/>
            <w:tcBorders>
              <w:bottom w:val="nil"/>
            </w:tcBorders>
            <w:vAlign w:val="center"/>
          </w:tcPr>
          <w:p w14:paraId="1D849E8D" w14:textId="77777777" w:rsidR="00DC5541" w:rsidRPr="00AD4887" w:rsidRDefault="00DC5541" w:rsidP="00DC5541">
            <w:pPr>
              <w:pStyle w:val="TableText"/>
              <w:numPr>
                <w:ilvl w:val="0"/>
                <w:numId w:val="19"/>
              </w:numPr>
            </w:pPr>
            <w:r w:rsidRPr="00AD4887">
              <w:t>The system has the capability of providing printed patient education materials in culturally appropriate languages on demand or automatically at the end of the encounter.  At minimum, the materials must be provided in English and Spanish as applicable.</w:t>
            </w:r>
          </w:p>
        </w:tc>
        <w:sdt>
          <w:sdtPr>
            <w:id w:val="621650203"/>
            <w14:checkbox>
              <w14:checked w14:val="0"/>
              <w14:checkedState w14:val="2612" w14:font="MS Gothic"/>
              <w14:uncheckedState w14:val="2610" w14:font="MS Gothic"/>
            </w14:checkbox>
          </w:sdtPr>
          <w:sdtEndPr/>
          <w:sdtContent>
            <w:tc>
              <w:tcPr>
                <w:tcW w:w="900" w:type="dxa"/>
                <w:tcBorders>
                  <w:bottom w:val="nil"/>
                </w:tcBorders>
              </w:tcPr>
              <w:p w14:paraId="1D849E8E" w14:textId="77777777" w:rsidR="00DC5541" w:rsidRPr="00AD4887" w:rsidRDefault="00DC5541" w:rsidP="00DC5541">
                <w:pPr>
                  <w:pStyle w:val="TableText"/>
                  <w:jc w:val="center"/>
                </w:pPr>
                <w:r>
                  <w:rPr>
                    <w:rFonts w:ascii="MS Gothic" w:eastAsia="MS Gothic" w:hAnsi="MS Gothic" w:hint="eastAsia"/>
                  </w:rPr>
                  <w:t>☐</w:t>
                </w:r>
              </w:p>
            </w:tc>
          </w:sdtContent>
        </w:sdt>
        <w:sdt>
          <w:sdtPr>
            <w:id w:val="-497500558"/>
            <w14:checkbox>
              <w14:checked w14:val="0"/>
              <w14:checkedState w14:val="2612" w14:font="MS Gothic"/>
              <w14:uncheckedState w14:val="2610" w14:font="MS Gothic"/>
            </w14:checkbox>
          </w:sdtPr>
          <w:sdtEndPr/>
          <w:sdtContent>
            <w:tc>
              <w:tcPr>
                <w:tcW w:w="946" w:type="dxa"/>
                <w:tcBorders>
                  <w:bottom w:val="nil"/>
                </w:tcBorders>
              </w:tcPr>
              <w:p w14:paraId="1D849E8F" w14:textId="77777777" w:rsidR="00DC5541" w:rsidRPr="00AD4887" w:rsidRDefault="00DC5541" w:rsidP="00DC5541">
                <w:pPr>
                  <w:pStyle w:val="TableText"/>
                  <w:jc w:val="center"/>
                </w:pPr>
                <w:r>
                  <w:rPr>
                    <w:rFonts w:ascii="MS Gothic" w:eastAsia="MS Gothic" w:hAnsi="MS Gothic" w:hint="eastAsia"/>
                  </w:rPr>
                  <w:t>☐</w:t>
                </w:r>
              </w:p>
            </w:tc>
          </w:sdtContent>
        </w:sdt>
        <w:sdt>
          <w:sdtPr>
            <w:id w:val="-2016149520"/>
            <w14:checkbox>
              <w14:checked w14:val="0"/>
              <w14:checkedState w14:val="2612" w14:font="MS Gothic"/>
              <w14:uncheckedState w14:val="2610" w14:font="MS Gothic"/>
            </w14:checkbox>
          </w:sdtPr>
          <w:sdtEndPr/>
          <w:sdtContent>
            <w:tc>
              <w:tcPr>
                <w:tcW w:w="810" w:type="dxa"/>
                <w:tcBorders>
                  <w:bottom w:val="nil"/>
                </w:tcBorders>
              </w:tcPr>
              <w:p w14:paraId="1D849E90" w14:textId="77777777" w:rsidR="00DC5541" w:rsidRPr="00AD4887" w:rsidRDefault="00DC5541" w:rsidP="00DC5541">
                <w:pPr>
                  <w:pStyle w:val="TableText"/>
                  <w:jc w:val="center"/>
                </w:pPr>
                <w:r>
                  <w:rPr>
                    <w:rFonts w:ascii="MS Gothic" w:eastAsia="MS Gothic" w:hAnsi="MS Gothic" w:hint="eastAsia"/>
                  </w:rPr>
                  <w:t>☐</w:t>
                </w:r>
              </w:p>
            </w:tc>
          </w:sdtContent>
        </w:sdt>
        <w:sdt>
          <w:sdtPr>
            <w:id w:val="-984393007"/>
            <w:showingPlcHdr/>
            <w:text/>
          </w:sdtPr>
          <w:sdtEndPr/>
          <w:sdtContent>
            <w:tc>
              <w:tcPr>
                <w:tcW w:w="2819" w:type="dxa"/>
                <w:tcBorders>
                  <w:bottom w:val="nil"/>
                </w:tcBorders>
              </w:tcPr>
              <w:p w14:paraId="1D849E91"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94"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10274" w:type="dxa"/>
            <w:gridSpan w:val="5"/>
            <w:shd w:val="clear" w:color="auto" w:fill="03426D"/>
            <w:vAlign w:val="center"/>
          </w:tcPr>
          <w:p w14:paraId="1D849E93" w14:textId="77777777" w:rsidR="00DC5541" w:rsidRPr="00AD4887" w:rsidRDefault="00DC5541" w:rsidP="00DC5541">
            <w:pPr>
              <w:pStyle w:val="TableHeading"/>
              <w:numPr>
                <w:ilvl w:val="0"/>
                <w:numId w:val="10"/>
              </w:numPr>
              <w:jc w:val="left"/>
            </w:pPr>
            <w:r w:rsidRPr="00AD4887">
              <w:t>Alerts / Reminders</w:t>
            </w:r>
          </w:p>
        </w:tc>
      </w:tr>
      <w:tr w:rsidR="00DC5541" w:rsidRPr="00AD4887" w14:paraId="1D849E9A" w14:textId="77777777" w:rsidTr="00DC5541">
        <w:trPr>
          <w:trHeight w:val="300"/>
          <w:jc w:val="center"/>
        </w:trPr>
        <w:tc>
          <w:tcPr>
            <w:tcW w:w="4799" w:type="dxa"/>
            <w:vAlign w:val="center"/>
          </w:tcPr>
          <w:p w14:paraId="1D849E95" w14:textId="77777777" w:rsidR="00DC5541" w:rsidRPr="00AD4887" w:rsidRDefault="00DC5541" w:rsidP="00DC5541">
            <w:pPr>
              <w:pStyle w:val="TableText"/>
              <w:numPr>
                <w:ilvl w:val="0"/>
                <w:numId w:val="20"/>
              </w:numPr>
            </w:pPr>
            <w:r w:rsidRPr="00AD4887">
              <w:t>The system includes user customizable alert screens / messages</w:t>
            </w:r>
            <w:r>
              <w:t xml:space="preserve"> for overdue notes,  collateral or specific client incidents </w:t>
            </w:r>
            <w:r w:rsidRPr="00AD4887">
              <w:t>en</w:t>
            </w:r>
            <w:r>
              <w:t xml:space="preserve">abling capture of alert details for team members </w:t>
            </w:r>
          </w:p>
        </w:tc>
        <w:sdt>
          <w:sdtPr>
            <w:id w:val="335506736"/>
            <w14:checkbox>
              <w14:checked w14:val="0"/>
              <w14:checkedState w14:val="2612" w14:font="MS Gothic"/>
              <w14:uncheckedState w14:val="2610" w14:font="MS Gothic"/>
            </w14:checkbox>
          </w:sdtPr>
          <w:sdtEndPr/>
          <w:sdtContent>
            <w:tc>
              <w:tcPr>
                <w:tcW w:w="900" w:type="dxa"/>
              </w:tcPr>
              <w:p w14:paraId="1D849E96" w14:textId="77777777" w:rsidR="00DC5541" w:rsidRPr="00AD4887" w:rsidRDefault="00DC5541" w:rsidP="00DC5541">
                <w:pPr>
                  <w:pStyle w:val="TableText"/>
                  <w:jc w:val="center"/>
                </w:pPr>
                <w:r>
                  <w:rPr>
                    <w:rFonts w:ascii="MS Gothic" w:eastAsia="MS Gothic" w:hAnsi="MS Gothic" w:hint="eastAsia"/>
                  </w:rPr>
                  <w:t>☐</w:t>
                </w:r>
              </w:p>
            </w:tc>
          </w:sdtContent>
        </w:sdt>
        <w:sdt>
          <w:sdtPr>
            <w:id w:val="859781845"/>
            <w14:checkbox>
              <w14:checked w14:val="0"/>
              <w14:checkedState w14:val="2612" w14:font="MS Gothic"/>
              <w14:uncheckedState w14:val="2610" w14:font="MS Gothic"/>
            </w14:checkbox>
          </w:sdtPr>
          <w:sdtEndPr/>
          <w:sdtContent>
            <w:tc>
              <w:tcPr>
                <w:tcW w:w="946" w:type="dxa"/>
              </w:tcPr>
              <w:p w14:paraId="1D849E97" w14:textId="77777777" w:rsidR="00DC5541" w:rsidRPr="00AD4887" w:rsidRDefault="00DC5541" w:rsidP="00DC5541">
                <w:pPr>
                  <w:pStyle w:val="TableText"/>
                  <w:jc w:val="center"/>
                </w:pPr>
                <w:r>
                  <w:rPr>
                    <w:rFonts w:ascii="MS Gothic" w:eastAsia="MS Gothic" w:hAnsi="MS Gothic" w:hint="eastAsia"/>
                  </w:rPr>
                  <w:t>☐</w:t>
                </w:r>
              </w:p>
            </w:tc>
          </w:sdtContent>
        </w:sdt>
        <w:sdt>
          <w:sdtPr>
            <w:id w:val="1508945735"/>
            <w14:checkbox>
              <w14:checked w14:val="0"/>
              <w14:checkedState w14:val="2612" w14:font="MS Gothic"/>
              <w14:uncheckedState w14:val="2610" w14:font="MS Gothic"/>
            </w14:checkbox>
          </w:sdtPr>
          <w:sdtEndPr/>
          <w:sdtContent>
            <w:tc>
              <w:tcPr>
                <w:tcW w:w="810" w:type="dxa"/>
              </w:tcPr>
              <w:p w14:paraId="1D849E98" w14:textId="77777777" w:rsidR="00DC5541" w:rsidRPr="00AD4887" w:rsidRDefault="00DC5541" w:rsidP="00DC5541">
                <w:pPr>
                  <w:pStyle w:val="TableText"/>
                  <w:jc w:val="center"/>
                </w:pPr>
                <w:r>
                  <w:rPr>
                    <w:rFonts w:ascii="MS Gothic" w:eastAsia="MS Gothic" w:hAnsi="MS Gothic" w:hint="eastAsia"/>
                  </w:rPr>
                  <w:t>☐</w:t>
                </w:r>
              </w:p>
            </w:tc>
          </w:sdtContent>
        </w:sdt>
        <w:sdt>
          <w:sdtPr>
            <w:id w:val="2115175466"/>
            <w:showingPlcHdr/>
            <w:text/>
          </w:sdtPr>
          <w:sdtEndPr/>
          <w:sdtContent>
            <w:tc>
              <w:tcPr>
                <w:tcW w:w="2819" w:type="dxa"/>
              </w:tcPr>
              <w:p w14:paraId="1D849E99"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A0"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E9B" w14:textId="77777777" w:rsidR="00DC5541" w:rsidRPr="00AD4887" w:rsidRDefault="00DC5541" w:rsidP="00DC5541">
            <w:pPr>
              <w:pStyle w:val="TableText"/>
              <w:numPr>
                <w:ilvl w:val="0"/>
                <w:numId w:val="20"/>
              </w:numPr>
            </w:pPr>
            <w:r w:rsidRPr="00AD4887">
              <w:t>The system has the capability of forwarding the alert to a specific provider(s) or other authorized users via secure electronic mail or by other means of secure electronic communications.</w:t>
            </w:r>
          </w:p>
        </w:tc>
        <w:sdt>
          <w:sdtPr>
            <w:id w:val="-1967499238"/>
            <w14:checkbox>
              <w14:checked w14:val="0"/>
              <w14:checkedState w14:val="2612" w14:font="MS Gothic"/>
              <w14:uncheckedState w14:val="2610" w14:font="MS Gothic"/>
            </w14:checkbox>
          </w:sdtPr>
          <w:sdtEndPr/>
          <w:sdtContent>
            <w:tc>
              <w:tcPr>
                <w:tcW w:w="900" w:type="dxa"/>
                <w:tcBorders>
                  <w:bottom w:val="nil"/>
                </w:tcBorders>
              </w:tcPr>
              <w:p w14:paraId="1D849E9C" w14:textId="77777777" w:rsidR="00DC5541" w:rsidRPr="00AD4887" w:rsidRDefault="00DC5541" w:rsidP="00DC5541">
                <w:pPr>
                  <w:pStyle w:val="TableText"/>
                  <w:jc w:val="center"/>
                </w:pPr>
                <w:r>
                  <w:rPr>
                    <w:rFonts w:ascii="MS Gothic" w:eastAsia="MS Gothic" w:hAnsi="MS Gothic" w:hint="eastAsia"/>
                  </w:rPr>
                  <w:t>☐</w:t>
                </w:r>
              </w:p>
            </w:tc>
          </w:sdtContent>
        </w:sdt>
        <w:sdt>
          <w:sdtPr>
            <w:id w:val="868870168"/>
            <w14:checkbox>
              <w14:checked w14:val="0"/>
              <w14:checkedState w14:val="2612" w14:font="MS Gothic"/>
              <w14:uncheckedState w14:val="2610" w14:font="MS Gothic"/>
            </w14:checkbox>
          </w:sdtPr>
          <w:sdtEndPr/>
          <w:sdtContent>
            <w:tc>
              <w:tcPr>
                <w:tcW w:w="946" w:type="dxa"/>
                <w:tcBorders>
                  <w:bottom w:val="nil"/>
                </w:tcBorders>
              </w:tcPr>
              <w:p w14:paraId="1D849E9D" w14:textId="77777777" w:rsidR="00DC5541" w:rsidRPr="00AD4887" w:rsidRDefault="00DC5541" w:rsidP="00DC5541">
                <w:pPr>
                  <w:pStyle w:val="TableText"/>
                  <w:jc w:val="center"/>
                </w:pPr>
                <w:r>
                  <w:rPr>
                    <w:rFonts w:ascii="MS Gothic" w:eastAsia="MS Gothic" w:hAnsi="MS Gothic" w:hint="eastAsia"/>
                  </w:rPr>
                  <w:t>☐</w:t>
                </w:r>
              </w:p>
            </w:tc>
          </w:sdtContent>
        </w:sdt>
        <w:sdt>
          <w:sdtPr>
            <w:id w:val="1057126579"/>
            <w14:checkbox>
              <w14:checked w14:val="0"/>
              <w14:checkedState w14:val="2612" w14:font="MS Gothic"/>
              <w14:uncheckedState w14:val="2610" w14:font="MS Gothic"/>
            </w14:checkbox>
          </w:sdtPr>
          <w:sdtEndPr/>
          <w:sdtContent>
            <w:tc>
              <w:tcPr>
                <w:tcW w:w="810" w:type="dxa"/>
                <w:tcBorders>
                  <w:bottom w:val="nil"/>
                </w:tcBorders>
              </w:tcPr>
              <w:p w14:paraId="1D849E9E" w14:textId="77777777" w:rsidR="00DC5541" w:rsidRPr="00AD4887" w:rsidRDefault="00DC5541" w:rsidP="00DC5541">
                <w:pPr>
                  <w:pStyle w:val="TableText"/>
                  <w:jc w:val="center"/>
                </w:pPr>
                <w:r>
                  <w:rPr>
                    <w:rFonts w:ascii="MS Gothic" w:eastAsia="MS Gothic" w:hAnsi="MS Gothic" w:hint="eastAsia"/>
                  </w:rPr>
                  <w:t>☐</w:t>
                </w:r>
              </w:p>
            </w:tc>
          </w:sdtContent>
        </w:sdt>
        <w:sdt>
          <w:sdtPr>
            <w:id w:val="715088572"/>
            <w:showingPlcHdr/>
            <w:text/>
          </w:sdtPr>
          <w:sdtEndPr/>
          <w:sdtContent>
            <w:tc>
              <w:tcPr>
                <w:tcW w:w="2819" w:type="dxa"/>
                <w:tcBorders>
                  <w:bottom w:val="nil"/>
                </w:tcBorders>
              </w:tcPr>
              <w:p w14:paraId="1D849E9F"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A6" w14:textId="77777777" w:rsidTr="00DC5541">
        <w:trPr>
          <w:trHeight w:val="300"/>
          <w:jc w:val="center"/>
        </w:trPr>
        <w:tc>
          <w:tcPr>
            <w:tcW w:w="4799" w:type="dxa"/>
            <w:tcBorders>
              <w:bottom w:val="nil"/>
            </w:tcBorders>
            <w:vAlign w:val="center"/>
          </w:tcPr>
          <w:p w14:paraId="1D849EA1" w14:textId="77777777" w:rsidR="00DC5541" w:rsidRPr="00AD4887" w:rsidRDefault="00DC5541" w:rsidP="00DC5541">
            <w:pPr>
              <w:pStyle w:val="TableText"/>
              <w:numPr>
                <w:ilvl w:val="0"/>
                <w:numId w:val="20"/>
              </w:numPr>
            </w:pPr>
            <w:r>
              <w:t>The system includes alerts on new client assignment to team members, track assignment tasks, group assignment and treatment plan due dates</w:t>
            </w:r>
          </w:p>
        </w:tc>
        <w:sdt>
          <w:sdtPr>
            <w:id w:val="609012329"/>
            <w14:checkbox>
              <w14:checked w14:val="0"/>
              <w14:checkedState w14:val="2612" w14:font="MS Gothic"/>
              <w14:uncheckedState w14:val="2610" w14:font="MS Gothic"/>
            </w14:checkbox>
          </w:sdtPr>
          <w:sdtEndPr/>
          <w:sdtContent>
            <w:tc>
              <w:tcPr>
                <w:tcW w:w="900" w:type="dxa"/>
                <w:tcBorders>
                  <w:bottom w:val="nil"/>
                </w:tcBorders>
              </w:tcPr>
              <w:p w14:paraId="1D849EA2" w14:textId="77777777" w:rsidR="00DC5541" w:rsidRDefault="00DC5541" w:rsidP="00DC5541">
                <w:pPr>
                  <w:pStyle w:val="TableText"/>
                  <w:jc w:val="center"/>
                </w:pPr>
                <w:r>
                  <w:rPr>
                    <w:rFonts w:ascii="MS Gothic" w:eastAsia="MS Gothic" w:hAnsi="MS Gothic" w:hint="eastAsia"/>
                  </w:rPr>
                  <w:t>☐</w:t>
                </w:r>
              </w:p>
            </w:tc>
          </w:sdtContent>
        </w:sdt>
        <w:sdt>
          <w:sdtPr>
            <w:id w:val="-1801680766"/>
            <w14:checkbox>
              <w14:checked w14:val="0"/>
              <w14:checkedState w14:val="2612" w14:font="MS Gothic"/>
              <w14:uncheckedState w14:val="2610" w14:font="MS Gothic"/>
            </w14:checkbox>
          </w:sdtPr>
          <w:sdtEndPr/>
          <w:sdtContent>
            <w:tc>
              <w:tcPr>
                <w:tcW w:w="946" w:type="dxa"/>
                <w:tcBorders>
                  <w:bottom w:val="nil"/>
                </w:tcBorders>
              </w:tcPr>
              <w:p w14:paraId="1D849EA3" w14:textId="77777777" w:rsidR="00DC5541" w:rsidRDefault="00DC5541" w:rsidP="00DC5541">
                <w:pPr>
                  <w:pStyle w:val="TableText"/>
                  <w:jc w:val="center"/>
                </w:pPr>
                <w:r>
                  <w:rPr>
                    <w:rFonts w:ascii="MS Gothic" w:eastAsia="MS Gothic" w:hAnsi="MS Gothic" w:hint="eastAsia"/>
                  </w:rPr>
                  <w:t>☐</w:t>
                </w:r>
              </w:p>
            </w:tc>
          </w:sdtContent>
        </w:sdt>
        <w:sdt>
          <w:sdtPr>
            <w:id w:val="1031994534"/>
            <w14:checkbox>
              <w14:checked w14:val="0"/>
              <w14:checkedState w14:val="2612" w14:font="MS Gothic"/>
              <w14:uncheckedState w14:val="2610" w14:font="MS Gothic"/>
            </w14:checkbox>
          </w:sdtPr>
          <w:sdtEndPr/>
          <w:sdtContent>
            <w:tc>
              <w:tcPr>
                <w:tcW w:w="810" w:type="dxa"/>
                <w:tcBorders>
                  <w:bottom w:val="nil"/>
                </w:tcBorders>
              </w:tcPr>
              <w:p w14:paraId="1D849EA4" w14:textId="77777777" w:rsidR="00DC5541" w:rsidRDefault="00DC5541" w:rsidP="00DC5541">
                <w:pPr>
                  <w:pStyle w:val="TableText"/>
                  <w:jc w:val="center"/>
                </w:pPr>
                <w:r>
                  <w:rPr>
                    <w:rFonts w:ascii="MS Gothic" w:eastAsia="MS Gothic" w:hAnsi="MS Gothic" w:hint="eastAsia"/>
                  </w:rPr>
                  <w:t>☐</w:t>
                </w:r>
              </w:p>
            </w:tc>
          </w:sdtContent>
        </w:sdt>
        <w:sdt>
          <w:sdtPr>
            <w:id w:val="-918397514"/>
            <w:showingPlcHdr/>
            <w:text/>
          </w:sdtPr>
          <w:sdtEndPr/>
          <w:sdtContent>
            <w:tc>
              <w:tcPr>
                <w:tcW w:w="2819" w:type="dxa"/>
                <w:tcBorders>
                  <w:bottom w:val="nil"/>
                </w:tcBorders>
              </w:tcPr>
              <w:p w14:paraId="1D849EA5" w14:textId="77777777" w:rsidR="00DC5541" w:rsidRDefault="00DC5541" w:rsidP="00DC5541">
                <w:pPr>
                  <w:pStyle w:val="TableText"/>
                </w:pPr>
                <w:r w:rsidRPr="00B9189F">
                  <w:rPr>
                    <w:rStyle w:val="PlaceholderText"/>
                  </w:rPr>
                  <w:t>Click here to enter text.</w:t>
                </w:r>
              </w:p>
            </w:tc>
          </w:sdtContent>
        </w:sdt>
      </w:tr>
      <w:tr w:rsidR="00DC5541" w:rsidRPr="00AD4887" w14:paraId="1D849EAC"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EA7" w14:textId="77777777" w:rsidR="00DC5541" w:rsidRDefault="00DC5541" w:rsidP="00DC5541">
            <w:pPr>
              <w:pStyle w:val="TableText"/>
              <w:numPr>
                <w:ilvl w:val="0"/>
                <w:numId w:val="20"/>
              </w:numPr>
            </w:pPr>
            <w:r>
              <w:t>System alerts the therapist if client drug test came back positive for any substance.</w:t>
            </w:r>
          </w:p>
        </w:tc>
        <w:sdt>
          <w:sdtPr>
            <w:id w:val="395089406"/>
            <w14:checkbox>
              <w14:checked w14:val="0"/>
              <w14:checkedState w14:val="2612" w14:font="MS Gothic"/>
              <w14:uncheckedState w14:val="2610" w14:font="MS Gothic"/>
            </w14:checkbox>
          </w:sdtPr>
          <w:sdtEndPr/>
          <w:sdtContent>
            <w:tc>
              <w:tcPr>
                <w:tcW w:w="900" w:type="dxa"/>
                <w:tcBorders>
                  <w:bottom w:val="nil"/>
                </w:tcBorders>
              </w:tcPr>
              <w:p w14:paraId="1D849EA8" w14:textId="77777777" w:rsidR="00DC5541" w:rsidRDefault="00DC5541" w:rsidP="00DC5541">
                <w:pPr>
                  <w:pStyle w:val="TableText"/>
                  <w:jc w:val="center"/>
                </w:pPr>
                <w:r>
                  <w:rPr>
                    <w:rFonts w:ascii="MS Gothic" w:eastAsia="MS Gothic" w:hAnsi="MS Gothic" w:hint="eastAsia"/>
                  </w:rPr>
                  <w:t>☐</w:t>
                </w:r>
              </w:p>
            </w:tc>
          </w:sdtContent>
        </w:sdt>
        <w:sdt>
          <w:sdtPr>
            <w:id w:val="-1698757819"/>
            <w14:checkbox>
              <w14:checked w14:val="0"/>
              <w14:checkedState w14:val="2612" w14:font="MS Gothic"/>
              <w14:uncheckedState w14:val="2610" w14:font="MS Gothic"/>
            </w14:checkbox>
          </w:sdtPr>
          <w:sdtEndPr/>
          <w:sdtContent>
            <w:tc>
              <w:tcPr>
                <w:tcW w:w="946" w:type="dxa"/>
                <w:tcBorders>
                  <w:bottom w:val="nil"/>
                </w:tcBorders>
              </w:tcPr>
              <w:p w14:paraId="1D849EA9" w14:textId="77777777" w:rsidR="00DC5541" w:rsidRDefault="00DC5541" w:rsidP="00DC5541">
                <w:pPr>
                  <w:pStyle w:val="TableText"/>
                  <w:jc w:val="center"/>
                </w:pPr>
                <w:r>
                  <w:rPr>
                    <w:rFonts w:ascii="MS Gothic" w:eastAsia="MS Gothic" w:hAnsi="MS Gothic" w:hint="eastAsia"/>
                  </w:rPr>
                  <w:t>☐</w:t>
                </w:r>
              </w:p>
            </w:tc>
          </w:sdtContent>
        </w:sdt>
        <w:sdt>
          <w:sdtPr>
            <w:id w:val="-1397976103"/>
            <w14:checkbox>
              <w14:checked w14:val="0"/>
              <w14:checkedState w14:val="2612" w14:font="MS Gothic"/>
              <w14:uncheckedState w14:val="2610" w14:font="MS Gothic"/>
            </w14:checkbox>
          </w:sdtPr>
          <w:sdtEndPr/>
          <w:sdtContent>
            <w:tc>
              <w:tcPr>
                <w:tcW w:w="810" w:type="dxa"/>
                <w:tcBorders>
                  <w:bottom w:val="nil"/>
                </w:tcBorders>
              </w:tcPr>
              <w:p w14:paraId="1D849EAA" w14:textId="77777777" w:rsidR="00DC5541" w:rsidRDefault="00DC5541" w:rsidP="00DC5541">
                <w:pPr>
                  <w:pStyle w:val="TableText"/>
                  <w:jc w:val="center"/>
                </w:pPr>
                <w:r>
                  <w:rPr>
                    <w:rFonts w:ascii="MS Gothic" w:eastAsia="MS Gothic" w:hAnsi="MS Gothic" w:hint="eastAsia"/>
                  </w:rPr>
                  <w:t>☐</w:t>
                </w:r>
              </w:p>
            </w:tc>
          </w:sdtContent>
        </w:sdt>
        <w:sdt>
          <w:sdtPr>
            <w:id w:val="1378507680"/>
            <w:showingPlcHdr/>
            <w:text/>
          </w:sdtPr>
          <w:sdtEndPr/>
          <w:sdtContent>
            <w:tc>
              <w:tcPr>
                <w:tcW w:w="2819" w:type="dxa"/>
                <w:tcBorders>
                  <w:bottom w:val="nil"/>
                </w:tcBorders>
              </w:tcPr>
              <w:p w14:paraId="1D849EAB" w14:textId="77777777" w:rsidR="00DC5541" w:rsidRDefault="00DC5541" w:rsidP="00DC5541">
                <w:pPr>
                  <w:pStyle w:val="TableText"/>
                </w:pPr>
                <w:r w:rsidRPr="00B9189F">
                  <w:rPr>
                    <w:rStyle w:val="PlaceholderText"/>
                  </w:rPr>
                  <w:t>Click here to enter text.</w:t>
                </w:r>
              </w:p>
            </w:tc>
          </w:sdtContent>
        </w:sdt>
      </w:tr>
      <w:tr w:rsidR="00DC5541" w:rsidRPr="00AD4887" w14:paraId="1D849EAE" w14:textId="77777777" w:rsidTr="00DC5541">
        <w:trPr>
          <w:trHeight w:val="300"/>
          <w:jc w:val="center"/>
        </w:trPr>
        <w:tc>
          <w:tcPr>
            <w:tcW w:w="10274" w:type="dxa"/>
            <w:gridSpan w:val="5"/>
            <w:shd w:val="clear" w:color="auto" w:fill="03426D"/>
            <w:vAlign w:val="center"/>
          </w:tcPr>
          <w:p w14:paraId="1D849EAD" w14:textId="77777777" w:rsidR="00DC5541" w:rsidRPr="00AD4887" w:rsidRDefault="00DC5541" w:rsidP="00DC5541">
            <w:pPr>
              <w:pStyle w:val="TableHeading"/>
              <w:numPr>
                <w:ilvl w:val="0"/>
                <w:numId w:val="10"/>
              </w:numPr>
              <w:jc w:val="left"/>
            </w:pPr>
            <w:r w:rsidRPr="00AD4887">
              <w:t>Orders</w:t>
            </w:r>
          </w:p>
        </w:tc>
      </w:tr>
      <w:tr w:rsidR="00DC5541" w:rsidRPr="00AD4887" w14:paraId="1D849EB4"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EAF" w14:textId="77777777" w:rsidR="00DC5541" w:rsidRPr="00AD4887" w:rsidRDefault="00DC5541" w:rsidP="00DC5541">
            <w:pPr>
              <w:pStyle w:val="TableText"/>
              <w:numPr>
                <w:ilvl w:val="0"/>
                <w:numId w:val="21"/>
              </w:numPr>
            </w:pPr>
            <w:r w:rsidRPr="00AD4887">
              <w:t>The system includes an electronic Order Entry module that has the capability to be interfaced with a number of key systems</w:t>
            </w:r>
            <w:r>
              <w:t xml:space="preserve"> (Other SUD clinics, and CMH)</w:t>
            </w:r>
            <w:r w:rsidRPr="00AD4887">
              <w:t xml:space="preserve"> depending on the health center’s existing and future systems as well as external linkages, through a standard, real time, HL7 two-way interface.</w:t>
            </w:r>
            <w:r>
              <w:t xml:space="preserve">  </w:t>
            </w:r>
          </w:p>
        </w:tc>
        <w:sdt>
          <w:sdtPr>
            <w:id w:val="1314609544"/>
            <w14:checkbox>
              <w14:checked w14:val="0"/>
              <w14:checkedState w14:val="2612" w14:font="MS Gothic"/>
              <w14:uncheckedState w14:val="2610" w14:font="MS Gothic"/>
            </w14:checkbox>
          </w:sdtPr>
          <w:sdtEndPr/>
          <w:sdtContent>
            <w:tc>
              <w:tcPr>
                <w:tcW w:w="900" w:type="dxa"/>
              </w:tcPr>
              <w:p w14:paraId="1D849EB0" w14:textId="77777777" w:rsidR="00DC5541" w:rsidRPr="00AD4887" w:rsidRDefault="00DC5541" w:rsidP="00DC5541">
                <w:pPr>
                  <w:pStyle w:val="TableText"/>
                  <w:jc w:val="center"/>
                </w:pPr>
                <w:r>
                  <w:rPr>
                    <w:rFonts w:ascii="MS Gothic" w:eastAsia="MS Gothic" w:hAnsi="MS Gothic" w:hint="eastAsia"/>
                  </w:rPr>
                  <w:t>☐</w:t>
                </w:r>
              </w:p>
            </w:tc>
          </w:sdtContent>
        </w:sdt>
        <w:sdt>
          <w:sdtPr>
            <w:id w:val="194280952"/>
            <w14:checkbox>
              <w14:checked w14:val="0"/>
              <w14:checkedState w14:val="2612" w14:font="MS Gothic"/>
              <w14:uncheckedState w14:val="2610" w14:font="MS Gothic"/>
            </w14:checkbox>
          </w:sdtPr>
          <w:sdtEndPr/>
          <w:sdtContent>
            <w:tc>
              <w:tcPr>
                <w:tcW w:w="946" w:type="dxa"/>
              </w:tcPr>
              <w:p w14:paraId="1D849EB1" w14:textId="77777777" w:rsidR="00DC5541" w:rsidRPr="00AD4887" w:rsidRDefault="00DC5541" w:rsidP="00DC5541">
                <w:pPr>
                  <w:pStyle w:val="TableText"/>
                  <w:jc w:val="center"/>
                </w:pPr>
                <w:r>
                  <w:rPr>
                    <w:rFonts w:ascii="MS Gothic" w:eastAsia="MS Gothic" w:hAnsi="MS Gothic" w:hint="eastAsia"/>
                  </w:rPr>
                  <w:t>☐</w:t>
                </w:r>
              </w:p>
            </w:tc>
          </w:sdtContent>
        </w:sdt>
        <w:sdt>
          <w:sdtPr>
            <w:id w:val="7028824"/>
            <w14:checkbox>
              <w14:checked w14:val="0"/>
              <w14:checkedState w14:val="2612" w14:font="MS Gothic"/>
              <w14:uncheckedState w14:val="2610" w14:font="MS Gothic"/>
            </w14:checkbox>
          </w:sdtPr>
          <w:sdtEndPr/>
          <w:sdtContent>
            <w:tc>
              <w:tcPr>
                <w:tcW w:w="810" w:type="dxa"/>
              </w:tcPr>
              <w:p w14:paraId="1D849EB2" w14:textId="77777777" w:rsidR="00DC5541" w:rsidRPr="00AD4887" w:rsidRDefault="00DC5541" w:rsidP="00DC5541">
                <w:pPr>
                  <w:pStyle w:val="TableText"/>
                  <w:jc w:val="center"/>
                </w:pPr>
                <w:r>
                  <w:rPr>
                    <w:rFonts w:ascii="MS Gothic" w:eastAsia="MS Gothic" w:hAnsi="MS Gothic" w:hint="eastAsia"/>
                  </w:rPr>
                  <w:t>☐</w:t>
                </w:r>
              </w:p>
            </w:tc>
          </w:sdtContent>
        </w:sdt>
        <w:sdt>
          <w:sdtPr>
            <w:id w:val="1463383702"/>
            <w:showingPlcHdr/>
            <w:text/>
          </w:sdtPr>
          <w:sdtEndPr/>
          <w:sdtContent>
            <w:tc>
              <w:tcPr>
                <w:tcW w:w="2819" w:type="dxa"/>
              </w:tcPr>
              <w:p w14:paraId="1D849EB3"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BA" w14:textId="77777777" w:rsidTr="00DC5541">
        <w:trPr>
          <w:trHeight w:val="300"/>
          <w:jc w:val="center"/>
        </w:trPr>
        <w:tc>
          <w:tcPr>
            <w:tcW w:w="4799" w:type="dxa"/>
            <w:tcBorders>
              <w:bottom w:val="nil"/>
            </w:tcBorders>
            <w:vAlign w:val="center"/>
          </w:tcPr>
          <w:p w14:paraId="1D849EB5" w14:textId="77777777" w:rsidR="00DC5541" w:rsidRPr="00AD4887" w:rsidRDefault="00DC5541" w:rsidP="00DC5541">
            <w:pPr>
              <w:pStyle w:val="TableText"/>
              <w:numPr>
                <w:ilvl w:val="0"/>
                <w:numId w:val="21"/>
              </w:numPr>
            </w:pPr>
            <w:r w:rsidRPr="00AD4887">
              <w:t>The system displays order summaries on demand to allow the clinician to review/correct all orders prior to transmitting/printing the orders for processing by the receiving entity.</w:t>
            </w:r>
          </w:p>
        </w:tc>
        <w:sdt>
          <w:sdtPr>
            <w:id w:val="-1336210962"/>
            <w14:checkbox>
              <w14:checked w14:val="0"/>
              <w14:checkedState w14:val="2612" w14:font="MS Gothic"/>
              <w14:uncheckedState w14:val="2610" w14:font="MS Gothic"/>
            </w14:checkbox>
          </w:sdtPr>
          <w:sdtEndPr/>
          <w:sdtContent>
            <w:tc>
              <w:tcPr>
                <w:tcW w:w="900" w:type="dxa"/>
                <w:tcBorders>
                  <w:bottom w:val="nil"/>
                </w:tcBorders>
              </w:tcPr>
              <w:p w14:paraId="1D849EB6" w14:textId="77777777" w:rsidR="00DC5541" w:rsidRPr="00AD4887" w:rsidRDefault="00DC5541" w:rsidP="00DC5541">
                <w:pPr>
                  <w:pStyle w:val="TableText"/>
                  <w:jc w:val="center"/>
                </w:pPr>
                <w:r>
                  <w:rPr>
                    <w:rFonts w:ascii="MS Gothic" w:eastAsia="MS Gothic" w:hAnsi="MS Gothic" w:hint="eastAsia"/>
                  </w:rPr>
                  <w:t>☐</w:t>
                </w:r>
              </w:p>
            </w:tc>
          </w:sdtContent>
        </w:sdt>
        <w:sdt>
          <w:sdtPr>
            <w:id w:val="1195503091"/>
            <w14:checkbox>
              <w14:checked w14:val="0"/>
              <w14:checkedState w14:val="2612" w14:font="MS Gothic"/>
              <w14:uncheckedState w14:val="2610" w14:font="MS Gothic"/>
            </w14:checkbox>
          </w:sdtPr>
          <w:sdtEndPr/>
          <w:sdtContent>
            <w:tc>
              <w:tcPr>
                <w:tcW w:w="946" w:type="dxa"/>
                <w:tcBorders>
                  <w:bottom w:val="nil"/>
                </w:tcBorders>
              </w:tcPr>
              <w:p w14:paraId="1D849EB7" w14:textId="77777777" w:rsidR="00DC5541" w:rsidRPr="00AD4887" w:rsidRDefault="00DC5541" w:rsidP="00DC5541">
                <w:pPr>
                  <w:pStyle w:val="TableText"/>
                  <w:jc w:val="center"/>
                </w:pPr>
                <w:r>
                  <w:rPr>
                    <w:rFonts w:ascii="MS Gothic" w:eastAsia="MS Gothic" w:hAnsi="MS Gothic" w:hint="eastAsia"/>
                  </w:rPr>
                  <w:t>☐</w:t>
                </w:r>
              </w:p>
            </w:tc>
          </w:sdtContent>
        </w:sdt>
        <w:sdt>
          <w:sdtPr>
            <w:id w:val="32088889"/>
            <w14:checkbox>
              <w14:checked w14:val="0"/>
              <w14:checkedState w14:val="2612" w14:font="MS Gothic"/>
              <w14:uncheckedState w14:val="2610" w14:font="MS Gothic"/>
            </w14:checkbox>
          </w:sdtPr>
          <w:sdtEndPr/>
          <w:sdtContent>
            <w:tc>
              <w:tcPr>
                <w:tcW w:w="810" w:type="dxa"/>
                <w:tcBorders>
                  <w:bottom w:val="nil"/>
                </w:tcBorders>
              </w:tcPr>
              <w:p w14:paraId="1D849EB8" w14:textId="77777777" w:rsidR="00DC5541" w:rsidRPr="00AD4887" w:rsidRDefault="00DC5541" w:rsidP="00DC5541">
                <w:pPr>
                  <w:pStyle w:val="TableText"/>
                  <w:jc w:val="center"/>
                </w:pPr>
                <w:r>
                  <w:rPr>
                    <w:rFonts w:ascii="MS Gothic" w:eastAsia="MS Gothic" w:hAnsi="MS Gothic" w:hint="eastAsia"/>
                  </w:rPr>
                  <w:t>☐</w:t>
                </w:r>
              </w:p>
            </w:tc>
          </w:sdtContent>
        </w:sdt>
        <w:sdt>
          <w:sdtPr>
            <w:id w:val="-1884786867"/>
            <w:showingPlcHdr/>
            <w:text/>
          </w:sdtPr>
          <w:sdtEndPr/>
          <w:sdtContent>
            <w:tc>
              <w:tcPr>
                <w:tcW w:w="2819" w:type="dxa"/>
                <w:tcBorders>
                  <w:bottom w:val="nil"/>
                </w:tcBorders>
              </w:tcPr>
              <w:p w14:paraId="1D849EB9"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BC"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10274" w:type="dxa"/>
            <w:gridSpan w:val="5"/>
            <w:shd w:val="clear" w:color="auto" w:fill="03426D"/>
            <w:vAlign w:val="center"/>
          </w:tcPr>
          <w:p w14:paraId="1D849EBB" w14:textId="77777777" w:rsidR="00DC5541" w:rsidRPr="00AD4887" w:rsidRDefault="00DC5541" w:rsidP="00DC5541">
            <w:pPr>
              <w:pStyle w:val="TableHeading"/>
              <w:numPr>
                <w:ilvl w:val="0"/>
                <w:numId w:val="10"/>
              </w:numPr>
              <w:jc w:val="left"/>
            </w:pPr>
            <w:r w:rsidRPr="00AD4887">
              <w:t>Results</w:t>
            </w:r>
          </w:p>
        </w:tc>
      </w:tr>
      <w:tr w:rsidR="00DC5541" w:rsidRPr="00AD4887" w14:paraId="1D849EC2" w14:textId="77777777" w:rsidTr="00DC5541">
        <w:trPr>
          <w:trHeight w:val="300"/>
          <w:jc w:val="center"/>
        </w:trPr>
        <w:tc>
          <w:tcPr>
            <w:tcW w:w="4799" w:type="dxa"/>
            <w:vAlign w:val="center"/>
          </w:tcPr>
          <w:p w14:paraId="1D849EBD" w14:textId="77777777" w:rsidR="00DC5541" w:rsidRPr="00AD4887" w:rsidRDefault="00DC5541" w:rsidP="00DC5541">
            <w:pPr>
              <w:pStyle w:val="TableText"/>
              <w:numPr>
                <w:ilvl w:val="0"/>
                <w:numId w:val="22"/>
              </w:numPr>
            </w:pPr>
            <w:r w:rsidRPr="00AD4887">
              <w:t>The system has the capability to route, manage, and present current and historical test results to appropriate clinical personnel for review, with the ability to filter and compare results.</w:t>
            </w:r>
          </w:p>
        </w:tc>
        <w:sdt>
          <w:sdtPr>
            <w:id w:val="1169762098"/>
            <w14:checkbox>
              <w14:checked w14:val="0"/>
              <w14:checkedState w14:val="2612" w14:font="MS Gothic"/>
              <w14:uncheckedState w14:val="2610" w14:font="MS Gothic"/>
            </w14:checkbox>
          </w:sdtPr>
          <w:sdtEndPr/>
          <w:sdtContent>
            <w:tc>
              <w:tcPr>
                <w:tcW w:w="900" w:type="dxa"/>
              </w:tcPr>
              <w:p w14:paraId="1D849EBE" w14:textId="77777777" w:rsidR="00DC5541" w:rsidRPr="00AD4887" w:rsidRDefault="00DC5541" w:rsidP="00DC5541">
                <w:pPr>
                  <w:pStyle w:val="TableText"/>
                  <w:jc w:val="center"/>
                </w:pPr>
                <w:r>
                  <w:rPr>
                    <w:rFonts w:ascii="MS Gothic" w:eastAsia="MS Gothic" w:hAnsi="MS Gothic" w:hint="eastAsia"/>
                  </w:rPr>
                  <w:t>☐</w:t>
                </w:r>
              </w:p>
            </w:tc>
          </w:sdtContent>
        </w:sdt>
        <w:sdt>
          <w:sdtPr>
            <w:id w:val="-165556354"/>
            <w14:checkbox>
              <w14:checked w14:val="0"/>
              <w14:checkedState w14:val="2612" w14:font="MS Gothic"/>
              <w14:uncheckedState w14:val="2610" w14:font="MS Gothic"/>
            </w14:checkbox>
          </w:sdtPr>
          <w:sdtEndPr/>
          <w:sdtContent>
            <w:tc>
              <w:tcPr>
                <w:tcW w:w="946" w:type="dxa"/>
              </w:tcPr>
              <w:p w14:paraId="1D849EBF" w14:textId="77777777" w:rsidR="00DC5541" w:rsidRPr="00AD4887" w:rsidRDefault="00DC5541" w:rsidP="00DC5541">
                <w:pPr>
                  <w:pStyle w:val="TableText"/>
                  <w:jc w:val="center"/>
                </w:pPr>
                <w:r>
                  <w:rPr>
                    <w:rFonts w:ascii="MS Gothic" w:eastAsia="MS Gothic" w:hAnsi="MS Gothic" w:hint="eastAsia"/>
                  </w:rPr>
                  <w:t>☐</w:t>
                </w:r>
              </w:p>
            </w:tc>
          </w:sdtContent>
        </w:sdt>
        <w:sdt>
          <w:sdtPr>
            <w:id w:val="1849983354"/>
            <w14:checkbox>
              <w14:checked w14:val="0"/>
              <w14:checkedState w14:val="2612" w14:font="MS Gothic"/>
              <w14:uncheckedState w14:val="2610" w14:font="MS Gothic"/>
            </w14:checkbox>
          </w:sdtPr>
          <w:sdtEndPr/>
          <w:sdtContent>
            <w:tc>
              <w:tcPr>
                <w:tcW w:w="810" w:type="dxa"/>
              </w:tcPr>
              <w:p w14:paraId="1D849EC0" w14:textId="77777777" w:rsidR="00DC5541" w:rsidRPr="00AD4887" w:rsidRDefault="00DC5541" w:rsidP="00DC5541">
                <w:pPr>
                  <w:pStyle w:val="TableText"/>
                  <w:jc w:val="center"/>
                </w:pPr>
                <w:r>
                  <w:rPr>
                    <w:rFonts w:ascii="MS Gothic" w:eastAsia="MS Gothic" w:hAnsi="MS Gothic" w:hint="eastAsia"/>
                  </w:rPr>
                  <w:t>☐</w:t>
                </w:r>
              </w:p>
            </w:tc>
          </w:sdtContent>
        </w:sdt>
        <w:sdt>
          <w:sdtPr>
            <w:id w:val="1589109231"/>
            <w:showingPlcHdr/>
            <w:text/>
          </w:sdtPr>
          <w:sdtEndPr/>
          <w:sdtContent>
            <w:tc>
              <w:tcPr>
                <w:tcW w:w="2819" w:type="dxa"/>
              </w:tcPr>
              <w:p w14:paraId="1D849EC1"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C8"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EC3" w14:textId="77777777" w:rsidR="00DC5541" w:rsidRPr="00AD4887" w:rsidRDefault="00DC5541" w:rsidP="00DC5541">
            <w:pPr>
              <w:pStyle w:val="TableText"/>
              <w:numPr>
                <w:ilvl w:val="0"/>
                <w:numId w:val="23"/>
              </w:numPr>
              <w:ind w:left="990" w:hanging="630"/>
            </w:pPr>
            <w:r w:rsidRPr="00AD4887">
              <w:t>Results can be easily viewed in a flow sheet as well as graph format.</w:t>
            </w:r>
          </w:p>
        </w:tc>
        <w:sdt>
          <w:sdtPr>
            <w:id w:val="1893008888"/>
            <w14:checkbox>
              <w14:checked w14:val="0"/>
              <w14:checkedState w14:val="2612" w14:font="MS Gothic"/>
              <w14:uncheckedState w14:val="2610" w14:font="MS Gothic"/>
            </w14:checkbox>
          </w:sdtPr>
          <w:sdtEndPr/>
          <w:sdtContent>
            <w:tc>
              <w:tcPr>
                <w:tcW w:w="900" w:type="dxa"/>
              </w:tcPr>
              <w:p w14:paraId="1D849EC4" w14:textId="77777777" w:rsidR="00DC5541" w:rsidRPr="00AD4887" w:rsidRDefault="00DC5541" w:rsidP="00DC5541">
                <w:pPr>
                  <w:pStyle w:val="TableText"/>
                  <w:jc w:val="center"/>
                </w:pPr>
                <w:r>
                  <w:rPr>
                    <w:rFonts w:ascii="MS Gothic" w:eastAsia="MS Gothic" w:hAnsi="MS Gothic" w:hint="eastAsia"/>
                  </w:rPr>
                  <w:t>☐</w:t>
                </w:r>
              </w:p>
            </w:tc>
          </w:sdtContent>
        </w:sdt>
        <w:sdt>
          <w:sdtPr>
            <w:id w:val="1265497281"/>
            <w14:checkbox>
              <w14:checked w14:val="0"/>
              <w14:checkedState w14:val="2612" w14:font="MS Gothic"/>
              <w14:uncheckedState w14:val="2610" w14:font="MS Gothic"/>
            </w14:checkbox>
          </w:sdtPr>
          <w:sdtEndPr/>
          <w:sdtContent>
            <w:tc>
              <w:tcPr>
                <w:tcW w:w="946" w:type="dxa"/>
              </w:tcPr>
              <w:p w14:paraId="1D849EC5" w14:textId="77777777" w:rsidR="00DC5541" w:rsidRPr="00AD4887" w:rsidRDefault="00DC5541" w:rsidP="00DC5541">
                <w:pPr>
                  <w:pStyle w:val="TableText"/>
                  <w:jc w:val="center"/>
                </w:pPr>
                <w:r>
                  <w:rPr>
                    <w:rFonts w:ascii="MS Gothic" w:eastAsia="MS Gothic" w:hAnsi="MS Gothic" w:hint="eastAsia"/>
                  </w:rPr>
                  <w:t>☐</w:t>
                </w:r>
              </w:p>
            </w:tc>
          </w:sdtContent>
        </w:sdt>
        <w:sdt>
          <w:sdtPr>
            <w:id w:val="172853620"/>
            <w14:checkbox>
              <w14:checked w14:val="0"/>
              <w14:checkedState w14:val="2612" w14:font="MS Gothic"/>
              <w14:uncheckedState w14:val="2610" w14:font="MS Gothic"/>
            </w14:checkbox>
          </w:sdtPr>
          <w:sdtEndPr/>
          <w:sdtContent>
            <w:tc>
              <w:tcPr>
                <w:tcW w:w="810" w:type="dxa"/>
              </w:tcPr>
              <w:p w14:paraId="1D849EC6" w14:textId="77777777" w:rsidR="00DC5541" w:rsidRPr="00AD4887" w:rsidRDefault="00DC5541" w:rsidP="00DC5541">
                <w:pPr>
                  <w:pStyle w:val="TableText"/>
                  <w:jc w:val="center"/>
                </w:pPr>
                <w:r>
                  <w:rPr>
                    <w:rFonts w:ascii="MS Gothic" w:eastAsia="MS Gothic" w:hAnsi="MS Gothic" w:hint="eastAsia"/>
                  </w:rPr>
                  <w:t>☐</w:t>
                </w:r>
              </w:p>
            </w:tc>
          </w:sdtContent>
        </w:sdt>
        <w:sdt>
          <w:sdtPr>
            <w:id w:val="-262307240"/>
            <w:showingPlcHdr/>
            <w:text/>
          </w:sdtPr>
          <w:sdtEndPr/>
          <w:sdtContent>
            <w:tc>
              <w:tcPr>
                <w:tcW w:w="2819" w:type="dxa"/>
              </w:tcPr>
              <w:p w14:paraId="1D849EC7"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CE" w14:textId="77777777" w:rsidTr="00DC5541">
        <w:trPr>
          <w:trHeight w:val="300"/>
          <w:jc w:val="center"/>
        </w:trPr>
        <w:tc>
          <w:tcPr>
            <w:tcW w:w="4799" w:type="dxa"/>
            <w:vAlign w:val="center"/>
          </w:tcPr>
          <w:p w14:paraId="1D849EC9" w14:textId="77777777" w:rsidR="00DC5541" w:rsidRPr="00AD4887" w:rsidRDefault="00DC5541" w:rsidP="00DC5541">
            <w:pPr>
              <w:pStyle w:val="TableText"/>
              <w:numPr>
                <w:ilvl w:val="0"/>
                <w:numId w:val="22"/>
              </w:numPr>
            </w:pPr>
            <w:r w:rsidRPr="00AD4887">
              <w:lastRenderedPageBreak/>
              <w:t xml:space="preserve">The system accepts results via two way standard interface from all standard interface compliant / capable entities or through direct data entry. Specifically – Laboratory, Radiology, and Pharmacy information systems. </w:t>
            </w:r>
            <w:r w:rsidRPr="00AD4887">
              <w:rPr>
                <w:u w:val="single"/>
              </w:rPr>
              <w:t>Please attach list of currently available interfaces, if available</w:t>
            </w:r>
          </w:p>
        </w:tc>
        <w:sdt>
          <w:sdtPr>
            <w:id w:val="1954127722"/>
            <w14:checkbox>
              <w14:checked w14:val="0"/>
              <w14:checkedState w14:val="2612" w14:font="MS Gothic"/>
              <w14:uncheckedState w14:val="2610" w14:font="MS Gothic"/>
            </w14:checkbox>
          </w:sdtPr>
          <w:sdtEndPr/>
          <w:sdtContent>
            <w:tc>
              <w:tcPr>
                <w:tcW w:w="900" w:type="dxa"/>
              </w:tcPr>
              <w:p w14:paraId="1D849ECA" w14:textId="77777777" w:rsidR="00DC5541" w:rsidRPr="00AD4887" w:rsidRDefault="00DC5541" w:rsidP="00DC5541">
                <w:pPr>
                  <w:pStyle w:val="TableText"/>
                  <w:jc w:val="center"/>
                </w:pPr>
                <w:r>
                  <w:rPr>
                    <w:rFonts w:ascii="MS Gothic" w:eastAsia="MS Gothic" w:hAnsi="MS Gothic" w:hint="eastAsia"/>
                  </w:rPr>
                  <w:t>☐</w:t>
                </w:r>
              </w:p>
            </w:tc>
          </w:sdtContent>
        </w:sdt>
        <w:sdt>
          <w:sdtPr>
            <w:id w:val="-37276982"/>
            <w14:checkbox>
              <w14:checked w14:val="0"/>
              <w14:checkedState w14:val="2612" w14:font="MS Gothic"/>
              <w14:uncheckedState w14:val="2610" w14:font="MS Gothic"/>
            </w14:checkbox>
          </w:sdtPr>
          <w:sdtEndPr/>
          <w:sdtContent>
            <w:tc>
              <w:tcPr>
                <w:tcW w:w="946" w:type="dxa"/>
              </w:tcPr>
              <w:p w14:paraId="1D849ECB" w14:textId="77777777" w:rsidR="00DC5541" w:rsidRPr="00AD4887" w:rsidRDefault="00DC5541" w:rsidP="00DC5541">
                <w:pPr>
                  <w:pStyle w:val="TableText"/>
                  <w:jc w:val="center"/>
                </w:pPr>
                <w:r>
                  <w:rPr>
                    <w:rFonts w:ascii="MS Gothic" w:eastAsia="MS Gothic" w:hAnsi="MS Gothic" w:hint="eastAsia"/>
                  </w:rPr>
                  <w:t>☐</w:t>
                </w:r>
              </w:p>
            </w:tc>
          </w:sdtContent>
        </w:sdt>
        <w:sdt>
          <w:sdtPr>
            <w:id w:val="-1356107638"/>
            <w14:checkbox>
              <w14:checked w14:val="0"/>
              <w14:checkedState w14:val="2612" w14:font="MS Gothic"/>
              <w14:uncheckedState w14:val="2610" w14:font="MS Gothic"/>
            </w14:checkbox>
          </w:sdtPr>
          <w:sdtEndPr/>
          <w:sdtContent>
            <w:tc>
              <w:tcPr>
                <w:tcW w:w="810" w:type="dxa"/>
              </w:tcPr>
              <w:p w14:paraId="1D849ECC" w14:textId="77777777" w:rsidR="00DC5541" w:rsidRPr="00AD4887" w:rsidRDefault="00DC5541" w:rsidP="00DC5541">
                <w:pPr>
                  <w:pStyle w:val="TableText"/>
                  <w:jc w:val="center"/>
                </w:pPr>
                <w:r>
                  <w:rPr>
                    <w:rFonts w:ascii="MS Gothic" w:eastAsia="MS Gothic" w:hAnsi="MS Gothic" w:hint="eastAsia"/>
                  </w:rPr>
                  <w:t>☐</w:t>
                </w:r>
              </w:p>
            </w:tc>
          </w:sdtContent>
        </w:sdt>
        <w:sdt>
          <w:sdtPr>
            <w:id w:val="-945620018"/>
            <w:showingPlcHdr/>
            <w:text/>
          </w:sdtPr>
          <w:sdtEndPr/>
          <w:sdtContent>
            <w:tc>
              <w:tcPr>
                <w:tcW w:w="2819" w:type="dxa"/>
              </w:tcPr>
              <w:p w14:paraId="1D849EC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D4"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ECF" w14:textId="77777777" w:rsidR="00DC5541" w:rsidRPr="00AD4887" w:rsidRDefault="00DC5541" w:rsidP="00DC5541">
            <w:pPr>
              <w:pStyle w:val="TableText"/>
              <w:numPr>
                <w:ilvl w:val="0"/>
                <w:numId w:val="22"/>
              </w:numPr>
            </w:pPr>
            <w:r w:rsidRPr="00AD4887">
              <w:t>The system includes an intuitive, user customizable results entry screen linked to orders.</w:t>
            </w:r>
          </w:p>
        </w:tc>
        <w:sdt>
          <w:sdtPr>
            <w:id w:val="212238314"/>
            <w14:checkbox>
              <w14:checked w14:val="0"/>
              <w14:checkedState w14:val="2612" w14:font="MS Gothic"/>
              <w14:uncheckedState w14:val="2610" w14:font="MS Gothic"/>
            </w14:checkbox>
          </w:sdtPr>
          <w:sdtEndPr/>
          <w:sdtContent>
            <w:tc>
              <w:tcPr>
                <w:tcW w:w="900" w:type="dxa"/>
              </w:tcPr>
              <w:p w14:paraId="1D849ED0" w14:textId="77777777" w:rsidR="00DC5541" w:rsidRPr="00AD4887" w:rsidRDefault="00DC5541" w:rsidP="00DC5541">
                <w:pPr>
                  <w:pStyle w:val="TableText"/>
                  <w:jc w:val="center"/>
                </w:pPr>
                <w:r>
                  <w:rPr>
                    <w:rFonts w:ascii="MS Gothic" w:eastAsia="MS Gothic" w:hAnsi="MS Gothic" w:hint="eastAsia"/>
                  </w:rPr>
                  <w:t>☐</w:t>
                </w:r>
              </w:p>
            </w:tc>
          </w:sdtContent>
        </w:sdt>
        <w:sdt>
          <w:sdtPr>
            <w:id w:val="-1707484206"/>
            <w14:checkbox>
              <w14:checked w14:val="0"/>
              <w14:checkedState w14:val="2612" w14:font="MS Gothic"/>
              <w14:uncheckedState w14:val="2610" w14:font="MS Gothic"/>
            </w14:checkbox>
          </w:sdtPr>
          <w:sdtEndPr/>
          <w:sdtContent>
            <w:tc>
              <w:tcPr>
                <w:tcW w:w="946" w:type="dxa"/>
              </w:tcPr>
              <w:p w14:paraId="1D849ED1" w14:textId="77777777" w:rsidR="00DC5541" w:rsidRPr="00AD4887" w:rsidRDefault="00DC5541" w:rsidP="00DC5541">
                <w:pPr>
                  <w:pStyle w:val="TableText"/>
                  <w:jc w:val="center"/>
                </w:pPr>
                <w:r>
                  <w:rPr>
                    <w:rFonts w:ascii="MS Gothic" w:eastAsia="MS Gothic" w:hAnsi="MS Gothic" w:hint="eastAsia"/>
                  </w:rPr>
                  <w:t>☐</w:t>
                </w:r>
              </w:p>
            </w:tc>
          </w:sdtContent>
        </w:sdt>
        <w:sdt>
          <w:sdtPr>
            <w:id w:val="1703215942"/>
            <w14:checkbox>
              <w14:checked w14:val="0"/>
              <w14:checkedState w14:val="2612" w14:font="MS Gothic"/>
              <w14:uncheckedState w14:val="2610" w14:font="MS Gothic"/>
            </w14:checkbox>
          </w:sdtPr>
          <w:sdtEndPr/>
          <w:sdtContent>
            <w:tc>
              <w:tcPr>
                <w:tcW w:w="810" w:type="dxa"/>
              </w:tcPr>
              <w:p w14:paraId="1D849ED2" w14:textId="77777777" w:rsidR="00DC5541" w:rsidRPr="00AD4887" w:rsidRDefault="00DC5541" w:rsidP="00DC5541">
                <w:pPr>
                  <w:pStyle w:val="TableText"/>
                  <w:jc w:val="center"/>
                </w:pPr>
                <w:r>
                  <w:rPr>
                    <w:rFonts w:ascii="MS Gothic" w:eastAsia="MS Gothic" w:hAnsi="MS Gothic" w:hint="eastAsia"/>
                  </w:rPr>
                  <w:t>☐</w:t>
                </w:r>
              </w:p>
            </w:tc>
          </w:sdtContent>
        </w:sdt>
        <w:sdt>
          <w:sdtPr>
            <w:id w:val="838892729"/>
            <w:showingPlcHdr/>
            <w:text/>
          </w:sdtPr>
          <w:sdtEndPr/>
          <w:sdtContent>
            <w:tc>
              <w:tcPr>
                <w:tcW w:w="2819" w:type="dxa"/>
              </w:tcPr>
              <w:p w14:paraId="1D849ED3"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DA" w14:textId="77777777" w:rsidTr="00DC5541">
        <w:trPr>
          <w:trHeight w:val="300"/>
          <w:jc w:val="center"/>
        </w:trPr>
        <w:tc>
          <w:tcPr>
            <w:tcW w:w="4799" w:type="dxa"/>
            <w:vAlign w:val="center"/>
          </w:tcPr>
          <w:p w14:paraId="1D849ED5" w14:textId="77777777" w:rsidR="00DC5541" w:rsidRPr="00AD4887" w:rsidRDefault="00DC5541" w:rsidP="00DC5541">
            <w:pPr>
              <w:pStyle w:val="TableText"/>
              <w:numPr>
                <w:ilvl w:val="0"/>
                <w:numId w:val="22"/>
              </w:numPr>
            </w:pPr>
            <w:r w:rsidRPr="00AD4887">
              <w:t>The system has the capability to evaluate results and notify the provider.</w:t>
            </w:r>
          </w:p>
        </w:tc>
        <w:sdt>
          <w:sdtPr>
            <w:id w:val="84359498"/>
            <w14:checkbox>
              <w14:checked w14:val="0"/>
              <w14:checkedState w14:val="2612" w14:font="MS Gothic"/>
              <w14:uncheckedState w14:val="2610" w14:font="MS Gothic"/>
            </w14:checkbox>
          </w:sdtPr>
          <w:sdtEndPr/>
          <w:sdtContent>
            <w:tc>
              <w:tcPr>
                <w:tcW w:w="900" w:type="dxa"/>
              </w:tcPr>
              <w:p w14:paraId="1D849ED6" w14:textId="77777777" w:rsidR="00DC5541" w:rsidRPr="00AD4887" w:rsidRDefault="00DC5541" w:rsidP="00DC5541">
                <w:pPr>
                  <w:pStyle w:val="TableText"/>
                  <w:jc w:val="center"/>
                </w:pPr>
                <w:r>
                  <w:rPr>
                    <w:rFonts w:ascii="MS Gothic" w:eastAsia="MS Gothic" w:hAnsi="MS Gothic" w:hint="eastAsia"/>
                  </w:rPr>
                  <w:t>☐</w:t>
                </w:r>
              </w:p>
            </w:tc>
          </w:sdtContent>
        </w:sdt>
        <w:sdt>
          <w:sdtPr>
            <w:id w:val="605929549"/>
            <w14:checkbox>
              <w14:checked w14:val="0"/>
              <w14:checkedState w14:val="2612" w14:font="MS Gothic"/>
              <w14:uncheckedState w14:val="2610" w14:font="MS Gothic"/>
            </w14:checkbox>
          </w:sdtPr>
          <w:sdtEndPr/>
          <w:sdtContent>
            <w:tc>
              <w:tcPr>
                <w:tcW w:w="946" w:type="dxa"/>
              </w:tcPr>
              <w:p w14:paraId="1D849ED7" w14:textId="77777777" w:rsidR="00DC5541" w:rsidRPr="00AD4887" w:rsidRDefault="00DC5541" w:rsidP="00DC5541">
                <w:pPr>
                  <w:pStyle w:val="TableText"/>
                  <w:jc w:val="center"/>
                </w:pPr>
                <w:r>
                  <w:rPr>
                    <w:rFonts w:ascii="MS Gothic" w:eastAsia="MS Gothic" w:hAnsi="MS Gothic" w:hint="eastAsia"/>
                  </w:rPr>
                  <w:t>☐</w:t>
                </w:r>
              </w:p>
            </w:tc>
          </w:sdtContent>
        </w:sdt>
        <w:sdt>
          <w:sdtPr>
            <w:id w:val="-1631550495"/>
            <w14:checkbox>
              <w14:checked w14:val="0"/>
              <w14:checkedState w14:val="2612" w14:font="MS Gothic"/>
              <w14:uncheckedState w14:val="2610" w14:font="MS Gothic"/>
            </w14:checkbox>
          </w:sdtPr>
          <w:sdtEndPr/>
          <w:sdtContent>
            <w:tc>
              <w:tcPr>
                <w:tcW w:w="810" w:type="dxa"/>
              </w:tcPr>
              <w:p w14:paraId="1D849ED8" w14:textId="77777777" w:rsidR="00DC5541" w:rsidRPr="00AD4887" w:rsidRDefault="00DC5541" w:rsidP="00DC5541">
                <w:pPr>
                  <w:pStyle w:val="TableText"/>
                  <w:jc w:val="center"/>
                </w:pPr>
                <w:r>
                  <w:rPr>
                    <w:rFonts w:ascii="MS Gothic" w:eastAsia="MS Gothic" w:hAnsi="MS Gothic" w:hint="eastAsia"/>
                  </w:rPr>
                  <w:t>☐</w:t>
                </w:r>
              </w:p>
            </w:tc>
          </w:sdtContent>
        </w:sdt>
        <w:sdt>
          <w:sdtPr>
            <w:id w:val="-333148302"/>
            <w:showingPlcHdr/>
            <w:text/>
          </w:sdtPr>
          <w:sdtEndPr/>
          <w:sdtContent>
            <w:tc>
              <w:tcPr>
                <w:tcW w:w="2819" w:type="dxa"/>
              </w:tcPr>
              <w:p w14:paraId="1D849ED9"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E0"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EDB" w14:textId="77777777" w:rsidR="00DC5541" w:rsidRPr="00AD4887" w:rsidRDefault="00DC5541" w:rsidP="00DC5541">
            <w:pPr>
              <w:pStyle w:val="TableText"/>
              <w:numPr>
                <w:ilvl w:val="0"/>
                <w:numId w:val="22"/>
              </w:numPr>
            </w:pPr>
            <w:r w:rsidRPr="00AD4887">
              <w:t>The system allows timely notification of lab results to appropriate staff as well as easy routing and tracking of results.</w:t>
            </w:r>
          </w:p>
        </w:tc>
        <w:sdt>
          <w:sdtPr>
            <w:id w:val="-394655686"/>
            <w14:checkbox>
              <w14:checked w14:val="0"/>
              <w14:checkedState w14:val="2612" w14:font="MS Gothic"/>
              <w14:uncheckedState w14:val="2610" w14:font="MS Gothic"/>
            </w14:checkbox>
          </w:sdtPr>
          <w:sdtEndPr/>
          <w:sdtContent>
            <w:tc>
              <w:tcPr>
                <w:tcW w:w="900" w:type="dxa"/>
              </w:tcPr>
              <w:p w14:paraId="1D849EDC" w14:textId="77777777" w:rsidR="00DC5541" w:rsidRPr="00AD4887" w:rsidRDefault="00DC5541" w:rsidP="00DC5541">
                <w:pPr>
                  <w:pStyle w:val="TableText"/>
                  <w:jc w:val="center"/>
                </w:pPr>
                <w:r>
                  <w:rPr>
                    <w:rFonts w:ascii="MS Gothic" w:eastAsia="MS Gothic" w:hAnsi="MS Gothic" w:hint="eastAsia"/>
                  </w:rPr>
                  <w:t>☐</w:t>
                </w:r>
              </w:p>
            </w:tc>
          </w:sdtContent>
        </w:sdt>
        <w:sdt>
          <w:sdtPr>
            <w:id w:val="-492257386"/>
            <w14:checkbox>
              <w14:checked w14:val="0"/>
              <w14:checkedState w14:val="2612" w14:font="MS Gothic"/>
              <w14:uncheckedState w14:val="2610" w14:font="MS Gothic"/>
            </w14:checkbox>
          </w:sdtPr>
          <w:sdtEndPr/>
          <w:sdtContent>
            <w:tc>
              <w:tcPr>
                <w:tcW w:w="946" w:type="dxa"/>
              </w:tcPr>
              <w:p w14:paraId="1D849EDD" w14:textId="77777777" w:rsidR="00DC5541" w:rsidRPr="00AD4887" w:rsidRDefault="00DC5541" w:rsidP="00DC5541">
                <w:pPr>
                  <w:pStyle w:val="TableText"/>
                  <w:jc w:val="center"/>
                </w:pPr>
                <w:r>
                  <w:rPr>
                    <w:rFonts w:ascii="MS Gothic" w:eastAsia="MS Gothic" w:hAnsi="MS Gothic" w:hint="eastAsia"/>
                  </w:rPr>
                  <w:t>☐</w:t>
                </w:r>
              </w:p>
            </w:tc>
          </w:sdtContent>
        </w:sdt>
        <w:sdt>
          <w:sdtPr>
            <w:id w:val="1275592063"/>
            <w14:checkbox>
              <w14:checked w14:val="0"/>
              <w14:checkedState w14:val="2612" w14:font="MS Gothic"/>
              <w14:uncheckedState w14:val="2610" w14:font="MS Gothic"/>
            </w14:checkbox>
          </w:sdtPr>
          <w:sdtEndPr/>
          <w:sdtContent>
            <w:tc>
              <w:tcPr>
                <w:tcW w:w="810" w:type="dxa"/>
              </w:tcPr>
              <w:p w14:paraId="1D849EDE" w14:textId="77777777" w:rsidR="00DC5541" w:rsidRPr="00AD4887" w:rsidRDefault="00DC5541" w:rsidP="00DC5541">
                <w:pPr>
                  <w:pStyle w:val="TableText"/>
                  <w:jc w:val="center"/>
                </w:pPr>
                <w:r>
                  <w:rPr>
                    <w:rFonts w:ascii="MS Gothic" w:eastAsia="MS Gothic" w:hAnsi="MS Gothic" w:hint="eastAsia"/>
                  </w:rPr>
                  <w:t>☐</w:t>
                </w:r>
              </w:p>
            </w:tc>
          </w:sdtContent>
        </w:sdt>
        <w:sdt>
          <w:sdtPr>
            <w:id w:val="280779121"/>
            <w:showingPlcHdr/>
            <w:text/>
          </w:sdtPr>
          <w:sdtEndPr/>
          <w:sdtContent>
            <w:tc>
              <w:tcPr>
                <w:tcW w:w="2819" w:type="dxa"/>
              </w:tcPr>
              <w:p w14:paraId="1D849EDF"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E6" w14:textId="77777777" w:rsidTr="00DC5541">
        <w:trPr>
          <w:trHeight w:val="300"/>
          <w:jc w:val="center"/>
        </w:trPr>
        <w:tc>
          <w:tcPr>
            <w:tcW w:w="4799" w:type="dxa"/>
            <w:tcBorders>
              <w:bottom w:val="nil"/>
            </w:tcBorders>
            <w:vAlign w:val="center"/>
          </w:tcPr>
          <w:p w14:paraId="1D849EE1" w14:textId="77777777" w:rsidR="00DC5541" w:rsidRPr="00AD4887" w:rsidRDefault="00DC5541" w:rsidP="00DC5541">
            <w:pPr>
              <w:pStyle w:val="TableText"/>
              <w:numPr>
                <w:ilvl w:val="0"/>
                <w:numId w:val="22"/>
              </w:numPr>
            </w:pPr>
            <w:r w:rsidRPr="00AD4887">
              <w:t>The system flags lab results that are abnormal or that have not been received.</w:t>
            </w:r>
          </w:p>
        </w:tc>
        <w:sdt>
          <w:sdtPr>
            <w:id w:val="1548497633"/>
            <w14:checkbox>
              <w14:checked w14:val="0"/>
              <w14:checkedState w14:val="2612" w14:font="MS Gothic"/>
              <w14:uncheckedState w14:val="2610" w14:font="MS Gothic"/>
            </w14:checkbox>
          </w:sdtPr>
          <w:sdtEndPr/>
          <w:sdtContent>
            <w:tc>
              <w:tcPr>
                <w:tcW w:w="900" w:type="dxa"/>
                <w:tcBorders>
                  <w:bottom w:val="nil"/>
                </w:tcBorders>
              </w:tcPr>
              <w:p w14:paraId="1D849EE2" w14:textId="77777777" w:rsidR="00DC5541" w:rsidRPr="00AD4887" w:rsidRDefault="00DC5541" w:rsidP="00DC5541">
                <w:pPr>
                  <w:pStyle w:val="TableText"/>
                  <w:jc w:val="center"/>
                </w:pPr>
                <w:r>
                  <w:rPr>
                    <w:rFonts w:ascii="MS Gothic" w:eastAsia="MS Gothic" w:hAnsi="MS Gothic" w:hint="eastAsia"/>
                  </w:rPr>
                  <w:t>☐</w:t>
                </w:r>
              </w:p>
            </w:tc>
          </w:sdtContent>
        </w:sdt>
        <w:sdt>
          <w:sdtPr>
            <w:id w:val="721637138"/>
            <w14:checkbox>
              <w14:checked w14:val="0"/>
              <w14:checkedState w14:val="2612" w14:font="MS Gothic"/>
              <w14:uncheckedState w14:val="2610" w14:font="MS Gothic"/>
            </w14:checkbox>
          </w:sdtPr>
          <w:sdtEndPr/>
          <w:sdtContent>
            <w:tc>
              <w:tcPr>
                <w:tcW w:w="946" w:type="dxa"/>
                <w:tcBorders>
                  <w:bottom w:val="nil"/>
                </w:tcBorders>
              </w:tcPr>
              <w:p w14:paraId="1D849EE3" w14:textId="77777777" w:rsidR="00DC5541" w:rsidRPr="00AD4887" w:rsidRDefault="00DC5541" w:rsidP="00DC5541">
                <w:pPr>
                  <w:pStyle w:val="TableText"/>
                  <w:jc w:val="center"/>
                </w:pPr>
                <w:r>
                  <w:rPr>
                    <w:rFonts w:ascii="MS Gothic" w:eastAsia="MS Gothic" w:hAnsi="MS Gothic" w:hint="eastAsia"/>
                  </w:rPr>
                  <w:t>☐</w:t>
                </w:r>
              </w:p>
            </w:tc>
          </w:sdtContent>
        </w:sdt>
        <w:sdt>
          <w:sdtPr>
            <w:id w:val="-1374073247"/>
            <w14:checkbox>
              <w14:checked w14:val="0"/>
              <w14:checkedState w14:val="2612" w14:font="MS Gothic"/>
              <w14:uncheckedState w14:val="2610" w14:font="MS Gothic"/>
            </w14:checkbox>
          </w:sdtPr>
          <w:sdtEndPr/>
          <w:sdtContent>
            <w:tc>
              <w:tcPr>
                <w:tcW w:w="810" w:type="dxa"/>
                <w:tcBorders>
                  <w:bottom w:val="nil"/>
                </w:tcBorders>
              </w:tcPr>
              <w:p w14:paraId="1D849EE4" w14:textId="77777777" w:rsidR="00DC5541" w:rsidRPr="00AD4887" w:rsidRDefault="00DC5541" w:rsidP="00DC5541">
                <w:pPr>
                  <w:pStyle w:val="TableText"/>
                  <w:jc w:val="center"/>
                </w:pPr>
                <w:r>
                  <w:rPr>
                    <w:rFonts w:ascii="MS Gothic" w:eastAsia="MS Gothic" w:hAnsi="MS Gothic" w:hint="eastAsia"/>
                  </w:rPr>
                  <w:t>☐</w:t>
                </w:r>
              </w:p>
            </w:tc>
          </w:sdtContent>
        </w:sdt>
        <w:sdt>
          <w:sdtPr>
            <w:id w:val="1129436490"/>
            <w:showingPlcHdr/>
            <w:text/>
          </w:sdtPr>
          <w:sdtEndPr/>
          <w:sdtContent>
            <w:tc>
              <w:tcPr>
                <w:tcW w:w="2819" w:type="dxa"/>
                <w:tcBorders>
                  <w:bottom w:val="nil"/>
                </w:tcBorders>
              </w:tcPr>
              <w:p w14:paraId="1D849EE5"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E8"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10274" w:type="dxa"/>
            <w:gridSpan w:val="5"/>
            <w:shd w:val="clear" w:color="auto" w:fill="03426D"/>
            <w:vAlign w:val="center"/>
          </w:tcPr>
          <w:p w14:paraId="1D849EE7" w14:textId="77777777" w:rsidR="00DC5541" w:rsidRPr="00AD4887" w:rsidRDefault="00DC5541" w:rsidP="00DC5541">
            <w:pPr>
              <w:pStyle w:val="TableHeading"/>
              <w:numPr>
                <w:ilvl w:val="0"/>
                <w:numId w:val="10"/>
              </w:numPr>
              <w:jc w:val="left"/>
            </w:pPr>
            <w:r w:rsidRPr="00AD4887">
              <w:t>Medication and Immunization Management</w:t>
            </w:r>
          </w:p>
        </w:tc>
      </w:tr>
      <w:tr w:rsidR="00DC5541" w:rsidRPr="00AD4887" w14:paraId="1D849EEE" w14:textId="77777777" w:rsidTr="00DC5541">
        <w:trPr>
          <w:trHeight w:val="300"/>
          <w:jc w:val="center"/>
        </w:trPr>
        <w:tc>
          <w:tcPr>
            <w:tcW w:w="4799" w:type="dxa"/>
            <w:vAlign w:val="center"/>
          </w:tcPr>
          <w:p w14:paraId="1D849EE9" w14:textId="77777777" w:rsidR="00DC5541" w:rsidRPr="00AD4887" w:rsidRDefault="00DC5541" w:rsidP="00DC5541">
            <w:pPr>
              <w:pStyle w:val="TableText"/>
              <w:numPr>
                <w:ilvl w:val="0"/>
                <w:numId w:val="24"/>
              </w:numPr>
            </w:pPr>
            <w:r w:rsidRPr="00AD4887">
              <w:t>The system identifies drug interaction warnings (prescription, over the counter) at the point of medication ordering.  Interactions include:  drug to drug, drug to allergy, drug to disease, and drug to pregnancy.</w:t>
            </w:r>
          </w:p>
        </w:tc>
        <w:sdt>
          <w:sdtPr>
            <w:id w:val="-1290120728"/>
            <w14:checkbox>
              <w14:checked w14:val="0"/>
              <w14:checkedState w14:val="2612" w14:font="MS Gothic"/>
              <w14:uncheckedState w14:val="2610" w14:font="MS Gothic"/>
            </w14:checkbox>
          </w:sdtPr>
          <w:sdtEndPr/>
          <w:sdtContent>
            <w:tc>
              <w:tcPr>
                <w:tcW w:w="900" w:type="dxa"/>
              </w:tcPr>
              <w:p w14:paraId="1D849EEA" w14:textId="77777777" w:rsidR="00DC5541" w:rsidRPr="00AD4887" w:rsidRDefault="00DC5541" w:rsidP="00DC5541">
                <w:pPr>
                  <w:pStyle w:val="TableText"/>
                  <w:jc w:val="center"/>
                </w:pPr>
                <w:r>
                  <w:rPr>
                    <w:rFonts w:ascii="MS Gothic" w:eastAsia="MS Gothic" w:hAnsi="MS Gothic" w:hint="eastAsia"/>
                  </w:rPr>
                  <w:t>☐</w:t>
                </w:r>
              </w:p>
            </w:tc>
          </w:sdtContent>
        </w:sdt>
        <w:sdt>
          <w:sdtPr>
            <w:id w:val="-1877305862"/>
            <w14:checkbox>
              <w14:checked w14:val="0"/>
              <w14:checkedState w14:val="2612" w14:font="MS Gothic"/>
              <w14:uncheckedState w14:val="2610" w14:font="MS Gothic"/>
            </w14:checkbox>
          </w:sdtPr>
          <w:sdtEndPr/>
          <w:sdtContent>
            <w:tc>
              <w:tcPr>
                <w:tcW w:w="946" w:type="dxa"/>
              </w:tcPr>
              <w:p w14:paraId="1D849EEB" w14:textId="77777777" w:rsidR="00DC5541" w:rsidRPr="00AD4887" w:rsidRDefault="00DC5541" w:rsidP="00DC5541">
                <w:pPr>
                  <w:pStyle w:val="TableText"/>
                  <w:jc w:val="center"/>
                </w:pPr>
                <w:r>
                  <w:rPr>
                    <w:rFonts w:ascii="MS Gothic" w:eastAsia="MS Gothic" w:hAnsi="MS Gothic" w:hint="eastAsia"/>
                  </w:rPr>
                  <w:t>☐</w:t>
                </w:r>
              </w:p>
            </w:tc>
          </w:sdtContent>
        </w:sdt>
        <w:sdt>
          <w:sdtPr>
            <w:id w:val="151950915"/>
            <w14:checkbox>
              <w14:checked w14:val="0"/>
              <w14:checkedState w14:val="2612" w14:font="MS Gothic"/>
              <w14:uncheckedState w14:val="2610" w14:font="MS Gothic"/>
            </w14:checkbox>
          </w:sdtPr>
          <w:sdtEndPr/>
          <w:sdtContent>
            <w:tc>
              <w:tcPr>
                <w:tcW w:w="810" w:type="dxa"/>
              </w:tcPr>
              <w:p w14:paraId="1D849EEC" w14:textId="77777777" w:rsidR="00DC5541" w:rsidRPr="00AD4887" w:rsidRDefault="00DC5541" w:rsidP="00DC5541">
                <w:pPr>
                  <w:pStyle w:val="TableText"/>
                  <w:jc w:val="center"/>
                </w:pPr>
                <w:r>
                  <w:rPr>
                    <w:rFonts w:ascii="MS Gothic" w:eastAsia="MS Gothic" w:hAnsi="MS Gothic" w:hint="eastAsia"/>
                  </w:rPr>
                  <w:t>☐</w:t>
                </w:r>
              </w:p>
            </w:tc>
          </w:sdtContent>
        </w:sdt>
        <w:sdt>
          <w:sdtPr>
            <w:id w:val="-1607497333"/>
            <w:showingPlcHdr/>
            <w:text/>
          </w:sdtPr>
          <w:sdtEndPr/>
          <w:sdtContent>
            <w:tc>
              <w:tcPr>
                <w:tcW w:w="2819" w:type="dxa"/>
              </w:tcPr>
              <w:p w14:paraId="1D849EE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F4"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EEF" w14:textId="77777777" w:rsidR="00DC5541" w:rsidRPr="00AD4887" w:rsidRDefault="00DC5541" w:rsidP="00DC5541">
            <w:pPr>
              <w:pStyle w:val="TableText"/>
              <w:numPr>
                <w:ilvl w:val="0"/>
                <w:numId w:val="24"/>
              </w:numPr>
            </w:pPr>
            <w:r w:rsidRPr="00AD4887">
              <w:t>The system alerts providers to potential administration errors for both adults and children, such as wrong patient, wrong drug, wrong dose, wrong route, and wrong time in support of medication administration or pharmacy dispense/supply management and workflow.</w:t>
            </w:r>
          </w:p>
        </w:tc>
        <w:sdt>
          <w:sdtPr>
            <w:id w:val="-124845236"/>
            <w14:checkbox>
              <w14:checked w14:val="0"/>
              <w14:checkedState w14:val="2612" w14:font="MS Gothic"/>
              <w14:uncheckedState w14:val="2610" w14:font="MS Gothic"/>
            </w14:checkbox>
          </w:sdtPr>
          <w:sdtEndPr/>
          <w:sdtContent>
            <w:tc>
              <w:tcPr>
                <w:tcW w:w="900" w:type="dxa"/>
              </w:tcPr>
              <w:p w14:paraId="1D849EF0" w14:textId="77777777" w:rsidR="00DC5541" w:rsidRPr="00AD4887" w:rsidRDefault="00DC5541" w:rsidP="00DC5541">
                <w:pPr>
                  <w:pStyle w:val="TableText"/>
                  <w:jc w:val="center"/>
                </w:pPr>
                <w:r>
                  <w:rPr>
                    <w:rFonts w:ascii="MS Gothic" w:eastAsia="MS Gothic" w:hAnsi="MS Gothic" w:hint="eastAsia"/>
                  </w:rPr>
                  <w:t>☐</w:t>
                </w:r>
              </w:p>
            </w:tc>
          </w:sdtContent>
        </w:sdt>
        <w:sdt>
          <w:sdtPr>
            <w:id w:val="-904224704"/>
            <w14:checkbox>
              <w14:checked w14:val="0"/>
              <w14:checkedState w14:val="2612" w14:font="MS Gothic"/>
              <w14:uncheckedState w14:val="2610" w14:font="MS Gothic"/>
            </w14:checkbox>
          </w:sdtPr>
          <w:sdtEndPr/>
          <w:sdtContent>
            <w:tc>
              <w:tcPr>
                <w:tcW w:w="946" w:type="dxa"/>
              </w:tcPr>
              <w:p w14:paraId="1D849EF1" w14:textId="77777777" w:rsidR="00DC5541" w:rsidRPr="00AD4887" w:rsidRDefault="00DC5541" w:rsidP="00DC5541">
                <w:pPr>
                  <w:pStyle w:val="TableText"/>
                  <w:jc w:val="center"/>
                </w:pPr>
                <w:r>
                  <w:rPr>
                    <w:rFonts w:ascii="MS Gothic" w:eastAsia="MS Gothic" w:hAnsi="MS Gothic" w:hint="eastAsia"/>
                  </w:rPr>
                  <w:t>☐</w:t>
                </w:r>
              </w:p>
            </w:tc>
          </w:sdtContent>
        </w:sdt>
        <w:sdt>
          <w:sdtPr>
            <w:id w:val="456071727"/>
            <w14:checkbox>
              <w14:checked w14:val="0"/>
              <w14:checkedState w14:val="2612" w14:font="MS Gothic"/>
              <w14:uncheckedState w14:val="2610" w14:font="MS Gothic"/>
            </w14:checkbox>
          </w:sdtPr>
          <w:sdtEndPr/>
          <w:sdtContent>
            <w:tc>
              <w:tcPr>
                <w:tcW w:w="810" w:type="dxa"/>
              </w:tcPr>
              <w:p w14:paraId="1D849EF2" w14:textId="77777777" w:rsidR="00DC5541" w:rsidRPr="00AD4887" w:rsidRDefault="00DC5541" w:rsidP="00DC5541">
                <w:pPr>
                  <w:pStyle w:val="TableText"/>
                  <w:jc w:val="center"/>
                </w:pPr>
                <w:r>
                  <w:rPr>
                    <w:rFonts w:ascii="MS Gothic" w:eastAsia="MS Gothic" w:hAnsi="MS Gothic" w:hint="eastAsia"/>
                  </w:rPr>
                  <w:t>☐</w:t>
                </w:r>
              </w:p>
            </w:tc>
          </w:sdtContent>
        </w:sdt>
        <w:sdt>
          <w:sdtPr>
            <w:id w:val="-1281109508"/>
            <w:showingPlcHdr/>
            <w:text/>
          </w:sdtPr>
          <w:sdtEndPr/>
          <w:sdtContent>
            <w:tc>
              <w:tcPr>
                <w:tcW w:w="2819" w:type="dxa"/>
              </w:tcPr>
              <w:p w14:paraId="1D849EF3"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EFA" w14:textId="77777777" w:rsidTr="00DC5541">
        <w:trPr>
          <w:trHeight w:val="300"/>
          <w:jc w:val="center"/>
        </w:trPr>
        <w:tc>
          <w:tcPr>
            <w:tcW w:w="4799" w:type="dxa"/>
            <w:vAlign w:val="center"/>
          </w:tcPr>
          <w:p w14:paraId="1D849EF5" w14:textId="77777777" w:rsidR="00DC5541" w:rsidRPr="00AD4887" w:rsidRDefault="00DC5541" w:rsidP="00DC5541">
            <w:pPr>
              <w:pStyle w:val="TableText"/>
              <w:numPr>
                <w:ilvl w:val="0"/>
                <w:numId w:val="24"/>
              </w:numPr>
            </w:pPr>
            <w:r w:rsidRPr="00AD4887">
              <w:t>The system supports multiple drug formularies and prescribing guidelines.</w:t>
            </w:r>
          </w:p>
        </w:tc>
        <w:sdt>
          <w:sdtPr>
            <w:id w:val="-1017075356"/>
            <w14:checkbox>
              <w14:checked w14:val="0"/>
              <w14:checkedState w14:val="2612" w14:font="MS Gothic"/>
              <w14:uncheckedState w14:val="2610" w14:font="MS Gothic"/>
            </w14:checkbox>
          </w:sdtPr>
          <w:sdtEndPr/>
          <w:sdtContent>
            <w:tc>
              <w:tcPr>
                <w:tcW w:w="900" w:type="dxa"/>
              </w:tcPr>
              <w:p w14:paraId="1D849EF6" w14:textId="77777777" w:rsidR="00DC5541" w:rsidRPr="00AD4887" w:rsidRDefault="00DC5541" w:rsidP="00DC5541">
                <w:pPr>
                  <w:pStyle w:val="TableText"/>
                  <w:jc w:val="center"/>
                </w:pPr>
                <w:r>
                  <w:rPr>
                    <w:rFonts w:ascii="MS Gothic" w:eastAsia="MS Gothic" w:hAnsi="MS Gothic" w:hint="eastAsia"/>
                  </w:rPr>
                  <w:t>☐</w:t>
                </w:r>
              </w:p>
            </w:tc>
          </w:sdtContent>
        </w:sdt>
        <w:sdt>
          <w:sdtPr>
            <w:id w:val="-988559849"/>
            <w14:checkbox>
              <w14:checked w14:val="0"/>
              <w14:checkedState w14:val="2612" w14:font="MS Gothic"/>
              <w14:uncheckedState w14:val="2610" w14:font="MS Gothic"/>
            </w14:checkbox>
          </w:sdtPr>
          <w:sdtEndPr/>
          <w:sdtContent>
            <w:tc>
              <w:tcPr>
                <w:tcW w:w="946" w:type="dxa"/>
              </w:tcPr>
              <w:p w14:paraId="1D849EF7" w14:textId="77777777" w:rsidR="00DC5541" w:rsidRPr="00AD4887" w:rsidRDefault="00DC5541" w:rsidP="00DC5541">
                <w:pPr>
                  <w:pStyle w:val="TableText"/>
                  <w:jc w:val="center"/>
                </w:pPr>
                <w:r>
                  <w:rPr>
                    <w:rFonts w:ascii="MS Gothic" w:eastAsia="MS Gothic" w:hAnsi="MS Gothic" w:hint="eastAsia"/>
                  </w:rPr>
                  <w:t>☐</w:t>
                </w:r>
              </w:p>
            </w:tc>
          </w:sdtContent>
        </w:sdt>
        <w:sdt>
          <w:sdtPr>
            <w:id w:val="-1122761211"/>
            <w14:checkbox>
              <w14:checked w14:val="0"/>
              <w14:checkedState w14:val="2612" w14:font="MS Gothic"/>
              <w14:uncheckedState w14:val="2610" w14:font="MS Gothic"/>
            </w14:checkbox>
          </w:sdtPr>
          <w:sdtEndPr/>
          <w:sdtContent>
            <w:tc>
              <w:tcPr>
                <w:tcW w:w="810" w:type="dxa"/>
              </w:tcPr>
              <w:p w14:paraId="1D849EF8" w14:textId="77777777" w:rsidR="00DC5541" w:rsidRPr="00AD4887" w:rsidRDefault="00DC5541" w:rsidP="00DC5541">
                <w:pPr>
                  <w:pStyle w:val="TableText"/>
                  <w:jc w:val="center"/>
                </w:pPr>
                <w:r>
                  <w:rPr>
                    <w:rFonts w:ascii="MS Gothic" w:eastAsia="MS Gothic" w:hAnsi="MS Gothic" w:hint="eastAsia"/>
                  </w:rPr>
                  <w:t>☐</w:t>
                </w:r>
              </w:p>
            </w:tc>
          </w:sdtContent>
        </w:sdt>
        <w:sdt>
          <w:sdtPr>
            <w:id w:val="671305850"/>
            <w:showingPlcHdr/>
            <w:text/>
          </w:sdtPr>
          <w:sdtEndPr/>
          <w:sdtContent>
            <w:tc>
              <w:tcPr>
                <w:tcW w:w="2819" w:type="dxa"/>
              </w:tcPr>
              <w:p w14:paraId="1D849EF9"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00"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EFB" w14:textId="77777777" w:rsidR="00DC5541" w:rsidRPr="00AD4887" w:rsidRDefault="00DC5541" w:rsidP="00DC5541">
            <w:pPr>
              <w:pStyle w:val="TableText"/>
              <w:numPr>
                <w:ilvl w:val="0"/>
                <w:numId w:val="24"/>
              </w:numPr>
            </w:pPr>
            <w:r w:rsidRPr="00AD4887">
              <w:t>The system provides the capability for electronic transfer of prescription information to a patient or organization selected pharmacy for dispensing.</w:t>
            </w:r>
          </w:p>
        </w:tc>
        <w:sdt>
          <w:sdtPr>
            <w:id w:val="267211289"/>
            <w14:checkbox>
              <w14:checked w14:val="0"/>
              <w14:checkedState w14:val="2612" w14:font="MS Gothic"/>
              <w14:uncheckedState w14:val="2610" w14:font="MS Gothic"/>
            </w14:checkbox>
          </w:sdtPr>
          <w:sdtEndPr/>
          <w:sdtContent>
            <w:tc>
              <w:tcPr>
                <w:tcW w:w="900" w:type="dxa"/>
                <w:tcBorders>
                  <w:bottom w:val="nil"/>
                </w:tcBorders>
              </w:tcPr>
              <w:p w14:paraId="1D849EFC" w14:textId="77777777" w:rsidR="00DC5541" w:rsidRPr="00AD4887" w:rsidRDefault="00DC5541" w:rsidP="00DC5541">
                <w:pPr>
                  <w:pStyle w:val="TableText"/>
                  <w:jc w:val="center"/>
                </w:pPr>
                <w:r>
                  <w:rPr>
                    <w:rFonts w:ascii="MS Gothic" w:eastAsia="MS Gothic" w:hAnsi="MS Gothic" w:hint="eastAsia"/>
                  </w:rPr>
                  <w:t>☐</w:t>
                </w:r>
              </w:p>
            </w:tc>
          </w:sdtContent>
        </w:sdt>
        <w:sdt>
          <w:sdtPr>
            <w:id w:val="2012494318"/>
            <w14:checkbox>
              <w14:checked w14:val="0"/>
              <w14:checkedState w14:val="2612" w14:font="MS Gothic"/>
              <w14:uncheckedState w14:val="2610" w14:font="MS Gothic"/>
            </w14:checkbox>
          </w:sdtPr>
          <w:sdtEndPr/>
          <w:sdtContent>
            <w:tc>
              <w:tcPr>
                <w:tcW w:w="946" w:type="dxa"/>
                <w:tcBorders>
                  <w:bottom w:val="nil"/>
                </w:tcBorders>
              </w:tcPr>
              <w:p w14:paraId="1D849EFD" w14:textId="77777777" w:rsidR="00DC5541" w:rsidRPr="00AD4887" w:rsidRDefault="00DC5541" w:rsidP="00DC5541">
                <w:pPr>
                  <w:pStyle w:val="TableText"/>
                  <w:jc w:val="center"/>
                </w:pPr>
                <w:r>
                  <w:rPr>
                    <w:rFonts w:ascii="MS Gothic" w:eastAsia="MS Gothic" w:hAnsi="MS Gothic" w:hint="eastAsia"/>
                  </w:rPr>
                  <w:t>☐</w:t>
                </w:r>
              </w:p>
            </w:tc>
          </w:sdtContent>
        </w:sdt>
        <w:sdt>
          <w:sdtPr>
            <w:id w:val="-1160379558"/>
            <w14:checkbox>
              <w14:checked w14:val="0"/>
              <w14:checkedState w14:val="2612" w14:font="MS Gothic"/>
              <w14:uncheckedState w14:val="2610" w14:font="MS Gothic"/>
            </w14:checkbox>
          </w:sdtPr>
          <w:sdtEndPr/>
          <w:sdtContent>
            <w:tc>
              <w:tcPr>
                <w:tcW w:w="810" w:type="dxa"/>
                <w:tcBorders>
                  <w:bottom w:val="nil"/>
                </w:tcBorders>
              </w:tcPr>
              <w:p w14:paraId="1D849EFE" w14:textId="77777777" w:rsidR="00DC5541" w:rsidRPr="00AD4887" w:rsidRDefault="00DC5541" w:rsidP="00DC5541">
                <w:pPr>
                  <w:pStyle w:val="TableText"/>
                  <w:jc w:val="center"/>
                </w:pPr>
                <w:r>
                  <w:rPr>
                    <w:rFonts w:ascii="MS Gothic" w:eastAsia="MS Gothic" w:hAnsi="MS Gothic" w:hint="eastAsia"/>
                  </w:rPr>
                  <w:t>☐</w:t>
                </w:r>
              </w:p>
            </w:tc>
          </w:sdtContent>
        </w:sdt>
        <w:sdt>
          <w:sdtPr>
            <w:id w:val="1052962470"/>
            <w:showingPlcHdr/>
            <w:text/>
          </w:sdtPr>
          <w:sdtEndPr/>
          <w:sdtContent>
            <w:tc>
              <w:tcPr>
                <w:tcW w:w="2819" w:type="dxa"/>
                <w:tcBorders>
                  <w:bottom w:val="nil"/>
                </w:tcBorders>
              </w:tcPr>
              <w:p w14:paraId="1D849EFF"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06" w14:textId="77777777" w:rsidTr="00DC5541">
        <w:trPr>
          <w:trHeight w:val="300"/>
          <w:jc w:val="center"/>
        </w:trPr>
        <w:tc>
          <w:tcPr>
            <w:tcW w:w="4799" w:type="dxa"/>
            <w:tcBorders>
              <w:bottom w:val="nil"/>
            </w:tcBorders>
            <w:vAlign w:val="center"/>
          </w:tcPr>
          <w:p w14:paraId="1D849F01" w14:textId="77777777" w:rsidR="00DC5541" w:rsidRPr="00AD4887" w:rsidRDefault="00DC5541" w:rsidP="00DC5541">
            <w:pPr>
              <w:pStyle w:val="TableText"/>
              <w:numPr>
                <w:ilvl w:val="0"/>
                <w:numId w:val="24"/>
              </w:numPr>
            </w:pPr>
            <w:r>
              <w:t>The system tracks clients medication list</w:t>
            </w:r>
          </w:p>
        </w:tc>
        <w:sdt>
          <w:sdtPr>
            <w:id w:val="-466123288"/>
            <w14:checkbox>
              <w14:checked w14:val="0"/>
              <w14:checkedState w14:val="2612" w14:font="MS Gothic"/>
              <w14:uncheckedState w14:val="2610" w14:font="MS Gothic"/>
            </w14:checkbox>
          </w:sdtPr>
          <w:sdtEndPr/>
          <w:sdtContent>
            <w:tc>
              <w:tcPr>
                <w:tcW w:w="900" w:type="dxa"/>
                <w:tcBorders>
                  <w:bottom w:val="nil"/>
                </w:tcBorders>
              </w:tcPr>
              <w:p w14:paraId="1D849F02" w14:textId="77777777" w:rsidR="00DC5541" w:rsidRDefault="00DC5541" w:rsidP="00DC5541">
                <w:pPr>
                  <w:pStyle w:val="TableText"/>
                  <w:jc w:val="center"/>
                </w:pPr>
                <w:r>
                  <w:rPr>
                    <w:rFonts w:ascii="MS Gothic" w:eastAsia="MS Gothic" w:hAnsi="MS Gothic" w:hint="eastAsia"/>
                  </w:rPr>
                  <w:t>☐</w:t>
                </w:r>
              </w:p>
            </w:tc>
          </w:sdtContent>
        </w:sdt>
        <w:sdt>
          <w:sdtPr>
            <w:id w:val="1769115409"/>
            <w14:checkbox>
              <w14:checked w14:val="0"/>
              <w14:checkedState w14:val="2612" w14:font="MS Gothic"/>
              <w14:uncheckedState w14:val="2610" w14:font="MS Gothic"/>
            </w14:checkbox>
          </w:sdtPr>
          <w:sdtEndPr/>
          <w:sdtContent>
            <w:tc>
              <w:tcPr>
                <w:tcW w:w="946" w:type="dxa"/>
                <w:tcBorders>
                  <w:bottom w:val="nil"/>
                </w:tcBorders>
              </w:tcPr>
              <w:p w14:paraId="1D849F03" w14:textId="77777777" w:rsidR="00DC5541" w:rsidRDefault="00DC5541" w:rsidP="00DC5541">
                <w:pPr>
                  <w:pStyle w:val="TableText"/>
                  <w:jc w:val="center"/>
                </w:pPr>
                <w:r>
                  <w:rPr>
                    <w:rFonts w:ascii="MS Gothic" w:eastAsia="MS Gothic" w:hAnsi="MS Gothic" w:hint="eastAsia"/>
                  </w:rPr>
                  <w:t>☐</w:t>
                </w:r>
              </w:p>
            </w:tc>
          </w:sdtContent>
        </w:sdt>
        <w:sdt>
          <w:sdtPr>
            <w:id w:val="-873153226"/>
            <w14:checkbox>
              <w14:checked w14:val="0"/>
              <w14:checkedState w14:val="2612" w14:font="MS Gothic"/>
              <w14:uncheckedState w14:val="2610" w14:font="MS Gothic"/>
            </w14:checkbox>
          </w:sdtPr>
          <w:sdtEndPr/>
          <w:sdtContent>
            <w:tc>
              <w:tcPr>
                <w:tcW w:w="810" w:type="dxa"/>
                <w:tcBorders>
                  <w:bottom w:val="nil"/>
                </w:tcBorders>
              </w:tcPr>
              <w:p w14:paraId="1D849F04" w14:textId="77777777" w:rsidR="00DC5541" w:rsidRDefault="00DC5541" w:rsidP="00DC5541">
                <w:pPr>
                  <w:pStyle w:val="TableText"/>
                  <w:jc w:val="center"/>
                </w:pPr>
                <w:r>
                  <w:rPr>
                    <w:rFonts w:ascii="MS Gothic" w:eastAsia="MS Gothic" w:hAnsi="MS Gothic" w:hint="eastAsia"/>
                  </w:rPr>
                  <w:t>☐</w:t>
                </w:r>
              </w:p>
            </w:tc>
          </w:sdtContent>
        </w:sdt>
        <w:sdt>
          <w:sdtPr>
            <w:id w:val="376743459"/>
            <w:showingPlcHdr/>
            <w:text/>
          </w:sdtPr>
          <w:sdtEndPr/>
          <w:sdtContent>
            <w:tc>
              <w:tcPr>
                <w:tcW w:w="2819" w:type="dxa"/>
                <w:tcBorders>
                  <w:bottom w:val="nil"/>
                </w:tcBorders>
              </w:tcPr>
              <w:p w14:paraId="1D849F05" w14:textId="77777777" w:rsidR="00DC5541" w:rsidRDefault="00DC5541" w:rsidP="00DC5541">
                <w:pPr>
                  <w:pStyle w:val="TableText"/>
                </w:pPr>
                <w:r w:rsidRPr="00B9189F">
                  <w:rPr>
                    <w:rStyle w:val="PlaceholderText"/>
                  </w:rPr>
                  <w:t>Click here to enter text.</w:t>
                </w:r>
              </w:p>
            </w:tc>
          </w:sdtContent>
        </w:sdt>
      </w:tr>
      <w:tr w:rsidR="00DC5541" w:rsidRPr="00AD4887" w14:paraId="1D849F08"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10274" w:type="dxa"/>
            <w:gridSpan w:val="5"/>
            <w:shd w:val="clear" w:color="auto" w:fill="03426D"/>
            <w:vAlign w:val="center"/>
          </w:tcPr>
          <w:p w14:paraId="1D849F07" w14:textId="77777777" w:rsidR="00DC5541" w:rsidRPr="00AD4887" w:rsidRDefault="00DC5541" w:rsidP="00DC5541">
            <w:pPr>
              <w:pStyle w:val="TableHeading"/>
              <w:numPr>
                <w:ilvl w:val="0"/>
                <w:numId w:val="10"/>
              </w:numPr>
              <w:jc w:val="left"/>
            </w:pPr>
            <w:r w:rsidRPr="00AD4887">
              <w:t>Confidentiality and Security</w:t>
            </w:r>
          </w:p>
        </w:tc>
      </w:tr>
      <w:tr w:rsidR="00DC5541" w:rsidRPr="00AD4887" w14:paraId="1D849F0E" w14:textId="77777777" w:rsidTr="00DC5541">
        <w:trPr>
          <w:trHeight w:val="300"/>
          <w:jc w:val="center"/>
        </w:trPr>
        <w:tc>
          <w:tcPr>
            <w:tcW w:w="4799" w:type="dxa"/>
            <w:vAlign w:val="center"/>
          </w:tcPr>
          <w:p w14:paraId="1D849F09" w14:textId="77777777" w:rsidR="00DC5541" w:rsidRPr="00AD4887" w:rsidRDefault="00DC5541" w:rsidP="00DC5541">
            <w:pPr>
              <w:pStyle w:val="TableText"/>
              <w:numPr>
                <w:ilvl w:val="0"/>
                <w:numId w:val="25"/>
              </w:numPr>
            </w:pPr>
            <w:r w:rsidRPr="00AD4887">
              <w:t>The system provides privacy and security components that follow national standards such as HIPAA</w:t>
            </w:r>
            <w:r>
              <w:t xml:space="preserve"> and CFR Part 2</w:t>
            </w:r>
          </w:p>
        </w:tc>
        <w:sdt>
          <w:sdtPr>
            <w:id w:val="338662632"/>
            <w14:checkbox>
              <w14:checked w14:val="0"/>
              <w14:checkedState w14:val="2612" w14:font="MS Gothic"/>
              <w14:uncheckedState w14:val="2610" w14:font="MS Gothic"/>
            </w14:checkbox>
          </w:sdtPr>
          <w:sdtEndPr/>
          <w:sdtContent>
            <w:tc>
              <w:tcPr>
                <w:tcW w:w="900" w:type="dxa"/>
              </w:tcPr>
              <w:p w14:paraId="1D849F0A" w14:textId="77777777" w:rsidR="00DC5541" w:rsidRPr="00AD4887" w:rsidRDefault="00DC5541" w:rsidP="00DC5541">
                <w:pPr>
                  <w:pStyle w:val="TableText"/>
                  <w:jc w:val="center"/>
                </w:pPr>
                <w:r>
                  <w:rPr>
                    <w:rFonts w:ascii="MS Gothic" w:eastAsia="MS Gothic" w:hAnsi="MS Gothic" w:hint="eastAsia"/>
                  </w:rPr>
                  <w:t>☐</w:t>
                </w:r>
              </w:p>
            </w:tc>
          </w:sdtContent>
        </w:sdt>
        <w:sdt>
          <w:sdtPr>
            <w:id w:val="-84145266"/>
            <w14:checkbox>
              <w14:checked w14:val="0"/>
              <w14:checkedState w14:val="2612" w14:font="MS Gothic"/>
              <w14:uncheckedState w14:val="2610" w14:font="MS Gothic"/>
            </w14:checkbox>
          </w:sdtPr>
          <w:sdtEndPr/>
          <w:sdtContent>
            <w:tc>
              <w:tcPr>
                <w:tcW w:w="946" w:type="dxa"/>
              </w:tcPr>
              <w:p w14:paraId="1D849F0B" w14:textId="77777777" w:rsidR="00DC5541" w:rsidRPr="00AD4887" w:rsidRDefault="00DC5541" w:rsidP="00DC5541">
                <w:pPr>
                  <w:pStyle w:val="TableText"/>
                  <w:jc w:val="center"/>
                </w:pPr>
                <w:r>
                  <w:rPr>
                    <w:rFonts w:ascii="MS Gothic" w:eastAsia="MS Gothic" w:hAnsi="MS Gothic" w:hint="eastAsia"/>
                  </w:rPr>
                  <w:t>☐</w:t>
                </w:r>
              </w:p>
            </w:tc>
          </w:sdtContent>
        </w:sdt>
        <w:sdt>
          <w:sdtPr>
            <w:id w:val="-2036260565"/>
            <w14:checkbox>
              <w14:checked w14:val="0"/>
              <w14:checkedState w14:val="2612" w14:font="MS Gothic"/>
              <w14:uncheckedState w14:val="2610" w14:font="MS Gothic"/>
            </w14:checkbox>
          </w:sdtPr>
          <w:sdtEndPr/>
          <w:sdtContent>
            <w:tc>
              <w:tcPr>
                <w:tcW w:w="810" w:type="dxa"/>
              </w:tcPr>
              <w:p w14:paraId="1D849F0C" w14:textId="77777777" w:rsidR="00DC5541" w:rsidRPr="00AD4887" w:rsidRDefault="00DC5541" w:rsidP="00DC5541">
                <w:pPr>
                  <w:pStyle w:val="TableText"/>
                  <w:jc w:val="center"/>
                </w:pPr>
                <w:r>
                  <w:rPr>
                    <w:rFonts w:ascii="MS Gothic" w:eastAsia="MS Gothic" w:hAnsi="MS Gothic" w:hint="eastAsia"/>
                  </w:rPr>
                  <w:t>☐</w:t>
                </w:r>
              </w:p>
            </w:tc>
          </w:sdtContent>
        </w:sdt>
        <w:sdt>
          <w:sdtPr>
            <w:id w:val="-94633257"/>
            <w:showingPlcHdr/>
            <w:text/>
          </w:sdtPr>
          <w:sdtEndPr/>
          <w:sdtContent>
            <w:tc>
              <w:tcPr>
                <w:tcW w:w="2819" w:type="dxa"/>
              </w:tcPr>
              <w:p w14:paraId="1D849F0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14"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0F" w14:textId="77777777" w:rsidR="00DC5541" w:rsidRPr="00AD4887" w:rsidRDefault="00DC5541" w:rsidP="00DC5541">
            <w:pPr>
              <w:pStyle w:val="TableText"/>
            </w:pPr>
          </w:p>
        </w:tc>
        <w:tc>
          <w:tcPr>
            <w:tcW w:w="900" w:type="dxa"/>
          </w:tcPr>
          <w:p w14:paraId="1D849F10" w14:textId="77777777" w:rsidR="00DC5541" w:rsidRPr="00AD4887" w:rsidRDefault="00DC5541" w:rsidP="00DC5541">
            <w:pPr>
              <w:pStyle w:val="TableText"/>
              <w:jc w:val="center"/>
            </w:pPr>
          </w:p>
        </w:tc>
        <w:tc>
          <w:tcPr>
            <w:tcW w:w="946" w:type="dxa"/>
          </w:tcPr>
          <w:p w14:paraId="1D849F11" w14:textId="77777777" w:rsidR="00DC5541" w:rsidRPr="00AD4887" w:rsidRDefault="00DC5541" w:rsidP="00DC5541">
            <w:pPr>
              <w:pStyle w:val="TableText"/>
              <w:jc w:val="center"/>
            </w:pPr>
          </w:p>
        </w:tc>
        <w:tc>
          <w:tcPr>
            <w:tcW w:w="810" w:type="dxa"/>
          </w:tcPr>
          <w:p w14:paraId="1D849F12" w14:textId="77777777" w:rsidR="00DC5541" w:rsidRPr="00AD4887" w:rsidRDefault="00DC5541" w:rsidP="00DC5541">
            <w:pPr>
              <w:pStyle w:val="TableText"/>
              <w:jc w:val="center"/>
            </w:pPr>
          </w:p>
        </w:tc>
        <w:tc>
          <w:tcPr>
            <w:tcW w:w="2819" w:type="dxa"/>
          </w:tcPr>
          <w:p w14:paraId="1D849F13" w14:textId="77777777" w:rsidR="00DC5541" w:rsidRPr="00AD4887" w:rsidRDefault="00DC5541" w:rsidP="00DC5541">
            <w:pPr>
              <w:pStyle w:val="TableText"/>
            </w:pPr>
          </w:p>
        </w:tc>
      </w:tr>
      <w:tr w:rsidR="00DC5541" w:rsidRPr="00AD4887" w14:paraId="1D849F1A" w14:textId="77777777" w:rsidTr="00DC5541">
        <w:trPr>
          <w:trHeight w:val="300"/>
          <w:jc w:val="center"/>
        </w:trPr>
        <w:tc>
          <w:tcPr>
            <w:tcW w:w="4799" w:type="dxa"/>
            <w:vAlign w:val="center"/>
          </w:tcPr>
          <w:p w14:paraId="1D849F15" w14:textId="77777777" w:rsidR="00DC5541" w:rsidRPr="00AD4887" w:rsidRDefault="00DC5541" w:rsidP="00DC5541">
            <w:pPr>
              <w:pStyle w:val="TableText"/>
              <w:numPr>
                <w:ilvl w:val="0"/>
                <w:numId w:val="25"/>
              </w:numPr>
            </w:pPr>
            <w:r w:rsidRPr="00AD4887">
              <w:t>The system hardware recommendations meet national security guidelines.</w:t>
            </w:r>
          </w:p>
        </w:tc>
        <w:sdt>
          <w:sdtPr>
            <w:id w:val="1293482186"/>
            <w14:checkbox>
              <w14:checked w14:val="0"/>
              <w14:checkedState w14:val="2612" w14:font="MS Gothic"/>
              <w14:uncheckedState w14:val="2610" w14:font="MS Gothic"/>
            </w14:checkbox>
          </w:sdtPr>
          <w:sdtEndPr/>
          <w:sdtContent>
            <w:tc>
              <w:tcPr>
                <w:tcW w:w="900" w:type="dxa"/>
              </w:tcPr>
              <w:p w14:paraId="1D849F16" w14:textId="77777777" w:rsidR="00DC5541" w:rsidRPr="00AD4887" w:rsidRDefault="00DC5541" w:rsidP="00DC5541">
                <w:pPr>
                  <w:pStyle w:val="TableText"/>
                  <w:jc w:val="center"/>
                </w:pPr>
                <w:r>
                  <w:rPr>
                    <w:rFonts w:ascii="MS Gothic" w:eastAsia="MS Gothic" w:hAnsi="MS Gothic" w:hint="eastAsia"/>
                  </w:rPr>
                  <w:t>☐</w:t>
                </w:r>
              </w:p>
            </w:tc>
          </w:sdtContent>
        </w:sdt>
        <w:sdt>
          <w:sdtPr>
            <w:id w:val="-907844599"/>
            <w14:checkbox>
              <w14:checked w14:val="0"/>
              <w14:checkedState w14:val="2612" w14:font="MS Gothic"/>
              <w14:uncheckedState w14:val="2610" w14:font="MS Gothic"/>
            </w14:checkbox>
          </w:sdtPr>
          <w:sdtEndPr/>
          <w:sdtContent>
            <w:tc>
              <w:tcPr>
                <w:tcW w:w="946" w:type="dxa"/>
              </w:tcPr>
              <w:p w14:paraId="1D849F17" w14:textId="77777777" w:rsidR="00DC5541" w:rsidRPr="00AD4887" w:rsidRDefault="00DC5541" w:rsidP="00DC5541">
                <w:pPr>
                  <w:pStyle w:val="TableText"/>
                  <w:jc w:val="center"/>
                </w:pPr>
                <w:r>
                  <w:rPr>
                    <w:rFonts w:ascii="MS Gothic" w:eastAsia="MS Gothic" w:hAnsi="MS Gothic" w:hint="eastAsia"/>
                  </w:rPr>
                  <w:t>☐</w:t>
                </w:r>
              </w:p>
            </w:tc>
          </w:sdtContent>
        </w:sdt>
        <w:sdt>
          <w:sdtPr>
            <w:id w:val="258960401"/>
            <w14:checkbox>
              <w14:checked w14:val="0"/>
              <w14:checkedState w14:val="2612" w14:font="MS Gothic"/>
              <w14:uncheckedState w14:val="2610" w14:font="MS Gothic"/>
            </w14:checkbox>
          </w:sdtPr>
          <w:sdtEndPr/>
          <w:sdtContent>
            <w:tc>
              <w:tcPr>
                <w:tcW w:w="810" w:type="dxa"/>
              </w:tcPr>
              <w:p w14:paraId="1D849F18" w14:textId="77777777" w:rsidR="00DC5541" w:rsidRPr="00AD4887" w:rsidRDefault="00DC5541" w:rsidP="00DC5541">
                <w:pPr>
                  <w:pStyle w:val="TableText"/>
                  <w:jc w:val="center"/>
                </w:pPr>
                <w:r>
                  <w:rPr>
                    <w:rFonts w:ascii="MS Gothic" w:eastAsia="MS Gothic" w:hAnsi="MS Gothic" w:hint="eastAsia"/>
                  </w:rPr>
                  <w:t>☐</w:t>
                </w:r>
              </w:p>
            </w:tc>
          </w:sdtContent>
        </w:sdt>
        <w:sdt>
          <w:sdtPr>
            <w:id w:val="-256676654"/>
            <w:showingPlcHdr/>
            <w:text/>
          </w:sdtPr>
          <w:sdtEndPr/>
          <w:sdtContent>
            <w:tc>
              <w:tcPr>
                <w:tcW w:w="2819" w:type="dxa"/>
              </w:tcPr>
              <w:p w14:paraId="1D849F19"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20"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F1B" w14:textId="77777777" w:rsidR="00DC5541" w:rsidRPr="00AD4887" w:rsidRDefault="00DC5541" w:rsidP="00DC5541">
            <w:pPr>
              <w:pStyle w:val="TableText"/>
              <w:numPr>
                <w:ilvl w:val="0"/>
                <w:numId w:val="25"/>
              </w:numPr>
            </w:pPr>
            <w:r>
              <w:t>The system generates release of information templates based on the specific function of the release.  Documents can be signed electronically by client and MMRS.  A library of commonly used agencies can be created, stored and inputted into release templates.</w:t>
            </w:r>
          </w:p>
        </w:tc>
        <w:sdt>
          <w:sdtPr>
            <w:id w:val="-2132622924"/>
            <w14:checkbox>
              <w14:checked w14:val="0"/>
              <w14:checkedState w14:val="2612" w14:font="MS Gothic"/>
              <w14:uncheckedState w14:val="2610" w14:font="MS Gothic"/>
            </w14:checkbox>
          </w:sdtPr>
          <w:sdtEndPr/>
          <w:sdtContent>
            <w:tc>
              <w:tcPr>
                <w:tcW w:w="900" w:type="dxa"/>
                <w:tcBorders>
                  <w:bottom w:val="nil"/>
                </w:tcBorders>
              </w:tcPr>
              <w:p w14:paraId="1D849F1C" w14:textId="77777777" w:rsidR="00DC5541" w:rsidRDefault="00DC5541" w:rsidP="00DC5541">
                <w:pPr>
                  <w:pStyle w:val="TableText"/>
                  <w:jc w:val="center"/>
                </w:pPr>
                <w:r>
                  <w:rPr>
                    <w:rFonts w:ascii="MS Gothic" w:eastAsia="MS Gothic" w:hAnsi="MS Gothic" w:hint="eastAsia"/>
                  </w:rPr>
                  <w:t>☐</w:t>
                </w:r>
              </w:p>
            </w:tc>
          </w:sdtContent>
        </w:sdt>
        <w:sdt>
          <w:sdtPr>
            <w:id w:val="1886598066"/>
            <w14:checkbox>
              <w14:checked w14:val="0"/>
              <w14:checkedState w14:val="2612" w14:font="MS Gothic"/>
              <w14:uncheckedState w14:val="2610" w14:font="MS Gothic"/>
            </w14:checkbox>
          </w:sdtPr>
          <w:sdtEndPr/>
          <w:sdtContent>
            <w:tc>
              <w:tcPr>
                <w:tcW w:w="946" w:type="dxa"/>
                <w:tcBorders>
                  <w:bottom w:val="nil"/>
                </w:tcBorders>
              </w:tcPr>
              <w:p w14:paraId="1D849F1D" w14:textId="77777777" w:rsidR="00DC5541" w:rsidRDefault="00DC5541" w:rsidP="00DC5541">
                <w:pPr>
                  <w:pStyle w:val="TableText"/>
                  <w:jc w:val="center"/>
                </w:pPr>
                <w:r>
                  <w:rPr>
                    <w:rFonts w:ascii="MS Gothic" w:eastAsia="MS Gothic" w:hAnsi="MS Gothic" w:hint="eastAsia"/>
                  </w:rPr>
                  <w:t>☐</w:t>
                </w:r>
              </w:p>
            </w:tc>
          </w:sdtContent>
        </w:sdt>
        <w:sdt>
          <w:sdtPr>
            <w:id w:val="-1788655161"/>
            <w14:checkbox>
              <w14:checked w14:val="0"/>
              <w14:checkedState w14:val="2612" w14:font="MS Gothic"/>
              <w14:uncheckedState w14:val="2610" w14:font="MS Gothic"/>
            </w14:checkbox>
          </w:sdtPr>
          <w:sdtEndPr/>
          <w:sdtContent>
            <w:tc>
              <w:tcPr>
                <w:tcW w:w="810" w:type="dxa"/>
                <w:tcBorders>
                  <w:bottom w:val="nil"/>
                </w:tcBorders>
              </w:tcPr>
              <w:p w14:paraId="1D849F1E" w14:textId="77777777" w:rsidR="00DC5541" w:rsidRDefault="00DC5541" w:rsidP="00DC5541">
                <w:pPr>
                  <w:pStyle w:val="TableText"/>
                  <w:jc w:val="center"/>
                </w:pPr>
                <w:r>
                  <w:rPr>
                    <w:rFonts w:ascii="MS Gothic" w:eastAsia="MS Gothic" w:hAnsi="MS Gothic" w:hint="eastAsia"/>
                  </w:rPr>
                  <w:t>☐</w:t>
                </w:r>
              </w:p>
            </w:tc>
          </w:sdtContent>
        </w:sdt>
        <w:sdt>
          <w:sdtPr>
            <w:id w:val="-1443765291"/>
            <w:showingPlcHdr/>
            <w:text/>
          </w:sdtPr>
          <w:sdtEndPr/>
          <w:sdtContent>
            <w:tc>
              <w:tcPr>
                <w:tcW w:w="2819" w:type="dxa"/>
                <w:tcBorders>
                  <w:bottom w:val="nil"/>
                </w:tcBorders>
              </w:tcPr>
              <w:p w14:paraId="1D849F1F" w14:textId="77777777" w:rsidR="00DC5541" w:rsidRDefault="00DC5541" w:rsidP="00DC5541">
                <w:pPr>
                  <w:pStyle w:val="TableText"/>
                </w:pPr>
                <w:r w:rsidRPr="00B9189F">
                  <w:rPr>
                    <w:rStyle w:val="PlaceholderText"/>
                  </w:rPr>
                  <w:t>Click here to enter text.</w:t>
                </w:r>
              </w:p>
            </w:tc>
          </w:sdtContent>
        </w:sdt>
      </w:tr>
      <w:tr w:rsidR="00DC5541" w:rsidRPr="00AD4887" w14:paraId="1D849F26" w14:textId="77777777" w:rsidTr="00DC5541">
        <w:trPr>
          <w:trHeight w:val="300"/>
          <w:jc w:val="center"/>
        </w:trPr>
        <w:tc>
          <w:tcPr>
            <w:tcW w:w="4799" w:type="dxa"/>
            <w:tcBorders>
              <w:bottom w:val="nil"/>
            </w:tcBorders>
            <w:vAlign w:val="center"/>
          </w:tcPr>
          <w:p w14:paraId="1D849F21" w14:textId="77777777" w:rsidR="00DC5541" w:rsidRPr="00AD4887" w:rsidRDefault="00DC5541" w:rsidP="00DC5541">
            <w:pPr>
              <w:pStyle w:val="TableText"/>
              <w:numPr>
                <w:ilvl w:val="0"/>
                <w:numId w:val="25"/>
              </w:numPr>
            </w:pPr>
            <w:r w:rsidRPr="00AD4887">
              <w:t>The system has hardware recommendations for disaster recovery and backup.</w:t>
            </w:r>
          </w:p>
        </w:tc>
        <w:sdt>
          <w:sdtPr>
            <w:id w:val="-1480371522"/>
            <w14:checkbox>
              <w14:checked w14:val="0"/>
              <w14:checkedState w14:val="2612" w14:font="MS Gothic"/>
              <w14:uncheckedState w14:val="2610" w14:font="MS Gothic"/>
            </w14:checkbox>
          </w:sdtPr>
          <w:sdtEndPr/>
          <w:sdtContent>
            <w:tc>
              <w:tcPr>
                <w:tcW w:w="900" w:type="dxa"/>
                <w:tcBorders>
                  <w:bottom w:val="nil"/>
                </w:tcBorders>
              </w:tcPr>
              <w:p w14:paraId="1D849F22" w14:textId="77777777" w:rsidR="00DC5541" w:rsidRPr="00AD4887" w:rsidRDefault="00DC5541" w:rsidP="00DC5541">
                <w:pPr>
                  <w:pStyle w:val="TableText"/>
                  <w:jc w:val="center"/>
                </w:pPr>
                <w:r>
                  <w:rPr>
                    <w:rFonts w:ascii="MS Gothic" w:eastAsia="MS Gothic" w:hAnsi="MS Gothic" w:hint="eastAsia"/>
                  </w:rPr>
                  <w:t>☐</w:t>
                </w:r>
              </w:p>
            </w:tc>
          </w:sdtContent>
        </w:sdt>
        <w:sdt>
          <w:sdtPr>
            <w:id w:val="-1908758903"/>
            <w14:checkbox>
              <w14:checked w14:val="0"/>
              <w14:checkedState w14:val="2612" w14:font="MS Gothic"/>
              <w14:uncheckedState w14:val="2610" w14:font="MS Gothic"/>
            </w14:checkbox>
          </w:sdtPr>
          <w:sdtEndPr/>
          <w:sdtContent>
            <w:tc>
              <w:tcPr>
                <w:tcW w:w="946" w:type="dxa"/>
                <w:tcBorders>
                  <w:bottom w:val="nil"/>
                </w:tcBorders>
              </w:tcPr>
              <w:p w14:paraId="1D849F23" w14:textId="77777777" w:rsidR="00DC5541" w:rsidRPr="00AD4887" w:rsidRDefault="00DC5541" w:rsidP="00DC5541">
                <w:pPr>
                  <w:pStyle w:val="TableText"/>
                  <w:jc w:val="center"/>
                </w:pPr>
                <w:r>
                  <w:rPr>
                    <w:rFonts w:ascii="MS Gothic" w:eastAsia="MS Gothic" w:hAnsi="MS Gothic" w:hint="eastAsia"/>
                  </w:rPr>
                  <w:t>☐</w:t>
                </w:r>
              </w:p>
            </w:tc>
          </w:sdtContent>
        </w:sdt>
        <w:sdt>
          <w:sdtPr>
            <w:id w:val="1028068279"/>
            <w14:checkbox>
              <w14:checked w14:val="0"/>
              <w14:checkedState w14:val="2612" w14:font="MS Gothic"/>
              <w14:uncheckedState w14:val="2610" w14:font="MS Gothic"/>
            </w14:checkbox>
          </w:sdtPr>
          <w:sdtEndPr/>
          <w:sdtContent>
            <w:tc>
              <w:tcPr>
                <w:tcW w:w="810" w:type="dxa"/>
                <w:tcBorders>
                  <w:bottom w:val="nil"/>
                </w:tcBorders>
              </w:tcPr>
              <w:p w14:paraId="1D849F24" w14:textId="77777777" w:rsidR="00DC5541" w:rsidRPr="00AD4887" w:rsidRDefault="00DC5541" w:rsidP="00DC5541">
                <w:pPr>
                  <w:pStyle w:val="TableText"/>
                  <w:jc w:val="center"/>
                </w:pPr>
                <w:r>
                  <w:rPr>
                    <w:rFonts w:ascii="MS Gothic" w:eastAsia="MS Gothic" w:hAnsi="MS Gothic" w:hint="eastAsia"/>
                  </w:rPr>
                  <w:t>☐</w:t>
                </w:r>
              </w:p>
            </w:tc>
          </w:sdtContent>
        </w:sdt>
        <w:sdt>
          <w:sdtPr>
            <w:id w:val="329032605"/>
            <w:showingPlcHdr/>
            <w:text/>
          </w:sdtPr>
          <w:sdtEndPr/>
          <w:sdtContent>
            <w:tc>
              <w:tcPr>
                <w:tcW w:w="2819" w:type="dxa"/>
                <w:tcBorders>
                  <w:bottom w:val="nil"/>
                </w:tcBorders>
              </w:tcPr>
              <w:p w14:paraId="1D849F25"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28"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10274" w:type="dxa"/>
            <w:gridSpan w:val="5"/>
            <w:shd w:val="clear" w:color="auto" w:fill="03426D"/>
            <w:vAlign w:val="center"/>
          </w:tcPr>
          <w:p w14:paraId="1D849F27" w14:textId="77777777" w:rsidR="00DC5541" w:rsidRPr="00AD4887" w:rsidRDefault="00DC5541" w:rsidP="00DC5541">
            <w:pPr>
              <w:pStyle w:val="TableHeading"/>
              <w:numPr>
                <w:ilvl w:val="0"/>
                <w:numId w:val="10"/>
              </w:numPr>
              <w:jc w:val="left"/>
            </w:pPr>
            <w:r w:rsidRPr="00AD4887">
              <w:t>Clinical Decision Support</w:t>
            </w:r>
          </w:p>
        </w:tc>
      </w:tr>
      <w:tr w:rsidR="00DC5541" w:rsidRPr="00AD4887" w14:paraId="1D849F2E" w14:textId="77777777" w:rsidTr="00DC5541">
        <w:trPr>
          <w:trHeight w:val="300"/>
          <w:jc w:val="center"/>
        </w:trPr>
        <w:tc>
          <w:tcPr>
            <w:tcW w:w="4799" w:type="dxa"/>
            <w:vAlign w:val="center"/>
          </w:tcPr>
          <w:p w14:paraId="1D849F29" w14:textId="77777777" w:rsidR="00DC5541" w:rsidRPr="00AD4887" w:rsidRDefault="00DC5541" w:rsidP="00DC5541">
            <w:pPr>
              <w:pStyle w:val="TableText"/>
              <w:numPr>
                <w:ilvl w:val="0"/>
                <w:numId w:val="26"/>
              </w:numPr>
            </w:pPr>
            <w:r w:rsidRPr="00AD4887">
              <w:t>The system offers prompts to support the adherence to care plans, guidelines, and protocols at the point of information capture.</w:t>
            </w:r>
          </w:p>
        </w:tc>
        <w:sdt>
          <w:sdtPr>
            <w:id w:val="-13615689"/>
            <w14:checkbox>
              <w14:checked w14:val="0"/>
              <w14:checkedState w14:val="2612" w14:font="MS Gothic"/>
              <w14:uncheckedState w14:val="2610" w14:font="MS Gothic"/>
            </w14:checkbox>
          </w:sdtPr>
          <w:sdtEndPr/>
          <w:sdtContent>
            <w:tc>
              <w:tcPr>
                <w:tcW w:w="900" w:type="dxa"/>
              </w:tcPr>
              <w:p w14:paraId="1D849F2A" w14:textId="77777777" w:rsidR="00DC5541" w:rsidRPr="00AD4887" w:rsidRDefault="00DC5541" w:rsidP="00DC5541">
                <w:pPr>
                  <w:pStyle w:val="TableText"/>
                  <w:jc w:val="center"/>
                </w:pPr>
                <w:r>
                  <w:rPr>
                    <w:rFonts w:ascii="MS Gothic" w:eastAsia="MS Gothic" w:hAnsi="MS Gothic" w:hint="eastAsia"/>
                  </w:rPr>
                  <w:t>☐</w:t>
                </w:r>
              </w:p>
            </w:tc>
          </w:sdtContent>
        </w:sdt>
        <w:sdt>
          <w:sdtPr>
            <w:id w:val="-610820316"/>
            <w14:checkbox>
              <w14:checked w14:val="0"/>
              <w14:checkedState w14:val="2612" w14:font="MS Gothic"/>
              <w14:uncheckedState w14:val="2610" w14:font="MS Gothic"/>
            </w14:checkbox>
          </w:sdtPr>
          <w:sdtEndPr/>
          <w:sdtContent>
            <w:tc>
              <w:tcPr>
                <w:tcW w:w="946" w:type="dxa"/>
              </w:tcPr>
              <w:p w14:paraId="1D849F2B" w14:textId="77777777" w:rsidR="00DC5541" w:rsidRPr="00AD4887" w:rsidRDefault="00DC5541" w:rsidP="00DC5541">
                <w:pPr>
                  <w:pStyle w:val="TableText"/>
                  <w:jc w:val="center"/>
                </w:pPr>
                <w:r>
                  <w:rPr>
                    <w:rFonts w:ascii="MS Gothic" w:eastAsia="MS Gothic" w:hAnsi="MS Gothic" w:hint="eastAsia"/>
                  </w:rPr>
                  <w:t>☐</w:t>
                </w:r>
              </w:p>
            </w:tc>
          </w:sdtContent>
        </w:sdt>
        <w:sdt>
          <w:sdtPr>
            <w:id w:val="-2055837121"/>
            <w14:checkbox>
              <w14:checked w14:val="0"/>
              <w14:checkedState w14:val="2612" w14:font="MS Gothic"/>
              <w14:uncheckedState w14:val="2610" w14:font="MS Gothic"/>
            </w14:checkbox>
          </w:sdtPr>
          <w:sdtEndPr/>
          <w:sdtContent>
            <w:tc>
              <w:tcPr>
                <w:tcW w:w="810" w:type="dxa"/>
              </w:tcPr>
              <w:p w14:paraId="1D849F2C" w14:textId="77777777" w:rsidR="00DC5541" w:rsidRPr="00AD4887" w:rsidRDefault="00DC5541" w:rsidP="00DC5541">
                <w:pPr>
                  <w:pStyle w:val="TableText"/>
                  <w:jc w:val="center"/>
                </w:pPr>
                <w:r>
                  <w:rPr>
                    <w:rFonts w:ascii="MS Gothic" w:eastAsia="MS Gothic" w:hAnsi="MS Gothic" w:hint="eastAsia"/>
                  </w:rPr>
                  <w:t>☐</w:t>
                </w:r>
              </w:p>
            </w:tc>
          </w:sdtContent>
        </w:sdt>
        <w:sdt>
          <w:sdtPr>
            <w:id w:val="-36044518"/>
            <w:showingPlcHdr/>
            <w:text/>
          </w:sdtPr>
          <w:sdtEndPr/>
          <w:sdtContent>
            <w:tc>
              <w:tcPr>
                <w:tcW w:w="2819" w:type="dxa"/>
              </w:tcPr>
              <w:p w14:paraId="1D849F2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34"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F2F" w14:textId="77777777" w:rsidR="00DC5541" w:rsidRPr="00AD4887" w:rsidRDefault="00DC5541" w:rsidP="00DC5541">
            <w:pPr>
              <w:pStyle w:val="TableText"/>
              <w:numPr>
                <w:ilvl w:val="0"/>
                <w:numId w:val="26"/>
              </w:numPr>
            </w:pPr>
            <w:r w:rsidRPr="00AD4887">
              <w:lastRenderedPageBreak/>
              <w:t>The system triggers alerts to providers when individual documented data indicates that critical interventions may be required.</w:t>
            </w:r>
          </w:p>
        </w:tc>
        <w:sdt>
          <w:sdtPr>
            <w:id w:val="1501621089"/>
            <w14:checkbox>
              <w14:checked w14:val="0"/>
              <w14:checkedState w14:val="2612" w14:font="MS Gothic"/>
              <w14:uncheckedState w14:val="2610" w14:font="MS Gothic"/>
            </w14:checkbox>
          </w:sdtPr>
          <w:sdtEndPr/>
          <w:sdtContent>
            <w:tc>
              <w:tcPr>
                <w:tcW w:w="900" w:type="dxa"/>
                <w:tcBorders>
                  <w:bottom w:val="nil"/>
                </w:tcBorders>
              </w:tcPr>
              <w:p w14:paraId="1D849F30" w14:textId="77777777" w:rsidR="00DC5541" w:rsidRPr="00AD4887" w:rsidRDefault="00DC5541" w:rsidP="00DC5541">
                <w:pPr>
                  <w:pStyle w:val="TableText"/>
                  <w:jc w:val="center"/>
                </w:pPr>
                <w:r>
                  <w:rPr>
                    <w:rFonts w:ascii="MS Gothic" w:eastAsia="MS Gothic" w:hAnsi="MS Gothic" w:hint="eastAsia"/>
                  </w:rPr>
                  <w:t>☐</w:t>
                </w:r>
              </w:p>
            </w:tc>
          </w:sdtContent>
        </w:sdt>
        <w:sdt>
          <w:sdtPr>
            <w:id w:val="1377978835"/>
            <w14:checkbox>
              <w14:checked w14:val="0"/>
              <w14:checkedState w14:val="2612" w14:font="MS Gothic"/>
              <w14:uncheckedState w14:val="2610" w14:font="MS Gothic"/>
            </w14:checkbox>
          </w:sdtPr>
          <w:sdtEndPr/>
          <w:sdtContent>
            <w:tc>
              <w:tcPr>
                <w:tcW w:w="946" w:type="dxa"/>
                <w:tcBorders>
                  <w:bottom w:val="nil"/>
                </w:tcBorders>
              </w:tcPr>
              <w:p w14:paraId="1D849F31" w14:textId="77777777" w:rsidR="00DC5541" w:rsidRPr="00AD4887" w:rsidRDefault="00DC5541" w:rsidP="00DC5541">
                <w:pPr>
                  <w:pStyle w:val="TableText"/>
                  <w:jc w:val="center"/>
                </w:pPr>
                <w:r>
                  <w:rPr>
                    <w:rFonts w:ascii="MS Gothic" w:eastAsia="MS Gothic" w:hAnsi="MS Gothic" w:hint="eastAsia"/>
                  </w:rPr>
                  <w:t>☐</w:t>
                </w:r>
              </w:p>
            </w:tc>
          </w:sdtContent>
        </w:sdt>
        <w:sdt>
          <w:sdtPr>
            <w:id w:val="-2124228287"/>
            <w14:checkbox>
              <w14:checked w14:val="0"/>
              <w14:checkedState w14:val="2612" w14:font="MS Gothic"/>
              <w14:uncheckedState w14:val="2610" w14:font="MS Gothic"/>
            </w14:checkbox>
          </w:sdtPr>
          <w:sdtEndPr/>
          <w:sdtContent>
            <w:tc>
              <w:tcPr>
                <w:tcW w:w="810" w:type="dxa"/>
                <w:tcBorders>
                  <w:bottom w:val="nil"/>
                </w:tcBorders>
              </w:tcPr>
              <w:p w14:paraId="1D849F32" w14:textId="77777777" w:rsidR="00DC5541" w:rsidRPr="00AD4887" w:rsidRDefault="00DC5541" w:rsidP="00DC5541">
                <w:pPr>
                  <w:pStyle w:val="TableText"/>
                  <w:jc w:val="center"/>
                </w:pPr>
                <w:r>
                  <w:rPr>
                    <w:rFonts w:ascii="MS Gothic" w:eastAsia="MS Gothic" w:hAnsi="MS Gothic" w:hint="eastAsia"/>
                  </w:rPr>
                  <w:t>☐</w:t>
                </w:r>
              </w:p>
            </w:tc>
          </w:sdtContent>
        </w:sdt>
        <w:sdt>
          <w:sdtPr>
            <w:id w:val="-1193608437"/>
            <w:showingPlcHdr/>
            <w:text/>
          </w:sdtPr>
          <w:sdtEndPr/>
          <w:sdtContent>
            <w:tc>
              <w:tcPr>
                <w:tcW w:w="2819" w:type="dxa"/>
                <w:tcBorders>
                  <w:bottom w:val="nil"/>
                </w:tcBorders>
              </w:tcPr>
              <w:p w14:paraId="1D849F33"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36" w14:textId="77777777" w:rsidTr="00DC5541">
        <w:trPr>
          <w:trHeight w:val="300"/>
          <w:jc w:val="center"/>
        </w:trPr>
        <w:tc>
          <w:tcPr>
            <w:tcW w:w="10274" w:type="dxa"/>
            <w:gridSpan w:val="5"/>
            <w:shd w:val="clear" w:color="auto" w:fill="03426D"/>
            <w:vAlign w:val="center"/>
          </w:tcPr>
          <w:p w14:paraId="1D849F35" w14:textId="77777777" w:rsidR="00DC5541" w:rsidRPr="00AD4887" w:rsidRDefault="00DC5541" w:rsidP="00DC5541">
            <w:pPr>
              <w:pStyle w:val="TableHeading"/>
              <w:numPr>
                <w:ilvl w:val="0"/>
                <w:numId w:val="10"/>
              </w:numPr>
              <w:jc w:val="left"/>
            </w:pPr>
            <w:r w:rsidRPr="00AD4887">
              <w:t>Reporting</w:t>
            </w:r>
          </w:p>
        </w:tc>
      </w:tr>
      <w:tr w:rsidR="00DC5541" w:rsidRPr="00AD4887" w14:paraId="1D849F3C"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37" w14:textId="77777777" w:rsidR="00DC5541" w:rsidRPr="00AD4887" w:rsidRDefault="00DC5541" w:rsidP="00DC5541">
            <w:pPr>
              <w:pStyle w:val="TableText"/>
              <w:numPr>
                <w:ilvl w:val="0"/>
                <w:numId w:val="27"/>
              </w:numPr>
            </w:pPr>
            <w:r w:rsidRPr="00AD4887">
              <w:t>Are standard clinical reports built into the system for the user to query aggregate patient population numbers?</w:t>
            </w:r>
          </w:p>
        </w:tc>
        <w:sdt>
          <w:sdtPr>
            <w:id w:val="-206648037"/>
            <w14:checkbox>
              <w14:checked w14:val="0"/>
              <w14:checkedState w14:val="2612" w14:font="MS Gothic"/>
              <w14:uncheckedState w14:val="2610" w14:font="MS Gothic"/>
            </w14:checkbox>
          </w:sdtPr>
          <w:sdtEndPr/>
          <w:sdtContent>
            <w:tc>
              <w:tcPr>
                <w:tcW w:w="900" w:type="dxa"/>
              </w:tcPr>
              <w:p w14:paraId="1D849F38" w14:textId="77777777" w:rsidR="00DC5541" w:rsidRPr="00AD4887" w:rsidRDefault="00DC5541" w:rsidP="00DC5541">
                <w:pPr>
                  <w:pStyle w:val="TableText"/>
                  <w:jc w:val="center"/>
                </w:pPr>
                <w:r>
                  <w:rPr>
                    <w:rFonts w:ascii="MS Gothic" w:eastAsia="MS Gothic" w:hAnsi="MS Gothic" w:hint="eastAsia"/>
                  </w:rPr>
                  <w:t>☐</w:t>
                </w:r>
              </w:p>
            </w:tc>
          </w:sdtContent>
        </w:sdt>
        <w:sdt>
          <w:sdtPr>
            <w:id w:val="-438062192"/>
            <w14:checkbox>
              <w14:checked w14:val="0"/>
              <w14:checkedState w14:val="2612" w14:font="MS Gothic"/>
              <w14:uncheckedState w14:val="2610" w14:font="MS Gothic"/>
            </w14:checkbox>
          </w:sdtPr>
          <w:sdtEndPr/>
          <w:sdtContent>
            <w:tc>
              <w:tcPr>
                <w:tcW w:w="946" w:type="dxa"/>
              </w:tcPr>
              <w:p w14:paraId="1D849F39" w14:textId="77777777" w:rsidR="00DC5541" w:rsidRPr="00AD4887" w:rsidRDefault="00DC5541" w:rsidP="00DC5541">
                <w:pPr>
                  <w:pStyle w:val="TableText"/>
                  <w:jc w:val="center"/>
                </w:pPr>
                <w:r>
                  <w:rPr>
                    <w:rFonts w:ascii="MS Gothic" w:eastAsia="MS Gothic" w:hAnsi="MS Gothic" w:hint="eastAsia"/>
                  </w:rPr>
                  <w:t>☐</w:t>
                </w:r>
              </w:p>
            </w:tc>
          </w:sdtContent>
        </w:sdt>
        <w:sdt>
          <w:sdtPr>
            <w:id w:val="-82687793"/>
            <w14:checkbox>
              <w14:checked w14:val="0"/>
              <w14:checkedState w14:val="2612" w14:font="MS Gothic"/>
              <w14:uncheckedState w14:val="2610" w14:font="MS Gothic"/>
            </w14:checkbox>
          </w:sdtPr>
          <w:sdtEndPr/>
          <w:sdtContent>
            <w:tc>
              <w:tcPr>
                <w:tcW w:w="810" w:type="dxa"/>
              </w:tcPr>
              <w:p w14:paraId="1D849F3A" w14:textId="77777777" w:rsidR="00DC5541" w:rsidRPr="00AD4887" w:rsidRDefault="00DC5541" w:rsidP="00DC5541">
                <w:pPr>
                  <w:pStyle w:val="TableText"/>
                  <w:jc w:val="center"/>
                </w:pPr>
                <w:r>
                  <w:rPr>
                    <w:rFonts w:ascii="MS Gothic" w:eastAsia="MS Gothic" w:hAnsi="MS Gothic" w:hint="eastAsia"/>
                  </w:rPr>
                  <w:t>☐</w:t>
                </w:r>
              </w:p>
            </w:tc>
          </w:sdtContent>
        </w:sdt>
        <w:sdt>
          <w:sdtPr>
            <w:id w:val="699749480"/>
            <w:showingPlcHdr/>
            <w:text/>
          </w:sdtPr>
          <w:sdtEndPr/>
          <w:sdtContent>
            <w:tc>
              <w:tcPr>
                <w:tcW w:w="2819" w:type="dxa"/>
              </w:tcPr>
              <w:p w14:paraId="1D849F3B"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42" w14:textId="77777777" w:rsidTr="00DC5541">
        <w:trPr>
          <w:trHeight w:val="300"/>
          <w:jc w:val="center"/>
        </w:trPr>
        <w:tc>
          <w:tcPr>
            <w:tcW w:w="4799" w:type="dxa"/>
            <w:vAlign w:val="center"/>
          </w:tcPr>
          <w:p w14:paraId="1D849F3D" w14:textId="77777777" w:rsidR="00DC5541" w:rsidRPr="00AD4887" w:rsidRDefault="00DC5541" w:rsidP="00DC5541">
            <w:pPr>
              <w:pStyle w:val="TableText"/>
              <w:numPr>
                <w:ilvl w:val="0"/>
                <w:numId w:val="27"/>
              </w:numPr>
            </w:pPr>
            <w:r w:rsidRPr="00AD4887">
              <w:t>The system can generate lists of patients by specific conditions to use for quality improvement.</w:t>
            </w:r>
          </w:p>
        </w:tc>
        <w:sdt>
          <w:sdtPr>
            <w:id w:val="-1985697914"/>
            <w14:checkbox>
              <w14:checked w14:val="0"/>
              <w14:checkedState w14:val="2612" w14:font="MS Gothic"/>
              <w14:uncheckedState w14:val="2610" w14:font="MS Gothic"/>
            </w14:checkbox>
          </w:sdtPr>
          <w:sdtEndPr/>
          <w:sdtContent>
            <w:tc>
              <w:tcPr>
                <w:tcW w:w="900" w:type="dxa"/>
              </w:tcPr>
              <w:p w14:paraId="1D849F3E" w14:textId="77777777" w:rsidR="00DC5541" w:rsidRPr="00AD4887" w:rsidRDefault="00DC5541" w:rsidP="00DC5541">
                <w:pPr>
                  <w:pStyle w:val="TableText"/>
                  <w:jc w:val="center"/>
                </w:pPr>
                <w:r>
                  <w:rPr>
                    <w:rFonts w:ascii="MS Gothic" w:eastAsia="MS Gothic" w:hAnsi="MS Gothic" w:hint="eastAsia"/>
                  </w:rPr>
                  <w:t>☐</w:t>
                </w:r>
              </w:p>
            </w:tc>
          </w:sdtContent>
        </w:sdt>
        <w:sdt>
          <w:sdtPr>
            <w:id w:val="448903650"/>
            <w14:checkbox>
              <w14:checked w14:val="0"/>
              <w14:checkedState w14:val="2612" w14:font="MS Gothic"/>
              <w14:uncheckedState w14:val="2610" w14:font="MS Gothic"/>
            </w14:checkbox>
          </w:sdtPr>
          <w:sdtEndPr/>
          <w:sdtContent>
            <w:tc>
              <w:tcPr>
                <w:tcW w:w="946" w:type="dxa"/>
              </w:tcPr>
              <w:p w14:paraId="1D849F3F" w14:textId="77777777" w:rsidR="00DC5541" w:rsidRPr="00AD4887" w:rsidRDefault="00DC5541" w:rsidP="00DC5541">
                <w:pPr>
                  <w:pStyle w:val="TableText"/>
                  <w:jc w:val="center"/>
                </w:pPr>
                <w:r>
                  <w:rPr>
                    <w:rFonts w:ascii="MS Gothic" w:eastAsia="MS Gothic" w:hAnsi="MS Gothic" w:hint="eastAsia"/>
                  </w:rPr>
                  <w:t>☐</w:t>
                </w:r>
              </w:p>
            </w:tc>
          </w:sdtContent>
        </w:sdt>
        <w:sdt>
          <w:sdtPr>
            <w:id w:val="1862240561"/>
            <w14:checkbox>
              <w14:checked w14:val="0"/>
              <w14:checkedState w14:val="2612" w14:font="MS Gothic"/>
              <w14:uncheckedState w14:val="2610" w14:font="MS Gothic"/>
            </w14:checkbox>
          </w:sdtPr>
          <w:sdtEndPr/>
          <w:sdtContent>
            <w:tc>
              <w:tcPr>
                <w:tcW w:w="810" w:type="dxa"/>
              </w:tcPr>
              <w:p w14:paraId="1D849F40" w14:textId="77777777" w:rsidR="00DC5541" w:rsidRPr="00AD4887" w:rsidRDefault="00DC5541" w:rsidP="00DC5541">
                <w:pPr>
                  <w:pStyle w:val="TableText"/>
                  <w:jc w:val="center"/>
                </w:pPr>
                <w:r>
                  <w:rPr>
                    <w:rFonts w:ascii="MS Gothic" w:eastAsia="MS Gothic" w:hAnsi="MS Gothic" w:hint="eastAsia"/>
                  </w:rPr>
                  <w:t>☐</w:t>
                </w:r>
              </w:p>
            </w:tc>
          </w:sdtContent>
        </w:sdt>
        <w:sdt>
          <w:sdtPr>
            <w:id w:val="433943665"/>
            <w:showingPlcHdr/>
            <w:text/>
          </w:sdtPr>
          <w:sdtEndPr/>
          <w:sdtContent>
            <w:tc>
              <w:tcPr>
                <w:tcW w:w="2819" w:type="dxa"/>
              </w:tcPr>
              <w:p w14:paraId="1D849F41"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48"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43" w14:textId="77777777" w:rsidR="00DC5541" w:rsidRPr="00AD4887" w:rsidRDefault="00DC5541" w:rsidP="00DC5541">
            <w:pPr>
              <w:pStyle w:val="TableText"/>
              <w:numPr>
                <w:ilvl w:val="0"/>
                <w:numId w:val="27"/>
              </w:numPr>
            </w:pPr>
            <w:r w:rsidRPr="00AD4887">
              <w:t>.</w:t>
            </w:r>
            <w:r>
              <w:t>The system can generate client satisfaction surveys to be completed anonymously by clients on a monthly basis and be compiled into a user friendly format for MMRS administrative use,</w:t>
            </w:r>
          </w:p>
        </w:tc>
        <w:sdt>
          <w:sdtPr>
            <w:id w:val="2028664033"/>
            <w14:checkbox>
              <w14:checked w14:val="0"/>
              <w14:checkedState w14:val="2612" w14:font="MS Gothic"/>
              <w14:uncheckedState w14:val="2610" w14:font="MS Gothic"/>
            </w14:checkbox>
          </w:sdtPr>
          <w:sdtEndPr/>
          <w:sdtContent>
            <w:tc>
              <w:tcPr>
                <w:tcW w:w="900" w:type="dxa"/>
              </w:tcPr>
              <w:p w14:paraId="1D849F44" w14:textId="77777777" w:rsidR="00DC5541" w:rsidRPr="00AD4887" w:rsidRDefault="00DC5541" w:rsidP="00DC5541">
                <w:pPr>
                  <w:pStyle w:val="TableText"/>
                  <w:jc w:val="center"/>
                </w:pPr>
                <w:r>
                  <w:rPr>
                    <w:rFonts w:ascii="MS Gothic" w:eastAsia="MS Gothic" w:hAnsi="MS Gothic" w:hint="eastAsia"/>
                  </w:rPr>
                  <w:t>☐</w:t>
                </w:r>
              </w:p>
            </w:tc>
          </w:sdtContent>
        </w:sdt>
        <w:sdt>
          <w:sdtPr>
            <w:id w:val="-827668059"/>
            <w14:checkbox>
              <w14:checked w14:val="0"/>
              <w14:checkedState w14:val="2612" w14:font="MS Gothic"/>
              <w14:uncheckedState w14:val="2610" w14:font="MS Gothic"/>
            </w14:checkbox>
          </w:sdtPr>
          <w:sdtEndPr/>
          <w:sdtContent>
            <w:tc>
              <w:tcPr>
                <w:tcW w:w="946" w:type="dxa"/>
              </w:tcPr>
              <w:p w14:paraId="1D849F45" w14:textId="77777777" w:rsidR="00DC5541" w:rsidRPr="00AD4887" w:rsidRDefault="00DC5541" w:rsidP="00DC5541">
                <w:pPr>
                  <w:pStyle w:val="TableText"/>
                  <w:jc w:val="center"/>
                </w:pPr>
                <w:r>
                  <w:rPr>
                    <w:rFonts w:ascii="MS Gothic" w:eastAsia="MS Gothic" w:hAnsi="MS Gothic" w:hint="eastAsia"/>
                  </w:rPr>
                  <w:t>☐</w:t>
                </w:r>
              </w:p>
            </w:tc>
          </w:sdtContent>
        </w:sdt>
        <w:sdt>
          <w:sdtPr>
            <w:id w:val="590737329"/>
            <w14:checkbox>
              <w14:checked w14:val="0"/>
              <w14:checkedState w14:val="2612" w14:font="MS Gothic"/>
              <w14:uncheckedState w14:val="2610" w14:font="MS Gothic"/>
            </w14:checkbox>
          </w:sdtPr>
          <w:sdtEndPr/>
          <w:sdtContent>
            <w:tc>
              <w:tcPr>
                <w:tcW w:w="810" w:type="dxa"/>
              </w:tcPr>
              <w:p w14:paraId="1D849F46" w14:textId="77777777" w:rsidR="00DC5541" w:rsidRPr="00AD4887" w:rsidRDefault="00DC5541" w:rsidP="00DC5541">
                <w:pPr>
                  <w:pStyle w:val="TableText"/>
                  <w:jc w:val="center"/>
                </w:pPr>
                <w:r>
                  <w:rPr>
                    <w:rFonts w:ascii="MS Gothic" w:eastAsia="MS Gothic" w:hAnsi="MS Gothic" w:hint="eastAsia"/>
                  </w:rPr>
                  <w:t>☐</w:t>
                </w:r>
              </w:p>
            </w:tc>
          </w:sdtContent>
        </w:sdt>
        <w:sdt>
          <w:sdtPr>
            <w:id w:val="1970631239"/>
            <w:showingPlcHdr/>
            <w:text/>
          </w:sdtPr>
          <w:sdtEndPr/>
          <w:sdtContent>
            <w:tc>
              <w:tcPr>
                <w:tcW w:w="2819" w:type="dxa"/>
              </w:tcPr>
              <w:p w14:paraId="1D849F47"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4E" w14:textId="77777777" w:rsidTr="00DC5541">
        <w:trPr>
          <w:trHeight w:val="300"/>
          <w:jc w:val="center"/>
        </w:trPr>
        <w:tc>
          <w:tcPr>
            <w:tcW w:w="4799" w:type="dxa"/>
            <w:vAlign w:val="center"/>
          </w:tcPr>
          <w:p w14:paraId="1D849F49" w14:textId="77777777" w:rsidR="00DC5541" w:rsidRPr="00AD4887" w:rsidRDefault="00DC5541" w:rsidP="00DC5541">
            <w:pPr>
              <w:pStyle w:val="TableText"/>
              <w:numPr>
                <w:ilvl w:val="0"/>
                <w:numId w:val="27"/>
              </w:numPr>
            </w:pPr>
            <w:r w:rsidRPr="00AD4887">
              <w:t>The system can generate patient reminder letters for preventive services or follow-up care.</w:t>
            </w:r>
          </w:p>
        </w:tc>
        <w:sdt>
          <w:sdtPr>
            <w:id w:val="-1274167678"/>
            <w14:checkbox>
              <w14:checked w14:val="0"/>
              <w14:checkedState w14:val="2612" w14:font="MS Gothic"/>
              <w14:uncheckedState w14:val="2610" w14:font="MS Gothic"/>
            </w14:checkbox>
          </w:sdtPr>
          <w:sdtEndPr/>
          <w:sdtContent>
            <w:tc>
              <w:tcPr>
                <w:tcW w:w="900" w:type="dxa"/>
              </w:tcPr>
              <w:p w14:paraId="1D849F4A" w14:textId="77777777" w:rsidR="00DC5541" w:rsidRPr="00AD4887" w:rsidRDefault="00DC5541" w:rsidP="00DC5541">
                <w:pPr>
                  <w:pStyle w:val="TableText"/>
                  <w:jc w:val="center"/>
                </w:pPr>
                <w:r>
                  <w:rPr>
                    <w:rFonts w:ascii="MS Gothic" w:eastAsia="MS Gothic" w:hAnsi="MS Gothic" w:hint="eastAsia"/>
                  </w:rPr>
                  <w:t>☐</w:t>
                </w:r>
              </w:p>
            </w:tc>
          </w:sdtContent>
        </w:sdt>
        <w:sdt>
          <w:sdtPr>
            <w:id w:val="-477534509"/>
            <w14:checkbox>
              <w14:checked w14:val="0"/>
              <w14:checkedState w14:val="2612" w14:font="MS Gothic"/>
              <w14:uncheckedState w14:val="2610" w14:font="MS Gothic"/>
            </w14:checkbox>
          </w:sdtPr>
          <w:sdtEndPr/>
          <w:sdtContent>
            <w:tc>
              <w:tcPr>
                <w:tcW w:w="946" w:type="dxa"/>
              </w:tcPr>
              <w:p w14:paraId="1D849F4B" w14:textId="77777777" w:rsidR="00DC5541" w:rsidRPr="00AD4887" w:rsidRDefault="00DC5541" w:rsidP="00DC5541">
                <w:pPr>
                  <w:pStyle w:val="TableText"/>
                  <w:jc w:val="center"/>
                </w:pPr>
                <w:r>
                  <w:rPr>
                    <w:rFonts w:ascii="MS Gothic" w:eastAsia="MS Gothic" w:hAnsi="MS Gothic" w:hint="eastAsia"/>
                  </w:rPr>
                  <w:t>☐</w:t>
                </w:r>
              </w:p>
            </w:tc>
          </w:sdtContent>
        </w:sdt>
        <w:sdt>
          <w:sdtPr>
            <w:id w:val="242534994"/>
            <w14:checkbox>
              <w14:checked w14:val="0"/>
              <w14:checkedState w14:val="2612" w14:font="MS Gothic"/>
              <w14:uncheckedState w14:val="2610" w14:font="MS Gothic"/>
            </w14:checkbox>
          </w:sdtPr>
          <w:sdtEndPr/>
          <w:sdtContent>
            <w:tc>
              <w:tcPr>
                <w:tcW w:w="810" w:type="dxa"/>
              </w:tcPr>
              <w:p w14:paraId="1D849F4C" w14:textId="77777777" w:rsidR="00DC5541" w:rsidRPr="00AD4887" w:rsidRDefault="00DC5541" w:rsidP="00DC5541">
                <w:pPr>
                  <w:pStyle w:val="TableText"/>
                  <w:jc w:val="center"/>
                </w:pPr>
                <w:r>
                  <w:rPr>
                    <w:rFonts w:ascii="MS Gothic" w:eastAsia="MS Gothic" w:hAnsi="MS Gothic" w:hint="eastAsia"/>
                  </w:rPr>
                  <w:t>☐</w:t>
                </w:r>
              </w:p>
            </w:tc>
          </w:sdtContent>
        </w:sdt>
        <w:sdt>
          <w:sdtPr>
            <w:id w:val="-1246256817"/>
            <w:showingPlcHdr/>
            <w:text/>
          </w:sdtPr>
          <w:sdtEndPr/>
          <w:sdtContent>
            <w:tc>
              <w:tcPr>
                <w:tcW w:w="2819" w:type="dxa"/>
              </w:tcPr>
              <w:p w14:paraId="1D849F4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54"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4F" w14:textId="77777777" w:rsidR="00DC5541" w:rsidRPr="00AD4887" w:rsidRDefault="00DC5541" w:rsidP="00DC5541">
            <w:pPr>
              <w:pStyle w:val="TableText"/>
              <w:numPr>
                <w:ilvl w:val="0"/>
                <w:numId w:val="27"/>
              </w:numPr>
            </w:pPr>
            <w:r w:rsidRPr="00AD4887">
              <w:t>The system supports disease management registries by:</w:t>
            </w:r>
          </w:p>
        </w:tc>
        <w:sdt>
          <w:sdtPr>
            <w:id w:val="1447732132"/>
            <w14:checkbox>
              <w14:checked w14:val="0"/>
              <w14:checkedState w14:val="2612" w14:font="MS Gothic"/>
              <w14:uncheckedState w14:val="2610" w14:font="MS Gothic"/>
            </w14:checkbox>
          </w:sdtPr>
          <w:sdtEndPr/>
          <w:sdtContent>
            <w:tc>
              <w:tcPr>
                <w:tcW w:w="900" w:type="dxa"/>
              </w:tcPr>
              <w:p w14:paraId="1D849F50" w14:textId="77777777" w:rsidR="00DC5541" w:rsidRPr="00AD4887" w:rsidRDefault="00DC5541" w:rsidP="00DC5541">
                <w:pPr>
                  <w:pStyle w:val="TableText"/>
                  <w:jc w:val="center"/>
                </w:pPr>
                <w:r>
                  <w:rPr>
                    <w:rFonts w:ascii="MS Gothic" w:eastAsia="MS Gothic" w:hAnsi="MS Gothic" w:hint="eastAsia"/>
                  </w:rPr>
                  <w:t>☐</w:t>
                </w:r>
              </w:p>
            </w:tc>
          </w:sdtContent>
        </w:sdt>
        <w:sdt>
          <w:sdtPr>
            <w:id w:val="642787698"/>
            <w14:checkbox>
              <w14:checked w14:val="0"/>
              <w14:checkedState w14:val="2612" w14:font="MS Gothic"/>
              <w14:uncheckedState w14:val="2610" w14:font="MS Gothic"/>
            </w14:checkbox>
          </w:sdtPr>
          <w:sdtEndPr/>
          <w:sdtContent>
            <w:tc>
              <w:tcPr>
                <w:tcW w:w="946" w:type="dxa"/>
              </w:tcPr>
              <w:p w14:paraId="1D849F51" w14:textId="77777777" w:rsidR="00DC5541" w:rsidRPr="00AD4887" w:rsidRDefault="00DC5541" w:rsidP="00DC5541">
                <w:pPr>
                  <w:pStyle w:val="TableText"/>
                  <w:jc w:val="center"/>
                </w:pPr>
                <w:r>
                  <w:rPr>
                    <w:rFonts w:ascii="MS Gothic" w:eastAsia="MS Gothic" w:hAnsi="MS Gothic" w:hint="eastAsia"/>
                  </w:rPr>
                  <w:t>☐</w:t>
                </w:r>
              </w:p>
            </w:tc>
          </w:sdtContent>
        </w:sdt>
        <w:sdt>
          <w:sdtPr>
            <w:id w:val="1087193825"/>
            <w14:checkbox>
              <w14:checked w14:val="0"/>
              <w14:checkedState w14:val="2612" w14:font="MS Gothic"/>
              <w14:uncheckedState w14:val="2610" w14:font="MS Gothic"/>
            </w14:checkbox>
          </w:sdtPr>
          <w:sdtEndPr/>
          <w:sdtContent>
            <w:tc>
              <w:tcPr>
                <w:tcW w:w="810" w:type="dxa"/>
              </w:tcPr>
              <w:p w14:paraId="1D849F52" w14:textId="77777777" w:rsidR="00DC5541" w:rsidRPr="00AD4887" w:rsidRDefault="00DC5541" w:rsidP="00DC5541">
                <w:pPr>
                  <w:pStyle w:val="TableText"/>
                  <w:jc w:val="center"/>
                </w:pPr>
                <w:r>
                  <w:rPr>
                    <w:rFonts w:ascii="MS Gothic" w:eastAsia="MS Gothic" w:hAnsi="MS Gothic" w:hint="eastAsia"/>
                  </w:rPr>
                  <w:t>☐</w:t>
                </w:r>
              </w:p>
            </w:tc>
          </w:sdtContent>
        </w:sdt>
        <w:sdt>
          <w:sdtPr>
            <w:id w:val="1425069090"/>
            <w:showingPlcHdr/>
            <w:text/>
          </w:sdtPr>
          <w:sdtEndPr/>
          <w:sdtContent>
            <w:tc>
              <w:tcPr>
                <w:tcW w:w="2819" w:type="dxa"/>
              </w:tcPr>
              <w:p w14:paraId="1D849F53"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5A" w14:textId="77777777" w:rsidTr="00DC5541">
        <w:trPr>
          <w:trHeight w:val="300"/>
          <w:jc w:val="center"/>
        </w:trPr>
        <w:tc>
          <w:tcPr>
            <w:tcW w:w="4799" w:type="dxa"/>
            <w:vAlign w:val="center"/>
          </w:tcPr>
          <w:p w14:paraId="1D849F55" w14:textId="77777777" w:rsidR="00DC5541" w:rsidRPr="00AD4887" w:rsidRDefault="00DC5541" w:rsidP="00DC5541">
            <w:pPr>
              <w:pStyle w:val="TableText"/>
              <w:numPr>
                <w:ilvl w:val="0"/>
                <w:numId w:val="28"/>
              </w:numPr>
              <w:ind w:left="990" w:hanging="630"/>
            </w:pPr>
            <w:r w:rsidRPr="00AD4887">
              <w:t xml:space="preserve">Allowing patient tracking and follow-up on </w:t>
            </w:r>
            <w:r>
              <w:t xml:space="preserve">patients that have been discharged from treatment to use as success measures </w:t>
            </w:r>
          </w:p>
        </w:tc>
        <w:sdt>
          <w:sdtPr>
            <w:id w:val="-1263908733"/>
            <w14:checkbox>
              <w14:checked w14:val="0"/>
              <w14:checkedState w14:val="2612" w14:font="MS Gothic"/>
              <w14:uncheckedState w14:val="2610" w14:font="MS Gothic"/>
            </w14:checkbox>
          </w:sdtPr>
          <w:sdtEndPr/>
          <w:sdtContent>
            <w:tc>
              <w:tcPr>
                <w:tcW w:w="900" w:type="dxa"/>
              </w:tcPr>
              <w:p w14:paraId="1D849F56" w14:textId="77777777" w:rsidR="00DC5541" w:rsidRPr="00AD4887" w:rsidRDefault="00DC5541" w:rsidP="00DC5541">
                <w:pPr>
                  <w:pStyle w:val="TableText"/>
                  <w:jc w:val="center"/>
                </w:pPr>
                <w:r>
                  <w:rPr>
                    <w:rFonts w:ascii="MS Gothic" w:eastAsia="MS Gothic" w:hAnsi="MS Gothic" w:hint="eastAsia"/>
                  </w:rPr>
                  <w:t>☐</w:t>
                </w:r>
              </w:p>
            </w:tc>
          </w:sdtContent>
        </w:sdt>
        <w:sdt>
          <w:sdtPr>
            <w:id w:val="471644895"/>
            <w14:checkbox>
              <w14:checked w14:val="0"/>
              <w14:checkedState w14:val="2612" w14:font="MS Gothic"/>
              <w14:uncheckedState w14:val="2610" w14:font="MS Gothic"/>
            </w14:checkbox>
          </w:sdtPr>
          <w:sdtEndPr/>
          <w:sdtContent>
            <w:tc>
              <w:tcPr>
                <w:tcW w:w="946" w:type="dxa"/>
              </w:tcPr>
              <w:p w14:paraId="1D849F57" w14:textId="77777777" w:rsidR="00DC5541" w:rsidRPr="00AD4887" w:rsidRDefault="00DC5541" w:rsidP="00DC5541">
                <w:pPr>
                  <w:pStyle w:val="TableText"/>
                  <w:jc w:val="center"/>
                </w:pPr>
                <w:r>
                  <w:rPr>
                    <w:rFonts w:ascii="MS Gothic" w:eastAsia="MS Gothic" w:hAnsi="MS Gothic" w:hint="eastAsia"/>
                  </w:rPr>
                  <w:t>☐</w:t>
                </w:r>
              </w:p>
            </w:tc>
          </w:sdtContent>
        </w:sdt>
        <w:sdt>
          <w:sdtPr>
            <w:id w:val="1419520630"/>
            <w14:checkbox>
              <w14:checked w14:val="0"/>
              <w14:checkedState w14:val="2612" w14:font="MS Gothic"/>
              <w14:uncheckedState w14:val="2610" w14:font="MS Gothic"/>
            </w14:checkbox>
          </w:sdtPr>
          <w:sdtEndPr/>
          <w:sdtContent>
            <w:tc>
              <w:tcPr>
                <w:tcW w:w="810" w:type="dxa"/>
              </w:tcPr>
              <w:p w14:paraId="1D849F58" w14:textId="77777777" w:rsidR="00DC5541" w:rsidRPr="00AD4887" w:rsidRDefault="00DC5541" w:rsidP="00DC5541">
                <w:pPr>
                  <w:pStyle w:val="TableText"/>
                  <w:jc w:val="center"/>
                </w:pPr>
                <w:r>
                  <w:rPr>
                    <w:rFonts w:ascii="MS Gothic" w:eastAsia="MS Gothic" w:hAnsi="MS Gothic" w:hint="eastAsia"/>
                  </w:rPr>
                  <w:t>☐</w:t>
                </w:r>
              </w:p>
            </w:tc>
          </w:sdtContent>
        </w:sdt>
        <w:sdt>
          <w:sdtPr>
            <w:id w:val="-1627617819"/>
            <w:showingPlcHdr/>
            <w:text/>
          </w:sdtPr>
          <w:sdtEndPr/>
          <w:sdtContent>
            <w:tc>
              <w:tcPr>
                <w:tcW w:w="2819" w:type="dxa"/>
              </w:tcPr>
              <w:p w14:paraId="1D849F59"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60"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5B" w14:textId="77777777" w:rsidR="00DC5541" w:rsidRPr="00AD4887" w:rsidRDefault="00DC5541" w:rsidP="00DC5541">
            <w:pPr>
              <w:pStyle w:val="TableText"/>
              <w:numPr>
                <w:ilvl w:val="0"/>
                <w:numId w:val="28"/>
              </w:numPr>
              <w:ind w:left="990" w:hanging="630"/>
            </w:pPr>
            <w:r w:rsidRPr="00AD4887">
              <w:t>Providing a longitudinal view of the patient medical history.</w:t>
            </w:r>
          </w:p>
        </w:tc>
        <w:sdt>
          <w:sdtPr>
            <w:id w:val="1104544213"/>
            <w14:checkbox>
              <w14:checked w14:val="0"/>
              <w14:checkedState w14:val="2612" w14:font="MS Gothic"/>
              <w14:uncheckedState w14:val="2610" w14:font="MS Gothic"/>
            </w14:checkbox>
          </w:sdtPr>
          <w:sdtEndPr/>
          <w:sdtContent>
            <w:tc>
              <w:tcPr>
                <w:tcW w:w="900" w:type="dxa"/>
              </w:tcPr>
              <w:p w14:paraId="1D849F5C" w14:textId="77777777" w:rsidR="00DC5541" w:rsidRPr="00AD4887" w:rsidRDefault="00DC5541" w:rsidP="00DC5541">
                <w:pPr>
                  <w:pStyle w:val="TableText"/>
                  <w:jc w:val="center"/>
                </w:pPr>
                <w:r>
                  <w:rPr>
                    <w:rFonts w:ascii="MS Gothic" w:eastAsia="MS Gothic" w:hAnsi="MS Gothic" w:hint="eastAsia"/>
                  </w:rPr>
                  <w:t>☐</w:t>
                </w:r>
              </w:p>
            </w:tc>
          </w:sdtContent>
        </w:sdt>
        <w:sdt>
          <w:sdtPr>
            <w:id w:val="-2073114997"/>
            <w14:checkbox>
              <w14:checked w14:val="0"/>
              <w14:checkedState w14:val="2612" w14:font="MS Gothic"/>
              <w14:uncheckedState w14:val="2610" w14:font="MS Gothic"/>
            </w14:checkbox>
          </w:sdtPr>
          <w:sdtEndPr/>
          <w:sdtContent>
            <w:tc>
              <w:tcPr>
                <w:tcW w:w="946" w:type="dxa"/>
              </w:tcPr>
              <w:p w14:paraId="1D849F5D" w14:textId="77777777" w:rsidR="00DC5541" w:rsidRPr="00AD4887" w:rsidRDefault="00DC5541" w:rsidP="00DC5541">
                <w:pPr>
                  <w:pStyle w:val="TableText"/>
                  <w:jc w:val="center"/>
                </w:pPr>
                <w:r>
                  <w:rPr>
                    <w:rFonts w:ascii="MS Gothic" w:eastAsia="MS Gothic" w:hAnsi="MS Gothic" w:hint="eastAsia"/>
                  </w:rPr>
                  <w:t>☐</w:t>
                </w:r>
              </w:p>
            </w:tc>
          </w:sdtContent>
        </w:sdt>
        <w:sdt>
          <w:sdtPr>
            <w:id w:val="405809372"/>
            <w14:checkbox>
              <w14:checked w14:val="0"/>
              <w14:checkedState w14:val="2612" w14:font="MS Gothic"/>
              <w14:uncheckedState w14:val="2610" w14:font="MS Gothic"/>
            </w14:checkbox>
          </w:sdtPr>
          <w:sdtEndPr/>
          <w:sdtContent>
            <w:tc>
              <w:tcPr>
                <w:tcW w:w="810" w:type="dxa"/>
              </w:tcPr>
              <w:p w14:paraId="1D849F5E" w14:textId="77777777" w:rsidR="00DC5541" w:rsidRPr="00AD4887" w:rsidRDefault="00DC5541" w:rsidP="00DC5541">
                <w:pPr>
                  <w:pStyle w:val="TableText"/>
                  <w:jc w:val="center"/>
                </w:pPr>
                <w:r>
                  <w:rPr>
                    <w:rFonts w:ascii="MS Gothic" w:eastAsia="MS Gothic" w:hAnsi="MS Gothic" w:hint="eastAsia"/>
                  </w:rPr>
                  <w:t>☐</w:t>
                </w:r>
              </w:p>
            </w:tc>
          </w:sdtContent>
        </w:sdt>
        <w:sdt>
          <w:sdtPr>
            <w:id w:val="-1548065253"/>
            <w:showingPlcHdr/>
            <w:text/>
          </w:sdtPr>
          <w:sdtEndPr/>
          <w:sdtContent>
            <w:tc>
              <w:tcPr>
                <w:tcW w:w="2819" w:type="dxa"/>
              </w:tcPr>
              <w:p w14:paraId="1D849F5F"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66" w14:textId="77777777" w:rsidTr="00DC5541">
        <w:trPr>
          <w:trHeight w:val="300"/>
          <w:jc w:val="center"/>
        </w:trPr>
        <w:tc>
          <w:tcPr>
            <w:tcW w:w="4799" w:type="dxa"/>
            <w:vAlign w:val="center"/>
          </w:tcPr>
          <w:p w14:paraId="1D849F61" w14:textId="77777777" w:rsidR="00DC5541" w:rsidRPr="00AD4887" w:rsidRDefault="00DC5541" w:rsidP="00DC5541">
            <w:pPr>
              <w:pStyle w:val="TableText"/>
              <w:numPr>
                <w:ilvl w:val="0"/>
                <w:numId w:val="28"/>
              </w:numPr>
              <w:ind w:left="990" w:hanging="630"/>
            </w:pPr>
            <w:r w:rsidRPr="00AD4887">
              <w:t>Providing intuitive access to patient treatments and outcomes.</w:t>
            </w:r>
          </w:p>
        </w:tc>
        <w:sdt>
          <w:sdtPr>
            <w:id w:val="-802076907"/>
            <w14:checkbox>
              <w14:checked w14:val="0"/>
              <w14:checkedState w14:val="2612" w14:font="MS Gothic"/>
              <w14:uncheckedState w14:val="2610" w14:font="MS Gothic"/>
            </w14:checkbox>
          </w:sdtPr>
          <w:sdtEndPr/>
          <w:sdtContent>
            <w:tc>
              <w:tcPr>
                <w:tcW w:w="900" w:type="dxa"/>
              </w:tcPr>
              <w:p w14:paraId="1D849F62" w14:textId="77777777" w:rsidR="00DC5541" w:rsidRPr="00AD4887" w:rsidRDefault="00DC5541" w:rsidP="00DC5541">
                <w:pPr>
                  <w:pStyle w:val="TableText"/>
                  <w:jc w:val="center"/>
                </w:pPr>
                <w:r>
                  <w:rPr>
                    <w:rFonts w:ascii="MS Gothic" w:eastAsia="MS Gothic" w:hAnsi="MS Gothic" w:hint="eastAsia"/>
                  </w:rPr>
                  <w:t>☐</w:t>
                </w:r>
              </w:p>
            </w:tc>
          </w:sdtContent>
        </w:sdt>
        <w:sdt>
          <w:sdtPr>
            <w:id w:val="926774164"/>
            <w14:checkbox>
              <w14:checked w14:val="0"/>
              <w14:checkedState w14:val="2612" w14:font="MS Gothic"/>
              <w14:uncheckedState w14:val="2610" w14:font="MS Gothic"/>
            </w14:checkbox>
          </w:sdtPr>
          <w:sdtEndPr/>
          <w:sdtContent>
            <w:tc>
              <w:tcPr>
                <w:tcW w:w="946" w:type="dxa"/>
              </w:tcPr>
              <w:p w14:paraId="1D849F63" w14:textId="77777777" w:rsidR="00DC5541" w:rsidRPr="00AD4887" w:rsidRDefault="00DC5541" w:rsidP="00DC5541">
                <w:pPr>
                  <w:pStyle w:val="TableText"/>
                  <w:jc w:val="center"/>
                </w:pPr>
                <w:r>
                  <w:rPr>
                    <w:rFonts w:ascii="MS Gothic" w:eastAsia="MS Gothic" w:hAnsi="MS Gothic" w:hint="eastAsia"/>
                  </w:rPr>
                  <w:t>☐</w:t>
                </w:r>
              </w:p>
            </w:tc>
          </w:sdtContent>
        </w:sdt>
        <w:sdt>
          <w:sdtPr>
            <w:id w:val="1237594802"/>
            <w14:checkbox>
              <w14:checked w14:val="0"/>
              <w14:checkedState w14:val="2612" w14:font="MS Gothic"/>
              <w14:uncheckedState w14:val="2610" w14:font="MS Gothic"/>
            </w14:checkbox>
          </w:sdtPr>
          <w:sdtEndPr/>
          <w:sdtContent>
            <w:tc>
              <w:tcPr>
                <w:tcW w:w="810" w:type="dxa"/>
              </w:tcPr>
              <w:p w14:paraId="1D849F64" w14:textId="77777777" w:rsidR="00DC5541" w:rsidRPr="00AD4887" w:rsidRDefault="00DC5541" w:rsidP="00DC5541">
                <w:pPr>
                  <w:pStyle w:val="TableText"/>
                  <w:jc w:val="center"/>
                </w:pPr>
                <w:r>
                  <w:rPr>
                    <w:rFonts w:ascii="MS Gothic" w:eastAsia="MS Gothic" w:hAnsi="MS Gothic" w:hint="eastAsia"/>
                  </w:rPr>
                  <w:t>☐</w:t>
                </w:r>
              </w:p>
            </w:tc>
          </w:sdtContent>
        </w:sdt>
        <w:sdt>
          <w:sdtPr>
            <w:id w:val="506327585"/>
            <w:showingPlcHdr/>
            <w:text/>
          </w:sdtPr>
          <w:sdtEndPr/>
          <w:sdtContent>
            <w:tc>
              <w:tcPr>
                <w:tcW w:w="2819" w:type="dxa"/>
              </w:tcPr>
              <w:p w14:paraId="1D849F65"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6C"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67" w14:textId="77777777" w:rsidR="00DC5541" w:rsidRPr="00AD4887" w:rsidRDefault="00DC5541" w:rsidP="00DC5541">
            <w:pPr>
              <w:pStyle w:val="TableText"/>
              <w:numPr>
                <w:ilvl w:val="0"/>
                <w:numId w:val="27"/>
              </w:numPr>
            </w:pPr>
            <w:r w:rsidRPr="00AD4887">
              <w:t>What reporting engine is utilized within the software? (ex. Crystal Reports, Excel, proprietary).</w:t>
            </w:r>
          </w:p>
        </w:tc>
        <w:sdt>
          <w:sdtPr>
            <w:id w:val="861175502"/>
            <w14:checkbox>
              <w14:checked w14:val="0"/>
              <w14:checkedState w14:val="2612" w14:font="MS Gothic"/>
              <w14:uncheckedState w14:val="2610" w14:font="MS Gothic"/>
            </w14:checkbox>
          </w:sdtPr>
          <w:sdtEndPr/>
          <w:sdtContent>
            <w:tc>
              <w:tcPr>
                <w:tcW w:w="900" w:type="dxa"/>
              </w:tcPr>
              <w:p w14:paraId="1D849F68" w14:textId="77777777" w:rsidR="00DC5541" w:rsidRPr="00AD4887" w:rsidRDefault="00DC5541" w:rsidP="00DC5541">
                <w:pPr>
                  <w:pStyle w:val="TableText"/>
                  <w:jc w:val="center"/>
                </w:pPr>
                <w:r>
                  <w:rPr>
                    <w:rFonts w:ascii="MS Gothic" w:eastAsia="MS Gothic" w:hAnsi="MS Gothic" w:hint="eastAsia"/>
                  </w:rPr>
                  <w:t>☐</w:t>
                </w:r>
              </w:p>
            </w:tc>
          </w:sdtContent>
        </w:sdt>
        <w:sdt>
          <w:sdtPr>
            <w:id w:val="187040218"/>
            <w14:checkbox>
              <w14:checked w14:val="0"/>
              <w14:checkedState w14:val="2612" w14:font="MS Gothic"/>
              <w14:uncheckedState w14:val="2610" w14:font="MS Gothic"/>
            </w14:checkbox>
          </w:sdtPr>
          <w:sdtEndPr/>
          <w:sdtContent>
            <w:tc>
              <w:tcPr>
                <w:tcW w:w="946" w:type="dxa"/>
              </w:tcPr>
              <w:p w14:paraId="1D849F69" w14:textId="77777777" w:rsidR="00DC5541" w:rsidRPr="00AD4887" w:rsidRDefault="00DC5541" w:rsidP="00DC5541">
                <w:pPr>
                  <w:pStyle w:val="TableText"/>
                  <w:jc w:val="center"/>
                </w:pPr>
                <w:r>
                  <w:rPr>
                    <w:rFonts w:ascii="MS Gothic" w:eastAsia="MS Gothic" w:hAnsi="MS Gothic" w:hint="eastAsia"/>
                  </w:rPr>
                  <w:t>☐</w:t>
                </w:r>
              </w:p>
            </w:tc>
          </w:sdtContent>
        </w:sdt>
        <w:sdt>
          <w:sdtPr>
            <w:id w:val="1224875521"/>
            <w14:checkbox>
              <w14:checked w14:val="0"/>
              <w14:checkedState w14:val="2612" w14:font="MS Gothic"/>
              <w14:uncheckedState w14:val="2610" w14:font="MS Gothic"/>
            </w14:checkbox>
          </w:sdtPr>
          <w:sdtEndPr/>
          <w:sdtContent>
            <w:tc>
              <w:tcPr>
                <w:tcW w:w="810" w:type="dxa"/>
              </w:tcPr>
              <w:p w14:paraId="1D849F6A" w14:textId="77777777" w:rsidR="00DC5541" w:rsidRPr="00AD4887" w:rsidRDefault="00DC5541" w:rsidP="00DC5541">
                <w:pPr>
                  <w:pStyle w:val="TableText"/>
                  <w:jc w:val="center"/>
                </w:pPr>
                <w:r>
                  <w:rPr>
                    <w:rFonts w:ascii="MS Gothic" w:eastAsia="MS Gothic" w:hAnsi="MS Gothic" w:hint="eastAsia"/>
                  </w:rPr>
                  <w:t>☐</w:t>
                </w:r>
              </w:p>
            </w:tc>
          </w:sdtContent>
        </w:sdt>
        <w:sdt>
          <w:sdtPr>
            <w:id w:val="-1697073146"/>
            <w:showingPlcHdr/>
            <w:text/>
          </w:sdtPr>
          <w:sdtEndPr/>
          <w:sdtContent>
            <w:tc>
              <w:tcPr>
                <w:tcW w:w="2819" w:type="dxa"/>
              </w:tcPr>
              <w:p w14:paraId="1D849F6B"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72" w14:textId="77777777" w:rsidTr="00DC5541">
        <w:trPr>
          <w:trHeight w:val="300"/>
          <w:jc w:val="center"/>
        </w:trPr>
        <w:tc>
          <w:tcPr>
            <w:tcW w:w="4799" w:type="dxa"/>
            <w:vAlign w:val="center"/>
          </w:tcPr>
          <w:p w14:paraId="1D849F6D" w14:textId="77777777" w:rsidR="00DC5541" w:rsidRPr="00AD4887" w:rsidRDefault="00DC5541" w:rsidP="00DC5541">
            <w:pPr>
              <w:pStyle w:val="TableText"/>
              <w:numPr>
                <w:ilvl w:val="0"/>
                <w:numId w:val="29"/>
              </w:numPr>
              <w:ind w:left="990" w:hanging="630"/>
            </w:pPr>
            <w:r w:rsidRPr="00AD4887">
              <w:t>If utilizing Crystal Reports do you provide a listing of all reportable data elements?</w:t>
            </w:r>
          </w:p>
        </w:tc>
        <w:sdt>
          <w:sdtPr>
            <w:id w:val="-496953368"/>
            <w14:checkbox>
              <w14:checked w14:val="0"/>
              <w14:checkedState w14:val="2612" w14:font="MS Gothic"/>
              <w14:uncheckedState w14:val="2610" w14:font="MS Gothic"/>
            </w14:checkbox>
          </w:sdtPr>
          <w:sdtEndPr/>
          <w:sdtContent>
            <w:tc>
              <w:tcPr>
                <w:tcW w:w="900" w:type="dxa"/>
              </w:tcPr>
              <w:p w14:paraId="1D849F6E" w14:textId="77777777" w:rsidR="00DC5541" w:rsidRPr="00AD4887" w:rsidRDefault="00DC5541" w:rsidP="00DC5541">
                <w:pPr>
                  <w:pStyle w:val="TableText"/>
                  <w:jc w:val="center"/>
                </w:pPr>
                <w:r>
                  <w:rPr>
                    <w:rFonts w:ascii="MS Gothic" w:eastAsia="MS Gothic" w:hAnsi="MS Gothic" w:hint="eastAsia"/>
                  </w:rPr>
                  <w:t>☐</w:t>
                </w:r>
              </w:p>
            </w:tc>
          </w:sdtContent>
        </w:sdt>
        <w:sdt>
          <w:sdtPr>
            <w:id w:val="2034453567"/>
            <w14:checkbox>
              <w14:checked w14:val="0"/>
              <w14:checkedState w14:val="2612" w14:font="MS Gothic"/>
              <w14:uncheckedState w14:val="2610" w14:font="MS Gothic"/>
            </w14:checkbox>
          </w:sdtPr>
          <w:sdtEndPr/>
          <w:sdtContent>
            <w:tc>
              <w:tcPr>
                <w:tcW w:w="946" w:type="dxa"/>
              </w:tcPr>
              <w:p w14:paraId="1D849F6F" w14:textId="77777777" w:rsidR="00DC5541" w:rsidRPr="00AD4887" w:rsidRDefault="00DC5541" w:rsidP="00DC5541">
                <w:pPr>
                  <w:pStyle w:val="TableText"/>
                  <w:jc w:val="center"/>
                </w:pPr>
                <w:r>
                  <w:rPr>
                    <w:rFonts w:ascii="MS Gothic" w:eastAsia="MS Gothic" w:hAnsi="MS Gothic" w:hint="eastAsia"/>
                  </w:rPr>
                  <w:t>☐</w:t>
                </w:r>
              </w:p>
            </w:tc>
          </w:sdtContent>
        </w:sdt>
        <w:sdt>
          <w:sdtPr>
            <w:id w:val="1402403046"/>
            <w14:checkbox>
              <w14:checked w14:val="0"/>
              <w14:checkedState w14:val="2612" w14:font="MS Gothic"/>
              <w14:uncheckedState w14:val="2610" w14:font="MS Gothic"/>
            </w14:checkbox>
          </w:sdtPr>
          <w:sdtEndPr/>
          <w:sdtContent>
            <w:tc>
              <w:tcPr>
                <w:tcW w:w="810" w:type="dxa"/>
              </w:tcPr>
              <w:p w14:paraId="1D849F70" w14:textId="77777777" w:rsidR="00DC5541" w:rsidRPr="00AD4887" w:rsidRDefault="00DC5541" w:rsidP="00DC5541">
                <w:pPr>
                  <w:pStyle w:val="TableText"/>
                  <w:jc w:val="center"/>
                </w:pPr>
                <w:r>
                  <w:rPr>
                    <w:rFonts w:ascii="MS Gothic" w:eastAsia="MS Gothic" w:hAnsi="MS Gothic" w:hint="eastAsia"/>
                  </w:rPr>
                  <w:t>☐</w:t>
                </w:r>
              </w:p>
            </w:tc>
          </w:sdtContent>
        </w:sdt>
        <w:sdt>
          <w:sdtPr>
            <w:id w:val="-1980918373"/>
            <w:showingPlcHdr/>
            <w:text/>
          </w:sdtPr>
          <w:sdtEndPr/>
          <w:sdtContent>
            <w:tc>
              <w:tcPr>
                <w:tcW w:w="2819" w:type="dxa"/>
              </w:tcPr>
              <w:p w14:paraId="1D849F71" w14:textId="77777777" w:rsidR="00DC5541" w:rsidRPr="00AD4887" w:rsidRDefault="00DC5541" w:rsidP="00DC5541">
                <w:pPr>
                  <w:pStyle w:val="TableText"/>
                </w:pPr>
                <w:r w:rsidRPr="00C9149F">
                  <w:rPr>
                    <w:rStyle w:val="PlaceholderText"/>
                  </w:rPr>
                  <w:t>Click here to enter text.</w:t>
                </w:r>
              </w:p>
            </w:tc>
          </w:sdtContent>
        </w:sdt>
      </w:tr>
      <w:tr w:rsidR="00DC5541" w:rsidRPr="00AD4887" w14:paraId="1D849F78"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73" w14:textId="77777777" w:rsidR="00DC5541" w:rsidRPr="00AD4887" w:rsidRDefault="00DC5541" w:rsidP="00DC5541">
            <w:pPr>
              <w:pStyle w:val="TableText"/>
              <w:numPr>
                <w:ilvl w:val="0"/>
                <w:numId w:val="27"/>
              </w:numPr>
            </w:pPr>
            <w:r w:rsidRPr="00AD4887">
              <w:t>Does the end user have the ability to create custom reports?</w:t>
            </w:r>
          </w:p>
        </w:tc>
        <w:sdt>
          <w:sdtPr>
            <w:id w:val="83511277"/>
            <w14:checkbox>
              <w14:checked w14:val="0"/>
              <w14:checkedState w14:val="2612" w14:font="MS Gothic"/>
              <w14:uncheckedState w14:val="2610" w14:font="MS Gothic"/>
            </w14:checkbox>
          </w:sdtPr>
          <w:sdtEndPr/>
          <w:sdtContent>
            <w:tc>
              <w:tcPr>
                <w:tcW w:w="900" w:type="dxa"/>
              </w:tcPr>
              <w:p w14:paraId="1D849F74" w14:textId="77777777" w:rsidR="00DC5541" w:rsidRPr="00AD4887" w:rsidRDefault="00DC5541" w:rsidP="00DC5541">
                <w:pPr>
                  <w:pStyle w:val="TableText"/>
                  <w:jc w:val="center"/>
                </w:pPr>
                <w:r>
                  <w:rPr>
                    <w:rFonts w:ascii="MS Gothic" w:eastAsia="MS Gothic" w:hAnsi="MS Gothic" w:hint="eastAsia"/>
                  </w:rPr>
                  <w:t>☐</w:t>
                </w:r>
              </w:p>
            </w:tc>
          </w:sdtContent>
        </w:sdt>
        <w:sdt>
          <w:sdtPr>
            <w:id w:val="-1591074548"/>
            <w14:checkbox>
              <w14:checked w14:val="0"/>
              <w14:checkedState w14:val="2612" w14:font="MS Gothic"/>
              <w14:uncheckedState w14:val="2610" w14:font="MS Gothic"/>
            </w14:checkbox>
          </w:sdtPr>
          <w:sdtEndPr/>
          <w:sdtContent>
            <w:tc>
              <w:tcPr>
                <w:tcW w:w="946" w:type="dxa"/>
              </w:tcPr>
              <w:p w14:paraId="1D849F75" w14:textId="77777777" w:rsidR="00DC5541" w:rsidRPr="00AD4887" w:rsidRDefault="00DC5541" w:rsidP="00DC5541">
                <w:pPr>
                  <w:pStyle w:val="TableText"/>
                  <w:jc w:val="center"/>
                </w:pPr>
                <w:r>
                  <w:rPr>
                    <w:rFonts w:ascii="MS Gothic" w:eastAsia="MS Gothic" w:hAnsi="MS Gothic" w:hint="eastAsia"/>
                  </w:rPr>
                  <w:t>☐</w:t>
                </w:r>
              </w:p>
            </w:tc>
          </w:sdtContent>
        </w:sdt>
        <w:sdt>
          <w:sdtPr>
            <w:id w:val="437806295"/>
            <w14:checkbox>
              <w14:checked w14:val="0"/>
              <w14:checkedState w14:val="2612" w14:font="MS Gothic"/>
              <w14:uncheckedState w14:val="2610" w14:font="MS Gothic"/>
            </w14:checkbox>
          </w:sdtPr>
          <w:sdtEndPr/>
          <w:sdtContent>
            <w:tc>
              <w:tcPr>
                <w:tcW w:w="810" w:type="dxa"/>
              </w:tcPr>
              <w:p w14:paraId="1D849F76" w14:textId="77777777" w:rsidR="00DC5541" w:rsidRPr="00AD4887" w:rsidRDefault="00DC5541" w:rsidP="00DC5541">
                <w:pPr>
                  <w:pStyle w:val="TableText"/>
                  <w:jc w:val="center"/>
                </w:pPr>
                <w:r>
                  <w:rPr>
                    <w:rFonts w:ascii="MS Gothic" w:eastAsia="MS Gothic" w:hAnsi="MS Gothic" w:hint="eastAsia"/>
                  </w:rPr>
                  <w:t>☐</w:t>
                </w:r>
              </w:p>
            </w:tc>
          </w:sdtContent>
        </w:sdt>
        <w:sdt>
          <w:sdtPr>
            <w:id w:val="436184613"/>
            <w:showingPlcHdr/>
            <w:text/>
          </w:sdtPr>
          <w:sdtEndPr/>
          <w:sdtContent>
            <w:tc>
              <w:tcPr>
                <w:tcW w:w="2819" w:type="dxa"/>
              </w:tcPr>
              <w:p w14:paraId="1D849F77"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7E" w14:textId="77777777" w:rsidTr="00DC5541">
        <w:trPr>
          <w:trHeight w:val="300"/>
          <w:jc w:val="center"/>
        </w:trPr>
        <w:tc>
          <w:tcPr>
            <w:tcW w:w="4799" w:type="dxa"/>
            <w:vAlign w:val="center"/>
          </w:tcPr>
          <w:p w14:paraId="1D849F79" w14:textId="77777777" w:rsidR="00DC5541" w:rsidRPr="00AD4887" w:rsidRDefault="00DC5541" w:rsidP="00DC5541">
            <w:pPr>
              <w:pStyle w:val="TableText"/>
              <w:numPr>
                <w:ilvl w:val="0"/>
                <w:numId w:val="27"/>
              </w:numPr>
            </w:pPr>
            <w:r w:rsidRPr="00AD4887">
              <w:t>Can reports be run on-demand during the course of the day?</w:t>
            </w:r>
          </w:p>
        </w:tc>
        <w:sdt>
          <w:sdtPr>
            <w:id w:val="-1138875836"/>
            <w14:checkbox>
              <w14:checked w14:val="0"/>
              <w14:checkedState w14:val="2612" w14:font="MS Gothic"/>
              <w14:uncheckedState w14:val="2610" w14:font="MS Gothic"/>
            </w14:checkbox>
          </w:sdtPr>
          <w:sdtEndPr/>
          <w:sdtContent>
            <w:tc>
              <w:tcPr>
                <w:tcW w:w="900" w:type="dxa"/>
              </w:tcPr>
              <w:p w14:paraId="1D849F7A" w14:textId="77777777" w:rsidR="00DC5541" w:rsidRPr="00AD4887" w:rsidRDefault="00DC5541" w:rsidP="00DC5541">
                <w:pPr>
                  <w:pStyle w:val="TableText"/>
                  <w:jc w:val="center"/>
                </w:pPr>
                <w:r>
                  <w:rPr>
                    <w:rFonts w:ascii="MS Gothic" w:eastAsia="MS Gothic" w:hAnsi="MS Gothic" w:hint="eastAsia"/>
                  </w:rPr>
                  <w:t>☐</w:t>
                </w:r>
              </w:p>
            </w:tc>
          </w:sdtContent>
        </w:sdt>
        <w:sdt>
          <w:sdtPr>
            <w:id w:val="-518388111"/>
            <w14:checkbox>
              <w14:checked w14:val="0"/>
              <w14:checkedState w14:val="2612" w14:font="MS Gothic"/>
              <w14:uncheckedState w14:val="2610" w14:font="MS Gothic"/>
            </w14:checkbox>
          </w:sdtPr>
          <w:sdtEndPr/>
          <w:sdtContent>
            <w:tc>
              <w:tcPr>
                <w:tcW w:w="946" w:type="dxa"/>
              </w:tcPr>
              <w:p w14:paraId="1D849F7B" w14:textId="77777777" w:rsidR="00DC5541" w:rsidRPr="00AD4887" w:rsidRDefault="00DC5541" w:rsidP="00DC5541">
                <w:pPr>
                  <w:pStyle w:val="TableText"/>
                  <w:jc w:val="center"/>
                </w:pPr>
                <w:r>
                  <w:rPr>
                    <w:rFonts w:ascii="MS Gothic" w:eastAsia="MS Gothic" w:hAnsi="MS Gothic" w:hint="eastAsia"/>
                  </w:rPr>
                  <w:t>☐</w:t>
                </w:r>
              </w:p>
            </w:tc>
          </w:sdtContent>
        </w:sdt>
        <w:sdt>
          <w:sdtPr>
            <w:id w:val="1962448597"/>
            <w14:checkbox>
              <w14:checked w14:val="0"/>
              <w14:checkedState w14:val="2612" w14:font="MS Gothic"/>
              <w14:uncheckedState w14:val="2610" w14:font="MS Gothic"/>
            </w14:checkbox>
          </w:sdtPr>
          <w:sdtEndPr/>
          <w:sdtContent>
            <w:tc>
              <w:tcPr>
                <w:tcW w:w="810" w:type="dxa"/>
              </w:tcPr>
              <w:p w14:paraId="1D849F7C" w14:textId="77777777" w:rsidR="00DC5541" w:rsidRPr="00AD4887" w:rsidRDefault="00DC5541" w:rsidP="00DC5541">
                <w:pPr>
                  <w:pStyle w:val="TableText"/>
                  <w:jc w:val="center"/>
                </w:pPr>
                <w:r>
                  <w:rPr>
                    <w:rFonts w:ascii="MS Gothic" w:eastAsia="MS Gothic" w:hAnsi="MS Gothic" w:hint="eastAsia"/>
                  </w:rPr>
                  <w:t>☐</w:t>
                </w:r>
              </w:p>
            </w:tc>
          </w:sdtContent>
        </w:sdt>
        <w:sdt>
          <w:sdtPr>
            <w:id w:val="153799365"/>
            <w:showingPlcHdr/>
            <w:text/>
          </w:sdtPr>
          <w:sdtEndPr/>
          <w:sdtContent>
            <w:tc>
              <w:tcPr>
                <w:tcW w:w="2819" w:type="dxa"/>
              </w:tcPr>
              <w:p w14:paraId="1D849F7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84"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F7F" w14:textId="77777777" w:rsidR="00DC5541" w:rsidRPr="00AD4887" w:rsidRDefault="00DC5541" w:rsidP="00DC5541">
            <w:pPr>
              <w:pStyle w:val="TableText"/>
              <w:numPr>
                <w:ilvl w:val="0"/>
                <w:numId w:val="27"/>
              </w:numPr>
            </w:pPr>
            <w:r w:rsidRPr="00AD4887">
              <w:t>Can reports be set up to run automatically as well as routed to a specific person with in the office?</w:t>
            </w:r>
          </w:p>
        </w:tc>
        <w:sdt>
          <w:sdtPr>
            <w:id w:val="-1010680256"/>
            <w14:checkbox>
              <w14:checked w14:val="0"/>
              <w14:checkedState w14:val="2612" w14:font="MS Gothic"/>
              <w14:uncheckedState w14:val="2610" w14:font="MS Gothic"/>
            </w14:checkbox>
          </w:sdtPr>
          <w:sdtEndPr/>
          <w:sdtContent>
            <w:tc>
              <w:tcPr>
                <w:tcW w:w="900" w:type="dxa"/>
                <w:tcBorders>
                  <w:bottom w:val="nil"/>
                </w:tcBorders>
              </w:tcPr>
              <w:p w14:paraId="1D849F80" w14:textId="77777777" w:rsidR="00DC5541" w:rsidRPr="00AD4887" w:rsidRDefault="00DC5541" w:rsidP="00DC5541">
                <w:pPr>
                  <w:pStyle w:val="TableText"/>
                  <w:jc w:val="center"/>
                </w:pPr>
                <w:r>
                  <w:rPr>
                    <w:rFonts w:ascii="MS Gothic" w:eastAsia="MS Gothic" w:hAnsi="MS Gothic" w:hint="eastAsia"/>
                  </w:rPr>
                  <w:t>☐</w:t>
                </w:r>
              </w:p>
            </w:tc>
          </w:sdtContent>
        </w:sdt>
        <w:sdt>
          <w:sdtPr>
            <w:id w:val="1898622898"/>
            <w14:checkbox>
              <w14:checked w14:val="0"/>
              <w14:checkedState w14:val="2612" w14:font="MS Gothic"/>
              <w14:uncheckedState w14:val="2610" w14:font="MS Gothic"/>
            </w14:checkbox>
          </w:sdtPr>
          <w:sdtEndPr/>
          <w:sdtContent>
            <w:tc>
              <w:tcPr>
                <w:tcW w:w="946" w:type="dxa"/>
                <w:tcBorders>
                  <w:bottom w:val="nil"/>
                </w:tcBorders>
              </w:tcPr>
              <w:p w14:paraId="1D849F81" w14:textId="77777777" w:rsidR="00DC5541" w:rsidRPr="00AD4887" w:rsidRDefault="00DC5541" w:rsidP="00DC5541">
                <w:pPr>
                  <w:pStyle w:val="TableText"/>
                  <w:jc w:val="center"/>
                </w:pPr>
                <w:r>
                  <w:rPr>
                    <w:rFonts w:ascii="MS Gothic" w:eastAsia="MS Gothic" w:hAnsi="MS Gothic" w:hint="eastAsia"/>
                  </w:rPr>
                  <w:t>☐</w:t>
                </w:r>
              </w:p>
            </w:tc>
          </w:sdtContent>
        </w:sdt>
        <w:sdt>
          <w:sdtPr>
            <w:id w:val="-1238317542"/>
            <w14:checkbox>
              <w14:checked w14:val="0"/>
              <w14:checkedState w14:val="2612" w14:font="MS Gothic"/>
              <w14:uncheckedState w14:val="2610" w14:font="MS Gothic"/>
            </w14:checkbox>
          </w:sdtPr>
          <w:sdtEndPr/>
          <w:sdtContent>
            <w:tc>
              <w:tcPr>
                <w:tcW w:w="810" w:type="dxa"/>
                <w:tcBorders>
                  <w:bottom w:val="nil"/>
                </w:tcBorders>
              </w:tcPr>
              <w:p w14:paraId="1D849F82" w14:textId="77777777" w:rsidR="00DC5541" w:rsidRPr="00AD4887" w:rsidRDefault="00C9149F" w:rsidP="00DC5541">
                <w:pPr>
                  <w:pStyle w:val="TableText"/>
                  <w:jc w:val="center"/>
                </w:pPr>
                <w:r>
                  <w:rPr>
                    <w:rFonts w:ascii="MS Gothic" w:eastAsia="MS Gothic" w:hAnsi="MS Gothic" w:hint="eastAsia"/>
                  </w:rPr>
                  <w:t>☐</w:t>
                </w:r>
              </w:p>
            </w:tc>
          </w:sdtContent>
        </w:sdt>
        <w:sdt>
          <w:sdtPr>
            <w:id w:val="1607306971"/>
            <w:showingPlcHdr/>
            <w:text/>
          </w:sdtPr>
          <w:sdtEndPr/>
          <w:sdtContent>
            <w:tc>
              <w:tcPr>
                <w:tcW w:w="2819" w:type="dxa"/>
                <w:tcBorders>
                  <w:bottom w:val="nil"/>
                </w:tcBorders>
              </w:tcPr>
              <w:p w14:paraId="1D849F83"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86" w14:textId="77777777" w:rsidTr="00DC5541">
        <w:trPr>
          <w:trHeight w:val="300"/>
          <w:jc w:val="center"/>
        </w:trPr>
        <w:tc>
          <w:tcPr>
            <w:tcW w:w="10274" w:type="dxa"/>
            <w:gridSpan w:val="5"/>
            <w:shd w:val="clear" w:color="auto" w:fill="03426D"/>
            <w:vAlign w:val="center"/>
          </w:tcPr>
          <w:p w14:paraId="1D849F85" w14:textId="77777777" w:rsidR="00DC5541" w:rsidRPr="00AD4887" w:rsidRDefault="00DC5541" w:rsidP="00DC5541">
            <w:pPr>
              <w:pStyle w:val="TableHeading"/>
              <w:numPr>
                <w:ilvl w:val="0"/>
                <w:numId w:val="10"/>
              </w:numPr>
              <w:jc w:val="left"/>
            </w:pPr>
            <w:r w:rsidRPr="00AD4887">
              <w:t>Meaningful Use</w:t>
            </w:r>
          </w:p>
        </w:tc>
      </w:tr>
      <w:tr w:rsidR="00DC5541" w:rsidRPr="00AD4887" w14:paraId="1D849F8C"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87" w14:textId="77777777" w:rsidR="00DC5541" w:rsidRPr="00AD4887" w:rsidRDefault="00DC5541" w:rsidP="00DC5541">
            <w:pPr>
              <w:pStyle w:val="TableText"/>
              <w:numPr>
                <w:ilvl w:val="0"/>
                <w:numId w:val="30"/>
              </w:numPr>
            </w:pPr>
            <w:r w:rsidRPr="00AD4887">
              <w:t>The system has a bi-directional lab component.</w:t>
            </w:r>
          </w:p>
        </w:tc>
        <w:sdt>
          <w:sdtPr>
            <w:id w:val="-1298219796"/>
            <w14:checkbox>
              <w14:checked w14:val="0"/>
              <w14:checkedState w14:val="2612" w14:font="MS Gothic"/>
              <w14:uncheckedState w14:val="2610" w14:font="MS Gothic"/>
            </w14:checkbox>
          </w:sdtPr>
          <w:sdtEndPr/>
          <w:sdtContent>
            <w:tc>
              <w:tcPr>
                <w:tcW w:w="900" w:type="dxa"/>
              </w:tcPr>
              <w:p w14:paraId="1D849F88" w14:textId="77777777" w:rsidR="00DC5541" w:rsidRPr="00AD4887" w:rsidRDefault="00DC5541" w:rsidP="00DC5541">
                <w:pPr>
                  <w:pStyle w:val="TableText"/>
                  <w:jc w:val="center"/>
                </w:pPr>
                <w:r>
                  <w:rPr>
                    <w:rFonts w:ascii="MS Gothic" w:eastAsia="MS Gothic" w:hAnsi="MS Gothic" w:hint="eastAsia"/>
                  </w:rPr>
                  <w:t>☐</w:t>
                </w:r>
              </w:p>
            </w:tc>
          </w:sdtContent>
        </w:sdt>
        <w:sdt>
          <w:sdtPr>
            <w:id w:val="-2208811"/>
            <w14:checkbox>
              <w14:checked w14:val="0"/>
              <w14:checkedState w14:val="2612" w14:font="MS Gothic"/>
              <w14:uncheckedState w14:val="2610" w14:font="MS Gothic"/>
            </w14:checkbox>
          </w:sdtPr>
          <w:sdtEndPr/>
          <w:sdtContent>
            <w:tc>
              <w:tcPr>
                <w:tcW w:w="946" w:type="dxa"/>
              </w:tcPr>
              <w:p w14:paraId="1D849F89" w14:textId="77777777" w:rsidR="00DC5541" w:rsidRPr="00AD4887" w:rsidRDefault="00DC5541" w:rsidP="00DC5541">
                <w:pPr>
                  <w:pStyle w:val="TableText"/>
                  <w:jc w:val="center"/>
                </w:pPr>
                <w:r>
                  <w:rPr>
                    <w:rFonts w:ascii="MS Gothic" w:eastAsia="MS Gothic" w:hAnsi="MS Gothic" w:hint="eastAsia"/>
                  </w:rPr>
                  <w:t>☐</w:t>
                </w:r>
              </w:p>
            </w:tc>
          </w:sdtContent>
        </w:sdt>
        <w:sdt>
          <w:sdtPr>
            <w:id w:val="-1877768689"/>
            <w14:checkbox>
              <w14:checked w14:val="0"/>
              <w14:checkedState w14:val="2612" w14:font="MS Gothic"/>
              <w14:uncheckedState w14:val="2610" w14:font="MS Gothic"/>
            </w14:checkbox>
          </w:sdtPr>
          <w:sdtEndPr/>
          <w:sdtContent>
            <w:tc>
              <w:tcPr>
                <w:tcW w:w="810" w:type="dxa"/>
              </w:tcPr>
              <w:p w14:paraId="1D849F8A" w14:textId="77777777" w:rsidR="00DC5541" w:rsidRPr="00AD4887" w:rsidRDefault="00DC5541" w:rsidP="00DC5541">
                <w:pPr>
                  <w:pStyle w:val="TableText"/>
                  <w:jc w:val="center"/>
                </w:pPr>
                <w:r>
                  <w:rPr>
                    <w:rFonts w:ascii="MS Gothic" w:eastAsia="MS Gothic" w:hAnsi="MS Gothic" w:hint="eastAsia"/>
                  </w:rPr>
                  <w:t>☐</w:t>
                </w:r>
              </w:p>
            </w:tc>
          </w:sdtContent>
        </w:sdt>
        <w:sdt>
          <w:sdtPr>
            <w:id w:val="-1879849023"/>
            <w:showingPlcHdr/>
            <w:text/>
          </w:sdtPr>
          <w:sdtEndPr/>
          <w:sdtContent>
            <w:tc>
              <w:tcPr>
                <w:tcW w:w="2819" w:type="dxa"/>
              </w:tcPr>
              <w:p w14:paraId="1D849F8B"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92" w14:textId="77777777" w:rsidTr="00DC5541">
        <w:trPr>
          <w:trHeight w:val="300"/>
          <w:jc w:val="center"/>
        </w:trPr>
        <w:tc>
          <w:tcPr>
            <w:tcW w:w="4799" w:type="dxa"/>
            <w:vAlign w:val="center"/>
          </w:tcPr>
          <w:p w14:paraId="1D849F8D" w14:textId="77777777" w:rsidR="00DC5541" w:rsidRPr="00AD4887" w:rsidRDefault="00DC5541" w:rsidP="00DC5541">
            <w:pPr>
              <w:pStyle w:val="TableText"/>
              <w:numPr>
                <w:ilvl w:val="0"/>
                <w:numId w:val="30"/>
              </w:numPr>
            </w:pPr>
            <w:r w:rsidRPr="00AD4887">
              <w:t>The system can check insurance eligibility electronically from public and private payers.  List clearinghouses with which this functionality exists.</w:t>
            </w:r>
          </w:p>
        </w:tc>
        <w:sdt>
          <w:sdtPr>
            <w:id w:val="1524208327"/>
            <w14:checkbox>
              <w14:checked w14:val="0"/>
              <w14:checkedState w14:val="2612" w14:font="MS Gothic"/>
              <w14:uncheckedState w14:val="2610" w14:font="MS Gothic"/>
            </w14:checkbox>
          </w:sdtPr>
          <w:sdtEndPr/>
          <w:sdtContent>
            <w:tc>
              <w:tcPr>
                <w:tcW w:w="900" w:type="dxa"/>
              </w:tcPr>
              <w:p w14:paraId="1D849F8E" w14:textId="77777777" w:rsidR="00DC5541" w:rsidRPr="00AD4887" w:rsidRDefault="00DC5541" w:rsidP="00DC5541">
                <w:pPr>
                  <w:pStyle w:val="TableText"/>
                  <w:jc w:val="center"/>
                </w:pPr>
                <w:r>
                  <w:rPr>
                    <w:rFonts w:ascii="MS Gothic" w:eastAsia="MS Gothic" w:hAnsi="MS Gothic" w:hint="eastAsia"/>
                  </w:rPr>
                  <w:t>☐</w:t>
                </w:r>
              </w:p>
            </w:tc>
          </w:sdtContent>
        </w:sdt>
        <w:sdt>
          <w:sdtPr>
            <w:id w:val="1166676304"/>
            <w14:checkbox>
              <w14:checked w14:val="0"/>
              <w14:checkedState w14:val="2612" w14:font="MS Gothic"/>
              <w14:uncheckedState w14:val="2610" w14:font="MS Gothic"/>
            </w14:checkbox>
          </w:sdtPr>
          <w:sdtEndPr/>
          <w:sdtContent>
            <w:tc>
              <w:tcPr>
                <w:tcW w:w="946" w:type="dxa"/>
              </w:tcPr>
              <w:p w14:paraId="1D849F8F" w14:textId="77777777" w:rsidR="00DC5541" w:rsidRPr="00AD4887" w:rsidRDefault="00DC5541" w:rsidP="00DC5541">
                <w:pPr>
                  <w:pStyle w:val="TableText"/>
                  <w:jc w:val="center"/>
                </w:pPr>
                <w:r>
                  <w:rPr>
                    <w:rFonts w:ascii="MS Gothic" w:eastAsia="MS Gothic" w:hAnsi="MS Gothic" w:hint="eastAsia"/>
                  </w:rPr>
                  <w:t>☐</w:t>
                </w:r>
              </w:p>
            </w:tc>
          </w:sdtContent>
        </w:sdt>
        <w:sdt>
          <w:sdtPr>
            <w:id w:val="-2034336957"/>
            <w14:checkbox>
              <w14:checked w14:val="0"/>
              <w14:checkedState w14:val="2612" w14:font="MS Gothic"/>
              <w14:uncheckedState w14:val="2610" w14:font="MS Gothic"/>
            </w14:checkbox>
          </w:sdtPr>
          <w:sdtEndPr/>
          <w:sdtContent>
            <w:tc>
              <w:tcPr>
                <w:tcW w:w="810" w:type="dxa"/>
              </w:tcPr>
              <w:p w14:paraId="1D849F90" w14:textId="77777777" w:rsidR="00DC5541" w:rsidRPr="00AD4887" w:rsidRDefault="00DC5541" w:rsidP="00DC5541">
                <w:pPr>
                  <w:pStyle w:val="TableText"/>
                  <w:jc w:val="center"/>
                </w:pPr>
                <w:r>
                  <w:rPr>
                    <w:rFonts w:ascii="MS Gothic" w:eastAsia="MS Gothic" w:hAnsi="MS Gothic" w:hint="eastAsia"/>
                  </w:rPr>
                  <w:t>☐</w:t>
                </w:r>
              </w:p>
            </w:tc>
          </w:sdtContent>
        </w:sdt>
        <w:sdt>
          <w:sdtPr>
            <w:id w:val="-812259220"/>
            <w:showingPlcHdr/>
          </w:sdtPr>
          <w:sdtEndPr/>
          <w:sdtContent>
            <w:tc>
              <w:tcPr>
                <w:tcW w:w="2819" w:type="dxa"/>
              </w:tcPr>
              <w:p w14:paraId="1D849F91"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98"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93" w14:textId="77777777" w:rsidR="00DC5541" w:rsidRPr="00AD4887" w:rsidRDefault="00DC5541" w:rsidP="00DC5541">
            <w:pPr>
              <w:pStyle w:val="TableText"/>
              <w:numPr>
                <w:ilvl w:val="0"/>
                <w:numId w:val="30"/>
              </w:numPr>
            </w:pPr>
            <w:r w:rsidRPr="00AD4887">
              <w:t>The system can submit claims electronically to public and private payers.</w:t>
            </w:r>
          </w:p>
        </w:tc>
        <w:sdt>
          <w:sdtPr>
            <w:id w:val="327182917"/>
            <w14:checkbox>
              <w14:checked w14:val="0"/>
              <w14:checkedState w14:val="2612" w14:font="MS Gothic"/>
              <w14:uncheckedState w14:val="2610" w14:font="MS Gothic"/>
            </w14:checkbox>
          </w:sdtPr>
          <w:sdtEndPr/>
          <w:sdtContent>
            <w:tc>
              <w:tcPr>
                <w:tcW w:w="900" w:type="dxa"/>
              </w:tcPr>
              <w:p w14:paraId="1D849F94" w14:textId="77777777" w:rsidR="00DC5541" w:rsidRPr="00AD4887" w:rsidRDefault="00DC5541" w:rsidP="00DC5541">
                <w:pPr>
                  <w:pStyle w:val="TableText"/>
                  <w:jc w:val="center"/>
                </w:pPr>
                <w:r>
                  <w:rPr>
                    <w:rFonts w:ascii="MS Gothic" w:eastAsia="MS Gothic" w:hAnsi="MS Gothic" w:hint="eastAsia"/>
                  </w:rPr>
                  <w:t>☐</w:t>
                </w:r>
              </w:p>
            </w:tc>
          </w:sdtContent>
        </w:sdt>
        <w:sdt>
          <w:sdtPr>
            <w:id w:val="694124099"/>
            <w14:checkbox>
              <w14:checked w14:val="0"/>
              <w14:checkedState w14:val="2612" w14:font="MS Gothic"/>
              <w14:uncheckedState w14:val="2610" w14:font="MS Gothic"/>
            </w14:checkbox>
          </w:sdtPr>
          <w:sdtEndPr/>
          <w:sdtContent>
            <w:tc>
              <w:tcPr>
                <w:tcW w:w="946" w:type="dxa"/>
              </w:tcPr>
              <w:p w14:paraId="1D849F95" w14:textId="77777777" w:rsidR="00DC5541" w:rsidRPr="00AD4887" w:rsidRDefault="00DC5541" w:rsidP="00DC5541">
                <w:pPr>
                  <w:pStyle w:val="TableText"/>
                  <w:jc w:val="center"/>
                </w:pPr>
                <w:r>
                  <w:rPr>
                    <w:rFonts w:ascii="MS Gothic" w:eastAsia="MS Gothic" w:hAnsi="MS Gothic" w:hint="eastAsia"/>
                  </w:rPr>
                  <w:t>☐</w:t>
                </w:r>
              </w:p>
            </w:tc>
          </w:sdtContent>
        </w:sdt>
        <w:sdt>
          <w:sdtPr>
            <w:id w:val="436492408"/>
            <w14:checkbox>
              <w14:checked w14:val="0"/>
              <w14:checkedState w14:val="2612" w14:font="MS Gothic"/>
              <w14:uncheckedState w14:val="2610" w14:font="MS Gothic"/>
            </w14:checkbox>
          </w:sdtPr>
          <w:sdtEndPr/>
          <w:sdtContent>
            <w:tc>
              <w:tcPr>
                <w:tcW w:w="810" w:type="dxa"/>
              </w:tcPr>
              <w:p w14:paraId="1D849F96" w14:textId="77777777" w:rsidR="00DC5541" w:rsidRPr="00AD4887" w:rsidRDefault="00DC5541" w:rsidP="00DC5541">
                <w:pPr>
                  <w:pStyle w:val="TableText"/>
                  <w:jc w:val="center"/>
                </w:pPr>
                <w:r>
                  <w:rPr>
                    <w:rFonts w:ascii="MS Gothic" w:eastAsia="MS Gothic" w:hAnsi="MS Gothic" w:hint="eastAsia"/>
                  </w:rPr>
                  <w:t>☐</w:t>
                </w:r>
              </w:p>
            </w:tc>
          </w:sdtContent>
        </w:sdt>
        <w:sdt>
          <w:sdtPr>
            <w:id w:val="-173961654"/>
            <w:showingPlcHdr/>
            <w:text/>
          </w:sdtPr>
          <w:sdtEndPr/>
          <w:sdtContent>
            <w:tc>
              <w:tcPr>
                <w:tcW w:w="2819" w:type="dxa"/>
              </w:tcPr>
              <w:p w14:paraId="1D849F97"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9E" w14:textId="77777777" w:rsidTr="00DC5541">
        <w:trPr>
          <w:trHeight w:val="300"/>
          <w:jc w:val="center"/>
        </w:trPr>
        <w:tc>
          <w:tcPr>
            <w:tcW w:w="4799" w:type="dxa"/>
            <w:vAlign w:val="center"/>
          </w:tcPr>
          <w:p w14:paraId="1D849F99" w14:textId="77777777" w:rsidR="00DC5541" w:rsidRPr="00AD4887" w:rsidRDefault="00DC5541" w:rsidP="00DC5541">
            <w:pPr>
              <w:pStyle w:val="TableText"/>
              <w:numPr>
                <w:ilvl w:val="0"/>
                <w:numId w:val="30"/>
              </w:numPr>
            </w:pPr>
            <w:r w:rsidRPr="00AD4887">
              <w:t>The system can provide patients with timely electronic access to their health information.</w:t>
            </w:r>
          </w:p>
        </w:tc>
        <w:sdt>
          <w:sdtPr>
            <w:id w:val="-1414459283"/>
            <w14:checkbox>
              <w14:checked w14:val="0"/>
              <w14:checkedState w14:val="2612" w14:font="MS Gothic"/>
              <w14:uncheckedState w14:val="2610" w14:font="MS Gothic"/>
            </w14:checkbox>
          </w:sdtPr>
          <w:sdtEndPr/>
          <w:sdtContent>
            <w:tc>
              <w:tcPr>
                <w:tcW w:w="900" w:type="dxa"/>
              </w:tcPr>
              <w:p w14:paraId="1D849F9A" w14:textId="77777777" w:rsidR="00DC5541" w:rsidRPr="00AD4887" w:rsidRDefault="00DC5541" w:rsidP="00DC5541">
                <w:pPr>
                  <w:pStyle w:val="TableText"/>
                  <w:jc w:val="center"/>
                </w:pPr>
                <w:r>
                  <w:rPr>
                    <w:rFonts w:ascii="MS Gothic" w:eastAsia="MS Gothic" w:hAnsi="MS Gothic" w:hint="eastAsia"/>
                  </w:rPr>
                  <w:t>☐</w:t>
                </w:r>
              </w:p>
            </w:tc>
          </w:sdtContent>
        </w:sdt>
        <w:sdt>
          <w:sdtPr>
            <w:id w:val="1773201542"/>
            <w14:checkbox>
              <w14:checked w14:val="0"/>
              <w14:checkedState w14:val="2612" w14:font="MS Gothic"/>
              <w14:uncheckedState w14:val="2610" w14:font="MS Gothic"/>
            </w14:checkbox>
          </w:sdtPr>
          <w:sdtEndPr/>
          <w:sdtContent>
            <w:tc>
              <w:tcPr>
                <w:tcW w:w="946" w:type="dxa"/>
              </w:tcPr>
              <w:p w14:paraId="1D849F9B" w14:textId="77777777" w:rsidR="00DC5541" w:rsidRPr="00AD4887" w:rsidRDefault="00DC5541" w:rsidP="00DC5541">
                <w:pPr>
                  <w:pStyle w:val="TableText"/>
                  <w:jc w:val="center"/>
                </w:pPr>
                <w:r>
                  <w:rPr>
                    <w:rFonts w:ascii="MS Gothic" w:eastAsia="MS Gothic" w:hAnsi="MS Gothic" w:hint="eastAsia"/>
                  </w:rPr>
                  <w:t>☐</w:t>
                </w:r>
              </w:p>
            </w:tc>
          </w:sdtContent>
        </w:sdt>
        <w:sdt>
          <w:sdtPr>
            <w:id w:val="-616065059"/>
            <w14:checkbox>
              <w14:checked w14:val="0"/>
              <w14:checkedState w14:val="2612" w14:font="MS Gothic"/>
              <w14:uncheckedState w14:val="2610" w14:font="MS Gothic"/>
            </w14:checkbox>
          </w:sdtPr>
          <w:sdtEndPr/>
          <w:sdtContent>
            <w:tc>
              <w:tcPr>
                <w:tcW w:w="810" w:type="dxa"/>
              </w:tcPr>
              <w:p w14:paraId="1D849F9C" w14:textId="77777777" w:rsidR="00DC5541" w:rsidRPr="00AD4887" w:rsidRDefault="00DC5541" w:rsidP="00DC5541">
                <w:pPr>
                  <w:pStyle w:val="TableText"/>
                  <w:jc w:val="center"/>
                </w:pPr>
                <w:r>
                  <w:rPr>
                    <w:rFonts w:ascii="MS Gothic" w:eastAsia="MS Gothic" w:hAnsi="MS Gothic" w:hint="eastAsia"/>
                  </w:rPr>
                  <w:t>☐</w:t>
                </w:r>
              </w:p>
            </w:tc>
          </w:sdtContent>
        </w:sdt>
        <w:sdt>
          <w:sdtPr>
            <w:id w:val="1043337865"/>
            <w:showingPlcHdr/>
            <w:text/>
          </w:sdtPr>
          <w:sdtEndPr/>
          <w:sdtContent>
            <w:tc>
              <w:tcPr>
                <w:tcW w:w="2819" w:type="dxa"/>
              </w:tcPr>
              <w:p w14:paraId="1D849F9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A4"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9F" w14:textId="77777777" w:rsidR="00DC5541" w:rsidRPr="00AD4887" w:rsidRDefault="00DC5541" w:rsidP="00DC5541">
            <w:pPr>
              <w:pStyle w:val="TableText"/>
              <w:numPr>
                <w:ilvl w:val="0"/>
                <w:numId w:val="30"/>
              </w:numPr>
            </w:pPr>
            <w:r w:rsidRPr="00AD4887">
              <w:t>The system can provide clinical summaries to patients for each visit.</w:t>
            </w:r>
          </w:p>
        </w:tc>
        <w:sdt>
          <w:sdtPr>
            <w:id w:val="-820731361"/>
            <w14:checkbox>
              <w14:checked w14:val="0"/>
              <w14:checkedState w14:val="2612" w14:font="MS Gothic"/>
              <w14:uncheckedState w14:val="2610" w14:font="MS Gothic"/>
            </w14:checkbox>
          </w:sdtPr>
          <w:sdtEndPr/>
          <w:sdtContent>
            <w:tc>
              <w:tcPr>
                <w:tcW w:w="900" w:type="dxa"/>
              </w:tcPr>
              <w:p w14:paraId="1D849FA0" w14:textId="77777777" w:rsidR="00DC5541" w:rsidRPr="00AD4887" w:rsidRDefault="00DC5541" w:rsidP="00DC5541">
                <w:pPr>
                  <w:pStyle w:val="TableText"/>
                  <w:jc w:val="center"/>
                </w:pPr>
                <w:r>
                  <w:rPr>
                    <w:rFonts w:ascii="MS Gothic" w:eastAsia="MS Gothic" w:hAnsi="MS Gothic" w:hint="eastAsia"/>
                  </w:rPr>
                  <w:t>☐</w:t>
                </w:r>
              </w:p>
            </w:tc>
          </w:sdtContent>
        </w:sdt>
        <w:sdt>
          <w:sdtPr>
            <w:id w:val="-718515284"/>
            <w14:checkbox>
              <w14:checked w14:val="0"/>
              <w14:checkedState w14:val="2612" w14:font="MS Gothic"/>
              <w14:uncheckedState w14:val="2610" w14:font="MS Gothic"/>
            </w14:checkbox>
          </w:sdtPr>
          <w:sdtEndPr/>
          <w:sdtContent>
            <w:tc>
              <w:tcPr>
                <w:tcW w:w="946" w:type="dxa"/>
              </w:tcPr>
              <w:p w14:paraId="1D849FA1" w14:textId="77777777" w:rsidR="00DC5541" w:rsidRPr="00AD4887" w:rsidRDefault="00DC5541" w:rsidP="00DC5541">
                <w:pPr>
                  <w:pStyle w:val="TableText"/>
                  <w:jc w:val="center"/>
                </w:pPr>
                <w:r>
                  <w:rPr>
                    <w:rFonts w:ascii="MS Gothic" w:eastAsia="MS Gothic" w:hAnsi="MS Gothic" w:hint="eastAsia"/>
                  </w:rPr>
                  <w:t>☐</w:t>
                </w:r>
              </w:p>
            </w:tc>
          </w:sdtContent>
        </w:sdt>
        <w:sdt>
          <w:sdtPr>
            <w:id w:val="1272598511"/>
            <w14:checkbox>
              <w14:checked w14:val="0"/>
              <w14:checkedState w14:val="2612" w14:font="MS Gothic"/>
              <w14:uncheckedState w14:val="2610" w14:font="MS Gothic"/>
            </w14:checkbox>
          </w:sdtPr>
          <w:sdtEndPr/>
          <w:sdtContent>
            <w:tc>
              <w:tcPr>
                <w:tcW w:w="810" w:type="dxa"/>
              </w:tcPr>
              <w:p w14:paraId="1D849FA2" w14:textId="77777777" w:rsidR="00DC5541" w:rsidRPr="00AD4887" w:rsidRDefault="00DC5541" w:rsidP="00DC5541">
                <w:pPr>
                  <w:pStyle w:val="TableText"/>
                  <w:jc w:val="center"/>
                </w:pPr>
                <w:r>
                  <w:rPr>
                    <w:rFonts w:ascii="MS Gothic" w:eastAsia="MS Gothic" w:hAnsi="MS Gothic" w:hint="eastAsia"/>
                  </w:rPr>
                  <w:t>☐</w:t>
                </w:r>
              </w:p>
            </w:tc>
          </w:sdtContent>
        </w:sdt>
        <w:sdt>
          <w:sdtPr>
            <w:id w:val="-1092853699"/>
            <w:showingPlcHdr/>
            <w:text/>
          </w:sdtPr>
          <w:sdtEndPr/>
          <w:sdtContent>
            <w:tc>
              <w:tcPr>
                <w:tcW w:w="2819" w:type="dxa"/>
              </w:tcPr>
              <w:p w14:paraId="1D849FA3"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AA" w14:textId="77777777" w:rsidTr="00DC5541">
        <w:trPr>
          <w:trHeight w:val="300"/>
          <w:jc w:val="center"/>
        </w:trPr>
        <w:tc>
          <w:tcPr>
            <w:tcW w:w="4799" w:type="dxa"/>
            <w:vAlign w:val="center"/>
          </w:tcPr>
          <w:p w14:paraId="1D849FA5" w14:textId="77777777" w:rsidR="00DC5541" w:rsidRPr="00AD4887" w:rsidRDefault="00DC5541" w:rsidP="00DC5541">
            <w:pPr>
              <w:pStyle w:val="TableText"/>
            </w:pPr>
          </w:p>
        </w:tc>
        <w:tc>
          <w:tcPr>
            <w:tcW w:w="900" w:type="dxa"/>
          </w:tcPr>
          <w:p w14:paraId="1D849FA6" w14:textId="77777777" w:rsidR="00DC5541" w:rsidRDefault="00DC5541" w:rsidP="00DC5541">
            <w:pPr>
              <w:pStyle w:val="TableText"/>
              <w:jc w:val="center"/>
            </w:pPr>
          </w:p>
        </w:tc>
        <w:tc>
          <w:tcPr>
            <w:tcW w:w="946" w:type="dxa"/>
          </w:tcPr>
          <w:p w14:paraId="1D849FA7" w14:textId="77777777" w:rsidR="00DC5541" w:rsidRDefault="00DC5541" w:rsidP="00DC5541">
            <w:pPr>
              <w:pStyle w:val="TableText"/>
              <w:jc w:val="center"/>
            </w:pPr>
          </w:p>
        </w:tc>
        <w:tc>
          <w:tcPr>
            <w:tcW w:w="810" w:type="dxa"/>
          </w:tcPr>
          <w:p w14:paraId="1D849FA8" w14:textId="77777777" w:rsidR="00DC5541" w:rsidRDefault="00DC5541" w:rsidP="00DC5541">
            <w:pPr>
              <w:pStyle w:val="TableText"/>
              <w:jc w:val="center"/>
            </w:pPr>
          </w:p>
        </w:tc>
        <w:tc>
          <w:tcPr>
            <w:tcW w:w="2819" w:type="dxa"/>
          </w:tcPr>
          <w:p w14:paraId="1D849FA9" w14:textId="77777777" w:rsidR="00DC5541" w:rsidRDefault="00DC5541" w:rsidP="00DC5541">
            <w:pPr>
              <w:pStyle w:val="TableText"/>
            </w:pPr>
          </w:p>
        </w:tc>
      </w:tr>
      <w:tr w:rsidR="00DC5541" w:rsidRPr="00AD4887" w14:paraId="1D849FB0"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FAB" w14:textId="77777777" w:rsidR="00DC5541" w:rsidRPr="00AD4887" w:rsidRDefault="00DC5541" w:rsidP="00DC5541">
            <w:pPr>
              <w:pStyle w:val="TableText"/>
              <w:numPr>
                <w:ilvl w:val="1"/>
                <w:numId w:val="10"/>
              </w:numPr>
            </w:pPr>
            <w:r>
              <w:t>The system can provide a summary of treatment sessions provided during the treatment episode (example – 9 individual sessions, 20 group sessions, 5 PRC sessions)</w:t>
            </w:r>
          </w:p>
        </w:tc>
        <w:sdt>
          <w:sdtPr>
            <w:id w:val="124048724"/>
            <w14:checkbox>
              <w14:checked w14:val="0"/>
              <w14:checkedState w14:val="2612" w14:font="MS Gothic"/>
              <w14:uncheckedState w14:val="2610" w14:font="MS Gothic"/>
            </w14:checkbox>
          </w:sdtPr>
          <w:sdtEndPr/>
          <w:sdtContent>
            <w:tc>
              <w:tcPr>
                <w:tcW w:w="900" w:type="dxa"/>
                <w:tcBorders>
                  <w:bottom w:val="nil"/>
                </w:tcBorders>
              </w:tcPr>
              <w:p w14:paraId="1D849FAC" w14:textId="77777777" w:rsidR="00DC5541" w:rsidRDefault="00DC5541" w:rsidP="00DC5541">
                <w:pPr>
                  <w:pStyle w:val="TableText"/>
                  <w:jc w:val="center"/>
                </w:pPr>
                <w:r>
                  <w:rPr>
                    <w:rFonts w:ascii="MS Gothic" w:eastAsia="MS Gothic" w:hAnsi="MS Gothic" w:hint="eastAsia"/>
                  </w:rPr>
                  <w:t>☐</w:t>
                </w:r>
              </w:p>
            </w:tc>
          </w:sdtContent>
        </w:sdt>
        <w:sdt>
          <w:sdtPr>
            <w:id w:val="1781525966"/>
            <w14:checkbox>
              <w14:checked w14:val="0"/>
              <w14:checkedState w14:val="2612" w14:font="MS Gothic"/>
              <w14:uncheckedState w14:val="2610" w14:font="MS Gothic"/>
            </w14:checkbox>
          </w:sdtPr>
          <w:sdtEndPr/>
          <w:sdtContent>
            <w:tc>
              <w:tcPr>
                <w:tcW w:w="946" w:type="dxa"/>
                <w:tcBorders>
                  <w:bottom w:val="nil"/>
                </w:tcBorders>
              </w:tcPr>
              <w:p w14:paraId="1D849FAD" w14:textId="77777777" w:rsidR="00DC5541" w:rsidRDefault="00DC5541" w:rsidP="00DC5541">
                <w:pPr>
                  <w:pStyle w:val="TableText"/>
                  <w:jc w:val="center"/>
                </w:pPr>
                <w:r>
                  <w:rPr>
                    <w:rFonts w:ascii="MS Gothic" w:eastAsia="MS Gothic" w:hAnsi="MS Gothic" w:hint="eastAsia"/>
                  </w:rPr>
                  <w:t>☐</w:t>
                </w:r>
              </w:p>
            </w:tc>
          </w:sdtContent>
        </w:sdt>
        <w:sdt>
          <w:sdtPr>
            <w:id w:val="1575394868"/>
            <w14:checkbox>
              <w14:checked w14:val="0"/>
              <w14:checkedState w14:val="2612" w14:font="MS Gothic"/>
              <w14:uncheckedState w14:val="2610" w14:font="MS Gothic"/>
            </w14:checkbox>
          </w:sdtPr>
          <w:sdtEndPr/>
          <w:sdtContent>
            <w:tc>
              <w:tcPr>
                <w:tcW w:w="810" w:type="dxa"/>
                <w:tcBorders>
                  <w:bottom w:val="nil"/>
                </w:tcBorders>
              </w:tcPr>
              <w:p w14:paraId="1D849FAE" w14:textId="77777777" w:rsidR="00DC5541" w:rsidRDefault="00DC5541" w:rsidP="00DC5541">
                <w:pPr>
                  <w:pStyle w:val="TableText"/>
                  <w:jc w:val="center"/>
                </w:pPr>
                <w:r>
                  <w:rPr>
                    <w:rFonts w:ascii="MS Gothic" w:eastAsia="MS Gothic" w:hAnsi="MS Gothic" w:hint="eastAsia"/>
                  </w:rPr>
                  <w:t>☐</w:t>
                </w:r>
              </w:p>
            </w:tc>
          </w:sdtContent>
        </w:sdt>
        <w:sdt>
          <w:sdtPr>
            <w:id w:val="-2131624669"/>
            <w:showingPlcHdr/>
            <w:text/>
          </w:sdtPr>
          <w:sdtEndPr/>
          <w:sdtContent>
            <w:tc>
              <w:tcPr>
                <w:tcW w:w="2819" w:type="dxa"/>
                <w:tcBorders>
                  <w:bottom w:val="nil"/>
                </w:tcBorders>
              </w:tcPr>
              <w:p w14:paraId="1D849FAF" w14:textId="77777777" w:rsidR="00DC5541" w:rsidRDefault="00DC5541" w:rsidP="00DC5541">
                <w:pPr>
                  <w:pStyle w:val="TableText"/>
                </w:pPr>
                <w:r w:rsidRPr="00B9189F">
                  <w:rPr>
                    <w:rStyle w:val="PlaceholderText"/>
                  </w:rPr>
                  <w:t>Click here to enter text.</w:t>
                </w:r>
              </w:p>
            </w:tc>
          </w:sdtContent>
        </w:sdt>
      </w:tr>
      <w:tr w:rsidR="00DC5541" w:rsidRPr="00AD4887" w14:paraId="1D849FB6" w14:textId="77777777" w:rsidTr="00DC5541">
        <w:trPr>
          <w:trHeight w:val="300"/>
          <w:jc w:val="center"/>
        </w:trPr>
        <w:tc>
          <w:tcPr>
            <w:tcW w:w="4799" w:type="dxa"/>
            <w:vAlign w:val="center"/>
          </w:tcPr>
          <w:p w14:paraId="1D849FB1" w14:textId="77777777" w:rsidR="00DC5541" w:rsidRPr="00AD4887" w:rsidRDefault="00DC5541" w:rsidP="00DC5541">
            <w:pPr>
              <w:pStyle w:val="TableText"/>
              <w:numPr>
                <w:ilvl w:val="0"/>
                <w:numId w:val="30"/>
              </w:numPr>
            </w:pPr>
            <w:r w:rsidRPr="00AD4887">
              <w:t>The system can provide a summary care record for each transition of care and referral visit.</w:t>
            </w:r>
          </w:p>
        </w:tc>
        <w:sdt>
          <w:sdtPr>
            <w:id w:val="-356586677"/>
            <w14:checkbox>
              <w14:checked w14:val="0"/>
              <w14:checkedState w14:val="2612" w14:font="MS Gothic"/>
              <w14:uncheckedState w14:val="2610" w14:font="MS Gothic"/>
            </w14:checkbox>
          </w:sdtPr>
          <w:sdtEndPr/>
          <w:sdtContent>
            <w:tc>
              <w:tcPr>
                <w:tcW w:w="900" w:type="dxa"/>
              </w:tcPr>
              <w:p w14:paraId="1D849FB2" w14:textId="77777777" w:rsidR="00DC5541" w:rsidRPr="00AD4887" w:rsidRDefault="00DC5541" w:rsidP="00DC5541">
                <w:pPr>
                  <w:pStyle w:val="TableText"/>
                  <w:jc w:val="center"/>
                </w:pPr>
                <w:r>
                  <w:rPr>
                    <w:rFonts w:ascii="MS Gothic" w:eastAsia="MS Gothic" w:hAnsi="MS Gothic" w:hint="eastAsia"/>
                  </w:rPr>
                  <w:t>☐</w:t>
                </w:r>
              </w:p>
            </w:tc>
          </w:sdtContent>
        </w:sdt>
        <w:sdt>
          <w:sdtPr>
            <w:id w:val="-61108978"/>
            <w14:checkbox>
              <w14:checked w14:val="0"/>
              <w14:checkedState w14:val="2612" w14:font="MS Gothic"/>
              <w14:uncheckedState w14:val="2610" w14:font="MS Gothic"/>
            </w14:checkbox>
          </w:sdtPr>
          <w:sdtEndPr/>
          <w:sdtContent>
            <w:tc>
              <w:tcPr>
                <w:tcW w:w="946" w:type="dxa"/>
              </w:tcPr>
              <w:p w14:paraId="1D849FB3" w14:textId="77777777" w:rsidR="00DC5541" w:rsidRPr="00AD4887" w:rsidRDefault="00DC5541" w:rsidP="00DC5541">
                <w:pPr>
                  <w:pStyle w:val="TableText"/>
                  <w:jc w:val="center"/>
                </w:pPr>
                <w:r>
                  <w:rPr>
                    <w:rFonts w:ascii="MS Gothic" w:eastAsia="MS Gothic" w:hAnsi="MS Gothic" w:hint="eastAsia"/>
                  </w:rPr>
                  <w:t>☐</w:t>
                </w:r>
              </w:p>
            </w:tc>
          </w:sdtContent>
        </w:sdt>
        <w:sdt>
          <w:sdtPr>
            <w:id w:val="-1638326751"/>
            <w14:checkbox>
              <w14:checked w14:val="0"/>
              <w14:checkedState w14:val="2612" w14:font="MS Gothic"/>
              <w14:uncheckedState w14:val="2610" w14:font="MS Gothic"/>
            </w14:checkbox>
          </w:sdtPr>
          <w:sdtEndPr/>
          <w:sdtContent>
            <w:tc>
              <w:tcPr>
                <w:tcW w:w="810" w:type="dxa"/>
              </w:tcPr>
              <w:p w14:paraId="1D849FB4" w14:textId="77777777" w:rsidR="00DC5541" w:rsidRPr="00AD4887" w:rsidRDefault="00DC5541" w:rsidP="00DC5541">
                <w:pPr>
                  <w:pStyle w:val="TableText"/>
                  <w:jc w:val="center"/>
                </w:pPr>
                <w:r>
                  <w:rPr>
                    <w:rFonts w:ascii="MS Gothic" w:eastAsia="MS Gothic" w:hAnsi="MS Gothic" w:hint="eastAsia"/>
                  </w:rPr>
                  <w:t>☐</w:t>
                </w:r>
              </w:p>
            </w:tc>
          </w:sdtContent>
        </w:sdt>
        <w:sdt>
          <w:sdtPr>
            <w:id w:val="1024292740"/>
            <w:showingPlcHdr/>
            <w:text/>
          </w:sdtPr>
          <w:sdtEndPr/>
          <w:sdtContent>
            <w:tc>
              <w:tcPr>
                <w:tcW w:w="2819" w:type="dxa"/>
              </w:tcPr>
              <w:p w14:paraId="1D849FB5"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BC"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B7" w14:textId="77777777" w:rsidR="00DC5541" w:rsidRPr="00AD4887" w:rsidRDefault="00DC5541" w:rsidP="00DC5541">
            <w:pPr>
              <w:pStyle w:val="TableText"/>
              <w:numPr>
                <w:ilvl w:val="0"/>
                <w:numId w:val="30"/>
              </w:numPr>
            </w:pPr>
            <w:r w:rsidRPr="00AD4887">
              <w:lastRenderedPageBreak/>
              <w:t>The system can exchange key clinical information among providers of care and patient authorized entities electronically.</w:t>
            </w:r>
          </w:p>
        </w:tc>
        <w:sdt>
          <w:sdtPr>
            <w:id w:val="357635100"/>
            <w14:checkbox>
              <w14:checked w14:val="0"/>
              <w14:checkedState w14:val="2612" w14:font="MS Gothic"/>
              <w14:uncheckedState w14:val="2610" w14:font="MS Gothic"/>
            </w14:checkbox>
          </w:sdtPr>
          <w:sdtEndPr/>
          <w:sdtContent>
            <w:tc>
              <w:tcPr>
                <w:tcW w:w="900" w:type="dxa"/>
              </w:tcPr>
              <w:p w14:paraId="1D849FB8" w14:textId="77777777" w:rsidR="00DC5541" w:rsidRPr="00AD4887" w:rsidRDefault="00DC5541" w:rsidP="00DC5541">
                <w:pPr>
                  <w:pStyle w:val="TableText"/>
                  <w:jc w:val="center"/>
                </w:pPr>
                <w:r>
                  <w:rPr>
                    <w:rFonts w:ascii="MS Gothic" w:eastAsia="MS Gothic" w:hAnsi="MS Gothic" w:hint="eastAsia"/>
                  </w:rPr>
                  <w:t>☐</w:t>
                </w:r>
              </w:p>
            </w:tc>
          </w:sdtContent>
        </w:sdt>
        <w:sdt>
          <w:sdtPr>
            <w:id w:val="-771857726"/>
            <w14:checkbox>
              <w14:checked w14:val="0"/>
              <w14:checkedState w14:val="2612" w14:font="MS Gothic"/>
              <w14:uncheckedState w14:val="2610" w14:font="MS Gothic"/>
            </w14:checkbox>
          </w:sdtPr>
          <w:sdtEndPr/>
          <w:sdtContent>
            <w:tc>
              <w:tcPr>
                <w:tcW w:w="946" w:type="dxa"/>
              </w:tcPr>
              <w:p w14:paraId="1D849FB9" w14:textId="77777777" w:rsidR="00DC5541" w:rsidRPr="00AD4887" w:rsidRDefault="00DC5541" w:rsidP="00DC5541">
                <w:pPr>
                  <w:pStyle w:val="TableText"/>
                  <w:jc w:val="center"/>
                </w:pPr>
                <w:r>
                  <w:rPr>
                    <w:rFonts w:ascii="MS Gothic" w:eastAsia="MS Gothic" w:hAnsi="MS Gothic" w:hint="eastAsia"/>
                  </w:rPr>
                  <w:t>☐</w:t>
                </w:r>
              </w:p>
            </w:tc>
          </w:sdtContent>
        </w:sdt>
        <w:sdt>
          <w:sdtPr>
            <w:id w:val="396550691"/>
            <w14:checkbox>
              <w14:checked w14:val="0"/>
              <w14:checkedState w14:val="2612" w14:font="MS Gothic"/>
              <w14:uncheckedState w14:val="2610" w14:font="MS Gothic"/>
            </w14:checkbox>
          </w:sdtPr>
          <w:sdtEndPr/>
          <w:sdtContent>
            <w:tc>
              <w:tcPr>
                <w:tcW w:w="810" w:type="dxa"/>
              </w:tcPr>
              <w:p w14:paraId="1D849FBA" w14:textId="77777777" w:rsidR="00DC5541" w:rsidRPr="00AD4887" w:rsidRDefault="00DC5541" w:rsidP="00DC5541">
                <w:pPr>
                  <w:pStyle w:val="TableText"/>
                  <w:jc w:val="center"/>
                </w:pPr>
                <w:r>
                  <w:rPr>
                    <w:rFonts w:ascii="MS Gothic" w:eastAsia="MS Gothic" w:hAnsi="MS Gothic" w:hint="eastAsia"/>
                  </w:rPr>
                  <w:t>☐</w:t>
                </w:r>
              </w:p>
            </w:tc>
          </w:sdtContent>
        </w:sdt>
        <w:sdt>
          <w:sdtPr>
            <w:id w:val="-1881929449"/>
            <w:showingPlcHdr/>
            <w:text/>
          </w:sdtPr>
          <w:sdtEndPr/>
          <w:sdtContent>
            <w:tc>
              <w:tcPr>
                <w:tcW w:w="2819" w:type="dxa"/>
              </w:tcPr>
              <w:p w14:paraId="1D849FBB"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C3" w14:textId="77777777" w:rsidTr="00DC5541">
        <w:trPr>
          <w:trHeight w:val="300"/>
          <w:jc w:val="center"/>
        </w:trPr>
        <w:tc>
          <w:tcPr>
            <w:tcW w:w="4799" w:type="dxa"/>
            <w:vAlign w:val="center"/>
          </w:tcPr>
          <w:p w14:paraId="1D849FBD" w14:textId="77777777" w:rsidR="00DC5541" w:rsidRDefault="00DC5541" w:rsidP="00DC5541">
            <w:pPr>
              <w:pStyle w:val="TableText"/>
              <w:numPr>
                <w:ilvl w:val="0"/>
                <w:numId w:val="30"/>
              </w:numPr>
            </w:pPr>
            <w:r>
              <w:t>The service provider can generate a “to-do” list or homework list for the client to focus on over the next week</w:t>
            </w:r>
          </w:p>
          <w:p w14:paraId="1D849FBE" w14:textId="77777777" w:rsidR="00DC5541" w:rsidRPr="00AD4887" w:rsidRDefault="00DC5541" w:rsidP="00DC5541">
            <w:pPr>
              <w:pStyle w:val="TableText"/>
            </w:pPr>
          </w:p>
        </w:tc>
        <w:sdt>
          <w:sdtPr>
            <w:id w:val="1818839578"/>
            <w14:checkbox>
              <w14:checked w14:val="0"/>
              <w14:checkedState w14:val="2612" w14:font="MS Gothic"/>
              <w14:uncheckedState w14:val="2610" w14:font="MS Gothic"/>
            </w14:checkbox>
          </w:sdtPr>
          <w:sdtEndPr/>
          <w:sdtContent>
            <w:tc>
              <w:tcPr>
                <w:tcW w:w="900" w:type="dxa"/>
              </w:tcPr>
              <w:p w14:paraId="1D849FBF" w14:textId="77777777" w:rsidR="00DC5541" w:rsidRPr="00AD4887" w:rsidRDefault="00DC5541" w:rsidP="00DC5541">
                <w:pPr>
                  <w:pStyle w:val="TableText"/>
                  <w:jc w:val="center"/>
                </w:pPr>
                <w:r>
                  <w:rPr>
                    <w:rFonts w:ascii="MS Gothic" w:eastAsia="MS Gothic" w:hAnsi="MS Gothic" w:hint="eastAsia"/>
                  </w:rPr>
                  <w:t>☐</w:t>
                </w:r>
              </w:p>
            </w:tc>
          </w:sdtContent>
        </w:sdt>
        <w:sdt>
          <w:sdtPr>
            <w:id w:val="525594207"/>
            <w14:checkbox>
              <w14:checked w14:val="0"/>
              <w14:checkedState w14:val="2612" w14:font="MS Gothic"/>
              <w14:uncheckedState w14:val="2610" w14:font="MS Gothic"/>
            </w14:checkbox>
          </w:sdtPr>
          <w:sdtEndPr/>
          <w:sdtContent>
            <w:tc>
              <w:tcPr>
                <w:tcW w:w="946" w:type="dxa"/>
              </w:tcPr>
              <w:p w14:paraId="1D849FC0" w14:textId="77777777" w:rsidR="00DC5541" w:rsidRPr="00AD4887" w:rsidRDefault="00DC5541" w:rsidP="00DC5541">
                <w:pPr>
                  <w:pStyle w:val="TableText"/>
                  <w:jc w:val="center"/>
                </w:pPr>
                <w:r>
                  <w:rPr>
                    <w:rFonts w:ascii="MS Gothic" w:eastAsia="MS Gothic" w:hAnsi="MS Gothic" w:hint="eastAsia"/>
                  </w:rPr>
                  <w:t>☐</w:t>
                </w:r>
              </w:p>
            </w:tc>
          </w:sdtContent>
        </w:sdt>
        <w:sdt>
          <w:sdtPr>
            <w:id w:val="292406674"/>
            <w14:checkbox>
              <w14:checked w14:val="0"/>
              <w14:checkedState w14:val="2612" w14:font="MS Gothic"/>
              <w14:uncheckedState w14:val="2610" w14:font="MS Gothic"/>
            </w14:checkbox>
          </w:sdtPr>
          <w:sdtEndPr/>
          <w:sdtContent>
            <w:tc>
              <w:tcPr>
                <w:tcW w:w="810" w:type="dxa"/>
              </w:tcPr>
              <w:p w14:paraId="1D849FC1" w14:textId="77777777" w:rsidR="00DC5541" w:rsidRPr="00AD4887" w:rsidRDefault="00DC5541" w:rsidP="00DC5541">
                <w:pPr>
                  <w:pStyle w:val="TableText"/>
                  <w:jc w:val="center"/>
                </w:pPr>
                <w:r>
                  <w:rPr>
                    <w:rFonts w:ascii="MS Gothic" w:eastAsia="MS Gothic" w:hAnsi="MS Gothic" w:hint="eastAsia"/>
                  </w:rPr>
                  <w:t>☐</w:t>
                </w:r>
              </w:p>
            </w:tc>
          </w:sdtContent>
        </w:sdt>
        <w:sdt>
          <w:sdtPr>
            <w:id w:val="40026770"/>
            <w:showingPlcHdr/>
            <w:text/>
          </w:sdtPr>
          <w:sdtEndPr/>
          <w:sdtContent>
            <w:tc>
              <w:tcPr>
                <w:tcW w:w="2819" w:type="dxa"/>
              </w:tcPr>
              <w:p w14:paraId="1D849FC2"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CA"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FC4" w14:textId="77777777" w:rsidR="00DC5541" w:rsidRDefault="00DC5541" w:rsidP="00DC5541">
            <w:pPr>
              <w:pStyle w:val="TableText"/>
            </w:pPr>
          </w:p>
          <w:p w14:paraId="1D849FC5" w14:textId="77777777" w:rsidR="00DC5541" w:rsidRPr="00AD4887" w:rsidRDefault="00DC5541" w:rsidP="00DC5541">
            <w:pPr>
              <w:pStyle w:val="TableText"/>
            </w:pPr>
          </w:p>
        </w:tc>
        <w:tc>
          <w:tcPr>
            <w:tcW w:w="900" w:type="dxa"/>
            <w:tcBorders>
              <w:bottom w:val="nil"/>
            </w:tcBorders>
          </w:tcPr>
          <w:p w14:paraId="1D849FC6" w14:textId="77777777" w:rsidR="00DC5541" w:rsidRPr="00AD4887" w:rsidRDefault="00DC5541" w:rsidP="00DC5541">
            <w:pPr>
              <w:pStyle w:val="TableText"/>
              <w:jc w:val="center"/>
            </w:pPr>
          </w:p>
        </w:tc>
        <w:tc>
          <w:tcPr>
            <w:tcW w:w="946" w:type="dxa"/>
            <w:tcBorders>
              <w:bottom w:val="nil"/>
            </w:tcBorders>
          </w:tcPr>
          <w:p w14:paraId="1D849FC7" w14:textId="77777777" w:rsidR="00DC5541" w:rsidRPr="00AD4887" w:rsidRDefault="00DC5541" w:rsidP="00DC5541">
            <w:pPr>
              <w:pStyle w:val="TableText"/>
              <w:jc w:val="center"/>
            </w:pPr>
          </w:p>
        </w:tc>
        <w:tc>
          <w:tcPr>
            <w:tcW w:w="810" w:type="dxa"/>
            <w:tcBorders>
              <w:bottom w:val="nil"/>
            </w:tcBorders>
          </w:tcPr>
          <w:p w14:paraId="1D849FC8" w14:textId="77777777" w:rsidR="00DC5541" w:rsidRPr="00AD4887" w:rsidRDefault="00DC5541" w:rsidP="00DC5541">
            <w:pPr>
              <w:pStyle w:val="TableText"/>
              <w:jc w:val="center"/>
            </w:pPr>
          </w:p>
        </w:tc>
        <w:tc>
          <w:tcPr>
            <w:tcW w:w="2819" w:type="dxa"/>
            <w:tcBorders>
              <w:bottom w:val="nil"/>
            </w:tcBorders>
          </w:tcPr>
          <w:p w14:paraId="1D849FC9" w14:textId="77777777" w:rsidR="00DC5541" w:rsidRPr="00AD4887" w:rsidRDefault="00DC5541" w:rsidP="00DC5541">
            <w:pPr>
              <w:pStyle w:val="TableText"/>
            </w:pPr>
          </w:p>
        </w:tc>
      </w:tr>
      <w:tr w:rsidR="00DC5541" w:rsidRPr="00AD4887" w14:paraId="1D849FCC" w14:textId="77777777" w:rsidTr="00DC5541">
        <w:trPr>
          <w:trHeight w:val="300"/>
          <w:jc w:val="center"/>
        </w:trPr>
        <w:tc>
          <w:tcPr>
            <w:tcW w:w="10274" w:type="dxa"/>
            <w:gridSpan w:val="5"/>
            <w:shd w:val="clear" w:color="auto" w:fill="03426D"/>
            <w:vAlign w:val="center"/>
          </w:tcPr>
          <w:p w14:paraId="1D849FCB" w14:textId="77777777" w:rsidR="00DC5541" w:rsidRPr="00AD4887" w:rsidRDefault="00DC5541" w:rsidP="00DC5541">
            <w:pPr>
              <w:pStyle w:val="TableHeading"/>
              <w:numPr>
                <w:ilvl w:val="0"/>
                <w:numId w:val="10"/>
              </w:numPr>
              <w:jc w:val="left"/>
            </w:pPr>
            <w:r w:rsidRPr="00AD4887">
              <w:t>Cost Measuring / Quality Assurance / Reporting</w:t>
            </w:r>
          </w:p>
        </w:tc>
      </w:tr>
      <w:tr w:rsidR="00DC5541" w:rsidRPr="00AD4887" w14:paraId="1D849FD2"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CD" w14:textId="77777777" w:rsidR="00DC5541" w:rsidRPr="00AD4887" w:rsidRDefault="00DC5541" w:rsidP="00DC5541">
            <w:pPr>
              <w:pStyle w:val="TableText"/>
              <w:numPr>
                <w:ilvl w:val="0"/>
                <w:numId w:val="31"/>
              </w:numPr>
            </w:pPr>
            <w:r w:rsidRPr="00AD4887">
              <w:t>The system has built-in mechanism/access to other systems to capture cost information.</w:t>
            </w:r>
          </w:p>
        </w:tc>
        <w:sdt>
          <w:sdtPr>
            <w:id w:val="229591799"/>
            <w14:checkbox>
              <w14:checked w14:val="0"/>
              <w14:checkedState w14:val="2612" w14:font="MS Gothic"/>
              <w14:uncheckedState w14:val="2610" w14:font="MS Gothic"/>
            </w14:checkbox>
          </w:sdtPr>
          <w:sdtEndPr/>
          <w:sdtContent>
            <w:tc>
              <w:tcPr>
                <w:tcW w:w="900" w:type="dxa"/>
              </w:tcPr>
              <w:p w14:paraId="1D849FCE" w14:textId="77777777" w:rsidR="00DC5541" w:rsidRPr="00AD4887" w:rsidRDefault="00DC5541" w:rsidP="00DC5541">
                <w:pPr>
                  <w:pStyle w:val="TableText"/>
                  <w:jc w:val="center"/>
                </w:pPr>
                <w:r>
                  <w:rPr>
                    <w:rFonts w:ascii="MS Gothic" w:eastAsia="MS Gothic" w:hAnsi="MS Gothic" w:hint="eastAsia"/>
                  </w:rPr>
                  <w:t>☐</w:t>
                </w:r>
              </w:p>
            </w:tc>
          </w:sdtContent>
        </w:sdt>
        <w:sdt>
          <w:sdtPr>
            <w:id w:val="2130659296"/>
            <w14:checkbox>
              <w14:checked w14:val="0"/>
              <w14:checkedState w14:val="2612" w14:font="MS Gothic"/>
              <w14:uncheckedState w14:val="2610" w14:font="MS Gothic"/>
            </w14:checkbox>
          </w:sdtPr>
          <w:sdtEndPr/>
          <w:sdtContent>
            <w:tc>
              <w:tcPr>
                <w:tcW w:w="946" w:type="dxa"/>
              </w:tcPr>
              <w:p w14:paraId="1D849FCF" w14:textId="77777777" w:rsidR="00DC5541" w:rsidRPr="00AD4887" w:rsidRDefault="00DC5541" w:rsidP="00DC5541">
                <w:pPr>
                  <w:pStyle w:val="TableText"/>
                  <w:jc w:val="center"/>
                </w:pPr>
                <w:r>
                  <w:rPr>
                    <w:rFonts w:ascii="MS Gothic" w:eastAsia="MS Gothic" w:hAnsi="MS Gothic" w:hint="eastAsia"/>
                  </w:rPr>
                  <w:t>☐</w:t>
                </w:r>
              </w:p>
            </w:tc>
          </w:sdtContent>
        </w:sdt>
        <w:sdt>
          <w:sdtPr>
            <w:id w:val="-1283950786"/>
            <w14:checkbox>
              <w14:checked w14:val="0"/>
              <w14:checkedState w14:val="2612" w14:font="MS Gothic"/>
              <w14:uncheckedState w14:val="2610" w14:font="MS Gothic"/>
            </w14:checkbox>
          </w:sdtPr>
          <w:sdtEndPr/>
          <w:sdtContent>
            <w:tc>
              <w:tcPr>
                <w:tcW w:w="810" w:type="dxa"/>
              </w:tcPr>
              <w:p w14:paraId="1D849FD0" w14:textId="77777777" w:rsidR="00DC5541" w:rsidRPr="00AD4887" w:rsidRDefault="00DC5541" w:rsidP="00DC5541">
                <w:pPr>
                  <w:pStyle w:val="TableText"/>
                  <w:jc w:val="center"/>
                </w:pPr>
                <w:r>
                  <w:rPr>
                    <w:rFonts w:ascii="MS Gothic" w:eastAsia="MS Gothic" w:hAnsi="MS Gothic" w:hint="eastAsia"/>
                  </w:rPr>
                  <w:t>☐</w:t>
                </w:r>
              </w:p>
            </w:tc>
          </w:sdtContent>
        </w:sdt>
        <w:sdt>
          <w:sdtPr>
            <w:id w:val="-1425104495"/>
            <w:showingPlcHdr/>
            <w:text/>
          </w:sdtPr>
          <w:sdtEndPr/>
          <w:sdtContent>
            <w:tc>
              <w:tcPr>
                <w:tcW w:w="2819" w:type="dxa"/>
              </w:tcPr>
              <w:p w14:paraId="1D849FD1"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D8" w14:textId="77777777" w:rsidTr="00DC5541">
        <w:trPr>
          <w:trHeight w:val="300"/>
          <w:jc w:val="center"/>
        </w:trPr>
        <w:tc>
          <w:tcPr>
            <w:tcW w:w="4799" w:type="dxa"/>
            <w:vAlign w:val="center"/>
          </w:tcPr>
          <w:p w14:paraId="1D849FD3" w14:textId="77777777" w:rsidR="00DC5541" w:rsidRPr="00AD4887" w:rsidRDefault="00DC5541" w:rsidP="00DC5541">
            <w:pPr>
              <w:pStyle w:val="TableText"/>
              <w:numPr>
                <w:ilvl w:val="0"/>
                <w:numId w:val="31"/>
              </w:numPr>
            </w:pPr>
            <w:r w:rsidRPr="00AD4887">
              <w:t>The system supports real-time or retrospective trending, analysis, and reporting of clinical, operational, demographic, or other user-specified data including current and future UDS reports.</w:t>
            </w:r>
          </w:p>
        </w:tc>
        <w:sdt>
          <w:sdtPr>
            <w:id w:val="-403757690"/>
            <w14:checkbox>
              <w14:checked w14:val="0"/>
              <w14:checkedState w14:val="2612" w14:font="MS Gothic"/>
              <w14:uncheckedState w14:val="2610" w14:font="MS Gothic"/>
            </w14:checkbox>
          </w:sdtPr>
          <w:sdtEndPr/>
          <w:sdtContent>
            <w:tc>
              <w:tcPr>
                <w:tcW w:w="900" w:type="dxa"/>
              </w:tcPr>
              <w:p w14:paraId="1D849FD4" w14:textId="77777777" w:rsidR="00DC5541" w:rsidRPr="00AD4887" w:rsidRDefault="00DC5541" w:rsidP="00DC5541">
                <w:pPr>
                  <w:pStyle w:val="TableText"/>
                  <w:jc w:val="center"/>
                </w:pPr>
                <w:r>
                  <w:rPr>
                    <w:rFonts w:ascii="MS Gothic" w:eastAsia="MS Gothic" w:hAnsi="MS Gothic" w:hint="eastAsia"/>
                  </w:rPr>
                  <w:t>☐</w:t>
                </w:r>
              </w:p>
            </w:tc>
          </w:sdtContent>
        </w:sdt>
        <w:sdt>
          <w:sdtPr>
            <w:id w:val="-539979259"/>
            <w14:checkbox>
              <w14:checked w14:val="0"/>
              <w14:checkedState w14:val="2612" w14:font="MS Gothic"/>
              <w14:uncheckedState w14:val="2610" w14:font="MS Gothic"/>
            </w14:checkbox>
          </w:sdtPr>
          <w:sdtEndPr/>
          <w:sdtContent>
            <w:tc>
              <w:tcPr>
                <w:tcW w:w="946" w:type="dxa"/>
              </w:tcPr>
              <w:p w14:paraId="1D849FD5" w14:textId="77777777" w:rsidR="00DC5541" w:rsidRPr="00AD4887" w:rsidRDefault="00DC5541" w:rsidP="00DC5541">
                <w:pPr>
                  <w:pStyle w:val="TableText"/>
                  <w:jc w:val="center"/>
                </w:pPr>
                <w:r>
                  <w:rPr>
                    <w:rFonts w:ascii="MS Gothic" w:eastAsia="MS Gothic" w:hAnsi="MS Gothic" w:hint="eastAsia"/>
                  </w:rPr>
                  <w:t>☐</w:t>
                </w:r>
              </w:p>
            </w:tc>
          </w:sdtContent>
        </w:sdt>
        <w:sdt>
          <w:sdtPr>
            <w:id w:val="709308555"/>
            <w14:checkbox>
              <w14:checked w14:val="0"/>
              <w14:checkedState w14:val="2612" w14:font="MS Gothic"/>
              <w14:uncheckedState w14:val="2610" w14:font="MS Gothic"/>
            </w14:checkbox>
          </w:sdtPr>
          <w:sdtEndPr/>
          <w:sdtContent>
            <w:tc>
              <w:tcPr>
                <w:tcW w:w="810" w:type="dxa"/>
              </w:tcPr>
              <w:p w14:paraId="1D849FD6" w14:textId="77777777" w:rsidR="00DC5541" w:rsidRPr="00AD4887" w:rsidRDefault="00DC5541" w:rsidP="00DC5541">
                <w:pPr>
                  <w:pStyle w:val="TableText"/>
                  <w:jc w:val="center"/>
                </w:pPr>
                <w:r>
                  <w:rPr>
                    <w:rFonts w:ascii="MS Gothic" w:eastAsia="MS Gothic" w:hAnsi="MS Gothic" w:hint="eastAsia"/>
                  </w:rPr>
                  <w:t>☐</w:t>
                </w:r>
              </w:p>
            </w:tc>
          </w:sdtContent>
        </w:sdt>
        <w:tc>
          <w:tcPr>
            <w:tcW w:w="2819" w:type="dxa"/>
          </w:tcPr>
          <w:p w14:paraId="1D849FD7" w14:textId="77777777" w:rsidR="00DC5541" w:rsidRPr="00AD4887" w:rsidRDefault="00DC5541" w:rsidP="00DC5541">
            <w:pPr>
              <w:pStyle w:val="TableText"/>
            </w:pPr>
            <w:r w:rsidRPr="00AD4887">
              <w:t xml:space="preserve">See </w:t>
            </w:r>
            <w:hyperlink r:id="rId9" w:history="1">
              <w:r w:rsidRPr="00AD4887">
                <w:rPr>
                  <w:rStyle w:val="Hyperlink"/>
                </w:rPr>
                <w:t>http://bphc.hrsa.gov/uds/</w:t>
              </w:r>
            </w:hyperlink>
          </w:p>
        </w:tc>
      </w:tr>
      <w:tr w:rsidR="00DC5541" w:rsidRPr="00AD4887" w14:paraId="1D849FDE"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D9" w14:textId="77777777" w:rsidR="00DC5541" w:rsidRPr="00AD4887" w:rsidRDefault="00DC5541" w:rsidP="00DC5541">
            <w:pPr>
              <w:pStyle w:val="TableText"/>
              <w:numPr>
                <w:ilvl w:val="0"/>
                <w:numId w:val="31"/>
              </w:numPr>
            </w:pPr>
            <w:r w:rsidRPr="00AD4887">
              <w:t>The system allows customized reports or studies to be performed utilizing individual and group health data from the electronic record.</w:t>
            </w:r>
          </w:p>
        </w:tc>
        <w:sdt>
          <w:sdtPr>
            <w:id w:val="-1849712114"/>
            <w14:checkbox>
              <w14:checked w14:val="0"/>
              <w14:checkedState w14:val="2612" w14:font="MS Gothic"/>
              <w14:uncheckedState w14:val="2610" w14:font="MS Gothic"/>
            </w14:checkbox>
          </w:sdtPr>
          <w:sdtEndPr/>
          <w:sdtContent>
            <w:tc>
              <w:tcPr>
                <w:tcW w:w="900" w:type="dxa"/>
              </w:tcPr>
              <w:p w14:paraId="1D849FDA" w14:textId="77777777" w:rsidR="00DC5541" w:rsidRPr="00AD4887" w:rsidRDefault="00DC5541" w:rsidP="00DC5541">
                <w:pPr>
                  <w:pStyle w:val="TableText"/>
                  <w:jc w:val="center"/>
                </w:pPr>
                <w:r>
                  <w:rPr>
                    <w:rFonts w:ascii="MS Gothic" w:eastAsia="MS Gothic" w:hAnsi="MS Gothic" w:hint="eastAsia"/>
                  </w:rPr>
                  <w:t>☐</w:t>
                </w:r>
              </w:p>
            </w:tc>
          </w:sdtContent>
        </w:sdt>
        <w:sdt>
          <w:sdtPr>
            <w:id w:val="1371417297"/>
            <w14:checkbox>
              <w14:checked w14:val="0"/>
              <w14:checkedState w14:val="2612" w14:font="MS Gothic"/>
              <w14:uncheckedState w14:val="2610" w14:font="MS Gothic"/>
            </w14:checkbox>
          </w:sdtPr>
          <w:sdtEndPr/>
          <w:sdtContent>
            <w:tc>
              <w:tcPr>
                <w:tcW w:w="946" w:type="dxa"/>
              </w:tcPr>
              <w:p w14:paraId="1D849FDB" w14:textId="77777777" w:rsidR="00DC5541" w:rsidRPr="00AD4887" w:rsidRDefault="00DC5541" w:rsidP="00DC5541">
                <w:pPr>
                  <w:pStyle w:val="TableText"/>
                  <w:jc w:val="center"/>
                </w:pPr>
                <w:r>
                  <w:rPr>
                    <w:rFonts w:ascii="MS Gothic" w:eastAsia="MS Gothic" w:hAnsi="MS Gothic" w:hint="eastAsia"/>
                  </w:rPr>
                  <w:t>☐</w:t>
                </w:r>
              </w:p>
            </w:tc>
          </w:sdtContent>
        </w:sdt>
        <w:sdt>
          <w:sdtPr>
            <w:id w:val="-724449689"/>
            <w14:checkbox>
              <w14:checked w14:val="0"/>
              <w14:checkedState w14:val="2612" w14:font="MS Gothic"/>
              <w14:uncheckedState w14:val="2610" w14:font="MS Gothic"/>
            </w14:checkbox>
          </w:sdtPr>
          <w:sdtEndPr/>
          <w:sdtContent>
            <w:tc>
              <w:tcPr>
                <w:tcW w:w="810" w:type="dxa"/>
              </w:tcPr>
              <w:p w14:paraId="1D849FDC" w14:textId="77777777" w:rsidR="00DC5541" w:rsidRPr="00AD4887" w:rsidRDefault="00DC5541" w:rsidP="00DC5541">
                <w:pPr>
                  <w:pStyle w:val="TableText"/>
                  <w:jc w:val="center"/>
                </w:pPr>
                <w:r>
                  <w:rPr>
                    <w:rFonts w:ascii="MS Gothic" w:eastAsia="MS Gothic" w:hAnsi="MS Gothic" w:hint="eastAsia"/>
                  </w:rPr>
                  <w:t>☐</w:t>
                </w:r>
              </w:p>
            </w:tc>
          </w:sdtContent>
        </w:sdt>
        <w:sdt>
          <w:sdtPr>
            <w:id w:val="1168212135"/>
            <w:showingPlcHdr/>
            <w:text/>
          </w:sdtPr>
          <w:sdtEndPr/>
          <w:sdtContent>
            <w:tc>
              <w:tcPr>
                <w:tcW w:w="2819" w:type="dxa"/>
              </w:tcPr>
              <w:p w14:paraId="1D849FD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E4" w14:textId="77777777" w:rsidTr="00DC5541">
        <w:trPr>
          <w:trHeight w:val="300"/>
          <w:jc w:val="center"/>
        </w:trPr>
        <w:tc>
          <w:tcPr>
            <w:tcW w:w="4799" w:type="dxa"/>
            <w:tcBorders>
              <w:bottom w:val="nil"/>
            </w:tcBorders>
            <w:vAlign w:val="center"/>
          </w:tcPr>
          <w:p w14:paraId="1D849FDF" w14:textId="77777777" w:rsidR="00DC5541" w:rsidRPr="00AD4887" w:rsidRDefault="00DC5541" w:rsidP="00DC5541">
            <w:pPr>
              <w:pStyle w:val="TableText"/>
              <w:numPr>
                <w:ilvl w:val="0"/>
                <w:numId w:val="31"/>
              </w:numPr>
            </w:pPr>
            <w:r w:rsidRPr="00AD4887">
              <w:t>The system will provide support for third-party report writing products.</w:t>
            </w:r>
          </w:p>
        </w:tc>
        <w:sdt>
          <w:sdtPr>
            <w:id w:val="-923332300"/>
            <w14:checkbox>
              <w14:checked w14:val="0"/>
              <w14:checkedState w14:val="2612" w14:font="MS Gothic"/>
              <w14:uncheckedState w14:val="2610" w14:font="MS Gothic"/>
            </w14:checkbox>
          </w:sdtPr>
          <w:sdtEndPr/>
          <w:sdtContent>
            <w:tc>
              <w:tcPr>
                <w:tcW w:w="900" w:type="dxa"/>
                <w:tcBorders>
                  <w:bottom w:val="nil"/>
                </w:tcBorders>
              </w:tcPr>
              <w:p w14:paraId="1D849FE0" w14:textId="77777777" w:rsidR="00DC5541" w:rsidRPr="00AD4887" w:rsidRDefault="00DC5541" w:rsidP="00DC5541">
                <w:pPr>
                  <w:pStyle w:val="TableText"/>
                  <w:jc w:val="center"/>
                </w:pPr>
                <w:r>
                  <w:rPr>
                    <w:rFonts w:ascii="MS Gothic" w:eastAsia="MS Gothic" w:hAnsi="MS Gothic" w:hint="eastAsia"/>
                  </w:rPr>
                  <w:t>☐</w:t>
                </w:r>
              </w:p>
            </w:tc>
          </w:sdtContent>
        </w:sdt>
        <w:sdt>
          <w:sdtPr>
            <w:id w:val="1140233308"/>
            <w14:checkbox>
              <w14:checked w14:val="0"/>
              <w14:checkedState w14:val="2612" w14:font="MS Gothic"/>
              <w14:uncheckedState w14:val="2610" w14:font="MS Gothic"/>
            </w14:checkbox>
          </w:sdtPr>
          <w:sdtEndPr/>
          <w:sdtContent>
            <w:tc>
              <w:tcPr>
                <w:tcW w:w="946" w:type="dxa"/>
                <w:tcBorders>
                  <w:bottom w:val="nil"/>
                </w:tcBorders>
              </w:tcPr>
              <w:p w14:paraId="1D849FE1" w14:textId="77777777" w:rsidR="00DC5541" w:rsidRPr="00AD4887" w:rsidRDefault="00DC5541" w:rsidP="00DC5541">
                <w:pPr>
                  <w:pStyle w:val="TableText"/>
                  <w:jc w:val="center"/>
                </w:pPr>
                <w:r>
                  <w:rPr>
                    <w:rFonts w:ascii="MS Gothic" w:eastAsia="MS Gothic" w:hAnsi="MS Gothic" w:hint="eastAsia"/>
                  </w:rPr>
                  <w:t>☐</w:t>
                </w:r>
              </w:p>
            </w:tc>
          </w:sdtContent>
        </w:sdt>
        <w:sdt>
          <w:sdtPr>
            <w:id w:val="-632791673"/>
            <w14:checkbox>
              <w14:checked w14:val="0"/>
              <w14:checkedState w14:val="2612" w14:font="MS Gothic"/>
              <w14:uncheckedState w14:val="2610" w14:font="MS Gothic"/>
            </w14:checkbox>
          </w:sdtPr>
          <w:sdtEndPr/>
          <w:sdtContent>
            <w:tc>
              <w:tcPr>
                <w:tcW w:w="810" w:type="dxa"/>
                <w:tcBorders>
                  <w:bottom w:val="nil"/>
                </w:tcBorders>
              </w:tcPr>
              <w:p w14:paraId="1D849FE2" w14:textId="77777777" w:rsidR="00DC5541" w:rsidRPr="00AD4887" w:rsidRDefault="00DC5541" w:rsidP="00DC5541">
                <w:pPr>
                  <w:pStyle w:val="TableText"/>
                  <w:jc w:val="center"/>
                </w:pPr>
                <w:r>
                  <w:rPr>
                    <w:rFonts w:ascii="MS Gothic" w:eastAsia="MS Gothic" w:hAnsi="MS Gothic" w:hint="eastAsia"/>
                  </w:rPr>
                  <w:t>☐</w:t>
                </w:r>
              </w:p>
            </w:tc>
          </w:sdtContent>
        </w:sdt>
        <w:sdt>
          <w:sdtPr>
            <w:id w:val="296416104"/>
            <w:showingPlcHdr/>
            <w:text/>
          </w:sdtPr>
          <w:sdtEndPr/>
          <w:sdtContent>
            <w:tc>
              <w:tcPr>
                <w:tcW w:w="2819" w:type="dxa"/>
                <w:tcBorders>
                  <w:bottom w:val="nil"/>
                </w:tcBorders>
              </w:tcPr>
              <w:p w14:paraId="1D849FE3"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E6"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10274" w:type="dxa"/>
            <w:gridSpan w:val="5"/>
            <w:shd w:val="clear" w:color="auto" w:fill="03426D"/>
            <w:vAlign w:val="center"/>
          </w:tcPr>
          <w:p w14:paraId="1D849FE5" w14:textId="77777777" w:rsidR="00DC5541" w:rsidRPr="00AD4887" w:rsidRDefault="00DC5541" w:rsidP="00DC5541">
            <w:pPr>
              <w:pStyle w:val="TableHeading"/>
              <w:numPr>
                <w:ilvl w:val="0"/>
                <w:numId w:val="10"/>
              </w:numPr>
              <w:jc w:val="left"/>
            </w:pPr>
            <w:r w:rsidRPr="00AD4887">
              <w:t>Chronic Disease Management / Population Health</w:t>
            </w:r>
          </w:p>
        </w:tc>
      </w:tr>
      <w:tr w:rsidR="00DC5541" w:rsidRPr="00AD4887" w14:paraId="1D849FEC" w14:textId="77777777" w:rsidTr="00DC5541">
        <w:trPr>
          <w:trHeight w:val="300"/>
          <w:jc w:val="center"/>
        </w:trPr>
        <w:tc>
          <w:tcPr>
            <w:tcW w:w="4799" w:type="dxa"/>
            <w:vAlign w:val="center"/>
          </w:tcPr>
          <w:p w14:paraId="1D849FE7" w14:textId="77777777" w:rsidR="00DC5541" w:rsidRPr="00AD4887" w:rsidRDefault="00DC5541" w:rsidP="00DC5541">
            <w:pPr>
              <w:pStyle w:val="TableText"/>
              <w:numPr>
                <w:ilvl w:val="0"/>
                <w:numId w:val="32"/>
              </w:numPr>
            </w:pPr>
            <w:r w:rsidRPr="00AD4887">
              <w:t xml:space="preserve">The system provides support for the management of populations of patients that share diagnoses, problems, </w:t>
            </w:r>
            <w:r>
              <w:t>co-occurring disorders and special populations</w:t>
            </w:r>
            <w:r w:rsidRPr="00AD4887">
              <w:t>.</w:t>
            </w:r>
          </w:p>
        </w:tc>
        <w:sdt>
          <w:sdtPr>
            <w:id w:val="810831024"/>
            <w14:checkbox>
              <w14:checked w14:val="0"/>
              <w14:checkedState w14:val="2612" w14:font="MS Gothic"/>
              <w14:uncheckedState w14:val="2610" w14:font="MS Gothic"/>
            </w14:checkbox>
          </w:sdtPr>
          <w:sdtEndPr/>
          <w:sdtContent>
            <w:tc>
              <w:tcPr>
                <w:tcW w:w="900" w:type="dxa"/>
              </w:tcPr>
              <w:p w14:paraId="1D849FE8" w14:textId="77777777" w:rsidR="00DC5541" w:rsidRPr="00AD4887" w:rsidRDefault="00DC5541" w:rsidP="00DC5541">
                <w:pPr>
                  <w:pStyle w:val="TableText"/>
                  <w:jc w:val="center"/>
                </w:pPr>
                <w:r>
                  <w:rPr>
                    <w:rFonts w:ascii="MS Gothic" w:eastAsia="MS Gothic" w:hAnsi="MS Gothic" w:hint="eastAsia"/>
                  </w:rPr>
                  <w:t>☐</w:t>
                </w:r>
              </w:p>
            </w:tc>
          </w:sdtContent>
        </w:sdt>
        <w:sdt>
          <w:sdtPr>
            <w:id w:val="1206755795"/>
            <w14:checkbox>
              <w14:checked w14:val="0"/>
              <w14:checkedState w14:val="2612" w14:font="MS Gothic"/>
              <w14:uncheckedState w14:val="2610" w14:font="MS Gothic"/>
            </w14:checkbox>
          </w:sdtPr>
          <w:sdtEndPr/>
          <w:sdtContent>
            <w:tc>
              <w:tcPr>
                <w:tcW w:w="946" w:type="dxa"/>
              </w:tcPr>
              <w:p w14:paraId="1D849FE9" w14:textId="77777777" w:rsidR="00DC5541" w:rsidRPr="00AD4887" w:rsidRDefault="00DC5541" w:rsidP="00DC5541">
                <w:pPr>
                  <w:pStyle w:val="TableText"/>
                  <w:jc w:val="center"/>
                </w:pPr>
                <w:r>
                  <w:rPr>
                    <w:rFonts w:ascii="MS Gothic" w:eastAsia="MS Gothic" w:hAnsi="MS Gothic" w:hint="eastAsia"/>
                  </w:rPr>
                  <w:t>☐</w:t>
                </w:r>
              </w:p>
            </w:tc>
          </w:sdtContent>
        </w:sdt>
        <w:sdt>
          <w:sdtPr>
            <w:id w:val="1813135210"/>
            <w14:checkbox>
              <w14:checked w14:val="0"/>
              <w14:checkedState w14:val="2612" w14:font="MS Gothic"/>
              <w14:uncheckedState w14:val="2610" w14:font="MS Gothic"/>
            </w14:checkbox>
          </w:sdtPr>
          <w:sdtEndPr/>
          <w:sdtContent>
            <w:tc>
              <w:tcPr>
                <w:tcW w:w="810" w:type="dxa"/>
              </w:tcPr>
              <w:p w14:paraId="1D849FEA" w14:textId="77777777" w:rsidR="00DC5541" w:rsidRPr="00AD4887" w:rsidRDefault="00DC5541" w:rsidP="00DC5541">
                <w:pPr>
                  <w:pStyle w:val="TableText"/>
                  <w:jc w:val="center"/>
                </w:pPr>
                <w:r>
                  <w:rPr>
                    <w:rFonts w:ascii="MS Gothic" w:eastAsia="MS Gothic" w:hAnsi="MS Gothic" w:hint="eastAsia"/>
                  </w:rPr>
                  <w:t>☐</w:t>
                </w:r>
              </w:p>
            </w:tc>
          </w:sdtContent>
        </w:sdt>
        <w:sdt>
          <w:sdtPr>
            <w:id w:val="1198043354"/>
            <w:showingPlcHdr/>
            <w:text/>
          </w:sdtPr>
          <w:sdtEndPr/>
          <w:sdtContent>
            <w:tc>
              <w:tcPr>
                <w:tcW w:w="2819" w:type="dxa"/>
              </w:tcPr>
              <w:p w14:paraId="1D849FEB"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F2"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9FED" w14:textId="77777777" w:rsidR="00DC5541" w:rsidRPr="00AD4887" w:rsidRDefault="00DC5541" w:rsidP="00DC5541">
            <w:pPr>
              <w:pStyle w:val="TableText"/>
              <w:numPr>
                <w:ilvl w:val="0"/>
                <w:numId w:val="32"/>
              </w:numPr>
            </w:pPr>
            <w:r w:rsidRPr="00AD4887">
              <w:t>The system has a clinical rules engine</w:t>
            </w:r>
            <w:r>
              <w:t xml:space="preserve"> (i.e. 30 days no contact)</w:t>
            </w:r>
            <w:r w:rsidRPr="00AD4887">
              <w:t xml:space="preserve"> and a means of alerting the </w:t>
            </w:r>
            <w:r>
              <w:t>agency</w:t>
            </w:r>
            <w:r w:rsidRPr="00AD4887">
              <w:t xml:space="preserve"> if a </w:t>
            </w:r>
            <w:r>
              <w:t>client needs to be discharged or re-engaged</w:t>
            </w:r>
            <w:r w:rsidRPr="00AD4887">
              <w:t>.</w:t>
            </w:r>
          </w:p>
        </w:tc>
        <w:sdt>
          <w:sdtPr>
            <w:id w:val="563917372"/>
            <w14:checkbox>
              <w14:checked w14:val="0"/>
              <w14:checkedState w14:val="2612" w14:font="MS Gothic"/>
              <w14:uncheckedState w14:val="2610" w14:font="MS Gothic"/>
            </w14:checkbox>
          </w:sdtPr>
          <w:sdtEndPr/>
          <w:sdtContent>
            <w:tc>
              <w:tcPr>
                <w:tcW w:w="900" w:type="dxa"/>
              </w:tcPr>
              <w:p w14:paraId="1D849FEE" w14:textId="77777777" w:rsidR="00DC5541" w:rsidRPr="00AD4887" w:rsidRDefault="00DC5541" w:rsidP="00DC5541">
                <w:pPr>
                  <w:pStyle w:val="TableText"/>
                  <w:jc w:val="center"/>
                </w:pPr>
                <w:r>
                  <w:rPr>
                    <w:rFonts w:ascii="MS Gothic" w:eastAsia="MS Gothic" w:hAnsi="MS Gothic" w:hint="eastAsia"/>
                  </w:rPr>
                  <w:t>☐</w:t>
                </w:r>
              </w:p>
            </w:tc>
          </w:sdtContent>
        </w:sdt>
        <w:sdt>
          <w:sdtPr>
            <w:id w:val="-10459034"/>
            <w14:checkbox>
              <w14:checked w14:val="0"/>
              <w14:checkedState w14:val="2612" w14:font="MS Gothic"/>
              <w14:uncheckedState w14:val="2610" w14:font="MS Gothic"/>
            </w14:checkbox>
          </w:sdtPr>
          <w:sdtEndPr/>
          <w:sdtContent>
            <w:tc>
              <w:tcPr>
                <w:tcW w:w="946" w:type="dxa"/>
              </w:tcPr>
              <w:p w14:paraId="1D849FEF" w14:textId="77777777" w:rsidR="00DC5541" w:rsidRPr="00AD4887" w:rsidRDefault="00DC5541" w:rsidP="00DC5541">
                <w:pPr>
                  <w:pStyle w:val="TableText"/>
                  <w:jc w:val="center"/>
                </w:pPr>
                <w:r>
                  <w:rPr>
                    <w:rFonts w:ascii="MS Gothic" w:eastAsia="MS Gothic" w:hAnsi="MS Gothic" w:hint="eastAsia"/>
                  </w:rPr>
                  <w:t>☐</w:t>
                </w:r>
              </w:p>
            </w:tc>
          </w:sdtContent>
        </w:sdt>
        <w:sdt>
          <w:sdtPr>
            <w:id w:val="1481655665"/>
            <w14:checkbox>
              <w14:checked w14:val="0"/>
              <w14:checkedState w14:val="2612" w14:font="MS Gothic"/>
              <w14:uncheckedState w14:val="2610" w14:font="MS Gothic"/>
            </w14:checkbox>
          </w:sdtPr>
          <w:sdtEndPr/>
          <w:sdtContent>
            <w:tc>
              <w:tcPr>
                <w:tcW w:w="810" w:type="dxa"/>
              </w:tcPr>
              <w:p w14:paraId="1D849FF0" w14:textId="77777777" w:rsidR="00DC5541" w:rsidRPr="00AD4887" w:rsidRDefault="00DC5541" w:rsidP="00DC5541">
                <w:pPr>
                  <w:pStyle w:val="TableText"/>
                  <w:jc w:val="center"/>
                </w:pPr>
                <w:r>
                  <w:rPr>
                    <w:rFonts w:ascii="MS Gothic" w:eastAsia="MS Gothic" w:hAnsi="MS Gothic" w:hint="eastAsia"/>
                  </w:rPr>
                  <w:t>☐</w:t>
                </w:r>
              </w:p>
            </w:tc>
          </w:sdtContent>
        </w:sdt>
        <w:sdt>
          <w:sdtPr>
            <w:id w:val="-2036721864"/>
            <w:showingPlcHdr/>
            <w:text/>
          </w:sdtPr>
          <w:sdtEndPr/>
          <w:sdtContent>
            <w:tc>
              <w:tcPr>
                <w:tcW w:w="2819" w:type="dxa"/>
              </w:tcPr>
              <w:p w14:paraId="1D849FF1"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F8" w14:textId="77777777" w:rsidTr="00DC5541">
        <w:trPr>
          <w:trHeight w:val="300"/>
          <w:jc w:val="center"/>
        </w:trPr>
        <w:tc>
          <w:tcPr>
            <w:tcW w:w="4799" w:type="dxa"/>
            <w:vAlign w:val="center"/>
          </w:tcPr>
          <w:p w14:paraId="1D849FF3" w14:textId="77777777" w:rsidR="00DC5541" w:rsidRPr="00AD4887" w:rsidRDefault="00DC5541" w:rsidP="00DC5541">
            <w:pPr>
              <w:pStyle w:val="TableText"/>
              <w:numPr>
                <w:ilvl w:val="0"/>
                <w:numId w:val="32"/>
              </w:numPr>
            </w:pPr>
            <w:r w:rsidRPr="00AD4887">
              <w:t xml:space="preserve">The system generates </w:t>
            </w:r>
            <w:r>
              <w:t>discharge letters to all the referral sources based on a variety of parameters, such as date, time since last event</w:t>
            </w:r>
            <w:r w:rsidRPr="00AD4887">
              <w:t xml:space="preserve"> for the purpose of collecting health data and functional status for the purpose of updating the patient’s record.</w:t>
            </w:r>
          </w:p>
        </w:tc>
        <w:sdt>
          <w:sdtPr>
            <w:id w:val="1534075400"/>
            <w14:checkbox>
              <w14:checked w14:val="0"/>
              <w14:checkedState w14:val="2612" w14:font="MS Gothic"/>
              <w14:uncheckedState w14:val="2610" w14:font="MS Gothic"/>
            </w14:checkbox>
          </w:sdtPr>
          <w:sdtEndPr/>
          <w:sdtContent>
            <w:tc>
              <w:tcPr>
                <w:tcW w:w="900" w:type="dxa"/>
              </w:tcPr>
              <w:p w14:paraId="1D849FF4" w14:textId="77777777" w:rsidR="00DC5541" w:rsidRPr="00AD4887" w:rsidRDefault="00DC5541" w:rsidP="00DC5541">
                <w:pPr>
                  <w:pStyle w:val="TableText"/>
                  <w:jc w:val="center"/>
                </w:pPr>
                <w:r>
                  <w:rPr>
                    <w:rFonts w:ascii="MS Gothic" w:eastAsia="MS Gothic" w:hAnsi="MS Gothic" w:hint="eastAsia"/>
                  </w:rPr>
                  <w:t>☐</w:t>
                </w:r>
              </w:p>
            </w:tc>
          </w:sdtContent>
        </w:sdt>
        <w:sdt>
          <w:sdtPr>
            <w:id w:val="-579445979"/>
            <w14:checkbox>
              <w14:checked w14:val="0"/>
              <w14:checkedState w14:val="2612" w14:font="MS Gothic"/>
              <w14:uncheckedState w14:val="2610" w14:font="MS Gothic"/>
            </w14:checkbox>
          </w:sdtPr>
          <w:sdtEndPr/>
          <w:sdtContent>
            <w:tc>
              <w:tcPr>
                <w:tcW w:w="946" w:type="dxa"/>
              </w:tcPr>
              <w:p w14:paraId="1D849FF5" w14:textId="77777777" w:rsidR="00DC5541" w:rsidRPr="00AD4887" w:rsidRDefault="00DC5541" w:rsidP="00DC5541">
                <w:pPr>
                  <w:pStyle w:val="TableText"/>
                  <w:jc w:val="center"/>
                </w:pPr>
                <w:r>
                  <w:rPr>
                    <w:rFonts w:ascii="MS Gothic" w:eastAsia="MS Gothic" w:hAnsi="MS Gothic" w:hint="eastAsia"/>
                  </w:rPr>
                  <w:t>☐</w:t>
                </w:r>
              </w:p>
            </w:tc>
          </w:sdtContent>
        </w:sdt>
        <w:sdt>
          <w:sdtPr>
            <w:id w:val="10118154"/>
            <w14:checkbox>
              <w14:checked w14:val="0"/>
              <w14:checkedState w14:val="2612" w14:font="MS Gothic"/>
              <w14:uncheckedState w14:val="2610" w14:font="MS Gothic"/>
            </w14:checkbox>
          </w:sdtPr>
          <w:sdtEndPr/>
          <w:sdtContent>
            <w:tc>
              <w:tcPr>
                <w:tcW w:w="810" w:type="dxa"/>
              </w:tcPr>
              <w:p w14:paraId="1D849FF6" w14:textId="77777777" w:rsidR="00DC5541" w:rsidRPr="00AD4887" w:rsidRDefault="00DC5541" w:rsidP="00DC5541">
                <w:pPr>
                  <w:pStyle w:val="TableText"/>
                  <w:jc w:val="center"/>
                </w:pPr>
                <w:r>
                  <w:rPr>
                    <w:rFonts w:ascii="MS Gothic" w:eastAsia="MS Gothic" w:hAnsi="MS Gothic" w:hint="eastAsia"/>
                  </w:rPr>
                  <w:t>☐</w:t>
                </w:r>
              </w:p>
            </w:tc>
          </w:sdtContent>
        </w:sdt>
        <w:sdt>
          <w:sdtPr>
            <w:id w:val="370741265"/>
            <w:showingPlcHdr/>
            <w:text/>
          </w:sdtPr>
          <w:sdtEndPr/>
          <w:sdtContent>
            <w:tc>
              <w:tcPr>
                <w:tcW w:w="2819" w:type="dxa"/>
              </w:tcPr>
              <w:p w14:paraId="1D849FF7"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9FFE"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9FF9" w14:textId="77777777" w:rsidR="00DC5541" w:rsidRPr="00AD4887" w:rsidRDefault="00DC5541" w:rsidP="00DC5541">
            <w:pPr>
              <w:pStyle w:val="TableText"/>
              <w:numPr>
                <w:ilvl w:val="0"/>
                <w:numId w:val="32"/>
              </w:numPr>
            </w:pPr>
            <w:r w:rsidRPr="00AD4887">
              <w:t xml:space="preserve">At minimum, the system is able to generate a variety of reports based on performance measures identified </w:t>
            </w:r>
            <w:r>
              <w:t>by CARF, grant based as well as other agency performance metrics</w:t>
            </w:r>
          </w:p>
        </w:tc>
        <w:sdt>
          <w:sdtPr>
            <w:id w:val="632301473"/>
            <w14:checkbox>
              <w14:checked w14:val="0"/>
              <w14:checkedState w14:val="2612" w14:font="MS Gothic"/>
              <w14:uncheckedState w14:val="2610" w14:font="MS Gothic"/>
            </w14:checkbox>
          </w:sdtPr>
          <w:sdtEndPr/>
          <w:sdtContent>
            <w:tc>
              <w:tcPr>
                <w:tcW w:w="900" w:type="dxa"/>
                <w:tcBorders>
                  <w:bottom w:val="nil"/>
                </w:tcBorders>
              </w:tcPr>
              <w:p w14:paraId="1D849FFA" w14:textId="77777777" w:rsidR="00DC5541" w:rsidRPr="00AD4887" w:rsidRDefault="00DC5541" w:rsidP="00DC5541">
                <w:pPr>
                  <w:pStyle w:val="TableText"/>
                  <w:jc w:val="center"/>
                </w:pPr>
                <w:r>
                  <w:rPr>
                    <w:rFonts w:ascii="MS Gothic" w:eastAsia="MS Gothic" w:hAnsi="MS Gothic" w:hint="eastAsia"/>
                  </w:rPr>
                  <w:t>☐</w:t>
                </w:r>
              </w:p>
            </w:tc>
          </w:sdtContent>
        </w:sdt>
        <w:sdt>
          <w:sdtPr>
            <w:id w:val="-1718733332"/>
            <w14:checkbox>
              <w14:checked w14:val="0"/>
              <w14:checkedState w14:val="2612" w14:font="MS Gothic"/>
              <w14:uncheckedState w14:val="2610" w14:font="MS Gothic"/>
            </w14:checkbox>
          </w:sdtPr>
          <w:sdtEndPr/>
          <w:sdtContent>
            <w:tc>
              <w:tcPr>
                <w:tcW w:w="946" w:type="dxa"/>
                <w:tcBorders>
                  <w:bottom w:val="nil"/>
                </w:tcBorders>
              </w:tcPr>
              <w:p w14:paraId="1D849FFB" w14:textId="77777777" w:rsidR="00DC5541" w:rsidRPr="00AD4887" w:rsidRDefault="00DC5541" w:rsidP="00DC5541">
                <w:pPr>
                  <w:pStyle w:val="TableText"/>
                  <w:jc w:val="center"/>
                </w:pPr>
                <w:r>
                  <w:rPr>
                    <w:rFonts w:ascii="MS Gothic" w:eastAsia="MS Gothic" w:hAnsi="MS Gothic" w:hint="eastAsia"/>
                  </w:rPr>
                  <w:t>☐</w:t>
                </w:r>
              </w:p>
            </w:tc>
          </w:sdtContent>
        </w:sdt>
        <w:sdt>
          <w:sdtPr>
            <w:id w:val="-299994531"/>
            <w14:checkbox>
              <w14:checked w14:val="0"/>
              <w14:checkedState w14:val="2612" w14:font="MS Gothic"/>
              <w14:uncheckedState w14:val="2610" w14:font="MS Gothic"/>
            </w14:checkbox>
          </w:sdtPr>
          <w:sdtEndPr/>
          <w:sdtContent>
            <w:tc>
              <w:tcPr>
                <w:tcW w:w="810" w:type="dxa"/>
                <w:tcBorders>
                  <w:bottom w:val="nil"/>
                </w:tcBorders>
              </w:tcPr>
              <w:p w14:paraId="1D849FFC" w14:textId="77777777" w:rsidR="00DC5541" w:rsidRPr="00AD4887" w:rsidRDefault="00DC5541" w:rsidP="00DC5541">
                <w:pPr>
                  <w:pStyle w:val="TableText"/>
                  <w:jc w:val="center"/>
                </w:pPr>
                <w:r>
                  <w:rPr>
                    <w:rFonts w:ascii="MS Gothic" w:eastAsia="MS Gothic" w:hAnsi="MS Gothic" w:hint="eastAsia"/>
                  </w:rPr>
                  <w:t>☐</w:t>
                </w:r>
              </w:p>
            </w:tc>
          </w:sdtContent>
        </w:sdt>
        <w:sdt>
          <w:sdtPr>
            <w:id w:val="-912542593"/>
            <w:showingPlcHdr/>
            <w:text/>
          </w:sdtPr>
          <w:sdtEndPr/>
          <w:sdtContent>
            <w:tc>
              <w:tcPr>
                <w:tcW w:w="2819" w:type="dxa"/>
                <w:tcBorders>
                  <w:bottom w:val="nil"/>
                </w:tcBorders>
              </w:tcPr>
              <w:p w14:paraId="1D849FF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00" w14:textId="77777777" w:rsidTr="00DC5541">
        <w:trPr>
          <w:trHeight w:val="300"/>
          <w:jc w:val="center"/>
        </w:trPr>
        <w:tc>
          <w:tcPr>
            <w:tcW w:w="10274" w:type="dxa"/>
            <w:gridSpan w:val="5"/>
            <w:shd w:val="clear" w:color="auto" w:fill="03426D"/>
            <w:vAlign w:val="center"/>
          </w:tcPr>
          <w:p w14:paraId="1D849FFF" w14:textId="77777777" w:rsidR="00DC5541" w:rsidRPr="00AD4887" w:rsidRDefault="00DC5541" w:rsidP="00DC5541">
            <w:pPr>
              <w:pStyle w:val="TableHeading"/>
              <w:numPr>
                <w:ilvl w:val="0"/>
                <w:numId w:val="10"/>
              </w:numPr>
              <w:jc w:val="left"/>
            </w:pPr>
            <w:r w:rsidRPr="00AD4887">
              <w:t>Consents, Authorizations, and Directives</w:t>
            </w:r>
          </w:p>
        </w:tc>
      </w:tr>
      <w:tr w:rsidR="00DC5541" w:rsidRPr="00AD4887" w14:paraId="1D84A006"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A001" w14:textId="77777777" w:rsidR="00DC5541" w:rsidRPr="00AD4887" w:rsidRDefault="00DC5541" w:rsidP="00DC5541">
            <w:pPr>
              <w:pStyle w:val="TableText"/>
              <w:numPr>
                <w:ilvl w:val="0"/>
                <w:numId w:val="33"/>
              </w:numPr>
            </w:pPr>
            <w:r w:rsidRPr="00AD4887">
              <w:t>The system has the capability for a patient to sign consent electronically.</w:t>
            </w:r>
          </w:p>
        </w:tc>
        <w:sdt>
          <w:sdtPr>
            <w:id w:val="1930461771"/>
            <w14:checkbox>
              <w14:checked w14:val="0"/>
              <w14:checkedState w14:val="2612" w14:font="MS Gothic"/>
              <w14:uncheckedState w14:val="2610" w14:font="MS Gothic"/>
            </w14:checkbox>
          </w:sdtPr>
          <w:sdtEndPr/>
          <w:sdtContent>
            <w:tc>
              <w:tcPr>
                <w:tcW w:w="900" w:type="dxa"/>
              </w:tcPr>
              <w:p w14:paraId="1D84A002" w14:textId="77777777" w:rsidR="00DC5541" w:rsidRPr="00AD4887" w:rsidRDefault="00DC5541" w:rsidP="00DC5541">
                <w:pPr>
                  <w:pStyle w:val="TableText"/>
                  <w:jc w:val="center"/>
                </w:pPr>
                <w:r>
                  <w:rPr>
                    <w:rFonts w:ascii="MS Gothic" w:eastAsia="MS Gothic" w:hAnsi="MS Gothic" w:hint="eastAsia"/>
                  </w:rPr>
                  <w:t>☐</w:t>
                </w:r>
              </w:p>
            </w:tc>
          </w:sdtContent>
        </w:sdt>
        <w:sdt>
          <w:sdtPr>
            <w:id w:val="-896431115"/>
            <w14:checkbox>
              <w14:checked w14:val="0"/>
              <w14:checkedState w14:val="2612" w14:font="MS Gothic"/>
              <w14:uncheckedState w14:val="2610" w14:font="MS Gothic"/>
            </w14:checkbox>
          </w:sdtPr>
          <w:sdtEndPr/>
          <w:sdtContent>
            <w:tc>
              <w:tcPr>
                <w:tcW w:w="946" w:type="dxa"/>
              </w:tcPr>
              <w:p w14:paraId="1D84A003" w14:textId="77777777" w:rsidR="00DC5541" w:rsidRPr="00AD4887" w:rsidRDefault="00DC5541" w:rsidP="00DC5541">
                <w:pPr>
                  <w:pStyle w:val="TableText"/>
                  <w:jc w:val="center"/>
                </w:pPr>
                <w:r>
                  <w:rPr>
                    <w:rFonts w:ascii="MS Gothic" w:eastAsia="MS Gothic" w:hAnsi="MS Gothic" w:hint="eastAsia"/>
                  </w:rPr>
                  <w:t>☐</w:t>
                </w:r>
              </w:p>
            </w:tc>
          </w:sdtContent>
        </w:sdt>
        <w:sdt>
          <w:sdtPr>
            <w:id w:val="-1864659101"/>
            <w14:checkbox>
              <w14:checked w14:val="0"/>
              <w14:checkedState w14:val="2612" w14:font="MS Gothic"/>
              <w14:uncheckedState w14:val="2610" w14:font="MS Gothic"/>
            </w14:checkbox>
          </w:sdtPr>
          <w:sdtEndPr/>
          <w:sdtContent>
            <w:tc>
              <w:tcPr>
                <w:tcW w:w="810" w:type="dxa"/>
              </w:tcPr>
              <w:p w14:paraId="1D84A004" w14:textId="77777777" w:rsidR="00DC5541" w:rsidRPr="00AD4887" w:rsidRDefault="00DC5541" w:rsidP="00DC5541">
                <w:pPr>
                  <w:pStyle w:val="TableText"/>
                  <w:jc w:val="center"/>
                </w:pPr>
                <w:r>
                  <w:rPr>
                    <w:rFonts w:ascii="MS Gothic" w:eastAsia="MS Gothic" w:hAnsi="MS Gothic" w:hint="eastAsia"/>
                  </w:rPr>
                  <w:t>☐</w:t>
                </w:r>
              </w:p>
            </w:tc>
          </w:sdtContent>
        </w:sdt>
        <w:sdt>
          <w:sdtPr>
            <w:id w:val="56909628"/>
            <w:showingPlcHdr/>
            <w:text/>
          </w:sdtPr>
          <w:sdtEndPr/>
          <w:sdtContent>
            <w:tc>
              <w:tcPr>
                <w:tcW w:w="2819" w:type="dxa"/>
              </w:tcPr>
              <w:p w14:paraId="1D84A005"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0C" w14:textId="77777777" w:rsidTr="00DC5541">
        <w:trPr>
          <w:trHeight w:val="300"/>
          <w:jc w:val="center"/>
        </w:trPr>
        <w:tc>
          <w:tcPr>
            <w:tcW w:w="4799" w:type="dxa"/>
            <w:vAlign w:val="center"/>
          </w:tcPr>
          <w:p w14:paraId="1D84A007" w14:textId="77777777" w:rsidR="00DC5541" w:rsidRPr="00AD4887" w:rsidRDefault="00DC5541" w:rsidP="00DC5541">
            <w:pPr>
              <w:pStyle w:val="TableText"/>
              <w:numPr>
                <w:ilvl w:val="0"/>
                <w:numId w:val="33"/>
              </w:numPr>
            </w:pPr>
            <w:r w:rsidRPr="00AD4887">
              <w:t>The system has the capability to create, maintain, and verify patient treatment decisions in the form of consents and authorizations when required.</w:t>
            </w:r>
          </w:p>
        </w:tc>
        <w:sdt>
          <w:sdtPr>
            <w:id w:val="502166683"/>
            <w14:checkbox>
              <w14:checked w14:val="0"/>
              <w14:checkedState w14:val="2612" w14:font="MS Gothic"/>
              <w14:uncheckedState w14:val="2610" w14:font="MS Gothic"/>
            </w14:checkbox>
          </w:sdtPr>
          <w:sdtEndPr/>
          <w:sdtContent>
            <w:tc>
              <w:tcPr>
                <w:tcW w:w="900" w:type="dxa"/>
              </w:tcPr>
              <w:p w14:paraId="1D84A008" w14:textId="77777777" w:rsidR="00DC5541" w:rsidRPr="00AD4887" w:rsidRDefault="00DC5541" w:rsidP="00DC5541">
                <w:pPr>
                  <w:pStyle w:val="TableText"/>
                  <w:jc w:val="center"/>
                </w:pPr>
                <w:r>
                  <w:rPr>
                    <w:rFonts w:ascii="MS Gothic" w:eastAsia="MS Gothic" w:hAnsi="MS Gothic" w:hint="eastAsia"/>
                  </w:rPr>
                  <w:t>☐</w:t>
                </w:r>
              </w:p>
            </w:tc>
          </w:sdtContent>
        </w:sdt>
        <w:sdt>
          <w:sdtPr>
            <w:id w:val="-910686944"/>
            <w14:checkbox>
              <w14:checked w14:val="0"/>
              <w14:checkedState w14:val="2612" w14:font="MS Gothic"/>
              <w14:uncheckedState w14:val="2610" w14:font="MS Gothic"/>
            </w14:checkbox>
          </w:sdtPr>
          <w:sdtEndPr/>
          <w:sdtContent>
            <w:tc>
              <w:tcPr>
                <w:tcW w:w="946" w:type="dxa"/>
              </w:tcPr>
              <w:p w14:paraId="1D84A009" w14:textId="77777777" w:rsidR="00DC5541" w:rsidRPr="00AD4887" w:rsidRDefault="00DC5541" w:rsidP="00DC5541">
                <w:pPr>
                  <w:pStyle w:val="TableText"/>
                  <w:jc w:val="center"/>
                </w:pPr>
                <w:r>
                  <w:rPr>
                    <w:rFonts w:ascii="MS Gothic" w:eastAsia="MS Gothic" w:hAnsi="MS Gothic" w:hint="eastAsia"/>
                  </w:rPr>
                  <w:t>☐</w:t>
                </w:r>
              </w:p>
            </w:tc>
          </w:sdtContent>
        </w:sdt>
        <w:sdt>
          <w:sdtPr>
            <w:id w:val="-543980759"/>
            <w14:checkbox>
              <w14:checked w14:val="0"/>
              <w14:checkedState w14:val="2612" w14:font="MS Gothic"/>
              <w14:uncheckedState w14:val="2610" w14:font="MS Gothic"/>
            </w14:checkbox>
          </w:sdtPr>
          <w:sdtEndPr/>
          <w:sdtContent>
            <w:tc>
              <w:tcPr>
                <w:tcW w:w="810" w:type="dxa"/>
              </w:tcPr>
              <w:p w14:paraId="1D84A00A" w14:textId="77777777" w:rsidR="00DC5541" w:rsidRPr="00AD4887" w:rsidRDefault="00DC5541" w:rsidP="00DC5541">
                <w:pPr>
                  <w:pStyle w:val="TableText"/>
                  <w:jc w:val="center"/>
                </w:pPr>
                <w:r>
                  <w:rPr>
                    <w:rFonts w:ascii="MS Gothic" w:eastAsia="MS Gothic" w:hAnsi="MS Gothic" w:hint="eastAsia"/>
                  </w:rPr>
                  <w:t>☐</w:t>
                </w:r>
              </w:p>
            </w:tc>
          </w:sdtContent>
        </w:sdt>
        <w:sdt>
          <w:sdtPr>
            <w:id w:val="-2050371675"/>
            <w:showingPlcHdr/>
            <w:text/>
          </w:sdtPr>
          <w:sdtEndPr/>
          <w:sdtContent>
            <w:tc>
              <w:tcPr>
                <w:tcW w:w="2819" w:type="dxa"/>
              </w:tcPr>
              <w:p w14:paraId="1D84A00B"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12"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A00D" w14:textId="77777777" w:rsidR="00DC5541" w:rsidRPr="00AD4887" w:rsidRDefault="00DC5541" w:rsidP="00DC5541">
            <w:pPr>
              <w:pStyle w:val="TableText"/>
              <w:numPr>
                <w:ilvl w:val="0"/>
                <w:numId w:val="33"/>
              </w:numPr>
            </w:pPr>
            <w:r w:rsidRPr="00AD4887">
              <w:t>The systems captures, maintains, and provides access to patient advance directives.</w:t>
            </w:r>
          </w:p>
        </w:tc>
        <w:sdt>
          <w:sdtPr>
            <w:id w:val="523292785"/>
            <w14:checkbox>
              <w14:checked w14:val="0"/>
              <w14:checkedState w14:val="2612" w14:font="MS Gothic"/>
              <w14:uncheckedState w14:val="2610" w14:font="MS Gothic"/>
            </w14:checkbox>
          </w:sdtPr>
          <w:sdtEndPr/>
          <w:sdtContent>
            <w:tc>
              <w:tcPr>
                <w:tcW w:w="900" w:type="dxa"/>
                <w:tcBorders>
                  <w:bottom w:val="nil"/>
                </w:tcBorders>
              </w:tcPr>
              <w:p w14:paraId="1D84A00E" w14:textId="77777777" w:rsidR="00DC5541" w:rsidRPr="00AD4887" w:rsidRDefault="00DC5541" w:rsidP="00DC5541">
                <w:pPr>
                  <w:pStyle w:val="TableText"/>
                  <w:jc w:val="center"/>
                </w:pPr>
                <w:r>
                  <w:rPr>
                    <w:rFonts w:ascii="MS Gothic" w:eastAsia="MS Gothic" w:hAnsi="MS Gothic" w:hint="eastAsia"/>
                  </w:rPr>
                  <w:t>☐</w:t>
                </w:r>
              </w:p>
            </w:tc>
          </w:sdtContent>
        </w:sdt>
        <w:sdt>
          <w:sdtPr>
            <w:id w:val="-624628793"/>
            <w14:checkbox>
              <w14:checked w14:val="0"/>
              <w14:checkedState w14:val="2612" w14:font="MS Gothic"/>
              <w14:uncheckedState w14:val="2610" w14:font="MS Gothic"/>
            </w14:checkbox>
          </w:sdtPr>
          <w:sdtEndPr/>
          <w:sdtContent>
            <w:tc>
              <w:tcPr>
                <w:tcW w:w="946" w:type="dxa"/>
                <w:tcBorders>
                  <w:bottom w:val="nil"/>
                </w:tcBorders>
              </w:tcPr>
              <w:p w14:paraId="1D84A00F" w14:textId="77777777" w:rsidR="00DC5541" w:rsidRPr="00AD4887" w:rsidRDefault="00DC5541" w:rsidP="00DC5541">
                <w:pPr>
                  <w:pStyle w:val="TableText"/>
                  <w:jc w:val="center"/>
                </w:pPr>
                <w:r>
                  <w:rPr>
                    <w:rFonts w:ascii="MS Gothic" w:eastAsia="MS Gothic" w:hAnsi="MS Gothic" w:hint="eastAsia"/>
                  </w:rPr>
                  <w:t>☐</w:t>
                </w:r>
              </w:p>
            </w:tc>
          </w:sdtContent>
        </w:sdt>
        <w:sdt>
          <w:sdtPr>
            <w:id w:val="-1932272189"/>
            <w14:checkbox>
              <w14:checked w14:val="0"/>
              <w14:checkedState w14:val="2612" w14:font="MS Gothic"/>
              <w14:uncheckedState w14:val="2610" w14:font="MS Gothic"/>
            </w14:checkbox>
          </w:sdtPr>
          <w:sdtEndPr/>
          <w:sdtContent>
            <w:tc>
              <w:tcPr>
                <w:tcW w:w="810" w:type="dxa"/>
                <w:tcBorders>
                  <w:bottom w:val="nil"/>
                </w:tcBorders>
              </w:tcPr>
              <w:p w14:paraId="1D84A010" w14:textId="77777777" w:rsidR="00DC5541" w:rsidRPr="00AD4887" w:rsidRDefault="00DC5541" w:rsidP="00DC5541">
                <w:pPr>
                  <w:pStyle w:val="TableText"/>
                  <w:jc w:val="center"/>
                </w:pPr>
                <w:r>
                  <w:rPr>
                    <w:rFonts w:ascii="MS Gothic" w:eastAsia="MS Gothic" w:hAnsi="MS Gothic" w:hint="eastAsia"/>
                  </w:rPr>
                  <w:t>☐</w:t>
                </w:r>
              </w:p>
            </w:tc>
          </w:sdtContent>
        </w:sdt>
        <w:sdt>
          <w:sdtPr>
            <w:id w:val="-1168473973"/>
            <w:showingPlcHdr/>
            <w:text/>
          </w:sdtPr>
          <w:sdtEndPr/>
          <w:sdtContent>
            <w:tc>
              <w:tcPr>
                <w:tcW w:w="2819" w:type="dxa"/>
                <w:tcBorders>
                  <w:bottom w:val="nil"/>
                </w:tcBorders>
              </w:tcPr>
              <w:p w14:paraId="1D84A011"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14" w14:textId="77777777" w:rsidTr="00DC5541">
        <w:trPr>
          <w:trHeight w:val="300"/>
          <w:jc w:val="center"/>
        </w:trPr>
        <w:tc>
          <w:tcPr>
            <w:tcW w:w="10274" w:type="dxa"/>
            <w:gridSpan w:val="5"/>
            <w:shd w:val="clear" w:color="auto" w:fill="03426D"/>
            <w:vAlign w:val="center"/>
          </w:tcPr>
          <w:p w14:paraId="1D84A013" w14:textId="77777777" w:rsidR="00DC5541" w:rsidRPr="00AD4887" w:rsidRDefault="00DC5541" w:rsidP="00DC5541">
            <w:pPr>
              <w:pStyle w:val="TableHeading"/>
              <w:numPr>
                <w:ilvl w:val="0"/>
                <w:numId w:val="10"/>
              </w:numPr>
              <w:jc w:val="left"/>
            </w:pPr>
            <w:r w:rsidRPr="00AD4887">
              <w:t>Technical Underpinnings</w:t>
            </w:r>
          </w:p>
        </w:tc>
      </w:tr>
      <w:tr w:rsidR="00DC5541" w:rsidRPr="00AD4887" w14:paraId="1D84A01A"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A015" w14:textId="77777777" w:rsidR="00DC5541" w:rsidRPr="00AD4887" w:rsidRDefault="00DC5541" w:rsidP="00DC5541">
            <w:pPr>
              <w:pStyle w:val="TableText"/>
              <w:numPr>
                <w:ilvl w:val="0"/>
                <w:numId w:val="34"/>
              </w:numPr>
            </w:pPr>
            <w:r w:rsidRPr="00AD4887">
              <w:t>The system incorporates extensive, secure telecommunications capabilities that link staff and clinicians from remote locations to the central site.</w:t>
            </w:r>
          </w:p>
        </w:tc>
        <w:sdt>
          <w:sdtPr>
            <w:id w:val="1640529800"/>
            <w14:checkbox>
              <w14:checked w14:val="0"/>
              <w14:checkedState w14:val="2612" w14:font="MS Gothic"/>
              <w14:uncheckedState w14:val="2610" w14:font="MS Gothic"/>
            </w14:checkbox>
          </w:sdtPr>
          <w:sdtEndPr/>
          <w:sdtContent>
            <w:tc>
              <w:tcPr>
                <w:tcW w:w="900" w:type="dxa"/>
              </w:tcPr>
              <w:p w14:paraId="1D84A016" w14:textId="77777777" w:rsidR="00DC5541" w:rsidRPr="00AD4887" w:rsidRDefault="00DC5541" w:rsidP="00DC5541">
                <w:pPr>
                  <w:pStyle w:val="TableText"/>
                  <w:jc w:val="center"/>
                </w:pPr>
                <w:r>
                  <w:rPr>
                    <w:rFonts w:ascii="MS Gothic" w:eastAsia="MS Gothic" w:hAnsi="MS Gothic" w:hint="eastAsia"/>
                  </w:rPr>
                  <w:t>☐</w:t>
                </w:r>
              </w:p>
            </w:tc>
          </w:sdtContent>
        </w:sdt>
        <w:sdt>
          <w:sdtPr>
            <w:id w:val="-789507390"/>
            <w14:checkbox>
              <w14:checked w14:val="0"/>
              <w14:checkedState w14:val="2612" w14:font="MS Gothic"/>
              <w14:uncheckedState w14:val="2610" w14:font="MS Gothic"/>
            </w14:checkbox>
          </w:sdtPr>
          <w:sdtEndPr/>
          <w:sdtContent>
            <w:tc>
              <w:tcPr>
                <w:tcW w:w="946" w:type="dxa"/>
              </w:tcPr>
              <w:p w14:paraId="1D84A017" w14:textId="77777777" w:rsidR="00DC5541" w:rsidRPr="00AD4887" w:rsidRDefault="00DC5541" w:rsidP="00DC5541">
                <w:pPr>
                  <w:pStyle w:val="TableText"/>
                  <w:jc w:val="center"/>
                </w:pPr>
                <w:r>
                  <w:rPr>
                    <w:rFonts w:ascii="MS Gothic" w:eastAsia="MS Gothic" w:hAnsi="MS Gothic" w:hint="eastAsia"/>
                  </w:rPr>
                  <w:t>☐</w:t>
                </w:r>
              </w:p>
            </w:tc>
          </w:sdtContent>
        </w:sdt>
        <w:sdt>
          <w:sdtPr>
            <w:id w:val="-140888515"/>
            <w14:checkbox>
              <w14:checked w14:val="0"/>
              <w14:checkedState w14:val="2612" w14:font="MS Gothic"/>
              <w14:uncheckedState w14:val="2610" w14:font="MS Gothic"/>
            </w14:checkbox>
          </w:sdtPr>
          <w:sdtEndPr/>
          <w:sdtContent>
            <w:tc>
              <w:tcPr>
                <w:tcW w:w="810" w:type="dxa"/>
              </w:tcPr>
              <w:p w14:paraId="1D84A018" w14:textId="77777777" w:rsidR="00DC5541" w:rsidRPr="00AD4887" w:rsidRDefault="00DC5541" w:rsidP="00DC5541">
                <w:pPr>
                  <w:pStyle w:val="TableText"/>
                  <w:jc w:val="center"/>
                </w:pPr>
                <w:r>
                  <w:rPr>
                    <w:rFonts w:ascii="MS Gothic" w:eastAsia="MS Gothic" w:hAnsi="MS Gothic" w:hint="eastAsia"/>
                  </w:rPr>
                  <w:t>☐</w:t>
                </w:r>
              </w:p>
            </w:tc>
          </w:sdtContent>
        </w:sdt>
        <w:sdt>
          <w:sdtPr>
            <w:id w:val="-1327667087"/>
            <w:showingPlcHdr/>
            <w:text/>
          </w:sdtPr>
          <w:sdtEndPr/>
          <w:sdtContent>
            <w:tc>
              <w:tcPr>
                <w:tcW w:w="2819" w:type="dxa"/>
              </w:tcPr>
              <w:p w14:paraId="1D84A019"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20" w14:textId="77777777" w:rsidTr="00DC5541">
        <w:trPr>
          <w:trHeight w:val="300"/>
          <w:jc w:val="center"/>
        </w:trPr>
        <w:tc>
          <w:tcPr>
            <w:tcW w:w="4799" w:type="dxa"/>
            <w:vAlign w:val="center"/>
          </w:tcPr>
          <w:p w14:paraId="1D84A01B" w14:textId="77777777" w:rsidR="00DC5541" w:rsidRPr="00AD4887" w:rsidRDefault="00DC5541" w:rsidP="00DC5541">
            <w:pPr>
              <w:pStyle w:val="TableText"/>
              <w:numPr>
                <w:ilvl w:val="0"/>
                <w:numId w:val="34"/>
              </w:numPr>
            </w:pPr>
            <w:r w:rsidRPr="00AD4887">
              <w:t xml:space="preserve">Do you provide hardware or have a relationship with a hardware vendor? </w:t>
            </w:r>
          </w:p>
        </w:tc>
        <w:sdt>
          <w:sdtPr>
            <w:id w:val="371501415"/>
            <w14:checkbox>
              <w14:checked w14:val="0"/>
              <w14:checkedState w14:val="2612" w14:font="MS Gothic"/>
              <w14:uncheckedState w14:val="2610" w14:font="MS Gothic"/>
            </w14:checkbox>
          </w:sdtPr>
          <w:sdtEndPr/>
          <w:sdtContent>
            <w:tc>
              <w:tcPr>
                <w:tcW w:w="900" w:type="dxa"/>
              </w:tcPr>
              <w:p w14:paraId="1D84A01C" w14:textId="77777777" w:rsidR="00DC5541" w:rsidRPr="00AD4887" w:rsidRDefault="00DC5541" w:rsidP="00DC5541">
                <w:pPr>
                  <w:pStyle w:val="TableText"/>
                  <w:jc w:val="center"/>
                </w:pPr>
                <w:r>
                  <w:rPr>
                    <w:rFonts w:ascii="MS Gothic" w:eastAsia="MS Gothic" w:hAnsi="MS Gothic" w:hint="eastAsia"/>
                  </w:rPr>
                  <w:t>☐</w:t>
                </w:r>
              </w:p>
            </w:tc>
          </w:sdtContent>
        </w:sdt>
        <w:sdt>
          <w:sdtPr>
            <w:id w:val="1050193030"/>
            <w14:checkbox>
              <w14:checked w14:val="0"/>
              <w14:checkedState w14:val="2612" w14:font="MS Gothic"/>
              <w14:uncheckedState w14:val="2610" w14:font="MS Gothic"/>
            </w14:checkbox>
          </w:sdtPr>
          <w:sdtEndPr/>
          <w:sdtContent>
            <w:tc>
              <w:tcPr>
                <w:tcW w:w="946" w:type="dxa"/>
              </w:tcPr>
              <w:p w14:paraId="1D84A01D" w14:textId="77777777" w:rsidR="00DC5541" w:rsidRPr="00AD4887" w:rsidRDefault="00DC5541" w:rsidP="00DC5541">
                <w:pPr>
                  <w:pStyle w:val="TableText"/>
                  <w:jc w:val="center"/>
                </w:pPr>
                <w:r>
                  <w:rPr>
                    <w:rFonts w:ascii="MS Gothic" w:eastAsia="MS Gothic" w:hAnsi="MS Gothic" w:hint="eastAsia"/>
                  </w:rPr>
                  <w:t>☐</w:t>
                </w:r>
              </w:p>
            </w:tc>
          </w:sdtContent>
        </w:sdt>
        <w:sdt>
          <w:sdtPr>
            <w:id w:val="87973811"/>
            <w14:checkbox>
              <w14:checked w14:val="0"/>
              <w14:checkedState w14:val="2612" w14:font="MS Gothic"/>
              <w14:uncheckedState w14:val="2610" w14:font="MS Gothic"/>
            </w14:checkbox>
          </w:sdtPr>
          <w:sdtEndPr/>
          <w:sdtContent>
            <w:tc>
              <w:tcPr>
                <w:tcW w:w="810" w:type="dxa"/>
              </w:tcPr>
              <w:p w14:paraId="1D84A01E" w14:textId="77777777" w:rsidR="00DC5541" w:rsidRPr="00AD4887" w:rsidRDefault="00DC5541" w:rsidP="00DC5541">
                <w:pPr>
                  <w:pStyle w:val="TableText"/>
                  <w:jc w:val="center"/>
                </w:pPr>
                <w:r>
                  <w:rPr>
                    <w:rFonts w:ascii="MS Gothic" w:eastAsia="MS Gothic" w:hAnsi="MS Gothic" w:hint="eastAsia"/>
                  </w:rPr>
                  <w:t>☐</w:t>
                </w:r>
              </w:p>
            </w:tc>
          </w:sdtContent>
        </w:sdt>
        <w:sdt>
          <w:sdtPr>
            <w:id w:val="-1772923754"/>
            <w:showingPlcHdr/>
            <w:text/>
          </w:sdtPr>
          <w:sdtEndPr/>
          <w:sdtContent>
            <w:tc>
              <w:tcPr>
                <w:tcW w:w="2819" w:type="dxa"/>
              </w:tcPr>
              <w:p w14:paraId="1D84A01F"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26"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A021" w14:textId="77777777" w:rsidR="00DC5541" w:rsidRPr="00AD4887" w:rsidRDefault="00DC5541" w:rsidP="00DC5541">
            <w:pPr>
              <w:pStyle w:val="TableText"/>
              <w:numPr>
                <w:ilvl w:val="0"/>
                <w:numId w:val="34"/>
              </w:numPr>
            </w:pPr>
            <w:r w:rsidRPr="00AD4887">
              <w:lastRenderedPageBreak/>
              <w:t>If working with a hardware vendor do you have negotiated pricing with them?</w:t>
            </w:r>
          </w:p>
        </w:tc>
        <w:sdt>
          <w:sdtPr>
            <w:id w:val="-1347172642"/>
            <w14:checkbox>
              <w14:checked w14:val="0"/>
              <w14:checkedState w14:val="2612" w14:font="MS Gothic"/>
              <w14:uncheckedState w14:val="2610" w14:font="MS Gothic"/>
            </w14:checkbox>
          </w:sdtPr>
          <w:sdtEndPr/>
          <w:sdtContent>
            <w:tc>
              <w:tcPr>
                <w:tcW w:w="900" w:type="dxa"/>
                <w:tcBorders>
                  <w:bottom w:val="nil"/>
                </w:tcBorders>
              </w:tcPr>
              <w:p w14:paraId="1D84A022" w14:textId="77777777" w:rsidR="00DC5541" w:rsidRPr="00AD4887" w:rsidRDefault="00DC5541" w:rsidP="00DC5541">
                <w:pPr>
                  <w:pStyle w:val="TableText"/>
                  <w:jc w:val="center"/>
                </w:pPr>
                <w:r>
                  <w:rPr>
                    <w:rFonts w:ascii="MS Gothic" w:eastAsia="MS Gothic" w:hAnsi="MS Gothic" w:hint="eastAsia"/>
                  </w:rPr>
                  <w:t>☐</w:t>
                </w:r>
              </w:p>
            </w:tc>
          </w:sdtContent>
        </w:sdt>
        <w:sdt>
          <w:sdtPr>
            <w:id w:val="-1849471874"/>
            <w14:checkbox>
              <w14:checked w14:val="0"/>
              <w14:checkedState w14:val="2612" w14:font="MS Gothic"/>
              <w14:uncheckedState w14:val="2610" w14:font="MS Gothic"/>
            </w14:checkbox>
          </w:sdtPr>
          <w:sdtEndPr/>
          <w:sdtContent>
            <w:tc>
              <w:tcPr>
                <w:tcW w:w="946" w:type="dxa"/>
                <w:tcBorders>
                  <w:bottom w:val="nil"/>
                </w:tcBorders>
              </w:tcPr>
              <w:p w14:paraId="1D84A023" w14:textId="77777777" w:rsidR="00DC5541" w:rsidRPr="00AD4887" w:rsidRDefault="00DC5541" w:rsidP="00DC5541">
                <w:pPr>
                  <w:pStyle w:val="TableText"/>
                  <w:jc w:val="center"/>
                </w:pPr>
                <w:r>
                  <w:rPr>
                    <w:rFonts w:ascii="MS Gothic" w:eastAsia="MS Gothic" w:hAnsi="MS Gothic" w:hint="eastAsia"/>
                  </w:rPr>
                  <w:t>☐</w:t>
                </w:r>
              </w:p>
            </w:tc>
          </w:sdtContent>
        </w:sdt>
        <w:sdt>
          <w:sdtPr>
            <w:id w:val="-590851100"/>
            <w14:checkbox>
              <w14:checked w14:val="0"/>
              <w14:checkedState w14:val="2612" w14:font="MS Gothic"/>
              <w14:uncheckedState w14:val="2610" w14:font="MS Gothic"/>
            </w14:checkbox>
          </w:sdtPr>
          <w:sdtEndPr/>
          <w:sdtContent>
            <w:tc>
              <w:tcPr>
                <w:tcW w:w="810" w:type="dxa"/>
                <w:tcBorders>
                  <w:bottom w:val="nil"/>
                </w:tcBorders>
              </w:tcPr>
              <w:p w14:paraId="1D84A024" w14:textId="77777777" w:rsidR="00DC5541" w:rsidRPr="00AD4887" w:rsidRDefault="00DC5541" w:rsidP="00DC5541">
                <w:pPr>
                  <w:pStyle w:val="TableText"/>
                  <w:jc w:val="center"/>
                </w:pPr>
                <w:r>
                  <w:rPr>
                    <w:rFonts w:ascii="MS Gothic" w:eastAsia="MS Gothic" w:hAnsi="MS Gothic" w:hint="eastAsia"/>
                  </w:rPr>
                  <w:t>☐</w:t>
                </w:r>
              </w:p>
            </w:tc>
          </w:sdtContent>
        </w:sdt>
        <w:sdt>
          <w:sdtPr>
            <w:id w:val="837734976"/>
            <w:showingPlcHdr/>
            <w:text/>
          </w:sdtPr>
          <w:sdtEndPr/>
          <w:sdtContent>
            <w:tc>
              <w:tcPr>
                <w:tcW w:w="2819" w:type="dxa"/>
                <w:tcBorders>
                  <w:bottom w:val="nil"/>
                </w:tcBorders>
              </w:tcPr>
              <w:p w14:paraId="1D84A025"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28" w14:textId="77777777" w:rsidTr="00DC5541">
        <w:trPr>
          <w:trHeight w:val="300"/>
          <w:jc w:val="center"/>
        </w:trPr>
        <w:tc>
          <w:tcPr>
            <w:tcW w:w="10274" w:type="dxa"/>
            <w:gridSpan w:val="5"/>
            <w:shd w:val="clear" w:color="auto" w:fill="03426D"/>
            <w:vAlign w:val="center"/>
          </w:tcPr>
          <w:p w14:paraId="1D84A027" w14:textId="77777777" w:rsidR="00DC5541" w:rsidRPr="00AD4887" w:rsidRDefault="00DC5541" w:rsidP="00DC5541">
            <w:pPr>
              <w:pStyle w:val="TableHeading"/>
              <w:numPr>
                <w:ilvl w:val="0"/>
                <w:numId w:val="10"/>
              </w:numPr>
              <w:jc w:val="left"/>
            </w:pPr>
            <w:r w:rsidRPr="00AD4887">
              <w:t>Billing</w:t>
            </w:r>
          </w:p>
        </w:tc>
      </w:tr>
      <w:tr w:rsidR="00DC5541" w:rsidRPr="00AD4887" w14:paraId="1D84A02E"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A029" w14:textId="77777777" w:rsidR="00DC5541" w:rsidRPr="00AD4887" w:rsidRDefault="00DC5541" w:rsidP="00DC5541">
            <w:pPr>
              <w:pStyle w:val="TableText"/>
              <w:numPr>
                <w:ilvl w:val="0"/>
                <w:numId w:val="35"/>
              </w:numPr>
            </w:pPr>
            <w:r w:rsidRPr="00AD4887">
              <w:t>The system provides a bidirectional interface with practice management systems.</w:t>
            </w:r>
          </w:p>
        </w:tc>
        <w:sdt>
          <w:sdtPr>
            <w:id w:val="-563420844"/>
            <w14:checkbox>
              <w14:checked w14:val="0"/>
              <w14:checkedState w14:val="2612" w14:font="MS Gothic"/>
              <w14:uncheckedState w14:val="2610" w14:font="MS Gothic"/>
            </w14:checkbox>
          </w:sdtPr>
          <w:sdtEndPr/>
          <w:sdtContent>
            <w:tc>
              <w:tcPr>
                <w:tcW w:w="900" w:type="dxa"/>
                <w:tcBorders>
                  <w:bottom w:val="nil"/>
                </w:tcBorders>
              </w:tcPr>
              <w:p w14:paraId="1D84A02A" w14:textId="77777777" w:rsidR="00DC5541" w:rsidRPr="00AD4887" w:rsidRDefault="00DC5541" w:rsidP="00DC5541">
                <w:pPr>
                  <w:pStyle w:val="TableText"/>
                  <w:jc w:val="center"/>
                </w:pPr>
                <w:r>
                  <w:rPr>
                    <w:rFonts w:ascii="MS Gothic" w:eastAsia="MS Gothic" w:hAnsi="MS Gothic" w:hint="eastAsia"/>
                  </w:rPr>
                  <w:t>☐</w:t>
                </w:r>
              </w:p>
            </w:tc>
          </w:sdtContent>
        </w:sdt>
        <w:sdt>
          <w:sdtPr>
            <w:id w:val="-1219584174"/>
            <w14:checkbox>
              <w14:checked w14:val="0"/>
              <w14:checkedState w14:val="2612" w14:font="MS Gothic"/>
              <w14:uncheckedState w14:val="2610" w14:font="MS Gothic"/>
            </w14:checkbox>
          </w:sdtPr>
          <w:sdtEndPr/>
          <w:sdtContent>
            <w:tc>
              <w:tcPr>
                <w:tcW w:w="946" w:type="dxa"/>
                <w:tcBorders>
                  <w:bottom w:val="nil"/>
                </w:tcBorders>
              </w:tcPr>
              <w:p w14:paraId="1D84A02B" w14:textId="77777777" w:rsidR="00DC5541" w:rsidRPr="00AD4887" w:rsidRDefault="00DC5541" w:rsidP="00DC5541">
                <w:pPr>
                  <w:pStyle w:val="TableText"/>
                  <w:jc w:val="center"/>
                </w:pPr>
                <w:r>
                  <w:rPr>
                    <w:rFonts w:ascii="MS Gothic" w:eastAsia="MS Gothic" w:hAnsi="MS Gothic" w:hint="eastAsia"/>
                  </w:rPr>
                  <w:t>☐</w:t>
                </w:r>
              </w:p>
            </w:tc>
          </w:sdtContent>
        </w:sdt>
        <w:sdt>
          <w:sdtPr>
            <w:id w:val="1895078560"/>
            <w14:checkbox>
              <w14:checked w14:val="0"/>
              <w14:checkedState w14:val="2612" w14:font="MS Gothic"/>
              <w14:uncheckedState w14:val="2610" w14:font="MS Gothic"/>
            </w14:checkbox>
          </w:sdtPr>
          <w:sdtEndPr/>
          <w:sdtContent>
            <w:tc>
              <w:tcPr>
                <w:tcW w:w="810" w:type="dxa"/>
                <w:tcBorders>
                  <w:bottom w:val="nil"/>
                </w:tcBorders>
              </w:tcPr>
              <w:p w14:paraId="1D84A02C" w14:textId="77777777" w:rsidR="00DC5541" w:rsidRPr="00AD4887" w:rsidRDefault="00DC5541" w:rsidP="00DC5541">
                <w:pPr>
                  <w:pStyle w:val="TableText"/>
                  <w:jc w:val="center"/>
                </w:pPr>
                <w:r>
                  <w:rPr>
                    <w:rFonts w:ascii="MS Gothic" w:eastAsia="MS Gothic" w:hAnsi="MS Gothic" w:hint="eastAsia"/>
                  </w:rPr>
                  <w:t>☐</w:t>
                </w:r>
              </w:p>
            </w:tc>
          </w:sdtContent>
        </w:sdt>
        <w:sdt>
          <w:sdtPr>
            <w:id w:val="131833902"/>
            <w:showingPlcHdr/>
            <w:text/>
          </w:sdtPr>
          <w:sdtEndPr/>
          <w:sdtContent>
            <w:tc>
              <w:tcPr>
                <w:tcW w:w="2819" w:type="dxa"/>
                <w:tcBorders>
                  <w:bottom w:val="nil"/>
                </w:tcBorders>
              </w:tcPr>
              <w:p w14:paraId="1D84A02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30" w14:textId="77777777" w:rsidTr="00DC5541">
        <w:trPr>
          <w:trHeight w:val="300"/>
          <w:jc w:val="center"/>
        </w:trPr>
        <w:tc>
          <w:tcPr>
            <w:tcW w:w="10274" w:type="dxa"/>
            <w:gridSpan w:val="5"/>
            <w:shd w:val="clear" w:color="auto" w:fill="03426D"/>
            <w:vAlign w:val="center"/>
          </w:tcPr>
          <w:p w14:paraId="1D84A02F" w14:textId="77777777" w:rsidR="00DC5541" w:rsidRPr="00AD4887" w:rsidRDefault="00DC5541" w:rsidP="00DC5541">
            <w:pPr>
              <w:pStyle w:val="TableHeading"/>
              <w:numPr>
                <w:ilvl w:val="0"/>
                <w:numId w:val="10"/>
              </w:numPr>
              <w:jc w:val="left"/>
            </w:pPr>
            <w:r w:rsidRPr="00AD4887">
              <w:t>Document Management</w:t>
            </w:r>
          </w:p>
        </w:tc>
      </w:tr>
      <w:tr w:rsidR="00DC5541" w:rsidRPr="00AD4887" w14:paraId="1D84A036"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A031" w14:textId="77777777" w:rsidR="00DC5541" w:rsidRPr="00AD4887" w:rsidRDefault="00DC5541" w:rsidP="00DC5541">
            <w:pPr>
              <w:pStyle w:val="TableText"/>
              <w:numPr>
                <w:ilvl w:val="0"/>
                <w:numId w:val="36"/>
              </w:numPr>
            </w:pPr>
            <w:r w:rsidRPr="00AD4887">
              <w:t>The system includes an integrated scanning solution to manage old charts and incoming paper documents.</w:t>
            </w:r>
          </w:p>
        </w:tc>
        <w:sdt>
          <w:sdtPr>
            <w:id w:val="-1091154774"/>
            <w14:checkbox>
              <w14:checked w14:val="0"/>
              <w14:checkedState w14:val="2612" w14:font="MS Gothic"/>
              <w14:uncheckedState w14:val="2610" w14:font="MS Gothic"/>
            </w14:checkbox>
          </w:sdtPr>
          <w:sdtEndPr/>
          <w:sdtContent>
            <w:tc>
              <w:tcPr>
                <w:tcW w:w="900" w:type="dxa"/>
              </w:tcPr>
              <w:p w14:paraId="1D84A032" w14:textId="77777777" w:rsidR="00DC5541" w:rsidRPr="00AD4887" w:rsidRDefault="00DC5541" w:rsidP="00DC5541">
                <w:pPr>
                  <w:pStyle w:val="TableText"/>
                  <w:jc w:val="center"/>
                </w:pPr>
                <w:r>
                  <w:rPr>
                    <w:rFonts w:ascii="MS Gothic" w:eastAsia="MS Gothic" w:hAnsi="MS Gothic" w:hint="eastAsia"/>
                  </w:rPr>
                  <w:t>☐</w:t>
                </w:r>
              </w:p>
            </w:tc>
          </w:sdtContent>
        </w:sdt>
        <w:sdt>
          <w:sdtPr>
            <w:id w:val="1609319434"/>
            <w14:checkbox>
              <w14:checked w14:val="0"/>
              <w14:checkedState w14:val="2612" w14:font="MS Gothic"/>
              <w14:uncheckedState w14:val="2610" w14:font="MS Gothic"/>
            </w14:checkbox>
          </w:sdtPr>
          <w:sdtEndPr/>
          <w:sdtContent>
            <w:tc>
              <w:tcPr>
                <w:tcW w:w="946" w:type="dxa"/>
              </w:tcPr>
              <w:p w14:paraId="1D84A033" w14:textId="77777777" w:rsidR="00DC5541" w:rsidRPr="00AD4887" w:rsidRDefault="00DC5541" w:rsidP="00DC5541">
                <w:pPr>
                  <w:pStyle w:val="TableText"/>
                  <w:jc w:val="center"/>
                </w:pPr>
                <w:r>
                  <w:rPr>
                    <w:rFonts w:ascii="MS Gothic" w:eastAsia="MS Gothic" w:hAnsi="MS Gothic" w:hint="eastAsia"/>
                  </w:rPr>
                  <w:t>☐</w:t>
                </w:r>
              </w:p>
            </w:tc>
          </w:sdtContent>
        </w:sdt>
        <w:sdt>
          <w:sdtPr>
            <w:id w:val="2082800737"/>
            <w14:checkbox>
              <w14:checked w14:val="0"/>
              <w14:checkedState w14:val="2612" w14:font="MS Gothic"/>
              <w14:uncheckedState w14:val="2610" w14:font="MS Gothic"/>
            </w14:checkbox>
          </w:sdtPr>
          <w:sdtEndPr/>
          <w:sdtContent>
            <w:tc>
              <w:tcPr>
                <w:tcW w:w="810" w:type="dxa"/>
              </w:tcPr>
              <w:p w14:paraId="1D84A034" w14:textId="77777777" w:rsidR="00DC5541" w:rsidRPr="00AD4887" w:rsidRDefault="00DC5541" w:rsidP="00DC5541">
                <w:pPr>
                  <w:pStyle w:val="TableText"/>
                  <w:jc w:val="center"/>
                </w:pPr>
                <w:r>
                  <w:rPr>
                    <w:rFonts w:ascii="MS Gothic" w:eastAsia="MS Gothic" w:hAnsi="MS Gothic" w:hint="eastAsia"/>
                  </w:rPr>
                  <w:t>☐</w:t>
                </w:r>
              </w:p>
            </w:tc>
          </w:sdtContent>
        </w:sdt>
        <w:sdt>
          <w:sdtPr>
            <w:id w:val="161520243"/>
            <w:showingPlcHdr/>
            <w:text/>
          </w:sdtPr>
          <w:sdtEndPr/>
          <w:sdtContent>
            <w:tc>
              <w:tcPr>
                <w:tcW w:w="2819" w:type="dxa"/>
              </w:tcPr>
              <w:p w14:paraId="1D84A035"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3C" w14:textId="77777777" w:rsidTr="00DC5541">
        <w:trPr>
          <w:trHeight w:val="300"/>
          <w:jc w:val="center"/>
        </w:trPr>
        <w:tc>
          <w:tcPr>
            <w:tcW w:w="4799" w:type="dxa"/>
            <w:vAlign w:val="center"/>
          </w:tcPr>
          <w:p w14:paraId="1D84A037" w14:textId="77777777" w:rsidR="00DC5541" w:rsidRPr="00AD4887" w:rsidRDefault="00DC5541" w:rsidP="00DC5541">
            <w:pPr>
              <w:pStyle w:val="TableText"/>
              <w:numPr>
                <w:ilvl w:val="0"/>
                <w:numId w:val="36"/>
              </w:numPr>
            </w:pPr>
            <w:r w:rsidRPr="00AD4887">
              <w:t>Scanned documents are readily available within the patients chart.</w:t>
            </w:r>
          </w:p>
        </w:tc>
        <w:sdt>
          <w:sdtPr>
            <w:id w:val="1274974869"/>
            <w14:checkbox>
              <w14:checked w14:val="0"/>
              <w14:checkedState w14:val="2612" w14:font="MS Gothic"/>
              <w14:uncheckedState w14:val="2610" w14:font="MS Gothic"/>
            </w14:checkbox>
          </w:sdtPr>
          <w:sdtEndPr/>
          <w:sdtContent>
            <w:tc>
              <w:tcPr>
                <w:tcW w:w="900" w:type="dxa"/>
              </w:tcPr>
              <w:p w14:paraId="1D84A038" w14:textId="77777777" w:rsidR="00DC5541" w:rsidRPr="00AD4887" w:rsidRDefault="00DC5541" w:rsidP="00DC5541">
                <w:pPr>
                  <w:pStyle w:val="TableText"/>
                  <w:jc w:val="center"/>
                </w:pPr>
                <w:r>
                  <w:rPr>
                    <w:rFonts w:ascii="MS Gothic" w:eastAsia="MS Gothic" w:hAnsi="MS Gothic" w:hint="eastAsia"/>
                  </w:rPr>
                  <w:t>☐</w:t>
                </w:r>
              </w:p>
            </w:tc>
          </w:sdtContent>
        </w:sdt>
        <w:sdt>
          <w:sdtPr>
            <w:id w:val="-1244946816"/>
            <w14:checkbox>
              <w14:checked w14:val="0"/>
              <w14:checkedState w14:val="2612" w14:font="MS Gothic"/>
              <w14:uncheckedState w14:val="2610" w14:font="MS Gothic"/>
            </w14:checkbox>
          </w:sdtPr>
          <w:sdtEndPr/>
          <w:sdtContent>
            <w:tc>
              <w:tcPr>
                <w:tcW w:w="946" w:type="dxa"/>
              </w:tcPr>
              <w:p w14:paraId="1D84A039" w14:textId="77777777" w:rsidR="00DC5541" w:rsidRPr="00AD4887" w:rsidRDefault="00DC5541" w:rsidP="00DC5541">
                <w:pPr>
                  <w:pStyle w:val="TableText"/>
                  <w:jc w:val="center"/>
                </w:pPr>
                <w:r>
                  <w:rPr>
                    <w:rFonts w:ascii="MS Gothic" w:eastAsia="MS Gothic" w:hAnsi="MS Gothic" w:hint="eastAsia"/>
                  </w:rPr>
                  <w:t>☐</w:t>
                </w:r>
              </w:p>
            </w:tc>
          </w:sdtContent>
        </w:sdt>
        <w:sdt>
          <w:sdtPr>
            <w:id w:val="95229496"/>
            <w14:checkbox>
              <w14:checked w14:val="0"/>
              <w14:checkedState w14:val="2612" w14:font="MS Gothic"/>
              <w14:uncheckedState w14:val="2610" w14:font="MS Gothic"/>
            </w14:checkbox>
          </w:sdtPr>
          <w:sdtEndPr/>
          <w:sdtContent>
            <w:tc>
              <w:tcPr>
                <w:tcW w:w="810" w:type="dxa"/>
              </w:tcPr>
              <w:p w14:paraId="1D84A03A" w14:textId="77777777" w:rsidR="00DC5541" w:rsidRPr="00AD4887" w:rsidRDefault="00DC5541" w:rsidP="00DC5541">
                <w:pPr>
                  <w:pStyle w:val="TableText"/>
                  <w:jc w:val="center"/>
                </w:pPr>
                <w:r>
                  <w:rPr>
                    <w:rFonts w:ascii="MS Gothic" w:eastAsia="MS Gothic" w:hAnsi="MS Gothic" w:hint="eastAsia"/>
                  </w:rPr>
                  <w:t>☐</w:t>
                </w:r>
              </w:p>
            </w:tc>
          </w:sdtContent>
        </w:sdt>
        <w:sdt>
          <w:sdtPr>
            <w:id w:val="151880763"/>
            <w:showingPlcHdr/>
            <w:text/>
          </w:sdtPr>
          <w:sdtEndPr/>
          <w:sdtContent>
            <w:tc>
              <w:tcPr>
                <w:tcW w:w="2819" w:type="dxa"/>
              </w:tcPr>
              <w:p w14:paraId="1D84A03B"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42"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A03D" w14:textId="77777777" w:rsidR="00DC5541" w:rsidRPr="00AD4887" w:rsidRDefault="00DC5541" w:rsidP="00DC5541">
            <w:pPr>
              <w:pStyle w:val="TableText"/>
              <w:numPr>
                <w:ilvl w:val="0"/>
                <w:numId w:val="36"/>
              </w:numPr>
            </w:pPr>
            <w:r w:rsidRPr="00AD4887">
              <w:t>Scanned documents can be attached to intra office communication and tracked.</w:t>
            </w:r>
          </w:p>
        </w:tc>
        <w:sdt>
          <w:sdtPr>
            <w:id w:val="-1282567660"/>
            <w14:checkbox>
              <w14:checked w14:val="0"/>
              <w14:checkedState w14:val="2612" w14:font="MS Gothic"/>
              <w14:uncheckedState w14:val="2610" w14:font="MS Gothic"/>
            </w14:checkbox>
          </w:sdtPr>
          <w:sdtEndPr/>
          <w:sdtContent>
            <w:tc>
              <w:tcPr>
                <w:tcW w:w="900" w:type="dxa"/>
              </w:tcPr>
              <w:p w14:paraId="1D84A03E" w14:textId="77777777" w:rsidR="00DC5541" w:rsidRPr="00AD4887" w:rsidRDefault="00DC5541" w:rsidP="00DC5541">
                <w:pPr>
                  <w:pStyle w:val="TableText"/>
                  <w:jc w:val="center"/>
                </w:pPr>
                <w:r>
                  <w:rPr>
                    <w:rFonts w:ascii="MS Gothic" w:eastAsia="MS Gothic" w:hAnsi="MS Gothic" w:hint="eastAsia"/>
                  </w:rPr>
                  <w:t>☐</w:t>
                </w:r>
              </w:p>
            </w:tc>
          </w:sdtContent>
        </w:sdt>
        <w:sdt>
          <w:sdtPr>
            <w:id w:val="1800259595"/>
            <w14:checkbox>
              <w14:checked w14:val="0"/>
              <w14:checkedState w14:val="2612" w14:font="MS Gothic"/>
              <w14:uncheckedState w14:val="2610" w14:font="MS Gothic"/>
            </w14:checkbox>
          </w:sdtPr>
          <w:sdtEndPr/>
          <w:sdtContent>
            <w:tc>
              <w:tcPr>
                <w:tcW w:w="946" w:type="dxa"/>
              </w:tcPr>
              <w:p w14:paraId="1D84A03F" w14:textId="77777777" w:rsidR="00DC5541" w:rsidRPr="00AD4887" w:rsidRDefault="00DC5541" w:rsidP="00DC5541">
                <w:pPr>
                  <w:pStyle w:val="TableText"/>
                  <w:jc w:val="center"/>
                </w:pPr>
                <w:r>
                  <w:rPr>
                    <w:rFonts w:ascii="MS Gothic" w:eastAsia="MS Gothic" w:hAnsi="MS Gothic" w:hint="eastAsia"/>
                  </w:rPr>
                  <w:t>☐</w:t>
                </w:r>
              </w:p>
            </w:tc>
          </w:sdtContent>
        </w:sdt>
        <w:sdt>
          <w:sdtPr>
            <w:id w:val="-1040594915"/>
            <w14:checkbox>
              <w14:checked w14:val="0"/>
              <w14:checkedState w14:val="2612" w14:font="MS Gothic"/>
              <w14:uncheckedState w14:val="2610" w14:font="MS Gothic"/>
            </w14:checkbox>
          </w:sdtPr>
          <w:sdtEndPr/>
          <w:sdtContent>
            <w:tc>
              <w:tcPr>
                <w:tcW w:w="810" w:type="dxa"/>
              </w:tcPr>
              <w:p w14:paraId="1D84A040" w14:textId="77777777" w:rsidR="00DC5541" w:rsidRPr="00AD4887" w:rsidRDefault="00DC5541" w:rsidP="00DC5541">
                <w:pPr>
                  <w:pStyle w:val="TableText"/>
                  <w:jc w:val="center"/>
                </w:pPr>
                <w:r>
                  <w:rPr>
                    <w:rFonts w:ascii="MS Gothic" w:eastAsia="MS Gothic" w:hAnsi="MS Gothic" w:hint="eastAsia"/>
                  </w:rPr>
                  <w:t>☐</w:t>
                </w:r>
              </w:p>
            </w:tc>
          </w:sdtContent>
        </w:sdt>
        <w:sdt>
          <w:sdtPr>
            <w:id w:val="1557355574"/>
            <w:showingPlcHdr/>
            <w:text/>
          </w:sdtPr>
          <w:sdtEndPr/>
          <w:sdtContent>
            <w:tc>
              <w:tcPr>
                <w:tcW w:w="2819" w:type="dxa"/>
              </w:tcPr>
              <w:p w14:paraId="1D84A041"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48" w14:textId="77777777" w:rsidTr="00DC5541">
        <w:trPr>
          <w:trHeight w:val="300"/>
          <w:jc w:val="center"/>
        </w:trPr>
        <w:tc>
          <w:tcPr>
            <w:tcW w:w="4799" w:type="dxa"/>
            <w:vAlign w:val="center"/>
          </w:tcPr>
          <w:p w14:paraId="1D84A043" w14:textId="77777777" w:rsidR="00DC5541" w:rsidRPr="00AD4887" w:rsidRDefault="00DC5541" w:rsidP="00DC5541">
            <w:pPr>
              <w:pStyle w:val="TableText"/>
              <w:numPr>
                <w:ilvl w:val="0"/>
                <w:numId w:val="36"/>
              </w:numPr>
            </w:pPr>
            <w:r w:rsidRPr="00AD4887">
              <w:t>The system has the ability to bulk scan and easily sort old patient charts for easy reference later.</w:t>
            </w:r>
          </w:p>
        </w:tc>
        <w:sdt>
          <w:sdtPr>
            <w:id w:val="-456640624"/>
            <w14:checkbox>
              <w14:checked w14:val="0"/>
              <w14:checkedState w14:val="2612" w14:font="MS Gothic"/>
              <w14:uncheckedState w14:val="2610" w14:font="MS Gothic"/>
            </w14:checkbox>
          </w:sdtPr>
          <w:sdtEndPr/>
          <w:sdtContent>
            <w:tc>
              <w:tcPr>
                <w:tcW w:w="900" w:type="dxa"/>
              </w:tcPr>
              <w:p w14:paraId="1D84A044" w14:textId="77777777" w:rsidR="00DC5541" w:rsidRPr="00AD4887" w:rsidRDefault="00DC5541" w:rsidP="00DC5541">
                <w:pPr>
                  <w:pStyle w:val="TableText"/>
                  <w:jc w:val="center"/>
                </w:pPr>
                <w:r>
                  <w:rPr>
                    <w:rFonts w:ascii="MS Gothic" w:eastAsia="MS Gothic" w:hAnsi="MS Gothic" w:hint="eastAsia"/>
                  </w:rPr>
                  <w:t>☐</w:t>
                </w:r>
              </w:p>
            </w:tc>
          </w:sdtContent>
        </w:sdt>
        <w:sdt>
          <w:sdtPr>
            <w:id w:val="-790441358"/>
            <w14:checkbox>
              <w14:checked w14:val="0"/>
              <w14:checkedState w14:val="2612" w14:font="MS Gothic"/>
              <w14:uncheckedState w14:val="2610" w14:font="MS Gothic"/>
            </w14:checkbox>
          </w:sdtPr>
          <w:sdtEndPr/>
          <w:sdtContent>
            <w:tc>
              <w:tcPr>
                <w:tcW w:w="946" w:type="dxa"/>
              </w:tcPr>
              <w:p w14:paraId="1D84A045" w14:textId="77777777" w:rsidR="00DC5541" w:rsidRPr="00AD4887" w:rsidRDefault="00DC5541" w:rsidP="00DC5541">
                <w:pPr>
                  <w:pStyle w:val="TableText"/>
                  <w:jc w:val="center"/>
                </w:pPr>
                <w:r>
                  <w:rPr>
                    <w:rFonts w:ascii="MS Gothic" w:eastAsia="MS Gothic" w:hAnsi="MS Gothic" w:hint="eastAsia"/>
                  </w:rPr>
                  <w:t>☐</w:t>
                </w:r>
              </w:p>
            </w:tc>
          </w:sdtContent>
        </w:sdt>
        <w:sdt>
          <w:sdtPr>
            <w:id w:val="-1063865855"/>
            <w14:checkbox>
              <w14:checked w14:val="0"/>
              <w14:checkedState w14:val="2612" w14:font="MS Gothic"/>
              <w14:uncheckedState w14:val="2610" w14:font="MS Gothic"/>
            </w14:checkbox>
          </w:sdtPr>
          <w:sdtEndPr/>
          <w:sdtContent>
            <w:tc>
              <w:tcPr>
                <w:tcW w:w="810" w:type="dxa"/>
              </w:tcPr>
              <w:p w14:paraId="1D84A046" w14:textId="77777777" w:rsidR="00DC5541" w:rsidRPr="00AD4887" w:rsidRDefault="00DC5541" w:rsidP="00DC5541">
                <w:pPr>
                  <w:pStyle w:val="TableText"/>
                  <w:jc w:val="center"/>
                </w:pPr>
                <w:r>
                  <w:rPr>
                    <w:rFonts w:ascii="MS Gothic" w:eastAsia="MS Gothic" w:hAnsi="MS Gothic" w:hint="eastAsia"/>
                  </w:rPr>
                  <w:t>☐</w:t>
                </w:r>
              </w:p>
            </w:tc>
          </w:sdtContent>
        </w:sdt>
        <w:sdt>
          <w:sdtPr>
            <w:id w:val="661437500"/>
            <w:showingPlcHdr/>
            <w:text/>
          </w:sdtPr>
          <w:sdtEndPr/>
          <w:sdtContent>
            <w:tc>
              <w:tcPr>
                <w:tcW w:w="2819" w:type="dxa"/>
              </w:tcPr>
              <w:p w14:paraId="1D84A047"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4E"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A049" w14:textId="77777777" w:rsidR="00DC5541" w:rsidRPr="00AD4887" w:rsidRDefault="00C9149F" w:rsidP="00DC5541">
            <w:pPr>
              <w:pStyle w:val="TableText"/>
              <w:numPr>
                <w:ilvl w:val="0"/>
                <w:numId w:val="36"/>
              </w:numPr>
            </w:pPr>
            <w:r>
              <w:t>Images and wav</w:t>
            </w:r>
            <w:r w:rsidR="00DC5541" w:rsidRPr="00AD4887">
              <w:t xml:space="preserve"> files can also be saved and stored in the document management system.</w:t>
            </w:r>
          </w:p>
        </w:tc>
        <w:sdt>
          <w:sdtPr>
            <w:id w:val="1047035560"/>
            <w14:checkbox>
              <w14:checked w14:val="0"/>
              <w14:checkedState w14:val="2612" w14:font="MS Gothic"/>
              <w14:uncheckedState w14:val="2610" w14:font="MS Gothic"/>
            </w14:checkbox>
          </w:sdtPr>
          <w:sdtEndPr/>
          <w:sdtContent>
            <w:tc>
              <w:tcPr>
                <w:tcW w:w="900" w:type="dxa"/>
              </w:tcPr>
              <w:p w14:paraId="1D84A04A" w14:textId="77777777" w:rsidR="00DC5541" w:rsidRPr="00AD4887" w:rsidRDefault="00DC5541" w:rsidP="00DC5541">
                <w:pPr>
                  <w:pStyle w:val="TableText"/>
                  <w:jc w:val="center"/>
                </w:pPr>
                <w:r>
                  <w:rPr>
                    <w:rFonts w:ascii="MS Gothic" w:eastAsia="MS Gothic" w:hAnsi="MS Gothic" w:hint="eastAsia"/>
                  </w:rPr>
                  <w:t>☐</w:t>
                </w:r>
              </w:p>
            </w:tc>
          </w:sdtContent>
        </w:sdt>
        <w:sdt>
          <w:sdtPr>
            <w:id w:val="1161430459"/>
            <w14:checkbox>
              <w14:checked w14:val="0"/>
              <w14:checkedState w14:val="2612" w14:font="MS Gothic"/>
              <w14:uncheckedState w14:val="2610" w14:font="MS Gothic"/>
            </w14:checkbox>
          </w:sdtPr>
          <w:sdtEndPr/>
          <w:sdtContent>
            <w:tc>
              <w:tcPr>
                <w:tcW w:w="946" w:type="dxa"/>
              </w:tcPr>
              <w:p w14:paraId="1D84A04B" w14:textId="77777777" w:rsidR="00DC5541" w:rsidRPr="00AD4887" w:rsidRDefault="00DC5541" w:rsidP="00DC5541">
                <w:pPr>
                  <w:pStyle w:val="TableText"/>
                  <w:jc w:val="center"/>
                </w:pPr>
                <w:r>
                  <w:rPr>
                    <w:rFonts w:ascii="MS Gothic" w:eastAsia="MS Gothic" w:hAnsi="MS Gothic" w:hint="eastAsia"/>
                  </w:rPr>
                  <w:t>☐</w:t>
                </w:r>
              </w:p>
            </w:tc>
          </w:sdtContent>
        </w:sdt>
        <w:sdt>
          <w:sdtPr>
            <w:id w:val="384377510"/>
            <w14:checkbox>
              <w14:checked w14:val="0"/>
              <w14:checkedState w14:val="2612" w14:font="MS Gothic"/>
              <w14:uncheckedState w14:val="2610" w14:font="MS Gothic"/>
            </w14:checkbox>
          </w:sdtPr>
          <w:sdtEndPr/>
          <w:sdtContent>
            <w:tc>
              <w:tcPr>
                <w:tcW w:w="810" w:type="dxa"/>
              </w:tcPr>
              <w:p w14:paraId="1D84A04C" w14:textId="77777777" w:rsidR="00DC5541" w:rsidRPr="00AD4887" w:rsidRDefault="00DC5541" w:rsidP="00DC5541">
                <w:pPr>
                  <w:pStyle w:val="TableText"/>
                  <w:jc w:val="center"/>
                </w:pPr>
                <w:r>
                  <w:rPr>
                    <w:rFonts w:ascii="MS Gothic" w:eastAsia="MS Gothic" w:hAnsi="MS Gothic" w:hint="eastAsia"/>
                  </w:rPr>
                  <w:t>☐</w:t>
                </w:r>
              </w:p>
            </w:tc>
          </w:sdtContent>
        </w:sdt>
        <w:sdt>
          <w:sdtPr>
            <w:id w:val="1888297940"/>
            <w:showingPlcHdr/>
            <w:text/>
          </w:sdtPr>
          <w:sdtEndPr/>
          <w:sdtContent>
            <w:tc>
              <w:tcPr>
                <w:tcW w:w="2819" w:type="dxa"/>
              </w:tcPr>
              <w:p w14:paraId="1D84A04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54" w14:textId="77777777" w:rsidTr="00DC5541">
        <w:trPr>
          <w:trHeight w:val="300"/>
          <w:jc w:val="center"/>
        </w:trPr>
        <w:tc>
          <w:tcPr>
            <w:tcW w:w="4799" w:type="dxa"/>
            <w:vAlign w:val="center"/>
          </w:tcPr>
          <w:p w14:paraId="1D84A04F" w14:textId="77777777" w:rsidR="00DC5541" w:rsidRPr="00AD4887" w:rsidRDefault="00DC5541" w:rsidP="00DC5541">
            <w:pPr>
              <w:pStyle w:val="TableText"/>
              <w:numPr>
                <w:ilvl w:val="0"/>
                <w:numId w:val="36"/>
              </w:numPr>
            </w:pPr>
            <w:r w:rsidRPr="00AD4887">
              <w:t>Insurance cards and driver’s license can be scanned and stored in patient demographics.</w:t>
            </w:r>
          </w:p>
        </w:tc>
        <w:sdt>
          <w:sdtPr>
            <w:id w:val="1028370204"/>
            <w14:checkbox>
              <w14:checked w14:val="0"/>
              <w14:checkedState w14:val="2612" w14:font="MS Gothic"/>
              <w14:uncheckedState w14:val="2610" w14:font="MS Gothic"/>
            </w14:checkbox>
          </w:sdtPr>
          <w:sdtEndPr/>
          <w:sdtContent>
            <w:tc>
              <w:tcPr>
                <w:tcW w:w="900" w:type="dxa"/>
              </w:tcPr>
              <w:p w14:paraId="1D84A050" w14:textId="77777777" w:rsidR="00DC5541" w:rsidRPr="00AD4887" w:rsidRDefault="00DC5541" w:rsidP="00DC5541">
                <w:pPr>
                  <w:pStyle w:val="TableText"/>
                  <w:jc w:val="center"/>
                </w:pPr>
                <w:r>
                  <w:rPr>
                    <w:rFonts w:ascii="MS Gothic" w:eastAsia="MS Gothic" w:hAnsi="MS Gothic" w:hint="eastAsia"/>
                  </w:rPr>
                  <w:t>☐</w:t>
                </w:r>
              </w:p>
            </w:tc>
          </w:sdtContent>
        </w:sdt>
        <w:sdt>
          <w:sdtPr>
            <w:id w:val="928155421"/>
            <w14:checkbox>
              <w14:checked w14:val="0"/>
              <w14:checkedState w14:val="2612" w14:font="MS Gothic"/>
              <w14:uncheckedState w14:val="2610" w14:font="MS Gothic"/>
            </w14:checkbox>
          </w:sdtPr>
          <w:sdtEndPr/>
          <w:sdtContent>
            <w:tc>
              <w:tcPr>
                <w:tcW w:w="946" w:type="dxa"/>
              </w:tcPr>
              <w:p w14:paraId="1D84A051" w14:textId="77777777" w:rsidR="00DC5541" w:rsidRPr="00AD4887" w:rsidRDefault="00DC5541" w:rsidP="00DC5541">
                <w:pPr>
                  <w:pStyle w:val="TableText"/>
                  <w:jc w:val="center"/>
                </w:pPr>
                <w:r>
                  <w:rPr>
                    <w:rFonts w:ascii="MS Gothic" w:eastAsia="MS Gothic" w:hAnsi="MS Gothic" w:hint="eastAsia"/>
                  </w:rPr>
                  <w:t>☐</w:t>
                </w:r>
              </w:p>
            </w:tc>
          </w:sdtContent>
        </w:sdt>
        <w:sdt>
          <w:sdtPr>
            <w:id w:val="-1282489151"/>
            <w14:checkbox>
              <w14:checked w14:val="0"/>
              <w14:checkedState w14:val="2612" w14:font="MS Gothic"/>
              <w14:uncheckedState w14:val="2610" w14:font="MS Gothic"/>
            </w14:checkbox>
          </w:sdtPr>
          <w:sdtEndPr/>
          <w:sdtContent>
            <w:tc>
              <w:tcPr>
                <w:tcW w:w="810" w:type="dxa"/>
              </w:tcPr>
              <w:p w14:paraId="1D84A052" w14:textId="77777777" w:rsidR="00DC5541" w:rsidRPr="00AD4887" w:rsidRDefault="00DC5541" w:rsidP="00DC5541">
                <w:pPr>
                  <w:pStyle w:val="TableText"/>
                  <w:jc w:val="center"/>
                </w:pPr>
                <w:r>
                  <w:rPr>
                    <w:rFonts w:ascii="MS Gothic" w:eastAsia="MS Gothic" w:hAnsi="MS Gothic" w:hint="eastAsia"/>
                  </w:rPr>
                  <w:t>☐</w:t>
                </w:r>
              </w:p>
            </w:tc>
          </w:sdtContent>
        </w:sdt>
        <w:sdt>
          <w:sdtPr>
            <w:id w:val="1241910290"/>
            <w:showingPlcHdr/>
            <w:text/>
          </w:sdtPr>
          <w:sdtEndPr/>
          <w:sdtContent>
            <w:tc>
              <w:tcPr>
                <w:tcW w:w="2819" w:type="dxa"/>
              </w:tcPr>
              <w:p w14:paraId="1D84A053"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5A"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A055" w14:textId="77777777" w:rsidR="00DC5541" w:rsidRPr="00AD4887" w:rsidRDefault="00DC5541" w:rsidP="00DC5541">
            <w:pPr>
              <w:pStyle w:val="TableText"/>
              <w:numPr>
                <w:ilvl w:val="0"/>
                <w:numId w:val="36"/>
              </w:numPr>
            </w:pPr>
            <w:r w:rsidRPr="00AD4887">
              <w:t>Scanned documents can be attached to visit notes.</w:t>
            </w:r>
          </w:p>
        </w:tc>
        <w:sdt>
          <w:sdtPr>
            <w:id w:val="2002697802"/>
            <w14:checkbox>
              <w14:checked w14:val="0"/>
              <w14:checkedState w14:val="2612" w14:font="MS Gothic"/>
              <w14:uncheckedState w14:val="2610" w14:font="MS Gothic"/>
            </w14:checkbox>
          </w:sdtPr>
          <w:sdtEndPr/>
          <w:sdtContent>
            <w:tc>
              <w:tcPr>
                <w:tcW w:w="900" w:type="dxa"/>
              </w:tcPr>
              <w:p w14:paraId="1D84A056" w14:textId="77777777" w:rsidR="00DC5541" w:rsidRPr="00AD4887" w:rsidRDefault="00DC5541" w:rsidP="00DC5541">
                <w:pPr>
                  <w:pStyle w:val="TableText"/>
                  <w:jc w:val="center"/>
                </w:pPr>
                <w:r>
                  <w:rPr>
                    <w:rFonts w:ascii="MS Gothic" w:eastAsia="MS Gothic" w:hAnsi="MS Gothic" w:hint="eastAsia"/>
                  </w:rPr>
                  <w:t>☐</w:t>
                </w:r>
              </w:p>
            </w:tc>
          </w:sdtContent>
        </w:sdt>
        <w:sdt>
          <w:sdtPr>
            <w:id w:val="-2112965949"/>
            <w14:checkbox>
              <w14:checked w14:val="0"/>
              <w14:checkedState w14:val="2612" w14:font="MS Gothic"/>
              <w14:uncheckedState w14:val="2610" w14:font="MS Gothic"/>
            </w14:checkbox>
          </w:sdtPr>
          <w:sdtEndPr/>
          <w:sdtContent>
            <w:tc>
              <w:tcPr>
                <w:tcW w:w="946" w:type="dxa"/>
              </w:tcPr>
              <w:p w14:paraId="1D84A057" w14:textId="77777777" w:rsidR="00DC5541" w:rsidRPr="00AD4887" w:rsidRDefault="00DC5541" w:rsidP="00DC5541">
                <w:pPr>
                  <w:pStyle w:val="TableText"/>
                  <w:jc w:val="center"/>
                </w:pPr>
                <w:r>
                  <w:rPr>
                    <w:rFonts w:ascii="MS Gothic" w:eastAsia="MS Gothic" w:hAnsi="MS Gothic" w:hint="eastAsia"/>
                  </w:rPr>
                  <w:t>☐</w:t>
                </w:r>
              </w:p>
            </w:tc>
          </w:sdtContent>
        </w:sdt>
        <w:sdt>
          <w:sdtPr>
            <w:id w:val="1455668554"/>
            <w14:checkbox>
              <w14:checked w14:val="0"/>
              <w14:checkedState w14:val="2612" w14:font="MS Gothic"/>
              <w14:uncheckedState w14:val="2610" w14:font="MS Gothic"/>
            </w14:checkbox>
          </w:sdtPr>
          <w:sdtEndPr/>
          <w:sdtContent>
            <w:tc>
              <w:tcPr>
                <w:tcW w:w="810" w:type="dxa"/>
              </w:tcPr>
              <w:p w14:paraId="1D84A058" w14:textId="77777777" w:rsidR="00DC5541" w:rsidRPr="00AD4887" w:rsidRDefault="00DC5541" w:rsidP="00DC5541">
                <w:pPr>
                  <w:pStyle w:val="TableText"/>
                  <w:jc w:val="center"/>
                </w:pPr>
                <w:r>
                  <w:rPr>
                    <w:rFonts w:ascii="MS Gothic" w:eastAsia="MS Gothic" w:hAnsi="MS Gothic" w:hint="eastAsia"/>
                  </w:rPr>
                  <w:t>☐</w:t>
                </w:r>
              </w:p>
            </w:tc>
          </w:sdtContent>
        </w:sdt>
        <w:sdt>
          <w:sdtPr>
            <w:id w:val="287790942"/>
            <w:showingPlcHdr/>
            <w:text/>
          </w:sdtPr>
          <w:sdtEndPr/>
          <w:sdtContent>
            <w:tc>
              <w:tcPr>
                <w:tcW w:w="2819" w:type="dxa"/>
              </w:tcPr>
              <w:p w14:paraId="1D84A059"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60" w14:textId="77777777" w:rsidTr="00DC5541">
        <w:trPr>
          <w:trHeight w:val="300"/>
          <w:jc w:val="center"/>
        </w:trPr>
        <w:tc>
          <w:tcPr>
            <w:tcW w:w="4799" w:type="dxa"/>
            <w:tcBorders>
              <w:bottom w:val="nil"/>
            </w:tcBorders>
            <w:vAlign w:val="center"/>
          </w:tcPr>
          <w:p w14:paraId="1D84A05B" w14:textId="77777777" w:rsidR="00DC5541" w:rsidRPr="00AD4887" w:rsidRDefault="00DC5541" w:rsidP="00DC5541">
            <w:pPr>
              <w:pStyle w:val="TableText"/>
              <w:numPr>
                <w:ilvl w:val="0"/>
                <w:numId w:val="36"/>
              </w:numPr>
            </w:pPr>
            <w:r w:rsidRPr="00AD4887">
              <w:t>In a multiple location environment can each office scan in the same manner?</w:t>
            </w:r>
          </w:p>
        </w:tc>
        <w:sdt>
          <w:sdtPr>
            <w:id w:val="403654290"/>
            <w14:checkbox>
              <w14:checked w14:val="0"/>
              <w14:checkedState w14:val="2612" w14:font="MS Gothic"/>
              <w14:uncheckedState w14:val="2610" w14:font="MS Gothic"/>
            </w14:checkbox>
          </w:sdtPr>
          <w:sdtEndPr/>
          <w:sdtContent>
            <w:tc>
              <w:tcPr>
                <w:tcW w:w="900" w:type="dxa"/>
                <w:tcBorders>
                  <w:bottom w:val="nil"/>
                </w:tcBorders>
              </w:tcPr>
              <w:p w14:paraId="1D84A05C" w14:textId="77777777" w:rsidR="00DC5541" w:rsidRPr="00AD4887" w:rsidRDefault="00DC5541" w:rsidP="00DC5541">
                <w:pPr>
                  <w:pStyle w:val="TableText"/>
                  <w:jc w:val="center"/>
                </w:pPr>
                <w:r>
                  <w:rPr>
                    <w:rFonts w:ascii="MS Gothic" w:eastAsia="MS Gothic" w:hAnsi="MS Gothic" w:hint="eastAsia"/>
                  </w:rPr>
                  <w:t>☐</w:t>
                </w:r>
              </w:p>
            </w:tc>
          </w:sdtContent>
        </w:sdt>
        <w:sdt>
          <w:sdtPr>
            <w:id w:val="-1583138068"/>
            <w14:checkbox>
              <w14:checked w14:val="0"/>
              <w14:checkedState w14:val="2612" w14:font="MS Gothic"/>
              <w14:uncheckedState w14:val="2610" w14:font="MS Gothic"/>
            </w14:checkbox>
          </w:sdtPr>
          <w:sdtEndPr/>
          <w:sdtContent>
            <w:tc>
              <w:tcPr>
                <w:tcW w:w="946" w:type="dxa"/>
                <w:tcBorders>
                  <w:bottom w:val="nil"/>
                </w:tcBorders>
              </w:tcPr>
              <w:p w14:paraId="1D84A05D" w14:textId="77777777" w:rsidR="00DC5541" w:rsidRPr="00AD4887" w:rsidRDefault="00DC5541" w:rsidP="00DC5541">
                <w:pPr>
                  <w:pStyle w:val="TableText"/>
                  <w:jc w:val="center"/>
                </w:pPr>
                <w:r>
                  <w:rPr>
                    <w:rFonts w:ascii="MS Gothic" w:eastAsia="MS Gothic" w:hAnsi="MS Gothic" w:hint="eastAsia"/>
                  </w:rPr>
                  <w:t>☐</w:t>
                </w:r>
              </w:p>
            </w:tc>
          </w:sdtContent>
        </w:sdt>
        <w:sdt>
          <w:sdtPr>
            <w:id w:val="-938135290"/>
            <w14:checkbox>
              <w14:checked w14:val="0"/>
              <w14:checkedState w14:val="2612" w14:font="MS Gothic"/>
              <w14:uncheckedState w14:val="2610" w14:font="MS Gothic"/>
            </w14:checkbox>
          </w:sdtPr>
          <w:sdtEndPr/>
          <w:sdtContent>
            <w:tc>
              <w:tcPr>
                <w:tcW w:w="810" w:type="dxa"/>
                <w:tcBorders>
                  <w:bottom w:val="nil"/>
                </w:tcBorders>
              </w:tcPr>
              <w:p w14:paraId="1D84A05E" w14:textId="77777777" w:rsidR="00DC5541" w:rsidRPr="00AD4887" w:rsidRDefault="00DC5541" w:rsidP="00DC5541">
                <w:pPr>
                  <w:pStyle w:val="TableText"/>
                  <w:jc w:val="center"/>
                </w:pPr>
                <w:r>
                  <w:rPr>
                    <w:rFonts w:ascii="MS Gothic" w:eastAsia="MS Gothic" w:hAnsi="MS Gothic" w:hint="eastAsia"/>
                  </w:rPr>
                  <w:t>☐</w:t>
                </w:r>
              </w:p>
            </w:tc>
          </w:sdtContent>
        </w:sdt>
        <w:sdt>
          <w:sdtPr>
            <w:id w:val="1250461168"/>
            <w:showingPlcHdr/>
            <w:text/>
          </w:sdtPr>
          <w:sdtEndPr/>
          <w:sdtContent>
            <w:tc>
              <w:tcPr>
                <w:tcW w:w="2819" w:type="dxa"/>
                <w:tcBorders>
                  <w:bottom w:val="nil"/>
                </w:tcBorders>
              </w:tcPr>
              <w:p w14:paraId="1D84A05F"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66"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tcBorders>
              <w:bottom w:val="nil"/>
            </w:tcBorders>
            <w:vAlign w:val="center"/>
          </w:tcPr>
          <w:p w14:paraId="1D84A061" w14:textId="77777777" w:rsidR="00DC5541" w:rsidRPr="00AD4887" w:rsidRDefault="00DC5541" w:rsidP="00DC5541">
            <w:pPr>
              <w:pStyle w:val="TableText"/>
              <w:numPr>
                <w:ilvl w:val="0"/>
                <w:numId w:val="36"/>
              </w:numPr>
            </w:pPr>
            <w:r>
              <w:t>E-mail correspondence is easily uploaded into client file documentation of collateral contacts</w:t>
            </w:r>
          </w:p>
        </w:tc>
        <w:sdt>
          <w:sdtPr>
            <w:id w:val="306747530"/>
            <w14:checkbox>
              <w14:checked w14:val="0"/>
              <w14:checkedState w14:val="2612" w14:font="MS Gothic"/>
              <w14:uncheckedState w14:val="2610" w14:font="MS Gothic"/>
            </w14:checkbox>
          </w:sdtPr>
          <w:sdtEndPr/>
          <w:sdtContent>
            <w:tc>
              <w:tcPr>
                <w:tcW w:w="900" w:type="dxa"/>
                <w:tcBorders>
                  <w:bottom w:val="nil"/>
                </w:tcBorders>
              </w:tcPr>
              <w:p w14:paraId="1D84A062" w14:textId="77777777" w:rsidR="00DC5541" w:rsidRDefault="00DC5541" w:rsidP="00DC5541">
                <w:pPr>
                  <w:pStyle w:val="TableText"/>
                  <w:jc w:val="center"/>
                </w:pPr>
                <w:r>
                  <w:rPr>
                    <w:rFonts w:ascii="MS Gothic" w:eastAsia="MS Gothic" w:hAnsi="MS Gothic" w:hint="eastAsia"/>
                  </w:rPr>
                  <w:t>☐</w:t>
                </w:r>
              </w:p>
            </w:tc>
          </w:sdtContent>
        </w:sdt>
        <w:sdt>
          <w:sdtPr>
            <w:id w:val="1045650023"/>
            <w14:checkbox>
              <w14:checked w14:val="0"/>
              <w14:checkedState w14:val="2612" w14:font="MS Gothic"/>
              <w14:uncheckedState w14:val="2610" w14:font="MS Gothic"/>
            </w14:checkbox>
          </w:sdtPr>
          <w:sdtEndPr/>
          <w:sdtContent>
            <w:tc>
              <w:tcPr>
                <w:tcW w:w="946" w:type="dxa"/>
                <w:tcBorders>
                  <w:bottom w:val="nil"/>
                </w:tcBorders>
              </w:tcPr>
              <w:p w14:paraId="1D84A063" w14:textId="77777777" w:rsidR="00DC5541" w:rsidRDefault="00DC5541" w:rsidP="00DC5541">
                <w:pPr>
                  <w:pStyle w:val="TableText"/>
                  <w:jc w:val="center"/>
                </w:pPr>
                <w:r>
                  <w:rPr>
                    <w:rFonts w:ascii="MS Gothic" w:eastAsia="MS Gothic" w:hAnsi="MS Gothic" w:hint="eastAsia"/>
                  </w:rPr>
                  <w:t>☐</w:t>
                </w:r>
              </w:p>
            </w:tc>
          </w:sdtContent>
        </w:sdt>
        <w:sdt>
          <w:sdtPr>
            <w:id w:val="1718241539"/>
            <w14:checkbox>
              <w14:checked w14:val="0"/>
              <w14:checkedState w14:val="2612" w14:font="MS Gothic"/>
              <w14:uncheckedState w14:val="2610" w14:font="MS Gothic"/>
            </w14:checkbox>
          </w:sdtPr>
          <w:sdtEndPr/>
          <w:sdtContent>
            <w:tc>
              <w:tcPr>
                <w:tcW w:w="810" w:type="dxa"/>
                <w:tcBorders>
                  <w:bottom w:val="nil"/>
                </w:tcBorders>
              </w:tcPr>
              <w:p w14:paraId="1D84A064" w14:textId="77777777" w:rsidR="00DC5541" w:rsidRDefault="00DC5541" w:rsidP="00DC5541">
                <w:pPr>
                  <w:pStyle w:val="TableText"/>
                  <w:jc w:val="center"/>
                </w:pPr>
                <w:r>
                  <w:rPr>
                    <w:rFonts w:ascii="MS Gothic" w:eastAsia="MS Gothic" w:hAnsi="MS Gothic" w:hint="eastAsia"/>
                  </w:rPr>
                  <w:t>☐</w:t>
                </w:r>
              </w:p>
            </w:tc>
          </w:sdtContent>
        </w:sdt>
        <w:sdt>
          <w:sdtPr>
            <w:id w:val="1391377677"/>
            <w:showingPlcHdr/>
            <w:text/>
          </w:sdtPr>
          <w:sdtEndPr/>
          <w:sdtContent>
            <w:tc>
              <w:tcPr>
                <w:tcW w:w="2819" w:type="dxa"/>
                <w:tcBorders>
                  <w:bottom w:val="nil"/>
                </w:tcBorders>
              </w:tcPr>
              <w:p w14:paraId="1D84A065" w14:textId="77777777" w:rsidR="00DC5541" w:rsidRDefault="00DC5541" w:rsidP="00DC5541">
                <w:pPr>
                  <w:pStyle w:val="TableText"/>
                </w:pPr>
                <w:r w:rsidRPr="00B9189F">
                  <w:rPr>
                    <w:rStyle w:val="PlaceholderText"/>
                  </w:rPr>
                  <w:t>Click here to enter text.</w:t>
                </w:r>
              </w:p>
            </w:tc>
          </w:sdtContent>
        </w:sdt>
      </w:tr>
      <w:tr w:rsidR="00DC5541" w:rsidRPr="00AD4887" w14:paraId="1D84A068" w14:textId="77777777" w:rsidTr="00DC5541">
        <w:trPr>
          <w:trHeight w:val="300"/>
          <w:jc w:val="center"/>
        </w:trPr>
        <w:tc>
          <w:tcPr>
            <w:tcW w:w="10274" w:type="dxa"/>
            <w:gridSpan w:val="5"/>
            <w:shd w:val="clear" w:color="auto" w:fill="03426D"/>
            <w:vAlign w:val="center"/>
          </w:tcPr>
          <w:p w14:paraId="1D84A067" w14:textId="77777777" w:rsidR="00DC5541" w:rsidRPr="00AD4887" w:rsidRDefault="00DC5541" w:rsidP="00DC5541">
            <w:pPr>
              <w:pStyle w:val="TableHeading"/>
              <w:numPr>
                <w:ilvl w:val="0"/>
                <w:numId w:val="10"/>
              </w:numPr>
              <w:jc w:val="left"/>
            </w:pPr>
            <w:r w:rsidRPr="00AD4887">
              <w:t>Technical Support</w:t>
            </w:r>
          </w:p>
        </w:tc>
      </w:tr>
      <w:tr w:rsidR="00DC5541" w:rsidRPr="00AD4887" w14:paraId="1D84A06E"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A069" w14:textId="77777777" w:rsidR="00DC5541" w:rsidRPr="00AD4887" w:rsidRDefault="00DC5541" w:rsidP="00DC5541">
            <w:pPr>
              <w:pStyle w:val="TableText"/>
              <w:numPr>
                <w:ilvl w:val="0"/>
                <w:numId w:val="37"/>
              </w:numPr>
            </w:pPr>
            <w:r w:rsidRPr="00AD4887">
              <w:t>What hours is technical phone support available?</w:t>
            </w:r>
          </w:p>
        </w:tc>
        <w:sdt>
          <w:sdtPr>
            <w:id w:val="1362321239"/>
            <w14:checkbox>
              <w14:checked w14:val="0"/>
              <w14:checkedState w14:val="2612" w14:font="MS Gothic"/>
              <w14:uncheckedState w14:val="2610" w14:font="MS Gothic"/>
            </w14:checkbox>
          </w:sdtPr>
          <w:sdtEndPr/>
          <w:sdtContent>
            <w:tc>
              <w:tcPr>
                <w:tcW w:w="900" w:type="dxa"/>
              </w:tcPr>
              <w:p w14:paraId="1D84A06A" w14:textId="77777777" w:rsidR="00DC5541" w:rsidRPr="00AD4887" w:rsidRDefault="00DC5541" w:rsidP="00DC5541">
                <w:pPr>
                  <w:pStyle w:val="TableText"/>
                  <w:jc w:val="center"/>
                </w:pPr>
                <w:r>
                  <w:rPr>
                    <w:rFonts w:ascii="MS Gothic" w:eastAsia="MS Gothic" w:hAnsi="MS Gothic" w:hint="eastAsia"/>
                  </w:rPr>
                  <w:t>☐</w:t>
                </w:r>
              </w:p>
            </w:tc>
          </w:sdtContent>
        </w:sdt>
        <w:sdt>
          <w:sdtPr>
            <w:id w:val="-227152614"/>
            <w14:checkbox>
              <w14:checked w14:val="0"/>
              <w14:checkedState w14:val="2612" w14:font="MS Gothic"/>
              <w14:uncheckedState w14:val="2610" w14:font="MS Gothic"/>
            </w14:checkbox>
          </w:sdtPr>
          <w:sdtEndPr/>
          <w:sdtContent>
            <w:tc>
              <w:tcPr>
                <w:tcW w:w="946" w:type="dxa"/>
              </w:tcPr>
              <w:p w14:paraId="1D84A06B" w14:textId="77777777" w:rsidR="00DC5541" w:rsidRPr="00AD4887" w:rsidRDefault="00DC5541" w:rsidP="00DC5541">
                <w:pPr>
                  <w:pStyle w:val="TableText"/>
                  <w:jc w:val="center"/>
                </w:pPr>
                <w:r>
                  <w:rPr>
                    <w:rFonts w:ascii="MS Gothic" w:eastAsia="MS Gothic" w:hAnsi="MS Gothic" w:hint="eastAsia"/>
                  </w:rPr>
                  <w:t>☐</w:t>
                </w:r>
              </w:p>
            </w:tc>
          </w:sdtContent>
        </w:sdt>
        <w:sdt>
          <w:sdtPr>
            <w:id w:val="1735737581"/>
            <w14:checkbox>
              <w14:checked w14:val="0"/>
              <w14:checkedState w14:val="2612" w14:font="MS Gothic"/>
              <w14:uncheckedState w14:val="2610" w14:font="MS Gothic"/>
            </w14:checkbox>
          </w:sdtPr>
          <w:sdtEndPr/>
          <w:sdtContent>
            <w:tc>
              <w:tcPr>
                <w:tcW w:w="810" w:type="dxa"/>
              </w:tcPr>
              <w:p w14:paraId="1D84A06C" w14:textId="77777777" w:rsidR="00DC5541" w:rsidRPr="00AD4887" w:rsidRDefault="00DC5541" w:rsidP="00DC5541">
                <w:pPr>
                  <w:pStyle w:val="TableText"/>
                  <w:jc w:val="center"/>
                </w:pPr>
                <w:r>
                  <w:rPr>
                    <w:rFonts w:ascii="MS Gothic" w:eastAsia="MS Gothic" w:hAnsi="MS Gothic" w:hint="eastAsia"/>
                  </w:rPr>
                  <w:t>☐</w:t>
                </w:r>
              </w:p>
            </w:tc>
          </w:sdtContent>
        </w:sdt>
        <w:sdt>
          <w:sdtPr>
            <w:id w:val="-1837366381"/>
            <w:showingPlcHdr/>
            <w:text/>
          </w:sdtPr>
          <w:sdtEndPr/>
          <w:sdtContent>
            <w:tc>
              <w:tcPr>
                <w:tcW w:w="2819" w:type="dxa"/>
              </w:tcPr>
              <w:p w14:paraId="1D84A06D"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74" w14:textId="77777777" w:rsidTr="00DC5541">
        <w:trPr>
          <w:trHeight w:val="300"/>
          <w:jc w:val="center"/>
        </w:trPr>
        <w:tc>
          <w:tcPr>
            <w:tcW w:w="4799" w:type="dxa"/>
            <w:vAlign w:val="center"/>
          </w:tcPr>
          <w:p w14:paraId="1D84A06F" w14:textId="77777777" w:rsidR="00DC5541" w:rsidRPr="00AD4887" w:rsidRDefault="00DC5541" w:rsidP="00DC5541">
            <w:pPr>
              <w:pStyle w:val="TableText"/>
              <w:numPr>
                <w:ilvl w:val="0"/>
                <w:numId w:val="37"/>
              </w:numPr>
            </w:pPr>
            <w:r w:rsidRPr="00AD4887">
              <w:t>What is the average amount of time for issue resolution?</w:t>
            </w:r>
          </w:p>
        </w:tc>
        <w:sdt>
          <w:sdtPr>
            <w:id w:val="82969375"/>
            <w14:checkbox>
              <w14:checked w14:val="0"/>
              <w14:checkedState w14:val="2612" w14:font="MS Gothic"/>
              <w14:uncheckedState w14:val="2610" w14:font="MS Gothic"/>
            </w14:checkbox>
          </w:sdtPr>
          <w:sdtEndPr/>
          <w:sdtContent>
            <w:tc>
              <w:tcPr>
                <w:tcW w:w="900" w:type="dxa"/>
              </w:tcPr>
              <w:p w14:paraId="1D84A070" w14:textId="77777777" w:rsidR="00DC5541" w:rsidRPr="00AD4887" w:rsidRDefault="00DC5541" w:rsidP="00DC5541">
                <w:pPr>
                  <w:pStyle w:val="TableText"/>
                  <w:jc w:val="center"/>
                </w:pPr>
                <w:r>
                  <w:rPr>
                    <w:rFonts w:ascii="MS Gothic" w:eastAsia="MS Gothic" w:hAnsi="MS Gothic" w:hint="eastAsia"/>
                  </w:rPr>
                  <w:t>☐</w:t>
                </w:r>
              </w:p>
            </w:tc>
          </w:sdtContent>
        </w:sdt>
        <w:sdt>
          <w:sdtPr>
            <w:id w:val="-27340574"/>
            <w14:checkbox>
              <w14:checked w14:val="0"/>
              <w14:checkedState w14:val="2612" w14:font="MS Gothic"/>
              <w14:uncheckedState w14:val="2610" w14:font="MS Gothic"/>
            </w14:checkbox>
          </w:sdtPr>
          <w:sdtEndPr/>
          <w:sdtContent>
            <w:tc>
              <w:tcPr>
                <w:tcW w:w="946" w:type="dxa"/>
              </w:tcPr>
              <w:p w14:paraId="1D84A071" w14:textId="77777777" w:rsidR="00DC5541" w:rsidRPr="00AD4887" w:rsidRDefault="00DC5541" w:rsidP="00DC5541">
                <w:pPr>
                  <w:pStyle w:val="TableText"/>
                  <w:jc w:val="center"/>
                </w:pPr>
                <w:r>
                  <w:rPr>
                    <w:rFonts w:ascii="MS Gothic" w:eastAsia="MS Gothic" w:hAnsi="MS Gothic" w:hint="eastAsia"/>
                  </w:rPr>
                  <w:t>☐</w:t>
                </w:r>
              </w:p>
            </w:tc>
          </w:sdtContent>
        </w:sdt>
        <w:sdt>
          <w:sdtPr>
            <w:id w:val="-668799000"/>
            <w14:checkbox>
              <w14:checked w14:val="0"/>
              <w14:checkedState w14:val="2612" w14:font="MS Gothic"/>
              <w14:uncheckedState w14:val="2610" w14:font="MS Gothic"/>
            </w14:checkbox>
          </w:sdtPr>
          <w:sdtEndPr/>
          <w:sdtContent>
            <w:tc>
              <w:tcPr>
                <w:tcW w:w="810" w:type="dxa"/>
              </w:tcPr>
              <w:p w14:paraId="1D84A072" w14:textId="77777777" w:rsidR="00DC5541" w:rsidRPr="00AD4887" w:rsidRDefault="00DC5541" w:rsidP="00DC5541">
                <w:pPr>
                  <w:pStyle w:val="TableText"/>
                  <w:jc w:val="center"/>
                </w:pPr>
                <w:r>
                  <w:rPr>
                    <w:rFonts w:ascii="MS Gothic" w:eastAsia="MS Gothic" w:hAnsi="MS Gothic" w:hint="eastAsia"/>
                  </w:rPr>
                  <w:t>☐</w:t>
                </w:r>
              </w:p>
            </w:tc>
          </w:sdtContent>
        </w:sdt>
        <w:sdt>
          <w:sdtPr>
            <w:id w:val="17907419"/>
            <w:showingPlcHdr/>
            <w:text/>
          </w:sdtPr>
          <w:sdtEndPr/>
          <w:sdtContent>
            <w:tc>
              <w:tcPr>
                <w:tcW w:w="2819" w:type="dxa"/>
              </w:tcPr>
              <w:p w14:paraId="1D84A073"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7A"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A075" w14:textId="77777777" w:rsidR="00DC5541" w:rsidRPr="00AD4887" w:rsidRDefault="00DC5541" w:rsidP="00DC5541">
            <w:pPr>
              <w:pStyle w:val="TableText"/>
              <w:numPr>
                <w:ilvl w:val="0"/>
                <w:numId w:val="37"/>
              </w:numPr>
            </w:pPr>
            <w:r w:rsidRPr="00AD4887">
              <w:t>If a problem persists what is the escalation process?</w:t>
            </w:r>
          </w:p>
        </w:tc>
        <w:sdt>
          <w:sdtPr>
            <w:id w:val="102613712"/>
            <w14:checkbox>
              <w14:checked w14:val="0"/>
              <w14:checkedState w14:val="2612" w14:font="MS Gothic"/>
              <w14:uncheckedState w14:val="2610" w14:font="MS Gothic"/>
            </w14:checkbox>
          </w:sdtPr>
          <w:sdtEndPr/>
          <w:sdtContent>
            <w:tc>
              <w:tcPr>
                <w:tcW w:w="900" w:type="dxa"/>
              </w:tcPr>
              <w:p w14:paraId="1D84A076" w14:textId="77777777" w:rsidR="00DC5541" w:rsidRPr="00AD4887" w:rsidRDefault="00DC5541" w:rsidP="00DC5541">
                <w:pPr>
                  <w:pStyle w:val="TableText"/>
                  <w:jc w:val="center"/>
                </w:pPr>
                <w:r>
                  <w:rPr>
                    <w:rFonts w:ascii="MS Gothic" w:eastAsia="MS Gothic" w:hAnsi="MS Gothic" w:hint="eastAsia"/>
                  </w:rPr>
                  <w:t>☐</w:t>
                </w:r>
              </w:p>
            </w:tc>
          </w:sdtContent>
        </w:sdt>
        <w:sdt>
          <w:sdtPr>
            <w:id w:val="238908949"/>
            <w14:checkbox>
              <w14:checked w14:val="0"/>
              <w14:checkedState w14:val="2612" w14:font="MS Gothic"/>
              <w14:uncheckedState w14:val="2610" w14:font="MS Gothic"/>
            </w14:checkbox>
          </w:sdtPr>
          <w:sdtEndPr/>
          <w:sdtContent>
            <w:tc>
              <w:tcPr>
                <w:tcW w:w="946" w:type="dxa"/>
              </w:tcPr>
              <w:p w14:paraId="1D84A077" w14:textId="77777777" w:rsidR="00DC5541" w:rsidRPr="00AD4887" w:rsidRDefault="00DC5541" w:rsidP="00DC5541">
                <w:pPr>
                  <w:pStyle w:val="TableText"/>
                  <w:jc w:val="center"/>
                </w:pPr>
                <w:r>
                  <w:rPr>
                    <w:rFonts w:ascii="MS Gothic" w:eastAsia="MS Gothic" w:hAnsi="MS Gothic" w:hint="eastAsia"/>
                  </w:rPr>
                  <w:t>☐</w:t>
                </w:r>
              </w:p>
            </w:tc>
          </w:sdtContent>
        </w:sdt>
        <w:sdt>
          <w:sdtPr>
            <w:id w:val="1568527059"/>
            <w14:checkbox>
              <w14:checked w14:val="0"/>
              <w14:checkedState w14:val="2612" w14:font="MS Gothic"/>
              <w14:uncheckedState w14:val="2610" w14:font="MS Gothic"/>
            </w14:checkbox>
          </w:sdtPr>
          <w:sdtEndPr/>
          <w:sdtContent>
            <w:tc>
              <w:tcPr>
                <w:tcW w:w="810" w:type="dxa"/>
              </w:tcPr>
              <w:p w14:paraId="1D84A078" w14:textId="77777777" w:rsidR="00DC5541" w:rsidRPr="00AD4887" w:rsidRDefault="00DC5541" w:rsidP="00DC5541">
                <w:pPr>
                  <w:pStyle w:val="TableText"/>
                  <w:jc w:val="center"/>
                </w:pPr>
                <w:r>
                  <w:rPr>
                    <w:rFonts w:ascii="MS Gothic" w:eastAsia="MS Gothic" w:hAnsi="MS Gothic" w:hint="eastAsia"/>
                  </w:rPr>
                  <w:t>☐</w:t>
                </w:r>
              </w:p>
            </w:tc>
          </w:sdtContent>
        </w:sdt>
        <w:sdt>
          <w:sdtPr>
            <w:id w:val="952210186"/>
            <w:showingPlcHdr/>
            <w:text/>
          </w:sdtPr>
          <w:sdtEndPr/>
          <w:sdtContent>
            <w:tc>
              <w:tcPr>
                <w:tcW w:w="2819" w:type="dxa"/>
              </w:tcPr>
              <w:p w14:paraId="1D84A079"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80" w14:textId="77777777" w:rsidTr="00DC5541">
        <w:trPr>
          <w:trHeight w:val="300"/>
          <w:jc w:val="center"/>
        </w:trPr>
        <w:tc>
          <w:tcPr>
            <w:tcW w:w="4799" w:type="dxa"/>
            <w:vAlign w:val="center"/>
          </w:tcPr>
          <w:p w14:paraId="1D84A07B" w14:textId="77777777" w:rsidR="00DC5541" w:rsidRPr="00AD4887" w:rsidRDefault="00DC5541" w:rsidP="00DC5541">
            <w:pPr>
              <w:pStyle w:val="TableText"/>
              <w:numPr>
                <w:ilvl w:val="0"/>
                <w:numId w:val="37"/>
              </w:numPr>
            </w:pPr>
            <w:r w:rsidRPr="00AD4887">
              <w:t>Do you have electronic ticketing for non-emergent technical support?</w:t>
            </w:r>
          </w:p>
        </w:tc>
        <w:sdt>
          <w:sdtPr>
            <w:id w:val="-2137627217"/>
            <w14:checkbox>
              <w14:checked w14:val="0"/>
              <w14:checkedState w14:val="2612" w14:font="MS Gothic"/>
              <w14:uncheckedState w14:val="2610" w14:font="MS Gothic"/>
            </w14:checkbox>
          </w:sdtPr>
          <w:sdtEndPr/>
          <w:sdtContent>
            <w:tc>
              <w:tcPr>
                <w:tcW w:w="900" w:type="dxa"/>
              </w:tcPr>
              <w:p w14:paraId="1D84A07C" w14:textId="77777777" w:rsidR="00DC5541" w:rsidRPr="00AD4887" w:rsidRDefault="00DC5541" w:rsidP="00DC5541">
                <w:pPr>
                  <w:pStyle w:val="TableText"/>
                  <w:jc w:val="center"/>
                </w:pPr>
                <w:r>
                  <w:rPr>
                    <w:rFonts w:ascii="MS Gothic" w:eastAsia="MS Gothic" w:hAnsi="MS Gothic" w:hint="eastAsia"/>
                  </w:rPr>
                  <w:t>☐</w:t>
                </w:r>
              </w:p>
            </w:tc>
          </w:sdtContent>
        </w:sdt>
        <w:sdt>
          <w:sdtPr>
            <w:id w:val="1047733087"/>
            <w14:checkbox>
              <w14:checked w14:val="0"/>
              <w14:checkedState w14:val="2612" w14:font="MS Gothic"/>
              <w14:uncheckedState w14:val="2610" w14:font="MS Gothic"/>
            </w14:checkbox>
          </w:sdtPr>
          <w:sdtEndPr/>
          <w:sdtContent>
            <w:tc>
              <w:tcPr>
                <w:tcW w:w="946" w:type="dxa"/>
              </w:tcPr>
              <w:p w14:paraId="1D84A07D" w14:textId="77777777" w:rsidR="00DC5541" w:rsidRPr="00AD4887" w:rsidRDefault="00DC5541" w:rsidP="00DC5541">
                <w:pPr>
                  <w:pStyle w:val="TableText"/>
                  <w:jc w:val="center"/>
                </w:pPr>
                <w:r>
                  <w:rPr>
                    <w:rFonts w:ascii="MS Gothic" w:eastAsia="MS Gothic" w:hAnsi="MS Gothic" w:hint="eastAsia"/>
                  </w:rPr>
                  <w:t>☐</w:t>
                </w:r>
              </w:p>
            </w:tc>
          </w:sdtContent>
        </w:sdt>
        <w:sdt>
          <w:sdtPr>
            <w:id w:val="847911773"/>
            <w14:checkbox>
              <w14:checked w14:val="0"/>
              <w14:checkedState w14:val="2612" w14:font="MS Gothic"/>
              <w14:uncheckedState w14:val="2610" w14:font="MS Gothic"/>
            </w14:checkbox>
          </w:sdtPr>
          <w:sdtEndPr/>
          <w:sdtContent>
            <w:tc>
              <w:tcPr>
                <w:tcW w:w="810" w:type="dxa"/>
              </w:tcPr>
              <w:p w14:paraId="1D84A07E" w14:textId="77777777" w:rsidR="00DC5541" w:rsidRPr="00AD4887" w:rsidRDefault="00DC5541" w:rsidP="00DC5541">
                <w:pPr>
                  <w:pStyle w:val="TableText"/>
                  <w:jc w:val="center"/>
                </w:pPr>
                <w:r>
                  <w:rPr>
                    <w:rFonts w:ascii="MS Gothic" w:eastAsia="MS Gothic" w:hAnsi="MS Gothic" w:hint="eastAsia"/>
                  </w:rPr>
                  <w:t>☐</w:t>
                </w:r>
              </w:p>
            </w:tc>
          </w:sdtContent>
        </w:sdt>
        <w:sdt>
          <w:sdtPr>
            <w:id w:val="-1909059247"/>
            <w:showingPlcHdr/>
            <w:text/>
          </w:sdtPr>
          <w:sdtEndPr/>
          <w:sdtContent>
            <w:tc>
              <w:tcPr>
                <w:tcW w:w="2819" w:type="dxa"/>
              </w:tcPr>
              <w:p w14:paraId="1D84A07F" w14:textId="77777777" w:rsidR="00DC5541" w:rsidRPr="00AD4887" w:rsidRDefault="00DC5541" w:rsidP="00DC5541">
                <w:pPr>
                  <w:pStyle w:val="TableText"/>
                </w:pPr>
                <w:r w:rsidRPr="00B9189F">
                  <w:rPr>
                    <w:rStyle w:val="PlaceholderText"/>
                  </w:rPr>
                  <w:t>Click here to enter text.</w:t>
                </w:r>
              </w:p>
            </w:tc>
          </w:sdtContent>
        </w:sdt>
      </w:tr>
      <w:tr w:rsidR="00DC5541" w:rsidRPr="00AD4887" w14:paraId="1D84A086" w14:textId="77777777" w:rsidTr="00DC5541">
        <w:trPr>
          <w:cnfStyle w:val="000000010000" w:firstRow="0" w:lastRow="0" w:firstColumn="0" w:lastColumn="0" w:oddVBand="0" w:evenVBand="0" w:oddHBand="0" w:evenHBand="1" w:firstRowFirstColumn="0" w:firstRowLastColumn="0" w:lastRowFirstColumn="0" w:lastRowLastColumn="0"/>
          <w:trHeight w:val="300"/>
          <w:jc w:val="center"/>
        </w:trPr>
        <w:tc>
          <w:tcPr>
            <w:tcW w:w="4799" w:type="dxa"/>
            <w:vAlign w:val="center"/>
          </w:tcPr>
          <w:p w14:paraId="1D84A081" w14:textId="77777777" w:rsidR="00DC5541" w:rsidRPr="00AD4887" w:rsidRDefault="00DC5541" w:rsidP="00DC5541">
            <w:pPr>
              <w:pStyle w:val="TableText"/>
              <w:numPr>
                <w:ilvl w:val="0"/>
                <w:numId w:val="37"/>
              </w:numPr>
            </w:pPr>
            <w:r w:rsidRPr="00AD4887">
              <w:t>Do you have a user forum for practices to seek help from peers and share ideas?</w:t>
            </w:r>
          </w:p>
        </w:tc>
        <w:sdt>
          <w:sdtPr>
            <w:id w:val="-575900794"/>
            <w14:checkbox>
              <w14:checked w14:val="0"/>
              <w14:checkedState w14:val="2612" w14:font="MS Gothic"/>
              <w14:uncheckedState w14:val="2610" w14:font="MS Gothic"/>
            </w14:checkbox>
          </w:sdtPr>
          <w:sdtEndPr/>
          <w:sdtContent>
            <w:tc>
              <w:tcPr>
                <w:tcW w:w="900" w:type="dxa"/>
              </w:tcPr>
              <w:p w14:paraId="1D84A082" w14:textId="77777777" w:rsidR="00DC5541" w:rsidRPr="00AD4887" w:rsidRDefault="00DC5541" w:rsidP="00DC5541">
                <w:pPr>
                  <w:pStyle w:val="TableText"/>
                  <w:jc w:val="center"/>
                </w:pPr>
                <w:r>
                  <w:rPr>
                    <w:rFonts w:ascii="MS Gothic" w:eastAsia="MS Gothic" w:hAnsi="MS Gothic" w:hint="eastAsia"/>
                  </w:rPr>
                  <w:t>☐</w:t>
                </w:r>
              </w:p>
            </w:tc>
          </w:sdtContent>
        </w:sdt>
        <w:sdt>
          <w:sdtPr>
            <w:id w:val="686571887"/>
            <w14:checkbox>
              <w14:checked w14:val="0"/>
              <w14:checkedState w14:val="2612" w14:font="MS Gothic"/>
              <w14:uncheckedState w14:val="2610" w14:font="MS Gothic"/>
            </w14:checkbox>
          </w:sdtPr>
          <w:sdtEndPr/>
          <w:sdtContent>
            <w:tc>
              <w:tcPr>
                <w:tcW w:w="946" w:type="dxa"/>
              </w:tcPr>
              <w:p w14:paraId="1D84A083" w14:textId="77777777" w:rsidR="00DC5541" w:rsidRPr="00AD4887" w:rsidRDefault="00DC5541" w:rsidP="00DC5541">
                <w:pPr>
                  <w:pStyle w:val="TableText"/>
                  <w:jc w:val="center"/>
                </w:pPr>
                <w:r>
                  <w:rPr>
                    <w:rFonts w:ascii="MS Gothic" w:eastAsia="MS Gothic" w:hAnsi="MS Gothic" w:hint="eastAsia"/>
                  </w:rPr>
                  <w:t>☐</w:t>
                </w:r>
              </w:p>
            </w:tc>
          </w:sdtContent>
        </w:sdt>
        <w:sdt>
          <w:sdtPr>
            <w:id w:val="-1528251929"/>
            <w14:checkbox>
              <w14:checked w14:val="0"/>
              <w14:checkedState w14:val="2612" w14:font="MS Gothic"/>
              <w14:uncheckedState w14:val="2610" w14:font="MS Gothic"/>
            </w14:checkbox>
          </w:sdtPr>
          <w:sdtEndPr/>
          <w:sdtContent>
            <w:tc>
              <w:tcPr>
                <w:tcW w:w="810" w:type="dxa"/>
              </w:tcPr>
              <w:p w14:paraId="1D84A084" w14:textId="77777777" w:rsidR="00DC5541" w:rsidRPr="00AD4887" w:rsidRDefault="00DC5541" w:rsidP="00DC5541">
                <w:pPr>
                  <w:pStyle w:val="TableText"/>
                  <w:jc w:val="center"/>
                </w:pPr>
                <w:r>
                  <w:rPr>
                    <w:rFonts w:ascii="MS Gothic" w:eastAsia="MS Gothic" w:hAnsi="MS Gothic" w:hint="eastAsia"/>
                  </w:rPr>
                  <w:t>☐</w:t>
                </w:r>
              </w:p>
            </w:tc>
          </w:sdtContent>
        </w:sdt>
        <w:sdt>
          <w:sdtPr>
            <w:id w:val="1430390769"/>
            <w:showingPlcHdr/>
            <w:text/>
          </w:sdtPr>
          <w:sdtEndPr/>
          <w:sdtContent>
            <w:tc>
              <w:tcPr>
                <w:tcW w:w="2819" w:type="dxa"/>
              </w:tcPr>
              <w:p w14:paraId="1D84A085" w14:textId="77777777" w:rsidR="00DC5541" w:rsidRPr="00AD4887" w:rsidRDefault="00DC5541" w:rsidP="00DC5541">
                <w:pPr>
                  <w:pStyle w:val="TableText"/>
                </w:pPr>
                <w:r w:rsidRPr="00B9189F">
                  <w:rPr>
                    <w:rStyle w:val="PlaceholderText"/>
                  </w:rPr>
                  <w:t>Click here to enter text.</w:t>
                </w:r>
              </w:p>
            </w:tc>
          </w:sdtContent>
        </w:sdt>
      </w:tr>
    </w:tbl>
    <w:p w14:paraId="1D84A087" w14:textId="77777777" w:rsidR="003F657E" w:rsidRDefault="003F657E" w:rsidP="00F65A3C">
      <w:pPr>
        <w:pStyle w:val="Heading1"/>
        <w:numPr>
          <w:ilvl w:val="0"/>
          <w:numId w:val="0"/>
        </w:numPr>
        <w:spacing w:line="380" w:lineRule="exact"/>
        <w:ind w:left="518" w:hanging="518"/>
      </w:pPr>
      <w:bookmarkStart w:id="12" w:name="RANGE!C24"/>
      <w:bookmarkStart w:id="13" w:name="RANGE!C64"/>
      <w:bookmarkStart w:id="14" w:name="RANGE!C107"/>
      <w:bookmarkStart w:id="15" w:name="RANGE!C127"/>
      <w:bookmarkStart w:id="16" w:name="RANGE!C153"/>
      <w:bookmarkStart w:id="17" w:name="RANGE!C169"/>
      <w:bookmarkStart w:id="18" w:name="RANGE!C178"/>
      <w:bookmarkStart w:id="19" w:name="RANGE!C193"/>
      <w:bookmarkStart w:id="20" w:name="RANGE!C207"/>
      <w:bookmarkStart w:id="21" w:name="RANGE!C213"/>
      <w:bookmarkStart w:id="22" w:name="RANGE!C243"/>
      <w:bookmarkStart w:id="23" w:name="RANGE!C251"/>
      <w:bookmarkStart w:id="24" w:name="RANGE!C282"/>
      <w:bookmarkStart w:id="25" w:name="RANGE!C294"/>
      <w:bookmarkStart w:id="26" w:name="RANGE!C305"/>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14:paraId="1D84A088" w14:textId="77777777" w:rsidR="003F657E" w:rsidRDefault="003F657E">
      <w:pPr>
        <w:spacing w:after="200" w:line="276" w:lineRule="auto"/>
        <w:rPr>
          <w:rFonts w:eastAsiaTheme="majorEastAsia"/>
          <w:b/>
          <w:bCs/>
          <w:color w:val="03426D"/>
          <w:sz w:val="40"/>
          <w:szCs w:val="40"/>
        </w:rPr>
      </w:pPr>
      <w:r>
        <w:br w:type="page"/>
      </w:r>
    </w:p>
    <w:p w14:paraId="1D84A089" w14:textId="77777777" w:rsidR="00F65A3C" w:rsidRDefault="00F65A3C" w:rsidP="00F65A3C">
      <w:pPr>
        <w:pStyle w:val="Heading1"/>
        <w:numPr>
          <w:ilvl w:val="0"/>
          <w:numId w:val="0"/>
        </w:numPr>
        <w:spacing w:line="380" w:lineRule="exact"/>
        <w:ind w:left="518" w:hanging="518"/>
      </w:pPr>
    </w:p>
    <w:p w14:paraId="1D84A08A" w14:textId="77777777" w:rsidR="00242ECC" w:rsidRDefault="003F657E" w:rsidP="003F657E">
      <w:pPr>
        <w:pStyle w:val="Heading1"/>
        <w:numPr>
          <w:ilvl w:val="0"/>
          <w:numId w:val="0"/>
        </w:numPr>
        <w:spacing w:line="380" w:lineRule="exact"/>
        <w:ind w:left="522"/>
      </w:pPr>
      <w:bookmarkStart w:id="27" w:name="_Toc60913321"/>
      <w:r>
        <w:t>8</w:t>
      </w:r>
      <w:r>
        <w:tab/>
        <w:t>Mid-Michigan Recovery Services</w:t>
      </w:r>
      <w:r w:rsidRPr="00AD4887">
        <w:t xml:space="preserve"> </w:t>
      </w:r>
      <w:r w:rsidR="00AC2471" w:rsidRPr="00AD4887">
        <w:t xml:space="preserve">Specific </w:t>
      </w:r>
      <w:r w:rsidR="00AC2471">
        <w:t>Workflow</w:t>
      </w:r>
      <w:r>
        <w:t xml:space="preserve"> </w:t>
      </w:r>
      <w:r w:rsidRPr="00AD4887">
        <w:t>Requirements</w:t>
      </w:r>
      <w:bookmarkEnd w:id="27"/>
      <w:r>
        <w:t xml:space="preserve"> </w:t>
      </w:r>
      <w:r>
        <w:tab/>
      </w:r>
    </w:p>
    <w:p w14:paraId="1D84A08B" w14:textId="77777777" w:rsidR="00F65A3C" w:rsidRPr="00F65A3C" w:rsidRDefault="00F65A3C" w:rsidP="00F65A3C">
      <w:pPr>
        <w:pStyle w:val="BodyText"/>
      </w:pPr>
    </w:p>
    <w:tbl>
      <w:tblPr>
        <w:tblStyle w:val="BeaconTableRegular"/>
        <w:tblW w:w="9914" w:type="dxa"/>
        <w:tblLayout w:type="fixed"/>
        <w:tblLook w:val="0420" w:firstRow="1" w:lastRow="0" w:firstColumn="0" w:lastColumn="0" w:noHBand="0" w:noVBand="1"/>
        <w:tblCaption w:val="Specifications table for Specialty Specific Requirements"/>
      </w:tblPr>
      <w:tblGrid>
        <w:gridCol w:w="4468"/>
        <w:gridCol w:w="90"/>
        <w:gridCol w:w="810"/>
        <w:gridCol w:w="946"/>
        <w:gridCol w:w="810"/>
        <w:gridCol w:w="2790"/>
      </w:tblGrid>
      <w:tr w:rsidR="00242ECC" w:rsidRPr="00AD4887" w14:paraId="1D84A093" w14:textId="77777777" w:rsidTr="00C9149F">
        <w:trPr>
          <w:cnfStyle w:val="100000000000" w:firstRow="1" w:lastRow="0" w:firstColumn="0" w:lastColumn="0" w:oddVBand="0" w:evenVBand="0" w:oddHBand="0" w:evenHBand="0" w:firstRowFirstColumn="0" w:firstRowLastColumn="0" w:lastRowFirstColumn="0" w:lastRowLastColumn="0"/>
          <w:trHeight w:val="288"/>
        </w:trPr>
        <w:tc>
          <w:tcPr>
            <w:tcW w:w="4558" w:type="dxa"/>
            <w:gridSpan w:val="2"/>
          </w:tcPr>
          <w:p w14:paraId="1D84A08C" w14:textId="77777777" w:rsidR="00242ECC" w:rsidRPr="00AD4887" w:rsidRDefault="00242ECC" w:rsidP="007914B3">
            <w:pPr>
              <w:pStyle w:val="TableHeading"/>
            </w:pPr>
            <w:r w:rsidRPr="00AD4887">
              <w:t>Specifications</w:t>
            </w:r>
          </w:p>
        </w:tc>
        <w:tc>
          <w:tcPr>
            <w:tcW w:w="810" w:type="dxa"/>
          </w:tcPr>
          <w:p w14:paraId="1D84A08D" w14:textId="77777777" w:rsidR="00242ECC" w:rsidRPr="00AD4887" w:rsidRDefault="00242ECC" w:rsidP="007914B3">
            <w:pPr>
              <w:pStyle w:val="TableHeading"/>
            </w:pPr>
            <w:r w:rsidRPr="00AD4887">
              <w:t>Yes, Included</w:t>
            </w:r>
          </w:p>
        </w:tc>
        <w:tc>
          <w:tcPr>
            <w:tcW w:w="946" w:type="dxa"/>
          </w:tcPr>
          <w:p w14:paraId="1D84A08E" w14:textId="77777777" w:rsidR="00242ECC" w:rsidRPr="00AD4887" w:rsidRDefault="00242ECC" w:rsidP="007914B3">
            <w:pPr>
              <w:pStyle w:val="TableHeading"/>
            </w:pPr>
            <w:r w:rsidRPr="00AD4887">
              <w:t>Yes,</w:t>
            </w:r>
          </w:p>
          <w:p w14:paraId="1D84A08F" w14:textId="77777777" w:rsidR="00242ECC" w:rsidRPr="00AD4887" w:rsidRDefault="00C9149F" w:rsidP="007914B3">
            <w:pPr>
              <w:pStyle w:val="TableHeading"/>
            </w:pPr>
            <w:r>
              <w:t>Additional</w:t>
            </w:r>
          </w:p>
          <w:p w14:paraId="1D84A090" w14:textId="77777777" w:rsidR="00242ECC" w:rsidRPr="00AD4887" w:rsidRDefault="00242ECC" w:rsidP="007914B3">
            <w:pPr>
              <w:pStyle w:val="TableHeading"/>
            </w:pPr>
            <w:r w:rsidRPr="00AD4887">
              <w:t>Cost</w:t>
            </w:r>
          </w:p>
        </w:tc>
        <w:tc>
          <w:tcPr>
            <w:tcW w:w="810" w:type="dxa"/>
          </w:tcPr>
          <w:p w14:paraId="1D84A091" w14:textId="77777777" w:rsidR="00242ECC" w:rsidRPr="00AD4887" w:rsidRDefault="00242ECC" w:rsidP="007914B3">
            <w:pPr>
              <w:pStyle w:val="TableHeading"/>
            </w:pPr>
            <w:r w:rsidRPr="00AD4887">
              <w:t>No</w:t>
            </w:r>
          </w:p>
        </w:tc>
        <w:tc>
          <w:tcPr>
            <w:tcW w:w="2790" w:type="dxa"/>
          </w:tcPr>
          <w:p w14:paraId="1D84A092" w14:textId="77777777" w:rsidR="00242ECC" w:rsidRPr="00AD4887" w:rsidRDefault="00242ECC" w:rsidP="007914B3">
            <w:pPr>
              <w:pStyle w:val="TableHeading"/>
            </w:pPr>
            <w:r w:rsidRPr="00AD4887">
              <w:t>Comments / Clarifications</w:t>
            </w:r>
          </w:p>
        </w:tc>
      </w:tr>
      <w:tr w:rsidR="00A10B6B" w:rsidRPr="00AD4887" w14:paraId="1D84A095" w14:textId="77777777" w:rsidTr="00C9149F">
        <w:trPr>
          <w:trHeight w:val="368"/>
        </w:trPr>
        <w:tc>
          <w:tcPr>
            <w:tcW w:w="9914" w:type="dxa"/>
            <w:gridSpan w:val="6"/>
            <w:tcBorders>
              <w:top w:val="single" w:sz="4" w:space="0" w:color="056DB1"/>
              <w:left w:val="single" w:sz="4" w:space="0" w:color="056DB1"/>
              <w:bottom w:val="single" w:sz="4" w:space="0" w:color="056DB1"/>
              <w:right w:val="single" w:sz="4" w:space="0" w:color="056DB1"/>
            </w:tcBorders>
            <w:shd w:val="clear" w:color="auto" w:fill="03426D"/>
          </w:tcPr>
          <w:p w14:paraId="1D84A094" w14:textId="77777777" w:rsidR="00A10B6B" w:rsidRPr="00F65A3C" w:rsidRDefault="00A10B6B" w:rsidP="00700E4B">
            <w:pPr>
              <w:pStyle w:val="TableHeading"/>
              <w:ind w:left="360"/>
              <w:jc w:val="left"/>
            </w:pPr>
            <w:r>
              <w:t xml:space="preserve">1.0 Billing </w:t>
            </w:r>
          </w:p>
        </w:tc>
      </w:tr>
      <w:tr w:rsidR="00AF052B" w:rsidRPr="00AD4887" w14:paraId="1D84A09B" w14:textId="77777777" w:rsidTr="00C9149F">
        <w:trPr>
          <w:cnfStyle w:val="000000010000" w:firstRow="0" w:lastRow="0" w:firstColumn="0" w:lastColumn="0" w:oddVBand="0" w:evenVBand="0" w:oddHBand="0" w:evenHBand="1" w:firstRowFirstColumn="0" w:firstRowLastColumn="0" w:lastRowFirstColumn="0" w:lastRowLastColumn="0"/>
        </w:trPr>
        <w:sdt>
          <w:sdtPr>
            <w:id w:val="1946505274"/>
            <w:text/>
          </w:sdtPr>
          <w:sdtEndPr/>
          <w:sdtContent>
            <w:tc>
              <w:tcPr>
                <w:tcW w:w="4468" w:type="dxa"/>
              </w:tcPr>
              <w:p w14:paraId="1D84A096" w14:textId="77777777" w:rsidR="00AF052B" w:rsidRPr="00AD4887" w:rsidRDefault="00B142AD" w:rsidP="00EE4C0A">
                <w:pPr>
                  <w:pStyle w:val="TableText"/>
                  <w:numPr>
                    <w:ilvl w:val="0"/>
                    <w:numId w:val="38"/>
                  </w:numPr>
                </w:pPr>
                <w:r>
                  <w:t>Ability to perform insurance verification through interface with Mid State Health Network (MSHN)</w:t>
                </w:r>
                <w:r w:rsidR="009D1858">
                  <w:t>, Healthy Michigan Block Grant, private insurer, full fee, Family Dependency Court and MI prison reentry program.</w:t>
                </w:r>
              </w:p>
            </w:tc>
          </w:sdtContent>
        </w:sdt>
        <w:sdt>
          <w:sdtPr>
            <w:id w:val="1244836376"/>
            <w14:checkbox>
              <w14:checked w14:val="0"/>
              <w14:checkedState w14:val="2612" w14:font="MS Gothic"/>
              <w14:uncheckedState w14:val="2610" w14:font="MS Gothic"/>
            </w14:checkbox>
          </w:sdtPr>
          <w:sdtEndPr/>
          <w:sdtContent>
            <w:tc>
              <w:tcPr>
                <w:tcW w:w="900" w:type="dxa"/>
                <w:gridSpan w:val="2"/>
              </w:tcPr>
              <w:p w14:paraId="1D84A097" w14:textId="77777777" w:rsidR="00AF052B" w:rsidRPr="00AD4887" w:rsidRDefault="00AF052B" w:rsidP="0011635C">
                <w:pPr>
                  <w:pStyle w:val="TableText"/>
                  <w:jc w:val="center"/>
                </w:pPr>
                <w:r>
                  <w:rPr>
                    <w:rFonts w:ascii="MS Gothic" w:eastAsia="MS Gothic" w:hAnsi="MS Gothic" w:hint="eastAsia"/>
                  </w:rPr>
                  <w:t>☐</w:t>
                </w:r>
              </w:p>
            </w:tc>
          </w:sdtContent>
        </w:sdt>
        <w:sdt>
          <w:sdtPr>
            <w:id w:val="-1405134462"/>
            <w14:checkbox>
              <w14:checked w14:val="0"/>
              <w14:checkedState w14:val="2612" w14:font="MS Gothic"/>
              <w14:uncheckedState w14:val="2610" w14:font="MS Gothic"/>
            </w14:checkbox>
          </w:sdtPr>
          <w:sdtEndPr/>
          <w:sdtContent>
            <w:tc>
              <w:tcPr>
                <w:tcW w:w="946" w:type="dxa"/>
              </w:tcPr>
              <w:p w14:paraId="1D84A098" w14:textId="77777777" w:rsidR="00AF052B" w:rsidRPr="00AD4887" w:rsidRDefault="00AF052B" w:rsidP="0011635C">
                <w:pPr>
                  <w:pStyle w:val="TableText"/>
                  <w:jc w:val="center"/>
                </w:pPr>
                <w:r>
                  <w:rPr>
                    <w:rFonts w:ascii="MS Gothic" w:eastAsia="MS Gothic" w:hAnsi="MS Gothic" w:hint="eastAsia"/>
                  </w:rPr>
                  <w:t>☐</w:t>
                </w:r>
              </w:p>
            </w:tc>
          </w:sdtContent>
        </w:sdt>
        <w:sdt>
          <w:sdtPr>
            <w:id w:val="617426490"/>
            <w14:checkbox>
              <w14:checked w14:val="0"/>
              <w14:checkedState w14:val="2612" w14:font="MS Gothic"/>
              <w14:uncheckedState w14:val="2610" w14:font="MS Gothic"/>
            </w14:checkbox>
          </w:sdtPr>
          <w:sdtEndPr/>
          <w:sdtContent>
            <w:tc>
              <w:tcPr>
                <w:tcW w:w="810" w:type="dxa"/>
              </w:tcPr>
              <w:p w14:paraId="1D84A099" w14:textId="77777777" w:rsidR="00AF052B" w:rsidRPr="00AD4887" w:rsidRDefault="00AF052B" w:rsidP="0011635C">
                <w:pPr>
                  <w:pStyle w:val="TableText"/>
                  <w:jc w:val="center"/>
                </w:pPr>
                <w:r>
                  <w:rPr>
                    <w:rFonts w:ascii="MS Gothic" w:eastAsia="MS Gothic" w:hAnsi="MS Gothic" w:hint="eastAsia"/>
                  </w:rPr>
                  <w:t>☐</w:t>
                </w:r>
              </w:p>
            </w:tc>
          </w:sdtContent>
        </w:sdt>
        <w:sdt>
          <w:sdtPr>
            <w:id w:val="-719138203"/>
            <w:showingPlcHdr/>
            <w:text/>
          </w:sdtPr>
          <w:sdtEndPr/>
          <w:sdtContent>
            <w:tc>
              <w:tcPr>
                <w:tcW w:w="2790" w:type="dxa"/>
              </w:tcPr>
              <w:p w14:paraId="1D84A09A" w14:textId="77777777" w:rsidR="00AF052B" w:rsidRPr="00AD4887" w:rsidRDefault="00AF052B" w:rsidP="007914B3">
                <w:pPr>
                  <w:pStyle w:val="TableText"/>
                </w:pPr>
                <w:r w:rsidRPr="00B9189F">
                  <w:rPr>
                    <w:rStyle w:val="PlaceholderText"/>
                  </w:rPr>
                  <w:t>Click here to enter text.</w:t>
                </w:r>
              </w:p>
            </w:tc>
          </w:sdtContent>
        </w:sdt>
      </w:tr>
      <w:tr w:rsidR="00AF052B" w:rsidRPr="00AD4887" w14:paraId="1D84A0A1" w14:textId="77777777" w:rsidTr="00C9149F">
        <w:sdt>
          <w:sdtPr>
            <w:id w:val="-478144175"/>
            <w:text/>
          </w:sdtPr>
          <w:sdtEndPr/>
          <w:sdtContent>
            <w:tc>
              <w:tcPr>
                <w:tcW w:w="4468" w:type="dxa"/>
              </w:tcPr>
              <w:p w14:paraId="1D84A09C" w14:textId="77777777" w:rsidR="00AF052B" w:rsidRPr="00AD4887" w:rsidRDefault="009D1858" w:rsidP="00EE4C0A">
                <w:pPr>
                  <w:pStyle w:val="TableText"/>
                  <w:numPr>
                    <w:ilvl w:val="0"/>
                    <w:numId w:val="38"/>
                  </w:numPr>
                </w:pPr>
                <w:r>
                  <w:t xml:space="preserve">Ability to create billing invoices for treatment </w:t>
                </w:r>
                <w:r w:rsidR="00F548A5">
                  <w:t>services (</w:t>
                </w:r>
                <w:r>
                  <w:t>OP, IOP. Group and Residential) to Mid-State Health Network (MSHN), Healthy Michigan Block Grant, private insurer, full fee, Family Dependency Court and MI prison reentry program.</w:t>
                </w:r>
              </w:p>
            </w:tc>
          </w:sdtContent>
        </w:sdt>
        <w:sdt>
          <w:sdtPr>
            <w:id w:val="-1000194387"/>
            <w14:checkbox>
              <w14:checked w14:val="0"/>
              <w14:checkedState w14:val="2612" w14:font="MS Gothic"/>
              <w14:uncheckedState w14:val="2610" w14:font="MS Gothic"/>
            </w14:checkbox>
          </w:sdtPr>
          <w:sdtEndPr/>
          <w:sdtContent>
            <w:tc>
              <w:tcPr>
                <w:tcW w:w="900" w:type="dxa"/>
                <w:gridSpan w:val="2"/>
              </w:tcPr>
              <w:p w14:paraId="1D84A09D" w14:textId="77777777" w:rsidR="00AF052B" w:rsidRPr="00AD4887" w:rsidRDefault="00AF052B" w:rsidP="0011635C">
                <w:pPr>
                  <w:pStyle w:val="TableText"/>
                  <w:jc w:val="center"/>
                </w:pPr>
                <w:r>
                  <w:rPr>
                    <w:rFonts w:ascii="MS Gothic" w:eastAsia="MS Gothic" w:hAnsi="MS Gothic" w:hint="eastAsia"/>
                  </w:rPr>
                  <w:t>☐</w:t>
                </w:r>
              </w:p>
            </w:tc>
          </w:sdtContent>
        </w:sdt>
        <w:sdt>
          <w:sdtPr>
            <w:id w:val="-964118207"/>
            <w14:checkbox>
              <w14:checked w14:val="0"/>
              <w14:checkedState w14:val="2612" w14:font="MS Gothic"/>
              <w14:uncheckedState w14:val="2610" w14:font="MS Gothic"/>
            </w14:checkbox>
          </w:sdtPr>
          <w:sdtEndPr/>
          <w:sdtContent>
            <w:tc>
              <w:tcPr>
                <w:tcW w:w="946" w:type="dxa"/>
              </w:tcPr>
              <w:p w14:paraId="1D84A09E" w14:textId="77777777" w:rsidR="00AF052B" w:rsidRPr="00AD4887" w:rsidRDefault="00AF052B" w:rsidP="0011635C">
                <w:pPr>
                  <w:pStyle w:val="TableText"/>
                  <w:jc w:val="center"/>
                </w:pPr>
                <w:r>
                  <w:rPr>
                    <w:rFonts w:ascii="MS Gothic" w:eastAsia="MS Gothic" w:hAnsi="MS Gothic" w:hint="eastAsia"/>
                  </w:rPr>
                  <w:t>☐</w:t>
                </w:r>
              </w:p>
            </w:tc>
          </w:sdtContent>
        </w:sdt>
        <w:sdt>
          <w:sdtPr>
            <w:id w:val="1445731384"/>
            <w14:checkbox>
              <w14:checked w14:val="0"/>
              <w14:checkedState w14:val="2612" w14:font="MS Gothic"/>
              <w14:uncheckedState w14:val="2610" w14:font="MS Gothic"/>
            </w14:checkbox>
          </w:sdtPr>
          <w:sdtEndPr/>
          <w:sdtContent>
            <w:tc>
              <w:tcPr>
                <w:tcW w:w="810" w:type="dxa"/>
              </w:tcPr>
              <w:p w14:paraId="1D84A09F" w14:textId="77777777" w:rsidR="00AF052B" w:rsidRPr="00AD4887" w:rsidRDefault="00AF052B" w:rsidP="0011635C">
                <w:pPr>
                  <w:pStyle w:val="TableText"/>
                  <w:jc w:val="center"/>
                </w:pPr>
                <w:r>
                  <w:rPr>
                    <w:rFonts w:ascii="MS Gothic" w:eastAsia="MS Gothic" w:hAnsi="MS Gothic" w:hint="eastAsia"/>
                  </w:rPr>
                  <w:t>☐</w:t>
                </w:r>
              </w:p>
            </w:tc>
          </w:sdtContent>
        </w:sdt>
        <w:sdt>
          <w:sdtPr>
            <w:id w:val="-823887529"/>
            <w:showingPlcHdr/>
            <w:text/>
          </w:sdtPr>
          <w:sdtEndPr/>
          <w:sdtContent>
            <w:tc>
              <w:tcPr>
                <w:tcW w:w="2790" w:type="dxa"/>
              </w:tcPr>
              <w:p w14:paraId="1D84A0A0" w14:textId="77777777" w:rsidR="00AF052B" w:rsidRPr="00AD4887" w:rsidRDefault="00AF052B" w:rsidP="007914B3">
                <w:pPr>
                  <w:pStyle w:val="TableText"/>
                </w:pPr>
                <w:r w:rsidRPr="00C9149F">
                  <w:rPr>
                    <w:rStyle w:val="PlaceholderText"/>
                  </w:rPr>
                  <w:t>Click here to enter text.</w:t>
                </w:r>
              </w:p>
            </w:tc>
          </w:sdtContent>
        </w:sdt>
      </w:tr>
      <w:tr w:rsidR="00AF052B" w:rsidRPr="00AD4887" w14:paraId="1D84A0A7" w14:textId="77777777" w:rsidTr="00C9149F">
        <w:trPr>
          <w:cnfStyle w:val="000000010000" w:firstRow="0" w:lastRow="0" w:firstColumn="0" w:lastColumn="0" w:oddVBand="0" w:evenVBand="0" w:oddHBand="0" w:evenHBand="1" w:firstRowFirstColumn="0" w:firstRowLastColumn="0" w:lastRowFirstColumn="0" w:lastRowLastColumn="0"/>
          <w:trHeight w:val="300"/>
        </w:trPr>
        <w:sdt>
          <w:sdtPr>
            <w:id w:val="1224104995"/>
            <w:text/>
          </w:sdtPr>
          <w:sdtEndPr/>
          <w:sdtContent>
            <w:tc>
              <w:tcPr>
                <w:tcW w:w="4468" w:type="dxa"/>
              </w:tcPr>
              <w:p w14:paraId="1D84A0A2" w14:textId="77777777" w:rsidR="00AF052B" w:rsidRPr="00AD4887" w:rsidRDefault="00EC4BDC" w:rsidP="00EE4C0A">
                <w:pPr>
                  <w:pStyle w:val="TableText"/>
                  <w:numPr>
                    <w:ilvl w:val="0"/>
                    <w:numId w:val="38"/>
                  </w:numPr>
                </w:pPr>
                <w:r>
                  <w:t>Ability to create daily/weekly MSHN / REMI EDI 837P formatted batches for claims processing</w:t>
                </w:r>
                <w:r w:rsidR="009C7647">
                  <w:t xml:space="preserve"> utilizing treatment documentation (progress notes), and bed census</w:t>
                </w:r>
              </w:p>
            </w:tc>
          </w:sdtContent>
        </w:sdt>
        <w:sdt>
          <w:sdtPr>
            <w:id w:val="-423500198"/>
            <w14:checkbox>
              <w14:checked w14:val="0"/>
              <w14:checkedState w14:val="2612" w14:font="MS Gothic"/>
              <w14:uncheckedState w14:val="2610" w14:font="MS Gothic"/>
            </w14:checkbox>
          </w:sdtPr>
          <w:sdtEndPr/>
          <w:sdtContent>
            <w:tc>
              <w:tcPr>
                <w:tcW w:w="900" w:type="dxa"/>
                <w:gridSpan w:val="2"/>
              </w:tcPr>
              <w:p w14:paraId="1D84A0A3" w14:textId="77777777" w:rsidR="00AF052B" w:rsidRPr="00AD4887" w:rsidRDefault="00AF052B" w:rsidP="0011635C">
                <w:pPr>
                  <w:pStyle w:val="TableText"/>
                  <w:jc w:val="center"/>
                </w:pPr>
                <w:r>
                  <w:rPr>
                    <w:rFonts w:ascii="MS Gothic" w:eastAsia="MS Gothic" w:hAnsi="MS Gothic" w:hint="eastAsia"/>
                  </w:rPr>
                  <w:t>☐</w:t>
                </w:r>
              </w:p>
            </w:tc>
          </w:sdtContent>
        </w:sdt>
        <w:sdt>
          <w:sdtPr>
            <w:id w:val="1944802650"/>
            <w14:checkbox>
              <w14:checked w14:val="0"/>
              <w14:checkedState w14:val="2612" w14:font="MS Gothic"/>
              <w14:uncheckedState w14:val="2610" w14:font="MS Gothic"/>
            </w14:checkbox>
          </w:sdtPr>
          <w:sdtEndPr/>
          <w:sdtContent>
            <w:tc>
              <w:tcPr>
                <w:tcW w:w="946" w:type="dxa"/>
              </w:tcPr>
              <w:p w14:paraId="1D84A0A4" w14:textId="77777777" w:rsidR="00AF052B" w:rsidRPr="00AD4887" w:rsidRDefault="00AF052B" w:rsidP="0011635C">
                <w:pPr>
                  <w:pStyle w:val="TableText"/>
                  <w:jc w:val="center"/>
                </w:pPr>
                <w:r>
                  <w:rPr>
                    <w:rFonts w:ascii="MS Gothic" w:eastAsia="MS Gothic" w:hAnsi="MS Gothic" w:hint="eastAsia"/>
                  </w:rPr>
                  <w:t>☐</w:t>
                </w:r>
              </w:p>
            </w:tc>
          </w:sdtContent>
        </w:sdt>
        <w:sdt>
          <w:sdtPr>
            <w:id w:val="-1077665693"/>
            <w14:checkbox>
              <w14:checked w14:val="0"/>
              <w14:checkedState w14:val="2612" w14:font="MS Gothic"/>
              <w14:uncheckedState w14:val="2610" w14:font="MS Gothic"/>
            </w14:checkbox>
          </w:sdtPr>
          <w:sdtEndPr/>
          <w:sdtContent>
            <w:tc>
              <w:tcPr>
                <w:tcW w:w="810" w:type="dxa"/>
              </w:tcPr>
              <w:p w14:paraId="1D84A0A5" w14:textId="77777777" w:rsidR="00AF052B" w:rsidRPr="00AD4887" w:rsidRDefault="00AF052B" w:rsidP="0011635C">
                <w:pPr>
                  <w:pStyle w:val="TableText"/>
                  <w:jc w:val="center"/>
                </w:pPr>
                <w:r>
                  <w:rPr>
                    <w:rFonts w:ascii="MS Gothic" w:eastAsia="MS Gothic" w:hAnsi="MS Gothic" w:hint="eastAsia"/>
                  </w:rPr>
                  <w:t>☐</w:t>
                </w:r>
              </w:p>
            </w:tc>
          </w:sdtContent>
        </w:sdt>
        <w:sdt>
          <w:sdtPr>
            <w:id w:val="306602047"/>
            <w:showingPlcHdr/>
            <w:text/>
          </w:sdtPr>
          <w:sdtEndPr/>
          <w:sdtContent>
            <w:tc>
              <w:tcPr>
                <w:tcW w:w="2790" w:type="dxa"/>
              </w:tcPr>
              <w:p w14:paraId="1D84A0A6" w14:textId="77777777" w:rsidR="00AF052B" w:rsidRPr="00AD4887" w:rsidRDefault="00AF052B" w:rsidP="007914B3">
                <w:pPr>
                  <w:pStyle w:val="TableText"/>
                </w:pPr>
                <w:r w:rsidRPr="00B9189F">
                  <w:rPr>
                    <w:rStyle w:val="PlaceholderText"/>
                  </w:rPr>
                  <w:t>Click here to enter text.</w:t>
                </w:r>
              </w:p>
            </w:tc>
          </w:sdtContent>
        </w:sdt>
      </w:tr>
      <w:tr w:rsidR="00AF052B" w:rsidRPr="00AD4887" w14:paraId="1D84A0AD" w14:textId="77777777" w:rsidTr="00C9149F">
        <w:trPr>
          <w:trHeight w:val="300"/>
        </w:trPr>
        <w:sdt>
          <w:sdtPr>
            <w:id w:val="730669649"/>
            <w:text/>
          </w:sdtPr>
          <w:sdtEndPr/>
          <w:sdtContent>
            <w:tc>
              <w:tcPr>
                <w:tcW w:w="4468" w:type="dxa"/>
              </w:tcPr>
              <w:p w14:paraId="1D84A0A8" w14:textId="77777777" w:rsidR="00AF052B" w:rsidRPr="00AD4887" w:rsidRDefault="00EC4BDC" w:rsidP="00EE4C0A">
                <w:pPr>
                  <w:pStyle w:val="TableText"/>
                  <w:numPr>
                    <w:ilvl w:val="0"/>
                    <w:numId w:val="38"/>
                  </w:numPr>
                </w:pPr>
                <w:r>
                  <w:t>Interface with and support the batch submission of claims to MHSN</w:t>
                </w:r>
              </w:p>
            </w:tc>
          </w:sdtContent>
        </w:sdt>
        <w:sdt>
          <w:sdtPr>
            <w:id w:val="-1970272929"/>
            <w14:checkbox>
              <w14:checked w14:val="0"/>
              <w14:checkedState w14:val="2612" w14:font="MS Gothic"/>
              <w14:uncheckedState w14:val="2610" w14:font="MS Gothic"/>
            </w14:checkbox>
          </w:sdtPr>
          <w:sdtEndPr/>
          <w:sdtContent>
            <w:tc>
              <w:tcPr>
                <w:tcW w:w="900" w:type="dxa"/>
                <w:gridSpan w:val="2"/>
              </w:tcPr>
              <w:p w14:paraId="1D84A0A9" w14:textId="77777777" w:rsidR="00AF052B" w:rsidRPr="00AD4887" w:rsidRDefault="00AF052B" w:rsidP="0011635C">
                <w:pPr>
                  <w:pStyle w:val="TableText"/>
                  <w:jc w:val="center"/>
                </w:pPr>
                <w:r>
                  <w:rPr>
                    <w:rFonts w:ascii="MS Gothic" w:eastAsia="MS Gothic" w:hAnsi="MS Gothic" w:hint="eastAsia"/>
                  </w:rPr>
                  <w:t>☐</w:t>
                </w:r>
              </w:p>
            </w:tc>
          </w:sdtContent>
        </w:sdt>
        <w:sdt>
          <w:sdtPr>
            <w:id w:val="1678694450"/>
            <w14:checkbox>
              <w14:checked w14:val="0"/>
              <w14:checkedState w14:val="2612" w14:font="MS Gothic"/>
              <w14:uncheckedState w14:val="2610" w14:font="MS Gothic"/>
            </w14:checkbox>
          </w:sdtPr>
          <w:sdtEndPr/>
          <w:sdtContent>
            <w:tc>
              <w:tcPr>
                <w:tcW w:w="946" w:type="dxa"/>
              </w:tcPr>
              <w:p w14:paraId="1D84A0AA" w14:textId="77777777" w:rsidR="00AF052B" w:rsidRPr="00AD4887" w:rsidRDefault="00AF052B" w:rsidP="0011635C">
                <w:pPr>
                  <w:pStyle w:val="TableText"/>
                  <w:jc w:val="center"/>
                </w:pPr>
                <w:r>
                  <w:rPr>
                    <w:rFonts w:ascii="MS Gothic" w:eastAsia="MS Gothic" w:hAnsi="MS Gothic" w:hint="eastAsia"/>
                  </w:rPr>
                  <w:t>☐</w:t>
                </w:r>
              </w:p>
            </w:tc>
          </w:sdtContent>
        </w:sdt>
        <w:sdt>
          <w:sdtPr>
            <w:id w:val="1836493978"/>
            <w14:checkbox>
              <w14:checked w14:val="0"/>
              <w14:checkedState w14:val="2612" w14:font="MS Gothic"/>
              <w14:uncheckedState w14:val="2610" w14:font="MS Gothic"/>
            </w14:checkbox>
          </w:sdtPr>
          <w:sdtEndPr/>
          <w:sdtContent>
            <w:tc>
              <w:tcPr>
                <w:tcW w:w="810" w:type="dxa"/>
              </w:tcPr>
              <w:p w14:paraId="1D84A0AB" w14:textId="77777777" w:rsidR="00AF052B" w:rsidRPr="00AD4887" w:rsidRDefault="00AF052B" w:rsidP="0011635C">
                <w:pPr>
                  <w:pStyle w:val="TableText"/>
                  <w:jc w:val="center"/>
                </w:pPr>
                <w:r>
                  <w:rPr>
                    <w:rFonts w:ascii="MS Gothic" w:eastAsia="MS Gothic" w:hAnsi="MS Gothic" w:hint="eastAsia"/>
                  </w:rPr>
                  <w:t>☐</w:t>
                </w:r>
              </w:p>
            </w:tc>
          </w:sdtContent>
        </w:sdt>
        <w:sdt>
          <w:sdtPr>
            <w:id w:val="1829866396"/>
            <w:showingPlcHdr/>
            <w:text/>
          </w:sdtPr>
          <w:sdtEndPr/>
          <w:sdtContent>
            <w:tc>
              <w:tcPr>
                <w:tcW w:w="2790" w:type="dxa"/>
              </w:tcPr>
              <w:p w14:paraId="1D84A0AC" w14:textId="77777777" w:rsidR="00AF052B" w:rsidRPr="00AD4887" w:rsidRDefault="00AF052B" w:rsidP="007914B3">
                <w:pPr>
                  <w:pStyle w:val="TableText"/>
                </w:pPr>
                <w:r w:rsidRPr="00C9149F">
                  <w:rPr>
                    <w:rStyle w:val="PlaceholderText"/>
                  </w:rPr>
                  <w:t>Click here to enter text.</w:t>
                </w:r>
              </w:p>
            </w:tc>
          </w:sdtContent>
        </w:sdt>
      </w:tr>
      <w:tr w:rsidR="00AF052B" w:rsidRPr="00AD4887" w14:paraId="1D84A0B3" w14:textId="77777777" w:rsidTr="00C9149F">
        <w:trPr>
          <w:cnfStyle w:val="000000010000" w:firstRow="0" w:lastRow="0" w:firstColumn="0" w:lastColumn="0" w:oddVBand="0" w:evenVBand="0" w:oddHBand="0" w:evenHBand="1" w:firstRowFirstColumn="0" w:firstRowLastColumn="0" w:lastRowFirstColumn="0" w:lastRowLastColumn="0"/>
          <w:trHeight w:val="300"/>
        </w:trPr>
        <w:sdt>
          <w:sdtPr>
            <w:id w:val="507720511"/>
            <w:text/>
          </w:sdtPr>
          <w:sdtEndPr/>
          <w:sdtContent>
            <w:tc>
              <w:tcPr>
                <w:tcW w:w="4468" w:type="dxa"/>
              </w:tcPr>
              <w:p w14:paraId="1D84A0AE" w14:textId="77777777" w:rsidR="00AF052B" w:rsidRPr="00AD4887" w:rsidRDefault="00EC4BDC" w:rsidP="00EE4C0A">
                <w:pPr>
                  <w:pStyle w:val="TableText"/>
                  <w:numPr>
                    <w:ilvl w:val="0"/>
                    <w:numId w:val="38"/>
                  </w:numPr>
                </w:pPr>
                <w:r>
                  <w:t>Provide error report and batch correction capabilities for MSHN claims processing</w:t>
                </w:r>
              </w:p>
            </w:tc>
          </w:sdtContent>
        </w:sdt>
        <w:sdt>
          <w:sdtPr>
            <w:id w:val="-2670868"/>
            <w14:checkbox>
              <w14:checked w14:val="0"/>
              <w14:checkedState w14:val="2612" w14:font="MS Gothic"/>
              <w14:uncheckedState w14:val="2610" w14:font="MS Gothic"/>
            </w14:checkbox>
          </w:sdtPr>
          <w:sdtEndPr/>
          <w:sdtContent>
            <w:tc>
              <w:tcPr>
                <w:tcW w:w="900" w:type="dxa"/>
                <w:gridSpan w:val="2"/>
              </w:tcPr>
              <w:p w14:paraId="1D84A0AF" w14:textId="77777777" w:rsidR="00AF052B" w:rsidRPr="00AD4887" w:rsidRDefault="00AF052B" w:rsidP="0011635C">
                <w:pPr>
                  <w:pStyle w:val="TableText"/>
                  <w:jc w:val="center"/>
                </w:pPr>
                <w:r>
                  <w:rPr>
                    <w:rFonts w:ascii="MS Gothic" w:eastAsia="MS Gothic" w:hAnsi="MS Gothic" w:hint="eastAsia"/>
                  </w:rPr>
                  <w:t>☐</w:t>
                </w:r>
              </w:p>
            </w:tc>
          </w:sdtContent>
        </w:sdt>
        <w:sdt>
          <w:sdtPr>
            <w:id w:val="1210226153"/>
            <w14:checkbox>
              <w14:checked w14:val="0"/>
              <w14:checkedState w14:val="2612" w14:font="MS Gothic"/>
              <w14:uncheckedState w14:val="2610" w14:font="MS Gothic"/>
            </w14:checkbox>
          </w:sdtPr>
          <w:sdtEndPr/>
          <w:sdtContent>
            <w:tc>
              <w:tcPr>
                <w:tcW w:w="946" w:type="dxa"/>
              </w:tcPr>
              <w:p w14:paraId="1D84A0B0" w14:textId="77777777" w:rsidR="00AF052B" w:rsidRPr="00AD4887" w:rsidRDefault="00AF052B" w:rsidP="0011635C">
                <w:pPr>
                  <w:pStyle w:val="TableText"/>
                  <w:jc w:val="center"/>
                </w:pPr>
                <w:r>
                  <w:rPr>
                    <w:rFonts w:ascii="MS Gothic" w:eastAsia="MS Gothic" w:hAnsi="MS Gothic" w:hint="eastAsia"/>
                  </w:rPr>
                  <w:t>☐</w:t>
                </w:r>
              </w:p>
            </w:tc>
          </w:sdtContent>
        </w:sdt>
        <w:sdt>
          <w:sdtPr>
            <w:id w:val="1948582656"/>
            <w14:checkbox>
              <w14:checked w14:val="0"/>
              <w14:checkedState w14:val="2612" w14:font="MS Gothic"/>
              <w14:uncheckedState w14:val="2610" w14:font="MS Gothic"/>
            </w14:checkbox>
          </w:sdtPr>
          <w:sdtEndPr/>
          <w:sdtContent>
            <w:tc>
              <w:tcPr>
                <w:tcW w:w="810" w:type="dxa"/>
              </w:tcPr>
              <w:p w14:paraId="1D84A0B1" w14:textId="77777777" w:rsidR="00AF052B" w:rsidRPr="00AD4887" w:rsidRDefault="00AF052B" w:rsidP="0011635C">
                <w:pPr>
                  <w:pStyle w:val="TableText"/>
                  <w:jc w:val="center"/>
                </w:pPr>
                <w:r>
                  <w:rPr>
                    <w:rFonts w:ascii="MS Gothic" w:eastAsia="MS Gothic" w:hAnsi="MS Gothic" w:hint="eastAsia"/>
                  </w:rPr>
                  <w:t>☐</w:t>
                </w:r>
              </w:p>
            </w:tc>
          </w:sdtContent>
        </w:sdt>
        <w:sdt>
          <w:sdtPr>
            <w:id w:val="-1815935920"/>
            <w:showingPlcHdr/>
            <w:text/>
          </w:sdtPr>
          <w:sdtEndPr/>
          <w:sdtContent>
            <w:tc>
              <w:tcPr>
                <w:tcW w:w="2790" w:type="dxa"/>
              </w:tcPr>
              <w:p w14:paraId="1D84A0B2" w14:textId="77777777" w:rsidR="00AF052B" w:rsidRPr="00AD4887" w:rsidRDefault="00AF052B" w:rsidP="007914B3">
                <w:pPr>
                  <w:pStyle w:val="TableText"/>
                </w:pPr>
                <w:r w:rsidRPr="00B9189F">
                  <w:rPr>
                    <w:rStyle w:val="PlaceholderText"/>
                  </w:rPr>
                  <w:t>Click here to enter text.</w:t>
                </w:r>
              </w:p>
            </w:tc>
          </w:sdtContent>
        </w:sdt>
      </w:tr>
      <w:tr w:rsidR="00AF052B" w:rsidRPr="00AD4887" w14:paraId="1D84A0B9" w14:textId="77777777" w:rsidTr="00C9149F">
        <w:trPr>
          <w:trHeight w:val="300"/>
        </w:trPr>
        <w:sdt>
          <w:sdtPr>
            <w:id w:val="165207171"/>
            <w:text/>
          </w:sdtPr>
          <w:sdtEndPr/>
          <w:sdtContent>
            <w:tc>
              <w:tcPr>
                <w:tcW w:w="4468" w:type="dxa"/>
              </w:tcPr>
              <w:p w14:paraId="1D84A0B4" w14:textId="77777777" w:rsidR="00AF052B" w:rsidRPr="00AD4887" w:rsidRDefault="009C7647" w:rsidP="00EE4C0A">
                <w:pPr>
                  <w:pStyle w:val="TableText"/>
                  <w:numPr>
                    <w:ilvl w:val="0"/>
                    <w:numId w:val="38"/>
                  </w:numPr>
                </w:pPr>
                <w:r>
                  <w:t>Ability to create Family Dependency Court Billing for monthly claims processing, utilizing the required PDF format and form requested</w:t>
                </w:r>
              </w:p>
            </w:tc>
          </w:sdtContent>
        </w:sdt>
        <w:sdt>
          <w:sdtPr>
            <w:id w:val="1656261048"/>
            <w14:checkbox>
              <w14:checked w14:val="0"/>
              <w14:checkedState w14:val="2612" w14:font="MS Gothic"/>
              <w14:uncheckedState w14:val="2610" w14:font="MS Gothic"/>
            </w14:checkbox>
          </w:sdtPr>
          <w:sdtEndPr/>
          <w:sdtContent>
            <w:tc>
              <w:tcPr>
                <w:tcW w:w="900" w:type="dxa"/>
                <w:gridSpan w:val="2"/>
              </w:tcPr>
              <w:p w14:paraId="1D84A0B5" w14:textId="77777777" w:rsidR="00AF052B" w:rsidRPr="00AD4887" w:rsidRDefault="00AF052B" w:rsidP="0011635C">
                <w:pPr>
                  <w:pStyle w:val="TableText"/>
                  <w:jc w:val="center"/>
                </w:pPr>
                <w:r>
                  <w:rPr>
                    <w:rFonts w:ascii="MS Gothic" w:eastAsia="MS Gothic" w:hAnsi="MS Gothic" w:hint="eastAsia"/>
                  </w:rPr>
                  <w:t>☐</w:t>
                </w:r>
              </w:p>
            </w:tc>
          </w:sdtContent>
        </w:sdt>
        <w:sdt>
          <w:sdtPr>
            <w:id w:val="-1125694999"/>
            <w14:checkbox>
              <w14:checked w14:val="0"/>
              <w14:checkedState w14:val="2612" w14:font="MS Gothic"/>
              <w14:uncheckedState w14:val="2610" w14:font="MS Gothic"/>
            </w14:checkbox>
          </w:sdtPr>
          <w:sdtEndPr/>
          <w:sdtContent>
            <w:tc>
              <w:tcPr>
                <w:tcW w:w="946" w:type="dxa"/>
              </w:tcPr>
              <w:p w14:paraId="1D84A0B6" w14:textId="77777777" w:rsidR="00AF052B" w:rsidRPr="00AD4887" w:rsidRDefault="00AF052B" w:rsidP="0011635C">
                <w:pPr>
                  <w:pStyle w:val="TableText"/>
                  <w:jc w:val="center"/>
                </w:pPr>
                <w:r>
                  <w:rPr>
                    <w:rFonts w:ascii="MS Gothic" w:eastAsia="MS Gothic" w:hAnsi="MS Gothic" w:hint="eastAsia"/>
                  </w:rPr>
                  <w:t>☐</w:t>
                </w:r>
              </w:p>
            </w:tc>
          </w:sdtContent>
        </w:sdt>
        <w:sdt>
          <w:sdtPr>
            <w:id w:val="-621689352"/>
            <w14:checkbox>
              <w14:checked w14:val="0"/>
              <w14:checkedState w14:val="2612" w14:font="MS Gothic"/>
              <w14:uncheckedState w14:val="2610" w14:font="MS Gothic"/>
            </w14:checkbox>
          </w:sdtPr>
          <w:sdtEndPr/>
          <w:sdtContent>
            <w:tc>
              <w:tcPr>
                <w:tcW w:w="810" w:type="dxa"/>
              </w:tcPr>
              <w:p w14:paraId="1D84A0B7" w14:textId="77777777" w:rsidR="00AF052B" w:rsidRPr="00AD4887" w:rsidRDefault="00AF052B" w:rsidP="0011635C">
                <w:pPr>
                  <w:pStyle w:val="TableText"/>
                  <w:jc w:val="center"/>
                </w:pPr>
                <w:r>
                  <w:rPr>
                    <w:rFonts w:ascii="MS Gothic" w:eastAsia="MS Gothic" w:hAnsi="MS Gothic" w:hint="eastAsia"/>
                  </w:rPr>
                  <w:t>☐</w:t>
                </w:r>
              </w:p>
            </w:tc>
          </w:sdtContent>
        </w:sdt>
        <w:sdt>
          <w:sdtPr>
            <w:id w:val="-1981226300"/>
            <w:showingPlcHdr/>
            <w:text/>
          </w:sdtPr>
          <w:sdtEndPr/>
          <w:sdtContent>
            <w:tc>
              <w:tcPr>
                <w:tcW w:w="2790" w:type="dxa"/>
              </w:tcPr>
              <w:p w14:paraId="1D84A0B8" w14:textId="77777777" w:rsidR="00AF052B" w:rsidRPr="00AD4887" w:rsidRDefault="00AF052B" w:rsidP="007914B3">
                <w:pPr>
                  <w:pStyle w:val="TableText"/>
                </w:pPr>
                <w:r w:rsidRPr="00B9189F">
                  <w:rPr>
                    <w:rStyle w:val="PlaceholderText"/>
                  </w:rPr>
                  <w:t>Click here to enter text.</w:t>
                </w:r>
              </w:p>
            </w:tc>
          </w:sdtContent>
        </w:sdt>
      </w:tr>
      <w:tr w:rsidR="00AF052B" w:rsidRPr="00AD4887" w14:paraId="1D84A0BF" w14:textId="77777777" w:rsidTr="00C9149F">
        <w:trPr>
          <w:cnfStyle w:val="000000010000" w:firstRow="0" w:lastRow="0" w:firstColumn="0" w:lastColumn="0" w:oddVBand="0" w:evenVBand="0" w:oddHBand="0" w:evenHBand="1" w:firstRowFirstColumn="0" w:firstRowLastColumn="0" w:lastRowFirstColumn="0" w:lastRowLastColumn="0"/>
          <w:trHeight w:val="300"/>
        </w:trPr>
        <w:sdt>
          <w:sdtPr>
            <w:id w:val="-900130842"/>
            <w:text/>
          </w:sdtPr>
          <w:sdtEndPr/>
          <w:sdtContent>
            <w:tc>
              <w:tcPr>
                <w:tcW w:w="4468" w:type="dxa"/>
              </w:tcPr>
              <w:p w14:paraId="1D84A0BA" w14:textId="77777777" w:rsidR="00AF052B" w:rsidRPr="00AD4887" w:rsidRDefault="009C7647" w:rsidP="00EE4C0A">
                <w:pPr>
                  <w:pStyle w:val="TableText"/>
                  <w:numPr>
                    <w:ilvl w:val="0"/>
                    <w:numId w:val="38"/>
                  </w:numPr>
                </w:pPr>
                <w:r>
                  <w:t>Generate Michigan Reentry Program / MDOC / City of Lansing monthly billing utilizing the required PDF form</w:t>
                </w:r>
              </w:p>
            </w:tc>
          </w:sdtContent>
        </w:sdt>
        <w:sdt>
          <w:sdtPr>
            <w:id w:val="390703095"/>
            <w14:checkbox>
              <w14:checked w14:val="0"/>
              <w14:checkedState w14:val="2612" w14:font="MS Gothic"/>
              <w14:uncheckedState w14:val="2610" w14:font="MS Gothic"/>
            </w14:checkbox>
          </w:sdtPr>
          <w:sdtEndPr/>
          <w:sdtContent>
            <w:tc>
              <w:tcPr>
                <w:tcW w:w="900" w:type="dxa"/>
                <w:gridSpan w:val="2"/>
              </w:tcPr>
              <w:p w14:paraId="1D84A0BB" w14:textId="77777777" w:rsidR="00AF052B" w:rsidRPr="00AD4887" w:rsidRDefault="00AF052B" w:rsidP="0011635C">
                <w:pPr>
                  <w:pStyle w:val="TableText"/>
                  <w:jc w:val="center"/>
                </w:pPr>
                <w:r>
                  <w:rPr>
                    <w:rFonts w:ascii="MS Gothic" w:eastAsia="MS Gothic" w:hAnsi="MS Gothic" w:hint="eastAsia"/>
                  </w:rPr>
                  <w:t>☐</w:t>
                </w:r>
              </w:p>
            </w:tc>
          </w:sdtContent>
        </w:sdt>
        <w:sdt>
          <w:sdtPr>
            <w:id w:val="393859786"/>
            <w14:checkbox>
              <w14:checked w14:val="0"/>
              <w14:checkedState w14:val="2612" w14:font="MS Gothic"/>
              <w14:uncheckedState w14:val="2610" w14:font="MS Gothic"/>
            </w14:checkbox>
          </w:sdtPr>
          <w:sdtEndPr/>
          <w:sdtContent>
            <w:tc>
              <w:tcPr>
                <w:tcW w:w="946" w:type="dxa"/>
              </w:tcPr>
              <w:p w14:paraId="1D84A0BC" w14:textId="77777777" w:rsidR="00AF052B" w:rsidRPr="00AD4887" w:rsidRDefault="00AF052B" w:rsidP="0011635C">
                <w:pPr>
                  <w:pStyle w:val="TableText"/>
                  <w:jc w:val="center"/>
                </w:pPr>
                <w:r>
                  <w:rPr>
                    <w:rFonts w:ascii="MS Gothic" w:eastAsia="MS Gothic" w:hAnsi="MS Gothic" w:hint="eastAsia"/>
                  </w:rPr>
                  <w:t>☐</w:t>
                </w:r>
              </w:p>
            </w:tc>
          </w:sdtContent>
        </w:sdt>
        <w:sdt>
          <w:sdtPr>
            <w:id w:val="-19783688"/>
            <w14:checkbox>
              <w14:checked w14:val="0"/>
              <w14:checkedState w14:val="2612" w14:font="MS Gothic"/>
              <w14:uncheckedState w14:val="2610" w14:font="MS Gothic"/>
            </w14:checkbox>
          </w:sdtPr>
          <w:sdtEndPr/>
          <w:sdtContent>
            <w:tc>
              <w:tcPr>
                <w:tcW w:w="810" w:type="dxa"/>
              </w:tcPr>
              <w:p w14:paraId="1D84A0BD" w14:textId="77777777" w:rsidR="00AF052B" w:rsidRPr="00AD4887" w:rsidRDefault="00AF052B" w:rsidP="0011635C">
                <w:pPr>
                  <w:pStyle w:val="TableText"/>
                  <w:jc w:val="center"/>
                </w:pPr>
                <w:r>
                  <w:rPr>
                    <w:rFonts w:ascii="MS Gothic" w:eastAsia="MS Gothic" w:hAnsi="MS Gothic" w:hint="eastAsia"/>
                  </w:rPr>
                  <w:t>☐</w:t>
                </w:r>
              </w:p>
            </w:tc>
          </w:sdtContent>
        </w:sdt>
        <w:sdt>
          <w:sdtPr>
            <w:id w:val="-95881184"/>
            <w:showingPlcHdr/>
            <w:text/>
          </w:sdtPr>
          <w:sdtEndPr/>
          <w:sdtContent>
            <w:tc>
              <w:tcPr>
                <w:tcW w:w="2790" w:type="dxa"/>
              </w:tcPr>
              <w:p w14:paraId="1D84A0BE" w14:textId="77777777" w:rsidR="00AF052B" w:rsidRPr="00AD4887" w:rsidRDefault="00AF052B" w:rsidP="007914B3">
                <w:pPr>
                  <w:pStyle w:val="TableText"/>
                </w:pPr>
                <w:r w:rsidRPr="00B9189F">
                  <w:rPr>
                    <w:rStyle w:val="PlaceholderText"/>
                  </w:rPr>
                  <w:t>Click here to enter text.</w:t>
                </w:r>
              </w:p>
            </w:tc>
          </w:sdtContent>
        </w:sdt>
      </w:tr>
      <w:tr w:rsidR="009C7647" w:rsidRPr="00AD4887" w14:paraId="1D84A0C5" w14:textId="77777777" w:rsidTr="00C9149F">
        <w:trPr>
          <w:trHeight w:val="300"/>
        </w:trPr>
        <w:tc>
          <w:tcPr>
            <w:tcW w:w="4468" w:type="dxa"/>
          </w:tcPr>
          <w:p w14:paraId="1D84A0C0" w14:textId="77777777" w:rsidR="009C7647" w:rsidRPr="00AD4887" w:rsidRDefault="00610D48" w:rsidP="00EE4C0A">
            <w:pPr>
              <w:pStyle w:val="TableText"/>
              <w:numPr>
                <w:ilvl w:val="0"/>
                <w:numId w:val="38"/>
              </w:numPr>
            </w:pPr>
            <w:r>
              <w:t>Prepare full fee billing invoices</w:t>
            </w:r>
          </w:p>
        </w:tc>
        <w:sdt>
          <w:sdtPr>
            <w:id w:val="1921674047"/>
            <w14:checkbox>
              <w14:checked w14:val="0"/>
              <w14:checkedState w14:val="2612" w14:font="MS Gothic"/>
              <w14:uncheckedState w14:val="2610" w14:font="MS Gothic"/>
            </w14:checkbox>
          </w:sdtPr>
          <w:sdtEndPr/>
          <w:sdtContent>
            <w:tc>
              <w:tcPr>
                <w:tcW w:w="900" w:type="dxa"/>
                <w:gridSpan w:val="2"/>
              </w:tcPr>
              <w:p w14:paraId="1D84A0C1" w14:textId="77777777" w:rsidR="009C7647" w:rsidRPr="00AD4887" w:rsidRDefault="009C7647" w:rsidP="003F657E">
                <w:pPr>
                  <w:pStyle w:val="TableText"/>
                  <w:jc w:val="center"/>
                </w:pPr>
                <w:r>
                  <w:rPr>
                    <w:rFonts w:ascii="MS Gothic" w:eastAsia="MS Gothic" w:hAnsi="MS Gothic" w:hint="eastAsia"/>
                  </w:rPr>
                  <w:t>☐</w:t>
                </w:r>
              </w:p>
            </w:tc>
          </w:sdtContent>
        </w:sdt>
        <w:sdt>
          <w:sdtPr>
            <w:id w:val="-1385332516"/>
            <w14:checkbox>
              <w14:checked w14:val="0"/>
              <w14:checkedState w14:val="2612" w14:font="MS Gothic"/>
              <w14:uncheckedState w14:val="2610" w14:font="MS Gothic"/>
            </w14:checkbox>
          </w:sdtPr>
          <w:sdtEndPr/>
          <w:sdtContent>
            <w:tc>
              <w:tcPr>
                <w:tcW w:w="946" w:type="dxa"/>
              </w:tcPr>
              <w:p w14:paraId="1D84A0C2" w14:textId="77777777" w:rsidR="009C7647" w:rsidRPr="00AD4887" w:rsidRDefault="009C7647" w:rsidP="003F657E">
                <w:pPr>
                  <w:pStyle w:val="TableText"/>
                  <w:jc w:val="center"/>
                </w:pPr>
                <w:r>
                  <w:rPr>
                    <w:rFonts w:ascii="MS Gothic" w:eastAsia="MS Gothic" w:hAnsi="MS Gothic" w:hint="eastAsia"/>
                  </w:rPr>
                  <w:t>☐</w:t>
                </w:r>
              </w:p>
            </w:tc>
          </w:sdtContent>
        </w:sdt>
        <w:sdt>
          <w:sdtPr>
            <w:id w:val="-854038149"/>
            <w14:checkbox>
              <w14:checked w14:val="0"/>
              <w14:checkedState w14:val="2612" w14:font="MS Gothic"/>
              <w14:uncheckedState w14:val="2610" w14:font="MS Gothic"/>
            </w14:checkbox>
          </w:sdtPr>
          <w:sdtEndPr/>
          <w:sdtContent>
            <w:tc>
              <w:tcPr>
                <w:tcW w:w="810" w:type="dxa"/>
              </w:tcPr>
              <w:p w14:paraId="1D84A0C3" w14:textId="77777777" w:rsidR="009C7647" w:rsidRPr="00AD4887" w:rsidRDefault="009C7647" w:rsidP="003F657E">
                <w:pPr>
                  <w:pStyle w:val="TableText"/>
                  <w:jc w:val="center"/>
                </w:pPr>
                <w:r>
                  <w:rPr>
                    <w:rFonts w:ascii="MS Gothic" w:eastAsia="MS Gothic" w:hAnsi="MS Gothic" w:hint="eastAsia"/>
                  </w:rPr>
                  <w:t>☐</w:t>
                </w:r>
              </w:p>
            </w:tc>
          </w:sdtContent>
        </w:sdt>
        <w:sdt>
          <w:sdtPr>
            <w:id w:val="-173036030"/>
            <w:showingPlcHdr/>
            <w:text/>
          </w:sdtPr>
          <w:sdtEndPr/>
          <w:sdtContent>
            <w:tc>
              <w:tcPr>
                <w:tcW w:w="2790" w:type="dxa"/>
              </w:tcPr>
              <w:p w14:paraId="1D84A0C4" w14:textId="77777777" w:rsidR="009C7647" w:rsidRPr="00AD4887" w:rsidRDefault="009C7647" w:rsidP="003F657E">
                <w:pPr>
                  <w:pStyle w:val="TableText"/>
                </w:pPr>
                <w:r w:rsidRPr="00B9189F">
                  <w:rPr>
                    <w:rStyle w:val="PlaceholderText"/>
                  </w:rPr>
                  <w:t>Click here to enter text.</w:t>
                </w:r>
              </w:p>
            </w:tc>
          </w:sdtContent>
        </w:sdt>
      </w:tr>
      <w:tr w:rsidR="009C7647" w:rsidRPr="00AD4887" w14:paraId="1D84A0CB"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tcPr>
          <w:p w14:paraId="1D84A0C6" w14:textId="77777777" w:rsidR="009C7647" w:rsidRPr="00AD4887" w:rsidRDefault="00610D48" w:rsidP="00EE4C0A">
            <w:pPr>
              <w:pStyle w:val="TableText"/>
              <w:numPr>
                <w:ilvl w:val="0"/>
                <w:numId w:val="38"/>
              </w:numPr>
            </w:pPr>
            <w:r>
              <w:t>Generate monthly 55</w:t>
            </w:r>
            <w:r w:rsidRPr="00610D48">
              <w:rPr>
                <w:vertAlign w:val="superscript"/>
              </w:rPr>
              <w:t>th</w:t>
            </w:r>
            <w:r>
              <w:t xml:space="preserve"> district court billing report</w:t>
            </w:r>
          </w:p>
        </w:tc>
        <w:sdt>
          <w:sdtPr>
            <w:id w:val="808213495"/>
            <w14:checkbox>
              <w14:checked w14:val="0"/>
              <w14:checkedState w14:val="2612" w14:font="MS Gothic"/>
              <w14:uncheckedState w14:val="2610" w14:font="MS Gothic"/>
            </w14:checkbox>
          </w:sdtPr>
          <w:sdtEndPr/>
          <w:sdtContent>
            <w:tc>
              <w:tcPr>
                <w:tcW w:w="900" w:type="dxa"/>
                <w:gridSpan w:val="2"/>
              </w:tcPr>
              <w:p w14:paraId="1D84A0C7" w14:textId="77777777" w:rsidR="009C7647" w:rsidRPr="00AD4887" w:rsidRDefault="009C7647" w:rsidP="003F657E">
                <w:pPr>
                  <w:pStyle w:val="TableText"/>
                  <w:jc w:val="center"/>
                </w:pPr>
                <w:r>
                  <w:rPr>
                    <w:rFonts w:ascii="MS Gothic" w:eastAsia="MS Gothic" w:hAnsi="MS Gothic" w:hint="eastAsia"/>
                  </w:rPr>
                  <w:t>☐</w:t>
                </w:r>
              </w:p>
            </w:tc>
          </w:sdtContent>
        </w:sdt>
        <w:sdt>
          <w:sdtPr>
            <w:id w:val="1887136262"/>
            <w14:checkbox>
              <w14:checked w14:val="0"/>
              <w14:checkedState w14:val="2612" w14:font="MS Gothic"/>
              <w14:uncheckedState w14:val="2610" w14:font="MS Gothic"/>
            </w14:checkbox>
          </w:sdtPr>
          <w:sdtEndPr/>
          <w:sdtContent>
            <w:tc>
              <w:tcPr>
                <w:tcW w:w="946" w:type="dxa"/>
              </w:tcPr>
              <w:p w14:paraId="1D84A0C8" w14:textId="77777777" w:rsidR="009C7647" w:rsidRPr="00AD4887" w:rsidRDefault="009C7647" w:rsidP="003F657E">
                <w:pPr>
                  <w:pStyle w:val="TableText"/>
                  <w:jc w:val="center"/>
                </w:pPr>
                <w:r>
                  <w:rPr>
                    <w:rFonts w:ascii="MS Gothic" w:eastAsia="MS Gothic" w:hAnsi="MS Gothic" w:hint="eastAsia"/>
                  </w:rPr>
                  <w:t>☐</w:t>
                </w:r>
              </w:p>
            </w:tc>
          </w:sdtContent>
        </w:sdt>
        <w:sdt>
          <w:sdtPr>
            <w:id w:val="-1048842725"/>
            <w14:checkbox>
              <w14:checked w14:val="0"/>
              <w14:checkedState w14:val="2612" w14:font="MS Gothic"/>
              <w14:uncheckedState w14:val="2610" w14:font="MS Gothic"/>
            </w14:checkbox>
          </w:sdtPr>
          <w:sdtEndPr/>
          <w:sdtContent>
            <w:tc>
              <w:tcPr>
                <w:tcW w:w="810" w:type="dxa"/>
              </w:tcPr>
              <w:p w14:paraId="1D84A0C9" w14:textId="77777777" w:rsidR="009C7647" w:rsidRPr="00AD4887" w:rsidRDefault="009C7647" w:rsidP="003F657E">
                <w:pPr>
                  <w:pStyle w:val="TableText"/>
                  <w:jc w:val="center"/>
                </w:pPr>
                <w:r>
                  <w:rPr>
                    <w:rFonts w:ascii="MS Gothic" w:eastAsia="MS Gothic" w:hAnsi="MS Gothic" w:hint="eastAsia"/>
                  </w:rPr>
                  <w:t>☐</w:t>
                </w:r>
              </w:p>
            </w:tc>
          </w:sdtContent>
        </w:sdt>
        <w:sdt>
          <w:sdtPr>
            <w:id w:val="-380642204"/>
            <w:showingPlcHdr/>
            <w:text/>
          </w:sdtPr>
          <w:sdtEndPr/>
          <w:sdtContent>
            <w:tc>
              <w:tcPr>
                <w:tcW w:w="2790" w:type="dxa"/>
              </w:tcPr>
              <w:p w14:paraId="1D84A0CA" w14:textId="77777777" w:rsidR="009C7647" w:rsidRPr="00AD4887" w:rsidRDefault="009C7647" w:rsidP="003F657E">
                <w:pPr>
                  <w:pStyle w:val="TableText"/>
                </w:pPr>
                <w:r w:rsidRPr="00B9189F">
                  <w:rPr>
                    <w:rStyle w:val="PlaceholderText"/>
                  </w:rPr>
                  <w:t>Click here to enter text.</w:t>
                </w:r>
              </w:p>
            </w:tc>
          </w:sdtContent>
        </w:sdt>
      </w:tr>
      <w:tr w:rsidR="009C7647" w:rsidRPr="00AD4887" w14:paraId="1D84A0D1" w14:textId="77777777" w:rsidTr="00C9149F">
        <w:trPr>
          <w:trHeight w:val="300"/>
        </w:trPr>
        <w:tc>
          <w:tcPr>
            <w:tcW w:w="4468" w:type="dxa"/>
          </w:tcPr>
          <w:p w14:paraId="1D84A0CC" w14:textId="77777777" w:rsidR="009C7647" w:rsidRPr="00AD4887" w:rsidRDefault="00D95E91" w:rsidP="00EE4C0A">
            <w:pPr>
              <w:pStyle w:val="TableText"/>
              <w:numPr>
                <w:ilvl w:val="0"/>
                <w:numId w:val="38"/>
              </w:numPr>
            </w:pPr>
            <w:r>
              <w:t>Track and manage staff credentialing and certifications</w:t>
            </w:r>
          </w:p>
        </w:tc>
        <w:sdt>
          <w:sdtPr>
            <w:id w:val="1137917210"/>
            <w14:checkbox>
              <w14:checked w14:val="0"/>
              <w14:checkedState w14:val="2612" w14:font="MS Gothic"/>
              <w14:uncheckedState w14:val="2610" w14:font="MS Gothic"/>
            </w14:checkbox>
          </w:sdtPr>
          <w:sdtEndPr/>
          <w:sdtContent>
            <w:tc>
              <w:tcPr>
                <w:tcW w:w="900" w:type="dxa"/>
                <w:gridSpan w:val="2"/>
              </w:tcPr>
              <w:p w14:paraId="1D84A0CD" w14:textId="77777777" w:rsidR="009C7647" w:rsidRPr="00AD4887" w:rsidRDefault="009C7647" w:rsidP="003F657E">
                <w:pPr>
                  <w:pStyle w:val="TableText"/>
                  <w:jc w:val="center"/>
                </w:pPr>
                <w:r>
                  <w:rPr>
                    <w:rFonts w:ascii="MS Gothic" w:eastAsia="MS Gothic" w:hAnsi="MS Gothic" w:hint="eastAsia"/>
                  </w:rPr>
                  <w:t>☐</w:t>
                </w:r>
              </w:p>
            </w:tc>
          </w:sdtContent>
        </w:sdt>
        <w:sdt>
          <w:sdtPr>
            <w:id w:val="1488137767"/>
            <w14:checkbox>
              <w14:checked w14:val="0"/>
              <w14:checkedState w14:val="2612" w14:font="MS Gothic"/>
              <w14:uncheckedState w14:val="2610" w14:font="MS Gothic"/>
            </w14:checkbox>
          </w:sdtPr>
          <w:sdtEndPr/>
          <w:sdtContent>
            <w:tc>
              <w:tcPr>
                <w:tcW w:w="946" w:type="dxa"/>
              </w:tcPr>
              <w:p w14:paraId="1D84A0CE" w14:textId="77777777" w:rsidR="009C7647" w:rsidRPr="00AD4887" w:rsidRDefault="00610D48" w:rsidP="003F657E">
                <w:pPr>
                  <w:pStyle w:val="TableText"/>
                  <w:jc w:val="center"/>
                </w:pPr>
                <w:r>
                  <w:rPr>
                    <w:rFonts w:ascii="MS Gothic" w:eastAsia="MS Gothic" w:hAnsi="MS Gothic" w:hint="eastAsia"/>
                  </w:rPr>
                  <w:t>☐</w:t>
                </w:r>
              </w:p>
            </w:tc>
          </w:sdtContent>
        </w:sdt>
        <w:sdt>
          <w:sdtPr>
            <w:id w:val="-332689857"/>
            <w14:checkbox>
              <w14:checked w14:val="0"/>
              <w14:checkedState w14:val="2612" w14:font="MS Gothic"/>
              <w14:uncheckedState w14:val="2610" w14:font="MS Gothic"/>
            </w14:checkbox>
          </w:sdtPr>
          <w:sdtEndPr/>
          <w:sdtContent>
            <w:tc>
              <w:tcPr>
                <w:tcW w:w="810" w:type="dxa"/>
              </w:tcPr>
              <w:p w14:paraId="1D84A0CF" w14:textId="77777777" w:rsidR="009C7647" w:rsidRPr="00AD4887" w:rsidRDefault="009C7647" w:rsidP="003F657E">
                <w:pPr>
                  <w:pStyle w:val="TableText"/>
                  <w:jc w:val="center"/>
                </w:pPr>
                <w:r>
                  <w:rPr>
                    <w:rFonts w:ascii="MS Gothic" w:eastAsia="MS Gothic" w:hAnsi="MS Gothic" w:hint="eastAsia"/>
                  </w:rPr>
                  <w:t>☐</w:t>
                </w:r>
              </w:p>
            </w:tc>
          </w:sdtContent>
        </w:sdt>
        <w:sdt>
          <w:sdtPr>
            <w:id w:val="1503548772"/>
            <w:showingPlcHdr/>
            <w:text/>
          </w:sdtPr>
          <w:sdtEndPr/>
          <w:sdtContent>
            <w:tc>
              <w:tcPr>
                <w:tcW w:w="2790" w:type="dxa"/>
              </w:tcPr>
              <w:p w14:paraId="1D84A0D0" w14:textId="77777777" w:rsidR="009C7647" w:rsidRPr="00AD4887" w:rsidRDefault="009C7647" w:rsidP="003F657E">
                <w:pPr>
                  <w:pStyle w:val="TableText"/>
                </w:pPr>
                <w:r w:rsidRPr="00B9189F">
                  <w:rPr>
                    <w:rStyle w:val="PlaceholderText"/>
                  </w:rPr>
                  <w:t>Click here to enter text.</w:t>
                </w:r>
              </w:p>
            </w:tc>
          </w:sdtContent>
        </w:sdt>
      </w:tr>
    </w:tbl>
    <w:p w14:paraId="1D84A0D2" w14:textId="77777777" w:rsidR="00FF72EF" w:rsidRDefault="004B7B52" w:rsidP="003F657E">
      <w:pPr>
        <w:pStyle w:val="Heading1"/>
        <w:numPr>
          <w:ilvl w:val="0"/>
          <w:numId w:val="0"/>
        </w:numPr>
        <w:spacing w:line="380" w:lineRule="exact"/>
        <w:ind w:left="522"/>
      </w:pPr>
      <w:r w:rsidRPr="00AD4887">
        <w:br w:type="page"/>
      </w:r>
    </w:p>
    <w:p w14:paraId="1D84A0D3" w14:textId="77777777" w:rsidR="00FF72EF" w:rsidRPr="00F65A3C" w:rsidRDefault="00FF72EF" w:rsidP="00FF72EF">
      <w:pPr>
        <w:pStyle w:val="BodyText"/>
      </w:pPr>
    </w:p>
    <w:tbl>
      <w:tblPr>
        <w:tblStyle w:val="BeaconTableRegular"/>
        <w:tblW w:w="9914" w:type="dxa"/>
        <w:tblLayout w:type="fixed"/>
        <w:tblLook w:val="0420" w:firstRow="1" w:lastRow="0" w:firstColumn="0" w:lastColumn="0" w:noHBand="0" w:noVBand="1"/>
        <w:tblCaption w:val="Specifications table for Specialty Specific Requirements"/>
      </w:tblPr>
      <w:tblGrid>
        <w:gridCol w:w="4468"/>
        <w:gridCol w:w="90"/>
        <w:gridCol w:w="810"/>
        <w:gridCol w:w="946"/>
        <w:gridCol w:w="810"/>
        <w:gridCol w:w="2790"/>
      </w:tblGrid>
      <w:tr w:rsidR="00FF72EF" w:rsidRPr="00AD4887" w14:paraId="1D84A0DB" w14:textId="77777777" w:rsidTr="00C9149F">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14:paraId="1D84A0D4" w14:textId="77777777" w:rsidR="00FF72EF" w:rsidRPr="00AD4887" w:rsidRDefault="00FF72EF" w:rsidP="00D93C9B">
            <w:pPr>
              <w:pStyle w:val="TableHeading"/>
            </w:pPr>
            <w:r w:rsidRPr="00AD4887">
              <w:t>Specifications</w:t>
            </w:r>
          </w:p>
        </w:tc>
        <w:tc>
          <w:tcPr>
            <w:tcW w:w="810" w:type="dxa"/>
            <w:tcBorders>
              <w:bottom w:val="single" w:sz="4" w:space="0" w:color="056DB1"/>
            </w:tcBorders>
          </w:tcPr>
          <w:p w14:paraId="1D84A0D5" w14:textId="77777777" w:rsidR="00FF72EF" w:rsidRPr="00AD4887" w:rsidRDefault="00FF72EF" w:rsidP="00D93C9B">
            <w:pPr>
              <w:pStyle w:val="TableHeading"/>
            </w:pPr>
            <w:r w:rsidRPr="00AD4887">
              <w:t>Yes, Included</w:t>
            </w:r>
          </w:p>
        </w:tc>
        <w:tc>
          <w:tcPr>
            <w:tcW w:w="946" w:type="dxa"/>
            <w:tcBorders>
              <w:bottom w:val="single" w:sz="4" w:space="0" w:color="056DB1"/>
            </w:tcBorders>
          </w:tcPr>
          <w:p w14:paraId="1D84A0D6" w14:textId="77777777" w:rsidR="00C9149F" w:rsidRPr="00AD4887" w:rsidRDefault="00C9149F" w:rsidP="00C9149F">
            <w:pPr>
              <w:pStyle w:val="TableHeading"/>
            </w:pPr>
            <w:r w:rsidRPr="00AD4887">
              <w:t>Yes,</w:t>
            </w:r>
          </w:p>
          <w:p w14:paraId="1D84A0D7" w14:textId="77777777" w:rsidR="00C9149F" w:rsidRPr="00AD4887" w:rsidRDefault="00C9149F" w:rsidP="00C9149F">
            <w:pPr>
              <w:pStyle w:val="TableHeading"/>
            </w:pPr>
            <w:r>
              <w:t>Additional</w:t>
            </w:r>
          </w:p>
          <w:p w14:paraId="1D84A0D8" w14:textId="77777777" w:rsidR="00FF72EF" w:rsidRPr="00AD4887" w:rsidRDefault="00C9149F" w:rsidP="00C9149F">
            <w:pPr>
              <w:pStyle w:val="TableHeading"/>
            </w:pPr>
            <w:r w:rsidRPr="00AD4887">
              <w:t>Cost</w:t>
            </w:r>
          </w:p>
        </w:tc>
        <w:tc>
          <w:tcPr>
            <w:tcW w:w="810" w:type="dxa"/>
            <w:tcBorders>
              <w:bottom w:val="single" w:sz="4" w:space="0" w:color="056DB1"/>
            </w:tcBorders>
          </w:tcPr>
          <w:p w14:paraId="1D84A0D9" w14:textId="77777777" w:rsidR="00FF72EF" w:rsidRPr="00AD4887" w:rsidRDefault="00FF72EF" w:rsidP="00D93C9B">
            <w:pPr>
              <w:pStyle w:val="TableHeading"/>
            </w:pPr>
            <w:r w:rsidRPr="00AD4887">
              <w:t>No</w:t>
            </w:r>
          </w:p>
        </w:tc>
        <w:tc>
          <w:tcPr>
            <w:tcW w:w="2790" w:type="dxa"/>
            <w:tcBorders>
              <w:bottom w:val="single" w:sz="4" w:space="0" w:color="056DB1"/>
            </w:tcBorders>
          </w:tcPr>
          <w:p w14:paraId="1D84A0DA" w14:textId="77777777" w:rsidR="00FF72EF" w:rsidRPr="00AD4887" w:rsidRDefault="00FF72EF" w:rsidP="00D93C9B">
            <w:pPr>
              <w:pStyle w:val="TableHeading"/>
            </w:pPr>
            <w:r w:rsidRPr="00AD4887">
              <w:t>Comments / Clarifications</w:t>
            </w:r>
          </w:p>
        </w:tc>
      </w:tr>
      <w:tr w:rsidR="00FF72EF" w:rsidRPr="00AD4887" w14:paraId="1D84A0DD" w14:textId="77777777" w:rsidTr="00C9149F">
        <w:trPr>
          <w:trHeight w:val="368"/>
        </w:trPr>
        <w:tc>
          <w:tcPr>
            <w:tcW w:w="9914" w:type="dxa"/>
            <w:gridSpan w:val="6"/>
            <w:tcBorders>
              <w:top w:val="single" w:sz="4" w:space="0" w:color="056DB1"/>
              <w:left w:val="single" w:sz="4" w:space="0" w:color="056DB1"/>
              <w:bottom w:val="single" w:sz="4" w:space="0" w:color="056DB1"/>
              <w:right w:val="single" w:sz="4" w:space="0" w:color="056DB1"/>
            </w:tcBorders>
            <w:shd w:val="clear" w:color="auto" w:fill="03426D"/>
          </w:tcPr>
          <w:p w14:paraId="1D84A0DC" w14:textId="77777777" w:rsidR="00FF72EF" w:rsidRPr="00F65A3C" w:rsidRDefault="005126EB" w:rsidP="005126EB">
            <w:pPr>
              <w:pStyle w:val="TableHeading"/>
              <w:ind w:left="360"/>
              <w:jc w:val="left"/>
            </w:pPr>
            <w:r>
              <w:t xml:space="preserve">2.0   </w:t>
            </w:r>
            <w:r w:rsidR="00243FC2">
              <w:t xml:space="preserve">Out Patient </w:t>
            </w:r>
            <w:r w:rsidR="009D1858">
              <w:t>Client Pre</w:t>
            </w:r>
            <w:r w:rsidR="00FF72EF" w:rsidRPr="00F65A3C">
              <w:t xml:space="preserve"> –</w:t>
            </w:r>
            <w:r w:rsidR="009D1858">
              <w:t xml:space="preserve"> screening and assessment</w:t>
            </w:r>
          </w:p>
        </w:tc>
      </w:tr>
      <w:tr w:rsidR="00FF72EF" w:rsidRPr="00AD4887" w14:paraId="1D84A0E3" w14:textId="77777777" w:rsidTr="00C9149F">
        <w:trPr>
          <w:cnfStyle w:val="000000010000" w:firstRow="0" w:lastRow="0" w:firstColumn="0" w:lastColumn="0" w:oddVBand="0" w:evenVBand="0" w:oddHBand="0" w:evenHBand="1" w:firstRowFirstColumn="0" w:firstRowLastColumn="0" w:lastRowFirstColumn="0" w:lastRowLastColumn="0"/>
        </w:trPr>
        <w:sdt>
          <w:sdtPr>
            <w:id w:val="1647549277"/>
            <w:text/>
          </w:sdtPr>
          <w:sdtEndPr/>
          <w:sdtContent>
            <w:tc>
              <w:tcPr>
                <w:tcW w:w="4468" w:type="dxa"/>
                <w:tcBorders>
                  <w:top w:val="single" w:sz="4" w:space="0" w:color="056DB1"/>
                </w:tcBorders>
                <w:vAlign w:val="center"/>
              </w:tcPr>
              <w:p w14:paraId="1D84A0DE" w14:textId="77777777" w:rsidR="00FF72EF" w:rsidRPr="00AD4887" w:rsidRDefault="009D1858" w:rsidP="00EE4C0A">
                <w:pPr>
                  <w:pStyle w:val="TableText"/>
                  <w:numPr>
                    <w:ilvl w:val="0"/>
                    <w:numId w:val="40"/>
                  </w:numPr>
                </w:pPr>
                <w:r>
                  <w:t>Handle call-in’s, walk-in’s, referrals and single episode assessment requests</w:t>
                </w:r>
              </w:p>
            </w:tc>
          </w:sdtContent>
        </w:sdt>
        <w:sdt>
          <w:sdtPr>
            <w:id w:val="-1221822597"/>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14:paraId="1D84A0DF"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172647028"/>
            <w14:checkbox>
              <w14:checked w14:val="0"/>
              <w14:checkedState w14:val="2612" w14:font="MS Gothic"/>
              <w14:uncheckedState w14:val="2610" w14:font="MS Gothic"/>
            </w14:checkbox>
          </w:sdtPr>
          <w:sdtEndPr/>
          <w:sdtContent>
            <w:tc>
              <w:tcPr>
                <w:tcW w:w="946" w:type="dxa"/>
                <w:tcBorders>
                  <w:top w:val="single" w:sz="4" w:space="0" w:color="056DB1"/>
                </w:tcBorders>
              </w:tcPr>
              <w:p w14:paraId="1D84A0E0"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1782990685"/>
            <w14:checkbox>
              <w14:checked w14:val="0"/>
              <w14:checkedState w14:val="2612" w14:font="MS Gothic"/>
              <w14:uncheckedState w14:val="2610" w14:font="MS Gothic"/>
            </w14:checkbox>
          </w:sdtPr>
          <w:sdtEndPr/>
          <w:sdtContent>
            <w:tc>
              <w:tcPr>
                <w:tcW w:w="810" w:type="dxa"/>
                <w:tcBorders>
                  <w:top w:val="single" w:sz="4" w:space="0" w:color="056DB1"/>
                </w:tcBorders>
              </w:tcPr>
              <w:p w14:paraId="1D84A0E1"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51928122"/>
            <w:showingPlcHdr/>
            <w:text/>
          </w:sdtPr>
          <w:sdtEndPr/>
          <w:sdtContent>
            <w:tc>
              <w:tcPr>
                <w:tcW w:w="2790" w:type="dxa"/>
                <w:tcBorders>
                  <w:top w:val="single" w:sz="4" w:space="0" w:color="056DB1"/>
                </w:tcBorders>
              </w:tcPr>
              <w:p w14:paraId="1D84A0E2" w14:textId="77777777" w:rsidR="00FF72EF" w:rsidRPr="00AD4887" w:rsidRDefault="00FF72EF" w:rsidP="005126EB">
                <w:pPr>
                  <w:pStyle w:val="TableText"/>
                  <w:ind w:left="360"/>
                </w:pPr>
                <w:r w:rsidRPr="00B9189F">
                  <w:rPr>
                    <w:rStyle w:val="PlaceholderText"/>
                  </w:rPr>
                  <w:t>Click here to enter text.</w:t>
                </w:r>
              </w:p>
            </w:tc>
          </w:sdtContent>
        </w:sdt>
      </w:tr>
      <w:tr w:rsidR="00FF72EF" w:rsidRPr="00AD4887" w14:paraId="1D84A0E9" w14:textId="77777777" w:rsidTr="00C9149F">
        <w:sdt>
          <w:sdtPr>
            <w:id w:val="1395399254"/>
            <w:text/>
          </w:sdtPr>
          <w:sdtEndPr/>
          <w:sdtContent>
            <w:tc>
              <w:tcPr>
                <w:tcW w:w="4468" w:type="dxa"/>
                <w:vAlign w:val="center"/>
              </w:tcPr>
              <w:p w14:paraId="1D84A0E4" w14:textId="77777777" w:rsidR="00FF72EF" w:rsidRPr="00AD4887" w:rsidRDefault="006B1D65" w:rsidP="00EE4C0A">
                <w:pPr>
                  <w:pStyle w:val="TableText"/>
                  <w:numPr>
                    <w:ilvl w:val="0"/>
                    <w:numId w:val="40"/>
                  </w:numPr>
                </w:pPr>
                <w:r>
                  <w:t>Perform</w:t>
                </w:r>
                <w:r w:rsidR="005126EB">
                  <w:t xml:space="preserve"> outpatient</w:t>
                </w:r>
                <w:r>
                  <w:t xml:space="preserve"> pre-screen based on established set of criteria</w:t>
                </w:r>
              </w:p>
            </w:tc>
          </w:sdtContent>
        </w:sdt>
        <w:sdt>
          <w:sdtPr>
            <w:id w:val="-1419479659"/>
            <w14:checkbox>
              <w14:checked w14:val="0"/>
              <w14:checkedState w14:val="2612" w14:font="MS Gothic"/>
              <w14:uncheckedState w14:val="2610" w14:font="MS Gothic"/>
            </w14:checkbox>
          </w:sdtPr>
          <w:sdtEndPr/>
          <w:sdtContent>
            <w:tc>
              <w:tcPr>
                <w:tcW w:w="900" w:type="dxa"/>
                <w:gridSpan w:val="2"/>
              </w:tcPr>
              <w:p w14:paraId="1D84A0E5"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853548001"/>
            <w14:checkbox>
              <w14:checked w14:val="0"/>
              <w14:checkedState w14:val="2612" w14:font="MS Gothic"/>
              <w14:uncheckedState w14:val="2610" w14:font="MS Gothic"/>
            </w14:checkbox>
          </w:sdtPr>
          <w:sdtEndPr/>
          <w:sdtContent>
            <w:tc>
              <w:tcPr>
                <w:tcW w:w="946" w:type="dxa"/>
              </w:tcPr>
              <w:p w14:paraId="1D84A0E6"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1003508375"/>
            <w14:checkbox>
              <w14:checked w14:val="0"/>
              <w14:checkedState w14:val="2612" w14:font="MS Gothic"/>
              <w14:uncheckedState w14:val="2610" w14:font="MS Gothic"/>
            </w14:checkbox>
          </w:sdtPr>
          <w:sdtEndPr/>
          <w:sdtContent>
            <w:tc>
              <w:tcPr>
                <w:tcW w:w="810" w:type="dxa"/>
              </w:tcPr>
              <w:p w14:paraId="1D84A0E7"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32737062"/>
            <w:showingPlcHdr/>
            <w:text/>
          </w:sdtPr>
          <w:sdtEndPr/>
          <w:sdtContent>
            <w:tc>
              <w:tcPr>
                <w:tcW w:w="2790" w:type="dxa"/>
              </w:tcPr>
              <w:p w14:paraId="1D84A0E8" w14:textId="77777777" w:rsidR="00FF72EF" w:rsidRPr="00AD4887" w:rsidRDefault="00FF72EF" w:rsidP="005126EB">
                <w:pPr>
                  <w:pStyle w:val="TableText"/>
                  <w:ind w:left="360"/>
                </w:pPr>
                <w:r w:rsidRPr="00B9189F">
                  <w:rPr>
                    <w:rStyle w:val="PlaceholderText"/>
                  </w:rPr>
                  <w:t>Click here to enter text.</w:t>
                </w:r>
              </w:p>
            </w:tc>
          </w:sdtContent>
        </w:sdt>
      </w:tr>
      <w:tr w:rsidR="00FF72EF" w:rsidRPr="00AD4887" w14:paraId="1D84A0EF" w14:textId="77777777" w:rsidTr="00C9149F">
        <w:trPr>
          <w:cnfStyle w:val="000000010000" w:firstRow="0" w:lastRow="0" w:firstColumn="0" w:lastColumn="0" w:oddVBand="0" w:evenVBand="0" w:oddHBand="0" w:evenHBand="1" w:firstRowFirstColumn="0" w:firstRowLastColumn="0" w:lastRowFirstColumn="0" w:lastRowLastColumn="0"/>
          <w:trHeight w:val="300"/>
        </w:trPr>
        <w:sdt>
          <w:sdtPr>
            <w:id w:val="-1951384539"/>
            <w:text/>
          </w:sdtPr>
          <w:sdtEndPr/>
          <w:sdtContent>
            <w:tc>
              <w:tcPr>
                <w:tcW w:w="4468" w:type="dxa"/>
                <w:vAlign w:val="center"/>
              </w:tcPr>
              <w:p w14:paraId="1D84A0EA" w14:textId="77777777" w:rsidR="00FF72EF" w:rsidRPr="00AD4887" w:rsidRDefault="006B1D65" w:rsidP="00EE4C0A">
                <w:pPr>
                  <w:pStyle w:val="TableText"/>
                  <w:numPr>
                    <w:ilvl w:val="0"/>
                    <w:numId w:val="40"/>
                  </w:numPr>
                </w:pPr>
                <w:r>
                  <w:t>Based on pre-screen suggest other sources of coverage if not eligible for MMRS - Medicaid</w:t>
                </w:r>
              </w:p>
            </w:tc>
          </w:sdtContent>
        </w:sdt>
        <w:sdt>
          <w:sdtPr>
            <w:id w:val="-1611121066"/>
            <w14:checkbox>
              <w14:checked w14:val="0"/>
              <w14:checkedState w14:val="2612" w14:font="MS Gothic"/>
              <w14:uncheckedState w14:val="2610" w14:font="MS Gothic"/>
            </w14:checkbox>
          </w:sdtPr>
          <w:sdtEndPr/>
          <w:sdtContent>
            <w:tc>
              <w:tcPr>
                <w:tcW w:w="900" w:type="dxa"/>
                <w:gridSpan w:val="2"/>
              </w:tcPr>
              <w:p w14:paraId="1D84A0EB"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987936683"/>
            <w14:checkbox>
              <w14:checked w14:val="0"/>
              <w14:checkedState w14:val="2612" w14:font="MS Gothic"/>
              <w14:uncheckedState w14:val="2610" w14:font="MS Gothic"/>
            </w14:checkbox>
          </w:sdtPr>
          <w:sdtEndPr/>
          <w:sdtContent>
            <w:tc>
              <w:tcPr>
                <w:tcW w:w="946" w:type="dxa"/>
              </w:tcPr>
              <w:p w14:paraId="1D84A0EC"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932789294"/>
            <w14:checkbox>
              <w14:checked w14:val="0"/>
              <w14:checkedState w14:val="2612" w14:font="MS Gothic"/>
              <w14:uncheckedState w14:val="2610" w14:font="MS Gothic"/>
            </w14:checkbox>
          </w:sdtPr>
          <w:sdtEndPr/>
          <w:sdtContent>
            <w:tc>
              <w:tcPr>
                <w:tcW w:w="810" w:type="dxa"/>
              </w:tcPr>
              <w:p w14:paraId="1D84A0ED"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64613367"/>
            <w:showingPlcHdr/>
            <w:text/>
          </w:sdtPr>
          <w:sdtEndPr/>
          <w:sdtContent>
            <w:tc>
              <w:tcPr>
                <w:tcW w:w="2790" w:type="dxa"/>
              </w:tcPr>
              <w:p w14:paraId="1D84A0EE" w14:textId="77777777" w:rsidR="00FF72EF" w:rsidRPr="00AD4887" w:rsidRDefault="00FF72EF" w:rsidP="005126EB">
                <w:pPr>
                  <w:pStyle w:val="TableText"/>
                  <w:ind w:left="360"/>
                </w:pPr>
                <w:r w:rsidRPr="00B9189F">
                  <w:rPr>
                    <w:rStyle w:val="PlaceholderText"/>
                  </w:rPr>
                  <w:t>Click here to enter text.</w:t>
                </w:r>
              </w:p>
            </w:tc>
          </w:sdtContent>
        </w:sdt>
      </w:tr>
      <w:tr w:rsidR="00FF72EF" w:rsidRPr="00AD4887" w14:paraId="1D84A0F5" w14:textId="77777777" w:rsidTr="00C9149F">
        <w:trPr>
          <w:trHeight w:val="300"/>
        </w:trPr>
        <w:sdt>
          <w:sdtPr>
            <w:id w:val="-616750827"/>
            <w:text/>
          </w:sdtPr>
          <w:sdtEndPr/>
          <w:sdtContent>
            <w:tc>
              <w:tcPr>
                <w:tcW w:w="4468" w:type="dxa"/>
                <w:vAlign w:val="center"/>
              </w:tcPr>
              <w:p w14:paraId="1D84A0F0" w14:textId="77777777" w:rsidR="00FF72EF" w:rsidRPr="00AD4887" w:rsidRDefault="006B1D65" w:rsidP="00EE4C0A">
                <w:pPr>
                  <w:pStyle w:val="TableText"/>
                  <w:numPr>
                    <w:ilvl w:val="0"/>
                    <w:numId w:val="40"/>
                  </w:numPr>
                </w:pPr>
                <w:r>
                  <w:t>If eligible assist with completion of MSHN – REMI brief screening screens</w:t>
                </w:r>
              </w:p>
            </w:tc>
          </w:sdtContent>
        </w:sdt>
        <w:sdt>
          <w:sdtPr>
            <w:id w:val="1793479565"/>
            <w14:checkbox>
              <w14:checked w14:val="0"/>
              <w14:checkedState w14:val="2612" w14:font="MS Gothic"/>
              <w14:uncheckedState w14:val="2610" w14:font="MS Gothic"/>
            </w14:checkbox>
          </w:sdtPr>
          <w:sdtEndPr/>
          <w:sdtContent>
            <w:tc>
              <w:tcPr>
                <w:tcW w:w="900" w:type="dxa"/>
                <w:gridSpan w:val="2"/>
              </w:tcPr>
              <w:p w14:paraId="1D84A0F1"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1527861069"/>
            <w14:checkbox>
              <w14:checked w14:val="0"/>
              <w14:checkedState w14:val="2612" w14:font="MS Gothic"/>
              <w14:uncheckedState w14:val="2610" w14:font="MS Gothic"/>
            </w14:checkbox>
          </w:sdtPr>
          <w:sdtEndPr/>
          <w:sdtContent>
            <w:tc>
              <w:tcPr>
                <w:tcW w:w="946" w:type="dxa"/>
              </w:tcPr>
              <w:p w14:paraId="1D84A0F2"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533697259"/>
            <w14:checkbox>
              <w14:checked w14:val="0"/>
              <w14:checkedState w14:val="2612" w14:font="MS Gothic"/>
              <w14:uncheckedState w14:val="2610" w14:font="MS Gothic"/>
            </w14:checkbox>
          </w:sdtPr>
          <w:sdtEndPr/>
          <w:sdtContent>
            <w:tc>
              <w:tcPr>
                <w:tcW w:w="810" w:type="dxa"/>
              </w:tcPr>
              <w:p w14:paraId="1D84A0F3"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1330060540"/>
            <w:showingPlcHdr/>
            <w:text/>
          </w:sdtPr>
          <w:sdtEndPr/>
          <w:sdtContent>
            <w:tc>
              <w:tcPr>
                <w:tcW w:w="2790" w:type="dxa"/>
              </w:tcPr>
              <w:p w14:paraId="1D84A0F4" w14:textId="77777777" w:rsidR="00FF72EF" w:rsidRPr="00AD4887" w:rsidRDefault="00FF72EF" w:rsidP="005126EB">
                <w:pPr>
                  <w:pStyle w:val="TableText"/>
                  <w:ind w:left="360"/>
                </w:pPr>
                <w:r w:rsidRPr="00B9189F">
                  <w:rPr>
                    <w:rStyle w:val="PlaceholderText"/>
                  </w:rPr>
                  <w:t>Click here to enter text.</w:t>
                </w:r>
              </w:p>
            </w:tc>
          </w:sdtContent>
        </w:sdt>
      </w:tr>
      <w:tr w:rsidR="00FF72EF" w:rsidRPr="00AD4887" w14:paraId="1D84A0FB" w14:textId="77777777" w:rsidTr="00C9149F">
        <w:trPr>
          <w:cnfStyle w:val="000000010000" w:firstRow="0" w:lastRow="0" w:firstColumn="0" w:lastColumn="0" w:oddVBand="0" w:evenVBand="0" w:oddHBand="0" w:evenHBand="1" w:firstRowFirstColumn="0" w:firstRowLastColumn="0" w:lastRowFirstColumn="0" w:lastRowLastColumn="0"/>
          <w:trHeight w:val="300"/>
        </w:trPr>
        <w:sdt>
          <w:sdtPr>
            <w:id w:val="2066368737"/>
            <w:text/>
          </w:sdtPr>
          <w:sdtEndPr/>
          <w:sdtContent>
            <w:tc>
              <w:tcPr>
                <w:tcW w:w="4468" w:type="dxa"/>
                <w:vAlign w:val="center"/>
              </w:tcPr>
              <w:p w14:paraId="1D84A0F6" w14:textId="77777777" w:rsidR="00FF72EF" w:rsidRPr="00AD4887" w:rsidRDefault="005126EB" w:rsidP="00EE4C0A">
                <w:pPr>
                  <w:pStyle w:val="TableText"/>
                  <w:numPr>
                    <w:ilvl w:val="0"/>
                    <w:numId w:val="40"/>
                  </w:numPr>
                </w:pPr>
                <w:r>
                  <w:t>If eligible assemble electronic client folder assigning sequential unique client number</w:t>
                </w:r>
              </w:p>
            </w:tc>
          </w:sdtContent>
        </w:sdt>
        <w:sdt>
          <w:sdtPr>
            <w:id w:val="635606463"/>
            <w14:checkbox>
              <w14:checked w14:val="0"/>
              <w14:checkedState w14:val="2612" w14:font="MS Gothic"/>
              <w14:uncheckedState w14:val="2610" w14:font="MS Gothic"/>
            </w14:checkbox>
          </w:sdtPr>
          <w:sdtEndPr/>
          <w:sdtContent>
            <w:tc>
              <w:tcPr>
                <w:tcW w:w="900" w:type="dxa"/>
                <w:gridSpan w:val="2"/>
              </w:tcPr>
              <w:p w14:paraId="1D84A0F7"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528216820"/>
            <w14:checkbox>
              <w14:checked w14:val="0"/>
              <w14:checkedState w14:val="2612" w14:font="MS Gothic"/>
              <w14:uncheckedState w14:val="2610" w14:font="MS Gothic"/>
            </w14:checkbox>
          </w:sdtPr>
          <w:sdtEndPr/>
          <w:sdtContent>
            <w:tc>
              <w:tcPr>
                <w:tcW w:w="946" w:type="dxa"/>
              </w:tcPr>
              <w:p w14:paraId="1D84A0F8"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120928310"/>
            <w14:checkbox>
              <w14:checked w14:val="0"/>
              <w14:checkedState w14:val="2612" w14:font="MS Gothic"/>
              <w14:uncheckedState w14:val="2610" w14:font="MS Gothic"/>
            </w14:checkbox>
          </w:sdtPr>
          <w:sdtEndPr/>
          <w:sdtContent>
            <w:tc>
              <w:tcPr>
                <w:tcW w:w="810" w:type="dxa"/>
              </w:tcPr>
              <w:p w14:paraId="1D84A0F9"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407686247"/>
            <w:showingPlcHdr/>
            <w:text/>
          </w:sdtPr>
          <w:sdtEndPr/>
          <w:sdtContent>
            <w:tc>
              <w:tcPr>
                <w:tcW w:w="2790" w:type="dxa"/>
              </w:tcPr>
              <w:p w14:paraId="1D84A0FA" w14:textId="77777777" w:rsidR="00FF72EF" w:rsidRPr="00AD4887" w:rsidRDefault="00FF72EF" w:rsidP="005126EB">
                <w:pPr>
                  <w:pStyle w:val="TableText"/>
                  <w:ind w:left="360"/>
                </w:pPr>
                <w:r w:rsidRPr="00B9189F">
                  <w:rPr>
                    <w:rStyle w:val="PlaceholderText"/>
                  </w:rPr>
                  <w:t>Click here to enter text.</w:t>
                </w:r>
              </w:p>
            </w:tc>
          </w:sdtContent>
        </w:sdt>
      </w:tr>
      <w:tr w:rsidR="00FF72EF" w:rsidRPr="00AD4887" w14:paraId="1D84A101" w14:textId="77777777" w:rsidTr="00C9149F">
        <w:trPr>
          <w:trHeight w:val="300"/>
        </w:trPr>
        <w:sdt>
          <w:sdtPr>
            <w:id w:val="-1282032743"/>
            <w:text/>
          </w:sdtPr>
          <w:sdtEndPr/>
          <w:sdtContent>
            <w:tc>
              <w:tcPr>
                <w:tcW w:w="4468" w:type="dxa"/>
                <w:vAlign w:val="center"/>
              </w:tcPr>
              <w:p w14:paraId="1D84A0FC" w14:textId="77777777" w:rsidR="00FF72EF" w:rsidRPr="00AD4887" w:rsidRDefault="005126EB" w:rsidP="00EE4C0A">
                <w:pPr>
                  <w:pStyle w:val="TableText"/>
                  <w:numPr>
                    <w:ilvl w:val="0"/>
                    <w:numId w:val="40"/>
                  </w:numPr>
                </w:pPr>
                <w:r>
                  <w:t xml:space="preserve">Schedule intake assessment meeting with therapist </w:t>
                </w:r>
              </w:p>
            </w:tc>
          </w:sdtContent>
        </w:sdt>
        <w:sdt>
          <w:sdtPr>
            <w:id w:val="1280220863"/>
            <w14:checkbox>
              <w14:checked w14:val="0"/>
              <w14:checkedState w14:val="2612" w14:font="MS Gothic"/>
              <w14:uncheckedState w14:val="2610" w14:font="MS Gothic"/>
            </w14:checkbox>
          </w:sdtPr>
          <w:sdtEndPr/>
          <w:sdtContent>
            <w:tc>
              <w:tcPr>
                <w:tcW w:w="900" w:type="dxa"/>
                <w:gridSpan w:val="2"/>
              </w:tcPr>
              <w:p w14:paraId="1D84A0FD"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1831555604"/>
            <w14:checkbox>
              <w14:checked w14:val="0"/>
              <w14:checkedState w14:val="2612" w14:font="MS Gothic"/>
              <w14:uncheckedState w14:val="2610" w14:font="MS Gothic"/>
            </w14:checkbox>
          </w:sdtPr>
          <w:sdtEndPr/>
          <w:sdtContent>
            <w:tc>
              <w:tcPr>
                <w:tcW w:w="946" w:type="dxa"/>
              </w:tcPr>
              <w:p w14:paraId="1D84A0FE"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785085546"/>
            <w14:checkbox>
              <w14:checked w14:val="0"/>
              <w14:checkedState w14:val="2612" w14:font="MS Gothic"/>
              <w14:uncheckedState w14:val="2610" w14:font="MS Gothic"/>
            </w14:checkbox>
          </w:sdtPr>
          <w:sdtEndPr/>
          <w:sdtContent>
            <w:tc>
              <w:tcPr>
                <w:tcW w:w="810" w:type="dxa"/>
              </w:tcPr>
              <w:p w14:paraId="1D84A0FF"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1744913383"/>
            <w:showingPlcHdr/>
            <w:text/>
          </w:sdtPr>
          <w:sdtEndPr/>
          <w:sdtContent>
            <w:tc>
              <w:tcPr>
                <w:tcW w:w="2790" w:type="dxa"/>
              </w:tcPr>
              <w:p w14:paraId="1D84A100" w14:textId="77777777" w:rsidR="00FF72EF" w:rsidRPr="00AD4887" w:rsidRDefault="00FF72EF" w:rsidP="005126EB">
                <w:pPr>
                  <w:pStyle w:val="TableText"/>
                  <w:ind w:left="360"/>
                </w:pPr>
                <w:r w:rsidRPr="00B9189F">
                  <w:rPr>
                    <w:rStyle w:val="PlaceholderText"/>
                  </w:rPr>
                  <w:t>Click here to enter text.</w:t>
                </w:r>
              </w:p>
            </w:tc>
          </w:sdtContent>
        </w:sdt>
      </w:tr>
      <w:tr w:rsidR="00FF72EF" w:rsidRPr="00AD4887" w14:paraId="1D84A107" w14:textId="77777777" w:rsidTr="00C9149F">
        <w:trPr>
          <w:cnfStyle w:val="000000010000" w:firstRow="0" w:lastRow="0" w:firstColumn="0" w:lastColumn="0" w:oddVBand="0" w:evenVBand="0" w:oddHBand="0" w:evenHBand="1" w:firstRowFirstColumn="0" w:firstRowLastColumn="0" w:lastRowFirstColumn="0" w:lastRowLastColumn="0"/>
          <w:trHeight w:val="300"/>
        </w:trPr>
        <w:sdt>
          <w:sdtPr>
            <w:id w:val="1191176790"/>
            <w:text/>
          </w:sdtPr>
          <w:sdtEndPr/>
          <w:sdtContent>
            <w:tc>
              <w:tcPr>
                <w:tcW w:w="4468" w:type="dxa"/>
                <w:vAlign w:val="center"/>
              </w:tcPr>
              <w:p w14:paraId="1D84A102" w14:textId="77777777" w:rsidR="00FF72EF" w:rsidRPr="00AD4887" w:rsidRDefault="00EC6D05" w:rsidP="00EE4C0A">
                <w:pPr>
                  <w:pStyle w:val="TableText"/>
                  <w:numPr>
                    <w:ilvl w:val="0"/>
                    <w:numId w:val="40"/>
                  </w:numPr>
                </w:pPr>
                <w:r>
                  <w:t xml:space="preserve">Ability for therapist to complete </w:t>
                </w:r>
                <w:r w:rsidR="00B73C3D">
                  <w:t>Bio/Psy/Soc</w:t>
                </w:r>
                <w:r>
                  <w:t xml:space="preserve"> assessment, and recommend level of care</w:t>
                </w:r>
              </w:p>
            </w:tc>
          </w:sdtContent>
        </w:sdt>
        <w:sdt>
          <w:sdtPr>
            <w:id w:val="1388993486"/>
            <w14:checkbox>
              <w14:checked w14:val="0"/>
              <w14:checkedState w14:val="2612" w14:font="MS Gothic"/>
              <w14:uncheckedState w14:val="2610" w14:font="MS Gothic"/>
            </w14:checkbox>
          </w:sdtPr>
          <w:sdtEndPr/>
          <w:sdtContent>
            <w:tc>
              <w:tcPr>
                <w:tcW w:w="900" w:type="dxa"/>
                <w:gridSpan w:val="2"/>
              </w:tcPr>
              <w:p w14:paraId="1D84A103"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889007878"/>
            <w14:checkbox>
              <w14:checked w14:val="0"/>
              <w14:checkedState w14:val="2612" w14:font="MS Gothic"/>
              <w14:uncheckedState w14:val="2610" w14:font="MS Gothic"/>
            </w14:checkbox>
          </w:sdtPr>
          <w:sdtEndPr/>
          <w:sdtContent>
            <w:tc>
              <w:tcPr>
                <w:tcW w:w="946" w:type="dxa"/>
              </w:tcPr>
              <w:p w14:paraId="1D84A104"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1160737046"/>
            <w14:checkbox>
              <w14:checked w14:val="0"/>
              <w14:checkedState w14:val="2612" w14:font="MS Gothic"/>
              <w14:uncheckedState w14:val="2610" w14:font="MS Gothic"/>
            </w14:checkbox>
          </w:sdtPr>
          <w:sdtEndPr/>
          <w:sdtContent>
            <w:tc>
              <w:tcPr>
                <w:tcW w:w="810" w:type="dxa"/>
              </w:tcPr>
              <w:p w14:paraId="1D84A105" w14:textId="77777777" w:rsidR="00FF72EF" w:rsidRPr="00AD4887" w:rsidRDefault="00FF72EF" w:rsidP="005126EB">
                <w:pPr>
                  <w:pStyle w:val="TableText"/>
                  <w:ind w:left="360"/>
                  <w:jc w:val="center"/>
                </w:pPr>
                <w:r>
                  <w:rPr>
                    <w:rFonts w:ascii="MS Gothic" w:eastAsia="MS Gothic" w:hAnsi="MS Gothic" w:hint="eastAsia"/>
                  </w:rPr>
                  <w:t>☐</w:t>
                </w:r>
              </w:p>
            </w:tc>
          </w:sdtContent>
        </w:sdt>
        <w:sdt>
          <w:sdtPr>
            <w:id w:val="-1296215486"/>
            <w:showingPlcHdr/>
            <w:text/>
          </w:sdtPr>
          <w:sdtEndPr/>
          <w:sdtContent>
            <w:tc>
              <w:tcPr>
                <w:tcW w:w="2790" w:type="dxa"/>
              </w:tcPr>
              <w:p w14:paraId="1D84A106" w14:textId="77777777" w:rsidR="00FF72EF" w:rsidRPr="00AD4887" w:rsidRDefault="00FF72EF" w:rsidP="005126EB">
                <w:pPr>
                  <w:pStyle w:val="TableText"/>
                  <w:ind w:left="360"/>
                </w:pPr>
                <w:r w:rsidRPr="00B9189F">
                  <w:rPr>
                    <w:rStyle w:val="PlaceholderText"/>
                  </w:rPr>
                  <w:t>Click here to enter text.</w:t>
                </w:r>
              </w:p>
            </w:tc>
          </w:sdtContent>
        </w:sdt>
      </w:tr>
      <w:tr w:rsidR="006B1D65" w:rsidRPr="00AD4887" w14:paraId="1D84A10D" w14:textId="77777777" w:rsidTr="00C9149F">
        <w:trPr>
          <w:trHeight w:val="300"/>
        </w:trPr>
        <w:sdt>
          <w:sdtPr>
            <w:id w:val="-1266070763"/>
            <w:text/>
          </w:sdtPr>
          <w:sdtEndPr/>
          <w:sdtContent>
            <w:tc>
              <w:tcPr>
                <w:tcW w:w="4468" w:type="dxa"/>
                <w:tcBorders>
                  <w:bottom w:val="nil"/>
                </w:tcBorders>
                <w:vAlign w:val="center"/>
              </w:tcPr>
              <w:p w14:paraId="1D84A108" w14:textId="77777777" w:rsidR="006B1D65" w:rsidRPr="00AD4887" w:rsidRDefault="004249AB" w:rsidP="00EE4C0A">
                <w:pPr>
                  <w:pStyle w:val="TableText"/>
                  <w:numPr>
                    <w:ilvl w:val="0"/>
                    <w:numId w:val="40"/>
                  </w:numPr>
                </w:pPr>
                <w:r>
                  <w:t xml:space="preserve">Ability for therapist during intake to update REMI </w:t>
                </w:r>
                <w:r w:rsidR="00CA08AD">
                  <w:t>initial</w:t>
                </w:r>
                <w:r>
                  <w:t xml:space="preserve">, admission, authorization, </w:t>
                </w:r>
              </w:p>
            </w:tc>
          </w:sdtContent>
        </w:sdt>
        <w:sdt>
          <w:sdtPr>
            <w:id w:val="-1390183984"/>
            <w14:checkbox>
              <w14:checked w14:val="0"/>
              <w14:checkedState w14:val="2612" w14:font="MS Gothic"/>
              <w14:uncheckedState w14:val="2610" w14:font="MS Gothic"/>
            </w14:checkbox>
          </w:sdtPr>
          <w:sdtEndPr/>
          <w:sdtContent>
            <w:tc>
              <w:tcPr>
                <w:tcW w:w="900" w:type="dxa"/>
                <w:gridSpan w:val="2"/>
                <w:tcBorders>
                  <w:bottom w:val="nil"/>
                </w:tcBorders>
              </w:tcPr>
              <w:p w14:paraId="1D84A109" w14:textId="77777777" w:rsidR="006B1D65" w:rsidRPr="00AD4887" w:rsidRDefault="006B1D65" w:rsidP="005126EB">
                <w:pPr>
                  <w:pStyle w:val="TableText"/>
                  <w:ind w:left="360"/>
                  <w:jc w:val="center"/>
                </w:pPr>
                <w:r>
                  <w:rPr>
                    <w:rFonts w:ascii="MS Gothic" w:eastAsia="MS Gothic" w:hAnsi="MS Gothic" w:hint="eastAsia"/>
                  </w:rPr>
                  <w:t>☐</w:t>
                </w:r>
              </w:p>
            </w:tc>
          </w:sdtContent>
        </w:sdt>
        <w:sdt>
          <w:sdtPr>
            <w:id w:val="1844202315"/>
            <w14:checkbox>
              <w14:checked w14:val="0"/>
              <w14:checkedState w14:val="2612" w14:font="MS Gothic"/>
              <w14:uncheckedState w14:val="2610" w14:font="MS Gothic"/>
            </w14:checkbox>
          </w:sdtPr>
          <w:sdtEndPr/>
          <w:sdtContent>
            <w:tc>
              <w:tcPr>
                <w:tcW w:w="946" w:type="dxa"/>
                <w:tcBorders>
                  <w:bottom w:val="nil"/>
                </w:tcBorders>
              </w:tcPr>
              <w:p w14:paraId="1D84A10A" w14:textId="77777777" w:rsidR="006B1D65" w:rsidRPr="00AD4887" w:rsidRDefault="006B1D65" w:rsidP="005126EB">
                <w:pPr>
                  <w:pStyle w:val="TableText"/>
                  <w:ind w:left="360"/>
                  <w:jc w:val="center"/>
                </w:pPr>
                <w:r>
                  <w:rPr>
                    <w:rFonts w:ascii="MS Gothic" w:eastAsia="MS Gothic" w:hAnsi="MS Gothic" w:hint="eastAsia"/>
                  </w:rPr>
                  <w:t>☐</w:t>
                </w:r>
              </w:p>
            </w:tc>
          </w:sdtContent>
        </w:sdt>
        <w:sdt>
          <w:sdtPr>
            <w:id w:val="-640356031"/>
            <w14:checkbox>
              <w14:checked w14:val="0"/>
              <w14:checkedState w14:val="2612" w14:font="MS Gothic"/>
              <w14:uncheckedState w14:val="2610" w14:font="MS Gothic"/>
            </w14:checkbox>
          </w:sdtPr>
          <w:sdtEndPr/>
          <w:sdtContent>
            <w:tc>
              <w:tcPr>
                <w:tcW w:w="810" w:type="dxa"/>
                <w:tcBorders>
                  <w:bottom w:val="nil"/>
                </w:tcBorders>
              </w:tcPr>
              <w:p w14:paraId="1D84A10B" w14:textId="77777777" w:rsidR="006B1D65" w:rsidRPr="00AD4887" w:rsidRDefault="006B1D65" w:rsidP="005126EB">
                <w:pPr>
                  <w:pStyle w:val="TableText"/>
                  <w:ind w:left="360"/>
                  <w:jc w:val="center"/>
                </w:pPr>
                <w:r>
                  <w:rPr>
                    <w:rFonts w:ascii="MS Gothic" w:eastAsia="MS Gothic" w:hAnsi="MS Gothic" w:hint="eastAsia"/>
                  </w:rPr>
                  <w:t>☐</w:t>
                </w:r>
              </w:p>
            </w:tc>
          </w:sdtContent>
        </w:sdt>
        <w:sdt>
          <w:sdtPr>
            <w:id w:val="-1266610993"/>
            <w:showingPlcHdr/>
            <w:text/>
          </w:sdtPr>
          <w:sdtEndPr/>
          <w:sdtContent>
            <w:tc>
              <w:tcPr>
                <w:tcW w:w="2790" w:type="dxa"/>
                <w:tcBorders>
                  <w:bottom w:val="nil"/>
                </w:tcBorders>
              </w:tcPr>
              <w:p w14:paraId="1D84A10C" w14:textId="77777777" w:rsidR="006B1D65" w:rsidRPr="00AD4887" w:rsidRDefault="006B1D65" w:rsidP="005126EB">
                <w:pPr>
                  <w:pStyle w:val="TableText"/>
                  <w:ind w:left="360"/>
                </w:pPr>
                <w:r w:rsidRPr="00B9189F">
                  <w:rPr>
                    <w:rStyle w:val="PlaceholderText"/>
                  </w:rPr>
                  <w:t>Click here to enter text.</w:t>
                </w:r>
              </w:p>
            </w:tc>
          </w:sdtContent>
        </w:sdt>
      </w:tr>
      <w:tr w:rsidR="005126EB" w:rsidRPr="00AD4887" w14:paraId="1D84A113" w14:textId="77777777" w:rsidTr="00C9149F">
        <w:trPr>
          <w:cnfStyle w:val="000000010000" w:firstRow="0" w:lastRow="0" w:firstColumn="0" w:lastColumn="0" w:oddVBand="0" w:evenVBand="0" w:oddHBand="0" w:evenHBand="1" w:firstRowFirstColumn="0" w:firstRowLastColumn="0" w:lastRowFirstColumn="0" w:lastRowLastColumn="0"/>
          <w:trHeight w:val="300"/>
        </w:trPr>
        <w:sdt>
          <w:sdtPr>
            <w:id w:val="-875854032"/>
            <w:text/>
          </w:sdtPr>
          <w:sdtEndPr/>
          <w:sdtContent>
            <w:tc>
              <w:tcPr>
                <w:tcW w:w="4468" w:type="dxa"/>
                <w:vAlign w:val="center"/>
              </w:tcPr>
              <w:p w14:paraId="1D84A10E" w14:textId="77777777" w:rsidR="005126EB" w:rsidRPr="00AD4887" w:rsidRDefault="00F737EA" w:rsidP="00EE4C0A">
                <w:pPr>
                  <w:pStyle w:val="TableText"/>
                  <w:numPr>
                    <w:ilvl w:val="0"/>
                    <w:numId w:val="40"/>
                  </w:numPr>
                </w:pPr>
                <w:r>
                  <w:t>Therapist can schedule follow up intake meeting if required</w:t>
                </w:r>
              </w:p>
            </w:tc>
          </w:sdtContent>
        </w:sdt>
        <w:sdt>
          <w:sdtPr>
            <w:id w:val="-1953468908"/>
            <w14:checkbox>
              <w14:checked w14:val="0"/>
              <w14:checkedState w14:val="2612" w14:font="MS Gothic"/>
              <w14:uncheckedState w14:val="2610" w14:font="MS Gothic"/>
            </w14:checkbox>
          </w:sdtPr>
          <w:sdtEndPr/>
          <w:sdtContent>
            <w:tc>
              <w:tcPr>
                <w:tcW w:w="900" w:type="dxa"/>
                <w:gridSpan w:val="2"/>
              </w:tcPr>
              <w:p w14:paraId="1D84A10F"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1113795673"/>
            <w14:checkbox>
              <w14:checked w14:val="0"/>
              <w14:checkedState w14:val="2612" w14:font="MS Gothic"/>
              <w14:uncheckedState w14:val="2610" w14:font="MS Gothic"/>
            </w14:checkbox>
          </w:sdtPr>
          <w:sdtEndPr/>
          <w:sdtContent>
            <w:tc>
              <w:tcPr>
                <w:tcW w:w="946" w:type="dxa"/>
              </w:tcPr>
              <w:p w14:paraId="1D84A110"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1708020511"/>
            <w14:checkbox>
              <w14:checked w14:val="0"/>
              <w14:checkedState w14:val="2612" w14:font="MS Gothic"/>
              <w14:uncheckedState w14:val="2610" w14:font="MS Gothic"/>
            </w14:checkbox>
          </w:sdtPr>
          <w:sdtEndPr/>
          <w:sdtContent>
            <w:tc>
              <w:tcPr>
                <w:tcW w:w="810" w:type="dxa"/>
              </w:tcPr>
              <w:p w14:paraId="1D84A111"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1504122491"/>
            <w:showingPlcHdr/>
            <w:text/>
          </w:sdtPr>
          <w:sdtEndPr/>
          <w:sdtContent>
            <w:tc>
              <w:tcPr>
                <w:tcW w:w="2790" w:type="dxa"/>
              </w:tcPr>
              <w:p w14:paraId="1D84A112" w14:textId="77777777" w:rsidR="005126EB" w:rsidRPr="00AD4887" w:rsidRDefault="005126EB" w:rsidP="0089524C">
                <w:pPr>
                  <w:pStyle w:val="TableText"/>
                  <w:ind w:left="360"/>
                </w:pPr>
                <w:r w:rsidRPr="00B9189F">
                  <w:rPr>
                    <w:rStyle w:val="PlaceholderText"/>
                  </w:rPr>
                  <w:t>Click here to enter text.</w:t>
                </w:r>
              </w:p>
            </w:tc>
          </w:sdtContent>
        </w:sdt>
      </w:tr>
      <w:tr w:rsidR="005126EB" w:rsidRPr="00AD4887" w14:paraId="1D84A119" w14:textId="77777777" w:rsidTr="00C9149F">
        <w:trPr>
          <w:trHeight w:val="300"/>
        </w:trPr>
        <w:sdt>
          <w:sdtPr>
            <w:id w:val="-188843824"/>
            <w:text/>
          </w:sdtPr>
          <w:sdtEndPr/>
          <w:sdtContent>
            <w:tc>
              <w:tcPr>
                <w:tcW w:w="4468" w:type="dxa"/>
                <w:vAlign w:val="center"/>
              </w:tcPr>
              <w:p w14:paraId="1D84A114" w14:textId="77777777" w:rsidR="005126EB" w:rsidRPr="00AD4887" w:rsidRDefault="00F737EA" w:rsidP="00EE4C0A">
                <w:pPr>
                  <w:pStyle w:val="TableText"/>
                  <w:numPr>
                    <w:ilvl w:val="0"/>
                    <w:numId w:val="40"/>
                  </w:numPr>
                </w:pPr>
                <w:r>
                  <w:t>Complete clinical summary (</w:t>
                </w:r>
                <w:r w:rsidR="00B73C3D">
                  <w:t>Bio/Psy/Soc</w:t>
                </w:r>
                <w:r>
                  <w:t>), upload to REMI and update date of last use and LOC, ASM, Diagnostic Impression, Gambling etc.</w:t>
                </w:r>
              </w:p>
            </w:tc>
          </w:sdtContent>
        </w:sdt>
        <w:sdt>
          <w:sdtPr>
            <w:id w:val="708460971"/>
            <w14:checkbox>
              <w14:checked w14:val="0"/>
              <w14:checkedState w14:val="2612" w14:font="MS Gothic"/>
              <w14:uncheckedState w14:val="2610" w14:font="MS Gothic"/>
            </w14:checkbox>
          </w:sdtPr>
          <w:sdtEndPr/>
          <w:sdtContent>
            <w:tc>
              <w:tcPr>
                <w:tcW w:w="900" w:type="dxa"/>
                <w:gridSpan w:val="2"/>
              </w:tcPr>
              <w:p w14:paraId="1D84A115"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2007975363"/>
            <w14:checkbox>
              <w14:checked w14:val="0"/>
              <w14:checkedState w14:val="2612" w14:font="MS Gothic"/>
              <w14:uncheckedState w14:val="2610" w14:font="MS Gothic"/>
            </w14:checkbox>
          </w:sdtPr>
          <w:sdtEndPr/>
          <w:sdtContent>
            <w:tc>
              <w:tcPr>
                <w:tcW w:w="946" w:type="dxa"/>
              </w:tcPr>
              <w:p w14:paraId="1D84A116"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749314977"/>
            <w14:checkbox>
              <w14:checked w14:val="0"/>
              <w14:checkedState w14:val="2612" w14:font="MS Gothic"/>
              <w14:uncheckedState w14:val="2610" w14:font="MS Gothic"/>
            </w14:checkbox>
          </w:sdtPr>
          <w:sdtEndPr/>
          <w:sdtContent>
            <w:tc>
              <w:tcPr>
                <w:tcW w:w="810" w:type="dxa"/>
              </w:tcPr>
              <w:p w14:paraId="1D84A117"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1204398872"/>
            <w:showingPlcHdr/>
            <w:text/>
          </w:sdtPr>
          <w:sdtEndPr/>
          <w:sdtContent>
            <w:tc>
              <w:tcPr>
                <w:tcW w:w="2790" w:type="dxa"/>
              </w:tcPr>
              <w:p w14:paraId="1D84A118" w14:textId="77777777" w:rsidR="005126EB" w:rsidRPr="00AD4887" w:rsidRDefault="005126EB" w:rsidP="0089524C">
                <w:pPr>
                  <w:pStyle w:val="TableText"/>
                  <w:ind w:left="360"/>
                </w:pPr>
                <w:r w:rsidRPr="00B9189F">
                  <w:rPr>
                    <w:rStyle w:val="PlaceholderText"/>
                  </w:rPr>
                  <w:t>Click here to enter text.</w:t>
                </w:r>
              </w:p>
            </w:tc>
          </w:sdtContent>
        </w:sdt>
      </w:tr>
      <w:tr w:rsidR="005126EB" w:rsidRPr="00AD4887" w14:paraId="1D84A11F" w14:textId="77777777" w:rsidTr="00C9149F">
        <w:trPr>
          <w:cnfStyle w:val="000000010000" w:firstRow="0" w:lastRow="0" w:firstColumn="0" w:lastColumn="0" w:oddVBand="0" w:evenVBand="0" w:oddHBand="0" w:evenHBand="1" w:firstRowFirstColumn="0" w:firstRowLastColumn="0" w:lastRowFirstColumn="0" w:lastRowLastColumn="0"/>
          <w:trHeight w:val="300"/>
        </w:trPr>
        <w:sdt>
          <w:sdtPr>
            <w:id w:val="-1358734973"/>
            <w:text/>
          </w:sdtPr>
          <w:sdtEndPr/>
          <w:sdtContent>
            <w:tc>
              <w:tcPr>
                <w:tcW w:w="4468" w:type="dxa"/>
                <w:tcBorders>
                  <w:bottom w:val="nil"/>
                </w:tcBorders>
                <w:vAlign w:val="center"/>
              </w:tcPr>
              <w:p w14:paraId="1D84A11A" w14:textId="77777777" w:rsidR="005126EB" w:rsidRPr="00AD4887" w:rsidRDefault="00F737EA" w:rsidP="00EE4C0A">
                <w:pPr>
                  <w:pStyle w:val="TableText"/>
                  <w:numPr>
                    <w:ilvl w:val="0"/>
                    <w:numId w:val="40"/>
                  </w:numPr>
                </w:pPr>
                <w:r>
                  <w:t>Ability to complete Mental Status Exam (MSE)</w:t>
                </w:r>
              </w:p>
            </w:tc>
          </w:sdtContent>
        </w:sdt>
        <w:sdt>
          <w:sdtPr>
            <w:id w:val="1387521073"/>
            <w14:checkbox>
              <w14:checked w14:val="0"/>
              <w14:checkedState w14:val="2612" w14:font="MS Gothic"/>
              <w14:uncheckedState w14:val="2610" w14:font="MS Gothic"/>
            </w14:checkbox>
          </w:sdtPr>
          <w:sdtEndPr/>
          <w:sdtContent>
            <w:tc>
              <w:tcPr>
                <w:tcW w:w="900" w:type="dxa"/>
                <w:gridSpan w:val="2"/>
                <w:tcBorders>
                  <w:bottom w:val="nil"/>
                </w:tcBorders>
              </w:tcPr>
              <w:p w14:paraId="1D84A11B"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1993707755"/>
            <w14:checkbox>
              <w14:checked w14:val="0"/>
              <w14:checkedState w14:val="2612" w14:font="MS Gothic"/>
              <w14:uncheckedState w14:val="2610" w14:font="MS Gothic"/>
            </w14:checkbox>
          </w:sdtPr>
          <w:sdtEndPr/>
          <w:sdtContent>
            <w:tc>
              <w:tcPr>
                <w:tcW w:w="946" w:type="dxa"/>
                <w:tcBorders>
                  <w:bottom w:val="nil"/>
                </w:tcBorders>
              </w:tcPr>
              <w:p w14:paraId="1D84A11C"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452785311"/>
            <w14:checkbox>
              <w14:checked w14:val="0"/>
              <w14:checkedState w14:val="2612" w14:font="MS Gothic"/>
              <w14:uncheckedState w14:val="2610" w14:font="MS Gothic"/>
            </w14:checkbox>
          </w:sdtPr>
          <w:sdtEndPr/>
          <w:sdtContent>
            <w:tc>
              <w:tcPr>
                <w:tcW w:w="810" w:type="dxa"/>
                <w:tcBorders>
                  <w:bottom w:val="nil"/>
                </w:tcBorders>
              </w:tcPr>
              <w:p w14:paraId="1D84A11D"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566336926"/>
            <w:showingPlcHdr/>
            <w:text/>
          </w:sdtPr>
          <w:sdtEndPr/>
          <w:sdtContent>
            <w:tc>
              <w:tcPr>
                <w:tcW w:w="2790" w:type="dxa"/>
                <w:tcBorders>
                  <w:bottom w:val="nil"/>
                </w:tcBorders>
              </w:tcPr>
              <w:p w14:paraId="1D84A11E" w14:textId="77777777" w:rsidR="005126EB" w:rsidRPr="00AD4887" w:rsidRDefault="005126EB" w:rsidP="0089524C">
                <w:pPr>
                  <w:pStyle w:val="TableText"/>
                  <w:ind w:left="360"/>
                </w:pPr>
                <w:r w:rsidRPr="00B9189F">
                  <w:rPr>
                    <w:rStyle w:val="PlaceholderText"/>
                  </w:rPr>
                  <w:t>Click here to enter text.</w:t>
                </w:r>
              </w:p>
            </w:tc>
          </w:sdtContent>
        </w:sdt>
      </w:tr>
      <w:tr w:rsidR="005126EB" w:rsidRPr="00AD4887" w14:paraId="1D84A125" w14:textId="77777777" w:rsidTr="00C9149F">
        <w:trPr>
          <w:trHeight w:val="300"/>
        </w:trPr>
        <w:sdt>
          <w:sdtPr>
            <w:id w:val="1306596157"/>
            <w:text/>
          </w:sdtPr>
          <w:sdtEndPr/>
          <w:sdtContent>
            <w:tc>
              <w:tcPr>
                <w:tcW w:w="4468" w:type="dxa"/>
                <w:vAlign w:val="center"/>
              </w:tcPr>
              <w:p w14:paraId="1D84A120" w14:textId="77777777" w:rsidR="005126EB" w:rsidRPr="00AD4887" w:rsidRDefault="00F737EA" w:rsidP="00EE4C0A">
                <w:pPr>
                  <w:pStyle w:val="TableText"/>
                  <w:numPr>
                    <w:ilvl w:val="0"/>
                    <w:numId w:val="40"/>
                  </w:numPr>
                </w:pPr>
                <w:r>
                  <w:t>PCP update correspondence</w:t>
                </w:r>
              </w:p>
            </w:tc>
          </w:sdtContent>
        </w:sdt>
        <w:sdt>
          <w:sdtPr>
            <w:id w:val="1566916703"/>
            <w14:checkbox>
              <w14:checked w14:val="0"/>
              <w14:checkedState w14:val="2612" w14:font="MS Gothic"/>
              <w14:uncheckedState w14:val="2610" w14:font="MS Gothic"/>
            </w14:checkbox>
          </w:sdtPr>
          <w:sdtEndPr/>
          <w:sdtContent>
            <w:tc>
              <w:tcPr>
                <w:tcW w:w="900" w:type="dxa"/>
                <w:gridSpan w:val="2"/>
              </w:tcPr>
              <w:p w14:paraId="1D84A121"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666626546"/>
            <w14:checkbox>
              <w14:checked w14:val="0"/>
              <w14:checkedState w14:val="2612" w14:font="MS Gothic"/>
              <w14:uncheckedState w14:val="2610" w14:font="MS Gothic"/>
            </w14:checkbox>
          </w:sdtPr>
          <w:sdtEndPr/>
          <w:sdtContent>
            <w:tc>
              <w:tcPr>
                <w:tcW w:w="946" w:type="dxa"/>
              </w:tcPr>
              <w:p w14:paraId="1D84A122"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1372960347"/>
            <w14:checkbox>
              <w14:checked w14:val="0"/>
              <w14:checkedState w14:val="2612" w14:font="MS Gothic"/>
              <w14:uncheckedState w14:val="2610" w14:font="MS Gothic"/>
            </w14:checkbox>
          </w:sdtPr>
          <w:sdtEndPr/>
          <w:sdtContent>
            <w:tc>
              <w:tcPr>
                <w:tcW w:w="810" w:type="dxa"/>
              </w:tcPr>
              <w:p w14:paraId="1D84A123"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317160308"/>
            <w:showingPlcHdr/>
            <w:text/>
          </w:sdtPr>
          <w:sdtEndPr/>
          <w:sdtContent>
            <w:tc>
              <w:tcPr>
                <w:tcW w:w="2790" w:type="dxa"/>
              </w:tcPr>
              <w:p w14:paraId="1D84A124" w14:textId="77777777" w:rsidR="005126EB" w:rsidRPr="00AD4887" w:rsidRDefault="005126EB" w:rsidP="0089524C">
                <w:pPr>
                  <w:pStyle w:val="TableText"/>
                  <w:ind w:left="360"/>
                </w:pPr>
                <w:r w:rsidRPr="00B9189F">
                  <w:rPr>
                    <w:rStyle w:val="PlaceholderText"/>
                  </w:rPr>
                  <w:t>Click here to enter text.</w:t>
                </w:r>
              </w:p>
            </w:tc>
          </w:sdtContent>
        </w:sdt>
      </w:tr>
      <w:tr w:rsidR="005126EB" w:rsidRPr="00AD4887" w14:paraId="1D84A12B" w14:textId="77777777" w:rsidTr="00C9149F">
        <w:trPr>
          <w:cnfStyle w:val="000000010000" w:firstRow="0" w:lastRow="0" w:firstColumn="0" w:lastColumn="0" w:oddVBand="0" w:evenVBand="0" w:oddHBand="0" w:evenHBand="1" w:firstRowFirstColumn="0" w:firstRowLastColumn="0" w:lastRowFirstColumn="0" w:lastRowLastColumn="0"/>
          <w:trHeight w:val="300"/>
        </w:trPr>
        <w:sdt>
          <w:sdtPr>
            <w:id w:val="1763333812"/>
            <w:text/>
          </w:sdtPr>
          <w:sdtEndPr/>
          <w:sdtContent>
            <w:tc>
              <w:tcPr>
                <w:tcW w:w="4468" w:type="dxa"/>
                <w:vAlign w:val="center"/>
              </w:tcPr>
              <w:p w14:paraId="1D84A126" w14:textId="77777777" w:rsidR="005126EB" w:rsidRPr="00AD4887" w:rsidRDefault="00F737EA" w:rsidP="00EE4C0A">
                <w:pPr>
                  <w:pStyle w:val="TableText"/>
                  <w:numPr>
                    <w:ilvl w:val="0"/>
                    <w:numId w:val="40"/>
                  </w:numPr>
                </w:pPr>
                <w:r>
                  <w:t>Recommendations to referral</w:t>
                </w:r>
              </w:p>
            </w:tc>
          </w:sdtContent>
        </w:sdt>
        <w:sdt>
          <w:sdtPr>
            <w:id w:val="-1942213489"/>
            <w14:checkbox>
              <w14:checked w14:val="0"/>
              <w14:checkedState w14:val="2612" w14:font="MS Gothic"/>
              <w14:uncheckedState w14:val="2610" w14:font="MS Gothic"/>
            </w14:checkbox>
          </w:sdtPr>
          <w:sdtEndPr/>
          <w:sdtContent>
            <w:tc>
              <w:tcPr>
                <w:tcW w:w="900" w:type="dxa"/>
                <w:gridSpan w:val="2"/>
              </w:tcPr>
              <w:p w14:paraId="1D84A127"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1382545962"/>
            <w14:checkbox>
              <w14:checked w14:val="0"/>
              <w14:checkedState w14:val="2612" w14:font="MS Gothic"/>
              <w14:uncheckedState w14:val="2610" w14:font="MS Gothic"/>
            </w14:checkbox>
          </w:sdtPr>
          <w:sdtEndPr/>
          <w:sdtContent>
            <w:tc>
              <w:tcPr>
                <w:tcW w:w="946" w:type="dxa"/>
              </w:tcPr>
              <w:p w14:paraId="1D84A128"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778610735"/>
            <w14:checkbox>
              <w14:checked w14:val="0"/>
              <w14:checkedState w14:val="2612" w14:font="MS Gothic"/>
              <w14:uncheckedState w14:val="2610" w14:font="MS Gothic"/>
            </w14:checkbox>
          </w:sdtPr>
          <w:sdtEndPr/>
          <w:sdtContent>
            <w:tc>
              <w:tcPr>
                <w:tcW w:w="810" w:type="dxa"/>
              </w:tcPr>
              <w:p w14:paraId="1D84A129"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1876651784"/>
            <w:showingPlcHdr/>
            <w:text/>
          </w:sdtPr>
          <w:sdtEndPr/>
          <w:sdtContent>
            <w:tc>
              <w:tcPr>
                <w:tcW w:w="2790" w:type="dxa"/>
              </w:tcPr>
              <w:p w14:paraId="1D84A12A" w14:textId="77777777" w:rsidR="005126EB" w:rsidRPr="00AD4887" w:rsidRDefault="005126EB" w:rsidP="0089524C">
                <w:pPr>
                  <w:pStyle w:val="TableText"/>
                  <w:ind w:left="360"/>
                </w:pPr>
                <w:r w:rsidRPr="00B9189F">
                  <w:rPr>
                    <w:rStyle w:val="PlaceholderText"/>
                  </w:rPr>
                  <w:t>Click here to enter text.</w:t>
                </w:r>
              </w:p>
            </w:tc>
          </w:sdtContent>
        </w:sdt>
      </w:tr>
      <w:tr w:rsidR="005126EB" w:rsidRPr="00AD4887" w14:paraId="1D84A131" w14:textId="77777777" w:rsidTr="00C9149F">
        <w:trPr>
          <w:trHeight w:val="300"/>
        </w:trPr>
        <w:sdt>
          <w:sdtPr>
            <w:id w:val="-334001487"/>
            <w:text/>
          </w:sdtPr>
          <w:sdtEndPr/>
          <w:sdtContent>
            <w:tc>
              <w:tcPr>
                <w:tcW w:w="4468" w:type="dxa"/>
                <w:tcBorders>
                  <w:bottom w:val="nil"/>
                </w:tcBorders>
                <w:vAlign w:val="center"/>
              </w:tcPr>
              <w:p w14:paraId="1D84A12C" w14:textId="77777777" w:rsidR="005126EB" w:rsidRPr="00AD4887" w:rsidRDefault="00F737EA" w:rsidP="00EE4C0A">
                <w:pPr>
                  <w:pStyle w:val="TableText"/>
                  <w:numPr>
                    <w:ilvl w:val="0"/>
                    <w:numId w:val="40"/>
                  </w:numPr>
                </w:pPr>
                <w:r>
                  <w:t>Release for drug test results</w:t>
                </w:r>
              </w:p>
            </w:tc>
          </w:sdtContent>
        </w:sdt>
        <w:sdt>
          <w:sdtPr>
            <w:id w:val="388299576"/>
            <w14:checkbox>
              <w14:checked w14:val="0"/>
              <w14:checkedState w14:val="2612" w14:font="MS Gothic"/>
              <w14:uncheckedState w14:val="2610" w14:font="MS Gothic"/>
            </w14:checkbox>
          </w:sdtPr>
          <w:sdtEndPr/>
          <w:sdtContent>
            <w:tc>
              <w:tcPr>
                <w:tcW w:w="900" w:type="dxa"/>
                <w:gridSpan w:val="2"/>
                <w:tcBorders>
                  <w:bottom w:val="nil"/>
                </w:tcBorders>
              </w:tcPr>
              <w:p w14:paraId="1D84A12D"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3436178"/>
            <w14:checkbox>
              <w14:checked w14:val="0"/>
              <w14:checkedState w14:val="2612" w14:font="MS Gothic"/>
              <w14:uncheckedState w14:val="2610" w14:font="MS Gothic"/>
            </w14:checkbox>
          </w:sdtPr>
          <w:sdtEndPr/>
          <w:sdtContent>
            <w:tc>
              <w:tcPr>
                <w:tcW w:w="946" w:type="dxa"/>
                <w:tcBorders>
                  <w:bottom w:val="nil"/>
                </w:tcBorders>
              </w:tcPr>
              <w:p w14:paraId="1D84A12E"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2051443701"/>
            <w14:checkbox>
              <w14:checked w14:val="0"/>
              <w14:checkedState w14:val="2612" w14:font="MS Gothic"/>
              <w14:uncheckedState w14:val="2610" w14:font="MS Gothic"/>
            </w14:checkbox>
          </w:sdtPr>
          <w:sdtEndPr/>
          <w:sdtContent>
            <w:tc>
              <w:tcPr>
                <w:tcW w:w="810" w:type="dxa"/>
                <w:tcBorders>
                  <w:bottom w:val="nil"/>
                </w:tcBorders>
              </w:tcPr>
              <w:p w14:paraId="1D84A12F"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466630220"/>
            <w:showingPlcHdr/>
            <w:text/>
          </w:sdtPr>
          <w:sdtEndPr/>
          <w:sdtContent>
            <w:tc>
              <w:tcPr>
                <w:tcW w:w="2790" w:type="dxa"/>
                <w:tcBorders>
                  <w:bottom w:val="nil"/>
                </w:tcBorders>
              </w:tcPr>
              <w:p w14:paraId="1D84A130" w14:textId="77777777" w:rsidR="005126EB" w:rsidRPr="00AD4887" w:rsidRDefault="005126EB" w:rsidP="0089524C">
                <w:pPr>
                  <w:pStyle w:val="TableText"/>
                  <w:ind w:left="360"/>
                </w:pPr>
                <w:r w:rsidRPr="00B9189F">
                  <w:rPr>
                    <w:rStyle w:val="PlaceholderText"/>
                  </w:rPr>
                  <w:t>Click here to enter text.</w:t>
                </w:r>
              </w:p>
            </w:tc>
          </w:sdtContent>
        </w:sdt>
      </w:tr>
      <w:tr w:rsidR="005126EB" w:rsidRPr="00AD4887" w14:paraId="1D84A137" w14:textId="77777777" w:rsidTr="00C9149F">
        <w:trPr>
          <w:cnfStyle w:val="000000010000" w:firstRow="0" w:lastRow="0" w:firstColumn="0" w:lastColumn="0" w:oddVBand="0" w:evenVBand="0" w:oddHBand="0" w:evenHBand="1" w:firstRowFirstColumn="0" w:firstRowLastColumn="0" w:lastRowFirstColumn="0" w:lastRowLastColumn="0"/>
          <w:trHeight w:val="300"/>
        </w:trPr>
        <w:sdt>
          <w:sdtPr>
            <w:id w:val="872659726"/>
            <w:text/>
          </w:sdtPr>
          <w:sdtEndPr/>
          <w:sdtContent>
            <w:tc>
              <w:tcPr>
                <w:tcW w:w="4468" w:type="dxa"/>
                <w:vAlign w:val="center"/>
              </w:tcPr>
              <w:p w14:paraId="1D84A132" w14:textId="77777777" w:rsidR="005126EB" w:rsidRPr="00AD4887" w:rsidRDefault="00F737EA" w:rsidP="00EE4C0A">
                <w:pPr>
                  <w:pStyle w:val="TableText"/>
                  <w:numPr>
                    <w:ilvl w:val="0"/>
                    <w:numId w:val="40"/>
                  </w:numPr>
                </w:pPr>
                <w:r>
                  <w:t>Assign client to therapists and schedule out-patient orientation meeting</w:t>
                </w:r>
              </w:p>
            </w:tc>
          </w:sdtContent>
        </w:sdt>
        <w:sdt>
          <w:sdtPr>
            <w:id w:val="-2144960817"/>
            <w14:checkbox>
              <w14:checked w14:val="0"/>
              <w14:checkedState w14:val="2612" w14:font="MS Gothic"/>
              <w14:uncheckedState w14:val="2610" w14:font="MS Gothic"/>
            </w14:checkbox>
          </w:sdtPr>
          <w:sdtEndPr/>
          <w:sdtContent>
            <w:tc>
              <w:tcPr>
                <w:tcW w:w="900" w:type="dxa"/>
                <w:gridSpan w:val="2"/>
              </w:tcPr>
              <w:p w14:paraId="1D84A133" w14:textId="77777777" w:rsidR="005126EB" w:rsidRPr="00AD4887" w:rsidRDefault="003A4C70" w:rsidP="0089524C">
                <w:pPr>
                  <w:pStyle w:val="TableText"/>
                  <w:ind w:left="360"/>
                  <w:jc w:val="center"/>
                </w:pPr>
                <w:r>
                  <w:rPr>
                    <w:rFonts w:ascii="MS Gothic" w:eastAsia="MS Gothic" w:hAnsi="MS Gothic" w:hint="eastAsia"/>
                  </w:rPr>
                  <w:t>☐</w:t>
                </w:r>
              </w:p>
            </w:tc>
          </w:sdtContent>
        </w:sdt>
        <w:sdt>
          <w:sdtPr>
            <w:id w:val="368344141"/>
            <w14:checkbox>
              <w14:checked w14:val="0"/>
              <w14:checkedState w14:val="2612" w14:font="MS Gothic"/>
              <w14:uncheckedState w14:val="2610" w14:font="MS Gothic"/>
            </w14:checkbox>
          </w:sdtPr>
          <w:sdtEndPr/>
          <w:sdtContent>
            <w:tc>
              <w:tcPr>
                <w:tcW w:w="946" w:type="dxa"/>
              </w:tcPr>
              <w:p w14:paraId="1D84A134"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251193212"/>
            <w14:checkbox>
              <w14:checked w14:val="0"/>
              <w14:checkedState w14:val="2612" w14:font="MS Gothic"/>
              <w14:uncheckedState w14:val="2610" w14:font="MS Gothic"/>
            </w14:checkbox>
          </w:sdtPr>
          <w:sdtEndPr/>
          <w:sdtContent>
            <w:tc>
              <w:tcPr>
                <w:tcW w:w="810" w:type="dxa"/>
              </w:tcPr>
              <w:p w14:paraId="1D84A135" w14:textId="77777777" w:rsidR="005126EB" w:rsidRPr="00AD4887" w:rsidRDefault="005126EB" w:rsidP="0089524C">
                <w:pPr>
                  <w:pStyle w:val="TableText"/>
                  <w:ind w:left="360"/>
                  <w:jc w:val="center"/>
                </w:pPr>
                <w:r>
                  <w:rPr>
                    <w:rFonts w:ascii="MS Gothic" w:eastAsia="MS Gothic" w:hAnsi="MS Gothic" w:hint="eastAsia"/>
                  </w:rPr>
                  <w:t>☐</w:t>
                </w:r>
              </w:p>
            </w:tc>
          </w:sdtContent>
        </w:sdt>
        <w:sdt>
          <w:sdtPr>
            <w:id w:val="-898588986"/>
            <w:showingPlcHdr/>
            <w:text/>
          </w:sdtPr>
          <w:sdtEndPr/>
          <w:sdtContent>
            <w:tc>
              <w:tcPr>
                <w:tcW w:w="2790" w:type="dxa"/>
              </w:tcPr>
              <w:p w14:paraId="1D84A136" w14:textId="77777777" w:rsidR="005126EB" w:rsidRPr="00AD4887" w:rsidRDefault="005126EB" w:rsidP="0089524C">
                <w:pPr>
                  <w:pStyle w:val="TableText"/>
                  <w:ind w:left="360"/>
                </w:pPr>
                <w:r w:rsidRPr="00B9189F">
                  <w:rPr>
                    <w:rStyle w:val="PlaceholderText"/>
                  </w:rPr>
                  <w:t>Click here to enter text.</w:t>
                </w:r>
              </w:p>
            </w:tc>
          </w:sdtContent>
        </w:sdt>
      </w:tr>
      <w:tr w:rsidR="003A4C70" w:rsidRPr="00AD4887" w14:paraId="1D84A13D" w14:textId="77777777" w:rsidTr="00C9149F">
        <w:trPr>
          <w:trHeight w:val="300"/>
        </w:trPr>
        <w:sdt>
          <w:sdtPr>
            <w:id w:val="1976486059"/>
            <w:text/>
          </w:sdtPr>
          <w:sdtEndPr/>
          <w:sdtContent>
            <w:tc>
              <w:tcPr>
                <w:tcW w:w="4468" w:type="dxa"/>
                <w:vAlign w:val="center"/>
              </w:tcPr>
              <w:p w14:paraId="1D84A138" w14:textId="77777777" w:rsidR="003A4C70" w:rsidRPr="00AD4887" w:rsidRDefault="003A4C70" w:rsidP="003A4C70">
                <w:pPr>
                  <w:pStyle w:val="TableText"/>
                  <w:numPr>
                    <w:ilvl w:val="0"/>
                    <w:numId w:val="40"/>
                  </w:numPr>
                </w:pPr>
                <w:r>
                  <w:t>Create intake assessment progress note for billing</w:t>
                </w:r>
              </w:p>
            </w:tc>
          </w:sdtContent>
        </w:sdt>
        <w:tc>
          <w:tcPr>
            <w:tcW w:w="900" w:type="dxa"/>
            <w:gridSpan w:val="2"/>
          </w:tcPr>
          <w:p w14:paraId="1D84A139" w14:textId="77777777" w:rsidR="003A4C70" w:rsidRPr="00AD4887" w:rsidRDefault="000160DC" w:rsidP="003A4C70">
            <w:pPr>
              <w:pStyle w:val="TableText"/>
              <w:ind w:left="360"/>
              <w:jc w:val="center"/>
            </w:pPr>
            <w:sdt>
              <w:sdtPr>
                <w:id w:val="-722439496"/>
                <w14:checkbox>
                  <w14:checked w14:val="0"/>
                  <w14:checkedState w14:val="2612" w14:font="MS Gothic"/>
                  <w14:uncheckedState w14:val="2610" w14:font="MS Gothic"/>
                </w14:checkbox>
              </w:sdtPr>
              <w:sdtEndPr/>
              <w:sdtContent>
                <w:r w:rsidR="003A4C70">
                  <w:rPr>
                    <w:rFonts w:ascii="MS Gothic" w:eastAsia="MS Gothic" w:hAnsi="MS Gothic" w:hint="eastAsia"/>
                  </w:rPr>
                  <w:t>☐</w:t>
                </w:r>
              </w:sdtContent>
            </w:sdt>
          </w:p>
        </w:tc>
        <w:tc>
          <w:tcPr>
            <w:tcW w:w="946" w:type="dxa"/>
          </w:tcPr>
          <w:p w14:paraId="1D84A13A" w14:textId="77777777" w:rsidR="003A4C70" w:rsidRPr="00AD4887" w:rsidRDefault="000160DC" w:rsidP="003A4C70">
            <w:pPr>
              <w:pStyle w:val="TableText"/>
              <w:ind w:left="360"/>
              <w:jc w:val="center"/>
            </w:pPr>
            <w:sdt>
              <w:sdtPr>
                <w:id w:val="1481572335"/>
                <w14:checkbox>
                  <w14:checked w14:val="0"/>
                  <w14:checkedState w14:val="2612" w14:font="MS Gothic"/>
                  <w14:uncheckedState w14:val="2610" w14:font="MS Gothic"/>
                </w14:checkbox>
              </w:sdtPr>
              <w:sdtEndPr/>
              <w:sdtContent>
                <w:r w:rsidR="003A4C70">
                  <w:rPr>
                    <w:rFonts w:ascii="MS Gothic" w:eastAsia="MS Gothic" w:hAnsi="MS Gothic" w:hint="eastAsia"/>
                  </w:rPr>
                  <w:t>☐</w:t>
                </w:r>
              </w:sdtContent>
            </w:sdt>
          </w:p>
        </w:tc>
        <w:tc>
          <w:tcPr>
            <w:tcW w:w="810" w:type="dxa"/>
          </w:tcPr>
          <w:p w14:paraId="1D84A13B" w14:textId="77777777" w:rsidR="003A4C70" w:rsidRPr="00AD4887" w:rsidRDefault="000160DC" w:rsidP="003A4C70">
            <w:pPr>
              <w:pStyle w:val="TableText"/>
              <w:ind w:left="360"/>
              <w:jc w:val="center"/>
            </w:pPr>
            <w:sdt>
              <w:sdtPr>
                <w:id w:val="-607884736"/>
                <w14:checkbox>
                  <w14:checked w14:val="0"/>
                  <w14:checkedState w14:val="2612" w14:font="MS Gothic"/>
                  <w14:uncheckedState w14:val="2610" w14:font="MS Gothic"/>
                </w14:checkbox>
              </w:sdtPr>
              <w:sdtEndPr/>
              <w:sdtContent>
                <w:r w:rsidR="003A4C70">
                  <w:rPr>
                    <w:rFonts w:ascii="MS Gothic" w:eastAsia="MS Gothic" w:hAnsi="MS Gothic" w:hint="eastAsia"/>
                  </w:rPr>
                  <w:t>☐</w:t>
                </w:r>
              </w:sdtContent>
            </w:sdt>
          </w:p>
        </w:tc>
        <w:sdt>
          <w:sdtPr>
            <w:id w:val="244467244"/>
            <w:showingPlcHdr/>
            <w:text/>
          </w:sdtPr>
          <w:sdtEndPr/>
          <w:sdtContent>
            <w:tc>
              <w:tcPr>
                <w:tcW w:w="2790" w:type="dxa"/>
              </w:tcPr>
              <w:p w14:paraId="1D84A13C" w14:textId="77777777" w:rsidR="003A4C70" w:rsidRPr="00AD4887" w:rsidRDefault="003A4C70" w:rsidP="003A4C70">
                <w:pPr>
                  <w:pStyle w:val="TableText"/>
                  <w:ind w:left="360"/>
                </w:pPr>
                <w:r w:rsidRPr="00B9189F">
                  <w:rPr>
                    <w:rStyle w:val="PlaceholderText"/>
                  </w:rPr>
                  <w:t>Click here to enter text.</w:t>
                </w:r>
              </w:p>
            </w:tc>
          </w:sdtContent>
        </w:sdt>
      </w:tr>
      <w:tr w:rsidR="003A4C70" w:rsidRPr="00AD4887" w14:paraId="1D84A143"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tcBorders>
              <w:bottom w:val="nil"/>
            </w:tcBorders>
            <w:vAlign w:val="center"/>
          </w:tcPr>
          <w:p w14:paraId="1D84A13E" w14:textId="77777777" w:rsidR="003A4C70" w:rsidRPr="00AD4887" w:rsidRDefault="003A4C70" w:rsidP="003A4C70">
            <w:pPr>
              <w:pStyle w:val="TableText"/>
              <w:numPr>
                <w:ilvl w:val="0"/>
                <w:numId w:val="40"/>
              </w:numPr>
            </w:pPr>
            <w:r>
              <w:t xml:space="preserve">Ability to generate clinical summary based on bio psychosocial input </w:t>
            </w:r>
          </w:p>
        </w:tc>
        <w:sdt>
          <w:sdtPr>
            <w:id w:val="566001907"/>
            <w14:checkbox>
              <w14:checked w14:val="0"/>
              <w14:checkedState w14:val="2612" w14:font="MS Gothic"/>
              <w14:uncheckedState w14:val="2610" w14:font="MS Gothic"/>
            </w14:checkbox>
          </w:sdtPr>
          <w:sdtEndPr/>
          <w:sdtContent>
            <w:tc>
              <w:tcPr>
                <w:tcW w:w="900" w:type="dxa"/>
                <w:gridSpan w:val="2"/>
                <w:tcBorders>
                  <w:bottom w:val="nil"/>
                </w:tcBorders>
              </w:tcPr>
              <w:p w14:paraId="1D84A13F" w14:textId="77777777" w:rsidR="003A4C70" w:rsidRPr="00AD4887" w:rsidRDefault="00C9149F" w:rsidP="003A4C70">
                <w:pPr>
                  <w:pStyle w:val="TableText"/>
                  <w:ind w:left="360"/>
                  <w:jc w:val="center"/>
                </w:pPr>
                <w:r>
                  <w:rPr>
                    <w:rFonts w:ascii="MS Gothic" w:eastAsia="MS Gothic" w:hAnsi="MS Gothic" w:hint="eastAsia"/>
                  </w:rPr>
                  <w:t>☐</w:t>
                </w:r>
              </w:p>
            </w:tc>
          </w:sdtContent>
        </w:sdt>
        <w:sdt>
          <w:sdtPr>
            <w:id w:val="1110400248"/>
            <w14:checkbox>
              <w14:checked w14:val="0"/>
              <w14:checkedState w14:val="2612" w14:font="MS Gothic"/>
              <w14:uncheckedState w14:val="2610" w14:font="MS Gothic"/>
            </w14:checkbox>
          </w:sdtPr>
          <w:sdtEndPr/>
          <w:sdtContent>
            <w:tc>
              <w:tcPr>
                <w:tcW w:w="946" w:type="dxa"/>
                <w:tcBorders>
                  <w:bottom w:val="nil"/>
                </w:tcBorders>
              </w:tcPr>
              <w:p w14:paraId="1D84A140" w14:textId="77777777" w:rsidR="003A4C70" w:rsidRPr="00AD4887" w:rsidRDefault="003A4C70" w:rsidP="003A4C70">
                <w:pPr>
                  <w:pStyle w:val="TableText"/>
                  <w:ind w:left="360"/>
                  <w:jc w:val="center"/>
                </w:pPr>
                <w:r>
                  <w:rPr>
                    <w:rFonts w:ascii="MS Gothic" w:eastAsia="MS Gothic" w:hAnsi="MS Gothic" w:hint="eastAsia"/>
                  </w:rPr>
                  <w:t>☐</w:t>
                </w:r>
              </w:p>
            </w:tc>
          </w:sdtContent>
        </w:sdt>
        <w:sdt>
          <w:sdtPr>
            <w:id w:val="-263004056"/>
            <w14:checkbox>
              <w14:checked w14:val="0"/>
              <w14:checkedState w14:val="2612" w14:font="MS Gothic"/>
              <w14:uncheckedState w14:val="2610" w14:font="MS Gothic"/>
            </w14:checkbox>
          </w:sdtPr>
          <w:sdtEndPr/>
          <w:sdtContent>
            <w:tc>
              <w:tcPr>
                <w:tcW w:w="810" w:type="dxa"/>
                <w:tcBorders>
                  <w:bottom w:val="nil"/>
                </w:tcBorders>
              </w:tcPr>
              <w:p w14:paraId="1D84A141" w14:textId="77777777" w:rsidR="003A4C70" w:rsidRPr="00AD4887" w:rsidRDefault="003A4C70" w:rsidP="003A4C70">
                <w:pPr>
                  <w:pStyle w:val="TableText"/>
                  <w:ind w:left="360"/>
                  <w:jc w:val="center"/>
                </w:pPr>
                <w:r>
                  <w:rPr>
                    <w:rFonts w:ascii="MS Gothic" w:eastAsia="MS Gothic" w:hAnsi="MS Gothic" w:hint="eastAsia"/>
                  </w:rPr>
                  <w:t>☐</w:t>
                </w:r>
              </w:p>
            </w:tc>
          </w:sdtContent>
        </w:sdt>
        <w:sdt>
          <w:sdtPr>
            <w:id w:val="1726175790"/>
            <w:showingPlcHdr/>
            <w:text/>
          </w:sdtPr>
          <w:sdtEndPr/>
          <w:sdtContent>
            <w:tc>
              <w:tcPr>
                <w:tcW w:w="2790" w:type="dxa"/>
                <w:tcBorders>
                  <w:bottom w:val="nil"/>
                </w:tcBorders>
              </w:tcPr>
              <w:p w14:paraId="1D84A142" w14:textId="77777777" w:rsidR="003A4C70" w:rsidRPr="00AD4887" w:rsidRDefault="003A4C70" w:rsidP="003A4C70">
                <w:pPr>
                  <w:pStyle w:val="TableText"/>
                  <w:ind w:left="360"/>
                </w:pPr>
                <w:r w:rsidRPr="00B9189F">
                  <w:rPr>
                    <w:rStyle w:val="PlaceholderText"/>
                  </w:rPr>
                  <w:t>Click here to enter text.</w:t>
                </w:r>
              </w:p>
            </w:tc>
          </w:sdtContent>
        </w:sdt>
      </w:tr>
      <w:tr w:rsidR="00C9149F" w:rsidRPr="00AD4887" w14:paraId="1D84A149" w14:textId="77777777" w:rsidTr="00C9149F">
        <w:trPr>
          <w:trHeight w:val="300"/>
        </w:trPr>
        <w:tc>
          <w:tcPr>
            <w:tcW w:w="4468" w:type="dxa"/>
            <w:tcBorders>
              <w:bottom w:val="nil"/>
            </w:tcBorders>
            <w:vAlign w:val="center"/>
          </w:tcPr>
          <w:p w14:paraId="1D84A144" w14:textId="77777777" w:rsidR="00C9149F" w:rsidRDefault="00C9149F" w:rsidP="00C9149F">
            <w:pPr>
              <w:pStyle w:val="TableText"/>
              <w:numPr>
                <w:ilvl w:val="0"/>
                <w:numId w:val="40"/>
              </w:numPr>
            </w:pPr>
            <w:r>
              <w:t>Ability to utilize other assessment tools (beck depression inventory, SASSI, sex trafficking screening,)</w:t>
            </w:r>
          </w:p>
        </w:tc>
        <w:sdt>
          <w:sdtPr>
            <w:id w:val="1091813493"/>
            <w14:checkbox>
              <w14:checked w14:val="0"/>
              <w14:checkedState w14:val="2612" w14:font="MS Gothic"/>
              <w14:uncheckedState w14:val="2610" w14:font="MS Gothic"/>
            </w14:checkbox>
          </w:sdtPr>
          <w:sdtEndPr/>
          <w:sdtContent>
            <w:tc>
              <w:tcPr>
                <w:tcW w:w="900" w:type="dxa"/>
                <w:gridSpan w:val="2"/>
                <w:tcBorders>
                  <w:bottom w:val="nil"/>
                </w:tcBorders>
              </w:tcPr>
              <w:p w14:paraId="1D84A145" w14:textId="77777777" w:rsidR="00C9149F" w:rsidRPr="00AD4887" w:rsidRDefault="00C9149F" w:rsidP="00C9149F">
                <w:pPr>
                  <w:pStyle w:val="TableText"/>
                  <w:ind w:left="360"/>
                  <w:jc w:val="center"/>
                </w:pPr>
                <w:r>
                  <w:rPr>
                    <w:rFonts w:ascii="MS Gothic" w:eastAsia="MS Gothic" w:hAnsi="MS Gothic" w:hint="eastAsia"/>
                  </w:rPr>
                  <w:t>☐</w:t>
                </w:r>
              </w:p>
            </w:tc>
          </w:sdtContent>
        </w:sdt>
        <w:sdt>
          <w:sdtPr>
            <w:id w:val="-1157069346"/>
            <w14:checkbox>
              <w14:checked w14:val="0"/>
              <w14:checkedState w14:val="2612" w14:font="MS Gothic"/>
              <w14:uncheckedState w14:val="2610" w14:font="MS Gothic"/>
            </w14:checkbox>
          </w:sdtPr>
          <w:sdtEndPr/>
          <w:sdtContent>
            <w:tc>
              <w:tcPr>
                <w:tcW w:w="946" w:type="dxa"/>
                <w:tcBorders>
                  <w:bottom w:val="nil"/>
                </w:tcBorders>
              </w:tcPr>
              <w:p w14:paraId="1D84A146" w14:textId="77777777" w:rsidR="00C9149F" w:rsidRPr="00AD4887" w:rsidRDefault="00C9149F" w:rsidP="00C9149F">
                <w:pPr>
                  <w:pStyle w:val="TableText"/>
                  <w:ind w:left="360"/>
                  <w:jc w:val="center"/>
                </w:pPr>
                <w:r>
                  <w:rPr>
                    <w:rFonts w:ascii="MS Gothic" w:eastAsia="MS Gothic" w:hAnsi="MS Gothic" w:hint="eastAsia"/>
                  </w:rPr>
                  <w:t>☐</w:t>
                </w:r>
              </w:p>
            </w:tc>
          </w:sdtContent>
        </w:sdt>
        <w:sdt>
          <w:sdtPr>
            <w:id w:val="-238946960"/>
            <w14:checkbox>
              <w14:checked w14:val="0"/>
              <w14:checkedState w14:val="2612" w14:font="MS Gothic"/>
              <w14:uncheckedState w14:val="2610" w14:font="MS Gothic"/>
            </w14:checkbox>
          </w:sdtPr>
          <w:sdtEndPr/>
          <w:sdtContent>
            <w:tc>
              <w:tcPr>
                <w:tcW w:w="810" w:type="dxa"/>
                <w:tcBorders>
                  <w:bottom w:val="nil"/>
                </w:tcBorders>
              </w:tcPr>
              <w:p w14:paraId="1D84A147" w14:textId="77777777" w:rsidR="00C9149F" w:rsidRPr="00AD4887" w:rsidRDefault="00C9149F" w:rsidP="00C9149F">
                <w:pPr>
                  <w:pStyle w:val="TableText"/>
                  <w:ind w:left="360"/>
                  <w:jc w:val="center"/>
                </w:pPr>
                <w:r>
                  <w:rPr>
                    <w:rFonts w:ascii="MS Gothic" w:eastAsia="MS Gothic" w:hAnsi="MS Gothic" w:hint="eastAsia"/>
                  </w:rPr>
                  <w:t>☐</w:t>
                </w:r>
              </w:p>
            </w:tc>
          </w:sdtContent>
        </w:sdt>
        <w:sdt>
          <w:sdtPr>
            <w:id w:val="1031159115"/>
            <w:showingPlcHdr/>
            <w:text/>
          </w:sdtPr>
          <w:sdtEndPr/>
          <w:sdtContent>
            <w:tc>
              <w:tcPr>
                <w:tcW w:w="2790" w:type="dxa"/>
                <w:tcBorders>
                  <w:bottom w:val="nil"/>
                </w:tcBorders>
              </w:tcPr>
              <w:p w14:paraId="1D84A148" w14:textId="77777777" w:rsidR="00C9149F" w:rsidRPr="00AD4887" w:rsidRDefault="00C9149F" w:rsidP="00C9149F">
                <w:pPr>
                  <w:pStyle w:val="TableText"/>
                  <w:ind w:left="360"/>
                </w:pPr>
                <w:r w:rsidRPr="00B9189F">
                  <w:rPr>
                    <w:rStyle w:val="PlaceholderText"/>
                  </w:rPr>
                  <w:t>Click here to enter text.</w:t>
                </w:r>
              </w:p>
            </w:tc>
          </w:sdtContent>
        </w:sdt>
      </w:tr>
      <w:tr w:rsidR="00C9149F" w:rsidRPr="00AD4887" w14:paraId="1D84A14F"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14A" w14:textId="77777777" w:rsidR="00C9149F" w:rsidRDefault="00C9149F" w:rsidP="00C9149F">
            <w:pPr>
              <w:pStyle w:val="TableText"/>
              <w:ind w:left="360"/>
            </w:pPr>
          </w:p>
        </w:tc>
        <w:tc>
          <w:tcPr>
            <w:tcW w:w="900" w:type="dxa"/>
            <w:gridSpan w:val="2"/>
          </w:tcPr>
          <w:p w14:paraId="1D84A14B" w14:textId="77777777" w:rsidR="00C9149F" w:rsidRDefault="00C9149F" w:rsidP="00C9149F">
            <w:pPr>
              <w:pStyle w:val="TableText"/>
              <w:ind w:left="360"/>
              <w:jc w:val="center"/>
            </w:pPr>
          </w:p>
        </w:tc>
        <w:tc>
          <w:tcPr>
            <w:tcW w:w="946" w:type="dxa"/>
          </w:tcPr>
          <w:p w14:paraId="1D84A14C" w14:textId="77777777" w:rsidR="00C9149F" w:rsidRDefault="00C9149F" w:rsidP="00C9149F">
            <w:pPr>
              <w:pStyle w:val="TableText"/>
              <w:ind w:left="360"/>
              <w:jc w:val="center"/>
            </w:pPr>
          </w:p>
        </w:tc>
        <w:tc>
          <w:tcPr>
            <w:tcW w:w="810" w:type="dxa"/>
          </w:tcPr>
          <w:p w14:paraId="1D84A14D" w14:textId="77777777" w:rsidR="00C9149F" w:rsidRDefault="00C9149F" w:rsidP="00C9149F">
            <w:pPr>
              <w:pStyle w:val="TableText"/>
              <w:ind w:left="360"/>
              <w:jc w:val="center"/>
            </w:pPr>
          </w:p>
        </w:tc>
        <w:tc>
          <w:tcPr>
            <w:tcW w:w="2790" w:type="dxa"/>
          </w:tcPr>
          <w:p w14:paraId="1D84A14E" w14:textId="77777777" w:rsidR="00C9149F" w:rsidRDefault="00C9149F" w:rsidP="00C9149F">
            <w:pPr>
              <w:pStyle w:val="TableText"/>
              <w:ind w:left="360"/>
            </w:pPr>
          </w:p>
        </w:tc>
      </w:tr>
    </w:tbl>
    <w:p w14:paraId="1D84A150" w14:textId="77777777" w:rsidR="0079155B" w:rsidRDefault="0079155B">
      <w:pPr>
        <w:spacing w:after="200" w:line="276" w:lineRule="auto"/>
      </w:pPr>
      <w:r>
        <w:br w:type="page"/>
      </w:r>
    </w:p>
    <w:tbl>
      <w:tblPr>
        <w:tblStyle w:val="BeaconTableRegular"/>
        <w:tblW w:w="9914" w:type="dxa"/>
        <w:tblLayout w:type="fixed"/>
        <w:tblLook w:val="0420" w:firstRow="1" w:lastRow="0" w:firstColumn="0" w:lastColumn="0" w:noHBand="0" w:noVBand="1"/>
        <w:tblCaption w:val="Specifications table for Specialty Specific Requirements"/>
      </w:tblPr>
      <w:tblGrid>
        <w:gridCol w:w="4468"/>
        <w:gridCol w:w="90"/>
        <w:gridCol w:w="810"/>
        <w:gridCol w:w="946"/>
        <w:gridCol w:w="810"/>
        <w:gridCol w:w="2790"/>
      </w:tblGrid>
      <w:tr w:rsidR="0079155B" w:rsidRPr="00AD4887" w14:paraId="1D84A158" w14:textId="77777777" w:rsidTr="00C9149F">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14:paraId="1D84A151" w14:textId="77777777" w:rsidR="0079155B" w:rsidRPr="00AD4887" w:rsidRDefault="0079155B" w:rsidP="0089524C">
            <w:pPr>
              <w:pStyle w:val="TableHeading"/>
            </w:pPr>
            <w:r w:rsidRPr="00AD4887">
              <w:lastRenderedPageBreak/>
              <w:t>Specifications</w:t>
            </w:r>
          </w:p>
        </w:tc>
        <w:tc>
          <w:tcPr>
            <w:tcW w:w="810" w:type="dxa"/>
            <w:tcBorders>
              <w:bottom w:val="single" w:sz="4" w:space="0" w:color="056DB1"/>
            </w:tcBorders>
          </w:tcPr>
          <w:p w14:paraId="1D84A152" w14:textId="77777777" w:rsidR="0079155B" w:rsidRPr="00AD4887" w:rsidRDefault="0079155B" w:rsidP="0089524C">
            <w:pPr>
              <w:pStyle w:val="TableHeading"/>
            </w:pPr>
            <w:r w:rsidRPr="00AD4887">
              <w:t>Yes, Included</w:t>
            </w:r>
          </w:p>
        </w:tc>
        <w:tc>
          <w:tcPr>
            <w:tcW w:w="946" w:type="dxa"/>
            <w:tcBorders>
              <w:bottom w:val="single" w:sz="4" w:space="0" w:color="056DB1"/>
            </w:tcBorders>
          </w:tcPr>
          <w:p w14:paraId="1D84A153" w14:textId="77777777" w:rsidR="0079155B" w:rsidRPr="00AD4887" w:rsidRDefault="0079155B" w:rsidP="0089524C">
            <w:pPr>
              <w:pStyle w:val="TableHeading"/>
            </w:pPr>
            <w:r w:rsidRPr="00AD4887">
              <w:t>Yes,</w:t>
            </w:r>
          </w:p>
          <w:p w14:paraId="1D84A154" w14:textId="77777777" w:rsidR="0079155B" w:rsidRPr="00AD4887" w:rsidRDefault="00C9149F" w:rsidP="0089524C">
            <w:pPr>
              <w:pStyle w:val="TableHeading"/>
            </w:pPr>
            <w:r>
              <w:t>Additional</w:t>
            </w:r>
          </w:p>
          <w:p w14:paraId="1D84A155" w14:textId="77777777" w:rsidR="0079155B" w:rsidRPr="00AD4887" w:rsidRDefault="0079155B" w:rsidP="0089524C">
            <w:pPr>
              <w:pStyle w:val="TableHeading"/>
            </w:pPr>
            <w:r w:rsidRPr="00AD4887">
              <w:t>Cost</w:t>
            </w:r>
          </w:p>
        </w:tc>
        <w:tc>
          <w:tcPr>
            <w:tcW w:w="810" w:type="dxa"/>
            <w:tcBorders>
              <w:bottom w:val="single" w:sz="4" w:space="0" w:color="056DB1"/>
            </w:tcBorders>
          </w:tcPr>
          <w:p w14:paraId="1D84A156" w14:textId="77777777" w:rsidR="0079155B" w:rsidRPr="00AD4887" w:rsidRDefault="0079155B" w:rsidP="0089524C">
            <w:pPr>
              <w:pStyle w:val="TableHeading"/>
            </w:pPr>
            <w:r w:rsidRPr="00AD4887">
              <w:t>No</w:t>
            </w:r>
          </w:p>
        </w:tc>
        <w:tc>
          <w:tcPr>
            <w:tcW w:w="2790" w:type="dxa"/>
            <w:tcBorders>
              <w:bottom w:val="single" w:sz="4" w:space="0" w:color="056DB1"/>
            </w:tcBorders>
          </w:tcPr>
          <w:p w14:paraId="1D84A157" w14:textId="77777777" w:rsidR="0079155B" w:rsidRPr="00AD4887" w:rsidRDefault="0079155B" w:rsidP="0089524C">
            <w:pPr>
              <w:pStyle w:val="TableHeading"/>
            </w:pPr>
            <w:r w:rsidRPr="00AD4887">
              <w:t>Comments / Clarifications</w:t>
            </w:r>
          </w:p>
        </w:tc>
      </w:tr>
      <w:tr w:rsidR="0079155B" w:rsidRPr="00AD4887" w14:paraId="1D84A15A" w14:textId="77777777" w:rsidTr="00C9149F">
        <w:trPr>
          <w:trHeight w:val="368"/>
        </w:trPr>
        <w:tc>
          <w:tcPr>
            <w:tcW w:w="9914" w:type="dxa"/>
            <w:gridSpan w:val="6"/>
            <w:tcBorders>
              <w:top w:val="single" w:sz="4" w:space="0" w:color="056DB1"/>
              <w:left w:val="single" w:sz="4" w:space="0" w:color="056DB1"/>
              <w:bottom w:val="single" w:sz="4" w:space="0" w:color="056DB1"/>
              <w:right w:val="single" w:sz="4" w:space="0" w:color="056DB1"/>
            </w:tcBorders>
            <w:shd w:val="clear" w:color="auto" w:fill="03426D"/>
          </w:tcPr>
          <w:p w14:paraId="1D84A159" w14:textId="77777777" w:rsidR="0079155B" w:rsidRPr="00F65A3C" w:rsidRDefault="0079155B" w:rsidP="0079155B">
            <w:pPr>
              <w:pStyle w:val="TableHeading"/>
              <w:ind w:left="360"/>
              <w:jc w:val="left"/>
            </w:pPr>
            <w:r>
              <w:t>3.0   Residential screening and assessment</w:t>
            </w:r>
          </w:p>
        </w:tc>
      </w:tr>
      <w:tr w:rsidR="0079155B" w:rsidRPr="00AD4887" w14:paraId="1D84A160" w14:textId="77777777" w:rsidTr="00C9149F">
        <w:trPr>
          <w:cnfStyle w:val="000000010000" w:firstRow="0" w:lastRow="0" w:firstColumn="0" w:lastColumn="0" w:oddVBand="0" w:evenVBand="0" w:oddHBand="0" w:evenHBand="1" w:firstRowFirstColumn="0" w:firstRowLastColumn="0" w:lastRowFirstColumn="0" w:lastRowLastColumn="0"/>
        </w:trPr>
        <w:sdt>
          <w:sdtPr>
            <w:id w:val="-996111365"/>
            <w:text/>
          </w:sdtPr>
          <w:sdtEndPr/>
          <w:sdtContent>
            <w:tc>
              <w:tcPr>
                <w:tcW w:w="4468" w:type="dxa"/>
                <w:tcBorders>
                  <w:top w:val="single" w:sz="4" w:space="0" w:color="056DB1"/>
                </w:tcBorders>
                <w:vAlign w:val="center"/>
              </w:tcPr>
              <w:p w14:paraId="1D84A15B" w14:textId="77777777" w:rsidR="0079155B" w:rsidRPr="00AD4887" w:rsidRDefault="00E148D5" w:rsidP="00EE4C0A">
                <w:pPr>
                  <w:pStyle w:val="TableText"/>
                  <w:numPr>
                    <w:ilvl w:val="0"/>
                    <w:numId w:val="41"/>
                  </w:numPr>
                </w:pPr>
                <w:r>
                  <w:t xml:space="preserve">Ability to complete MMRS residential screening form </w:t>
                </w:r>
              </w:p>
            </w:tc>
          </w:sdtContent>
        </w:sdt>
        <w:sdt>
          <w:sdtPr>
            <w:id w:val="1913891954"/>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14:paraId="1D84A15C" w14:textId="77777777" w:rsidR="0079155B" w:rsidRPr="00AD4887" w:rsidRDefault="00C9149F" w:rsidP="00E148D5">
                <w:pPr>
                  <w:pStyle w:val="TableText"/>
                  <w:ind w:left="360"/>
                  <w:jc w:val="center"/>
                </w:pPr>
                <w:r>
                  <w:rPr>
                    <w:rFonts w:ascii="MS Gothic" w:eastAsia="MS Gothic" w:hAnsi="MS Gothic" w:hint="eastAsia"/>
                  </w:rPr>
                  <w:t>☐</w:t>
                </w:r>
              </w:p>
            </w:tc>
          </w:sdtContent>
        </w:sdt>
        <w:sdt>
          <w:sdtPr>
            <w:id w:val="-296765822"/>
            <w14:checkbox>
              <w14:checked w14:val="0"/>
              <w14:checkedState w14:val="2612" w14:font="MS Gothic"/>
              <w14:uncheckedState w14:val="2610" w14:font="MS Gothic"/>
            </w14:checkbox>
          </w:sdtPr>
          <w:sdtEndPr/>
          <w:sdtContent>
            <w:tc>
              <w:tcPr>
                <w:tcW w:w="946" w:type="dxa"/>
                <w:tcBorders>
                  <w:top w:val="single" w:sz="4" w:space="0" w:color="056DB1"/>
                </w:tcBorders>
              </w:tcPr>
              <w:p w14:paraId="1D84A15D"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308319658"/>
            <w14:checkbox>
              <w14:checked w14:val="0"/>
              <w14:checkedState w14:val="2612" w14:font="MS Gothic"/>
              <w14:uncheckedState w14:val="2610" w14:font="MS Gothic"/>
            </w14:checkbox>
          </w:sdtPr>
          <w:sdtEndPr/>
          <w:sdtContent>
            <w:tc>
              <w:tcPr>
                <w:tcW w:w="810" w:type="dxa"/>
                <w:tcBorders>
                  <w:top w:val="single" w:sz="4" w:space="0" w:color="056DB1"/>
                </w:tcBorders>
              </w:tcPr>
              <w:p w14:paraId="1D84A15E"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1099017725"/>
            <w:showingPlcHdr/>
            <w:text/>
          </w:sdtPr>
          <w:sdtEndPr/>
          <w:sdtContent>
            <w:tc>
              <w:tcPr>
                <w:tcW w:w="2790" w:type="dxa"/>
                <w:tcBorders>
                  <w:top w:val="single" w:sz="4" w:space="0" w:color="056DB1"/>
                </w:tcBorders>
              </w:tcPr>
              <w:p w14:paraId="1D84A15F" w14:textId="77777777" w:rsidR="0079155B" w:rsidRPr="00AD4887" w:rsidRDefault="0079155B" w:rsidP="00E148D5">
                <w:pPr>
                  <w:pStyle w:val="TableText"/>
                  <w:ind w:left="360"/>
                </w:pPr>
                <w:r w:rsidRPr="00B9189F">
                  <w:rPr>
                    <w:rStyle w:val="PlaceholderText"/>
                  </w:rPr>
                  <w:t>Click here to enter text.</w:t>
                </w:r>
              </w:p>
            </w:tc>
          </w:sdtContent>
        </w:sdt>
      </w:tr>
      <w:tr w:rsidR="0079155B" w:rsidRPr="00AD4887" w14:paraId="1D84A166" w14:textId="77777777" w:rsidTr="00C9149F">
        <w:sdt>
          <w:sdtPr>
            <w:id w:val="-2121593645"/>
            <w:text/>
          </w:sdtPr>
          <w:sdtEndPr/>
          <w:sdtContent>
            <w:tc>
              <w:tcPr>
                <w:tcW w:w="4468" w:type="dxa"/>
                <w:vAlign w:val="center"/>
              </w:tcPr>
              <w:p w14:paraId="1D84A161" w14:textId="77777777" w:rsidR="0079155B" w:rsidRPr="00AD4887" w:rsidRDefault="00E148D5" w:rsidP="00EE4C0A">
                <w:pPr>
                  <w:pStyle w:val="TableText"/>
                  <w:numPr>
                    <w:ilvl w:val="0"/>
                    <w:numId w:val="41"/>
                  </w:numPr>
                </w:pPr>
                <w:r>
                  <w:t>Update REMI brief screening screen based on data collected in screening form</w:t>
                </w:r>
              </w:p>
            </w:tc>
          </w:sdtContent>
        </w:sdt>
        <w:sdt>
          <w:sdtPr>
            <w:id w:val="1296797959"/>
            <w14:checkbox>
              <w14:checked w14:val="0"/>
              <w14:checkedState w14:val="2612" w14:font="MS Gothic"/>
              <w14:uncheckedState w14:val="2610" w14:font="MS Gothic"/>
            </w14:checkbox>
          </w:sdtPr>
          <w:sdtEndPr/>
          <w:sdtContent>
            <w:tc>
              <w:tcPr>
                <w:tcW w:w="900" w:type="dxa"/>
                <w:gridSpan w:val="2"/>
              </w:tcPr>
              <w:p w14:paraId="1D84A162"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661123566"/>
            <w14:checkbox>
              <w14:checked w14:val="0"/>
              <w14:checkedState w14:val="2612" w14:font="MS Gothic"/>
              <w14:uncheckedState w14:val="2610" w14:font="MS Gothic"/>
            </w14:checkbox>
          </w:sdtPr>
          <w:sdtEndPr/>
          <w:sdtContent>
            <w:tc>
              <w:tcPr>
                <w:tcW w:w="946" w:type="dxa"/>
              </w:tcPr>
              <w:p w14:paraId="1D84A163"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1578127041"/>
            <w14:checkbox>
              <w14:checked w14:val="0"/>
              <w14:checkedState w14:val="2612" w14:font="MS Gothic"/>
              <w14:uncheckedState w14:val="2610" w14:font="MS Gothic"/>
            </w14:checkbox>
          </w:sdtPr>
          <w:sdtEndPr/>
          <w:sdtContent>
            <w:tc>
              <w:tcPr>
                <w:tcW w:w="810" w:type="dxa"/>
              </w:tcPr>
              <w:p w14:paraId="1D84A164"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292798847"/>
            <w:showingPlcHdr/>
            <w:text/>
          </w:sdtPr>
          <w:sdtEndPr/>
          <w:sdtContent>
            <w:tc>
              <w:tcPr>
                <w:tcW w:w="2790" w:type="dxa"/>
              </w:tcPr>
              <w:p w14:paraId="1D84A165" w14:textId="77777777" w:rsidR="0079155B" w:rsidRPr="00AD4887" w:rsidRDefault="0079155B" w:rsidP="00E148D5">
                <w:pPr>
                  <w:pStyle w:val="TableText"/>
                  <w:ind w:left="360"/>
                </w:pPr>
                <w:r w:rsidRPr="00B9189F">
                  <w:rPr>
                    <w:rStyle w:val="PlaceholderText"/>
                  </w:rPr>
                  <w:t>Click here to enter text.</w:t>
                </w:r>
              </w:p>
            </w:tc>
          </w:sdtContent>
        </w:sdt>
      </w:tr>
      <w:tr w:rsidR="0079155B" w:rsidRPr="00AD4887" w14:paraId="1D84A16C" w14:textId="77777777" w:rsidTr="00C9149F">
        <w:trPr>
          <w:cnfStyle w:val="000000010000" w:firstRow="0" w:lastRow="0" w:firstColumn="0" w:lastColumn="0" w:oddVBand="0" w:evenVBand="0" w:oddHBand="0" w:evenHBand="1" w:firstRowFirstColumn="0" w:firstRowLastColumn="0" w:lastRowFirstColumn="0" w:lastRowLastColumn="0"/>
          <w:trHeight w:val="300"/>
        </w:trPr>
        <w:sdt>
          <w:sdtPr>
            <w:id w:val="-1823721554"/>
            <w:text/>
          </w:sdtPr>
          <w:sdtEndPr/>
          <w:sdtContent>
            <w:tc>
              <w:tcPr>
                <w:tcW w:w="4468" w:type="dxa"/>
                <w:vAlign w:val="center"/>
              </w:tcPr>
              <w:p w14:paraId="1D84A167" w14:textId="77777777" w:rsidR="0079155B" w:rsidRPr="00AD4887" w:rsidRDefault="00FD52B0" w:rsidP="00EE4C0A">
                <w:pPr>
                  <w:pStyle w:val="TableText"/>
                  <w:numPr>
                    <w:ilvl w:val="0"/>
                    <w:numId w:val="41"/>
                  </w:numPr>
                </w:pPr>
                <w:r>
                  <w:t>Create contact note from meeting</w:t>
                </w:r>
              </w:p>
            </w:tc>
          </w:sdtContent>
        </w:sdt>
        <w:sdt>
          <w:sdtPr>
            <w:id w:val="-1773014840"/>
            <w14:checkbox>
              <w14:checked w14:val="0"/>
              <w14:checkedState w14:val="2612" w14:font="MS Gothic"/>
              <w14:uncheckedState w14:val="2610" w14:font="MS Gothic"/>
            </w14:checkbox>
          </w:sdtPr>
          <w:sdtEndPr/>
          <w:sdtContent>
            <w:tc>
              <w:tcPr>
                <w:tcW w:w="900" w:type="dxa"/>
                <w:gridSpan w:val="2"/>
              </w:tcPr>
              <w:p w14:paraId="1D84A168"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1514226732"/>
            <w14:checkbox>
              <w14:checked w14:val="0"/>
              <w14:checkedState w14:val="2612" w14:font="MS Gothic"/>
              <w14:uncheckedState w14:val="2610" w14:font="MS Gothic"/>
            </w14:checkbox>
          </w:sdtPr>
          <w:sdtEndPr/>
          <w:sdtContent>
            <w:tc>
              <w:tcPr>
                <w:tcW w:w="946" w:type="dxa"/>
              </w:tcPr>
              <w:p w14:paraId="1D84A169"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722343497"/>
            <w14:checkbox>
              <w14:checked w14:val="0"/>
              <w14:checkedState w14:val="2612" w14:font="MS Gothic"/>
              <w14:uncheckedState w14:val="2610" w14:font="MS Gothic"/>
            </w14:checkbox>
          </w:sdtPr>
          <w:sdtEndPr/>
          <w:sdtContent>
            <w:tc>
              <w:tcPr>
                <w:tcW w:w="810" w:type="dxa"/>
              </w:tcPr>
              <w:p w14:paraId="1D84A16A"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759570304"/>
            <w:showingPlcHdr/>
            <w:text/>
          </w:sdtPr>
          <w:sdtEndPr/>
          <w:sdtContent>
            <w:tc>
              <w:tcPr>
                <w:tcW w:w="2790" w:type="dxa"/>
              </w:tcPr>
              <w:p w14:paraId="1D84A16B" w14:textId="77777777" w:rsidR="0079155B" w:rsidRPr="00AD4887" w:rsidRDefault="0079155B" w:rsidP="00E148D5">
                <w:pPr>
                  <w:pStyle w:val="TableText"/>
                  <w:ind w:left="360"/>
                </w:pPr>
                <w:r w:rsidRPr="00B9189F">
                  <w:rPr>
                    <w:rStyle w:val="PlaceholderText"/>
                  </w:rPr>
                  <w:t>Click here to enter text.</w:t>
                </w:r>
              </w:p>
            </w:tc>
          </w:sdtContent>
        </w:sdt>
      </w:tr>
      <w:tr w:rsidR="0079155B" w:rsidRPr="00AD4887" w14:paraId="1D84A172" w14:textId="77777777" w:rsidTr="00C9149F">
        <w:trPr>
          <w:trHeight w:val="300"/>
        </w:trPr>
        <w:sdt>
          <w:sdtPr>
            <w:id w:val="-1133864801"/>
            <w:text/>
          </w:sdtPr>
          <w:sdtEndPr/>
          <w:sdtContent>
            <w:tc>
              <w:tcPr>
                <w:tcW w:w="4468" w:type="dxa"/>
                <w:vAlign w:val="center"/>
              </w:tcPr>
              <w:p w14:paraId="1D84A16D" w14:textId="77777777" w:rsidR="0079155B" w:rsidRPr="00AD4887" w:rsidRDefault="00FD52B0" w:rsidP="00EE4C0A">
                <w:pPr>
                  <w:pStyle w:val="TableText"/>
                  <w:numPr>
                    <w:ilvl w:val="0"/>
                    <w:numId w:val="41"/>
                  </w:numPr>
                </w:pPr>
                <w:r>
                  <w:t>Check bed-list for availability and recommend admission date</w:t>
                </w:r>
              </w:p>
            </w:tc>
          </w:sdtContent>
        </w:sdt>
        <w:sdt>
          <w:sdtPr>
            <w:id w:val="2091271929"/>
            <w14:checkbox>
              <w14:checked w14:val="0"/>
              <w14:checkedState w14:val="2612" w14:font="MS Gothic"/>
              <w14:uncheckedState w14:val="2610" w14:font="MS Gothic"/>
            </w14:checkbox>
          </w:sdtPr>
          <w:sdtEndPr/>
          <w:sdtContent>
            <w:tc>
              <w:tcPr>
                <w:tcW w:w="900" w:type="dxa"/>
                <w:gridSpan w:val="2"/>
              </w:tcPr>
              <w:p w14:paraId="1D84A16E"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18588538"/>
            <w14:checkbox>
              <w14:checked w14:val="0"/>
              <w14:checkedState w14:val="2612" w14:font="MS Gothic"/>
              <w14:uncheckedState w14:val="2610" w14:font="MS Gothic"/>
            </w14:checkbox>
          </w:sdtPr>
          <w:sdtEndPr/>
          <w:sdtContent>
            <w:tc>
              <w:tcPr>
                <w:tcW w:w="946" w:type="dxa"/>
              </w:tcPr>
              <w:p w14:paraId="1D84A16F"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689220867"/>
            <w14:checkbox>
              <w14:checked w14:val="0"/>
              <w14:checkedState w14:val="2612" w14:font="MS Gothic"/>
              <w14:uncheckedState w14:val="2610" w14:font="MS Gothic"/>
            </w14:checkbox>
          </w:sdtPr>
          <w:sdtEndPr/>
          <w:sdtContent>
            <w:tc>
              <w:tcPr>
                <w:tcW w:w="810" w:type="dxa"/>
              </w:tcPr>
              <w:p w14:paraId="1D84A170"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125931668"/>
            <w:showingPlcHdr/>
            <w:text/>
          </w:sdtPr>
          <w:sdtEndPr/>
          <w:sdtContent>
            <w:tc>
              <w:tcPr>
                <w:tcW w:w="2790" w:type="dxa"/>
              </w:tcPr>
              <w:p w14:paraId="1D84A171" w14:textId="77777777" w:rsidR="0079155B" w:rsidRPr="00AD4887" w:rsidRDefault="0079155B" w:rsidP="00E148D5">
                <w:pPr>
                  <w:pStyle w:val="TableText"/>
                  <w:ind w:left="360"/>
                </w:pPr>
                <w:r w:rsidRPr="00B9189F">
                  <w:rPr>
                    <w:rStyle w:val="PlaceholderText"/>
                  </w:rPr>
                  <w:t>Click here to enter text.</w:t>
                </w:r>
              </w:p>
            </w:tc>
          </w:sdtContent>
        </w:sdt>
      </w:tr>
      <w:tr w:rsidR="0079155B" w:rsidRPr="00AD4887" w14:paraId="1D84A178"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173" w14:textId="77777777" w:rsidR="0079155B" w:rsidRPr="00AD4887" w:rsidRDefault="00FD52B0" w:rsidP="00EE4C0A">
            <w:pPr>
              <w:pStyle w:val="TableText"/>
              <w:numPr>
                <w:ilvl w:val="0"/>
                <w:numId w:val="41"/>
              </w:numPr>
            </w:pPr>
            <w:r>
              <w:t>Forward client folder to program coordinator with recommendation</w:t>
            </w:r>
          </w:p>
        </w:tc>
        <w:sdt>
          <w:sdtPr>
            <w:id w:val="1319923213"/>
            <w14:checkbox>
              <w14:checked w14:val="0"/>
              <w14:checkedState w14:val="2612" w14:font="MS Gothic"/>
              <w14:uncheckedState w14:val="2610" w14:font="MS Gothic"/>
            </w14:checkbox>
          </w:sdtPr>
          <w:sdtEndPr/>
          <w:sdtContent>
            <w:tc>
              <w:tcPr>
                <w:tcW w:w="900" w:type="dxa"/>
                <w:gridSpan w:val="2"/>
              </w:tcPr>
              <w:p w14:paraId="1D84A174"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1024675998"/>
            <w14:checkbox>
              <w14:checked w14:val="0"/>
              <w14:checkedState w14:val="2612" w14:font="MS Gothic"/>
              <w14:uncheckedState w14:val="2610" w14:font="MS Gothic"/>
            </w14:checkbox>
          </w:sdtPr>
          <w:sdtEndPr/>
          <w:sdtContent>
            <w:tc>
              <w:tcPr>
                <w:tcW w:w="946" w:type="dxa"/>
              </w:tcPr>
              <w:p w14:paraId="1D84A175"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118891528"/>
            <w14:checkbox>
              <w14:checked w14:val="0"/>
              <w14:checkedState w14:val="2612" w14:font="MS Gothic"/>
              <w14:uncheckedState w14:val="2610" w14:font="MS Gothic"/>
            </w14:checkbox>
          </w:sdtPr>
          <w:sdtEndPr/>
          <w:sdtContent>
            <w:tc>
              <w:tcPr>
                <w:tcW w:w="810" w:type="dxa"/>
              </w:tcPr>
              <w:p w14:paraId="1D84A176" w14:textId="77777777" w:rsidR="0079155B" w:rsidRPr="00AD4887" w:rsidRDefault="00C9149F" w:rsidP="00E148D5">
                <w:pPr>
                  <w:pStyle w:val="TableText"/>
                  <w:ind w:left="360"/>
                  <w:jc w:val="center"/>
                </w:pPr>
                <w:r>
                  <w:rPr>
                    <w:rFonts w:ascii="MS Gothic" w:eastAsia="MS Gothic" w:hAnsi="MS Gothic" w:hint="eastAsia"/>
                  </w:rPr>
                  <w:t>☐</w:t>
                </w:r>
              </w:p>
            </w:tc>
          </w:sdtContent>
        </w:sdt>
        <w:sdt>
          <w:sdtPr>
            <w:id w:val="-1519922069"/>
            <w:showingPlcHdr/>
            <w:text/>
          </w:sdtPr>
          <w:sdtEndPr/>
          <w:sdtContent>
            <w:tc>
              <w:tcPr>
                <w:tcW w:w="2790" w:type="dxa"/>
              </w:tcPr>
              <w:p w14:paraId="1D84A177" w14:textId="77777777" w:rsidR="0079155B" w:rsidRPr="00AD4887" w:rsidRDefault="0079155B" w:rsidP="00E148D5">
                <w:pPr>
                  <w:pStyle w:val="TableText"/>
                  <w:ind w:left="360"/>
                </w:pPr>
                <w:r w:rsidRPr="00B9189F">
                  <w:rPr>
                    <w:rStyle w:val="PlaceholderText"/>
                  </w:rPr>
                  <w:t>Click here to enter text.</w:t>
                </w:r>
              </w:p>
            </w:tc>
          </w:sdtContent>
        </w:sdt>
      </w:tr>
      <w:tr w:rsidR="0079155B" w:rsidRPr="00AD4887" w14:paraId="1D84A17E" w14:textId="77777777" w:rsidTr="00C9149F">
        <w:trPr>
          <w:trHeight w:val="300"/>
        </w:trPr>
        <w:tc>
          <w:tcPr>
            <w:tcW w:w="4468" w:type="dxa"/>
            <w:vAlign w:val="center"/>
          </w:tcPr>
          <w:p w14:paraId="1D84A179" w14:textId="77777777" w:rsidR="0079155B" w:rsidRPr="00AD4887" w:rsidRDefault="00FD52B0" w:rsidP="00EE4C0A">
            <w:pPr>
              <w:pStyle w:val="TableText"/>
              <w:numPr>
                <w:ilvl w:val="0"/>
                <w:numId w:val="41"/>
              </w:numPr>
            </w:pPr>
            <w:r>
              <w:t>Ability for program coordinator to review file, recommendation and approve</w:t>
            </w:r>
          </w:p>
        </w:tc>
        <w:sdt>
          <w:sdtPr>
            <w:id w:val="-1854333065"/>
            <w14:checkbox>
              <w14:checked w14:val="0"/>
              <w14:checkedState w14:val="2612" w14:font="MS Gothic"/>
              <w14:uncheckedState w14:val="2610" w14:font="MS Gothic"/>
            </w14:checkbox>
          </w:sdtPr>
          <w:sdtEndPr/>
          <w:sdtContent>
            <w:tc>
              <w:tcPr>
                <w:tcW w:w="900" w:type="dxa"/>
                <w:gridSpan w:val="2"/>
              </w:tcPr>
              <w:p w14:paraId="1D84A17A"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1833942261"/>
            <w14:checkbox>
              <w14:checked w14:val="0"/>
              <w14:checkedState w14:val="2612" w14:font="MS Gothic"/>
              <w14:uncheckedState w14:val="2610" w14:font="MS Gothic"/>
            </w14:checkbox>
          </w:sdtPr>
          <w:sdtEndPr/>
          <w:sdtContent>
            <w:tc>
              <w:tcPr>
                <w:tcW w:w="946" w:type="dxa"/>
              </w:tcPr>
              <w:p w14:paraId="1D84A17B"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1467093767"/>
            <w14:checkbox>
              <w14:checked w14:val="0"/>
              <w14:checkedState w14:val="2612" w14:font="MS Gothic"/>
              <w14:uncheckedState w14:val="2610" w14:font="MS Gothic"/>
            </w14:checkbox>
          </w:sdtPr>
          <w:sdtEndPr/>
          <w:sdtContent>
            <w:tc>
              <w:tcPr>
                <w:tcW w:w="810" w:type="dxa"/>
              </w:tcPr>
              <w:p w14:paraId="1D84A17C" w14:textId="77777777" w:rsidR="0079155B" w:rsidRPr="00AD4887" w:rsidRDefault="0079155B" w:rsidP="00E148D5">
                <w:pPr>
                  <w:pStyle w:val="TableText"/>
                  <w:ind w:left="360"/>
                  <w:jc w:val="center"/>
                </w:pPr>
                <w:r>
                  <w:rPr>
                    <w:rFonts w:ascii="MS Gothic" w:eastAsia="MS Gothic" w:hAnsi="MS Gothic" w:hint="eastAsia"/>
                  </w:rPr>
                  <w:t>☐</w:t>
                </w:r>
              </w:p>
            </w:tc>
          </w:sdtContent>
        </w:sdt>
        <w:sdt>
          <w:sdtPr>
            <w:id w:val="1128210143"/>
            <w:showingPlcHdr/>
            <w:text/>
          </w:sdtPr>
          <w:sdtEndPr/>
          <w:sdtContent>
            <w:tc>
              <w:tcPr>
                <w:tcW w:w="2790" w:type="dxa"/>
              </w:tcPr>
              <w:p w14:paraId="1D84A17D" w14:textId="77777777" w:rsidR="0079155B" w:rsidRPr="00AD4887" w:rsidRDefault="0079155B" w:rsidP="00E148D5">
                <w:pPr>
                  <w:pStyle w:val="TableText"/>
                  <w:ind w:left="360"/>
                </w:pPr>
                <w:r w:rsidRPr="00B9189F">
                  <w:rPr>
                    <w:rStyle w:val="PlaceholderText"/>
                  </w:rPr>
                  <w:t>Click here to enter text.</w:t>
                </w:r>
              </w:p>
            </w:tc>
          </w:sdtContent>
        </w:sdt>
      </w:tr>
      <w:tr w:rsidR="0079155B" w:rsidRPr="00AD4887" w14:paraId="1D84A184"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tcBorders>
              <w:bottom w:val="nil"/>
            </w:tcBorders>
            <w:vAlign w:val="center"/>
          </w:tcPr>
          <w:p w14:paraId="1D84A17F" w14:textId="77777777" w:rsidR="0079155B" w:rsidRDefault="0079155B" w:rsidP="00E148D5">
            <w:pPr>
              <w:pStyle w:val="TableText"/>
              <w:ind w:left="360"/>
            </w:pPr>
          </w:p>
        </w:tc>
        <w:tc>
          <w:tcPr>
            <w:tcW w:w="900" w:type="dxa"/>
            <w:gridSpan w:val="2"/>
            <w:tcBorders>
              <w:bottom w:val="nil"/>
            </w:tcBorders>
          </w:tcPr>
          <w:p w14:paraId="1D84A180" w14:textId="77777777" w:rsidR="0079155B" w:rsidRDefault="0079155B" w:rsidP="00E148D5">
            <w:pPr>
              <w:pStyle w:val="TableText"/>
              <w:ind w:left="360"/>
              <w:jc w:val="center"/>
            </w:pPr>
          </w:p>
        </w:tc>
        <w:tc>
          <w:tcPr>
            <w:tcW w:w="946" w:type="dxa"/>
            <w:tcBorders>
              <w:bottom w:val="nil"/>
            </w:tcBorders>
          </w:tcPr>
          <w:p w14:paraId="1D84A181" w14:textId="77777777" w:rsidR="0079155B" w:rsidRDefault="0079155B" w:rsidP="00E148D5">
            <w:pPr>
              <w:pStyle w:val="TableText"/>
              <w:ind w:left="360"/>
              <w:jc w:val="center"/>
            </w:pPr>
          </w:p>
        </w:tc>
        <w:tc>
          <w:tcPr>
            <w:tcW w:w="810" w:type="dxa"/>
            <w:tcBorders>
              <w:bottom w:val="nil"/>
            </w:tcBorders>
          </w:tcPr>
          <w:p w14:paraId="1D84A182" w14:textId="77777777" w:rsidR="0079155B" w:rsidRDefault="0079155B" w:rsidP="00E148D5">
            <w:pPr>
              <w:pStyle w:val="TableText"/>
              <w:ind w:left="360"/>
              <w:jc w:val="center"/>
            </w:pPr>
          </w:p>
        </w:tc>
        <w:tc>
          <w:tcPr>
            <w:tcW w:w="2790" w:type="dxa"/>
            <w:tcBorders>
              <w:bottom w:val="nil"/>
            </w:tcBorders>
          </w:tcPr>
          <w:p w14:paraId="1D84A183" w14:textId="77777777" w:rsidR="0079155B" w:rsidRDefault="0079155B" w:rsidP="00E148D5">
            <w:pPr>
              <w:pStyle w:val="TableText"/>
              <w:ind w:left="360"/>
            </w:pPr>
          </w:p>
        </w:tc>
      </w:tr>
    </w:tbl>
    <w:p w14:paraId="1D84A185" w14:textId="77777777" w:rsidR="0079155B" w:rsidRDefault="0079155B">
      <w:pPr>
        <w:spacing w:after="200" w:line="276" w:lineRule="auto"/>
      </w:pPr>
      <w:r>
        <w:br w:type="page"/>
      </w:r>
    </w:p>
    <w:p w14:paraId="1D84A186" w14:textId="77777777" w:rsidR="0079155B" w:rsidRDefault="0079155B"/>
    <w:tbl>
      <w:tblPr>
        <w:tblStyle w:val="BeaconTableRegular"/>
        <w:tblW w:w="9914" w:type="dxa"/>
        <w:tblLayout w:type="fixed"/>
        <w:tblLook w:val="0420" w:firstRow="1" w:lastRow="0" w:firstColumn="0" w:lastColumn="0" w:noHBand="0" w:noVBand="1"/>
        <w:tblCaption w:val="Specifications table for Specialty Specific Requirements"/>
      </w:tblPr>
      <w:tblGrid>
        <w:gridCol w:w="4468"/>
        <w:gridCol w:w="90"/>
        <w:gridCol w:w="810"/>
        <w:gridCol w:w="946"/>
        <w:gridCol w:w="810"/>
        <w:gridCol w:w="2790"/>
      </w:tblGrid>
      <w:tr w:rsidR="0079155B" w:rsidRPr="00AD4887" w14:paraId="1D84A18E" w14:textId="77777777" w:rsidTr="00C9149F">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14:paraId="1D84A187" w14:textId="77777777" w:rsidR="0079155B" w:rsidRPr="00AD4887" w:rsidRDefault="0079155B" w:rsidP="0089524C">
            <w:pPr>
              <w:pStyle w:val="TableHeading"/>
            </w:pPr>
            <w:r w:rsidRPr="00AD4887">
              <w:t>Specifications</w:t>
            </w:r>
          </w:p>
        </w:tc>
        <w:tc>
          <w:tcPr>
            <w:tcW w:w="810" w:type="dxa"/>
            <w:tcBorders>
              <w:bottom w:val="single" w:sz="4" w:space="0" w:color="056DB1"/>
            </w:tcBorders>
          </w:tcPr>
          <w:p w14:paraId="1D84A188" w14:textId="77777777" w:rsidR="0079155B" w:rsidRPr="00AD4887" w:rsidRDefault="0079155B" w:rsidP="0089524C">
            <w:pPr>
              <w:pStyle w:val="TableHeading"/>
            </w:pPr>
            <w:r w:rsidRPr="00AD4887">
              <w:t>Yes, Included</w:t>
            </w:r>
          </w:p>
        </w:tc>
        <w:tc>
          <w:tcPr>
            <w:tcW w:w="946" w:type="dxa"/>
            <w:tcBorders>
              <w:bottom w:val="single" w:sz="4" w:space="0" w:color="056DB1"/>
            </w:tcBorders>
          </w:tcPr>
          <w:p w14:paraId="1D84A189" w14:textId="77777777" w:rsidR="0079155B" w:rsidRPr="00AD4887" w:rsidRDefault="0079155B" w:rsidP="0089524C">
            <w:pPr>
              <w:pStyle w:val="TableHeading"/>
            </w:pPr>
            <w:r w:rsidRPr="00AD4887">
              <w:t>Yes,</w:t>
            </w:r>
          </w:p>
          <w:p w14:paraId="1D84A18A" w14:textId="77777777" w:rsidR="0079155B" w:rsidRPr="00AD4887" w:rsidRDefault="00C9149F" w:rsidP="0089524C">
            <w:pPr>
              <w:pStyle w:val="TableHeading"/>
            </w:pPr>
            <w:r>
              <w:t>Additional</w:t>
            </w:r>
          </w:p>
          <w:p w14:paraId="1D84A18B" w14:textId="77777777" w:rsidR="0079155B" w:rsidRPr="00AD4887" w:rsidRDefault="0079155B" w:rsidP="0089524C">
            <w:pPr>
              <w:pStyle w:val="TableHeading"/>
            </w:pPr>
            <w:r w:rsidRPr="00AD4887">
              <w:t>Cost</w:t>
            </w:r>
          </w:p>
        </w:tc>
        <w:tc>
          <w:tcPr>
            <w:tcW w:w="810" w:type="dxa"/>
            <w:tcBorders>
              <w:bottom w:val="single" w:sz="4" w:space="0" w:color="056DB1"/>
            </w:tcBorders>
          </w:tcPr>
          <w:p w14:paraId="1D84A18C" w14:textId="77777777" w:rsidR="0079155B" w:rsidRPr="00AD4887" w:rsidRDefault="0079155B" w:rsidP="0089524C">
            <w:pPr>
              <w:pStyle w:val="TableHeading"/>
            </w:pPr>
            <w:r w:rsidRPr="00AD4887">
              <w:t>No</w:t>
            </w:r>
          </w:p>
        </w:tc>
        <w:tc>
          <w:tcPr>
            <w:tcW w:w="2790" w:type="dxa"/>
            <w:tcBorders>
              <w:bottom w:val="single" w:sz="4" w:space="0" w:color="056DB1"/>
            </w:tcBorders>
          </w:tcPr>
          <w:p w14:paraId="1D84A18D" w14:textId="77777777" w:rsidR="0079155B" w:rsidRPr="00AD4887" w:rsidRDefault="0079155B" w:rsidP="0089524C">
            <w:pPr>
              <w:pStyle w:val="TableHeading"/>
            </w:pPr>
            <w:r w:rsidRPr="00AD4887">
              <w:t>Comments / Clarifications</w:t>
            </w:r>
          </w:p>
        </w:tc>
      </w:tr>
      <w:tr w:rsidR="0079155B" w:rsidRPr="00AD4887" w14:paraId="1D84A190" w14:textId="77777777" w:rsidTr="00C9149F">
        <w:trPr>
          <w:trHeight w:val="368"/>
        </w:trPr>
        <w:tc>
          <w:tcPr>
            <w:tcW w:w="9914" w:type="dxa"/>
            <w:gridSpan w:val="6"/>
            <w:tcBorders>
              <w:top w:val="single" w:sz="4" w:space="0" w:color="056DB1"/>
              <w:left w:val="single" w:sz="4" w:space="0" w:color="056DB1"/>
              <w:bottom w:val="single" w:sz="4" w:space="0" w:color="056DB1"/>
              <w:right w:val="single" w:sz="4" w:space="0" w:color="056DB1"/>
            </w:tcBorders>
            <w:shd w:val="clear" w:color="auto" w:fill="03426D"/>
          </w:tcPr>
          <w:p w14:paraId="1D84A18F" w14:textId="77777777" w:rsidR="0079155B" w:rsidRPr="00F65A3C" w:rsidRDefault="003B00F7" w:rsidP="003B00F7">
            <w:pPr>
              <w:pStyle w:val="TableHeading"/>
              <w:ind w:left="360"/>
              <w:jc w:val="left"/>
            </w:pPr>
            <w:r>
              <w:t xml:space="preserve">4.0   </w:t>
            </w:r>
            <w:r w:rsidR="00D05D4A">
              <w:t>Outpatient</w:t>
            </w:r>
            <w:r w:rsidR="0079155B">
              <w:t xml:space="preserve"> Client </w:t>
            </w:r>
            <w:r>
              <w:t>Admission / Orientation</w:t>
            </w:r>
          </w:p>
        </w:tc>
      </w:tr>
      <w:tr w:rsidR="003B00F7" w:rsidRPr="00AD4887" w14:paraId="1D84A196" w14:textId="77777777" w:rsidTr="00C9149F">
        <w:trPr>
          <w:cnfStyle w:val="000000010000" w:firstRow="0" w:lastRow="0" w:firstColumn="0" w:lastColumn="0" w:oddVBand="0" w:evenVBand="0" w:oddHBand="0" w:evenHBand="1" w:firstRowFirstColumn="0" w:firstRowLastColumn="0" w:lastRowFirstColumn="0" w:lastRowLastColumn="0"/>
        </w:trPr>
        <w:tc>
          <w:tcPr>
            <w:tcW w:w="4468" w:type="dxa"/>
            <w:tcBorders>
              <w:top w:val="single" w:sz="4" w:space="0" w:color="056DB1"/>
            </w:tcBorders>
            <w:vAlign w:val="center"/>
          </w:tcPr>
          <w:p w14:paraId="1D84A191" w14:textId="77777777" w:rsidR="003B00F7" w:rsidRPr="00AD4887" w:rsidRDefault="00D05D4A" w:rsidP="00EE4C0A">
            <w:pPr>
              <w:pStyle w:val="TableText"/>
              <w:numPr>
                <w:ilvl w:val="0"/>
                <w:numId w:val="42"/>
              </w:numPr>
            </w:pPr>
            <w:r>
              <w:t>Outp</w:t>
            </w:r>
            <w:r w:rsidR="003B00F7">
              <w:t>atient therapist capability to review client folder and have client sign required forms</w:t>
            </w:r>
          </w:p>
        </w:tc>
        <w:sdt>
          <w:sdtPr>
            <w:id w:val="-1556693948"/>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14:paraId="1D84A192"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624849227"/>
            <w14:checkbox>
              <w14:checked w14:val="0"/>
              <w14:checkedState w14:val="2612" w14:font="MS Gothic"/>
              <w14:uncheckedState w14:val="2610" w14:font="MS Gothic"/>
            </w14:checkbox>
          </w:sdtPr>
          <w:sdtEndPr/>
          <w:sdtContent>
            <w:tc>
              <w:tcPr>
                <w:tcW w:w="946" w:type="dxa"/>
                <w:tcBorders>
                  <w:top w:val="single" w:sz="4" w:space="0" w:color="056DB1"/>
                </w:tcBorders>
              </w:tcPr>
              <w:p w14:paraId="1D84A193" w14:textId="77777777" w:rsidR="003B00F7" w:rsidRPr="00AD4887" w:rsidRDefault="00C9149F" w:rsidP="003B00F7">
                <w:pPr>
                  <w:pStyle w:val="TableText"/>
                  <w:ind w:left="360"/>
                  <w:jc w:val="center"/>
                </w:pPr>
                <w:r>
                  <w:rPr>
                    <w:rFonts w:ascii="MS Gothic" w:eastAsia="MS Gothic" w:hAnsi="MS Gothic" w:hint="eastAsia"/>
                  </w:rPr>
                  <w:t>☐</w:t>
                </w:r>
              </w:p>
            </w:tc>
          </w:sdtContent>
        </w:sdt>
        <w:sdt>
          <w:sdtPr>
            <w:id w:val="202608727"/>
            <w14:checkbox>
              <w14:checked w14:val="0"/>
              <w14:checkedState w14:val="2612" w14:font="MS Gothic"/>
              <w14:uncheckedState w14:val="2610" w14:font="MS Gothic"/>
            </w14:checkbox>
          </w:sdtPr>
          <w:sdtEndPr/>
          <w:sdtContent>
            <w:tc>
              <w:tcPr>
                <w:tcW w:w="810" w:type="dxa"/>
                <w:tcBorders>
                  <w:top w:val="single" w:sz="4" w:space="0" w:color="056DB1"/>
                </w:tcBorders>
              </w:tcPr>
              <w:p w14:paraId="1D84A194"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895193286"/>
            <w:showingPlcHdr/>
            <w:text/>
          </w:sdtPr>
          <w:sdtEndPr/>
          <w:sdtContent>
            <w:tc>
              <w:tcPr>
                <w:tcW w:w="2790" w:type="dxa"/>
                <w:tcBorders>
                  <w:top w:val="single" w:sz="4" w:space="0" w:color="056DB1"/>
                </w:tcBorders>
              </w:tcPr>
              <w:p w14:paraId="1D84A195" w14:textId="77777777" w:rsidR="003B00F7" w:rsidRPr="00AD4887" w:rsidRDefault="003B00F7" w:rsidP="003B00F7">
                <w:pPr>
                  <w:pStyle w:val="TableText"/>
                  <w:ind w:left="360"/>
                </w:pPr>
                <w:r w:rsidRPr="00B9189F">
                  <w:rPr>
                    <w:rStyle w:val="PlaceholderText"/>
                  </w:rPr>
                  <w:t>Click here to enter text.</w:t>
                </w:r>
              </w:p>
            </w:tc>
          </w:sdtContent>
        </w:sdt>
      </w:tr>
      <w:tr w:rsidR="003B00F7" w:rsidRPr="00AD4887" w14:paraId="1D84A19C" w14:textId="77777777" w:rsidTr="00C9149F">
        <w:tc>
          <w:tcPr>
            <w:tcW w:w="4468" w:type="dxa"/>
            <w:vAlign w:val="center"/>
          </w:tcPr>
          <w:p w14:paraId="1D84A197" w14:textId="77777777" w:rsidR="003B00F7" w:rsidRPr="00AD4887" w:rsidRDefault="003B00F7" w:rsidP="00EE4C0A">
            <w:pPr>
              <w:pStyle w:val="TableText"/>
              <w:numPr>
                <w:ilvl w:val="0"/>
                <w:numId w:val="42"/>
              </w:numPr>
            </w:pPr>
            <w:r>
              <w:t>Therapist create treatment plan with client and obtain signature</w:t>
            </w:r>
            <w:r w:rsidR="00D72BAE">
              <w:t xml:space="preserve"> Treatment plans can be flagged for other clinicians working with the client to sign.</w:t>
            </w:r>
          </w:p>
        </w:tc>
        <w:sdt>
          <w:sdtPr>
            <w:id w:val="1359091614"/>
            <w14:checkbox>
              <w14:checked w14:val="0"/>
              <w14:checkedState w14:val="2612" w14:font="MS Gothic"/>
              <w14:uncheckedState w14:val="2610" w14:font="MS Gothic"/>
            </w14:checkbox>
          </w:sdtPr>
          <w:sdtEndPr/>
          <w:sdtContent>
            <w:tc>
              <w:tcPr>
                <w:tcW w:w="900" w:type="dxa"/>
                <w:gridSpan w:val="2"/>
              </w:tcPr>
              <w:p w14:paraId="1D84A198"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1220401189"/>
            <w14:checkbox>
              <w14:checked w14:val="0"/>
              <w14:checkedState w14:val="2612" w14:font="MS Gothic"/>
              <w14:uncheckedState w14:val="2610" w14:font="MS Gothic"/>
            </w14:checkbox>
          </w:sdtPr>
          <w:sdtEndPr/>
          <w:sdtContent>
            <w:tc>
              <w:tcPr>
                <w:tcW w:w="946" w:type="dxa"/>
              </w:tcPr>
              <w:p w14:paraId="1D84A199"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1686248122"/>
            <w14:checkbox>
              <w14:checked w14:val="0"/>
              <w14:checkedState w14:val="2612" w14:font="MS Gothic"/>
              <w14:uncheckedState w14:val="2610" w14:font="MS Gothic"/>
            </w14:checkbox>
          </w:sdtPr>
          <w:sdtEndPr/>
          <w:sdtContent>
            <w:tc>
              <w:tcPr>
                <w:tcW w:w="810" w:type="dxa"/>
              </w:tcPr>
              <w:p w14:paraId="1D84A19A"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1348856889"/>
            <w:showingPlcHdr/>
            <w:text/>
          </w:sdtPr>
          <w:sdtEndPr/>
          <w:sdtContent>
            <w:tc>
              <w:tcPr>
                <w:tcW w:w="2790" w:type="dxa"/>
              </w:tcPr>
              <w:p w14:paraId="1D84A19B" w14:textId="77777777" w:rsidR="003B00F7" w:rsidRPr="00AD4887" w:rsidRDefault="003B00F7" w:rsidP="003B00F7">
                <w:pPr>
                  <w:pStyle w:val="TableText"/>
                  <w:ind w:left="360"/>
                </w:pPr>
                <w:r w:rsidRPr="00B9189F">
                  <w:rPr>
                    <w:rStyle w:val="PlaceholderText"/>
                  </w:rPr>
                  <w:t>Click here to enter text.</w:t>
                </w:r>
              </w:p>
            </w:tc>
          </w:sdtContent>
        </w:sdt>
      </w:tr>
      <w:tr w:rsidR="003B00F7" w:rsidRPr="00AD4887" w14:paraId="1D84A1A2"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19D" w14:textId="77777777" w:rsidR="003B00F7" w:rsidRPr="00AD4887" w:rsidRDefault="003B00F7" w:rsidP="00EE4C0A">
            <w:pPr>
              <w:pStyle w:val="TableText"/>
              <w:numPr>
                <w:ilvl w:val="0"/>
                <w:numId w:val="42"/>
              </w:numPr>
            </w:pPr>
            <w:r>
              <w:t>Upload treatment plan to MSHN - REMI</w:t>
            </w:r>
          </w:p>
        </w:tc>
        <w:sdt>
          <w:sdtPr>
            <w:id w:val="293716569"/>
            <w14:checkbox>
              <w14:checked w14:val="0"/>
              <w14:checkedState w14:val="2612" w14:font="MS Gothic"/>
              <w14:uncheckedState w14:val="2610" w14:font="MS Gothic"/>
            </w14:checkbox>
          </w:sdtPr>
          <w:sdtEndPr/>
          <w:sdtContent>
            <w:tc>
              <w:tcPr>
                <w:tcW w:w="900" w:type="dxa"/>
                <w:gridSpan w:val="2"/>
              </w:tcPr>
              <w:p w14:paraId="1D84A19E"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827096522"/>
            <w14:checkbox>
              <w14:checked w14:val="0"/>
              <w14:checkedState w14:val="2612" w14:font="MS Gothic"/>
              <w14:uncheckedState w14:val="2610" w14:font="MS Gothic"/>
            </w14:checkbox>
          </w:sdtPr>
          <w:sdtEndPr/>
          <w:sdtContent>
            <w:tc>
              <w:tcPr>
                <w:tcW w:w="946" w:type="dxa"/>
              </w:tcPr>
              <w:p w14:paraId="1D84A19F"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240375214"/>
            <w14:checkbox>
              <w14:checked w14:val="0"/>
              <w14:checkedState w14:val="2612" w14:font="MS Gothic"/>
              <w14:uncheckedState w14:val="2610" w14:font="MS Gothic"/>
            </w14:checkbox>
          </w:sdtPr>
          <w:sdtEndPr/>
          <w:sdtContent>
            <w:tc>
              <w:tcPr>
                <w:tcW w:w="810" w:type="dxa"/>
              </w:tcPr>
              <w:p w14:paraId="1D84A1A0"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346250394"/>
            <w:showingPlcHdr/>
            <w:text/>
          </w:sdtPr>
          <w:sdtEndPr/>
          <w:sdtContent>
            <w:tc>
              <w:tcPr>
                <w:tcW w:w="2790" w:type="dxa"/>
              </w:tcPr>
              <w:p w14:paraId="1D84A1A1" w14:textId="77777777" w:rsidR="003B00F7" w:rsidRPr="00AD4887" w:rsidRDefault="003B00F7" w:rsidP="003B00F7">
                <w:pPr>
                  <w:pStyle w:val="TableText"/>
                  <w:ind w:left="360"/>
                </w:pPr>
                <w:r w:rsidRPr="00B9189F">
                  <w:rPr>
                    <w:rStyle w:val="PlaceholderText"/>
                  </w:rPr>
                  <w:t>Click here to enter text.</w:t>
                </w:r>
              </w:p>
            </w:tc>
          </w:sdtContent>
        </w:sdt>
      </w:tr>
      <w:tr w:rsidR="003B00F7" w:rsidRPr="00AD4887" w14:paraId="1D84A1A8" w14:textId="77777777" w:rsidTr="00C9149F">
        <w:trPr>
          <w:trHeight w:val="300"/>
        </w:trPr>
        <w:tc>
          <w:tcPr>
            <w:tcW w:w="4468" w:type="dxa"/>
            <w:vAlign w:val="center"/>
          </w:tcPr>
          <w:p w14:paraId="1D84A1A3" w14:textId="77777777" w:rsidR="003B00F7" w:rsidRPr="00AD4887" w:rsidRDefault="003B00F7" w:rsidP="00EE4C0A">
            <w:pPr>
              <w:pStyle w:val="TableText"/>
              <w:numPr>
                <w:ilvl w:val="0"/>
                <w:numId w:val="42"/>
              </w:numPr>
            </w:pPr>
            <w:r>
              <w:t>Schedule outpatient group session(s)</w:t>
            </w:r>
          </w:p>
        </w:tc>
        <w:sdt>
          <w:sdtPr>
            <w:id w:val="-528406721"/>
            <w14:checkbox>
              <w14:checked w14:val="0"/>
              <w14:checkedState w14:val="2612" w14:font="MS Gothic"/>
              <w14:uncheckedState w14:val="2610" w14:font="MS Gothic"/>
            </w14:checkbox>
          </w:sdtPr>
          <w:sdtEndPr/>
          <w:sdtContent>
            <w:tc>
              <w:tcPr>
                <w:tcW w:w="900" w:type="dxa"/>
                <w:gridSpan w:val="2"/>
              </w:tcPr>
              <w:p w14:paraId="1D84A1A4"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129481199"/>
            <w14:checkbox>
              <w14:checked w14:val="0"/>
              <w14:checkedState w14:val="2612" w14:font="MS Gothic"/>
              <w14:uncheckedState w14:val="2610" w14:font="MS Gothic"/>
            </w14:checkbox>
          </w:sdtPr>
          <w:sdtEndPr/>
          <w:sdtContent>
            <w:tc>
              <w:tcPr>
                <w:tcW w:w="946" w:type="dxa"/>
              </w:tcPr>
              <w:p w14:paraId="1D84A1A5"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1603223082"/>
            <w14:checkbox>
              <w14:checked w14:val="0"/>
              <w14:checkedState w14:val="2612" w14:font="MS Gothic"/>
              <w14:uncheckedState w14:val="2610" w14:font="MS Gothic"/>
            </w14:checkbox>
          </w:sdtPr>
          <w:sdtEndPr/>
          <w:sdtContent>
            <w:tc>
              <w:tcPr>
                <w:tcW w:w="810" w:type="dxa"/>
              </w:tcPr>
              <w:p w14:paraId="1D84A1A6"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598761399"/>
            <w:showingPlcHdr/>
            <w:text/>
          </w:sdtPr>
          <w:sdtEndPr/>
          <w:sdtContent>
            <w:tc>
              <w:tcPr>
                <w:tcW w:w="2790" w:type="dxa"/>
              </w:tcPr>
              <w:p w14:paraId="1D84A1A7" w14:textId="77777777" w:rsidR="003B00F7" w:rsidRPr="00AD4887" w:rsidRDefault="003B00F7" w:rsidP="003B00F7">
                <w:pPr>
                  <w:pStyle w:val="TableText"/>
                  <w:ind w:left="360"/>
                </w:pPr>
                <w:r w:rsidRPr="00B9189F">
                  <w:rPr>
                    <w:rStyle w:val="PlaceholderText"/>
                  </w:rPr>
                  <w:t>Click here to enter text.</w:t>
                </w:r>
              </w:p>
            </w:tc>
          </w:sdtContent>
        </w:sdt>
      </w:tr>
      <w:tr w:rsidR="003B00F7" w:rsidRPr="00AD4887" w14:paraId="1D84A1AE"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1A9" w14:textId="77777777" w:rsidR="003B00F7" w:rsidRPr="00AD4887" w:rsidRDefault="00D05D4A" w:rsidP="00EE4C0A">
            <w:pPr>
              <w:pStyle w:val="TableText"/>
              <w:numPr>
                <w:ilvl w:val="0"/>
                <w:numId w:val="42"/>
              </w:numPr>
            </w:pPr>
            <w:r>
              <w:t>Create progress note to be used for billing services</w:t>
            </w:r>
          </w:p>
        </w:tc>
        <w:sdt>
          <w:sdtPr>
            <w:id w:val="1253157574"/>
            <w14:checkbox>
              <w14:checked w14:val="0"/>
              <w14:checkedState w14:val="2612" w14:font="MS Gothic"/>
              <w14:uncheckedState w14:val="2610" w14:font="MS Gothic"/>
            </w14:checkbox>
          </w:sdtPr>
          <w:sdtEndPr/>
          <w:sdtContent>
            <w:tc>
              <w:tcPr>
                <w:tcW w:w="900" w:type="dxa"/>
                <w:gridSpan w:val="2"/>
              </w:tcPr>
              <w:p w14:paraId="1D84A1AA"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1083756664"/>
            <w14:checkbox>
              <w14:checked w14:val="0"/>
              <w14:checkedState w14:val="2612" w14:font="MS Gothic"/>
              <w14:uncheckedState w14:val="2610" w14:font="MS Gothic"/>
            </w14:checkbox>
          </w:sdtPr>
          <w:sdtEndPr/>
          <w:sdtContent>
            <w:tc>
              <w:tcPr>
                <w:tcW w:w="946" w:type="dxa"/>
              </w:tcPr>
              <w:p w14:paraId="1D84A1AB"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841394861"/>
            <w14:checkbox>
              <w14:checked w14:val="0"/>
              <w14:checkedState w14:val="2612" w14:font="MS Gothic"/>
              <w14:uncheckedState w14:val="2610" w14:font="MS Gothic"/>
            </w14:checkbox>
          </w:sdtPr>
          <w:sdtEndPr/>
          <w:sdtContent>
            <w:tc>
              <w:tcPr>
                <w:tcW w:w="810" w:type="dxa"/>
              </w:tcPr>
              <w:p w14:paraId="1D84A1AC" w14:textId="77777777" w:rsidR="003B00F7" w:rsidRPr="00AD4887" w:rsidRDefault="00C9149F" w:rsidP="003B00F7">
                <w:pPr>
                  <w:pStyle w:val="TableText"/>
                  <w:ind w:left="360"/>
                  <w:jc w:val="center"/>
                </w:pPr>
                <w:r>
                  <w:rPr>
                    <w:rFonts w:ascii="MS Gothic" w:eastAsia="MS Gothic" w:hAnsi="MS Gothic" w:hint="eastAsia"/>
                  </w:rPr>
                  <w:t>☐</w:t>
                </w:r>
              </w:p>
            </w:tc>
          </w:sdtContent>
        </w:sdt>
        <w:sdt>
          <w:sdtPr>
            <w:id w:val="-1611499333"/>
            <w:showingPlcHdr/>
            <w:text/>
          </w:sdtPr>
          <w:sdtEndPr/>
          <w:sdtContent>
            <w:tc>
              <w:tcPr>
                <w:tcW w:w="2790" w:type="dxa"/>
              </w:tcPr>
              <w:p w14:paraId="1D84A1AD" w14:textId="77777777" w:rsidR="003B00F7" w:rsidRPr="00AD4887" w:rsidRDefault="003B00F7" w:rsidP="003B00F7">
                <w:pPr>
                  <w:pStyle w:val="TableText"/>
                  <w:ind w:left="360"/>
                </w:pPr>
                <w:r w:rsidRPr="00B9189F">
                  <w:rPr>
                    <w:rStyle w:val="PlaceholderText"/>
                  </w:rPr>
                  <w:t>Click here to enter text.</w:t>
                </w:r>
              </w:p>
            </w:tc>
          </w:sdtContent>
        </w:sdt>
      </w:tr>
      <w:tr w:rsidR="003B00F7" w:rsidRPr="00AD4887" w14:paraId="1D84A1B4" w14:textId="77777777" w:rsidTr="00C9149F">
        <w:trPr>
          <w:trHeight w:val="300"/>
        </w:trPr>
        <w:tc>
          <w:tcPr>
            <w:tcW w:w="4468" w:type="dxa"/>
            <w:vAlign w:val="center"/>
          </w:tcPr>
          <w:p w14:paraId="1D84A1AF" w14:textId="77777777" w:rsidR="003B00F7" w:rsidRPr="00AD4887" w:rsidRDefault="00D72BAE" w:rsidP="00EE4C0A">
            <w:pPr>
              <w:pStyle w:val="TableText"/>
              <w:numPr>
                <w:ilvl w:val="0"/>
                <w:numId w:val="42"/>
              </w:numPr>
            </w:pPr>
            <w:r>
              <w:t>Ability to have family members involved in the treatment planning process and signing when requested by patient</w:t>
            </w:r>
          </w:p>
        </w:tc>
        <w:sdt>
          <w:sdtPr>
            <w:id w:val="-79523137"/>
            <w14:checkbox>
              <w14:checked w14:val="0"/>
              <w14:checkedState w14:val="2612" w14:font="MS Gothic"/>
              <w14:uncheckedState w14:val="2610" w14:font="MS Gothic"/>
            </w14:checkbox>
          </w:sdtPr>
          <w:sdtEndPr/>
          <w:sdtContent>
            <w:tc>
              <w:tcPr>
                <w:tcW w:w="900" w:type="dxa"/>
                <w:gridSpan w:val="2"/>
              </w:tcPr>
              <w:p w14:paraId="1D84A1B0"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221879121"/>
            <w14:checkbox>
              <w14:checked w14:val="0"/>
              <w14:checkedState w14:val="2612" w14:font="MS Gothic"/>
              <w14:uncheckedState w14:val="2610" w14:font="MS Gothic"/>
            </w14:checkbox>
          </w:sdtPr>
          <w:sdtEndPr/>
          <w:sdtContent>
            <w:tc>
              <w:tcPr>
                <w:tcW w:w="946" w:type="dxa"/>
              </w:tcPr>
              <w:p w14:paraId="1D84A1B1"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975288349"/>
            <w14:checkbox>
              <w14:checked w14:val="0"/>
              <w14:checkedState w14:val="2612" w14:font="MS Gothic"/>
              <w14:uncheckedState w14:val="2610" w14:font="MS Gothic"/>
            </w14:checkbox>
          </w:sdtPr>
          <w:sdtEndPr/>
          <w:sdtContent>
            <w:tc>
              <w:tcPr>
                <w:tcW w:w="810" w:type="dxa"/>
              </w:tcPr>
              <w:p w14:paraId="1D84A1B2" w14:textId="77777777" w:rsidR="003B00F7" w:rsidRPr="00AD4887" w:rsidRDefault="00C9149F" w:rsidP="003B00F7">
                <w:pPr>
                  <w:pStyle w:val="TableText"/>
                  <w:ind w:left="360"/>
                  <w:jc w:val="center"/>
                </w:pPr>
                <w:r>
                  <w:rPr>
                    <w:rFonts w:ascii="MS Gothic" w:eastAsia="MS Gothic" w:hAnsi="MS Gothic" w:hint="eastAsia"/>
                  </w:rPr>
                  <w:t>☐</w:t>
                </w:r>
              </w:p>
            </w:tc>
          </w:sdtContent>
        </w:sdt>
        <w:sdt>
          <w:sdtPr>
            <w:id w:val="781537490"/>
            <w:showingPlcHdr/>
            <w:text/>
          </w:sdtPr>
          <w:sdtEndPr/>
          <w:sdtContent>
            <w:tc>
              <w:tcPr>
                <w:tcW w:w="2790" w:type="dxa"/>
              </w:tcPr>
              <w:p w14:paraId="1D84A1B3" w14:textId="77777777" w:rsidR="003B00F7" w:rsidRPr="00AD4887" w:rsidRDefault="003B00F7" w:rsidP="003B00F7">
                <w:pPr>
                  <w:pStyle w:val="TableText"/>
                  <w:ind w:left="360"/>
                </w:pPr>
                <w:r w:rsidRPr="00B9189F">
                  <w:rPr>
                    <w:rStyle w:val="PlaceholderText"/>
                  </w:rPr>
                  <w:t>Click here to enter text.</w:t>
                </w:r>
              </w:p>
            </w:tc>
          </w:sdtContent>
        </w:sdt>
      </w:tr>
      <w:tr w:rsidR="003B00F7" w:rsidRPr="00AD4887" w14:paraId="1D84A1BA"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1B5" w14:textId="77777777" w:rsidR="003B00F7" w:rsidRPr="00AD4887" w:rsidRDefault="00EC2D90" w:rsidP="00EE4C0A">
            <w:pPr>
              <w:pStyle w:val="TableText"/>
              <w:numPr>
                <w:ilvl w:val="0"/>
                <w:numId w:val="42"/>
              </w:numPr>
            </w:pPr>
            <w:r>
              <w:t>Ability</w:t>
            </w:r>
            <w:r w:rsidR="00D72BAE">
              <w:t xml:space="preserve"> to place new clients into a specific treatment group.  Client is </w:t>
            </w:r>
            <w:r>
              <w:t>then placed ;in the correlating group roster , and removed from roster when they complete treatment</w:t>
            </w:r>
          </w:p>
        </w:tc>
        <w:sdt>
          <w:sdtPr>
            <w:id w:val="-17635370"/>
            <w14:checkbox>
              <w14:checked w14:val="0"/>
              <w14:checkedState w14:val="2612" w14:font="MS Gothic"/>
              <w14:uncheckedState w14:val="2610" w14:font="MS Gothic"/>
            </w14:checkbox>
          </w:sdtPr>
          <w:sdtEndPr/>
          <w:sdtContent>
            <w:tc>
              <w:tcPr>
                <w:tcW w:w="900" w:type="dxa"/>
                <w:gridSpan w:val="2"/>
              </w:tcPr>
              <w:p w14:paraId="1D84A1B6"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2063755476"/>
            <w14:checkbox>
              <w14:checked w14:val="0"/>
              <w14:checkedState w14:val="2612" w14:font="MS Gothic"/>
              <w14:uncheckedState w14:val="2610" w14:font="MS Gothic"/>
            </w14:checkbox>
          </w:sdtPr>
          <w:sdtEndPr/>
          <w:sdtContent>
            <w:tc>
              <w:tcPr>
                <w:tcW w:w="946" w:type="dxa"/>
              </w:tcPr>
              <w:p w14:paraId="1D84A1B7"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561722982"/>
            <w14:checkbox>
              <w14:checked w14:val="0"/>
              <w14:checkedState w14:val="2612" w14:font="MS Gothic"/>
              <w14:uncheckedState w14:val="2610" w14:font="MS Gothic"/>
            </w14:checkbox>
          </w:sdtPr>
          <w:sdtEndPr/>
          <w:sdtContent>
            <w:tc>
              <w:tcPr>
                <w:tcW w:w="810" w:type="dxa"/>
              </w:tcPr>
              <w:p w14:paraId="1D84A1B8" w14:textId="77777777" w:rsidR="003B00F7" w:rsidRPr="00AD4887" w:rsidRDefault="003B00F7" w:rsidP="003B00F7">
                <w:pPr>
                  <w:pStyle w:val="TableText"/>
                  <w:ind w:left="360"/>
                  <w:jc w:val="center"/>
                </w:pPr>
                <w:r>
                  <w:rPr>
                    <w:rFonts w:ascii="MS Gothic" w:eastAsia="MS Gothic" w:hAnsi="MS Gothic" w:hint="eastAsia"/>
                  </w:rPr>
                  <w:t>☐</w:t>
                </w:r>
              </w:p>
            </w:tc>
          </w:sdtContent>
        </w:sdt>
        <w:sdt>
          <w:sdtPr>
            <w:id w:val="-1903521446"/>
            <w:showingPlcHdr/>
            <w:text/>
          </w:sdtPr>
          <w:sdtEndPr/>
          <w:sdtContent>
            <w:tc>
              <w:tcPr>
                <w:tcW w:w="2790" w:type="dxa"/>
              </w:tcPr>
              <w:p w14:paraId="1D84A1B9" w14:textId="77777777" w:rsidR="003B00F7" w:rsidRPr="00AD4887" w:rsidRDefault="003B00F7" w:rsidP="003B00F7">
                <w:pPr>
                  <w:pStyle w:val="TableText"/>
                  <w:ind w:left="360"/>
                </w:pPr>
                <w:r w:rsidRPr="00B9189F">
                  <w:rPr>
                    <w:rStyle w:val="PlaceholderText"/>
                  </w:rPr>
                  <w:t>Click here to enter text.</w:t>
                </w:r>
              </w:p>
            </w:tc>
          </w:sdtContent>
        </w:sdt>
      </w:tr>
      <w:tr w:rsidR="003B00F7" w:rsidRPr="00AD4887" w14:paraId="1D84A1C0" w14:textId="77777777" w:rsidTr="00C9149F">
        <w:trPr>
          <w:trHeight w:val="300"/>
        </w:trPr>
        <w:tc>
          <w:tcPr>
            <w:tcW w:w="4468" w:type="dxa"/>
            <w:vAlign w:val="center"/>
          </w:tcPr>
          <w:p w14:paraId="1D84A1BB" w14:textId="77777777" w:rsidR="003B00F7" w:rsidRDefault="003B00F7" w:rsidP="003B00F7">
            <w:pPr>
              <w:pStyle w:val="TableText"/>
              <w:ind w:left="360"/>
            </w:pPr>
          </w:p>
        </w:tc>
        <w:tc>
          <w:tcPr>
            <w:tcW w:w="900" w:type="dxa"/>
            <w:gridSpan w:val="2"/>
          </w:tcPr>
          <w:p w14:paraId="1D84A1BC" w14:textId="77777777" w:rsidR="003B00F7" w:rsidRDefault="003B00F7" w:rsidP="003B00F7">
            <w:pPr>
              <w:pStyle w:val="TableText"/>
              <w:ind w:left="360"/>
              <w:jc w:val="center"/>
            </w:pPr>
          </w:p>
        </w:tc>
        <w:tc>
          <w:tcPr>
            <w:tcW w:w="946" w:type="dxa"/>
          </w:tcPr>
          <w:p w14:paraId="1D84A1BD" w14:textId="77777777" w:rsidR="003B00F7" w:rsidRDefault="003B00F7" w:rsidP="003B00F7">
            <w:pPr>
              <w:pStyle w:val="TableText"/>
              <w:ind w:left="360"/>
              <w:jc w:val="center"/>
            </w:pPr>
          </w:p>
        </w:tc>
        <w:tc>
          <w:tcPr>
            <w:tcW w:w="810" w:type="dxa"/>
          </w:tcPr>
          <w:p w14:paraId="1D84A1BE" w14:textId="77777777" w:rsidR="003B00F7" w:rsidRDefault="003B00F7" w:rsidP="003B00F7">
            <w:pPr>
              <w:pStyle w:val="TableText"/>
              <w:ind w:left="360"/>
              <w:jc w:val="center"/>
            </w:pPr>
          </w:p>
        </w:tc>
        <w:tc>
          <w:tcPr>
            <w:tcW w:w="2790" w:type="dxa"/>
          </w:tcPr>
          <w:p w14:paraId="1D84A1BF" w14:textId="77777777" w:rsidR="003B00F7" w:rsidRDefault="003B00F7" w:rsidP="003B00F7">
            <w:pPr>
              <w:pStyle w:val="TableText"/>
              <w:ind w:left="360"/>
            </w:pPr>
          </w:p>
        </w:tc>
      </w:tr>
    </w:tbl>
    <w:p w14:paraId="1D84A1C1" w14:textId="77777777" w:rsidR="00D05D4A" w:rsidRDefault="00D05D4A">
      <w:pPr>
        <w:spacing w:after="200" w:line="276" w:lineRule="auto"/>
      </w:pPr>
      <w:r>
        <w:br w:type="page"/>
      </w:r>
    </w:p>
    <w:tbl>
      <w:tblPr>
        <w:tblStyle w:val="BeaconTableRegular"/>
        <w:tblW w:w="9914" w:type="dxa"/>
        <w:tblLayout w:type="fixed"/>
        <w:tblLook w:val="0420" w:firstRow="1" w:lastRow="0" w:firstColumn="0" w:lastColumn="0" w:noHBand="0" w:noVBand="1"/>
        <w:tblCaption w:val="Specifications table for Specialty Specific Requirements"/>
      </w:tblPr>
      <w:tblGrid>
        <w:gridCol w:w="4468"/>
        <w:gridCol w:w="90"/>
        <w:gridCol w:w="810"/>
        <w:gridCol w:w="946"/>
        <w:gridCol w:w="810"/>
        <w:gridCol w:w="2790"/>
      </w:tblGrid>
      <w:tr w:rsidR="00D05D4A" w:rsidRPr="00AD4887" w14:paraId="1D84A1C9" w14:textId="77777777" w:rsidTr="00C9149F">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14:paraId="1D84A1C2" w14:textId="77777777" w:rsidR="00D05D4A" w:rsidRPr="00AD4887" w:rsidRDefault="00D05D4A" w:rsidP="00D05D4A">
            <w:pPr>
              <w:pStyle w:val="TableHeading"/>
            </w:pPr>
            <w:r w:rsidRPr="00AD4887">
              <w:lastRenderedPageBreak/>
              <w:t>Specifications</w:t>
            </w:r>
          </w:p>
        </w:tc>
        <w:tc>
          <w:tcPr>
            <w:tcW w:w="810" w:type="dxa"/>
            <w:tcBorders>
              <w:bottom w:val="single" w:sz="4" w:space="0" w:color="056DB1"/>
            </w:tcBorders>
          </w:tcPr>
          <w:p w14:paraId="1D84A1C3" w14:textId="77777777" w:rsidR="00D05D4A" w:rsidRPr="00AD4887" w:rsidRDefault="00D05D4A" w:rsidP="00D05D4A">
            <w:pPr>
              <w:pStyle w:val="TableHeading"/>
            </w:pPr>
            <w:r w:rsidRPr="00AD4887">
              <w:t>Yes, Included</w:t>
            </w:r>
          </w:p>
        </w:tc>
        <w:tc>
          <w:tcPr>
            <w:tcW w:w="946" w:type="dxa"/>
            <w:tcBorders>
              <w:bottom w:val="single" w:sz="4" w:space="0" w:color="056DB1"/>
            </w:tcBorders>
          </w:tcPr>
          <w:p w14:paraId="1D84A1C4" w14:textId="77777777" w:rsidR="00C9149F" w:rsidRPr="00AD4887" w:rsidRDefault="00C9149F" w:rsidP="00C9149F">
            <w:pPr>
              <w:pStyle w:val="TableHeading"/>
            </w:pPr>
            <w:r w:rsidRPr="00AD4887">
              <w:t>Yes,</w:t>
            </w:r>
          </w:p>
          <w:p w14:paraId="1D84A1C5" w14:textId="77777777" w:rsidR="00C9149F" w:rsidRPr="00AD4887" w:rsidRDefault="00C9149F" w:rsidP="00C9149F">
            <w:pPr>
              <w:pStyle w:val="TableHeading"/>
            </w:pPr>
            <w:r>
              <w:t>Additional</w:t>
            </w:r>
          </w:p>
          <w:p w14:paraId="1D84A1C6" w14:textId="77777777" w:rsidR="00D05D4A" w:rsidRPr="00AD4887" w:rsidRDefault="00C9149F" w:rsidP="00C9149F">
            <w:pPr>
              <w:pStyle w:val="TableHeading"/>
            </w:pPr>
            <w:r w:rsidRPr="00AD4887">
              <w:t>Cost</w:t>
            </w:r>
          </w:p>
        </w:tc>
        <w:tc>
          <w:tcPr>
            <w:tcW w:w="810" w:type="dxa"/>
            <w:tcBorders>
              <w:bottom w:val="single" w:sz="4" w:space="0" w:color="056DB1"/>
            </w:tcBorders>
          </w:tcPr>
          <w:p w14:paraId="1D84A1C7" w14:textId="77777777" w:rsidR="00D05D4A" w:rsidRPr="00AD4887" w:rsidRDefault="00D05D4A" w:rsidP="00D05D4A">
            <w:pPr>
              <w:pStyle w:val="TableHeading"/>
            </w:pPr>
            <w:r w:rsidRPr="00AD4887">
              <w:t>No</w:t>
            </w:r>
          </w:p>
        </w:tc>
        <w:tc>
          <w:tcPr>
            <w:tcW w:w="2790" w:type="dxa"/>
            <w:tcBorders>
              <w:bottom w:val="single" w:sz="4" w:space="0" w:color="056DB1"/>
            </w:tcBorders>
          </w:tcPr>
          <w:p w14:paraId="1D84A1C8" w14:textId="77777777" w:rsidR="00D05D4A" w:rsidRPr="00AD4887" w:rsidRDefault="00D05D4A" w:rsidP="00D05D4A">
            <w:pPr>
              <w:pStyle w:val="TableHeading"/>
            </w:pPr>
            <w:r w:rsidRPr="00AD4887">
              <w:t>Comments / Clarifications</w:t>
            </w:r>
          </w:p>
        </w:tc>
      </w:tr>
      <w:tr w:rsidR="00D05D4A" w:rsidRPr="00AD4887" w14:paraId="1D84A1CB" w14:textId="77777777" w:rsidTr="00C9149F">
        <w:trPr>
          <w:trHeight w:val="368"/>
        </w:trPr>
        <w:tc>
          <w:tcPr>
            <w:tcW w:w="9914" w:type="dxa"/>
            <w:gridSpan w:val="6"/>
            <w:tcBorders>
              <w:top w:val="single" w:sz="4" w:space="0" w:color="056DB1"/>
              <w:left w:val="single" w:sz="4" w:space="0" w:color="056DB1"/>
              <w:bottom w:val="single" w:sz="4" w:space="0" w:color="056DB1"/>
              <w:right w:val="single" w:sz="4" w:space="0" w:color="056DB1"/>
            </w:tcBorders>
            <w:shd w:val="clear" w:color="auto" w:fill="03426D"/>
          </w:tcPr>
          <w:p w14:paraId="1D84A1CA" w14:textId="77777777" w:rsidR="00D05D4A" w:rsidRPr="00F65A3C" w:rsidRDefault="00D05D4A" w:rsidP="00EC12AD">
            <w:pPr>
              <w:pStyle w:val="TableHeading"/>
              <w:ind w:left="360"/>
              <w:jc w:val="left"/>
            </w:pPr>
            <w:r>
              <w:t xml:space="preserve">5.0   </w:t>
            </w:r>
            <w:r w:rsidR="00EC12AD">
              <w:t xml:space="preserve">Residential Intake and </w:t>
            </w:r>
            <w:r>
              <w:t xml:space="preserve">Admission </w:t>
            </w:r>
          </w:p>
        </w:tc>
      </w:tr>
      <w:tr w:rsidR="00D05D4A" w:rsidRPr="00AD4887" w14:paraId="1D84A1D1" w14:textId="77777777" w:rsidTr="00C9149F">
        <w:trPr>
          <w:cnfStyle w:val="000000010000" w:firstRow="0" w:lastRow="0" w:firstColumn="0" w:lastColumn="0" w:oddVBand="0" w:evenVBand="0" w:oddHBand="0" w:evenHBand="1" w:firstRowFirstColumn="0" w:firstRowLastColumn="0" w:lastRowFirstColumn="0" w:lastRowLastColumn="0"/>
        </w:trPr>
        <w:tc>
          <w:tcPr>
            <w:tcW w:w="4468" w:type="dxa"/>
            <w:tcBorders>
              <w:top w:val="single" w:sz="4" w:space="0" w:color="056DB1"/>
            </w:tcBorders>
            <w:vAlign w:val="center"/>
          </w:tcPr>
          <w:p w14:paraId="1D84A1CC" w14:textId="77777777" w:rsidR="00D05D4A" w:rsidRPr="00AD4887" w:rsidRDefault="003E1D62" w:rsidP="00EE4C0A">
            <w:pPr>
              <w:pStyle w:val="TableText"/>
              <w:numPr>
                <w:ilvl w:val="0"/>
                <w:numId w:val="43"/>
              </w:numPr>
            </w:pPr>
            <w:r>
              <w:t xml:space="preserve">Technician / </w:t>
            </w:r>
            <w:r w:rsidR="00EC12AD">
              <w:t>Therapist and client review intake file and obtain signatures</w:t>
            </w:r>
          </w:p>
        </w:tc>
        <w:sdt>
          <w:sdtPr>
            <w:id w:val="-2005574146"/>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14:paraId="1D84A1CD"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974722852"/>
            <w14:checkbox>
              <w14:checked w14:val="0"/>
              <w14:checkedState w14:val="2612" w14:font="MS Gothic"/>
              <w14:uncheckedState w14:val="2610" w14:font="MS Gothic"/>
            </w14:checkbox>
          </w:sdtPr>
          <w:sdtEndPr/>
          <w:sdtContent>
            <w:tc>
              <w:tcPr>
                <w:tcW w:w="946" w:type="dxa"/>
                <w:tcBorders>
                  <w:top w:val="single" w:sz="4" w:space="0" w:color="056DB1"/>
                </w:tcBorders>
              </w:tcPr>
              <w:p w14:paraId="1D84A1CE"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87335639"/>
            <w14:checkbox>
              <w14:checked w14:val="0"/>
              <w14:checkedState w14:val="2612" w14:font="MS Gothic"/>
              <w14:uncheckedState w14:val="2610" w14:font="MS Gothic"/>
            </w14:checkbox>
          </w:sdtPr>
          <w:sdtEndPr/>
          <w:sdtContent>
            <w:tc>
              <w:tcPr>
                <w:tcW w:w="810" w:type="dxa"/>
                <w:tcBorders>
                  <w:top w:val="single" w:sz="4" w:space="0" w:color="056DB1"/>
                </w:tcBorders>
              </w:tcPr>
              <w:p w14:paraId="1D84A1CF"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584350891"/>
            <w:showingPlcHdr/>
            <w:text/>
          </w:sdtPr>
          <w:sdtEndPr/>
          <w:sdtContent>
            <w:tc>
              <w:tcPr>
                <w:tcW w:w="2790" w:type="dxa"/>
                <w:tcBorders>
                  <w:top w:val="single" w:sz="4" w:space="0" w:color="056DB1"/>
                </w:tcBorders>
              </w:tcPr>
              <w:p w14:paraId="1D84A1D0"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1D7" w14:textId="77777777" w:rsidTr="00C9149F">
        <w:tc>
          <w:tcPr>
            <w:tcW w:w="4468" w:type="dxa"/>
            <w:vAlign w:val="center"/>
          </w:tcPr>
          <w:p w14:paraId="1D84A1D2" w14:textId="77777777" w:rsidR="00D05D4A" w:rsidRPr="00AD4887" w:rsidRDefault="00EC12AD" w:rsidP="00EE4C0A">
            <w:pPr>
              <w:pStyle w:val="TableText"/>
              <w:numPr>
                <w:ilvl w:val="0"/>
                <w:numId w:val="43"/>
              </w:numPr>
            </w:pPr>
            <w:r>
              <w:t xml:space="preserve">Technician / Client complete </w:t>
            </w:r>
            <w:r w:rsidR="00B73C3D">
              <w:t>Bio/Psy/Soc</w:t>
            </w:r>
            <w:r>
              <w:t>, nutrition and Beck Depression assessments</w:t>
            </w:r>
          </w:p>
        </w:tc>
        <w:sdt>
          <w:sdtPr>
            <w:id w:val="448898717"/>
            <w14:checkbox>
              <w14:checked w14:val="0"/>
              <w14:checkedState w14:val="2612" w14:font="MS Gothic"/>
              <w14:uncheckedState w14:val="2610" w14:font="MS Gothic"/>
            </w14:checkbox>
          </w:sdtPr>
          <w:sdtEndPr/>
          <w:sdtContent>
            <w:tc>
              <w:tcPr>
                <w:tcW w:w="900" w:type="dxa"/>
                <w:gridSpan w:val="2"/>
              </w:tcPr>
              <w:p w14:paraId="1D84A1D3"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180247434"/>
            <w14:checkbox>
              <w14:checked w14:val="0"/>
              <w14:checkedState w14:val="2612" w14:font="MS Gothic"/>
              <w14:uncheckedState w14:val="2610" w14:font="MS Gothic"/>
            </w14:checkbox>
          </w:sdtPr>
          <w:sdtEndPr/>
          <w:sdtContent>
            <w:tc>
              <w:tcPr>
                <w:tcW w:w="946" w:type="dxa"/>
              </w:tcPr>
              <w:p w14:paraId="1D84A1D4"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008782415"/>
            <w14:checkbox>
              <w14:checked w14:val="0"/>
              <w14:checkedState w14:val="2612" w14:font="MS Gothic"/>
              <w14:uncheckedState w14:val="2610" w14:font="MS Gothic"/>
            </w14:checkbox>
          </w:sdtPr>
          <w:sdtEndPr/>
          <w:sdtContent>
            <w:tc>
              <w:tcPr>
                <w:tcW w:w="810" w:type="dxa"/>
              </w:tcPr>
              <w:p w14:paraId="1D84A1D5"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127148651"/>
            <w:showingPlcHdr/>
            <w:text/>
          </w:sdtPr>
          <w:sdtEndPr/>
          <w:sdtContent>
            <w:tc>
              <w:tcPr>
                <w:tcW w:w="2790" w:type="dxa"/>
              </w:tcPr>
              <w:p w14:paraId="1D84A1D6"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1DD"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1D8" w14:textId="77777777" w:rsidR="00D05D4A" w:rsidRPr="00AD4887" w:rsidRDefault="00EC12AD" w:rsidP="00EE4C0A">
            <w:pPr>
              <w:pStyle w:val="TableText"/>
              <w:numPr>
                <w:ilvl w:val="0"/>
                <w:numId w:val="43"/>
              </w:numPr>
            </w:pPr>
            <w:r>
              <w:t>Technician assigns Therapist to client for intake</w:t>
            </w:r>
          </w:p>
        </w:tc>
        <w:sdt>
          <w:sdtPr>
            <w:id w:val="-1769540831"/>
            <w14:checkbox>
              <w14:checked w14:val="0"/>
              <w14:checkedState w14:val="2612" w14:font="MS Gothic"/>
              <w14:uncheckedState w14:val="2610" w14:font="MS Gothic"/>
            </w14:checkbox>
          </w:sdtPr>
          <w:sdtEndPr/>
          <w:sdtContent>
            <w:tc>
              <w:tcPr>
                <w:tcW w:w="900" w:type="dxa"/>
                <w:gridSpan w:val="2"/>
              </w:tcPr>
              <w:p w14:paraId="1D84A1D9"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792047001"/>
            <w14:checkbox>
              <w14:checked w14:val="0"/>
              <w14:checkedState w14:val="2612" w14:font="MS Gothic"/>
              <w14:uncheckedState w14:val="2610" w14:font="MS Gothic"/>
            </w14:checkbox>
          </w:sdtPr>
          <w:sdtEndPr/>
          <w:sdtContent>
            <w:tc>
              <w:tcPr>
                <w:tcW w:w="946" w:type="dxa"/>
              </w:tcPr>
              <w:p w14:paraId="1D84A1DA"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74294192"/>
            <w14:checkbox>
              <w14:checked w14:val="0"/>
              <w14:checkedState w14:val="2612" w14:font="MS Gothic"/>
              <w14:uncheckedState w14:val="2610" w14:font="MS Gothic"/>
            </w14:checkbox>
          </w:sdtPr>
          <w:sdtEndPr/>
          <w:sdtContent>
            <w:tc>
              <w:tcPr>
                <w:tcW w:w="810" w:type="dxa"/>
              </w:tcPr>
              <w:p w14:paraId="1D84A1DB"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652882955"/>
            <w:showingPlcHdr/>
            <w:text/>
          </w:sdtPr>
          <w:sdtEndPr/>
          <w:sdtContent>
            <w:tc>
              <w:tcPr>
                <w:tcW w:w="2790" w:type="dxa"/>
              </w:tcPr>
              <w:p w14:paraId="1D84A1DC"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1E3" w14:textId="77777777" w:rsidTr="00C9149F">
        <w:trPr>
          <w:trHeight w:val="300"/>
        </w:trPr>
        <w:tc>
          <w:tcPr>
            <w:tcW w:w="4468" w:type="dxa"/>
            <w:vAlign w:val="center"/>
          </w:tcPr>
          <w:p w14:paraId="1D84A1DE" w14:textId="77777777" w:rsidR="00D05D4A" w:rsidRPr="00AD4887" w:rsidRDefault="00EC12AD" w:rsidP="00EE4C0A">
            <w:pPr>
              <w:pStyle w:val="TableText"/>
              <w:numPr>
                <w:ilvl w:val="0"/>
                <w:numId w:val="43"/>
              </w:numPr>
            </w:pPr>
            <w:r>
              <w:t>Therapist must compete assessment within 48 hours of assignment</w:t>
            </w:r>
          </w:p>
        </w:tc>
        <w:sdt>
          <w:sdtPr>
            <w:id w:val="-660088385"/>
            <w14:checkbox>
              <w14:checked w14:val="0"/>
              <w14:checkedState w14:val="2612" w14:font="MS Gothic"/>
              <w14:uncheckedState w14:val="2610" w14:font="MS Gothic"/>
            </w14:checkbox>
          </w:sdtPr>
          <w:sdtEndPr/>
          <w:sdtContent>
            <w:tc>
              <w:tcPr>
                <w:tcW w:w="900" w:type="dxa"/>
                <w:gridSpan w:val="2"/>
              </w:tcPr>
              <w:p w14:paraId="1D84A1DF"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658849182"/>
            <w14:checkbox>
              <w14:checked w14:val="0"/>
              <w14:checkedState w14:val="2612" w14:font="MS Gothic"/>
              <w14:uncheckedState w14:val="2610" w14:font="MS Gothic"/>
            </w14:checkbox>
          </w:sdtPr>
          <w:sdtEndPr/>
          <w:sdtContent>
            <w:tc>
              <w:tcPr>
                <w:tcW w:w="946" w:type="dxa"/>
              </w:tcPr>
              <w:p w14:paraId="1D84A1E0"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564324385"/>
            <w14:checkbox>
              <w14:checked w14:val="0"/>
              <w14:checkedState w14:val="2612" w14:font="MS Gothic"/>
              <w14:uncheckedState w14:val="2610" w14:font="MS Gothic"/>
            </w14:checkbox>
          </w:sdtPr>
          <w:sdtEndPr/>
          <w:sdtContent>
            <w:tc>
              <w:tcPr>
                <w:tcW w:w="810" w:type="dxa"/>
              </w:tcPr>
              <w:p w14:paraId="1D84A1E1"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489086248"/>
            <w:showingPlcHdr/>
            <w:text/>
          </w:sdtPr>
          <w:sdtEndPr/>
          <w:sdtContent>
            <w:tc>
              <w:tcPr>
                <w:tcW w:w="2790" w:type="dxa"/>
              </w:tcPr>
              <w:p w14:paraId="1D84A1E2"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1E9"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1E4" w14:textId="77777777" w:rsidR="00D05D4A" w:rsidRPr="00AD4887" w:rsidRDefault="00EC12AD" w:rsidP="00EE4C0A">
            <w:pPr>
              <w:pStyle w:val="TableText"/>
              <w:numPr>
                <w:ilvl w:val="0"/>
                <w:numId w:val="43"/>
              </w:numPr>
            </w:pPr>
            <w:r>
              <w:t xml:space="preserve">Therapist review of </w:t>
            </w:r>
            <w:r w:rsidR="00B73C3D">
              <w:t>Bio/Psy/Soc</w:t>
            </w:r>
            <w:r>
              <w:t>, beck depression and client folder for completeness</w:t>
            </w:r>
          </w:p>
        </w:tc>
        <w:sdt>
          <w:sdtPr>
            <w:id w:val="-1215192519"/>
            <w14:checkbox>
              <w14:checked w14:val="0"/>
              <w14:checkedState w14:val="2612" w14:font="MS Gothic"/>
              <w14:uncheckedState w14:val="2610" w14:font="MS Gothic"/>
            </w14:checkbox>
          </w:sdtPr>
          <w:sdtEndPr/>
          <w:sdtContent>
            <w:tc>
              <w:tcPr>
                <w:tcW w:w="900" w:type="dxa"/>
                <w:gridSpan w:val="2"/>
              </w:tcPr>
              <w:p w14:paraId="1D84A1E5"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896050278"/>
            <w14:checkbox>
              <w14:checked w14:val="0"/>
              <w14:checkedState w14:val="2612" w14:font="MS Gothic"/>
              <w14:uncheckedState w14:val="2610" w14:font="MS Gothic"/>
            </w14:checkbox>
          </w:sdtPr>
          <w:sdtEndPr/>
          <w:sdtContent>
            <w:tc>
              <w:tcPr>
                <w:tcW w:w="946" w:type="dxa"/>
              </w:tcPr>
              <w:p w14:paraId="1D84A1E6"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969417068"/>
            <w14:checkbox>
              <w14:checked w14:val="0"/>
              <w14:checkedState w14:val="2612" w14:font="MS Gothic"/>
              <w14:uncheckedState w14:val="2610" w14:font="MS Gothic"/>
            </w14:checkbox>
          </w:sdtPr>
          <w:sdtEndPr/>
          <w:sdtContent>
            <w:tc>
              <w:tcPr>
                <w:tcW w:w="810" w:type="dxa"/>
              </w:tcPr>
              <w:p w14:paraId="1D84A1E7"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371297262"/>
            <w:showingPlcHdr/>
            <w:text/>
          </w:sdtPr>
          <w:sdtEndPr/>
          <w:sdtContent>
            <w:tc>
              <w:tcPr>
                <w:tcW w:w="2790" w:type="dxa"/>
              </w:tcPr>
              <w:p w14:paraId="1D84A1E8"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1EF" w14:textId="77777777" w:rsidTr="00C9149F">
        <w:trPr>
          <w:trHeight w:val="300"/>
        </w:trPr>
        <w:tc>
          <w:tcPr>
            <w:tcW w:w="4468" w:type="dxa"/>
            <w:vAlign w:val="center"/>
          </w:tcPr>
          <w:p w14:paraId="1D84A1EA" w14:textId="77777777" w:rsidR="00D05D4A" w:rsidRPr="00AD4887" w:rsidRDefault="00EC12AD" w:rsidP="00EE4C0A">
            <w:pPr>
              <w:pStyle w:val="TableText"/>
              <w:numPr>
                <w:ilvl w:val="0"/>
                <w:numId w:val="43"/>
              </w:numPr>
            </w:pPr>
            <w:r>
              <w:t>Therapist and client complete treatment plan and sign</w:t>
            </w:r>
          </w:p>
        </w:tc>
        <w:sdt>
          <w:sdtPr>
            <w:id w:val="-499962365"/>
            <w14:checkbox>
              <w14:checked w14:val="0"/>
              <w14:checkedState w14:val="2612" w14:font="MS Gothic"/>
              <w14:uncheckedState w14:val="2610" w14:font="MS Gothic"/>
            </w14:checkbox>
          </w:sdtPr>
          <w:sdtEndPr/>
          <w:sdtContent>
            <w:tc>
              <w:tcPr>
                <w:tcW w:w="900" w:type="dxa"/>
                <w:gridSpan w:val="2"/>
              </w:tcPr>
              <w:p w14:paraId="1D84A1EB"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798256089"/>
            <w14:checkbox>
              <w14:checked w14:val="0"/>
              <w14:checkedState w14:val="2612" w14:font="MS Gothic"/>
              <w14:uncheckedState w14:val="2610" w14:font="MS Gothic"/>
            </w14:checkbox>
          </w:sdtPr>
          <w:sdtEndPr/>
          <w:sdtContent>
            <w:tc>
              <w:tcPr>
                <w:tcW w:w="946" w:type="dxa"/>
              </w:tcPr>
              <w:p w14:paraId="1D84A1EC"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18183536"/>
            <w14:checkbox>
              <w14:checked w14:val="0"/>
              <w14:checkedState w14:val="2612" w14:font="MS Gothic"/>
              <w14:uncheckedState w14:val="2610" w14:font="MS Gothic"/>
            </w14:checkbox>
          </w:sdtPr>
          <w:sdtEndPr/>
          <w:sdtContent>
            <w:tc>
              <w:tcPr>
                <w:tcW w:w="810" w:type="dxa"/>
              </w:tcPr>
              <w:p w14:paraId="1D84A1ED"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80467333"/>
            <w:showingPlcHdr/>
            <w:text/>
          </w:sdtPr>
          <w:sdtEndPr/>
          <w:sdtContent>
            <w:tc>
              <w:tcPr>
                <w:tcW w:w="2790" w:type="dxa"/>
              </w:tcPr>
              <w:p w14:paraId="1D84A1EE"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1F5"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1F0" w14:textId="77777777" w:rsidR="00D05D4A" w:rsidRPr="00AD4887" w:rsidRDefault="00EC12AD" w:rsidP="00EE4C0A">
            <w:pPr>
              <w:pStyle w:val="TableText"/>
              <w:numPr>
                <w:ilvl w:val="0"/>
                <w:numId w:val="43"/>
              </w:numPr>
            </w:pPr>
            <w:r>
              <w:t>Therapist letter to PCP if needed</w:t>
            </w:r>
          </w:p>
        </w:tc>
        <w:sdt>
          <w:sdtPr>
            <w:id w:val="439034807"/>
            <w14:checkbox>
              <w14:checked w14:val="0"/>
              <w14:checkedState w14:val="2612" w14:font="MS Gothic"/>
              <w14:uncheckedState w14:val="2610" w14:font="MS Gothic"/>
            </w14:checkbox>
          </w:sdtPr>
          <w:sdtEndPr/>
          <w:sdtContent>
            <w:tc>
              <w:tcPr>
                <w:tcW w:w="900" w:type="dxa"/>
                <w:gridSpan w:val="2"/>
              </w:tcPr>
              <w:p w14:paraId="1D84A1F1"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927839943"/>
            <w14:checkbox>
              <w14:checked w14:val="0"/>
              <w14:checkedState w14:val="2612" w14:font="MS Gothic"/>
              <w14:uncheckedState w14:val="2610" w14:font="MS Gothic"/>
            </w14:checkbox>
          </w:sdtPr>
          <w:sdtEndPr/>
          <w:sdtContent>
            <w:tc>
              <w:tcPr>
                <w:tcW w:w="946" w:type="dxa"/>
              </w:tcPr>
              <w:p w14:paraId="1D84A1F2"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156835994"/>
            <w14:checkbox>
              <w14:checked w14:val="0"/>
              <w14:checkedState w14:val="2612" w14:font="MS Gothic"/>
              <w14:uncheckedState w14:val="2610" w14:font="MS Gothic"/>
            </w14:checkbox>
          </w:sdtPr>
          <w:sdtEndPr/>
          <w:sdtContent>
            <w:tc>
              <w:tcPr>
                <w:tcW w:w="810" w:type="dxa"/>
              </w:tcPr>
              <w:p w14:paraId="1D84A1F3"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621654216"/>
            <w:showingPlcHdr/>
            <w:text/>
          </w:sdtPr>
          <w:sdtEndPr/>
          <w:sdtContent>
            <w:tc>
              <w:tcPr>
                <w:tcW w:w="2790" w:type="dxa"/>
              </w:tcPr>
              <w:p w14:paraId="1D84A1F4"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1FB" w14:textId="77777777" w:rsidTr="00C9149F">
        <w:trPr>
          <w:trHeight w:val="300"/>
        </w:trPr>
        <w:tc>
          <w:tcPr>
            <w:tcW w:w="4468" w:type="dxa"/>
            <w:tcBorders>
              <w:bottom w:val="nil"/>
            </w:tcBorders>
            <w:vAlign w:val="center"/>
          </w:tcPr>
          <w:p w14:paraId="1D84A1F6" w14:textId="77777777" w:rsidR="00D05D4A" w:rsidRPr="00AD4887" w:rsidRDefault="00EC12AD" w:rsidP="00EE4C0A">
            <w:pPr>
              <w:pStyle w:val="TableText"/>
              <w:numPr>
                <w:ilvl w:val="0"/>
                <w:numId w:val="43"/>
              </w:numPr>
            </w:pPr>
            <w:r>
              <w:t xml:space="preserve">Therapist ability to create clinical summary document, update REMI admission screens and upload </w:t>
            </w:r>
            <w:r w:rsidR="00B73C3D">
              <w:t>Bio/Psy/Soc</w:t>
            </w:r>
            <w:r>
              <w:t xml:space="preserve"> to </w:t>
            </w:r>
            <w:r w:rsidR="0014146B">
              <w:t>REMI</w:t>
            </w:r>
          </w:p>
        </w:tc>
        <w:sdt>
          <w:sdtPr>
            <w:id w:val="1494615102"/>
            <w14:checkbox>
              <w14:checked w14:val="0"/>
              <w14:checkedState w14:val="2612" w14:font="MS Gothic"/>
              <w14:uncheckedState w14:val="2610" w14:font="MS Gothic"/>
            </w14:checkbox>
          </w:sdtPr>
          <w:sdtEndPr/>
          <w:sdtContent>
            <w:tc>
              <w:tcPr>
                <w:tcW w:w="900" w:type="dxa"/>
                <w:gridSpan w:val="2"/>
                <w:tcBorders>
                  <w:bottom w:val="nil"/>
                </w:tcBorders>
              </w:tcPr>
              <w:p w14:paraId="1D84A1F7"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05660650"/>
            <w14:checkbox>
              <w14:checked w14:val="0"/>
              <w14:checkedState w14:val="2612" w14:font="MS Gothic"/>
              <w14:uncheckedState w14:val="2610" w14:font="MS Gothic"/>
            </w14:checkbox>
          </w:sdtPr>
          <w:sdtEndPr/>
          <w:sdtContent>
            <w:tc>
              <w:tcPr>
                <w:tcW w:w="946" w:type="dxa"/>
                <w:tcBorders>
                  <w:bottom w:val="nil"/>
                </w:tcBorders>
              </w:tcPr>
              <w:p w14:paraId="1D84A1F8"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343598793"/>
            <w14:checkbox>
              <w14:checked w14:val="0"/>
              <w14:checkedState w14:val="2612" w14:font="MS Gothic"/>
              <w14:uncheckedState w14:val="2610" w14:font="MS Gothic"/>
            </w14:checkbox>
          </w:sdtPr>
          <w:sdtEndPr/>
          <w:sdtContent>
            <w:tc>
              <w:tcPr>
                <w:tcW w:w="810" w:type="dxa"/>
                <w:tcBorders>
                  <w:bottom w:val="nil"/>
                </w:tcBorders>
              </w:tcPr>
              <w:p w14:paraId="1D84A1F9"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652334148"/>
            <w:showingPlcHdr/>
            <w:text/>
          </w:sdtPr>
          <w:sdtEndPr/>
          <w:sdtContent>
            <w:tc>
              <w:tcPr>
                <w:tcW w:w="2790" w:type="dxa"/>
                <w:tcBorders>
                  <w:bottom w:val="nil"/>
                </w:tcBorders>
              </w:tcPr>
              <w:p w14:paraId="1D84A1FA"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01"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1FC" w14:textId="77777777" w:rsidR="00D05D4A" w:rsidRPr="00AD4887" w:rsidRDefault="0014146B" w:rsidP="00EE4C0A">
            <w:pPr>
              <w:pStyle w:val="TableText"/>
              <w:numPr>
                <w:ilvl w:val="0"/>
                <w:numId w:val="43"/>
              </w:numPr>
            </w:pPr>
            <w:r>
              <w:t>Complete REMI authorization</w:t>
            </w:r>
          </w:p>
        </w:tc>
        <w:sdt>
          <w:sdtPr>
            <w:id w:val="-1851409188"/>
            <w14:checkbox>
              <w14:checked w14:val="0"/>
              <w14:checkedState w14:val="2612" w14:font="MS Gothic"/>
              <w14:uncheckedState w14:val="2610" w14:font="MS Gothic"/>
            </w14:checkbox>
          </w:sdtPr>
          <w:sdtEndPr/>
          <w:sdtContent>
            <w:tc>
              <w:tcPr>
                <w:tcW w:w="900" w:type="dxa"/>
                <w:gridSpan w:val="2"/>
              </w:tcPr>
              <w:p w14:paraId="1D84A1FD"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299919724"/>
            <w14:checkbox>
              <w14:checked w14:val="0"/>
              <w14:checkedState w14:val="2612" w14:font="MS Gothic"/>
              <w14:uncheckedState w14:val="2610" w14:font="MS Gothic"/>
            </w14:checkbox>
          </w:sdtPr>
          <w:sdtEndPr/>
          <w:sdtContent>
            <w:tc>
              <w:tcPr>
                <w:tcW w:w="946" w:type="dxa"/>
              </w:tcPr>
              <w:p w14:paraId="1D84A1FE"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513757484"/>
            <w14:checkbox>
              <w14:checked w14:val="0"/>
              <w14:checkedState w14:val="2612" w14:font="MS Gothic"/>
              <w14:uncheckedState w14:val="2610" w14:font="MS Gothic"/>
            </w14:checkbox>
          </w:sdtPr>
          <w:sdtEndPr/>
          <w:sdtContent>
            <w:tc>
              <w:tcPr>
                <w:tcW w:w="810" w:type="dxa"/>
              </w:tcPr>
              <w:p w14:paraId="1D84A1FF"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20176365"/>
            <w:showingPlcHdr/>
            <w:text/>
          </w:sdtPr>
          <w:sdtEndPr/>
          <w:sdtContent>
            <w:tc>
              <w:tcPr>
                <w:tcW w:w="2790" w:type="dxa"/>
              </w:tcPr>
              <w:p w14:paraId="1D84A200"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07" w14:textId="77777777" w:rsidTr="00C9149F">
        <w:trPr>
          <w:trHeight w:val="300"/>
        </w:trPr>
        <w:tc>
          <w:tcPr>
            <w:tcW w:w="4468" w:type="dxa"/>
            <w:vAlign w:val="center"/>
          </w:tcPr>
          <w:p w14:paraId="1D84A202" w14:textId="77777777" w:rsidR="00D05D4A" w:rsidRPr="00AD4887" w:rsidRDefault="0014146B" w:rsidP="00EE4C0A">
            <w:pPr>
              <w:pStyle w:val="TableText"/>
              <w:numPr>
                <w:ilvl w:val="0"/>
                <w:numId w:val="43"/>
              </w:numPr>
            </w:pPr>
            <w:r>
              <w:t>Create orientation progress note for billing</w:t>
            </w:r>
          </w:p>
        </w:tc>
        <w:sdt>
          <w:sdtPr>
            <w:id w:val="-1723512534"/>
            <w14:checkbox>
              <w14:checked w14:val="0"/>
              <w14:checkedState w14:val="2612" w14:font="MS Gothic"/>
              <w14:uncheckedState w14:val="2610" w14:font="MS Gothic"/>
            </w14:checkbox>
          </w:sdtPr>
          <w:sdtEndPr/>
          <w:sdtContent>
            <w:tc>
              <w:tcPr>
                <w:tcW w:w="900" w:type="dxa"/>
                <w:gridSpan w:val="2"/>
              </w:tcPr>
              <w:p w14:paraId="1D84A203"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569320818"/>
            <w14:checkbox>
              <w14:checked w14:val="0"/>
              <w14:checkedState w14:val="2612" w14:font="MS Gothic"/>
              <w14:uncheckedState w14:val="2610" w14:font="MS Gothic"/>
            </w14:checkbox>
          </w:sdtPr>
          <w:sdtEndPr/>
          <w:sdtContent>
            <w:tc>
              <w:tcPr>
                <w:tcW w:w="946" w:type="dxa"/>
              </w:tcPr>
              <w:p w14:paraId="1D84A204"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03172014"/>
            <w14:checkbox>
              <w14:checked w14:val="0"/>
              <w14:checkedState w14:val="2612" w14:font="MS Gothic"/>
              <w14:uncheckedState w14:val="2610" w14:font="MS Gothic"/>
            </w14:checkbox>
          </w:sdtPr>
          <w:sdtEndPr/>
          <w:sdtContent>
            <w:tc>
              <w:tcPr>
                <w:tcW w:w="810" w:type="dxa"/>
              </w:tcPr>
              <w:p w14:paraId="1D84A205"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76543273"/>
            <w:showingPlcHdr/>
            <w:text/>
          </w:sdtPr>
          <w:sdtEndPr/>
          <w:sdtContent>
            <w:tc>
              <w:tcPr>
                <w:tcW w:w="2790" w:type="dxa"/>
              </w:tcPr>
              <w:p w14:paraId="1D84A206"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0D"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tcBorders>
              <w:bottom w:val="nil"/>
            </w:tcBorders>
            <w:vAlign w:val="center"/>
          </w:tcPr>
          <w:p w14:paraId="1D84A208" w14:textId="77777777" w:rsidR="00D05D4A" w:rsidRPr="00AD4887" w:rsidRDefault="0014146B" w:rsidP="00EE4C0A">
            <w:pPr>
              <w:pStyle w:val="TableText"/>
              <w:numPr>
                <w:ilvl w:val="0"/>
                <w:numId w:val="43"/>
              </w:numPr>
            </w:pPr>
            <w:r>
              <w:t>Send bed census to billing daily for invoicing</w:t>
            </w:r>
          </w:p>
        </w:tc>
        <w:sdt>
          <w:sdtPr>
            <w:id w:val="1563912452"/>
            <w14:checkbox>
              <w14:checked w14:val="0"/>
              <w14:checkedState w14:val="2612" w14:font="MS Gothic"/>
              <w14:uncheckedState w14:val="2610" w14:font="MS Gothic"/>
            </w14:checkbox>
          </w:sdtPr>
          <w:sdtEndPr/>
          <w:sdtContent>
            <w:tc>
              <w:tcPr>
                <w:tcW w:w="900" w:type="dxa"/>
                <w:gridSpan w:val="2"/>
                <w:tcBorders>
                  <w:bottom w:val="nil"/>
                </w:tcBorders>
              </w:tcPr>
              <w:p w14:paraId="1D84A209"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08864832"/>
            <w14:checkbox>
              <w14:checked w14:val="0"/>
              <w14:checkedState w14:val="2612" w14:font="MS Gothic"/>
              <w14:uncheckedState w14:val="2610" w14:font="MS Gothic"/>
            </w14:checkbox>
          </w:sdtPr>
          <w:sdtEndPr/>
          <w:sdtContent>
            <w:tc>
              <w:tcPr>
                <w:tcW w:w="946" w:type="dxa"/>
                <w:tcBorders>
                  <w:bottom w:val="nil"/>
                </w:tcBorders>
              </w:tcPr>
              <w:p w14:paraId="1D84A20A"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157494801"/>
            <w14:checkbox>
              <w14:checked w14:val="0"/>
              <w14:checkedState w14:val="2612" w14:font="MS Gothic"/>
              <w14:uncheckedState w14:val="2610" w14:font="MS Gothic"/>
            </w14:checkbox>
          </w:sdtPr>
          <w:sdtEndPr/>
          <w:sdtContent>
            <w:tc>
              <w:tcPr>
                <w:tcW w:w="810" w:type="dxa"/>
                <w:tcBorders>
                  <w:bottom w:val="nil"/>
                </w:tcBorders>
              </w:tcPr>
              <w:p w14:paraId="1D84A20B"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53978578"/>
            <w:showingPlcHdr/>
            <w:text/>
          </w:sdtPr>
          <w:sdtEndPr/>
          <w:sdtContent>
            <w:tc>
              <w:tcPr>
                <w:tcW w:w="2790" w:type="dxa"/>
                <w:tcBorders>
                  <w:bottom w:val="nil"/>
                </w:tcBorders>
              </w:tcPr>
              <w:p w14:paraId="1D84A20C" w14:textId="77777777" w:rsidR="00D05D4A" w:rsidRPr="00AD4887" w:rsidRDefault="00D05D4A" w:rsidP="00D05D4A">
                <w:pPr>
                  <w:pStyle w:val="TableText"/>
                  <w:ind w:left="360"/>
                </w:pPr>
                <w:r w:rsidRPr="00B9189F">
                  <w:rPr>
                    <w:rStyle w:val="PlaceholderText"/>
                  </w:rPr>
                  <w:t>Click here to enter text.</w:t>
                </w:r>
              </w:p>
            </w:tc>
          </w:sdtContent>
        </w:sdt>
      </w:tr>
    </w:tbl>
    <w:p w14:paraId="1D84A20E" w14:textId="77777777" w:rsidR="00D05D4A" w:rsidRDefault="00D05D4A">
      <w:pPr>
        <w:spacing w:after="200" w:line="276" w:lineRule="auto"/>
      </w:pPr>
    </w:p>
    <w:p w14:paraId="1D84A20F" w14:textId="77777777" w:rsidR="00D05D4A" w:rsidRDefault="00D05D4A">
      <w:pPr>
        <w:spacing w:after="200" w:line="276" w:lineRule="auto"/>
      </w:pPr>
      <w:r>
        <w:br w:type="page"/>
      </w:r>
    </w:p>
    <w:tbl>
      <w:tblPr>
        <w:tblStyle w:val="BeaconTableRegular"/>
        <w:tblW w:w="9778" w:type="dxa"/>
        <w:tblLayout w:type="fixed"/>
        <w:tblLook w:val="0420" w:firstRow="1" w:lastRow="0" w:firstColumn="0" w:lastColumn="0" w:noHBand="0" w:noVBand="1"/>
        <w:tblCaption w:val="Specifications table for Specialty Specific Requirements"/>
      </w:tblPr>
      <w:tblGrid>
        <w:gridCol w:w="4468"/>
        <w:gridCol w:w="90"/>
        <w:gridCol w:w="810"/>
        <w:gridCol w:w="810"/>
        <w:gridCol w:w="810"/>
        <w:gridCol w:w="2790"/>
      </w:tblGrid>
      <w:tr w:rsidR="00D05D4A" w:rsidRPr="00AD4887" w14:paraId="1D84A217" w14:textId="77777777" w:rsidTr="00D05D4A">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14:paraId="1D84A210" w14:textId="77777777" w:rsidR="00D05D4A" w:rsidRPr="00AD4887" w:rsidRDefault="00D05D4A" w:rsidP="00D05D4A">
            <w:pPr>
              <w:pStyle w:val="TableHeading"/>
            </w:pPr>
            <w:r w:rsidRPr="00AD4887">
              <w:lastRenderedPageBreak/>
              <w:t>Specifications</w:t>
            </w:r>
          </w:p>
        </w:tc>
        <w:tc>
          <w:tcPr>
            <w:tcW w:w="810" w:type="dxa"/>
            <w:tcBorders>
              <w:bottom w:val="single" w:sz="4" w:space="0" w:color="056DB1"/>
            </w:tcBorders>
          </w:tcPr>
          <w:p w14:paraId="1D84A211" w14:textId="77777777" w:rsidR="00D05D4A" w:rsidRPr="00AD4887" w:rsidRDefault="00D05D4A" w:rsidP="00D05D4A">
            <w:pPr>
              <w:pStyle w:val="TableHeading"/>
            </w:pPr>
            <w:r w:rsidRPr="00AD4887">
              <w:t>Yes, Included</w:t>
            </w:r>
          </w:p>
        </w:tc>
        <w:tc>
          <w:tcPr>
            <w:tcW w:w="810" w:type="dxa"/>
            <w:tcBorders>
              <w:bottom w:val="single" w:sz="4" w:space="0" w:color="056DB1"/>
            </w:tcBorders>
          </w:tcPr>
          <w:p w14:paraId="1D84A212" w14:textId="77777777" w:rsidR="00D05D4A" w:rsidRPr="00AD4887" w:rsidRDefault="00D05D4A" w:rsidP="00D05D4A">
            <w:pPr>
              <w:pStyle w:val="TableHeading"/>
            </w:pPr>
            <w:r w:rsidRPr="00AD4887">
              <w:t>Yes,</w:t>
            </w:r>
          </w:p>
          <w:p w14:paraId="1D84A213" w14:textId="77777777" w:rsidR="00D05D4A" w:rsidRPr="00AD4887" w:rsidRDefault="00D05D4A" w:rsidP="00D05D4A">
            <w:pPr>
              <w:pStyle w:val="TableHeading"/>
            </w:pPr>
            <w:r w:rsidRPr="00AD4887">
              <w:t>Addtl.</w:t>
            </w:r>
          </w:p>
          <w:p w14:paraId="1D84A214" w14:textId="77777777" w:rsidR="00D05D4A" w:rsidRPr="00AD4887" w:rsidRDefault="00D05D4A" w:rsidP="00D05D4A">
            <w:pPr>
              <w:pStyle w:val="TableHeading"/>
            </w:pPr>
            <w:r w:rsidRPr="00AD4887">
              <w:t>Cost</w:t>
            </w:r>
          </w:p>
        </w:tc>
        <w:tc>
          <w:tcPr>
            <w:tcW w:w="810" w:type="dxa"/>
            <w:tcBorders>
              <w:bottom w:val="single" w:sz="4" w:space="0" w:color="056DB1"/>
            </w:tcBorders>
          </w:tcPr>
          <w:p w14:paraId="1D84A215" w14:textId="77777777" w:rsidR="00D05D4A" w:rsidRPr="00AD4887" w:rsidRDefault="00D05D4A" w:rsidP="00D05D4A">
            <w:pPr>
              <w:pStyle w:val="TableHeading"/>
            </w:pPr>
            <w:r w:rsidRPr="00AD4887">
              <w:t>No</w:t>
            </w:r>
          </w:p>
        </w:tc>
        <w:tc>
          <w:tcPr>
            <w:tcW w:w="2790" w:type="dxa"/>
            <w:tcBorders>
              <w:bottom w:val="single" w:sz="4" w:space="0" w:color="056DB1"/>
            </w:tcBorders>
          </w:tcPr>
          <w:p w14:paraId="1D84A216" w14:textId="77777777" w:rsidR="00D05D4A" w:rsidRPr="00AD4887" w:rsidRDefault="00D05D4A" w:rsidP="00D05D4A">
            <w:pPr>
              <w:pStyle w:val="TableHeading"/>
            </w:pPr>
            <w:r w:rsidRPr="00AD4887">
              <w:t>Comments / Clarifications</w:t>
            </w:r>
          </w:p>
        </w:tc>
      </w:tr>
      <w:tr w:rsidR="00D05D4A" w:rsidRPr="00AD4887" w14:paraId="1D84A219" w14:textId="77777777" w:rsidTr="00D05D4A">
        <w:trPr>
          <w:trHeight w:val="368"/>
        </w:trPr>
        <w:tc>
          <w:tcPr>
            <w:tcW w:w="9778" w:type="dxa"/>
            <w:gridSpan w:val="6"/>
            <w:tcBorders>
              <w:top w:val="single" w:sz="4" w:space="0" w:color="056DB1"/>
              <w:left w:val="single" w:sz="4" w:space="0" w:color="056DB1"/>
              <w:bottom w:val="single" w:sz="4" w:space="0" w:color="056DB1"/>
              <w:right w:val="single" w:sz="4" w:space="0" w:color="056DB1"/>
            </w:tcBorders>
            <w:shd w:val="clear" w:color="auto" w:fill="03426D"/>
          </w:tcPr>
          <w:p w14:paraId="1D84A218" w14:textId="77777777" w:rsidR="00D05D4A" w:rsidRPr="00F65A3C" w:rsidRDefault="0014146B" w:rsidP="0014146B">
            <w:pPr>
              <w:pStyle w:val="TableHeading"/>
              <w:ind w:left="360"/>
              <w:jc w:val="left"/>
            </w:pPr>
            <w:r>
              <w:t>6</w:t>
            </w:r>
            <w:r w:rsidR="00D05D4A">
              <w:t xml:space="preserve">.0   </w:t>
            </w:r>
            <w:r>
              <w:t>Residential Treatment Services</w:t>
            </w:r>
          </w:p>
        </w:tc>
      </w:tr>
      <w:tr w:rsidR="00D05D4A" w:rsidRPr="00AD4887" w14:paraId="1D84A21F" w14:textId="77777777" w:rsidTr="00D05D4A">
        <w:trPr>
          <w:cnfStyle w:val="000000010000" w:firstRow="0" w:lastRow="0" w:firstColumn="0" w:lastColumn="0" w:oddVBand="0" w:evenVBand="0" w:oddHBand="0" w:evenHBand="1" w:firstRowFirstColumn="0" w:firstRowLastColumn="0" w:lastRowFirstColumn="0" w:lastRowLastColumn="0"/>
        </w:trPr>
        <w:tc>
          <w:tcPr>
            <w:tcW w:w="4468" w:type="dxa"/>
            <w:tcBorders>
              <w:top w:val="single" w:sz="4" w:space="0" w:color="056DB1"/>
            </w:tcBorders>
            <w:vAlign w:val="center"/>
          </w:tcPr>
          <w:p w14:paraId="1D84A21A" w14:textId="77777777" w:rsidR="00D05D4A" w:rsidRPr="00AD4887" w:rsidRDefault="0014146B" w:rsidP="00EE4C0A">
            <w:pPr>
              <w:pStyle w:val="TableText"/>
              <w:numPr>
                <w:ilvl w:val="0"/>
                <w:numId w:val="44"/>
              </w:numPr>
            </w:pPr>
            <w:r w:rsidRPr="0014146B">
              <w:rPr>
                <w:b/>
              </w:rPr>
              <w:t>Didactic Group Services</w:t>
            </w:r>
            <w:r>
              <w:t xml:space="preserve"> – Group sessions up to 10 / week.  Complete didactic monitoring form and attendance form for each session</w:t>
            </w:r>
          </w:p>
        </w:tc>
        <w:sdt>
          <w:sdtPr>
            <w:id w:val="1240753197"/>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14:paraId="1D84A21B"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061354816"/>
            <w14:checkbox>
              <w14:checked w14:val="0"/>
              <w14:checkedState w14:val="2612" w14:font="MS Gothic"/>
              <w14:uncheckedState w14:val="2610" w14:font="MS Gothic"/>
            </w14:checkbox>
          </w:sdtPr>
          <w:sdtEndPr/>
          <w:sdtContent>
            <w:tc>
              <w:tcPr>
                <w:tcW w:w="810" w:type="dxa"/>
                <w:tcBorders>
                  <w:top w:val="single" w:sz="4" w:space="0" w:color="056DB1"/>
                </w:tcBorders>
              </w:tcPr>
              <w:p w14:paraId="1D84A21C"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246221827"/>
            <w14:checkbox>
              <w14:checked w14:val="0"/>
              <w14:checkedState w14:val="2612" w14:font="MS Gothic"/>
              <w14:uncheckedState w14:val="2610" w14:font="MS Gothic"/>
            </w14:checkbox>
          </w:sdtPr>
          <w:sdtEndPr/>
          <w:sdtContent>
            <w:tc>
              <w:tcPr>
                <w:tcW w:w="810" w:type="dxa"/>
                <w:tcBorders>
                  <w:top w:val="single" w:sz="4" w:space="0" w:color="056DB1"/>
                </w:tcBorders>
              </w:tcPr>
              <w:p w14:paraId="1D84A21D"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013755438"/>
            <w:showingPlcHdr/>
            <w:text/>
          </w:sdtPr>
          <w:sdtEndPr/>
          <w:sdtContent>
            <w:tc>
              <w:tcPr>
                <w:tcW w:w="2790" w:type="dxa"/>
                <w:tcBorders>
                  <w:top w:val="single" w:sz="4" w:space="0" w:color="056DB1"/>
                </w:tcBorders>
              </w:tcPr>
              <w:p w14:paraId="1D84A21E"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25" w14:textId="77777777" w:rsidTr="00D05D4A">
        <w:tc>
          <w:tcPr>
            <w:tcW w:w="4468" w:type="dxa"/>
            <w:vAlign w:val="center"/>
          </w:tcPr>
          <w:p w14:paraId="1D84A220" w14:textId="77777777" w:rsidR="00D05D4A" w:rsidRPr="00AD4887" w:rsidRDefault="0014146B" w:rsidP="00EE4C0A">
            <w:pPr>
              <w:pStyle w:val="TableText"/>
              <w:numPr>
                <w:ilvl w:val="0"/>
                <w:numId w:val="44"/>
              </w:numPr>
            </w:pPr>
            <w:r>
              <w:rPr>
                <w:b/>
              </w:rPr>
              <w:t xml:space="preserve">Life Skills Sessions – </w:t>
            </w:r>
            <w:r>
              <w:t>Complete life skills monitoring form and attendance form for each session</w:t>
            </w:r>
          </w:p>
        </w:tc>
        <w:sdt>
          <w:sdtPr>
            <w:id w:val="-308009215"/>
            <w14:checkbox>
              <w14:checked w14:val="0"/>
              <w14:checkedState w14:val="2612" w14:font="MS Gothic"/>
              <w14:uncheckedState w14:val="2610" w14:font="MS Gothic"/>
            </w14:checkbox>
          </w:sdtPr>
          <w:sdtEndPr/>
          <w:sdtContent>
            <w:tc>
              <w:tcPr>
                <w:tcW w:w="900" w:type="dxa"/>
                <w:gridSpan w:val="2"/>
              </w:tcPr>
              <w:p w14:paraId="1D84A221"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707941944"/>
            <w14:checkbox>
              <w14:checked w14:val="0"/>
              <w14:checkedState w14:val="2612" w14:font="MS Gothic"/>
              <w14:uncheckedState w14:val="2610" w14:font="MS Gothic"/>
            </w14:checkbox>
          </w:sdtPr>
          <w:sdtEndPr/>
          <w:sdtContent>
            <w:tc>
              <w:tcPr>
                <w:tcW w:w="810" w:type="dxa"/>
              </w:tcPr>
              <w:p w14:paraId="1D84A222"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472246307"/>
            <w14:checkbox>
              <w14:checked w14:val="0"/>
              <w14:checkedState w14:val="2612" w14:font="MS Gothic"/>
              <w14:uncheckedState w14:val="2610" w14:font="MS Gothic"/>
            </w14:checkbox>
          </w:sdtPr>
          <w:sdtEndPr/>
          <w:sdtContent>
            <w:tc>
              <w:tcPr>
                <w:tcW w:w="810" w:type="dxa"/>
              </w:tcPr>
              <w:p w14:paraId="1D84A223"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140151915"/>
            <w:showingPlcHdr/>
            <w:text/>
          </w:sdtPr>
          <w:sdtEndPr/>
          <w:sdtContent>
            <w:tc>
              <w:tcPr>
                <w:tcW w:w="2790" w:type="dxa"/>
              </w:tcPr>
              <w:p w14:paraId="1D84A224"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2B" w14:textId="77777777" w:rsidTr="00D05D4A">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226" w14:textId="77777777" w:rsidR="00D05D4A" w:rsidRPr="00AD4887" w:rsidRDefault="0014146B" w:rsidP="00EE4C0A">
            <w:pPr>
              <w:pStyle w:val="TableText"/>
              <w:numPr>
                <w:ilvl w:val="0"/>
                <w:numId w:val="44"/>
              </w:numPr>
            </w:pPr>
            <w:r>
              <w:rPr>
                <w:b/>
              </w:rPr>
              <w:t xml:space="preserve">Group Sessions- </w:t>
            </w:r>
            <w:r>
              <w:t>5/ week Complete group therapy form, attendance form for each session</w:t>
            </w:r>
          </w:p>
        </w:tc>
        <w:sdt>
          <w:sdtPr>
            <w:id w:val="-1626545836"/>
            <w14:checkbox>
              <w14:checked w14:val="0"/>
              <w14:checkedState w14:val="2612" w14:font="MS Gothic"/>
              <w14:uncheckedState w14:val="2610" w14:font="MS Gothic"/>
            </w14:checkbox>
          </w:sdtPr>
          <w:sdtEndPr/>
          <w:sdtContent>
            <w:tc>
              <w:tcPr>
                <w:tcW w:w="900" w:type="dxa"/>
                <w:gridSpan w:val="2"/>
              </w:tcPr>
              <w:p w14:paraId="1D84A227"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86117740"/>
            <w14:checkbox>
              <w14:checked w14:val="0"/>
              <w14:checkedState w14:val="2612" w14:font="MS Gothic"/>
              <w14:uncheckedState w14:val="2610" w14:font="MS Gothic"/>
            </w14:checkbox>
          </w:sdtPr>
          <w:sdtEndPr/>
          <w:sdtContent>
            <w:tc>
              <w:tcPr>
                <w:tcW w:w="810" w:type="dxa"/>
              </w:tcPr>
              <w:p w14:paraId="1D84A228"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531216847"/>
            <w14:checkbox>
              <w14:checked w14:val="0"/>
              <w14:checkedState w14:val="2612" w14:font="MS Gothic"/>
              <w14:uncheckedState w14:val="2610" w14:font="MS Gothic"/>
            </w14:checkbox>
          </w:sdtPr>
          <w:sdtEndPr/>
          <w:sdtContent>
            <w:tc>
              <w:tcPr>
                <w:tcW w:w="810" w:type="dxa"/>
              </w:tcPr>
              <w:p w14:paraId="1D84A229"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71265137"/>
            <w:showingPlcHdr/>
            <w:text/>
          </w:sdtPr>
          <w:sdtEndPr/>
          <w:sdtContent>
            <w:tc>
              <w:tcPr>
                <w:tcW w:w="2790" w:type="dxa"/>
              </w:tcPr>
              <w:p w14:paraId="1D84A22A"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31" w14:textId="77777777" w:rsidTr="00D05D4A">
        <w:trPr>
          <w:trHeight w:val="300"/>
        </w:trPr>
        <w:tc>
          <w:tcPr>
            <w:tcW w:w="4468" w:type="dxa"/>
            <w:vAlign w:val="center"/>
          </w:tcPr>
          <w:p w14:paraId="1D84A22C" w14:textId="77777777" w:rsidR="00D05D4A" w:rsidRPr="00AD4887" w:rsidRDefault="0014146B" w:rsidP="00EE4C0A">
            <w:pPr>
              <w:pStyle w:val="TableText"/>
              <w:numPr>
                <w:ilvl w:val="0"/>
                <w:numId w:val="44"/>
              </w:numPr>
            </w:pPr>
            <w:r>
              <w:rPr>
                <w:b/>
              </w:rPr>
              <w:t xml:space="preserve">Individual Treatment – </w:t>
            </w:r>
            <w:r>
              <w:t xml:space="preserve">Make up session for missed didactic session.  </w:t>
            </w:r>
            <w:r w:rsidR="00F90714">
              <w:t>Complete blue monitoring form for independent make-up</w:t>
            </w:r>
          </w:p>
        </w:tc>
        <w:sdt>
          <w:sdtPr>
            <w:id w:val="-890807344"/>
            <w14:checkbox>
              <w14:checked w14:val="0"/>
              <w14:checkedState w14:val="2612" w14:font="MS Gothic"/>
              <w14:uncheckedState w14:val="2610" w14:font="MS Gothic"/>
            </w14:checkbox>
          </w:sdtPr>
          <w:sdtEndPr/>
          <w:sdtContent>
            <w:tc>
              <w:tcPr>
                <w:tcW w:w="900" w:type="dxa"/>
                <w:gridSpan w:val="2"/>
              </w:tcPr>
              <w:p w14:paraId="1D84A22D"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915998792"/>
            <w14:checkbox>
              <w14:checked w14:val="0"/>
              <w14:checkedState w14:val="2612" w14:font="MS Gothic"/>
              <w14:uncheckedState w14:val="2610" w14:font="MS Gothic"/>
            </w14:checkbox>
          </w:sdtPr>
          <w:sdtEndPr/>
          <w:sdtContent>
            <w:tc>
              <w:tcPr>
                <w:tcW w:w="810" w:type="dxa"/>
              </w:tcPr>
              <w:p w14:paraId="1D84A22E"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30578641"/>
            <w14:checkbox>
              <w14:checked w14:val="0"/>
              <w14:checkedState w14:val="2612" w14:font="MS Gothic"/>
              <w14:uncheckedState w14:val="2610" w14:font="MS Gothic"/>
            </w14:checkbox>
          </w:sdtPr>
          <w:sdtEndPr/>
          <w:sdtContent>
            <w:tc>
              <w:tcPr>
                <w:tcW w:w="810" w:type="dxa"/>
              </w:tcPr>
              <w:p w14:paraId="1D84A22F"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946534831"/>
            <w:showingPlcHdr/>
            <w:text/>
          </w:sdtPr>
          <w:sdtEndPr/>
          <w:sdtContent>
            <w:tc>
              <w:tcPr>
                <w:tcW w:w="2790" w:type="dxa"/>
              </w:tcPr>
              <w:p w14:paraId="1D84A230"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37" w14:textId="77777777" w:rsidTr="00D05D4A">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232" w14:textId="77777777" w:rsidR="00D05D4A" w:rsidRPr="00AD4887" w:rsidRDefault="00F90714" w:rsidP="00EE4C0A">
            <w:pPr>
              <w:pStyle w:val="TableText"/>
              <w:numPr>
                <w:ilvl w:val="0"/>
                <w:numId w:val="44"/>
              </w:numPr>
            </w:pPr>
            <w:r>
              <w:rPr>
                <w:b/>
              </w:rPr>
              <w:t xml:space="preserve">Individual Session </w:t>
            </w:r>
            <w:r w:rsidR="00801EDA">
              <w:rPr>
                <w:b/>
              </w:rPr>
              <w:t>–</w:t>
            </w:r>
            <w:r>
              <w:rPr>
                <w:b/>
              </w:rPr>
              <w:t xml:space="preserve"> </w:t>
            </w:r>
            <w:r w:rsidR="00801EDA">
              <w:t>1 hour per week.  Treatment plan review and update, progress note completed.  Monthly referral update sent and re-authorization requested from MSHN along with sending treatment plan.</w:t>
            </w:r>
          </w:p>
        </w:tc>
        <w:sdt>
          <w:sdtPr>
            <w:id w:val="-1569257444"/>
            <w14:checkbox>
              <w14:checked w14:val="0"/>
              <w14:checkedState w14:val="2612" w14:font="MS Gothic"/>
              <w14:uncheckedState w14:val="2610" w14:font="MS Gothic"/>
            </w14:checkbox>
          </w:sdtPr>
          <w:sdtEndPr/>
          <w:sdtContent>
            <w:tc>
              <w:tcPr>
                <w:tcW w:w="900" w:type="dxa"/>
                <w:gridSpan w:val="2"/>
              </w:tcPr>
              <w:p w14:paraId="1D84A233"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473793391"/>
            <w14:checkbox>
              <w14:checked w14:val="0"/>
              <w14:checkedState w14:val="2612" w14:font="MS Gothic"/>
              <w14:uncheckedState w14:val="2610" w14:font="MS Gothic"/>
            </w14:checkbox>
          </w:sdtPr>
          <w:sdtEndPr/>
          <w:sdtContent>
            <w:tc>
              <w:tcPr>
                <w:tcW w:w="810" w:type="dxa"/>
              </w:tcPr>
              <w:p w14:paraId="1D84A234"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361052177"/>
            <w14:checkbox>
              <w14:checked w14:val="0"/>
              <w14:checkedState w14:val="2612" w14:font="MS Gothic"/>
              <w14:uncheckedState w14:val="2610" w14:font="MS Gothic"/>
            </w14:checkbox>
          </w:sdtPr>
          <w:sdtEndPr/>
          <w:sdtContent>
            <w:tc>
              <w:tcPr>
                <w:tcW w:w="810" w:type="dxa"/>
              </w:tcPr>
              <w:p w14:paraId="1D84A235"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987151506"/>
            <w:showingPlcHdr/>
            <w:text/>
          </w:sdtPr>
          <w:sdtEndPr/>
          <w:sdtContent>
            <w:tc>
              <w:tcPr>
                <w:tcW w:w="2790" w:type="dxa"/>
              </w:tcPr>
              <w:p w14:paraId="1D84A236" w14:textId="77777777" w:rsidR="00D05D4A" w:rsidRPr="00AD4887" w:rsidRDefault="00D05D4A" w:rsidP="00D05D4A">
                <w:pPr>
                  <w:pStyle w:val="TableText"/>
                  <w:ind w:left="360"/>
                </w:pPr>
                <w:r w:rsidRPr="00B9189F">
                  <w:rPr>
                    <w:rStyle w:val="PlaceholderText"/>
                  </w:rPr>
                  <w:t>Click here to enter text.</w:t>
                </w:r>
              </w:p>
            </w:tc>
          </w:sdtContent>
        </w:sdt>
      </w:tr>
    </w:tbl>
    <w:p w14:paraId="1D84A238" w14:textId="77777777" w:rsidR="00D05D4A" w:rsidRDefault="00D05D4A">
      <w:pPr>
        <w:spacing w:after="200" w:line="276" w:lineRule="auto"/>
      </w:pPr>
    </w:p>
    <w:p w14:paraId="1D84A239" w14:textId="77777777" w:rsidR="00D05D4A" w:rsidRDefault="00D05D4A">
      <w:pPr>
        <w:spacing w:after="200" w:line="276" w:lineRule="auto"/>
      </w:pPr>
      <w:r>
        <w:br w:type="page"/>
      </w:r>
    </w:p>
    <w:tbl>
      <w:tblPr>
        <w:tblStyle w:val="BeaconTableRegular"/>
        <w:tblW w:w="9914" w:type="dxa"/>
        <w:tblLayout w:type="fixed"/>
        <w:tblLook w:val="0420" w:firstRow="1" w:lastRow="0" w:firstColumn="0" w:lastColumn="0" w:noHBand="0" w:noVBand="1"/>
        <w:tblCaption w:val="Specifications table for Specialty Specific Requirements"/>
      </w:tblPr>
      <w:tblGrid>
        <w:gridCol w:w="4468"/>
        <w:gridCol w:w="90"/>
        <w:gridCol w:w="810"/>
        <w:gridCol w:w="946"/>
        <w:gridCol w:w="810"/>
        <w:gridCol w:w="2790"/>
      </w:tblGrid>
      <w:tr w:rsidR="00D05D4A" w:rsidRPr="00AD4887" w14:paraId="1D84A241" w14:textId="77777777" w:rsidTr="00C9149F">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14:paraId="1D84A23A" w14:textId="77777777" w:rsidR="00D05D4A" w:rsidRPr="00AD4887" w:rsidRDefault="00D05D4A" w:rsidP="00D05D4A">
            <w:pPr>
              <w:pStyle w:val="TableHeading"/>
            </w:pPr>
            <w:r w:rsidRPr="00AD4887">
              <w:lastRenderedPageBreak/>
              <w:t>Specifications</w:t>
            </w:r>
          </w:p>
        </w:tc>
        <w:tc>
          <w:tcPr>
            <w:tcW w:w="810" w:type="dxa"/>
            <w:tcBorders>
              <w:bottom w:val="single" w:sz="4" w:space="0" w:color="056DB1"/>
            </w:tcBorders>
          </w:tcPr>
          <w:p w14:paraId="1D84A23B" w14:textId="77777777" w:rsidR="00D05D4A" w:rsidRPr="00AD4887" w:rsidRDefault="00D05D4A" w:rsidP="00D05D4A">
            <w:pPr>
              <w:pStyle w:val="TableHeading"/>
            </w:pPr>
            <w:r w:rsidRPr="00AD4887">
              <w:t>Yes, Included</w:t>
            </w:r>
          </w:p>
        </w:tc>
        <w:tc>
          <w:tcPr>
            <w:tcW w:w="946" w:type="dxa"/>
            <w:tcBorders>
              <w:bottom w:val="single" w:sz="4" w:space="0" w:color="056DB1"/>
            </w:tcBorders>
          </w:tcPr>
          <w:p w14:paraId="1D84A23C" w14:textId="77777777" w:rsidR="00C9149F" w:rsidRPr="00AD4887" w:rsidRDefault="00C9149F" w:rsidP="00C9149F">
            <w:pPr>
              <w:pStyle w:val="TableHeading"/>
            </w:pPr>
            <w:r w:rsidRPr="00AD4887">
              <w:t>Yes,</w:t>
            </w:r>
          </w:p>
          <w:p w14:paraId="1D84A23D" w14:textId="77777777" w:rsidR="00C9149F" w:rsidRPr="00AD4887" w:rsidRDefault="00C9149F" w:rsidP="00C9149F">
            <w:pPr>
              <w:pStyle w:val="TableHeading"/>
            </w:pPr>
            <w:r>
              <w:t>Additional</w:t>
            </w:r>
          </w:p>
          <w:p w14:paraId="1D84A23E" w14:textId="77777777" w:rsidR="00D05D4A" w:rsidRPr="00AD4887" w:rsidRDefault="00C9149F" w:rsidP="00C9149F">
            <w:pPr>
              <w:pStyle w:val="TableHeading"/>
            </w:pPr>
            <w:r w:rsidRPr="00AD4887">
              <w:t>Cost</w:t>
            </w:r>
          </w:p>
        </w:tc>
        <w:tc>
          <w:tcPr>
            <w:tcW w:w="810" w:type="dxa"/>
            <w:tcBorders>
              <w:bottom w:val="single" w:sz="4" w:space="0" w:color="056DB1"/>
            </w:tcBorders>
          </w:tcPr>
          <w:p w14:paraId="1D84A23F" w14:textId="77777777" w:rsidR="00D05D4A" w:rsidRPr="00AD4887" w:rsidRDefault="00D05D4A" w:rsidP="00D05D4A">
            <w:pPr>
              <w:pStyle w:val="TableHeading"/>
            </w:pPr>
            <w:r w:rsidRPr="00AD4887">
              <w:t>No</w:t>
            </w:r>
          </w:p>
        </w:tc>
        <w:tc>
          <w:tcPr>
            <w:tcW w:w="2790" w:type="dxa"/>
            <w:tcBorders>
              <w:bottom w:val="single" w:sz="4" w:space="0" w:color="056DB1"/>
            </w:tcBorders>
          </w:tcPr>
          <w:p w14:paraId="1D84A240" w14:textId="77777777" w:rsidR="00D05D4A" w:rsidRPr="00AD4887" w:rsidRDefault="00D05D4A" w:rsidP="00D05D4A">
            <w:pPr>
              <w:pStyle w:val="TableHeading"/>
            </w:pPr>
            <w:r w:rsidRPr="00AD4887">
              <w:t>Comments / Clarifications</w:t>
            </w:r>
          </w:p>
        </w:tc>
      </w:tr>
      <w:tr w:rsidR="00D05D4A" w:rsidRPr="00AD4887" w14:paraId="1D84A243" w14:textId="77777777" w:rsidTr="00C9149F">
        <w:trPr>
          <w:trHeight w:val="368"/>
        </w:trPr>
        <w:tc>
          <w:tcPr>
            <w:tcW w:w="9914" w:type="dxa"/>
            <w:gridSpan w:val="6"/>
            <w:tcBorders>
              <w:top w:val="single" w:sz="4" w:space="0" w:color="056DB1"/>
              <w:left w:val="single" w:sz="4" w:space="0" w:color="056DB1"/>
              <w:bottom w:val="single" w:sz="4" w:space="0" w:color="056DB1"/>
              <w:right w:val="single" w:sz="4" w:space="0" w:color="056DB1"/>
            </w:tcBorders>
            <w:shd w:val="clear" w:color="auto" w:fill="03426D"/>
          </w:tcPr>
          <w:p w14:paraId="1D84A242" w14:textId="77777777" w:rsidR="00D05D4A" w:rsidRPr="00F65A3C" w:rsidRDefault="00801EDA" w:rsidP="00801EDA">
            <w:pPr>
              <w:pStyle w:val="TableHeading"/>
              <w:ind w:left="360"/>
              <w:jc w:val="left"/>
            </w:pPr>
            <w:r>
              <w:t>7</w:t>
            </w:r>
            <w:r w:rsidR="00D05D4A">
              <w:t xml:space="preserve">.0   </w:t>
            </w:r>
            <w:r>
              <w:t>Outpatient treatment services</w:t>
            </w:r>
          </w:p>
        </w:tc>
      </w:tr>
      <w:tr w:rsidR="00D05D4A" w:rsidRPr="00AD4887" w14:paraId="1D84A249" w14:textId="77777777" w:rsidTr="00C9149F">
        <w:trPr>
          <w:cnfStyle w:val="000000010000" w:firstRow="0" w:lastRow="0" w:firstColumn="0" w:lastColumn="0" w:oddVBand="0" w:evenVBand="0" w:oddHBand="0" w:evenHBand="1" w:firstRowFirstColumn="0" w:firstRowLastColumn="0" w:lastRowFirstColumn="0" w:lastRowLastColumn="0"/>
        </w:trPr>
        <w:tc>
          <w:tcPr>
            <w:tcW w:w="4468" w:type="dxa"/>
            <w:tcBorders>
              <w:top w:val="single" w:sz="4" w:space="0" w:color="056DB1"/>
            </w:tcBorders>
            <w:vAlign w:val="center"/>
          </w:tcPr>
          <w:p w14:paraId="1D84A244" w14:textId="77777777" w:rsidR="00D05D4A" w:rsidRPr="00AD4887" w:rsidRDefault="00647DBF" w:rsidP="00EE4C0A">
            <w:pPr>
              <w:pStyle w:val="TableText"/>
              <w:numPr>
                <w:ilvl w:val="0"/>
                <w:numId w:val="45"/>
              </w:numPr>
            </w:pPr>
            <w:r>
              <w:t xml:space="preserve">Therapist ability to make </w:t>
            </w:r>
            <w:r w:rsidR="00B73C3D">
              <w:t>Peer recovery</w:t>
            </w:r>
            <w:r>
              <w:t xml:space="preserve"> </w:t>
            </w:r>
            <w:r w:rsidR="00AA44C6">
              <w:t>Coach</w:t>
            </w:r>
            <w:r w:rsidR="00CD6199">
              <w:t xml:space="preserve"> (PRC) </w:t>
            </w:r>
            <w:r>
              <w:t>and Case Manager Referral.  Complete REMI authorization for services</w:t>
            </w:r>
          </w:p>
        </w:tc>
        <w:sdt>
          <w:sdtPr>
            <w:id w:val="-108438180"/>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14:paraId="1D84A245"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1513147"/>
            <w14:checkbox>
              <w14:checked w14:val="0"/>
              <w14:checkedState w14:val="2612" w14:font="MS Gothic"/>
              <w14:uncheckedState w14:val="2610" w14:font="MS Gothic"/>
            </w14:checkbox>
          </w:sdtPr>
          <w:sdtEndPr/>
          <w:sdtContent>
            <w:tc>
              <w:tcPr>
                <w:tcW w:w="946" w:type="dxa"/>
                <w:tcBorders>
                  <w:top w:val="single" w:sz="4" w:space="0" w:color="056DB1"/>
                </w:tcBorders>
              </w:tcPr>
              <w:p w14:paraId="1D84A246"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721508763"/>
            <w14:checkbox>
              <w14:checked w14:val="0"/>
              <w14:checkedState w14:val="2612" w14:font="MS Gothic"/>
              <w14:uncheckedState w14:val="2610" w14:font="MS Gothic"/>
            </w14:checkbox>
          </w:sdtPr>
          <w:sdtEndPr/>
          <w:sdtContent>
            <w:tc>
              <w:tcPr>
                <w:tcW w:w="810" w:type="dxa"/>
                <w:tcBorders>
                  <w:top w:val="single" w:sz="4" w:space="0" w:color="056DB1"/>
                </w:tcBorders>
              </w:tcPr>
              <w:p w14:paraId="1D84A247"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009630488"/>
            <w:showingPlcHdr/>
            <w:text/>
          </w:sdtPr>
          <w:sdtEndPr/>
          <w:sdtContent>
            <w:tc>
              <w:tcPr>
                <w:tcW w:w="2790" w:type="dxa"/>
                <w:tcBorders>
                  <w:top w:val="single" w:sz="4" w:space="0" w:color="056DB1"/>
                </w:tcBorders>
              </w:tcPr>
              <w:p w14:paraId="1D84A248"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4F" w14:textId="77777777" w:rsidTr="00C9149F">
        <w:tc>
          <w:tcPr>
            <w:tcW w:w="4468" w:type="dxa"/>
            <w:vAlign w:val="center"/>
          </w:tcPr>
          <w:p w14:paraId="1D84A24A" w14:textId="77777777" w:rsidR="00D05D4A" w:rsidRPr="00AD4887" w:rsidRDefault="00647DBF" w:rsidP="00EE4C0A">
            <w:pPr>
              <w:pStyle w:val="TableText"/>
              <w:numPr>
                <w:ilvl w:val="0"/>
                <w:numId w:val="45"/>
              </w:numPr>
            </w:pPr>
            <w:r>
              <w:rPr>
                <w:b/>
              </w:rPr>
              <w:t xml:space="preserve">Group Sessions – </w:t>
            </w:r>
            <w:r>
              <w:t xml:space="preserve">1 – </w:t>
            </w:r>
            <w:r w:rsidR="00EC2D90">
              <w:t>5</w:t>
            </w:r>
            <w:r>
              <w:t xml:space="preserve"> sessions per week.  Complete group therapy form and attendance form.  Progress note completed</w:t>
            </w:r>
          </w:p>
        </w:tc>
        <w:sdt>
          <w:sdtPr>
            <w:id w:val="-3749423"/>
            <w14:checkbox>
              <w14:checked w14:val="0"/>
              <w14:checkedState w14:val="2612" w14:font="MS Gothic"/>
              <w14:uncheckedState w14:val="2610" w14:font="MS Gothic"/>
            </w14:checkbox>
          </w:sdtPr>
          <w:sdtEndPr/>
          <w:sdtContent>
            <w:tc>
              <w:tcPr>
                <w:tcW w:w="900" w:type="dxa"/>
                <w:gridSpan w:val="2"/>
              </w:tcPr>
              <w:p w14:paraId="1D84A24B"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214270174"/>
            <w14:checkbox>
              <w14:checked w14:val="0"/>
              <w14:checkedState w14:val="2612" w14:font="MS Gothic"/>
              <w14:uncheckedState w14:val="2610" w14:font="MS Gothic"/>
            </w14:checkbox>
          </w:sdtPr>
          <w:sdtEndPr/>
          <w:sdtContent>
            <w:tc>
              <w:tcPr>
                <w:tcW w:w="946" w:type="dxa"/>
              </w:tcPr>
              <w:p w14:paraId="1D84A24C"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74829564"/>
            <w14:checkbox>
              <w14:checked w14:val="0"/>
              <w14:checkedState w14:val="2612" w14:font="MS Gothic"/>
              <w14:uncheckedState w14:val="2610" w14:font="MS Gothic"/>
            </w14:checkbox>
          </w:sdtPr>
          <w:sdtEndPr/>
          <w:sdtContent>
            <w:tc>
              <w:tcPr>
                <w:tcW w:w="810" w:type="dxa"/>
              </w:tcPr>
              <w:p w14:paraId="1D84A24D"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94497992"/>
            <w:showingPlcHdr/>
            <w:text/>
          </w:sdtPr>
          <w:sdtEndPr/>
          <w:sdtContent>
            <w:tc>
              <w:tcPr>
                <w:tcW w:w="2790" w:type="dxa"/>
              </w:tcPr>
              <w:p w14:paraId="1D84A24E"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55"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250" w14:textId="77777777" w:rsidR="00D05D4A" w:rsidRPr="00AD4887" w:rsidRDefault="00267CB5" w:rsidP="00EE4C0A">
            <w:pPr>
              <w:pStyle w:val="TableText"/>
              <w:numPr>
                <w:ilvl w:val="0"/>
                <w:numId w:val="45"/>
              </w:numPr>
            </w:pPr>
            <w:r>
              <w:rPr>
                <w:b/>
              </w:rPr>
              <w:t>Moral Reconation T</w:t>
            </w:r>
            <w:r w:rsidR="00647DBF">
              <w:rPr>
                <w:b/>
              </w:rPr>
              <w:t xml:space="preserve">herapy (MRT) sessions- </w:t>
            </w:r>
            <w:r w:rsidR="00647DBF">
              <w:t>1 - 2 sessions per week. Complete group therapy form, and attendance form</w:t>
            </w:r>
            <w:r w:rsidR="00647DBF">
              <w:rPr>
                <w:b/>
              </w:rPr>
              <w:t xml:space="preserve"> .</w:t>
            </w:r>
          </w:p>
        </w:tc>
        <w:sdt>
          <w:sdtPr>
            <w:id w:val="744069444"/>
            <w14:checkbox>
              <w14:checked w14:val="0"/>
              <w14:checkedState w14:val="2612" w14:font="MS Gothic"/>
              <w14:uncheckedState w14:val="2610" w14:font="MS Gothic"/>
            </w14:checkbox>
          </w:sdtPr>
          <w:sdtEndPr/>
          <w:sdtContent>
            <w:tc>
              <w:tcPr>
                <w:tcW w:w="900" w:type="dxa"/>
                <w:gridSpan w:val="2"/>
              </w:tcPr>
              <w:p w14:paraId="1D84A251"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58246959"/>
            <w14:checkbox>
              <w14:checked w14:val="0"/>
              <w14:checkedState w14:val="2612" w14:font="MS Gothic"/>
              <w14:uncheckedState w14:val="2610" w14:font="MS Gothic"/>
            </w14:checkbox>
          </w:sdtPr>
          <w:sdtEndPr/>
          <w:sdtContent>
            <w:tc>
              <w:tcPr>
                <w:tcW w:w="946" w:type="dxa"/>
              </w:tcPr>
              <w:p w14:paraId="1D84A252"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5984698"/>
            <w14:checkbox>
              <w14:checked w14:val="0"/>
              <w14:checkedState w14:val="2612" w14:font="MS Gothic"/>
              <w14:uncheckedState w14:val="2610" w14:font="MS Gothic"/>
            </w14:checkbox>
          </w:sdtPr>
          <w:sdtEndPr/>
          <w:sdtContent>
            <w:tc>
              <w:tcPr>
                <w:tcW w:w="810" w:type="dxa"/>
              </w:tcPr>
              <w:p w14:paraId="1D84A253"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644093563"/>
            <w:showingPlcHdr/>
            <w:text/>
          </w:sdtPr>
          <w:sdtEndPr/>
          <w:sdtContent>
            <w:tc>
              <w:tcPr>
                <w:tcW w:w="2790" w:type="dxa"/>
              </w:tcPr>
              <w:p w14:paraId="1D84A254"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5B" w14:textId="77777777" w:rsidTr="00C9149F">
        <w:trPr>
          <w:trHeight w:val="300"/>
        </w:trPr>
        <w:tc>
          <w:tcPr>
            <w:tcW w:w="4468" w:type="dxa"/>
            <w:vAlign w:val="center"/>
          </w:tcPr>
          <w:p w14:paraId="1D84A256" w14:textId="77777777" w:rsidR="00D05D4A" w:rsidRPr="00AD4887" w:rsidRDefault="00761763" w:rsidP="00EE4C0A">
            <w:pPr>
              <w:pStyle w:val="TableText"/>
              <w:numPr>
                <w:ilvl w:val="0"/>
                <w:numId w:val="45"/>
              </w:numPr>
            </w:pPr>
            <w:r>
              <w:rPr>
                <w:b/>
              </w:rPr>
              <w:t xml:space="preserve">Individual Sessions – </w:t>
            </w:r>
            <w:r>
              <w:t xml:space="preserve">30 -60 minutes bi-weekly. </w:t>
            </w:r>
            <w:r w:rsidR="00AA44C6">
              <w:t>Treatment</w:t>
            </w:r>
            <w:r>
              <w:t xml:space="preserve"> plan review and update every 90 days, progress note completed, </w:t>
            </w:r>
            <w:r w:rsidR="00AA44C6">
              <w:t>monthly</w:t>
            </w:r>
            <w:r>
              <w:t xml:space="preserve"> referral update sent and re-authorization by MSHN every 60 -90 days.</w:t>
            </w:r>
            <w:r w:rsidR="00EC2D90">
              <w:t xml:space="preserve">  Each individual session will be tied into a specific treatment goal and objective(s)</w:t>
            </w:r>
          </w:p>
        </w:tc>
        <w:sdt>
          <w:sdtPr>
            <w:id w:val="-1418019409"/>
            <w14:checkbox>
              <w14:checked w14:val="0"/>
              <w14:checkedState w14:val="2612" w14:font="MS Gothic"/>
              <w14:uncheckedState w14:val="2610" w14:font="MS Gothic"/>
            </w14:checkbox>
          </w:sdtPr>
          <w:sdtEndPr/>
          <w:sdtContent>
            <w:tc>
              <w:tcPr>
                <w:tcW w:w="900" w:type="dxa"/>
                <w:gridSpan w:val="2"/>
              </w:tcPr>
              <w:p w14:paraId="1D84A257"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015499581"/>
            <w14:checkbox>
              <w14:checked w14:val="0"/>
              <w14:checkedState w14:val="2612" w14:font="MS Gothic"/>
              <w14:uncheckedState w14:val="2610" w14:font="MS Gothic"/>
            </w14:checkbox>
          </w:sdtPr>
          <w:sdtEndPr/>
          <w:sdtContent>
            <w:tc>
              <w:tcPr>
                <w:tcW w:w="946" w:type="dxa"/>
              </w:tcPr>
              <w:p w14:paraId="1D84A258"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462025035"/>
            <w14:checkbox>
              <w14:checked w14:val="0"/>
              <w14:checkedState w14:val="2612" w14:font="MS Gothic"/>
              <w14:uncheckedState w14:val="2610" w14:font="MS Gothic"/>
            </w14:checkbox>
          </w:sdtPr>
          <w:sdtEndPr/>
          <w:sdtContent>
            <w:tc>
              <w:tcPr>
                <w:tcW w:w="810" w:type="dxa"/>
              </w:tcPr>
              <w:p w14:paraId="1D84A259"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915593596"/>
            <w:showingPlcHdr/>
            <w:text/>
          </w:sdtPr>
          <w:sdtEndPr/>
          <w:sdtContent>
            <w:tc>
              <w:tcPr>
                <w:tcW w:w="2790" w:type="dxa"/>
              </w:tcPr>
              <w:p w14:paraId="1D84A25A"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61"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25C" w14:textId="77777777" w:rsidR="00D05D4A" w:rsidRPr="00AD4887" w:rsidRDefault="00C9149F" w:rsidP="00EE4C0A">
            <w:pPr>
              <w:pStyle w:val="TableText"/>
              <w:numPr>
                <w:ilvl w:val="0"/>
                <w:numId w:val="45"/>
              </w:numPr>
            </w:pPr>
            <w:r>
              <w:rPr>
                <w:b/>
              </w:rPr>
              <w:t>Peer R</w:t>
            </w:r>
            <w:r w:rsidR="00B73C3D">
              <w:rPr>
                <w:b/>
              </w:rPr>
              <w:t>ecovery</w:t>
            </w:r>
            <w:r w:rsidR="00CD6199">
              <w:rPr>
                <w:b/>
              </w:rPr>
              <w:t xml:space="preserve"> Coach – </w:t>
            </w:r>
            <w:r w:rsidR="00CD6199">
              <w:t xml:space="preserve">Ability, based on referral to create a PRC Treatment Plan, progress notes and mileage reports for services related to transportation, clothing, job assistance, housing peer support and community engagement. </w:t>
            </w:r>
          </w:p>
        </w:tc>
        <w:sdt>
          <w:sdtPr>
            <w:id w:val="-885952868"/>
            <w14:checkbox>
              <w14:checked w14:val="0"/>
              <w14:checkedState w14:val="2612" w14:font="MS Gothic"/>
              <w14:uncheckedState w14:val="2610" w14:font="MS Gothic"/>
            </w14:checkbox>
          </w:sdtPr>
          <w:sdtEndPr/>
          <w:sdtContent>
            <w:tc>
              <w:tcPr>
                <w:tcW w:w="900" w:type="dxa"/>
                <w:gridSpan w:val="2"/>
              </w:tcPr>
              <w:p w14:paraId="1D84A25D"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632394955"/>
            <w14:checkbox>
              <w14:checked w14:val="0"/>
              <w14:checkedState w14:val="2612" w14:font="MS Gothic"/>
              <w14:uncheckedState w14:val="2610" w14:font="MS Gothic"/>
            </w14:checkbox>
          </w:sdtPr>
          <w:sdtEndPr/>
          <w:sdtContent>
            <w:tc>
              <w:tcPr>
                <w:tcW w:w="946" w:type="dxa"/>
              </w:tcPr>
              <w:p w14:paraId="1D84A25E"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810251919"/>
            <w14:checkbox>
              <w14:checked w14:val="0"/>
              <w14:checkedState w14:val="2612" w14:font="MS Gothic"/>
              <w14:uncheckedState w14:val="2610" w14:font="MS Gothic"/>
            </w14:checkbox>
          </w:sdtPr>
          <w:sdtEndPr/>
          <w:sdtContent>
            <w:tc>
              <w:tcPr>
                <w:tcW w:w="810" w:type="dxa"/>
              </w:tcPr>
              <w:p w14:paraId="1D84A25F"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504403134"/>
            <w:showingPlcHdr/>
            <w:text/>
          </w:sdtPr>
          <w:sdtEndPr/>
          <w:sdtContent>
            <w:tc>
              <w:tcPr>
                <w:tcW w:w="2790" w:type="dxa"/>
              </w:tcPr>
              <w:p w14:paraId="1D84A260"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67" w14:textId="77777777" w:rsidTr="00C9149F">
        <w:trPr>
          <w:trHeight w:val="300"/>
        </w:trPr>
        <w:tc>
          <w:tcPr>
            <w:tcW w:w="4468" w:type="dxa"/>
            <w:vAlign w:val="center"/>
          </w:tcPr>
          <w:p w14:paraId="1D84A262" w14:textId="77777777" w:rsidR="00D05D4A" w:rsidRPr="00AD4887" w:rsidRDefault="00CD6199" w:rsidP="00EE4C0A">
            <w:pPr>
              <w:pStyle w:val="TableText"/>
              <w:numPr>
                <w:ilvl w:val="0"/>
                <w:numId w:val="45"/>
              </w:numPr>
            </w:pPr>
            <w:r>
              <w:rPr>
                <w:b/>
              </w:rPr>
              <w:t xml:space="preserve">PRC- Support Group – </w:t>
            </w:r>
            <w:r>
              <w:t>OP and residential weekly sessions, with attendance sheets and group progress notes</w:t>
            </w:r>
          </w:p>
        </w:tc>
        <w:sdt>
          <w:sdtPr>
            <w:id w:val="-1477448328"/>
            <w14:checkbox>
              <w14:checked w14:val="0"/>
              <w14:checkedState w14:val="2612" w14:font="MS Gothic"/>
              <w14:uncheckedState w14:val="2610" w14:font="MS Gothic"/>
            </w14:checkbox>
          </w:sdtPr>
          <w:sdtEndPr/>
          <w:sdtContent>
            <w:tc>
              <w:tcPr>
                <w:tcW w:w="900" w:type="dxa"/>
                <w:gridSpan w:val="2"/>
              </w:tcPr>
              <w:p w14:paraId="1D84A263"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939321507"/>
            <w14:checkbox>
              <w14:checked w14:val="0"/>
              <w14:checkedState w14:val="2612" w14:font="MS Gothic"/>
              <w14:uncheckedState w14:val="2610" w14:font="MS Gothic"/>
            </w14:checkbox>
          </w:sdtPr>
          <w:sdtEndPr/>
          <w:sdtContent>
            <w:tc>
              <w:tcPr>
                <w:tcW w:w="946" w:type="dxa"/>
              </w:tcPr>
              <w:p w14:paraId="1D84A264"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967959243"/>
            <w14:checkbox>
              <w14:checked w14:val="0"/>
              <w14:checkedState w14:val="2612" w14:font="MS Gothic"/>
              <w14:uncheckedState w14:val="2610" w14:font="MS Gothic"/>
            </w14:checkbox>
          </w:sdtPr>
          <w:sdtEndPr/>
          <w:sdtContent>
            <w:tc>
              <w:tcPr>
                <w:tcW w:w="810" w:type="dxa"/>
              </w:tcPr>
              <w:p w14:paraId="1D84A265"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560520228"/>
            <w:showingPlcHdr/>
            <w:text/>
          </w:sdtPr>
          <w:sdtEndPr/>
          <w:sdtContent>
            <w:tc>
              <w:tcPr>
                <w:tcW w:w="2790" w:type="dxa"/>
              </w:tcPr>
              <w:p w14:paraId="1D84A266"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6D"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268" w14:textId="77777777" w:rsidR="00D05D4A" w:rsidRPr="00AD4887" w:rsidRDefault="00CD6199" w:rsidP="00EE4C0A">
            <w:pPr>
              <w:pStyle w:val="TableText"/>
              <w:numPr>
                <w:ilvl w:val="0"/>
                <w:numId w:val="45"/>
              </w:numPr>
            </w:pPr>
            <w:r>
              <w:rPr>
                <w:b/>
              </w:rPr>
              <w:t xml:space="preserve">Intensive Outpatient Didactic group sessions (3 / week) – </w:t>
            </w:r>
            <w:r>
              <w:t>Complete didactic monitoring form and attendance form.</w:t>
            </w:r>
          </w:p>
        </w:tc>
        <w:sdt>
          <w:sdtPr>
            <w:id w:val="70245247"/>
            <w14:checkbox>
              <w14:checked w14:val="0"/>
              <w14:checkedState w14:val="2612" w14:font="MS Gothic"/>
              <w14:uncheckedState w14:val="2610" w14:font="MS Gothic"/>
            </w14:checkbox>
          </w:sdtPr>
          <w:sdtEndPr/>
          <w:sdtContent>
            <w:tc>
              <w:tcPr>
                <w:tcW w:w="900" w:type="dxa"/>
                <w:gridSpan w:val="2"/>
              </w:tcPr>
              <w:p w14:paraId="1D84A269"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42876115"/>
            <w14:checkbox>
              <w14:checked w14:val="0"/>
              <w14:checkedState w14:val="2612" w14:font="MS Gothic"/>
              <w14:uncheckedState w14:val="2610" w14:font="MS Gothic"/>
            </w14:checkbox>
          </w:sdtPr>
          <w:sdtEndPr/>
          <w:sdtContent>
            <w:tc>
              <w:tcPr>
                <w:tcW w:w="946" w:type="dxa"/>
              </w:tcPr>
              <w:p w14:paraId="1D84A26A"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703203721"/>
            <w14:checkbox>
              <w14:checked w14:val="0"/>
              <w14:checkedState w14:val="2612" w14:font="MS Gothic"/>
              <w14:uncheckedState w14:val="2610" w14:font="MS Gothic"/>
            </w14:checkbox>
          </w:sdtPr>
          <w:sdtEndPr/>
          <w:sdtContent>
            <w:tc>
              <w:tcPr>
                <w:tcW w:w="810" w:type="dxa"/>
              </w:tcPr>
              <w:p w14:paraId="1D84A26B"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864884542"/>
            <w:showingPlcHdr/>
            <w:text/>
          </w:sdtPr>
          <w:sdtEndPr/>
          <w:sdtContent>
            <w:tc>
              <w:tcPr>
                <w:tcW w:w="2790" w:type="dxa"/>
              </w:tcPr>
              <w:p w14:paraId="1D84A26C"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73" w14:textId="77777777" w:rsidTr="00C9149F">
        <w:trPr>
          <w:trHeight w:val="300"/>
        </w:trPr>
        <w:tc>
          <w:tcPr>
            <w:tcW w:w="4468" w:type="dxa"/>
            <w:tcBorders>
              <w:bottom w:val="nil"/>
            </w:tcBorders>
            <w:vAlign w:val="center"/>
          </w:tcPr>
          <w:p w14:paraId="1D84A26E" w14:textId="77777777" w:rsidR="00D05D4A" w:rsidRPr="00AD4887" w:rsidRDefault="00B96028" w:rsidP="00EE4C0A">
            <w:pPr>
              <w:pStyle w:val="TableText"/>
              <w:numPr>
                <w:ilvl w:val="0"/>
                <w:numId w:val="45"/>
              </w:numPr>
            </w:pPr>
            <w:r>
              <w:t xml:space="preserve">  </w:t>
            </w:r>
            <w:r w:rsidR="00653DF6">
              <w:t xml:space="preserve">  </w:t>
            </w:r>
            <w:r w:rsidR="00EC2D90" w:rsidRPr="00B73C3D">
              <w:rPr>
                <w:b/>
              </w:rPr>
              <w:t>Collateral Contacts</w:t>
            </w:r>
            <w:r w:rsidR="00EC2D90">
              <w:t xml:space="preserve"> – ability for therapist, case managers, and intake specialists to coordinate care with referral sources, such as (probation officers, CPS workers.  Non-billable progress notes are created and attached to the client file</w:t>
            </w:r>
          </w:p>
        </w:tc>
        <w:sdt>
          <w:sdtPr>
            <w:id w:val="912598205"/>
            <w14:checkbox>
              <w14:checked w14:val="0"/>
              <w14:checkedState w14:val="2612" w14:font="MS Gothic"/>
              <w14:uncheckedState w14:val="2610" w14:font="MS Gothic"/>
            </w14:checkbox>
          </w:sdtPr>
          <w:sdtEndPr/>
          <w:sdtContent>
            <w:tc>
              <w:tcPr>
                <w:tcW w:w="900" w:type="dxa"/>
                <w:gridSpan w:val="2"/>
                <w:tcBorders>
                  <w:bottom w:val="nil"/>
                </w:tcBorders>
              </w:tcPr>
              <w:p w14:paraId="1D84A26F"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380544279"/>
            <w14:checkbox>
              <w14:checked w14:val="0"/>
              <w14:checkedState w14:val="2612" w14:font="MS Gothic"/>
              <w14:uncheckedState w14:val="2610" w14:font="MS Gothic"/>
            </w14:checkbox>
          </w:sdtPr>
          <w:sdtEndPr/>
          <w:sdtContent>
            <w:tc>
              <w:tcPr>
                <w:tcW w:w="946" w:type="dxa"/>
                <w:tcBorders>
                  <w:bottom w:val="nil"/>
                </w:tcBorders>
              </w:tcPr>
              <w:p w14:paraId="1D84A270"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794352776"/>
            <w14:checkbox>
              <w14:checked w14:val="0"/>
              <w14:checkedState w14:val="2612" w14:font="MS Gothic"/>
              <w14:uncheckedState w14:val="2610" w14:font="MS Gothic"/>
            </w14:checkbox>
          </w:sdtPr>
          <w:sdtEndPr/>
          <w:sdtContent>
            <w:tc>
              <w:tcPr>
                <w:tcW w:w="810" w:type="dxa"/>
                <w:tcBorders>
                  <w:bottom w:val="nil"/>
                </w:tcBorders>
              </w:tcPr>
              <w:p w14:paraId="1D84A271"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313487232"/>
            <w:showingPlcHdr/>
            <w:text/>
          </w:sdtPr>
          <w:sdtEndPr/>
          <w:sdtContent>
            <w:tc>
              <w:tcPr>
                <w:tcW w:w="2790" w:type="dxa"/>
                <w:tcBorders>
                  <w:bottom w:val="nil"/>
                </w:tcBorders>
              </w:tcPr>
              <w:p w14:paraId="1D84A272"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79" w14:textId="77777777" w:rsidTr="00C9149F">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274" w14:textId="77777777" w:rsidR="00D05D4A" w:rsidRPr="00AD4887" w:rsidRDefault="00AD0DC5" w:rsidP="00EE4C0A">
            <w:pPr>
              <w:pStyle w:val="TableText"/>
              <w:numPr>
                <w:ilvl w:val="0"/>
                <w:numId w:val="45"/>
              </w:numPr>
            </w:pPr>
            <w:r>
              <w:t>Ability</w:t>
            </w:r>
            <w:r w:rsidR="00956D4C">
              <w:t xml:space="preserve"> to establish target dates for treatment plan, and flag for due or past due, and notify therapist and program coordinator.</w:t>
            </w:r>
          </w:p>
        </w:tc>
        <w:sdt>
          <w:sdtPr>
            <w:id w:val="-2144879353"/>
            <w14:checkbox>
              <w14:checked w14:val="0"/>
              <w14:checkedState w14:val="2612" w14:font="MS Gothic"/>
              <w14:uncheckedState w14:val="2610" w14:font="MS Gothic"/>
            </w14:checkbox>
          </w:sdtPr>
          <w:sdtEndPr/>
          <w:sdtContent>
            <w:tc>
              <w:tcPr>
                <w:tcW w:w="900" w:type="dxa"/>
                <w:gridSpan w:val="2"/>
              </w:tcPr>
              <w:p w14:paraId="1D84A275"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489069185"/>
            <w14:checkbox>
              <w14:checked w14:val="0"/>
              <w14:checkedState w14:val="2612" w14:font="MS Gothic"/>
              <w14:uncheckedState w14:val="2610" w14:font="MS Gothic"/>
            </w14:checkbox>
          </w:sdtPr>
          <w:sdtEndPr/>
          <w:sdtContent>
            <w:tc>
              <w:tcPr>
                <w:tcW w:w="946" w:type="dxa"/>
              </w:tcPr>
              <w:p w14:paraId="1D84A276"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351863041"/>
            <w14:checkbox>
              <w14:checked w14:val="0"/>
              <w14:checkedState w14:val="2612" w14:font="MS Gothic"/>
              <w14:uncheckedState w14:val="2610" w14:font="MS Gothic"/>
            </w14:checkbox>
          </w:sdtPr>
          <w:sdtEndPr/>
          <w:sdtContent>
            <w:tc>
              <w:tcPr>
                <w:tcW w:w="810" w:type="dxa"/>
              </w:tcPr>
              <w:p w14:paraId="1D84A277"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879052245"/>
            <w:showingPlcHdr/>
            <w:text/>
          </w:sdtPr>
          <w:sdtEndPr/>
          <w:sdtContent>
            <w:tc>
              <w:tcPr>
                <w:tcW w:w="2790" w:type="dxa"/>
              </w:tcPr>
              <w:p w14:paraId="1D84A278" w14:textId="77777777" w:rsidR="00D05D4A" w:rsidRPr="00AD4887" w:rsidRDefault="00D05D4A" w:rsidP="00D05D4A">
                <w:pPr>
                  <w:pStyle w:val="TableText"/>
                  <w:ind w:left="360"/>
                </w:pPr>
                <w:r w:rsidRPr="00B9189F">
                  <w:rPr>
                    <w:rStyle w:val="PlaceholderText"/>
                  </w:rPr>
                  <w:t>Click here to enter text.</w:t>
                </w:r>
              </w:p>
            </w:tc>
          </w:sdtContent>
        </w:sdt>
      </w:tr>
    </w:tbl>
    <w:p w14:paraId="1D84A27A" w14:textId="77777777" w:rsidR="00D05D4A" w:rsidRDefault="00D05D4A">
      <w:pPr>
        <w:spacing w:after="200" w:line="276" w:lineRule="auto"/>
      </w:pPr>
      <w:r>
        <w:br w:type="page"/>
      </w:r>
    </w:p>
    <w:tbl>
      <w:tblPr>
        <w:tblStyle w:val="BeaconTableRegular"/>
        <w:tblW w:w="9914" w:type="dxa"/>
        <w:tblLayout w:type="fixed"/>
        <w:tblLook w:val="0420" w:firstRow="1" w:lastRow="0" w:firstColumn="0" w:lastColumn="0" w:noHBand="0" w:noVBand="1"/>
        <w:tblCaption w:val="Specifications table for Specialty Specific Requirements"/>
      </w:tblPr>
      <w:tblGrid>
        <w:gridCol w:w="4468"/>
        <w:gridCol w:w="90"/>
        <w:gridCol w:w="810"/>
        <w:gridCol w:w="946"/>
        <w:gridCol w:w="810"/>
        <w:gridCol w:w="2790"/>
      </w:tblGrid>
      <w:tr w:rsidR="00D05D4A" w:rsidRPr="00AD4887" w14:paraId="1D84A282" w14:textId="77777777" w:rsidTr="00557FE7">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14:paraId="1D84A27B" w14:textId="77777777" w:rsidR="00D05D4A" w:rsidRPr="00AD4887" w:rsidRDefault="00D05D4A" w:rsidP="00D05D4A">
            <w:pPr>
              <w:pStyle w:val="TableHeading"/>
            </w:pPr>
            <w:r w:rsidRPr="00AD4887">
              <w:lastRenderedPageBreak/>
              <w:t>Specifications</w:t>
            </w:r>
          </w:p>
        </w:tc>
        <w:tc>
          <w:tcPr>
            <w:tcW w:w="810" w:type="dxa"/>
            <w:tcBorders>
              <w:bottom w:val="single" w:sz="4" w:space="0" w:color="056DB1"/>
            </w:tcBorders>
          </w:tcPr>
          <w:p w14:paraId="1D84A27C" w14:textId="77777777" w:rsidR="00D05D4A" w:rsidRPr="00AD4887" w:rsidRDefault="00D05D4A" w:rsidP="00D05D4A">
            <w:pPr>
              <w:pStyle w:val="TableHeading"/>
            </w:pPr>
            <w:r w:rsidRPr="00AD4887">
              <w:t>Yes, Included</w:t>
            </w:r>
          </w:p>
        </w:tc>
        <w:tc>
          <w:tcPr>
            <w:tcW w:w="946" w:type="dxa"/>
            <w:tcBorders>
              <w:bottom w:val="single" w:sz="4" w:space="0" w:color="056DB1"/>
            </w:tcBorders>
          </w:tcPr>
          <w:p w14:paraId="1D84A27D" w14:textId="77777777" w:rsidR="00C9149F" w:rsidRPr="00AD4887" w:rsidRDefault="00C9149F" w:rsidP="00C9149F">
            <w:pPr>
              <w:pStyle w:val="TableHeading"/>
            </w:pPr>
            <w:r w:rsidRPr="00AD4887">
              <w:t>Yes,</w:t>
            </w:r>
          </w:p>
          <w:p w14:paraId="1D84A27E" w14:textId="77777777" w:rsidR="00C9149F" w:rsidRPr="00AD4887" w:rsidRDefault="00C9149F" w:rsidP="00C9149F">
            <w:pPr>
              <w:pStyle w:val="TableHeading"/>
            </w:pPr>
            <w:r>
              <w:t>Additional</w:t>
            </w:r>
          </w:p>
          <w:p w14:paraId="1D84A27F" w14:textId="77777777" w:rsidR="00D05D4A" w:rsidRPr="00AD4887" w:rsidRDefault="00C9149F" w:rsidP="00C9149F">
            <w:pPr>
              <w:pStyle w:val="TableHeading"/>
            </w:pPr>
            <w:r w:rsidRPr="00AD4887">
              <w:t>Cost</w:t>
            </w:r>
          </w:p>
        </w:tc>
        <w:tc>
          <w:tcPr>
            <w:tcW w:w="810" w:type="dxa"/>
            <w:tcBorders>
              <w:bottom w:val="single" w:sz="4" w:space="0" w:color="056DB1"/>
            </w:tcBorders>
          </w:tcPr>
          <w:p w14:paraId="1D84A280" w14:textId="77777777" w:rsidR="00D05D4A" w:rsidRPr="00AD4887" w:rsidRDefault="00D05D4A" w:rsidP="00D05D4A">
            <w:pPr>
              <w:pStyle w:val="TableHeading"/>
            </w:pPr>
            <w:r w:rsidRPr="00AD4887">
              <w:t>No</w:t>
            </w:r>
          </w:p>
        </w:tc>
        <w:tc>
          <w:tcPr>
            <w:tcW w:w="2790" w:type="dxa"/>
            <w:tcBorders>
              <w:bottom w:val="single" w:sz="4" w:space="0" w:color="056DB1"/>
            </w:tcBorders>
          </w:tcPr>
          <w:p w14:paraId="1D84A281" w14:textId="77777777" w:rsidR="00D05D4A" w:rsidRPr="00AD4887" w:rsidRDefault="00D05D4A" w:rsidP="00D05D4A">
            <w:pPr>
              <w:pStyle w:val="TableHeading"/>
            </w:pPr>
            <w:r w:rsidRPr="00AD4887">
              <w:t>Comments / Clarifications</w:t>
            </w:r>
          </w:p>
        </w:tc>
      </w:tr>
      <w:tr w:rsidR="00D05D4A" w:rsidRPr="00AD4887" w14:paraId="1D84A284" w14:textId="77777777" w:rsidTr="00557FE7">
        <w:trPr>
          <w:trHeight w:val="368"/>
        </w:trPr>
        <w:tc>
          <w:tcPr>
            <w:tcW w:w="9914" w:type="dxa"/>
            <w:gridSpan w:val="6"/>
            <w:tcBorders>
              <w:top w:val="single" w:sz="4" w:space="0" w:color="056DB1"/>
              <w:left w:val="single" w:sz="4" w:space="0" w:color="056DB1"/>
              <w:bottom w:val="single" w:sz="4" w:space="0" w:color="056DB1"/>
              <w:right w:val="single" w:sz="4" w:space="0" w:color="056DB1"/>
            </w:tcBorders>
            <w:shd w:val="clear" w:color="auto" w:fill="03426D"/>
          </w:tcPr>
          <w:p w14:paraId="1D84A283" w14:textId="77777777" w:rsidR="00D05D4A" w:rsidRPr="00F65A3C" w:rsidRDefault="00581A0B" w:rsidP="00AA44C6">
            <w:pPr>
              <w:pStyle w:val="TableHeading"/>
              <w:ind w:left="360"/>
              <w:jc w:val="left"/>
            </w:pPr>
            <w:r>
              <w:t>8</w:t>
            </w:r>
            <w:r w:rsidR="00D05D4A">
              <w:t xml:space="preserve">.0   </w:t>
            </w:r>
            <w:r w:rsidR="00B73C3D">
              <w:t>Peer Recovery</w:t>
            </w:r>
            <w:r w:rsidR="00AA44C6">
              <w:t xml:space="preserve"> Coach</w:t>
            </w:r>
            <w:r w:rsidR="00D211B3">
              <w:t xml:space="preserve"> (PRC)</w:t>
            </w:r>
            <w:r w:rsidR="00AA44C6">
              <w:t xml:space="preserve"> </w:t>
            </w:r>
            <w:r w:rsidR="00D211B3">
              <w:t xml:space="preserve">and Case Manager (CM) </w:t>
            </w:r>
            <w:r w:rsidR="00AA44C6">
              <w:t>Treatment Services</w:t>
            </w:r>
          </w:p>
        </w:tc>
      </w:tr>
      <w:tr w:rsidR="00D05D4A" w:rsidRPr="00AD4887" w14:paraId="1D84A28A" w14:textId="77777777" w:rsidTr="00557FE7">
        <w:trPr>
          <w:cnfStyle w:val="000000010000" w:firstRow="0" w:lastRow="0" w:firstColumn="0" w:lastColumn="0" w:oddVBand="0" w:evenVBand="0" w:oddHBand="0" w:evenHBand="1" w:firstRowFirstColumn="0" w:firstRowLastColumn="0" w:lastRowFirstColumn="0" w:lastRowLastColumn="0"/>
        </w:trPr>
        <w:tc>
          <w:tcPr>
            <w:tcW w:w="4468" w:type="dxa"/>
            <w:tcBorders>
              <w:top w:val="single" w:sz="4" w:space="0" w:color="056DB1"/>
            </w:tcBorders>
            <w:vAlign w:val="center"/>
          </w:tcPr>
          <w:p w14:paraId="1D84A285" w14:textId="77777777" w:rsidR="00D05D4A" w:rsidRPr="00AD4887" w:rsidRDefault="00581A0B" w:rsidP="00EE4C0A">
            <w:pPr>
              <w:pStyle w:val="TableText"/>
              <w:numPr>
                <w:ilvl w:val="0"/>
                <w:numId w:val="48"/>
              </w:numPr>
            </w:pPr>
            <w:r>
              <w:t>Ability for PRC</w:t>
            </w:r>
            <w:r w:rsidR="00D211B3">
              <w:t>/CM</w:t>
            </w:r>
            <w:r>
              <w:t xml:space="preserve"> to create a treatment plan</w:t>
            </w:r>
          </w:p>
        </w:tc>
        <w:sdt>
          <w:sdtPr>
            <w:id w:val="-1243788464"/>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14:paraId="1D84A286"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956629548"/>
            <w14:checkbox>
              <w14:checked w14:val="0"/>
              <w14:checkedState w14:val="2612" w14:font="MS Gothic"/>
              <w14:uncheckedState w14:val="2610" w14:font="MS Gothic"/>
            </w14:checkbox>
          </w:sdtPr>
          <w:sdtEndPr/>
          <w:sdtContent>
            <w:tc>
              <w:tcPr>
                <w:tcW w:w="946" w:type="dxa"/>
                <w:tcBorders>
                  <w:top w:val="single" w:sz="4" w:space="0" w:color="056DB1"/>
                </w:tcBorders>
              </w:tcPr>
              <w:p w14:paraId="1D84A287"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694377019"/>
            <w14:checkbox>
              <w14:checked w14:val="0"/>
              <w14:checkedState w14:val="2612" w14:font="MS Gothic"/>
              <w14:uncheckedState w14:val="2610" w14:font="MS Gothic"/>
            </w14:checkbox>
          </w:sdtPr>
          <w:sdtEndPr/>
          <w:sdtContent>
            <w:tc>
              <w:tcPr>
                <w:tcW w:w="810" w:type="dxa"/>
                <w:tcBorders>
                  <w:top w:val="single" w:sz="4" w:space="0" w:color="056DB1"/>
                </w:tcBorders>
              </w:tcPr>
              <w:p w14:paraId="1D84A288"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085756823"/>
            <w:showingPlcHdr/>
            <w:text/>
          </w:sdtPr>
          <w:sdtEndPr/>
          <w:sdtContent>
            <w:tc>
              <w:tcPr>
                <w:tcW w:w="2790" w:type="dxa"/>
                <w:tcBorders>
                  <w:top w:val="single" w:sz="4" w:space="0" w:color="056DB1"/>
                </w:tcBorders>
              </w:tcPr>
              <w:p w14:paraId="1D84A289"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90" w14:textId="77777777" w:rsidTr="00557FE7">
        <w:tc>
          <w:tcPr>
            <w:tcW w:w="4468" w:type="dxa"/>
            <w:vAlign w:val="center"/>
          </w:tcPr>
          <w:p w14:paraId="1D84A28B" w14:textId="77777777" w:rsidR="00D05D4A" w:rsidRPr="00AD4887" w:rsidRDefault="00581A0B" w:rsidP="00EE4C0A">
            <w:pPr>
              <w:pStyle w:val="TableText"/>
              <w:numPr>
                <w:ilvl w:val="0"/>
                <w:numId w:val="48"/>
              </w:numPr>
            </w:pPr>
            <w:r>
              <w:t>PRC</w:t>
            </w:r>
            <w:r w:rsidR="00D211B3">
              <w:t>/CM</w:t>
            </w:r>
            <w:r>
              <w:t xml:space="preserve"> progress notes and mileage report</w:t>
            </w:r>
          </w:p>
        </w:tc>
        <w:sdt>
          <w:sdtPr>
            <w:id w:val="-1904277350"/>
            <w14:checkbox>
              <w14:checked w14:val="0"/>
              <w14:checkedState w14:val="2612" w14:font="MS Gothic"/>
              <w14:uncheckedState w14:val="2610" w14:font="MS Gothic"/>
            </w14:checkbox>
          </w:sdtPr>
          <w:sdtEndPr/>
          <w:sdtContent>
            <w:tc>
              <w:tcPr>
                <w:tcW w:w="900" w:type="dxa"/>
                <w:gridSpan w:val="2"/>
              </w:tcPr>
              <w:p w14:paraId="1D84A28C"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077323148"/>
            <w14:checkbox>
              <w14:checked w14:val="0"/>
              <w14:checkedState w14:val="2612" w14:font="MS Gothic"/>
              <w14:uncheckedState w14:val="2610" w14:font="MS Gothic"/>
            </w14:checkbox>
          </w:sdtPr>
          <w:sdtEndPr/>
          <w:sdtContent>
            <w:tc>
              <w:tcPr>
                <w:tcW w:w="946" w:type="dxa"/>
              </w:tcPr>
              <w:p w14:paraId="1D84A28D"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177695838"/>
            <w14:checkbox>
              <w14:checked w14:val="0"/>
              <w14:checkedState w14:val="2612" w14:font="MS Gothic"/>
              <w14:uncheckedState w14:val="2610" w14:font="MS Gothic"/>
            </w14:checkbox>
          </w:sdtPr>
          <w:sdtEndPr/>
          <w:sdtContent>
            <w:tc>
              <w:tcPr>
                <w:tcW w:w="810" w:type="dxa"/>
              </w:tcPr>
              <w:p w14:paraId="1D84A28E"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10494757"/>
            <w:showingPlcHdr/>
            <w:text/>
          </w:sdtPr>
          <w:sdtEndPr/>
          <w:sdtContent>
            <w:tc>
              <w:tcPr>
                <w:tcW w:w="2790" w:type="dxa"/>
              </w:tcPr>
              <w:p w14:paraId="1D84A28F"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96" w14:textId="77777777" w:rsidTr="00557FE7">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291" w14:textId="77777777" w:rsidR="00D05D4A" w:rsidRPr="00AD4887" w:rsidRDefault="00581A0B" w:rsidP="00EE4C0A">
            <w:pPr>
              <w:pStyle w:val="TableText"/>
              <w:numPr>
                <w:ilvl w:val="0"/>
                <w:numId w:val="48"/>
              </w:numPr>
            </w:pPr>
            <w:r>
              <w:t>Allow PRC</w:t>
            </w:r>
            <w:r w:rsidR="00D211B3">
              <w:t>/CM</w:t>
            </w:r>
            <w:r>
              <w:t xml:space="preserve"> to offer and track (transportation, clothing, job assistance, housing, and peer and community support) services</w:t>
            </w:r>
          </w:p>
        </w:tc>
        <w:sdt>
          <w:sdtPr>
            <w:id w:val="1166207293"/>
            <w14:checkbox>
              <w14:checked w14:val="0"/>
              <w14:checkedState w14:val="2612" w14:font="MS Gothic"/>
              <w14:uncheckedState w14:val="2610" w14:font="MS Gothic"/>
            </w14:checkbox>
          </w:sdtPr>
          <w:sdtEndPr/>
          <w:sdtContent>
            <w:tc>
              <w:tcPr>
                <w:tcW w:w="900" w:type="dxa"/>
                <w:gridSpan w:val="2"/>
              </w:tcPr>
              <w:p w14:paraId="1D84A292"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99798449"/>
            <w14:checkbox>
              <w14:checked w14:val="0"/>
              <w14:checkedState w14:val="2612" w14:font="MS Gothic"/>
              <w14:uncheckedState w14:val="2610" w14:font="MS Gothic"/>
            </w14:checkbox>
          </w:sdtPr>
          <w:sdtEndPr/>
          <w:sdtContent>
            <w:tc>
              <w:tcPr>
                <w:tcW w:w="946" w:type="dxa"/>
              </w:tcPr>
              <w:p w14:paraId="1D84A293"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920557668"/>
            <w14:checkbox>
              <w14:checked w14:val="0"/>
              <w14:checkedState w14:val="2612" w14:font="MS Gothic"/>
              <w14:uncheckedState w14:val="2610" w14:font="MS Gothic"/>
            </w14:checkbox>
          </w:sdtPr>
          <w:sdtEndPr/>
          <w:sdtContent>
            <w:tc>
              <w:tcPr>
                <w:tcW w:w="810" w:type="dxa"/>
              </w:tcPr>
              <w:p w14:paraId="1D84A294"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50197332"/>
            <w:showingPlcHdr/>
            <w:text/>
          </w:sdtPr>
          <w:sdtEndPr/>
          <w:sdtContent>
            <w:tc>
              <w:tcPr>
                <w:tcW w:w="2790" w:type="dxa"/>
              </w:tcPr>
              <w:p w14:paraId="1D84A295"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9C" w14:textId="77777777" w:rsidTr="00557FE7">
        <w:trPr>
          <w:trHeight w:val="300"/>
        </w:trPr>
        <w:tc>
          <w:tcPr>
            <w:tcW w:w="4468" w:type="dxa"/>
            <w:vAlign w:val="center"/>
          </w:tcPr>
          <w:p w14:paraId="1D84A297" w14:textId="77777777" w:rsidR="00D05D4A" w:rsidRPr="00AD4887" w:rsidRDefault="00581A0B" w:rsidP="00EE4C0A">
            <w:pPr>
              <w:pStyle w:val="TableText"/>
              <w:numPr>
                <w:ilvl w:val="0"/>
                <w:numId w:val="48"/>
              </w:numPr>
            </w:pPr>
            <w:r>
              <w:t>PRC</w:t>
            </w:r>
            <w:r w:rsidR="00D211B3">
              <w:t>/CM</w:t>
            </w:r>
            <w:r>
              <w:t xml:space="preserve"> perform OP and residential weekly sessions, tracking attendance and creating a group progress note(s)</w:t>
            </w:r>
          </w:p>
        </w:tc>
        <w:sdt>
          <w:sdtPr>
            <w:id w:val="1854601944"/>
            <w14:checkbox>
              <w14:checked w14:val="0"/>
              <w14:checkedState w14:val="2612" w14:font="MS Gothic"/>
              <w14:uncheckedState w14:val="2610" w14:font="MS Gothic"/>
            </w14:checkbox>
          </w:sdtPr>
          <w:sdtEndPr/>
          <w:sdtContent>
            <w:tc>
              <w:tcPr>
                <w:tcW w:w="900" w:type="dxa"/>
                <w:gridSpan w:val="2"/>
              </w:tcPr>
              <w:p w14:paraId="1D84A298"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506825184"/>
            <w14:checkbox>
              <w14:checked w14:val="0"/>
              <w14:checkedState w14:val="2612" w14:font="MS Gothic"/>
              <w14:uncheckedState w14:val="2610" w14:font="MS Gothic"/>
            </w14:checkbox>
          </w:sdtPr>
          <w:sdtEndPr/>
          <w:sdtContent>
            <w:tc>
              <w:tcPr>
                <w:tcW w:w="946" w:type="dxa"/>
              </w:tcPr>
              <w:p w14:paraId="1D84A299"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322880825"/>
            <w14:checkbox>
              <w14:checked w14:val="0"/>
              <w14:checkedState w14:val="2612" w14:font="MS Gothic"/>
              <w14:uncheckedState w14:val="2610" w14:font="MS Gothic"/>
            </w14:checkbox>
          </w:sdtPr>
          <w:sdtEndPr/>
          <w:sdtContent>
            <w:tc>
              <w:tcPr>
                <w:tcW w:w="810" w:type="dxa"/>
              </w:tcPr>
              <w:p w14:paraId="1D84A29A"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699554215"/>
            <w:showingPlcHdr/>
            <w:text/>
          </w:sdtPr>
          <w:sdtEndPr/>
          <w:sdtContent>
            <w:tc>
              <w:tcPr>
                <w:tcW w:w="2790" w:type="dxa"/>
              </w:tcPr>
              <w:p w14:paraId="1D84A29B"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A2" w14:textId="77777777" w:rsidTr="00557FE7">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29D" w14:textId="77777777" w:rsidR="00D05D4A" w:rsidRPr="00AD4887" w:rsidRDefault="00D211B3" w:rsidP="00EE4C0A">
            <w:pPr>
              <w:pStyle w:val="TableText"/>
              <w:numPr>
                <w:ilvl w:val="0"/>
                <w:numId w:val="48"/>
              </w:numPr>
            </w:pPr>
            <w:r>
              <w:t>CM conduct didactic group session and complete monitoring form and attendance form</w:t>
            </w:r>
          </w:p>
        </w:tc>
        <w:sdt>
          <w:sdtPr>
            <w:id w:val="-23022830"/>
            <w14:checkbox>
              <w14:checked w14:val="0"/>
              <w14:checkedState w14:val="2612" w14:font="MS Gothic"/>
              <w14:uncheckedState w14:val="2610" w14:font="MS Gothic"/>
            </w14:checkbox>
          </w:sdtPr>
          <w:sdtEndPr/>
          <w:sdtContent>
            <w:tc>
              <w:tcPr>
                <w:tcW w:w="900" w:type="dxa"/>
                <w:gridSpan w:val="2"/>
              </w:tcPr>
              <w:p w14:paraId="1D84A29E"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460306151"/>
            <w14:checkbox>
              <w14:checked w14:val="0"/>
              <w14:checkedState w14:val="2612" w14:font="MS Gothic"/>
              <w14:uncheckedState w14:val="2610" w14:font="MS Gothic"/>
            </w14:checkbox>
          </w:sdtPr>
          <w:sdtEndPr/>
          <w:sdtContent>
            <w:tc>
              <w:tcPr>
                <w:tcW w:w="946" w:type="dxa"/>
              </w:tcPr>
              <w:p w14:paraId="1D84A29F"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663752510"/>
            <w14:checkbox>
              <w14:checked w14:val="0"/>
              <w14:checkedState w14:val="2612" w14:font="MS Gothic"/>
              <w14:uncheckedState w14:val="2610" w14:font="MS Gothic"/>
            </w14:checkbox>
          </w:sdtPr>
          <w:sdtEndPr/>
          <w:sdtContent>
            <w:tc>
              <w:tcPr>
                <w:tcW w:w="810" w:type="dxa"/>
              </w:tcPr>
              <w:p w14:paraId="1D84A2A0"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5043338"/>
            <w:showingPlcHdr/>
            <w:text/>
          </w:sdtPr>
          <w:sdtEndPr/>
          <w:sdtContent>
            <w:tc>
              <w:tcPr>
                <w:tcW w:w="2790" w:type="dxa"/>
              </w:tcPr>
              <w:p w14:paraId="1D84A2A1" w14:textId="77777777" w:rsidR="00D05D4A" w:rsidRPr="00AD4887" w:rsidRDefault="00D05D4A" w:rsidP="00D05D4A">
                <w:pPr>
                  <w:pStyle w:val="TableText"/>
                  <w:ind w:left="360"/>
                </w:pPr>
                <w:r w:rsidRPr="00B9189F">
                  <w:rPr>
                    <w:rStyle w:val="PlaceholderText"/>
                  </w:rPr>
                  <w:t>Click here to enter text.</w:t>
                </w:r>
              </w:p>
            </w:tc>
          </w:sdtContent>
        </w:sdt>
      </w:tr>
    </w:tbl>
    <w:p w14:paraId="1D84A2A3" w14:textId="77777777" w:rsidR="00D05D4A" w:rsidRDefault="00D05D4A">
      <w:pPr>
        <w:spacing w:after="200" w:line="276" w:lineRule="auto"/>
      </w:pPr>
    </w:p>
    <w:p w14:paraId="1D84A2A4" w14:textId="77777777" w:rsidR="00D05D4A" w:rsidRDefault="00D05D4A">
      <w:pPr>
        <w:spacing w:after="200" w:line="276" w:lineRule="auto"/>
      </w:pPr>
      <w:r>
        <w:br w:type="page"/>
      </w:r>
    </w:p>
    <w:p w14:paraId="1D84A2A5" w14:textId="77777777" w:rsidR="00D05D4A" w:rsidRDefault="00D05D4A">
      <w:pPr>
        <w:spacing w:after="200" w:line="276" w:lineRule="auto"/>
      </w:pPr>
    </w:p>
    <w:p w14:paraId="1D84A2A6" w14:textId="77777777" w:rsidR="00D05D4A" w:rsidRDefault="00D05D4A">
      <w:pPr>
        <w:spacing w:after="200" w:line="276" w:lineRule="auto"/>
      </w:pPr>
    </w:p>
    <w:tbl>
      <w:tblPr>
        <w:tblStyle w:val="BeaconTableRegular"/>
        <w:tblW w:w="9914" w:type="dxa"/>
        <w:tblLayout w:type="fixed"/>
        <w:tblLook w:val="0420" w:firstRow="1" w:lastRow="0" w:firstColumn="0" w:lastColumn="0" w:noHBand="0" w:noVBand="1"/>
        <w:tblCaption w:val="Specifications table for Specialty Specific Requirements"/>
      </w:tblPr>
      <w:tblGrid>
        <w:gridCol w:w="4468"/>
        <w:gridCol w:w="90"/>
        <w:gridCol w:w="810"/>
        <w:gridCol w:w="946"/>
        <w:gridCol w:w="810"/>
        <w:gridCol w:w="2790"/>
      </w:tblGrid>
      <w:tr w:rsidR="00D05D4A" w:rsidRPr="00AD4887" w14:paraId="1D84A2AE" w14:textId="77777777" w:rsidTr="00557FE7">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14:paraId="1D84A2A7" w14:textId="77777777" w:rsidR="00D05D4A" w:rsidRPr="00AD4887" w:rsidRDefault="00D05D4A" w:rsidP="00D05D4A">
            <w:pPr>
              <w:pStyle w:val="TableHeading"/>
            </w:pPr>
            <w:r w:rsidRPr="00AD4887">
              <w:t>Specifications</w:t>
            </w:r>
          </w:p>
        </w:tc>
        <w:tc>
          <w:tcPr>
            <w:tcW w:w="810" w:type="dxa"/>
            <w:tcBorders>
              <w:bottom w:val="single" w:sz="4" w:space="0" w:color="056DB1"/>
            </w:tcBorders>
          </w:tcPr>
          <w:p w14:paraId="1D84A2A8" w14:textId="77777777" w:rsidR="00D05D4A" w:rsidRPr="00AD4887" w:rsidRDefault="00D05D4A" w:rsidP="00D05D4A">
            <w:pPr>
              <w:pStyle w:val="TableHeading"/>
            </w:pPr>
            <w:r w:rsidRPr="00AD4887">
              <w:t>Yes, Included</w:t>
            </w:r>
          </w:p>
        </w:tc>
        <w:tc>
          <w:tcPr>
            <w:tcW w:w="946" w:type="dxa"/>
            <w:tcBorders>
              <w:bottom w:val="single" w:sz="4" w:space="0" w:color="056DB1"/>
            </w:tcBorders>
          </w:tcPr>
          <w:p w14:paraId="1D84A2A9" w14:textId="77777777" w:rsidR="00557FE7" w:rsidRPr="00AD4887" w:rsidRDefault="00557FE7" w:rsidP="00557FE7">
            <w:pPr>
              <w:pStyle w:val="TableHeading"/>
            </w:pPr>
            <w:r w:rsidRPr="00AD4887">
              <w:t>Yes,</w:t>
            </w:r>
          </w:p>
          <w:p w14:paraId="1D84A2AA" w14:textId="77777777" w:rsidR="00557FE7" w:rsidRPr="00AD4887" w:rsidRDefault="00557FE7" w:rsidP="00557FE7">
            <w:pPr>
              <w:pStyle w:val="TableHeading"/>
            </w:pPr>
            <w:r>
              <w:t>Additional</w:t>
            </w:r>
          </w:p>
          <w:p w14:paraId="1D84A2AB" w14:textId="77777777" w:rsidR="00D05D4A" w:rsidRPr="00AD4887" w:rsidRDefault="00557FE7" w:rsidP="00557FE7">
            <w:pPr>
              <w:pStyle w:val="TableHeading"/>
            </w:pPr>
            <w:r w:rsidRPr="00AD4887">
              <w:t>Cost</w:t>
            </w:r>
          </w:p>
        </w:tc>
        <w:tc>
          <w:tcPr>
            <w:tcW w:w="810" w:type="dxa"/>
            <w:tcBorders>
              <w:bottom w:val="single" w:sz="4" w:space="0" w:color="056DB1"/>
            </w:tcBorders>
          </w:tcPr>
          <w:p w14:paraId="1D84A2AC" w14:textId="77777777" w:rsidR="00D05D4A" w:rsidRPr="00AD4887" w:rsidRDefault="00D05D4A" w:rsidP="00D05D4A">
            <w:pPr>
              <w:pStyle w:val="TableHeading"/>
            </w:pPr>
            <w:r w:rsidRPr="00AD4887">
              <w:t>No</w:t>
            </w:r>
          </w:p>
        </w:tc>
        <w:tc>
          <w:tcPr>
            <w:tcW w:w="2790" w:type="dxa"/>
            <w:tcBorders>
              <w:bottom w:val="single" w:sz="4" w:space="0" w:color="056DB1"/>
            </w:tcBorders>
          </w:tcPr>
          <w:p w14:paraId="1D84A2AD" w14:textId="77777777" w:rsidR="00D05D4A" w:rsidRPr="00AD4887" w:rsidRDefault="00D05D4A" w:rsidP="00D05D4A">
            <w:pPr>
              <w:pStyle w:val="TableHeading"/>
            </w:pPr>
            <w:r w:rsidRPr="00AD4887">
              <w:t>Comments / Clarifications</w:t>
            </w:r>
          </w:p>
        </w:tc>
      </w:tr>
      <w:tr w:rsidR="00D05D4A" w:rsidRPr="00AD4887" w14:paraId="1D84A2B0" w14:textId="77777777" w:rsidTr="00557FE7">
        <w:trPr>
          <w:trHeight w:val="368"/>
        </w:trPr>
        <w:tc>
          <w:tcPr>
            <w:tcW w:w="9914" w:type="dxa"/>
            <w:gridSpan w:val="6"/>
            <w:tcBorders>
              <w:top w:val="single" w:sz="4" w:space="0" w:color="056DB1"/>
              <w:left w:val="single" w:sz="4" w:space="0" w:color="056DB1"/>
              <w:bottom w:val="single" w:sz="4" w:space="0" w:color="056DB1"/>
              <w:right w:val="single" w:sz="4" w:space="0" w:color="056DB1"/>
            </w:tcBorders>
            <w:shd w:val="clear" w:color="auto" w:fill="03426D"/>
          </w:tcPr>
          <w:p w14:paraId="1D84A2AF" w14:textId="77777777" w:rsidR="00D05D4A" w:rsidRPr="00F65A3C" w:rsidRDefault="00581A0B" w:rsidP="00581A0B">
            <w:pPr>
              <w:pStyle w:val="TableHeading"/>
              <w:ind w:left="360"/>
              <w:jc w:val="left"/>
            </w:pPr>
            <w:r>
              <w:t>9</w:t>
            </w:r>
            <w:r w:rsidR="00D05D4A">
              <w:t xml:space="preserve">.0   </w:t>
            </w:r>
            <w:r>
              <w:t>Intensive Out Patient (IOP) treatment services</w:t>
            </w:r>
          </w:p>
        </w:tc>
      </w:tr>
      <w:tr w:rsidR="00D05D4A" w:rsidRPr="00AD4887" w14:paraId="1D84A2B6" w14:textId="77777777" w:rsidTr="00557FE7">
        <w:trPr>
          <w:cnfStyle w:val="000000010000" w:firstRow="0" w:lastRow="0" w:firstColumn="0" w:lastColumn="0" w:oddVBand="0" w:evenVBand="0" w:oddHBand="0" w:evenHBand="1" w:firstRowFirstColumn="0" w:firstRowLastColumn="0" w:lastRowFirstColumn="0" w:lastRowLastColumn="0"/>
        </w:trPr>
        <w:tc>
          <w:tcPr>
            <w:tcW w:w="4468" w:type="dxa"/>
            <w:tcBorders>
              <w:top w:val="single" w:sz="4" w:space="0" w:color="056DB1"/>
            </w:tcBorders>
            <w:vAlign w:val="center"/>
          </w:tcPr>
          <w:p w14:paraId="1D84A2B1" w14:textId="77777777" w:rsidR="00D05D4A" w:rsidRPr="00AD4887" w:rsidRDefault="00581A0B" w:rsidP="00EE4C0A">
            <w:pPr>
              <w:pStyle w:val="TableText"/>
              <w:numPr>
                <w:ilvl w:val="0"/>
                <w:numId w:val="46"/>
              </w:numPr>
            </w:pPr>
            <w:r>
              <w:t xml:space="preserve">Perform didactic group session and complete </w:t>
            </w:r>
            <w:r w:rsidR="00D211B3">
              <w:t>didactic monitoring form and attendance form</w:t>
            </w:r>
          </w:p>
        </w:tc>
        <w:sdt>
          <w:sdtPr>
            <w:id w:val="1040866033"/>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14:paraId="1D84A2B2"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905808441"/>
            <w14:checkbox>
              <w14:checked w14:val="0"/>
              <w14:checkedState w14:val="2612" w14:font="MS Gothic"/>
              <w14:uncheckedState w14:val="2610" w14:font="MS Gothic"/>
            </w14:checkbox>
          </w:sdtPr>
          <w:sdtEndPr/>
          <w:sdtContent>
            <w:tc>
              <w:tcPr>
                <w:tcW w:w="946" w:type="dxa"/>
                <w:tcBorders>
                  <w:top w:val="single" w:sz="4" w:space="0" w:color="056DB1"/>
                </w:tcBorders>
              </w:tcPr>
              <w:p w14:paraId="1D84A2B3"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53940710"/>
            <w14:checkbox>
              <w14:checked w14:val="0"/>
              <w14:checkedState w14:val="2612" w14:font="MS Gothic"/>
              <w14:uncheckedState w14:val="2610" w14:font="MS Gothic"/>
            </w14:checkbox>
          </w:sdtPr>
          <w:sdtEndPr/>
          <w:sdtContent>
            <w:tc>
              <w:tcPr>
                <w:tcW w:w="810" w:type="dxa"/>
                <w:tcBorders>
                  <w:top w:val="single" w:sz="4" w:space="0" w:color="056DB1"/>
                </w:tcBorders>
              </w:tcPr>
              <w:p w14:paraId="1D84A2B4"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052909627"/>
            <w:showingPlcHdr/>
            <w:text/>
          </w:sdtPr>
          <w:sdtEndPr/>
          <w:sdtContent>
            <w:tc>
              <w:tcPr>
                <w:tcW w:w="2790" w:type="dxa"/>
                <w:tcBorders>
                  <w:top w:val="single" w:sz="4" w:space="0" w:color="056DB1"/>
                </w:tcBorders>
              </w:tcPr>
              <w:p w14:paraId="1D84A2B5"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BC" w14:textId="77777777" w:rsidTr="00557FE7">
        <w:tc>
          <w:tcPr>
            <w:tcW w:w="4468" w:type="dxa"/>
            <w:vAlign w:val="center"/>
          </w:tcPr>
          <w:p w14:paraId="1D84A2B7" w14:textId="77777777" w:rsidR="00D05D4A" w:rsidRPr="00AD4887" w:rsidRDefault="00D211B3" w:rsidP="00EE4C0A">
            <w:pPr>
              <w:pStyle w:val="TableText"/>
              <w:numPr>
                <w:ilvl w:val="0"/>
                <w:numId w:val="46"/>
              </w:numPr>
            </w:pPr>
            <w:r>
              <w:t>Perform group session (3 x wk.) and complete group therapy and attendance form</w:t>
            </w:r>
          </w:p>
        </w:tc>
        <w:sdt>
          <w:sdtPr>
            <w:id w:val="2015036122"/>
            <w14:checkbox>
              <w14:checked w14:val="0"/>
              <w14:checkedState w14:val="2612" w14:font="MS Gothic"/>
              <w14:uncheckedState w14:val="2610" w14:font="MS Gothic"/>
            </w14:checkbox>
          </w:sdtPr>
          <w:sdtEndPr/>
          <w:sdtContent>
            <w:tc>
              <w:tcPr>
                <w:tcW w:w="900" w:type="dxa"/>
                <w:gridSpan w:val="2"/>
              </w:tcPr>
              <w:p w14:paraId="1D84A2B8"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211578380"/>
            <w14:checkbox>
              <w14:checked w14:val="0"/>
              <w14:checkedState w14:val="2612" w14:font="MS Gothic"/>
              <w14:uncheckedState w14:val="2610" w14:font="MS Gothic"/>
            </w14:checkbox>
          </w:sdtPr>
          <w:sdtEndPr/>
          <w:sdtContent>
            <w:tc>
              <w:tcPr>
                <w:tcW w:w="946" w:type="dxa"/>
              </w:tcPr>
              <w:p w14:paraId="1D84A2B9"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043789086"/>
            <w14:checkbox>
              <w14:checked w14:val="0"/>
              <w14:checkedState w14:val="2612" w14:font="MS Gothic"/>
              <w14:uncheckedState w14:val="2610" w14:font="MS Gothic"/>
            </w14:checkbox>
          </w:sdtPr>
          <w:sdtEndPr/>
          <w:sdtContent>
            <w:tc>
              <w:tcPr>
                <w:tcW w:w="810" w:type="dxa"/>
              </w:tcPr>
              <w:p w14:paraId="1D84A2BA"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81116834"/>
            <w:showingPlcHdr/>
            <w:text/>
          </w:sdtPr>
          <w:sdtEndPr/>
          <w:sdtContent>
            <w:tc>
              <w:tcPr>
                <w:tcW w:w="2790" w:type="dxa"/>
              </w:tcPr>
              <w:p w14:paraId="1D84A2BB"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C2" w14:textId="77777777" w:rsidTr="00557FE7">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2BD" w14:textId="77777777" w:rsidR="00D05D4A" w:rsidRPr="00AD4887" w:rsidRDefault="00D211B3" w:rsidP="00EE4C0A">
            <w:pPr>
              <w:pStyle w:val="TableText"/>
              <w:numPr>
                <w:ilvl w:val="0"/>
                <w:numId w:val="46"/>
              </w:numPr>
            </w:pPr>
            <w:r>
              <w:t>Perform individual sessions (30-60 minutes / week)  and complete progress note, referral updates and treatment plan reviews</w:t>
            </w:r>
          </w:p>
        </w:tc>
        <w:sdt>
          <w:sdtPr>
            <w:id w:val="-2091926554"/>
            <w14:checkbox>
              <w14:checked w14:val="0"/>
              <w14:checkedState w14:val="2612" w14:font="MS Gothic"/>
              <w14:uncheckedState w14:val="2610" w14:font="MS Gothic"/>
            </w14:checkbox>
          </w:sdtPr>
          <w:sdtEndPr/>
          <w:sdtContent>
            <w:tc>
              <w:tcPr>
                <w:tcW w:w="900" w:type="dxa"/>
                <w:gridSpan w:val="2"/>
              </w:tcPr>
              <w:p w14:paraId="1D84A2BE"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923034983"/>
            <w14:checkbox>
              <w14:checked w14:val="0"/>
              <w14:checkedState w14:val="2612" w14:font="MS Gothic"/>
              <w14:uncheckedState w14:val="2610" w14:font="MS Gothic"/>
            </w14:checkbox>
          </w:sdtPr>
          <w:sdtEndPr/>
          <w:sdtContent>
            <w:tc>
              <w:tcPr>
                <w:tcW w:w="946" w:type="dxa"/>
              </w:tcPr>
              <w:p w14:paraId="1D84A2BF"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295647393"/>
            <w14:checkbox>
              <w14:checked w14:val="0"/>
              <w14:checkedState w14:val="2612" w14:font="MS Gothic"/>
              <w14:uncheckedState w14:val="2610" w14:font="MS Gothic"/>
            </w14:checkbox>
          </w:sdtPr>
          <w:sdtEndPr/>
          <w:sdtContent>
            <w:tc>
              <w:tcPr>
                <w:tcW w:w="810" w:type="dxa"/>
              </w:tcPr>
              <w:p w14:paraId="1D84A2C0"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59793286"/>
            <w:showingPlcHdr/>
            <w:text/>
          </w:sdtPr>
          <w:sdtEndPr/>
          <w:sdtContent>
            <w:tc>
              <w:tcPr>
                <w:tcW w:w="2790" w:type="dxa"/>
              </w:tcPr>
              <w:p w14:paraId="1D84A2C1" w14:textId="77777777" w:rsidR="00D05D4A" w:rsidRPr="00AD4887" w:rsidRDefault="00D05D4A" w:rsidP="00D05D4A">
                <w:pPr>
                  <w:pStyle w:val="TableText"/>
                  <w:ind w:left="360"/>
                </w:pPr>
                <w:r w:rsidRPr="00B9189F">
                  <w:rPr>
                    <w:rStyle w:val="PlaceholderText"/>
                  </w:rPr>
                  <w:t>Click here to enter text.</w:t>
                </w:r>
              </w:p>
            </w:tc>
          </w:sdtContent>
        </w:sdt>
      </w:tr>
    </w:tbl>
    <w:p w14:paraId="1D84A2C3" w14:textId="77777777" w:rsidR="00D05D4A" w:rsidRDefault="00D05D4A">
      <w:pPr>
        <w:spacing w:after="200" w:line="276" w:lineRule="auto"/>
      </w:pPr>
    </w:p>
    <w:p w14:paraId="1D84A2C4" w14:textId="77777777" w:rsidR="00D05D4A" w:rsidRDefault="00D05D4A">
      <w:pPr>
        <w:spacing w:after="200" w:line="276" w:lineRule="auto"/>
      </w:pPr>
    </w:p>
    <w:p w14:paraId="1D84A2C5" w14:textId="77777777" w:rsidR="00D05D4A" w:rsidRDefault="00D05D4A"/>
    <w:p w14:paraId="1D84A2C6" w14:textId="77777777" w:rsidR="00D05D4A" w:rsidRDefault="00D05D4A">
      <w:pPr>
        <w:spacing w:after="200" w:line="276" w:lineRule="auto"/>
      </w:pPr>
      <w:r>
        <w:br w:type="page"/>
      </w:r>
    </w:p>
    <w:p w14:paraId="1D84A2C7" w14:textId="77777777" w:rsidR="00D05D4A" w:rsidRDefault="00D05D4A">
      <w:pPr>
        <w:spacing w:after="200" w:line="276" w:lineRule="auto"/>
      </w:pPr>
    </w:p>
    <w:tbl>
      <w:tblPr>
        <w:tblStyle w:val="BeaconTableRegular"/>
        <w:tblW w:w="9914" w:type="dxa"/>
        <w:tblLayout w:type="fixed"/>
        <w:tblLook w:val="0420" w:firstRow="1" w:lastRow="0" w:firstColumn="0" w:lastColumn="0" w:noHBand="0" w:noVBand="1"/>
        <w:tblCaption w:val="Specifications table for Specialty Specific Requirements"/>
      </w:tblPr>
      <w:tblGrid>
        <w:gridCol w:w="4468"/>
        <w:gridCol w:w="90"/>
        <w:gridCol w:w="810"/>
        <w:gridCol w:w="946"/>
        <w:gridCol w:w="810"/>
        <w:gridCol w:w="2790"/>
      </w:tblGrid>
      <w:tr w:rsidR="00D05D4A" w:rsidRPr="00AD4887" w14:paraId="1D84A2CF" w14:textId="77777777" w:rsidTr="00557FE7">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14:paraId="1D84A2C8" w14:textId="77777777" w:rsidR="00D05D4A" w:rsidRPr="00AD4887" w:rsidRDefault="00D05D4A" w:rsidP="00D05D4A">
            <w:pPr>
              <w:pStyle w:val="TableHeading"/>
            </w:pPr>
            <w:r w:rsidRPr="00AD4887">
              <w:t>Specifications</w:t>
            </w:r>
          </w:p>
        </w:tc>
        <w:tc>
          <w:tcPr>
            <w:tcW w:w="810" w:type="dxa"/>
            <w:tcBorders>
              <w:bottom w:val="single" w:sz="4" w:space="0" w:color="056DB1"/>
            </w:tcBorders>
          </w:tcPr>
          <w:p w14:paraId="1D84A2C9" w14:textId="77777777" w:rsidR="00D05D4A" w:rsidRPr="00AD4887" w:rsidRDefault="00D05D4A" w:rsidP="00D05D4A">
            <w:pPr>
              <w:pStyle w:val="TableHeading"/>
            </w:pPr>
            <w:r w:rsidRPr="00AD4887">
              <w:t>Yes, Included</w:t>
            </w:r>
          </w:p>
        </w:tc>
        <w:tc>
          <w:tcPr>
            <w:tcW w:w="946" w:type="dxa"/>
            <w:tcBorders>
              <w:bottom w:val="single" w:sz="4" w:space="0" w:color="056DB1"/>
            </w:tcBorders>
          </w:tcPr>
          <w:p w14:paraId="1D84A2CA" w14:textId="77777777" w:rsidR="00557FE7" w:rsidRPr="00AD4887" w:rsidRDefault="00557FE7" w:rsidP="00557FE7">
            <w:pPr>
              <w:pStyle w:val="TableHeading"/>
            </w:pPr>
            <w:r w:rsidRPr="00AD4887">
              <w:t>Yes,</w:t>
            </w:r>
          </w:p>
          <w:p w14:paraId="1D84A2CB" w14:textId="77777777" w:rsidR="00557FE7" w:rsidRPr="00AD4887" w:rsidRDefault="00557FE7" w:rsidP="00557FE7">
            <w:pPr>
              <w:pStyle w:val="TableHeading"/>
            </w:pPr>
            <w:r>
              <w:t>Additional</w:t>
            </w:r>
          </w:p>
          <w:p w14:paraId="1D84A2CC" w14:textId="77777777" w:rsidR="00D05D4A" w:rsidRPr="00AD4887" w:rsidRDefault="00557FE7" w:rsidP="00557FE7">
            <w:pPr>
              <w:pStyle w:val="TableHeading"/>
            </w:pPr>
            <w:r w:rsidRPr="00AD4887">
              <w:t>Cost</w:t>
            </w:r>
          </w:p>
        </w:tc>
        <w:tc>
          <w:tcPr>
            <w:tcW w:w="810" w:type="dxa"/>
            <w:tcBorders>
              <w:bottom w:val="single" w:sz="4" w:space="0" w:color="056DB1"/>
            </w:tcBorders>
          </w:tcPr>
          <w:p w14:paraId="1D84A2CD" w14:textId="77777777" w:rsidR="00D05D4A" w:rsidRPr="00AD4887" w:rsidRDefault="00D05D4A" w:rsidP="00D05D4A">
            <w:pPr>
              <w:pStyle w:val="TableHeading"/>
            </w:pPr>
            <w:r w:rsidRPr="00AD4887">
              <w:t>No</w:t>
            </w:r>
          </w:p>
        </w:tc>
        <w:tc>
          <w:tcPr>
            <w:tcW w:w="2790" w:type="dxa"/>
            <w:tcBorders>
              <w:bottom w:val="single" w:sz="4" w:space="0" w:color="056DB1"/>
            </w:tcBorders>
          </w:tcPr>
          <w:p w14:paraId="1D84A2CE" w14:textId="77777777" w:rsidR="00D05D4A" w:rsidRPr="00AD4887" w:rsidRDefault="00D05D4A" w:rsidP="00D05D4A">
            <w:pPr>
              <w:pStyle w:val="TableHeading"/>
            </w:pPr>
            <w:r w:rsidRPr="00AD4887">
              <w:t>Comments / Clarifications</w:t>
            </w:r>
          </w:p>
        </w:tc>
      </w:tr>
      <w:tr w:rsidR="00D05D4A" w:rsidRPr="00AD4887" w14:paraId="1D84A2D1" w14:textId="77777777" w:rsidTr="00557FE7">
        <w:trPr>
          <w:trHeight w:val="368"/>
        </w:trPr>
        <w:tc>
          <w:tcPr>
            <w:tcW w:w="9914" w:type="dxa"/>
            <w:gridSpan w:val="6"/>
            <w:tcBorders>
              <w:top w:val="single" w:sz="4" w:space="0" w:color="056DB1"/>
              <w:left w:val="single" w:sz="4" w:space="0" w:color="056DB1"/>
              <w:bottom w:val="single" w:sz="4" w:space="0" w:color="056DB1"/>
              <w:right w:val="single" w:sz="4" w:space="0" w:color="056DB1"/>
            </w:tcBorders>
            <w:shd w:val="clear" w:color="auto" w:fill="03426D"/>
          </w:tcPr>
          <w:p w14:paraId="1D84A2D0" w14:textId="77777777" w:rsidR="00D05D4A" w:rsidRPr="00F65A3C" w:rsidRDefault="00C5055C" w:rsidP="00D160F4">
            <w:pPr>
              <w:pStyle w:val="TableHeading"/>
              <w:ind w:left="360"/>
              <w:jc w:val="left"/>
            </w:pPr>
            <w:r>
              <w:t>10</w:t>
            </w:r>
            <w:r w:rsidR="00D05D4A">
              <w:t>.</w:t>
            </w:r>
            <w:r w:rsidR="000676C7">
              <w:t xml:space="preserve">Successful and Unsuccessful </w:t>
            </w:r>
            <w:r w:rsidR="00D160F4">
              <w:t>Out Patient Discharge</w:t>
            </w:r>
          </w:p>
        </w:tc>
      </w:tr>
      <w:tr w:rsidR="00D05D4A" w:rsidRPr="00AD4887" w14:paraId="1D84A2D7" w14:textId="77777777" w:rsidTr="00557FE7">
        <w:trPr>
          <w:cnfStyle w:val="000000010000" w:firstRow="0" w:lastRow="0" w:firstColumn="0" w:lastColumn="0" w:oddVBand="0" w:evenVBand="0" w:oddHBand="0" w:evenHBand="1" w:firstRowFirstColumn="0" w:firstRowLastColumn="0" w:lastRowFirstColumn="0" w:lastRowLastColumn="0"/>
        </w:trPr>
        <w:tc>
          <w:tcPr>
            <w:tcW w:w="4468" w:type="dxa"/>
            <w:tcBorders>
              <w:top w:val="single" w:sz="4" w:space="0" w:color="056DB1"/>
            </w:tcBorders>
            <w:vAlign w:val="center"/>
          </w:tcPr>
          <w:p w14:paraId="1D84A2D2" w14:textId="77777777" w:rsidR="00D05D4A" w:rsidRPr="00AD4887" w:rsidRDefault="00D160F4" w:rsidP="00EE4C0A">
            <w:pPr>
              <w:pStyle w:val="TableText"/>
              <w:numPr>
                <w:ilvl w:val="0"/>
                <w:numId w:val="47"/>
              </w:numPr>
            </w:pPr>
            <w:r>
              <w:t>Therapist creation of a discharge plan</w:t>
            </w:r>
          </w:p>
        </w:tc>
        <w:sdt>
          <w:sdtPr>
            <w:id w:val="324245801"/>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14:paraId="1D84A2D3"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411054708"/>
            <w14:checkbox>
              <w14:checked w14:val="0"/>
              <w14:checkedState w14:val="2612" w14:font="MS Gothic"/>
              <w14:uncheckedState w14:val="2610" w14:font="MS Gothic"/>
            </w14:checkbox>
          </w:sdtPr>
          <w:sdtEndPr/>
          <w:sdtContent>
            <w:tc>
              <w:tcPr>
                <w:tcW w:w="946" w:type="dxa"/>
                <w:tcBorders>
                  <w:top w:val="single" w:sz="4" w:space="0" w:color="056DB1"/>
                </w:tcBorders>
              </w:tcPr>
              <w:p w14:paraId="1D84A2D4"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619683769"/>
            <w14:checkbox>
              <w14:checked w14:val="0"/>
              <w14:checkedState w14:val="2612" w14:font="MS Gothic"/>
              <w14:uncheckedState w14:val="2610" w14:font="MS Gothic"/>
            </w14:checkbox>
          </w:sdtPr>
          <w:sdtEndPr/>
          <w:sdtContent>
            <w:tc>
              <w:tcPr>
                <w:tcW w:w="810" w:type="dxa"/>
                <w:tcBorders>
                  <w:top w:val="single" w:sz="4" w:space="0" w:color="056DB1"/>
                </w:tcBorders>
              </w:tcPr>
              <w:p w14:paraId="1D84A2D5"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89666552"/>
            <w:showingPlcHdr/>
            <w:text/>
          </w:sdtPr>
          <w:sdtEndPr/>
          <w:sdtContent>
            <w:tc>
              <w:tcPr>
                <w:tcW w:w="2790" w:type="dxa"/>
                <w:tcBorders>
                  <w:top w:val="single" w:sz="4" w:space="0" w:color="056DB1"/>
                </w:tcBorders>
              </w:tcPr>
              <w:p w14:paraId="1D84A2D6"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DD" w14:textId="77777777" w:rsidTr="00557FE7">
        <w:tc>
          <w:tcPr>
            <w:tcW w:w="4468" w:type="dxa"/>
            <w:vAlign w:val="center"/>
          </w:tcPr>
          <w:p w14:paraId="1D84A2D8" w14:textId="77777777" w:rsidR="00D05D4A" w:rsidRPr="00AD4887" w:rsidRDefault="00D160F4" w:rsidP="00EE4C0A">
            <w:pPr>
              <w:pStyle w:val="TableText"/>
              <w:numPr>
                <w:ilvl w:val="0"/>
                <w:numId w:val="47"/>
              </w:numPr>
            </w:pPr>
            <w:r>
              <w:t>Director ability to review</w:t>
            </w:r>
            <w:r w:rsidR="000676C7">
              <w:t xml:space="preserve"> discharge plan</w:t>
            </w:r>
            <w:r>
              <w:t>, approve and schedule client discharge session</w:t>
            </w:r>
          </w:p>
        </w:tc>
        <w:sdt>
          <w:sdtPr>
            <w:id w:val="1941718562"/>
            <w14:checkbox>
              <w14:checked w14:val="0"/>
              <w14:checkedState w14:val="2612" w14:font="MS Gothic"/>
              <w14:uncheckedState w14:val="2610" w14:font="MS Gothic"/>
            </w14:checkbox>
          </w:sdtPr>
          <w:sdtEndPr/>
          <w:sdtContent>
            <w:tc>
              <w:tcPr>
                <w:tcW w:w="900" w:type="dxa"/>
                <w:gridSpan w:val="2"/>
              </w:tcPr>
              <w:p w14:paraId="1D84A2D9"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471901078"/>
            <w14:checkbox>
              <w14:checked w14:val="0"/>
              <w14:checkedState w14:val="2612" w14:font="MS Gothic"/>
              <w14:uncheckedState w14:val="2610" w14:font="MS Gothic"/>
            </w14:checkbox>
          </w:sdtPr>
          <w:sdtEndPr/>
          <w:sdtContent>
            <w:tc>
              <w:tcPr>
                <w:tcW w:w="946" w:type="dxa"/>
              </w:tcPr>
              <w:p w14:paraId="1D84A2DA"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340380382"/>
            <w14:checkbox>
              <w14:checked w14:val="0"/>
              <w14:checkedState w14:val="2612" w14:font="MS Gothic"/>
              <w14:uncheckedState w14:val="2610" w14:font="MS Gothic"/>
            </w14:checkbox>
          </w:sdtPr>
          <w:sdtEndPr/>
          <w:sdtContent>
            <w:tc>
              <w:tcPr>
                <w:tcW w:w="810" w:type="dxa"/>
              </w:tcPr>
              <w:p w14:paraId="1D84A2DB"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208768380"/>
            <w:showingPlcHdr/>
            <w:text/>
          </w:sdtPr>
          <w:sdtEndPr/>
          <w:sdtContent>
            <w:tc>
              <w:tcPr>
                <w:tcW w:w="2790" w:type="dxa"/>
              </w:tcPr>
              <w:p w14:paraId="1D84A2DC"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E3" w14:textId="77777777" w:rsidTr="00557FE7">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2DE" w14:textId="77777777" w:rsidR="00D05D4A" w:rsidRPr="00AD4887" w:rsidRDefault="00D160F4" w:rsidP="00EE4C0A">
            <w:pPr>
              <w:pStyle w:val="TableText"/>
              <w:numPr>
                <w:ilvl w:val="0"/>
                <w:numId w:val="47"/>
              </w:numPr>
            </w:pPr>
            <w:r>
              <w:t>Ability to change status for client to unsuccessful discharge based on attendance, behavior or rule violation</w:t>
            </w:r>
          </w:p>
        </w:tc>
        <w:sdt>
          <w:sdtPr>
            <w:id w:val="-1857882714"/>
            <w14:checkbox>
              <w14:checked w14:val="0"/>
              <w14:checkedState w14:val="2612" w14:font="MS Gothic"/>
              <w14:uncheckedState w14:val="2610" w14:font="MS Gothic"/>
            </w14:checkbox>
          </w:sdtPr>
          <w:sdtEndPr/>
          <w:sdtContent>
            <w:tc>
              <w:tcPr>
                <w:tcW w:w="900" w:type="dxa"/>
                <w:gridSpan w:val="2"/>
              </w:tcPr>
              <w:p w14:paraId="1D84A2DF"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065987700"/>
            <w14:checkbox>
              <w14:checked w14:val="0"/>
              <w14:checkedState w14:val="2612" w14:font="MS Gothic"/>
              <w14:uncheckedState w14:val="2610" w14:font="MS Gothic"/>
            </w14:checkbox>
          </w:sdtPr>
          <w:sdtEndPr/>
          <w:sdtContent>
            <w:tc>
              <w:tcPr>
                <w:tcW w:w="946" w:type="dxa"/>
              </w:tcPr>
              <w:p w14:paraId="1D84A2E0"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13585445"/>
            <w14:checkbox>
              <w14:checked w14:val="0"/>
              <w14:checkedState w14:val="2612" w14:font="MS Gothic"/>
              <w14:uncheckedState w14:val="2610" w14:font="MS Gothic"/>
            </w14:checkbox>
          </w:sdtPr>
          <w:sdtEndPr/>
          <w:sdtContent>
            <w:tc>
              <w:tcPr>
                <w:tcW w:w="810" w:type="dxa"/>
              </w:tcPr>
              <w:p w14:paraId="1D84A2E1"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558626680"/>
            <w:showingPlcHdr/>
            <w:text/>
          </w:sdtPr>
          <w:sdtEndPr/>
          <w:sdtContent>
            <w:tc>
              <w:tcPr>
                <w:tcW w:w="2790" w:type="dxa"/>
              </w:tcPr>
              <w:p w14:paraId="1D84A2E2"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E9" w14:textId="77777777" w:rsidTr="00557FE7">
        <w:trPr>
          <w:trHeight w:val="300"/>
        </w:trPr>
        <w:tc>
          <w:tcPr>
            <w:tcW w:w="4468" w:type="dxa"/>
            <w:vAlign w:val="center"/>
          </w:tcPr>
          <w:p w14:paraId="1D84A2E4" w14:textId="77777777" w:rsidR="00D05D4A" w:rsidRPr="00AD4887" w:rsidRDefault="00D160F4" w:rsidP="00EE4C0A">
            <w:pPr>
              <w:pStyle w:val="TableText"/>
              <w:numPr>
                <w:ilvl w:val="0"/>
                <w:numId w:val="47"/>
              </w:numPr>
            </w:pPr>
            <w:r>
              <w:t xml:space="preserve">Hold client discharge meeting and complete exit survey, transition plan, helping hands contract, and </w:t>
            </w:r>
            <w:r w:rsidR="00CE7B6B">
              <w:t>start</w:t>
            </w:r>
            <w:r>
              <w:t xml:space="preserve"> discharge summary.</w:t>
            </w:r>
          </w:p>
        </w:tc>
        <w:sdt>
          <w:sdtPr>
            <w:id w:val="-1712489326"/>
            <w14:checkbox>
              <w14:checked w14:val="0"/>
              <w14:checkedState w14:val="2612" w14:font="MS Gothic"/>
              <w14:uncheckedState w14:val="2610" w14:font="MS Gothic"/>
            </w14:checkbox>
          </w:sdtPr>
          <w:sdtEndPr/>
          <w:sdtContent>
            <w:tc>
              <w:tcPr>
                <w:tcW w:w="900" w:type="dxa"/>
                <w:gridSpan w:val="2"/>
              </w:tcPr>
              <w:p w14:paraId="1D84A2E5"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412048222"/>
            <w14:checkbox>
              <w14:checked w14:val="0"/>
              <w14:checkedState w14:val="2612" w14:font="MS Gothic"/>
              <w14:uncheckedState w14:val="2610" w14:font="MS Gothic"/>
            </w14:checkbox>
          </w:sdtPr>
          <w:sdtEndPr/>
          <w:sdtContent>
            <w:tc>
              <w:tcPr>
                <w:tcW w:w="946" w:type="dxa"/>
              </w:tcPr>
              <w:p w14:paraId="1D84A2E6"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447778236"/>
            <w14:checkbox>
              <w14:checked w14:val="0"/>
              <w14:checkedState w14:val="2612" w14:font="MS Gothic"/>
              <w14:uncheckedState w14:val="2610" w14:font="MS Gothic"/>
            </w14:checkbox>
          </w:sdtPr>
          <w:sdtEndPr/>
          <w:sdtContent>
            <w:tc>
              <w:tcPr>
                <w:tcW w:w="810" w:type="dxa"/>
              </w:tcPr>
              <w:p w14:paraId="1D84A2E7"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87743460"/>
            <w:showingPlcHdr/>
            <w:text/>
          </w:sdtPr>
          <w:sdtEndPr/>
          <w:sdtContent>
            <w:tc>
              <w:tcPr>
                <w:tcW w:w="2790" w:type="dxa"/>
              </w:tcPr>
              <w:p w14:paraId="1D84A2E8"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EF" w14:textId="77777777" w:rsidTr="00557FE7">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2EA" w14:textId="77777777" w:rsidR="00D05D4A" w:rsidRPr="00AD4887" w:rsidRDefault="00D160F4" w:rsidP="00EE4C0A">
            <w:pPr>
              <w:pStyle w:val="TableText"/>
              <w:numPr>
                <w:ilvl w:val="0"/>
                <w:numId w:val="47"/>
              </w:numPr>
            </w:pPr>
            <w:r>
              <w:t>Document post discharge summary, update REMI discharge screen(s), create discharge note and discharge letter to Parole Officer and or Referral</w:t>
            </w:r>
          </w:p>
        </w:tc>
        <w:sdt>
          <w:sdtPr>
            <w:id w:val="928318078"/>
            <w14:checkbox>
              <w14:checked w14:val="0"/>
              <w14:checkedState w14:val="2612" w14:font="MS Gothic"/>
              <w14:uncheckedState w14:val="2610" w14:font="MS Gothic"/>
            </w14:checkbox>
          </w:sdtPr>
          <w:sdtEndPr/>
          <w:sdtContent>
            <w:tc>
              <w:tcPr>
                <w:tcW w:w="900" w:type="dxa"/>
                <w:gridSpan w:val="2"/>
              </w:tcPr>
              <w:p w14:paraId="1D84A2EB"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04022766"/>
            <w14:checkbox>
              <w14:checked w14:val="0"/>
              <w14:checkedState w14:val="2612" w14:font="MS Gothic"/>
              <w14:uncheckedState w14:val="2610" w14:font="MS Gothic"/>
            </w14:checkbox>
          </w:sdtPr>
          <w:sdtEndPr/>
          <w:sdtContent>
            <w:tc>
              <w:tcPr>
                <w:tcW w:w="946" w:type="dxa"/>
              </w:tcPr>
              <w:p w14:paraId="1D84A2EC"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025678003"/>
            <w14:checkbox>
              <w14:checked w14:val="0"/>
              <w14:checkedState w14:val="2612" w14:font="MS Gothic"/>
              <w14:uncheckedState w14:val="2610" w14:font="MS Gothic"/>
            </w14:checkbox>
          </w:sdtPr>
          <w:sdtEndPr/>
          <w:sdtContent>
            <w:tc>
              <w:tcPr>
                <w:tcW w:w="810" w:type="dxa"/>
              </w:tcPr>
              <w:p w14:paraId="1D84A2ED"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51326314"/>
            <w:showingPlcHdr/>
            <w:text/>
          </w:sdtPr>
          <w:sdtEndPr/>
          <w:sdtContent>
            <w:tc>
              <w:tcPr>
                <w:tcW w:w="2790" w:type="dxa"/>
              </w:tcPr>
              <w:p w14:paraId="1D84A2EE"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F5" w14:textId="77777777" w:rsidTr="00557FE7">
        <w:trPr>
          <w:trHeight w:val="300"/>
        </w:trPr>
        <w:tc>
          <w:tcPr>
            <w:tcW w:w="4468" w:type="dxa"/>
            <w:vAlign w:val="center"/>
          </w:tcPr>
          <w:p w14:paraId="1D84A2F0" w14:textId="77777777" w:rsidR="00D05D4A" w:rsidRPr="00AD4887" w:rsidRDefault="008421C8" w:rsidP="00EE4C0A">
            <w:pPr>
              <w:pStyle w:val="TableText"/>
              <w:numPr>
                <w:ilvl w:val="0"/>
                <w:numId w:val="47"/>
              </w:numPr>
            </w:pPr>
            <w:r>
              <w:t>If client is a no-show for discharge meeting schedule and track contact efforts.</w:t>
            </w:r>
          </w:p>
        </w:tc>
        <w:sdt>
          <w:sdtPr>
            <w:id w:val="-879159712"/>
            <w14:checkbox>
              <w14:checked w14:val="0"/>
              <w14:checkedState w14:val="2612" w14:font="MS Gothic"/>
              <w14:uncheckedState w14:val="2610" w14:font="MS Gothic"/>
            </w14:checkbox>
          </w:sdtPr>
          <w:sdtEndPr/>
          <w:sdtContent>
            <w:tc>
              <w:tcPr>
                <w:tcW w:w="900" w:type="dxa"/>
                <w:gridSpan w:val="2"/>
              </w:tcPr>
              <w:p w14:paraId="1D84A2F1"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503040074"/>
            <w14:checkbox>
              <w14:checked w14:val="0"/>
              <w14:checkedState w14:val="2612" w14:font="MS Gothic"/>
              <w14:uncheckedState w14:val="2610" w14:font="MS Gothic"/>
            </w14:checkbox>
          </w:sdtPr>
          <w:sdtEndPr/>
          <w:sdtContent>
            <w:tc>
              <w:tcPr>
                <w:tcW w:w="946" w:type="dxa"/>
              </w:tcPr>
              <w:p w14:paraId="1D84A2F2" w14:textId="77777777" w:rsidR="00D05D4A" w:rsidRPr="00AD4887" w:rsidRDefault="00557FE7" w:rsidP="00D05D4A">
                <w:pPr>
                  <w:pStyle w:val="TableText"/>
                  <w:ind w:left="360"/>
                  <w:jc w:val="center"/>
                </w:pPr>
                <w:r>
                  <w:rPr>
                    <w:rFonts w:ascii="MS Gothic" w:eastAsia="MS Gothic" w:hAnsi="MS Gothic" w:hint="eastAsia"/>
                  </w:rPr>
                  <w:t>☐</w:t>
                </w:r>
              </w:p>
            </w:tc>
          </w:sdtContent>
        </w:sdt>
        <w:sdt>
          <w:sdtPr>
            <w:id w:val="853304029"/>
            <w14:checkbox>
              <w14:checked w14:val="0"/>
              <w14:checkedState w14:val="2612" w14:font="MS Gothic"/>
              <w14:uncheckedState w14:val="2610" w14:font="MS Gothic"/>
            </w14:checkbox>
          </w:sdtPr>
          <w:sdtEndPr/>
          <w:sdtContent>
            <w:tc>
              <w:tcPr>
                <w:tcW w:w="810" w:type="dxa"/>
              </w:tcPr>
              <w:p w14:paraId="1D84A2F3"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596144859"/>
            <w:showingPlcHdr/>
            <w:text/>
          </w:sdtPr>
          <w:sdtEndPr/>
          <w:sdtContent>
            <w:tc>
              <w:tcPr>
                <w:tcW w:w="2790" w:type="dxa"/>
              </w:tcPr>
              <w:p w14:paraId="1D84A2F4"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2FB" w14:textId="77777777" w:rsidTr="00557FE7">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2F6" w14:textId="77777777" w:rsidR="00D05D4A" w:rsidRPr="00AD4887" w:rsidRDefault="008421C8" w:rsidP="00EE4C0A">
            <w:pPr>
              <w:pStyle w:val="TableText"/>
              <w:numPr>
                <w:ilvl w:val="0"/>
                <w:numId w:val="47"/>
              </w:numPr>
            </w:pPr>
            <w:r>
              <w:t>For no-show discharge clients (unsuccessful), create adverse benefits determination letter.  Track 10 days from letter to allow an appeal.</w:t>
            </w:r>
          </w:p>
        </w:tc>
        <w:sdt>
          <w:sdtPr>
            <w:id w:val="-1471658278"/>
            <w14:checkbox>
              <w14:checked w14:val="0"/>
              <w14:checkedState w14:val="2612" w14:font="MS Gothic"/>
              <w14:uncheckedState w14:val="2610" w14:font="MS Gothic"/>
            </w14:checkbox>
          </w:sdtPr>
          <w:sdtEndPr/>
          <w:sdtContent>
            <w:tc>
              <w:tcPr>
                <w:tcW w:w="900" w:type="dxa"/>
                <w:gridSpan w:val="2"/>
              </w:tcPr>
              <w:p w14:paraId="1D84A2F7"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534457604"/>
            <w14:checkbox>
              <w14:checked w14:val="0"/>
              <w14:checkedState w14:val="2612" w14:font="MS Gothic"/>
              <w14:uncheckedState w14:val="2610" w14:font="MS Gothic"/>
            </w14:checkbox>
          </w:sdtPr>
          <w:sdtEndPr/>
          <w:sdtContent>
            <w:tc>
              <w:tcPr>
                <w:tcW w:w="946" w:type="dxa"/>
              </w:tcPr>
              <w:p w14:paraId="1D84A2F8"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108582680"/>
            <w14:checkbox>
              <w14:checked w14:val="0"/>
              <w14:checkedState w14:val="2612" w14:font="MS Gothic"/>
              <w14:uncheckedState w14:val="2610" w14:font="MS Gothic"/>
            </w14:checkbox>
          </w:sdtPr>
          <w:sdtEndPr/>
          <w:sdtContent>
            <w:tc>
              <w:tcPr>
                <w:tcW w:w="810" w:type="dxa"/>
              </w:tcPr>
              <w:p w14:paraId="1D84A2F9"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415286104"/>
            <w:showingPlcHdr/>
            <w:text/>
          </w:sdtPr>
          <w:sdtEndPr/>
          <w:sdtContent>
            <w:tc>
              <w:tcPr>
                <w:tcW w:w="2790" w:type="dxa"/>
              </w:tcPr>
              <w:p w14:paraId="1D84A2FA"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301" w14:textId="77777777" w:rsidTr="00557FE7">
        <w:trPr>
          <w:trHeight w:val="300"/>
        </w:trPr>
        <w:tc>
          <w:tcPr>
            <w:tcW w:w="4468" w:type="dxa"/>
            <w:tcBorders>
              <w:bottom w:val="nil"/>
            </w:tcBorders>
            <w:vAlign w:val="center"/>
          </w:tcPr>
          <w:p w14:paraId="1D84A2FC" w14:textId="77777777" w:rsidR="00D05D4A" w:rsidRPr="00AD4887" w:rsidRDefault="008421C8" w:rsidP="00EE4C0A">
            <w:pPr>
              <w:pStyle w:val="TableText"/>
              <w:numPr>
                <w:ilvl w:val="0"/>
                <w:numId w:val="47"/>
              </w:numPr>
            </w:pPr>
            <w:r>
              <w:t xml:space="preserve">If appeal received from client within 10 days, director review and ruling on appeal. If approved allow continuance </w:t>
            </w:r>
          </w:p>
        </w:tc>
        <w:sdt>
          <w:sdtPr>
            <w:id w:val="-699463751"/>
            <w14:checkbox>
              <w14:checked w14:val="0"/>
              <w14:checkedState w14:val="2612" w14:font="MS Gothic"/>
              <w14:uncheckedState w14:val="2610" w14:font="MS Gothic"/>
            </w14:checkbox>
          </w:sdtPr>
          <w:sdtEndPr/>
          <w:sdtContent>
            <w:tc>
              <w:tcPr>
                <w:tcW w:w="900" w:type="dxa"/>
                <w:gridSpan w:val="2"/>
                <w:tcBorders>
                  <w:bottom w:val="nil"/>
                </w:tcBorders>
              </w:tcPr>
              <w:p w14:paraId="1D84A2FD"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963025341"/>
            <w14:checkbox>
              <w14:checked w14:val="0"/>
              <w14:checkedState w14:val="2612" w14:font="MS Gothic"/>
              <w14:uncheckedState w14:val="2610" w14:font="MS Gothic"/>
            </w14:checkbox>
          </w:sdtPr>
          <w:sdtEndPr/>
          <w:sdtContent>
            <w:tc>
              <w:tcPr>
                <w:tcW w:w="946" w:type="dxa"/>
                <w:tcBorders>
                  <w:bottom w:val="nil"/>
                </w:tcBorders>
              </w:tcPr>
              <w:p w14:paraId="1D84A2FE"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00070663"/>
            <w14:checkbox>
              <w14:checked w14:val="0"/>
              <w14:checkedState w14:val="2612" w14:font="MS Gothic"/>
              <w14:uncheckedState w14:val="2610" w14:font="MS Gothic"/>
            </w14:checkbox>
          </w:sdtPr>
          <w:sdtEndPr/>
          <w:sdtContent>
            <w:tc>
              <w:tcPr>
                <w:tcW w:w="810" w:type="dxa"/>
                <w:tcBorders>
                  <w:bottom w:val="nil"/>
                </w:tcBorders>
              </w:tcPr>
              <w:p w14:paraId="1D84A2FF"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134447543"/>
            <w:showingPlcHdr/>
            <w:text/>
          </w:sdtPr>
          <w:sdtEndPr/>
          <w:sdtContent>
            <w:tc>
              <w:tcPr>
                <w:tcW w:w="2790" w:type="dxa"/>
                <w:tcBorders>
                  <w:bottom w:val="nil"/>
                </w:tcBorders>
              </w:tcPr>
              <w:p w14:paraId="1D84A300"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307" w14:textId="77777777" w:rsidTr="00557FE7">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302" w14:textId="77777777" w:rsidR="00D05D4A" w:rsidRPr="00AD4887" w:rsidRDefault="008421C8" w:rsidP="00EE4C0A">
            <w:pPr>
              <w:pStyle w:val="TableText"/>
              <w:numPr>
                <w:ilvl w:val="0"/>
                <w:numId w:val="47"/>
              </w:numPr>
            </w:pPr>
            <w:r>
              <w:t xml:space="preserve">If appeal denied schedule meeting with case manager </w:t>
            </w:r>
          </w:p>
        </w:tc>
        <w:sdt>
          <w:sdtPr>
            <w:id w:val="1635524042"/>
            <w14:checkbox>
              <w14:checked w14:val="0"/>
              <w14:checkedState w14:val="2612" w14:font="MS Gothic"/>
              <w14:uncheckedState w14:val="2610" w14:font="MS Gothic"/>
            </w14:checkbox>
          </w:sdtPr>
          <w:sdtEndPr/>
          <w:sdtContent>
            <w:tc>
              <w:tcPr>
                <w:tcW w:w="900" w:type="dxa"/>
                <w:gridSpan w:val="2"/>
              </w:tcPr>
              <w:p w14:paraId="1D84A303"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23879382"/>
            <w14:checkbox>
              <w14:checked w14:val="0"/>
              <w14:checkedState w14:val="2612" w14:font="MS Gothic"/>
              <w14:uncheckedState w14:val="2610" w14:font="MS Gothic"/>
            </w14:checkbox>
          </w:sdtPr>
          <w:sdtEndPr/>
          <w:sdtContent>
            <w:tc>
              <w:tcPr>
                <w:tcW w:w="946" w:type="dxa"/>
              </w:tcPr>
              <w:p w14:paraId="1D84A304"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008517107"/>
            <w14:checkbox>
              <w14:checked w14:val="0"/>
              <w14:checkedState w14:val="2612" w14:font="MS Gothic"/>
              <w14:uncheckedState w14:val="2610" w14:font="MS Gothic"/>
            </w14:checkbox>
          </w:sdtPr>
          <w:sdtEndPr/>
          <w:sdtContent>
            <w:tc>
              <w:tcPr>
                <w:tcW w:w="810" w:type="dxa"/>
              </w:tcPr>
              <w:p w14:paraId="1D84A305"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2123212449"/>
            <w:showingPlcHdr/>
            <w:text/>
          </w:sdtPr>
          <w:sdtEndPr/>
          <w:sdtContent>
            <w:tc>
              <w:tcPr>
                <w:tcW w:w="2790" w:type="dxa"/>
              </w:tcPr>
              <w:p w14:paraId="1D84A306" w14:textId="77777777" w:rsidR="00D05D4A" w:rsidRPr="00AD4887" w:rsidRDefault="00D05D4A" w:rsidP="00D05D4A">
                <w:pPr>
                  <w:pStyle w:val="TableText"/>
                  <w:ind w:left="360"/>
                </w:pPr>
                <w:r w:rsidRPr="00B9189F">
                  <w:rPr>
                    <w:rStyle w:val="PlaceholderText"/>
                  </w:rPr>
                  <w:t>Click here to enter text.</w:t>
                </w:r>
              </w:p>
            </w:tc>
          </w:sdtContent>
        </w:sdt>
      </w:tr>
      <w:tr w:rsidR="00D05D4A" w:rsidRPr="00AD4887" w14:paraId="1D84A30D" w14:textId="77777777" w:rsidTr="00557FE7">
        <w:trPr>
          <w:trHeight w:val="300"/>
        </w:trPr>
        <w:tc>
          <w:tcPr>
            <w:tcW w:w="4468" w:type="dxa"/>
            <w:vAlign w:val="center"/>
          </w:tcPr>
          <w:p w14:paraId="1D84A308" w14:textId="77777777" w:rsidR="00D05D4A" w:rsidRPr="00AD4887" w:rsidRDefault="008421C8" w:rsidP="00EE4C0A">
            <w:pPr>
              <w:pStyle w:val="TableText"/>
              <w:numPr>
                <w:ilvl w:val="0"/>
                <w:numId w:val="47"/>
              </w:numPr>
            </w:pPr>
            <w:r>
              <w:t>Document Case manager meeting with client and sig</w:t>
            </w:r>
            <w:r w:rsidR="0014555B">
              <w:t>n</w:t>
            </w:r>
            <w:r>
              <w:t xml:space="preserve"> needs assessment, and treatment plan review</w:t>
            </w:r>
            <w:r w:rsidR="0014555B">
              <w:t xml:space="preserve"> and forward to therapist</w:t>
            </w:r>
          </w:p>
        </w:tc>
        <w:sdt>
          <w:sdtPr>
            <w:id w:val="-412465265"/>
            <w14:checkbox>
              <w14:checked w14:val="0"/>
              <w14:checkedState w14:val="2612" w14:font="MS Gothic"/>
              <w14:uncheckedState w14:val="2610" w14:font="MS Gothic"/>
            </w14:checkbox>
          </w:sdtPr>
          <w:sdtEndPr/>
          <w:sdtContent>
            <w:tc>
              <w:tcPr>
                <w:tcW w:w="900" w:type="dxa"/>
                <w:gridSpan w:val="2"/>
              </w:tcPr>
              <w:p w14:paraId="1D84A309"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729913117"/>
            <w14:checkbox>
              <w14:checked w14:val="0"/>
              <w14:checkedState w14:val="2612" w14:font="MS Gothic"/>
              <w14:uncheckedState w14:val="2610" w14:font="MS Gothic"/>
            </w14:checkbox>
          </w:sdtPr>
          <w:sdtEndPr/>
          <w:sdtContent>
            <w:tc>
              <w:tcPr>
                <w:tcW w:w="946" w:type="dxa"/>
              </w:tcPr>
              <w:p w14:paraId="1D84A30A"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750499500"/>
            <w14:checkbox>
              <w14:checked w14:val="0"/>
              <w14:checkedState w14:val="2612" w14:font="MS Gothic"/>
              <w14:uncheckedState w14:val="2610" w14:font="MS Gothic"/>
            </w14:checkbox>
          </w:sdtPr>
          <w:sdtEndPr/>
          <w:sdtContent>
            <w:tc>
              <w:tcPr>
                <w:tcW w:w="810" w:type="dxa"/>
              </w:tcPr>
              <w:p w14:paraId="1D84A30B" w14:textId="77777777" w:rsidR="00D05D4A" w:rsidRPr="00AD4887" w:rsidRDefault="00D05D4A" w:rsidP="00D05D4A">
                <w:pPr>
                  <w:pStyle w:val="TableText"/>
                  <w:ind w:left="360"/>
                  <w:jc w:val="center"/>
                </w:pPr>
                <w:r>
                  <w:rPr>
                    <w:rFonts w:ascii="MS Gothic" w:eastAsia="MS Gothic" w:hAnsi="MS Gothic" w:hint="eastAsia"/>
                  </w:rPr>
                  <w:t>☐</w:t>
                </w:r>
              </w:p>
            </w:tc>
          </w:sdtContent>
        </w:sdt>
        <w:sdt>
          <w:sdtPr>
            <w:id w:val="1919208883"/>
            <w:showingPlcHdr/>
            <w:text/>
          </w:sdtPr>
          <w:sdtEndPr/>
          <w:sdtContent>
            <w:tc>
              <w:tcPr>
                <w:tcW w:w="2790" w:type="dxa"/>
              </w:tcPr>
              <w:p w14:paraId="1D84A30C" w14:textId="77777777" w:rsidR="00D05D4A" w:rsidRPr="00AD4887" w:rsidRDefault="00D05D4A" w:rsidP="00D05D4A">
                <w:pPr>
                  <w:pStyle w:val="TableText"/>
                  <w:ind w:left="360"/>
                </w:pPr>
                <w:r w:rsidRPr="00B9189F">
                  <w:rPr>
                    <w:rStyle w:val="PlaceholderText"/>
                  </w:rPr>
                  <w:t>Click here to enter text.</w:t>
                </w:r>
              </w:p>
            </w:tc>
          </w:sdtContent>
        </w:sdt>
      </w:tr>
    </w:tbl>
    <w:p w14:paraId="1D84A30E" w14:textId="77777777" w:rsidR="00D05D4A" w:rsidRDefault="00D05D4A">
      <w:pPr>
        <w:spacing w:after="200" w:line="276" w:lineRule="auto"/>
      </w:pPr>
      <w:r>
        <w:br w:type="page"/>
      </w:r>
    </w:p>
    <w:tbl>
      <w:tblPr>
        <w:tblStyle w:val="BeaconTableRegular"/>
        <w:tblW w:w="9914" w:type="dxa"/>
        <w:tblLayout w:type="fixed"/>
        <w:tblLook w:val="0420" w:firstRow="1" w:lastRow="0" w:firstColumn="0" w:lastColumn="0" w:noHBand="0" w:noVBand="1"/>
        <w:tblCaption w:val="Specifications table for Specialty Specific Requirements"/>
      </w:tblPr>
      <w:tblGrid>
        <w:gridCol w:w="4468"/>
        <w:gridCol w:w="90"/>
        <w:gridCol w:w="810"/>
        <w:gridCol w:w="946"/>
        <w:gridCol w:w="810"/>
        <w:gridCol w:w="2790"/>
      </w:tblGrid>
      <w:tr w:rsidR="00D05D4A" w:rsidRPr="00AD4887" w14:paraId="1D84A316" w14:textId="77777777" w:rsidTr="00557FE7">
        <w:trPr>
          <w:cnfStyle w:val="100000000000" w:firstRow="1" w:lastRow="0" w:firstColumn="0" w:lastColumn="0" w:oddVBand="0" w:evenVBand="0" w:oddHBand="0" w:evenHBand="0" w:firstRowFirstColumn="0" w:firstRowLastColumn="0" w:lastRowFirstColumn="0" w:lastRowLastColumn="0"/>
          <w:trHeight w:val="288"/>
          <w:tblHeader/>
        </w:trPr>
        <w:tc>
          <w:tcPr>
            <w:tcW w:w="4558" w:type="dxa"/>
            <w:gridSpan w:val="2"/>
            <w:tcBorders>
              <w:bottom w:val="single" w:sz="4" w:space="0" w:color="056DB1"/>
            </w:tcBorders>
          </w:tcPr>
          <w:p w14:paraId="1D84A30F" w14:textId="77777777" w:rsidR="00D05D4A" w:rsidRPr="00AD4887" w:rsidRDefault="00D05D4A" w:rsidP="00D05D4A">
            <w:pPr>
              <w:pStyle w:val="TableHeading"/>
            </w:pPr>
            <w:r w:rsidRPr="00AD4887">
              <w:lastRenderedPageBreak/>
              <w:t>Specifications</w:t>
            </w:r>
          </w:p>
        </w:tc>
        <w:tc>
          <w:tcPr>
            <w:tcW w:w="810" w:type="dxa"/>
            <w:tcBorders>
              <w:bottom w:val="single" w:sz="4" w:space="0" w:color="056DB1"/>
            </w:tcBorders>
          </w:tcPr>
          <w:p w14:paraId="1D84A310" w14:textId="77777777" w:rsidR="00D05D4A" w:rsidRPr="00AD4887" w:rsidRDefault="00D05D4A" w:rsidP="00D05D4A">
            <w:pPr>
              <w:pStyle w:val="TableHeading"/>
            </w:pPr>
            <w:r w:rsidRPr="00AD4887">
              <w:t>Yes, Included</w:t>
            </w:r>
          </w:p>
        </w:tc>
        <w:tc>
          <w:tcPr>
            <w:tcW w:w="946" w:type="dxa"/>
            <w:tcBorders>
              <w:bottom w:val="single" w:sz="4" w:space="0" w:color="056DB1"/>
            </w:tcBorders>
          </w:tcPr>
          <w:p w14:paraId="1D84A311" w14:textId="77777777" w:rsidR="00557FE7" w:rsidRPr="00AD4887" w:rsidRDefault="00557FE7" w:rsidP="00557FE7">
            <w:pPr>
              <w:pStyle w:val="TableHeading"/>
            </w:pPr>
            <w:r w:rsidRPr="00AD4887">
              <w:t>Yes,</w:t>
            </w:r>
          </w:p>
          <w:p w14:paraId="1D84A312" w14:textId="77777777" w:rsidR="00557FE7" w:rsidRPr="00AD4887" w:rsidRDefault="00557FE7" w:rsidP="00557FE7">
            <w:pPr>
              <w:pStyle w:val="TableHeading"/>
            </w:pPr>
            <w:r>
              <w:t>Additional</w:t>
            </w:r>
          </w:p>
          <w:p w14:paraId="1D84A313" w14:textId="77777777" w:rsidR="00D05D4A" w:rsidRPr="00AD4887" w:rsidRDefault="00557FE7" w:rsidP="00557FE7">
            <w:pPr>
              <w:pStyle w:val="TableHeading"/>
            </w:pPr>
            <w:r w:rsidRPr="00AD4887">
              <w:t>Cost</w:t>
            </w:r>
          </w:p>
        </w:tc>
        <w:tc>
          <w:tcPr>
            <w:tcW w:w="810" w:type="dxa"/>
            <w:tcBorders>
              <w:bottom w:val="single" w:sz="4" w:space="0" w:color="056DB1"/>
            </w:tcBorders>
          </w:tcPr>
          <w:p w14:paraId="1D84A314" w14:textId="77777777" w:rsidR="00D05D4A" w:rsidRPr="00AD4887" w:rsidRDefault="00D05D4A" w:rsidP="00D05D4A">
            <w:pPr>
              <w:pStyle w:val="TableHeading"/>
            </w:pPr>
            <w:r w:rsidRPr="00AD4887">
              <w:t>No</w:t>
            </w:r>
          </w:p>
        </w:tc>
        <w:tc>
          <w:tcPr>
            <w:tcW w:w="2790" w:type="dxa"/>
            <w:tcBorders>
              <w:bottom w:val="single" w:sz="4" w:space="0" w:color="056DB1"/>
            </w:tcBorders>
          </w:tcPr>
          <w:p w14:paraId="1D84A315" w14:textId="77777777" w:rsidR="00D05D4A" w:rsidRPr="00AD4887" w:rsidRDefault="00D05D4A" w:rsidP="00D05D4A">
            <w:pPr>
              <w:pStyle w:val="TableHeading"/>
            </w:pPr>
            <w:r w:rsidRPr="00AD4887">
              <w:t>Comments / Clarifications</w:t>
            </w:r>
          </w:p>
        </w:tc>
      </w:tr>
      <w:tr w:rsidR="00D05D4A" w:rsidRPr="00AD4887" w14:paraId="1D84A318" w14:textId="77777777" w:rsidTr="00557FE7">
        <w:trPr>
          <w:trHeight w:val="368"/>
        </w:trPr>
        <w:tc>
          <w:tcPr>
            <w:tcW w:w="9914" w:type="dxa"/>
            <w:gridSpan w:val="6"/>
            <w:tcBorders>
              <w:top w:val="single" w:sz="4" w:space="0" w:color="056DB1"/>
              <w:left w:val="single" w:sz="4" w:space="0" w:color="056DB1"/>
              <w:bottom w:val="single" w:sz="4" w:space="0" w:color="056DB1"/>
              <w:right w:val="single" w:sz="4" w:space="0" w:color="056DB1"/>
            </w:tcBorders>
            <w:shd w:val="clear" w:color="auto" w:fill="03426D"/>
          </w:tcPr>
          <w:p w14:paraId="1D84A317" w14:textId="77777777" w:rsidR="00D05D4A" w:rsidRPr="00F65A3C" w:rsidRDefault="00CA08AD" w:rsidP="00CA08AD">
            <w:pPr>
              <w:pStyle w:val="TableHeading"/>
              <w:ind w:left="360"/>
              <w:jc w:val="left"/>
            </w:pPr>
            <w:r>
              <w:t>11</w:t>
            </w:r>
            <w:r w:rsidR="00D05D4A">
              <w:t xml:space="preserve">.0   </w:t>
            </w:r>
            <w:r w:rsidR="000676C7">
              <w:t xml:space="preserve">Successful and Unsuccessful </w:t>
            </w:r>
            <w:r>
              <w:t>Residential Discharge</w:t>
            </w:r>
          </w:p>
        </w:tc>
      </w:tr>
      <w:tr w:rsidR="000676C7" w:rsidRPr="00AD4887" w14:paraId="1D84A31E" w14:textId="77777777" w:rsidTr="00557FE7">
        <w:trPr>
          <w:cnfStyle w:val="000000010000" w:firstRow="0" w:lastRow="0" w:firstColumn="0" w:lastColumn="0" w:oddVBand="0" w:evenVBand="0" w:oddHBand="0" w:evenHBand="1" w:firstRowFirstColumn="0" w:firstRowLastColumn="0" w:lastRowFirstColumn="0" w:lastRowLastColumn="0"/>
        </w:trPr>
        <w:tc>
          <w:tcPr>
            <w:tcW w:w="4468" w:type="dxa"/>
            <w:tcBorders>
              <w:top w:val="single" w:sz="4" w:space="0" w:color="056DB1"/>
            </w:tcBorders>
            <w:vAlign w:val="center"/>
          </w:tcPr>
          <w:p w14:paraId="1D84A319" w14:textId="77777777" w:rsidR="000676C7" w:rsidRPr="00AD4887" w:rsidRDefault="000676C7" w:rsidP="00EE4C0A">
            <w:pPr>
              <w:pStyle w:val="TableText"/>
              <w:numPr>
                <w:ilvl w:val="0"/>
                <w:numId w:val="49"/>
              </w:numPr>
            </w:pPr>
            <w:r>
              <w:t>Therapist creation of a discharge plan</w:t>
            </w:r>
          </w:p>
        </w:tc>
        <w:sdt>
          <w:sdtPr>
            <w:id w:val="-1020384876"/>
            <w14:checkbox>
              <w14:checked w14:val="0"/>
              <w14:checkedState w14:val="2612" w14:font="MS Gothic"/>
              <w14:uncheckedState w14:val="2610" w14:font="MS Gothic"/>
            </w14:checkbox>
          </w:sdtPr>
          <w:sdtEndPr/>
          <w:sdtContent>
            <w:tc>
              <w:tcPr>
                <w:tcW w:w="900" w:type="dxa"/>
                <w:gridSpan w:val="2"/>
                <w:tcBorders>
                  <w:top w:val="single" w:sz="4" w:space="0" w:color="056DB1"/>
                </w:tcBorders>
              </w:tcPr>
              <w:p w14:paraId="1D84A31A"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1710146992"/>
            <w14:checkbox>
              <w14:checked w14:val="0"/>
              <w14:checkedState w14:val="2612" w14:font="MS Gothic"/>
              <w14:uncheckedState w14:val="2610" w14:font="MS Gothic"/>
            </w14:checkbox>
          </w:sdtPr>
          <w:sdtEndPr/>
          <w:sdtContent>
            <w:tc>
              <w:tcPr>
                <w:tcW w:w="946" w:type="dxa"/>
                <w:tcBorders>
                  <w:top w:val="single" w:sz="4" w:space="0" w:color="056DB1"/>
                </w:tcBorders>
              </w:tcPr>
              <w:p w14:paraId="1D84A31B"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1604389240"/>
            <w14:checkbox>
              <w14:checked w14:val="0"/>
              <w14:checkedState w14:val="2612" w14:font="MS Gothic"/>
              <w14:uncheckedState w14:val="2610" w14:font="MS Gothic"/>
            </w14:checkbox>
          </w:sdtPr>
          <w:sdtEndPr/>
          <w:sdtContent>
            <w:tc>
              <w:tcPr>
                <w:tcW w:w="810" w:type="dxa"/>
                <w:tcBorders>
                  <w:top w:val="single" w:sz="4" w:space="0" w:color="056DB1"/>
                </w:tcBorders>
              </w:tcPr>
              <w:p w14:paraId="1D84A31C"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2041239397"/>
            <w:showingPlcHdr/>
            <w:text/>
          </w:sdtPr>
          <w:sdtEndPr/>
          <w:sdtContent>
            <w:tc>
              <w:tcPr>
                <w:tcW w:w="2790" w:type="dxa"/>
                <w:tcBorders>
                  <w:top w:val="single" w:sz="4" w:space="0" w:color="056DB1"/>
                </w:tcBorders>
              </w:tcPr>
              <w:p w14:paraId="1D84A31D" w14:textId="77777777" w:rsidR="000676C7" w:rsidRPr="00AD4887" w:rsidRDefault="000676C7" w:rsidP="000676C7">
                <w:pPr>
                  <w:pStyle w:val="TableText"/>
                  <w:ind w:left="360"/>
                </w:pPr>
                <w:r w:rsidRPr="00B9189F">
                  <w:rPr>
                    <w:rStyle w:val="PlaceholderText"/>
                  </w:rPr>
                  <w:t>Click here to enter text.</w:t>
                </w:r>
              </w:p>
            </w:tc>
          </w:sdtContent>
        </w:sdt>
      </w:tr>
      <w:tr w:rsidR="000676C7" w:rsidRPr="00AD4887" w14:paraId="1D84A324" w14:textId="77777777" w:rsidTr="00557FE7">
        <w:tc>
          <w:tcPr>
            <w:tcW w:w="4468" w:type="dxa"/>
            <w:vAlign w:val="center"/>
          </w:tcPr>
          <w:p w14:paraId="1D84A31F" w14:textId="77777777" w:rsidR="000676C7" w:rsidRPr="00AD4887" w:rsidRDefault="000676C7" w:rsidP="00EE4C0A">
            <w:pPr>
              <w:pStyle w:val="TableText"/>
              <w:numPr>
                <w:ilvl w:val="0"/>
                <w:numId w:val="49"/>
              </w:numPr>
            </w:pPr>
            <w:r>
              <w:t>Director ability to review discharge plan, approve and schedule client discharge session</w:t>
            </w:r>
          </w:p>
        </w:tc>
        <w:sdt>
          <w:sdtPr>
            <w:id w:val="-1582831560"/>
            <w14:checkbox>
              <w14:checked w14:val="0"/>
              <w14:checkedState w14:val="2612" w14:font="MS Gothic"/>
              <w14:uncheckedState w14:val="2610" w14:font="MS Gothic"/>
            </w14:checkbox>
          </w:sdtPr>
          <w:sdtEndPr/>
          <w:sdtContent>
            <w:tc>
              <w:tcPr>
                <w:tcW w:w="900" w:type="dxa"/>
                <w:gridSpan w:val="2"/>
              </w:tcPr>
              <w:p w14:paraId="1D84A320"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438263068"/>
            <w14:checkbox>
              <w14:checked w14:val="0"/>
              <w14:checkedState w14:val="2612" w14:font="MS Gothic"/>
              <w14:uncheckedState w14:val="2610" w14:font="MS Gothic"/>
            </w14:checkbox>
          </w:sdtPr>
          <w:sdtEndPr/>
          <w:sdtContent>
            <w:tc>
              <w:tcPr>
                <w:tcW w:w="946" w:type="dxa"/>
              </w:tcPr>
              <w:p w14:paraId="1D84A321"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1248917516"/>
            <w14:checkbox>
              <w14:checked w14:val="0"/>
              <w14:checkedState w14:val="2612" w14:font="MS Gothic"/>
              <w14:uncheckedState w14:val="2610" w14:font="MS Gothic"/>
            </w14:checkbox>
          </w:sdtPr>
          <w:sdtEndPr/>
          <w:sdtContent>
            <w:tc>
              <w:tcPr>
                <w:tcW w:w="810" w:type="dxa"/>
              </w:tcPr>
              <w:p w14:paraId="1D84A322"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1452736420"/>
            <w:showingPlcHdr/>
            <w:text/>
          </w:sdtPr>
          <w:sdtEndPr/>
          <w:sdtContent>
            <w:tc>
              <w:tcPr>
                <w:tcW w:w="2790" w:type="dxa"/>
              </w:tcPr>
              <w:p w14:paraId="1D84A323" w14:textId="77777777" w:rsidR="000676C7" w:rsidRPr="00AD4887" w:rsidRDefault="000676C7" w:rsidP="000676C7">
                <w:pPr>
                  <w:pStyle w:val="TableText"/>
                  <w:ind w:left="360"/>
                </w:pPr>
                <w:r w:rsidRPr="00B9189F">
                  <w:rPr>
                    <w:rStyle w:val="PlaceholderText"/>
                  </w:rPr>
                  <w:t>Click here to enter text.</w:t>
                </w:r>
              </w:p>
            </w:tc>
          </w:sdtContent>
        </w:sdt>
      </w:tr>
      <w:tr w:rsidR="000676C7" w:rsidRPr="00AD4887" w14:paraId="1D84A32A" w14:textId="77777777" w:rsidTr="00557FE7">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325" w14:textId="77777777" w:rsidR="000676C7" w:rsidRPr="00AD4887" w:rsidRDefault="000676C7" w:rsidP="00EE4C0A">
            <w:pPr>
              <w:pStyle w:val="TableText"/>
              <w:numPr>
                <w:ilvl w:val="0"/>
                <w:numId w:val="49"/>
              </w:numPr>
            </w:pPr>
            <w:r>
              <w:t>Ability to change status for client to unsuccessful discharge based on attendance, behavior or rule violation</w:t>
            </w:r>
          </w:p>
        </w:tc>
        <w:sdt>
          <w:sdtPr>
            <w:id w:val="-183596192"/>
            <w14:checkbox>
              <w14:checked w14:val="0"/>
              <w14:checkedState w14:val="2612" w14:font="MS Gothic"/>
              <w14:uncheckedState w14:val="2610" w14:font="MS Gothic"/>
            </w14:checkbox>
          </w:sdtPr>
          <w:sdtEndPr/>
          <w:sdtContent>
            <w:tc>
              <w:tcPr>
                <w:tcW w:w="900" w:type="dxa"/>
                <w:gridSpan w:val="2"/>
              </w:tcPr>
              <w:p w14:paraId="1D84A326"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903493979"/>
            <w14:checkbox>
              <w14:checked w14:val="0"/>
              <w14:checkedState w14:val="2612" w14:font="MS Gothic"/>
              <w14:uncheckedState w14:val="2610" w14:font="MS Gothic"/>
            </w14:checkbox>
          </w:sdtPr>
          <w:sdtEndPr/>
          <w:sdtContent>
            <w:tc>
              <w:tcPr>
                <w:tcW w:w="946" w:type="dxa"/>
              </w:tcPr>
              <w:p w14:paraId="1D84A327"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1410525686"/>
            <w14:checkbox>
              <w14:checked w14:val="0"/>
              <w14:checkedState w14:val="2612" w14:font="MS Gothic"/>
              <w14:uncheckedState w14:val="2610" w14:font="MS Gothic"/>
            </w14:checkbox>
          </w:sdtPr>
          <w:sdtEndPr/>
          <w:sdtContent>
            <w:tc>
              <w:tcPr>
                <w:tcW w:w="810" w:type="dxa"/>
              </w:tcPr>
              <w:p w14:paraId="1D84A328"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697631120"/>
            <w:showingPlcHdr/>
            <w:text/>
          </w:sdtPr>
          <w:sdtEndPr/>
          <w:sdtContent>
            <w:tc>
              <w:tcPr>
                <w:tcW w:w="2790" w:type="dxa"/>
              </w:tcPr>
              <w:p w14:paraId="1D84A329" w14:textId="77777777" w:rsidR="000676C7" w:rsidRPr="00AD4887" w:rsidRDefault="000676C7" w:rsidP="000676C7">
                <w:pPr>
                  <w:pStyle w:val="TableText"/>
                  <w:ind w:left="360"/>
                </w:pPr>
                <w:r w:rsidRPr="00B9189F">
                  <w:rPr>
                    <w:rStyle w:val="PlaceholderText"/>
                  </w:rPr>
                  <w:t>Click here to enter text.</w:t>
                </w:r>
              </w:p>
            </w:tc>
          </w:sdtContent>
        </w:sdt>
      </w:tr>
      <w:tr w:rsidR="000676C7" w:rsidRPr="00AD4887" w14:paraId="1D84A330" w14:textId="77777777" w:rsidTr="00557FE7">
        <w:trPr>
          <w:trHeight w:val="300"/>
        </w:trPr>
        <w:tc>
          <w:tcPr>
            <w:tcW w:w="4468" w:type="dxa"/>
            <w:vAlign w:val="center"/>
          </w:tcPr>
          <w:p w14:paraId="1D84A32B" w14:textId="77777777" w:rsidR="000676C7" w:rsidRPr="00AD4887" w:rsidRDefault="000676C7" w:rsidP="00EE4C0A">
            <w:pPr>
              <w:pStyle w:val="TableText"/>
              <w:numPr>
                <w:ilvl w:val="0"/>
                <w:numId w:val="49"/>
              </w:numPr>
            </w:pPr>
            <w:r>
              <w:t>Hold client discharge meeting and complete exit survey, transition plan, helping hands contract, confirm and schedule after care meeting, and start discharge summary.</w:t>
            </w:r>
          </w:p>
        </w:tc>
        <w:sdt>
          <w:sdtPr>
            <w:id w:val="1828095484"/>
            <w14:checkbox>
              <w14:checked w14:val="0"/>
              <w14:checkedState w14:val="2612" w14:font="MS Gothic"/>
              <w14:uncheckedState w14:val="2610" w14:font="MS Gothic"/>
            </w14:checkbox>
          </w:sdtPr>
          <w:sdtEndPr/>
          <w:sdtContent>
            <w:tc>
              <w:tcPr>
                <w:tcW w:w="900" w:type="dxa"/>
                <w:gridSpan w:val="2"/>
              </w:tcPr>
              <w:p w14:paraId="1D84A32C"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1662814922"/>
            <w14:checkbox>
              <w14:checked w14:val="0"/>
              <w14:checkedState w14:val="2612" w14:font="MS Gothic"/>
              <w14:uncheckedState w14:val="2610" w14:font="MS Gothic"/>
            </w14:checkbox>
          </w:sdtPr>
          <w:sdtEndPr/>
          <w:sdtContent>
            <w:tc>
              <w:tcPr>
                <w:tcW w:w="946" w:type="dxa"/>
              </w:tcPr>
              <w:p w14:paraId="1D84A32D"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793528037"/>
            <w14:checkbox>
              <w14:checked w14:val="0"/>
              <w14:checkedState w14:val="2612" w14:font="MS Gothic"/>
              <w14:uncheckedState w14:val="2610" w14:font="MS Gothic"/>
            </w14:checkbox>
          </w:sdtPr>
          <w:sdtEndPr/>
          <w:sdtContent>
            <w:tc>
              <w:tcPr>
                <w:tcW w:w="810" w:type="dxa"/>
              </w:tcPr>
              <w:p w14:paraId="1D84A32E"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1648430867"/>
            <w:showingPlcHdr/>
            <w:text/>
          </w:sdtPr>
          <w:sdtEndPr/>
          <w:sdtContent>
            <w:tc>
              <w:tcPr>
                <w:tcW w:w="2790" w:type="dxa"/>
              </w:tcPr>
              <w:p w14:paraId="1D84A32F" w14:textId="77777777" w:rsidR="000676C7" w:rsidRPr="00AD4887" w:rsidRDefault="000676C7" w:rsidP="000676C7">
                <w:pPr>
                  <w:pStyle w:val="TableText"/>
                  <w:ind w:left="360"/>
                </w:pPr>
                <w:r w:rsidRPr="00B9189F">
                  <w:rPr>
                    <w:rStyle w:val="PlaceholderText"/>
                  </w:rPr>
                  <w:t>Click here to enter text.</w:t>
                </w:r>
              </w:p>
            </w:tc>
          </w:sdtContent>
        </w:sdt>
      </w:tr>
      <w:tr w:rsidR="000676C7" w:rsidRPr="00AD4887" w14:paraId="1D84A336" w14:textId="77777777" w:rsidTr="00557FE7">
        <w:trPr>
          <w:cnfStyle w:val="000000010000" w:firstRow="0" w:lastRow="0" w:firstColumn="0" w:lastColumn="0" w:oddVBand="0" w:evenVBand="0" w:oddHBand="0" w:evenHBand="1" w:firstRowFirstColumn="0" w:firstRowLastColumn="0" w:lastRowFirstColumn="0" w:lastRowLastColumn="0"/>
          <w:trHeight w:val="300"/>
        </w:trPr>
        <w:tc>
          <w:tcPr>
            <w:tcW w:w="4468" w:type="dxa"/>
            <w:vAlign w:val="center"/>
          </w:tcPr>
          <w:p w14:paraId="1D84A331" w14:textId="77777777" w:rsidR="000676C7" w:rsidRPr="00AD4887" w:rsidRDefault="000676C7" w:rsidP="00EE4C0A">
            <w:pPr>
              <w:pStyle w:val="TableText"/>
              <w:numPr>
                <w:ilvl w:val="0"/>
                <w:numId w:val="49"/>
              </w:numPr>
            </w:pPr>
            <w:r>
              <w:t>Document post discharge summary, update REMI discharge screen(s), create discharge note and discharge letter to Parole Officer and or Referral</w:t>
            </w:r>
          </w:p>
        </w:tc>
        <w:sdt>
          <w:sdtPr>
            <w:id w:val="1128122685"/>
            <w14:checkbox>
              <w14:checked w14:val="0"/>
              <w14:checkedState w14:val="2612" w14:font="MS Gothic"/>
              <w14:uncheckedState w14:val="2610" w14:font="MS Gothic"/>
            </w14:checkbox>
          </w:sdtPr>
          <w:sdtEndPr/>
          <w:sdtContent>
            <w:tc>
              <w:tcPr>
                <w:tcW w:w="900" w:type="dxa"/>
                <w:gridSpan w:val="2"/>
              </w:tcPr>
              <w:p w14:paraId="1D84A332"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1924396015"/>
            <w14:checkbox>
              <w14:checked w14:val="0"/>
              <w14:checkedState w14:val="2612" w14:font="MS Gothic"/>
              <w14:uncheckedState w14:val="2610" w14:font="MS Gothic"/>
            </w14:checkbox>
          </w:sdtPr>
          <w:sdtEndPr/>
          <w:sdtContent>
            <w:tc>
              <w:tcPr>
                <w:tcW w:w="946" w:type="dxa"/>
              </w:tcPr>
              <w:p w14:paraId="1D84A333"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855776551"/>
            <w14:checkbox>
              <w14:checked w14:val="0"/>
              <w14:checkedState w14:val="2612" w14:font="MS Gothic"/>
              <w14:uncheckedState w14:val="2610" w14:font="MS Gothic"/>
            </w14:checkbox>
          </w:sdtPr>
          <w:sdtEndPr/>
          <w:sdtContent>
            <w:tc>
              <w:tcPr>
                <w:tcW w:w="810" w:type="dxa"/>
              </w:tcPr>
              <w:p w14:paraId="1D84A334"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1274944437"/>
            <w:showingPlcHdr/>
            <w:text/>
          </w:sdtPr>
          <w:sdtEndPr/>
          <w:sdtContent>
            <w:tc>
              <w:tcPr>
                <w:tcW w:w="2790" w:type="dxa"/>
              </w:tcPr>
              <w:p w14:paraId="1D84A335" w14:textId="77777777" w:rsidR="000676C7" w:rsidRPr="00AD4887" w:rsidRDefault="000676C7" w:rsidP="000676C7">
                <w:pPr>
                  <w:pStyle w:val="TableText"/>
                  <w:ind w:left="360"/>
                </w:pPr>
                <w:r w:rsidRPr="00B9189F">
                  <w:rPr>
                    <w:rStyle w:val="PlaceholderText"/>
                  </w:rPr>
                  <w:t>Click here to enter text.</w:t>
                </w:r>
              </w:p>
            </w:tc>
          </w:sdtContent>
        </w:sdt>
      </w:tr>
      <w:tr w:rsidR="000676C7" w:rsidRPr="00AD4887" w14:paraId="1D84A33C" w14:textId="77777777" w:rsidTr="00557FE7">
        <w:trPr>
          <w:trHeight w:val="300"/>
        </w:trPr>
        <w:tc>
          <w:tcPr>
            <w:tcW w:w="4468" w:type="dxa"/>
            <w:vAlign w:val="center"/>
          </w:tcPr>
          <w:p w14:paraId="1D84A337" w14:textId="77777777" w:rsidR="000676C7" w:rsidRPr="00AD4887" w:rsidRDefault="000676C7" w:rsidP="00EE4C0A">
            <w:pPr>
              <w:pStyle w:val="TableText"/>
              <w:numPr>
                <w:ilvl w:val="0"/>
                <w:numId w:val="49"/>
              </w:numPr>
            </w:pPr>
            <w:r>
              <w:t>If client is a no-show for discharge meeting schedule and track contact efforts.</w:t>
            </w:r>
          </w:p>
        </w:tc>
        <w:sdt>
          <w:sdtPr>
            <w:id w:val="1803415058"/>
            <w14:checkbox>
              <w14:checked w14:val="0"/>
              <w14:checkedState w14:val="2612" w14:font="MS Gothic"/>
              <w14:uncheckedState w14:val="2610" w14:font="MS Gothic"/>
            </w14:checkbox>
          </w:sdtPr>
          <w:sdtEndPr/>
          <w:sdtContent>
            <w:tc>
              <w:tcPr>
                <w:tcW w:w="900" w:type="dxa"/>
                <w:gridSpan w:val="2"/>
              </w:tcPr>
              <w:p w14:paraId="1D84A338"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1910291540"/>
            <w14:checkbox>
              <w14:checked w14:val="0"/>
              <w14:checkedState w14:val="2612" w14:font="MS Gothic"/>
              <w14:uncheckedState w14:val="2610" w14:font="MS Gothic"/>
            </w14:checkbox>
          </w:sdtPr>
          <w:sdtEndPr/>
          <w:sdtContent>
            <w:tc>
              <w:tcPr>
                <w:tcW w:w="946" w:type="dxa"/>
              </w:tcPr>
              <w:p w14:paraId="1D84A339"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1751075599"/>
            <w14:checkbox>
              <w14:checked w14:val="0"/>
              <w14:checkedState w14:val="2612" w14:font="MS Gothic"/>
              <w14:uncheckedState w14:val="2610" w14:font="MS Gothic"/>
            </w14:checkbox>
          </w:sdtPr>
          <w:sdtEndPr/>
          <w:sdtContent>
            <w:tc>
              <w:tcPr>
                <w:tcW w:w="810" w:type="dxa"/>
              </w:tcPr>
              <w:p w14:paraId="1D84A33A" w14:textId="77777777" w:rsidR="000676C7" w:rsidRPr="00AD4887" w:rsidRDefault="000676C7" w:rsidP="000676C7">
                <w:pPr>
                  <w:pStyle w:val="TableText"/>
                  <w:ind w:left="360"/>
                  <w:jc w:val="center"/>
                </w:pPr>
                <w:r>
                  <w:rPr>
                    <w:rFonts w:ascii="MS Gothic" w:eastAsia="MS Gothic" w:hAnsi="MS Gothic" w:hint="eastAsia"/>
                  </w:rPr>
                  <w:t>☐</w:t>
                </w:r>
              </w:p>
            </w:tc>
          </w:sdtContent>
        </w:sdt>
        <w:sdt>
          <w:sdtPr>
            <w:id w:val="-805858001"/>
            <w:showingPlcHdr/>
            <w:text/>
          </w:sdtPr>
          <w:sdtEndPr/>
          <w:sdtContent>
            <w:tc>
              <w:tcPr>
                <w:tcW w:w="2790" w:type="dxa"/>
              </w:tcPr>
              <w:p w14:paraId="1D84A33B" w14:textId="77777777" w:rsidR="000676C7" w:rsidRPr="00AD4887" w:rsidRDefault="000676C7" w:rsidP="000676C7">
                <w:pPr>
                  <w:pStyle w:val="TableText"/>
                  <w:ind w:left="360"/>
                </w:pPr>
                <w:r w:rsidRPr="00B9189F">
                  <w:rPr>
                    <w:rStyle w:val="PlaceholderText"/>
                  </w:rPr>
                  <w:t>Click here to enter text.</w:t>
                </w:r>
              </w:p>
            </w:tc>
          </w:sdtContent>
        </w:sdt>
      </w:tr>
      <w:tr w:rsidR="000676C7" w:rsidRPr="00AD4887" w14:paraId="1D84A342" w14:textId="77777777" w:rsidTr="00557FE7">
        <w:trPr>
          <w:cnfStyle w:val="000000010000" w:firstRow="0" w:lastRow="0" w:firstColumn="0" w:lastColumn="0" w:oddVBand="0" w:evenVBand="0" w:oddHBand="0" w:evenHBand="1" w:firstRowFirstColumn="0" w:firstRowLastColumn="0" w:lastRowFirstColumn="0" w:lastRowLastColumn="0"/>
          <w:trHeight w:val="300"/>
        </w:trPr>
        <w:tc>
          <w:tcPr>
            <w:tcW w:w="4468" w:type="dxa"/>
            <w:tcBorders>
              <w:bottom w:val="nil"/>
            </w:tcBorders>
            <w:vAlign w:val="center"/>
          </w:tcPr>
          <w:p w14:paraId="1D84A33D" w14:textId="77777777" w:rsidR="000676C7" w:rsidRPr="00AD4887" w:rsidRDefault="000676C7" w:rsidP="00EE4C0A">
            <w:pPr>
              <w:pStyle w:val="TableText"/>
              <w:numPr>
                <w:ilvl w:val="0"/>
                <w:numId w:val="49"/>
              </w:numPr>
            </w:pPr>
            <w:r>
              <w:t>For no-show discharge clients (unsuccessful), create adverse benefits determination letter.  Track 10 days from letter to allow an appeal.</w:t>
            </w:r>
          </w:p>
        </w:tc>
        <w:tc>
          <w:tcPr>
            <w:tcW w:w="900" w:type="dxa"/>
            <w:gridSpan w:val="2"/>
            <w:tcBorders>
              <w:bottom w:val="nil"/>
            </w:tcBorders>
          </w:tcPr>
          <w:p w14:paraId="1D84A33E" w14:textId="77777777" w:rsidR="000676C7" w:rsidRDefault="000676C7" w:rsidP="000676C7">
            <w:pPr>
              <w:pStyle w:val="TableText"/>
              <w:ind w:left="360"/>
              <w:jc w:val="center"/>
            </w:pPr>
          </w:p>
        </w:tc>
        <w:tc>
          <w:tcPr>
            <w:tcW w:w="946" w:type="dxa"/>
            <w:tcBorders>
              <w:bottom w:val="nil"/>
            </w:tcBorders>
          </w:tcPr>
          <w:p w14:paraId="1D84A33F" w14:textId="77777777" w:rsidR="000676C7" w:rsidRDefault="000676C7" w:rsidP="000676C7">
            <w:pPr>
              <w:pStyle w:val="TableText"/>
              <w:ind w:left="360"/>
              <w:jc w:val="center"/>
            </w:pPr>
          </w:p>
        </w:tc>
        <w:tc>
          <w:tcPr>
            <w:tcW w:w="810" w:type="dxa"/>
            <w:tcBorders>
              <w:bottom w:val="nil"/>
            </w:tcBorders>
          </w:tcPr>
          <w:p w14:paraId="1D84A340" w14:textId="77777777" w:rsidR="000676C7" w:rsidRDefault="000676C7" w:rsidP="000676C7">
            <w:pPr>
              <w:pStyle w:val="TableText"/>
              <w:ind w:left="360"/>
              <w:jc w:val="center"/>
            </w:pPr>
          </w:p>
        </w:tc>
        <w:tc>
          <w:tcPr>
            <w:tcW w:w="2790" w:type="dxa"/>
            <w:tcBorders>
              <w:bottom w:val="nil"/>
            </w:tcBorders>
          </w:tcPr>
          <w:p w14:paraId="1D84A341" w14:textId="77777777" w:rsidR="000676C7" w:rsidRDefault="000676C7" w:rsidP="000676C7">
            <w:pPr>
              <w:pStyle w:val="TableText"/>
              <w:ind w:left="360"/>
            </w:pPr>
          </w:p>
        </w:tc>
      </w:tr>
      <w:tr w:rsidR="000676C7" w:rsidRPr="00AD4887" w14:paraId="1D84A348" w14:textId="77777777" w:rsidTr="00557FE7">
        <w:trPr>
          <w:trHeight w:val="300"/>
        </w:trPr>
        <w:tc>
          <w:tcPr>
            <w:tcW w:w="4468" w:type="dxa"/>
            <w:tcBorders>
              <w:bottom w:val="nil"/>
            </w:tcBorders>
            <w:vAlign w:val="center"/>
          </w:tcPr>
          <w:p w14:paraId="1D84A343" w14:textId="77777777" w:rsidR="000676C7" w:rsidRPr="00AD4887" w:rsidRDefault="000676C7" w:rsidP="00EE4C0A">
            <w:pPr>
              <w:pStyle w:val="TableText"/>
              <w:numPr>
                <w:ilvl w:val="0"/>
                <w:numId w:val="49"/>
              </w:numPr>
            </w:pPr>
            <w:r>
              <w:t xml:space="preserve">If appeal received from client within 10 days, director review and ruling on appeal. If approved allow continuance </w:t>
            </w:r>
          </w:p>
        </w:tc>
        <w:tc>
          <w:tcPr>
            <w:tcW w:w="900" w:type="dxa"/>
            <w:gridSpan w:val="2"/>
            <w:tcBorders>
              <w:bottom w:val="nil"/>
            </w:tcBorders>
          </w:tcPr>
          <w:p w14:paraId="1D84A344" w14:textId="77777777" w:rsidR="000676C7" w:rsidRDefault="000676C7" w:rsidP="000676C7">
            <w:pPr>
              <w:pStyle w:val="TableText"/>
              <w:ind w:left="360"/>
              <w:jc w:val="center"/>
            </w:pPr>
          </w:p>
        </w:tc>
        <w:tc>
          <w:tcPr>
            <w:tcW w:w="946" w:type="dxa"/>
            <w:tcBorders>
              <w:bottom w:val="nil"/>
            </w:tcBorders>
          </w:tcPr>
          <w:p w14:paraId="1D84A345" w14:textId="77777777" w:rsidR="000676C7" w:rsidRDefault="000676C7" w:rsidP="000676C7">
            <w:pPr>
              <w:pStyle w:val="TableText"/>
              <w:ind w:left="360"/>
              <w:jc w:val="center"/>
            </w:pPr>
          </w:p>
        </w:tc>
        <w:tc>
          <w:tcPr>
            <w:tcW w:w="810" w:type="dxa"/>
            <w:tcBorders>
              <w:bottom w:val="nil"/>
            </w:tcBorders>
          </w:tcPr>
          <w:p w14:paraId="1D84A346" w14:textId="77777777" w:rsidR="000676C7" w:rsidRDefault="000676C7" w:rsidP="000676C7">
            <w:pPr>
              <w:pStyle w:val="TableText"/>
              <w:ind w:left="360"/>
              <w:jc w:val="center"/>
            </w:pPr>
          </w:p>
        </w:tc>
        <w:tc>
          <w:tcPr>
            <w:tcW w:w="2790" w:type="dxa"/>
            <w:tcBorders>
              <w:bottom w:val="nil"/>
            </w:tcBorders>
          </w:tcPr>
          <w:p w14:paraId="1D84A347" w14:textId="77777777" w:rsidR="000676C7" w:rsidRDefault="000676C7" w:rsidP="000676C7">
            <w:pPr>
              <w:pStyle w:val="TableText"/>
              <w:ind w:left="360"/>
            </w:pPr>
          </w:p>
        </w:tc>
      </w:tr>
      <w:tr w:rsidR="000676C7" w:rsidRPr="00AD4887" w14:paraId="1D84A34E" w14:textId="77777777" w:rsidTr="00557FE7">
        <w:trPr>
          <w:cnfStyle w:val="000000010000" w:firstRow="0" w:lastRow="0" w:firstColumn="0" w:lastColumn="0" w:oddVBand="0" w:evenVBand="0" w:oddHBand="0" w:evenHBand="1" w:firstRowFirstColumn="0" w:firstRowLastColumn="0" w:lastRowFirstColumn="0" w:lastRowLastColumn="0"/>
          <w:trHeight w:val="300"/>
        </w:trPr>
        <w:tc>
          <w:tcPr>
            <w:tcW w:w="4468" w:type="dxa"/>
            <w:tcBorders>
              <w:bottom w:val="nil"/>
            </w:tcBorders>
            <w:vAlign w:val="center"/>
          </w:tcPr>
          <w:p w14:paraId="1D84A349" w14:textId="77777777" w:rsidR="000676C7" w:rsidRPr="00AD4887" w:rsidRDefault="000676C7" w:rsidP="00EE4C0A">
            <w:pPr>
              <w:pStyle w:val="TableText"/>
              <w:numPr>
                <w:ilvl w:val="0"/>
                <w:numId w:val="49"/>
              </w:numPr>
            </w:pPr>
            <w:r>
              <w:t xml:space="preserve">If appeal denied schedule meeting with case manager </w:t>
            </w:r>
          </w:p>
        </w:tc>
        <w:tc>
          <w:tcPr>
            <w:tcW w:w="900" w:type="dxa"/>
            <w:gridSpan w:val="2"/>
            <w:tcBorders>
              <w:bottom w:val="nil"/>
            </w:tcBorders>
          </w:tcPr>
          <w:p w14:paraId="1D84A34A" w14:textId="77777777" w:rsidR="000676C7" w:rsidRDefault="000676C7" w:rsidP="000676C7">
            <w:pPr>
              <w:pStyle w:val="TableText"/>
              <w:ind w:left="360"/>
              <w:jc w:val="center"/>
            </w:pPr>
          </w:p>
        </w:tc>
        <w:tc>
          <w:tcPr>
            <w:tcW w:w="946" w:type="dxa"/>
            <w:tcBorders>
              <w:bottom w:val="nil"/>
            </w:tcBorders>
          </w:tcPr>
          <w:p w14:paraId="1D84A34B" w14:textId="77777777" w:rsidR="000676C7" w:rsidRDefault="000676C7" w:rsidP="000676C7">
            <w:pPr>
              <w:pStyle w:val="TableText"/>
              <w:ind w:left="360"/>
              <w:jc w:val="center"/>
            </w:pPr>
          </w:p>
        </w:tc>
        <w:tc>
          <w:tcPr>
            <w:tcW w:w="810" w:type="dxa"/>
            <w:tcBorders>
              <w:bottom w:val="nil"/>
            </w:tcBorders>
          </w:tcPr>
          <w:p w14:paraId="1D84A34C" w14:textId="77777777" w:rsidR="000676C7" w:rsidRDefault="000676C7" w:rsidP="000676C7">
            <w:pPr>
              <w:pStyle w:val="TableText"/>
              <w:ind w:left="360"/>
              <w:jc w:val="center"/>
            </w:pPr>
          </w:p>
        </w:tc>
        <w:tc>
          <w:tcPr>
            <w:tcW w:w="2790" w:type="dxa"/>
            <w:tcBorders>
              <w:bottom w:val="nil"/>
            </w:tcBorders>
          </w:tcPr>
          <w:p w14:paraId="1D84A34D" w14:textId="77777777" w:rsidR="000676C7" w:rsidRDefault="000676C7" w:rsidP="000676C7">
            <w:pPr>
              <w:pStyle w:val="TableText"/>
              <w:ind w:left="360"/>
            </w:pPr>
          </w:p>
        </w:tc>
      </w:tr>
      <w:tr w:rsidR="000676C7" w:rsidRPr="00AD4887" w14:paraId="1D84A354" w14:textId="77777777" w:rsidTr="00557FE7">
        <w:trPr>
          <w:trHeight w:val="300"/>
        </w:trPr>
        <w:tc>
          <w:tcPr>
            <w:tcW w:w="4468" w:type="dxa"/>
            <w:tcBorders>
              <w:bottom w:val="nil"/>
            </w:tcBorders>
            <w:vAlign w:val="center"/>
          </w:tcPr>
          <w:p w14:paraId="1D84A34F" w14:textId="77777777" w:rsidR="000676C7" w:rsidRPr="00AD4887" w:rsidRDefault="000676C7" w:rsidP="00EE4C0A">
            <w:pPr>
              <w:pStyle w:val="TableText"/>
              <w:numPr>
                <w:ilvl w:val="0"/>
                <w:numId w:val="49"/>
              </w:numPr>
            </w:pPr>
            <w:r>
              <w:t xml:space="preserve">Document Case manager meeting with client and sigh needs assessment, create progress note, schedule after care meeting and </w:t>
            </w:r>
            <w:r w:rsidR="00F548A5">
              <w:t xml:space="preserve">review case manager </w:t>
            </w:r>
            <w:r>
              <w:t xml:space="preserve">treatment plan </w:t>
            </w:r>
          </w:p>
        </w:tc>
        <w:tc>
          <w:tcPr>
            <w:tcW w:w="900" w:type="dxa"/>
            <w:gridSpan w:val="2"/>
            <w:tcBorders>
              <w:bottom w:val="nil"/>
            </w:tcBorders>
          </w:tcPr>
          <w:p w14:paraId="1D84A350" w14:textId="77777777" w:rsidR="000676C7" w:rsidRDefault="000676C7" w:rsidP="000676C7">
            <w:pPr>
              <w:pStyle w:val="TableText"/>
              <w:ind w:left="360"/>
              <w:jc w:val="center"/>
            </w:pPr>
          </w:p>
        </w:tc>
        <w:tc>
          <w:tcPr>
            <w:tcW w:w="946" w:type="dxa"/>
            <w:tcBorders>
              <w:bottom w:val="nil"/>
            </w:tcBorders>
          </w:tcPr>
          <w:p w14:paraId="1D84A351" w14:textId="77777777" w:rsidR="000676C7" w:rsidRDefault="000676C7" w:rsidP="000676C7">
            <w:pPr>
              <w:pStyle w:val="TableText"/>
              <w:ind w:left="360"/>
              <w:jc w:val="center"/>
            </w:pPr>
          </w:p>
        </w:tc>
        <w:tc>
          <w:tcPr>
            <w:tcW w:w="810" w:type="dxa"/>
            <w:tcBorders>
              <w:bottom w:val="nil"/>
            </w:tcBorders>
          </w:tcPr>
          <w:p w14:paraId="1D84A352" w14:textId="77777777" w:rsidR="000676C7" w:rsidRDefault="000676C7" w:rsidP="000676C7">
            <w:pPr>
              <w:pStyle w:val="TableText"/>
              <w:ind w:left="360"/>
              <w:jc w:val="center"/>
            </w:pPr>
          </w:p>
        </w:tc>
        <w:tc>
          <w:tcPr>
            <w:tcW w:w="2790" w:type="dxa"/>
            <w:tcBorders>
              <w:bottom w:val="nil"/>
            </w:tcBorders>
          </w:tcPr>
          <w:p w14:paraId="1D84A353" w14:textId="77777777" w:rsidR="000676C7" w:rsidRDefault="000676C7" w:rsidP="000676C7">
            <w:pPr>
              <w:pStyle w:val="TableText"/>
              <w:ind w:left="360"/>
            </w:pPr>
          </w:p>
        </w:tc>
      </w:tr>
    </w:tbl>
    <w:p w14:paraId="1D84A355" w14:textId="77777777" w:rsidR="00D05D4A" w:rsidRDefault="00D05D4A">
      <w:pPr>
        <w:spacing w:after="200" w:line="276" w:lineRule="auto"/>
      </w:pPr>
      <w:r>
        <w:br w:type="page"/>
      </w:r>
    </w:p>
    <w:p w14:paraId="1D84A356" w14:textId="77777777" w:rsidR="00D05D4A" w:rsidRDefault="00D05D4A"/>
    <w:p w14:paraId="1D84A357" w14:textId="77777777" w:rsidR="003F657E" w:rsidRPr="00AD4887" w:rsidRDefault="003F657E" w:rsidP="003F657E">
      <w:pPr>
        <w:pStyle w:val="Heading1"/>
        <w:numPr>
          <w:ilvl w:val="0"/>
          <w:numId w:val="0"/>
        </w:numPr>
        <w:spacing w:line="380" w:lineRule="exact"/>
      </w:pPr>
      <w:bookmarkStart w:id="28" w:name="_Toc60913322"/>
      <w:r>
        <w:t>9</w:t>
      </w:r>
      <w:r>
        <w:tab/>
        <w:t xml:space="preserve">Sample Workflow </w:t>
      </w:r>
      <w:r w:rsidR="0085619B">
        <w:t>Simulation</w:t>
      </w:r>
      <w:r>
        <w:t xml:space="preserve"> Scenario</w:t>
      </w:r>
      <w:bookmarkEnd w:id="28"/>
    </w:p>
    <w:p w14:paraId="1D84A358" w14:textId="77777777" w:rsidR="00335B9B" w:rsidRPr="00AD4887" w:rsidRDefault="003F657E" w:rsidP="00335B9B">
      <w:pPr>
        <w:pStyle w:val="Subtitle"/>
      </w:pPr>
      <w:r>
        <w:t>Scenario</w:t>
      </w:r>
    </w:p>
    <w:p w14:paraId="1D84A359" w14:textId="77777777" w:rsidR="00A64D28" w:rsidRDefault="00A64D28" w:rsidP="004B7B52">
      <w:pPr>
        <w:pStyle w:val="BodyText"/>
      </w:pPr>
      <w:r>
        <w:t>The MMRS project team, through extensive process re-engineering session</w:t>
      </w:r>
      <w:r w:rsidR="00B70556">
        <w:t>s</w:t>
      </w:r>
      <w:r>
        <w:t xml:space="preserve">, documented their current (as-is) work processes.  Each clinical process, from client call-in, screening, orientation, treatment and discharge is captured using Visio swim lane diagrams, word process narratives and </w:t>
      </w:r>
      <w:r w:rsidR="00B70556">
        <w:t xml:space="preserve">a </w:t>
      </w:r>
      <w:r>
        <w:t xml:space="preserve">repository of all </w:t>
      </w:r>
      <w:r w:rsidR="00B70556">
        <w:t>related documents</w:t>
      </w:r>
      <w:r>
        <w:t xml:space="preserve"> (screens, forms).</w:t>
      </w:r>
    </w:p>
    <w:p w14:paraId="1D84A35A" w14:textId="77777777" w:rsidR="00A64D28" w:rsidRDefault="00A64D28" w:rsidP="004B7B52">
      <w:pPr>
        <w:pStyle w:val="BodyText"/>
      </w:pPr>
      <w:r>
        <w:t xml:space="preserve">The team has selected a representative workflow (Out Patient) to be utilized in the RFP evaluation.  </w:t>
      </w:r>
      <w:r w:rsidR="00B70556">
        <w:t>The Out Patient workflow steps are described in the table below.  A copy of all process workflow swim lanes is attached</w:t>
      </w:r>
      <w:r w:rsidR="00B34020">
        <w:t xml:space="preserve"> (</w:t>
      </w:r>
      <w:r w:rsidR="00E032FF">
        <w:rPr>
          <w:b/>
          <w:i/>
        </w:rPr>
        <w:t>Attachment 1</w:t>
      </w:r>
      <w:r w:rsidR="00B34020" w:rsidRPr="00B34020">
        <w:rPr>
          <w:b/>
          <w:i/>
        </w:rPr>
        <w:t>: Swim Lanes</w:t>
      </w:r>
      <w:r w:rsidR="00B34020">
        <w:t>)</w:t>
      </w:r>
      <w:r w:rsidR="00B70556">
        <w:t xml:space="preserve"> for an overview</w:t>
      </w:r>
      <w:r w:rsidR="00CD6A02">
        <w:t>.</w:t>
      </w:r>
      <w:r w:rsidR="00B70556">
        <w:t xml:space="preserve"> </w:t>
      </w:r>
      <w:r w:rsidR="00CD6A02">
        <w:t xml:space="preserve">A separate downloaded file containing the </w:t>
      </w:r>
      <w:r w:rsidR="006C1394">
        <w:t>Process narratives and supporting documents for the selected scenario is available at the MMRS web site.  The file has been constructed with hyperlinks from the process narrative – related documents in appendix to the actual document.</w:t>
      </w:r>
    </w:p>
    <w:p w14:paraId="1D84A35B" w14:textId="77777777" w:rsidR="00BF4B42" w:rsidRDefault="006041EB" w:rsidP="00BF4B42">
      <w:pPr>
        <w:spacing w:after="240" w:line="276" w:lineRule="auto"/>
      </w:pPr>
      <w:r>
        <w:t xml:space="preserve">Vendors are asked to describe / demonstrate how their </w:t>
      </w:r>
      <w:r w:rsidR="003578B7">
        <w:t>EHR</w:t>
      </w:r>
      <w:r>
        <w:t xml:space="preserve"> software would accommodate the requested process steps, along with process improvement recommendations.  </w:t>
      </w:r>
    </w:p>
    <w:p w14:paraId="1D84A35C" w14:textId="77777777" w:rsidR="00BF4B42" w:rsidRDefault="00BF4B42" w:rsidP="00BF4B42">
      <w:pPr>
        <w:spacing w:after="240" w:line="276" w:lineRule="auto"/>
      </w:pPr>
      <w:r>
        <w:t xml:space="preserve">As explained in Section 3 (2.), MMRS is required, as a treatment provider contracted </w:t>
      </w:r>
      <w:r w:rsidR="00C57081">
        <w:t>by</w:t>
      </w:r>
      <w:r>
        <w:t xml:space="preserve"> MSHN SUD services, </w:t>
      </w:r>
      <w:r w:rsidR="00C57081">
        <w:t>to</w:t>
      </w:r>
      <w:r>
        <w:t xml:space="preserve"> use the internet-based information system known as REMI, a product of PCE. At the time of publishing this RFP, MSHN only provides an API capability for the billing function utilizing the 837 Professional Claim Version 5010A1 and companion document from Mid-state H</w:t>
      </w:r>
      <w:r w:rsidR="006C1394">
        <w:t xml:space="preserve">ealth Network PIHP: </w:t>
      </w:r>
      <w:r w:rsidR="006C1394" w:rsidRPr="006C1394">
        <w:rPr>
          <w:b/>
        </w:rPr>
        <w:t>Attachment 2</w:t>
      </w:r>
      <w:r>
        <w:t>.</w:t>
      </w:r>
      <w:r w:rsidR="00557FE7">
        <w:t xml:space="preserve"> (Adobe object –Double click to open PDF)</w:t>
      </w:r>
    </w:p>
    <w:p w14:paraId="1D84A35D" w14:textId="77777777" w:rsidR="00BF4B42" w:rsidRPr="00D623ED" w:rsidRDefault="00BF4B42" w:rsidP="00BF4B42">
      <w:pPr>
        <w:spacing w:after="240" w:line="276" w:lineRule="auto"/>
      </w:pPr>
      <w:r>
        <w:t xml:space="preserve">MMRS is looking for creative approaches to easing the dual system requirements and interfacing between the selected </w:t>
      </w:r>
      <w:r w:rsidR="003578B7">
        <w:t>EHR</w:t>
      </w:r>
      <w:r>
        <w:t xml:space="preserve"> and REMI.</w:t>
      </w:r>
    </w:p>
    <w:p w14:paraId="1D84A35E" w14:textId="77777777" w:rsidR="00BF4B42" w:rsidRPr="00D623ED" w:rsidRDefault="00BF4B42" w:rsidP="00BF4B42">
      <w:pPr>
        <w:shd w:val="clear" w:color="auto" w:fill="FFFFFF"/>
        <w:spacing w:line="276" w:lineRule="auto"/>
        <w:textAlignment w:val="baseline"/>
        <w:rPr>
          <w:rFonts w:eastAsia="Times New Roman"/>
          <w:color w:val="201F1E"/>
        </w:rPr>
      </w:pPr>
    </w:p>
    <w:p w14:paraId="1D84A35F" w14:textId="77777777" w:rsidR="00F65A3C" w:rsidRPr="00AD4887" w:rsidRDefault="00F65A3C" w:rsidP="004B7B52">
      <w:pPr>
        <w:pStyle w:val="BodyText"/>
      </w:pPr>
    </w:p>
    <w:tbl>
      <w:tblPr>
        <w:tblStyle w:val="BeaconTableRegular"/>
        <w:tblW w:w="9624" w:type="dxa"/>
        <w:tblLayout w:type="fixed"/>
        <w:tblLook w:val="0420" w:firstRow="1" w:lastRow="0" w:firstColumn="0" w:lastColumn="0" w:noHBand="0" w:noVBand="1"/>
        <w:tblCaption w:val="Business Case Scenarios"/>
      </w:tblPr>
      <w:tblGrid>
        <w:gridCol w:w="4592"/>
        <w:gridCol w:w="5032"/>
      </w:tblGrid>
      <w:tr w:rsidR="006041EB" w:rsidRPr="00AD4887" w14:paraId="1D84A362" w14:textId="77777777" w:rsidTr="00B34020">
        <w:trPr>
          <w:cnfStyle w:val="100000000000" w:firstRow="1" w:lastRow="0" w:firstColumn="0" w:lastColumn="0" w:oddVBand="0" w:evenVBand="0" w:oddHBand="0" w:evenHBand="0" w:firstRowFirstColumn="0" w:firstRowLastColumn="0" w:lastRowFirstColumn="0" w:lastRowLastColumn="0"/>
          <w:trHeight w:val="321"/>
        </w:trPr>
        <w:tc>
          <w:tcPr>
            <w:tcW w:w="4592" w:type="dxa"/>
          </w:tcPr>
          <w:p w14:paraId="1D84A360" w14:textId="77777777" w:rsidR="006041EB" w:rsidRPr="00AD4887" w:rsidRDefault="006041EB" w:rsidP="00CF0A86">
            <w:pPr>
              <w:pStyle w:val="TableHeading"/>
            </w:pPr>
            <w:r w:rsidRPr="00AD4887">
              <w:t xml:space="preserve">Scenario </w:t>
            </w:r>
            <w:r>
              <w:t>Workflow Process</w:t>
            </w:r>
          </w:p>
        </w:tc>
        <w:tc>
          <w:tcPr>
            <w:tcW w:w="5032" w:type="dxa"/>
          </w:tcPr>
          <w:p w14:paraId="1D84A361" w14:textId="77777777" w:rsidR="006041EB" w:rsidRPr="00AD4887" w:rsidRDefault="006041EB" w:rsidP="00335B9B">
            <w:pPr>
              <w:pStyle w:val="TableHeading"/>
            </w:pPr>
            <w:r w:rsidRPr="00AD4887">
              <w:t>System Approach to Scenario</w:t>
            </w:r>
          </w:p>
        </w:tc>
      </w:tr>
      <w:tr w:rsidR="006041EB" w:rsidRPr="00AD4887" w14:paraId="1D84A365" w14:textId="77777777" w:rsidTr="00B34020">
        <w:trPr>
          <w:trHeight w:val="301"/>
        </w:trPr>
        <w:sdt>
          <w:sdtPr>
            <w:id w:val="1558905103"/>
            <w:placeholder>
              <w:docPart w:val="6DA062C1E9AB4E6BBD11F33538803A77"/>
            </w:placeholder>
            <w:text/>
          </w:sdtPr>
          <w:sdtEndPr/>
          <w:sdtContent>
            <w:tc>
              <w:tcPr>
                <w:tcW w:w="4592" w:type="dxa"/>
              </w:tcPr>
              <w:p w14:paraId="1D84A363" w14:textId="77777777" w:rsidR="006041EB" w:rsidRPr="00AD4887" w:rsidRDefault="006041EB" w:rsidP="00620F82">
                <w:pPr>
                  <w:pStyle w:val="TableSubheading"/>
                  <w:spacing w:line="480" w:lineRule="auto"/>
                </w:pPr>
                <w:r>
                  <w:t>Procedure #1 – Call In</w:t>
                </w:r>
              </w:p>
            </w:tc>
          </w:sdtContent>
        </w:sdt>
        <w:sdt>
          <w:sdtPr>
            <w:id w:val="1914049490"/>
            <w:placeholder>
              <w:docPart w:val="6DA062C1E9AB4E6BBD11F33538803A77"/>
            </w:placeholder>
            <w:showingPlcHdr/>
            <w:text/>
          </w:sdtPr>
          <w:sdtEndPr/>
          <w:sdtContent>
            <w:tc>
              <w:tcPr>
                <w:tcW w:w="5032" w:type="dxa"/>
              </w:tcPr>
              <w:p w14:paraId="1D84A364" w14:textId="77777777" w:rsidR="006041EB" w:rsidRPr="00AD4887" w:rsidRDefault="006041EB" w:rsidP="00620F82">
                <w:pPr>
                  <w:pStyle w:val="TableText"/>
                  <w:spacing w:line="480" w:lineRule="auto"/>
                </w:pPr>
                <w:r w:rsidRPr="00B9189F">
                  <w:rPr>
                    <w:rStyle w:val="PlaceholderText"/>
                  </w:rPr>
                  <w:t>Click here to enter text.</w:t>
                </w:r>
              </w:p>
            </w:tc>
          </w:sdtContent>
        </w:sdt>
      </w:tr>
      <w:tr w:rsidR="00620F82" w:rsidRPr="00AD4887" w14:paraId="1D84A368" w14:textId="77777777" w:rsidTr="00B34020">
        <w:trPr>
          <w:cnfStyle w:val="000000010000" w:firstRow="0" w:lastRow="0" w:firstColumn="0" w:lastColumn="0" w:oddVBand="0" w:evenVBand="0" w:oddHBand="0" w:evenHBand="1" w:firstRowFirstColumn="0" w:firstRowLastColumn="0" w:lastRowFirstColumn="0" w:lastRowLastColumn="0"/>
          <w:trHeight w:val="251"/>
        </w:trPr>
        <w:sdt>
          <w:sdtPr>
            <w:rPr>
              <w:rFonts w:ascii="Arial Narrow" w:hAnsi="Arial Narrow"/>
              <w:b/>
            </w:rPr>
            <w:id w:val="48970360"/>
            <w:placeholder>
              <w:docPart w:val="9E253A301E58448EBA6A1F47B9F2FAB9"/>
            </w:placeholder>
            <w:text/>
          </w:sdtPr>
          <w:sdtEndPr/>
          <w:sdtContent>
            <w:tc>
              <w:tcPr>
                <w:tcW w:w="4592" w:type="dxa"/>
              </w:tcPr>
              <w:p w14:paraId="1D84A366" w14:textId="77777777" w:rsidR="00620F82" w:rsidRPr="00620F82" w:rsidRDefault="00620F82" w:rsidP="00981ECB">
                <w:pPr>
                  <w:spacing w:line="480" w:lineRule="auto"/>
                  <w:rPr>
                    <w:rFonts w:ascii="Arial Narrow" w:hAnsi="Arial Narrow"/>
                  </w:rPr>
                </w:pPr>
                <w:r w:rsidRPr="00620F82">
                  <w:rPr>
                    <w:rFonts w:ascii="Arial Narrow" w:hAnsi="Arial Narrow"/>
                    <w:b/>
                  </w:rPr>
                  <w:t>Procedure #</w:t>
                </w:r>
                <w:r>
                  <w:rPr>
                    <w:rFonts w:ascii="Arial Narrow" w:hAnsi="Arial Narrow"/>
                    <w:b/>
                  </w:rPr>
                  <w:t>5/6</w:t>
                </w:r>
                <w:r w:rsidRPr="00620F82">
                  <w:rPr>
                    <w:rFonts w:ascii="Arial Narrow" w:hAnsi="Arial Narrow"/>
                    <w:b/>
                  </w:rPr>
                  <w:t xml:space="preserve"> – </w:t>
                </w:r>
                <w:r>
                  <w:rPr>
                    <w:rFonts w:ascii="Arial Narrow" w:hAnsi="Arial Narrow"/>
                    <w:b/>
                  </w:rPr>
                  <w:t xml:space="preserve">Pre-Screen (Referral &amp; </w:t>
                </w:r>
                <w:r w:rsidR="00981ECB">
                  <w:rPr>
                    <w:rFonts w:ascii="Arial Narrow" w:hAnsi="Arial Narrow"/>
                    <w:b/>
                  </w:rPr>
                  <w:t>in</w:t>
                </w:r>
                <w:r>
                  <w:rPr>
                    <w:rFonts w:ascii="Arial Narrow" w:hAnsi="Arial Narrow"/>
                    <w:b/>
                  </w:rPr>
                  <w:t>surance</w:t>
                </w:r>
                <w:r w:rsidR="00981ECB">
                  <w:rPr>
                    <w:rFonts w:ascii="Arial Narrow" w:hAnsi="Arial Narrow"/>
                    <w:b/>
                  </w:rPr>
                  <w:t>)</w:t>
                </w:r>
              </w:p>
            </w:tc>
          </w:sdtContent>
        </w:sdt>
        <w:sdt>
          <w:sdtPr>
            <w:id w:val="420691830"/>
            <w:placeholder>
              <w:docPart w:val="68B28B85C50E4DBBB8D709CBF2A0A92C"/>
            </w:placeholder>
            <w:showingPlcHdr/>
            <w:text/>
          </w:sdtPr>
          <w:sdtEndPr/>
          <w:sdtContent>
            <w:tc>
              <w:tcPr>
                <w:tcW w:w="5032" w:type="dxa"/>
              </w:tcPr>
              <w:p w14:paraId="1D84A367" w14:textId="77777777" w:rsidR="00620F82" w:rsidRPr="00AD4887" w:rsidRDefault="00620F82" w:rsidP="00620F82">
                <w:pPr>
                  <w:pStyle w:val="TableBullet"/>
                  <w:numPr>
                    <w:ilvl w:val="0"/>
                    <w:numId w:val="0"/>
                  </w:numPr>
                  <w:spacing w:line="480" w:lineRule="auto"/>
                </w:pPr>
                <w:r w:rsidRPr="00B9189F">
                  <w:rPr>
                    <w:rStyle w:val="PlaceholderText"/>
                  </w:rPr>
                  <w:t>Click here to enter text.</w:t>
                </w:r>
              </w:p>
            </w:tc>
          </w:sdtContent>
        </w:sdt>
      </w:tr>
      <w:tr w:rsidR="00620F82" w:rsidRPr="00AD4887" w14:paraId="1D84A36B" w14:textId="77777777" w:rsidTr="00B34020">
        <w:trPr>
          <w:trHeight w:val="268"/>
        </w:trPr>
        <w:sdt>
          <w:sdtPr>
            <w:rPr>
              <w:rFonts w:ascii="Arial Narrow" w:hAnsi="Arial Narrow"/>
              <w:b/>
            </w:rPr>
            <w:id w:val="958997726"/>
            <w:placeholder>
              <w:docPart w:val="DD8C30F874B548158A496095A9823C80"/>
            </w:placeholder>
            <w:text/>
          </w:sdtPr>
          <w:sdtEndPr/>
          <w:sdtContent>
            <w:tc>
              <w:tcPr>
                <w:tcW w:w="4592" w:type="dxa"/>
              </w:tcPr>
              <w:p w14:paraId="1D84A369" w14:textId="77777777" w:rsidR="00620F82" w:rsidRPr="00620F82" w:rsidRDefault="00620F82" w:rsidP="00981ECB">
                <w:pPr>
                  <w:spacing w:line="480" w:lineRule="auto"/>
                  <w:rPr>
                    <w:rFonts w:ascii="Arial Narrow" w:hAnsi="Arial Narrow"/>
                    <w:b/>
                  </w:rPr>
                </w:pPr>
                <w:r w:rsidRPr="00620F82">
                  <w:rPr>
                    <w:rFonts w:ascii="Arial Narrow" w:hAnsi="Arial Narrow"/>
                    <w:b/>
                  </w:rPr>
                  <w:t>Procedure #</w:t>
                </w:r>
                <w:r w:rsidR="00981ECB">
                  <w:rPr>
                    <w:rFonts w:ascii="Arial Narrow" w:hAnsi="Arial Narrow"/>
                    <w:b/>
                  </w:rPr>
                  <w:t>7</w:t>
                </w:r>
                <w:r w:rsidRPr="00620F82">
                  <w:rPr>
                    <w:rFonts w:ascii="Arial Narrow" w:hAnsi="Arial Narrow"/>
                    <w:b/>
                  </w:rPr>
                  <w:t xml:space="preserve">– </w:t>
                </w:r>
                <w:r w:rsidR="00981ECB">
                  <w:rPr>
                    <w:rFonts w:ascii="Arial Narrow" w:hAnsi="Arial Narrow"/>
                    <w:b/>
                  </w:rPr>
                  <w:t>Complete Brief Screening</w:t>
                </w:r>
              </w:p>
            </w:tc>
          </w:sdtContent>
        </w:sdt>
        <w:sdt>
          <w:sdtPr>
            <w:id w:val="-2081050768"/>
            <w:placeholder>
              <w:docPart w:val="68B28B85C50E4DBBB8D709CBF2A0A92C"/>
            </w:placeholder>
            <w:showingPlcHdr/>
            <w:text/>
          </w:sdtPr>
          <w:sdtEndPr/>
          <w:sdtContent>
            <w:tc>
              <w:tcPr>
                <w:tcW w:w="5032" w:type="dxa"/>
              </w:tcPr>
              <w:p w14:paraId="1D84A36A" w14:textId="77777777" w:rsidR="00620F82" w:rsidRPr="00AD4887" w:rsidRDefault="00620F82" w:rsidP="00620F82">
                <w:pPr>
                  <w:pStyle w:val="TableText"/>
                  <w:spacing w:line="480" w:lineRule="auto"/>
                </w:pPr>
                <w:r w:rsidRPr="00B9189F">
                  <w:rPr>
                    <w:rStyle w:val="PlaceholderText"/>
                  </w:rPr>
                  <w:t>Click here to enter text.</w:t>
                </w:r>
              </w:p>
            </w:tc>
          </w:sdtContent>
        </w:sdt>
      </w:tr>
      <w:tr w:rsidR="00620F82" w:rsidRPr="00AD4887" w14:paraId="1D84A36E" w14:textId="77777777" w:rsidTr="00B34020">
        <w:trPr>
          <w:cnfStyle w:val="000000010000" w:firstRow="0" w:lastRow="0" w:firstColumn="0" w:lastColumn="0" w:oddVBand="0" w:evenVBand="0" w:oddHBand="0" w:evenHBand="1" w:firstRowFirstColumn="0" w:firstRowLastColumn="0" w:lastRowFirstColumn="0" w:lastRowLastColumn="0"/>
          <w:trHeight w:val="334"/>
        </w:trPr>
        <w:sdt>
          <w:sdtPr>
            <w:rPr>
              <w:rFonts w:ascii="Arial Narrow" w:hAnsi="Arial Narrow"/>
              <w:b/>
            </w:rPr>
            <w:id w:val="-1900049983"/>
            <w:placeholder>
              <w:docPart w:val="3133DCAAF0A84DEBB685425B6D7B983C"/>
            </w:placeholder>
            <w:text/>
          </w:sdtPr>
          <w:sdtEndPr/>
          <w:sdtContent>
            <w:tc>
              <w:tcPr>
                <w:tcW w:w="4592" w:type="dxa"/>
              </w:tcPr>
              <w:p w14:paraId="1D84A36C" w14:textId="77777777" w:rsidR="00620F82" w:rsidRPr="00620F82" w:rsidRDefault="00620F82" w:rsidP="00981ECB">
                <w:pPr>
                  <w:spacing w:line="480" w:lineRule="auto"/>
                  <w:rPr>
                    <w:rFonts w:ascii="Arial Narrow" w:hAnsi="Arial Narrow"/>
                    <w:b/>
                  </w:rPr>
                </w:pPr>
                <w:r w:rsidRPr="00620F82">
                  <w:rPr>
                    <w:rFonts w:ascii="Arial Narrow" w:hAnsi="Arial Narrow"/>
                    <w:b/>
                  </w:rPr>
                  <w:t>Procedure #</w:t>
                </w:r>
                <w:r w:rsidR="00981ECB">
                  <w:rPr>
                    <w:rFonts w:ascii="Arial Narrow" w:hAnsi="Arial Narrow"/>
                    <w:b/>
                  </w:rPr>
                  <w:t>8</w:t>
                </w:r>
                <w:r w:rsidRPr="00620F82">
                  <w:rPr>
                    <w:rFonts w:ascii="Arial Narrow" w:hAnsi="Arial Narrow"/>
                    <w:b/>
                  </w:rPr>
                  <w:t xml:space="preserve"> – </w:t>
                </w:r>
                <w:r w:rsidR="00981ECB">
                  <w:rPr>
                    <w:rFonts w:ascii="Arial Narrow" w:hAnsi="Arial Narrow"/>
                    <w:b/>
                  </w:rPr>
                  <w:t>Create Client Folder</w:t>
                </w:r>
              </w:p>
            </w:tc>
          </w:sdtContent>
        </w:sdt>
        <w:sdt>
          <w:sdtPr>
            <w:id w:val="1940405883"/>
            <w:placeholder>
              <w:docPart w:val="68B28B85C50E4DBBB8D709CBF2A0A92C"/>
            </w:placeholder>
            <w:showingPlcHdr/>
            <w:text/>
          </w:sdtPr>
          <w:sdtEndPr/>
          <w:sdtContent>
            <w:tc>
              <w:tcPr>
                <w:tcW w:w="5032" w:type="dxa"/>
              </w:tcPr>
              <w:p w14:paraId="1D84A36D" w14:textId="77777777" w:rsidR="00620F82" w:rsidRPr="00AD4887" w:rsidRDefault="00620F82" w:rsidP="00620F82">
                <w:pPr>
                  <w:pStyle w:val="TableDash"/>
                  <w:numPr>
                    <w:ilvl w:val="0"/>
                    <w:numId w:val="0"/>
                  </w:numPr>
                  <w:spacing w:line="480" w:lineRule="auto"/>
                </w:pPr>
                <w:r w:rsidRPr="00B9189F">
                  <w:rPr>
                    <w:rStyle w:val="PlaceholderText"/>
                  </w:rPr>
                  <w:t>Click here to enter text.</w:t>
                </w:r>
              </w:p>
            </w:tc>
          </w:sdtContent>
        </w:sdt>
      </w:tr>
      <w:tr w:rsidR="00620F82" w:rsidRPr="00AD4887" w14:paraId="1D84A371" w14:textId="77777777" w:rsidTr="00B34020">
        <w:trPr>
          <w:trHeight w:val="301"/>
        </w:trPr>
        <w:sdt>
          <w:sdtPr>
            <w:rPr>
              <w:rFonts w:ascii="Arial Narrow" w:hAnsi="Arial Narrow"/>
              <w:b/>
            </w:rPr>
            <w:id w:val="-1693143988"/>
            <w:placeholder>
              <w:docPart w:val="AA9CA16E7C9B4AD89843A78EFBCF527C"/>
            </w:placeholder>
            <w:text/>
          </w:sdtPr>
          <w:sdtEndPr/>
          <w:sdtContent>
            <w:tc>
              <w:tcPr>
                <w:tcW w:w="4592" w:type="dxa"/>
              </w:tcPr>
              <w:p w14:paraId="1D84A36F" w14:textId="77777777" w:rsidR="00620F82" w:rsidRPr="00620F82" w:rsidRDefault="00620F82" w:rsidP="00981ECB">
                <w:pPr>
                  <w:spacing w:line="480" w:lineRule="auto"/>
                  <w:rPr>
                    <w:rFonts w:ascii="Arial Narrow" w:hAnsi="Arial Narrow"/>
                    <w:b/>
                  </w:rPr>
                </w:pPr>
                <w:r w:rsidRPr="00620F82">
                  <w:rPr>
                    <w:rFonts w:ascii="Arial Narrow" w:hAnsi="Arial Narrow"/>
                    <w:b/>
                  </w:rPr>
                  <w:t>Procedure #</w:t>
                </w:r>
                <w:r w:rsidR="00981ECB">
                  <w:rPr>
                    <w:rFonts w:ascii="Arial Narrow" w:hAnsi="Arial Narrow"/>
                    <w:b/>
                  </w:rPr>
                  <w:t>9</w:t>
                </w:r>
                <w:r w:rsidRPr="00620F82">
                  <w:rPr>
                    <w:rFonts w:ascii="Arial Narrow" w:hAnsi="Arial Narrow"/>
                    <w:b/>
                  </w:rPr>
                  <w:t xml:space="preserve"> – </w:t>
                </w:r>
                <w:r w:rsidR="00981ECB">
                  <w:rPr>
                    <w:rFonts w:ascii="Arial Narrow" w:hAnsi="Arial Narrow"/>
                    <w:b/>
                  </w:rPr>
                  <w:t>Schedule Intake Assessment</w:t>
                </w:r>
              </w:p>
            </w:tc>
          </w:sdtContent>
        </w:sdt>
        <w:sdt>
          <w:sdtPr>
            <w:id w:val="-1125380882"/>
            <w:placeholder>
              <w:docPart w:val="D88A8BF7875E42E2A7B08899693B021E"/>
            </w:placeholder>
            <w:showingPlcHdr/>
            <w:text/>
          </w:sdtPr>
          <w:sdtEndPr/>
          <w:sdtContent>
            <w:tc>
              <w:tcPr>
                <w:tcW w:w="5032" w:type="dxa"/>
              </w:tcPr>
              <w:p w14:paraId="1D84A370" w14:textId="77777777" w:rsidR="00620F82" w:rsidRPr="00AD4887" w:rsidRDefault="00620F82" w:rsidP="00620F82">
                <w:pPr>
                  <w:pStyle w:val="TableText"/>
                  <w:spacing w:line="480" w:lineRule="auto"/>
                </w:pPr>
                <w:r w:rsidRPr="00B9189F">
                  <w:rPr>
                    <w:rStyle w:val="PlaceholderText"/>
                  </w:rPr>
                  <w:t>Click here to enter text.</w:t>
                </w:r>
              </w:p>
            </w:tc>
          </w:sdtContent>
        </w:sdt>
      </w:tr>
      <w:tr w:rsidR="00B34020" w:rsidRPr="00AD4887" w14:paraId="1D84A374" w14:textId="77777777" w:rsidTr="00B34020">
        <w:trPr>
          <w:cnfStyle w:val="000000010000" w:firstRow="0" w:lastRow="0" w:firstColumn="0" w:lastColumn="0" w:oddVBand="0" w:evenVBand="0" w:oddHBand="0" w:evenHBand="1" w:firstRowFirstColumn="0" w:firstRowLastColumn="0" w:lastRowFirstColumn="0" w:lastRowLastColumn="0"/>
          <w:trHeight w:val="251"/>
        </w:trPr>
        <w:sdt>
          <w:sdtPr>
            <w:rPr>
              <w:rFonts w:ascii="Arial Narrow" w:hAnsi="Arial Narrow"/>
              <w:b/>
            </w:rPr>
            <w:id w:val="1517414604"/>
            <w:placeholder>
              <w:docPart w:val="AAECD9154C9843A392C649239188947C"/>
            </w:placeholder>
            <w:text/>
          </w:sdtPr>
          <w:sdtEndPr/>
          <w:sdtContent>
            <w:tc>
              <w:tcPr>
                <w:tcW w:w="4592" w:type="dxa"/>
              </w:tcPr>
              <w:p w14:paraId="1D84A372" w14:textId="77777777" w:rsidR="00620F82" w:rsidRPr="00620F82" w:rsidRDefault="00620F82" w:rsidP="00981ECB">
                <w:pPr>
                  <w:spacing w:line="480" w:lineRule="auto"/>
                  <w:rPr>
                    <w:rFonts w:ascii="Arial Narrow" w:hAnsi="Arial Narrow"/>
                    <w:b/>
                  </w:rPr>
                </w:pPr>
                <w:r w:rsidRPr="00620F82">
                  <w:rPr>
                    <w:rFonts w:ascii="Arial Narrow" w:hAnsi="Arial Narrow"/>
                    <w:b/>
                  </w:rPr>
                  <w:t>Procedure #1</w:t>
                </w:r>
                <w:r w:rsidR="00981ECB">
                  <w:rPr>
                    <w:rFonts w:ascii="Arial Narrow" w:hAnsi="Arial Narrow"/>
                    <w:b/>
                  </w:rPr>
                  <w:t>0</w:t>
                </w:r>
                <w:r w:rsidRPr="00620F82">
                  <w:rPr>
                    <w:rFonts w:ascii="Arial Narrow" w:hAnsi="Arial Narrow"/>
                    <w:b/>
                  </w:rPr>
                  <w:t xml:space="preserve"> – </w:t>
                </w:r>
                <w:r w:rsidR="00981ECB">
                  <w:rPr>
                    <w:rFonts w:ascii="Arial Narrow" w:hAnsi="Arial Narrow"/>
                    <w:b/>
                  </w:rPr>
                  <w:t>Intake Assessment</w:t>
                </w:r>
              </w:p>
            </w:tc>
          </w:sdtContent>
        </w:sdt>
        <w:sdt>
          <w:sdtPr>
            <w:id w:val="1063831001"/>
            <w:placeholder>
              <w:docPart w:val="D77A3C8A089F4D4AA7E15E0ABF189891"/>
            </w:placeholder>
            <w:showingPlcHdr/>
            <w:text/>
          </w:sdtPr>
          <w:sdtEndPr/>
          <w:sdtContent>
            <w:tc>
              <w:tcPr>
                <w:tcW w:w="5032" w:type="dxa"/>
              </w:tcPr>
              <w:p w14:paraId="1D84A373" w14:textId="77777777" w:rsidR="00620F82" w:rsidRPr="00AD4887" w:rsidRDefault="00620F82" w:rsidP="00620F82">
                <w:pPr>
                  <w:pStyle w:val="TableBullet"/>
                  <w:numPr>
                    <w:ilvl w:val="0"/>
                    <w:numId w:val="0"/>
                  </w:numPr>
                  <w:spacing w:line="480" w:lineRule="auto"/>
                </w:pPr>
                <w:r w:rsidRPr="00B9189F">
                  <w:rPr>
                    <w:rStyle w:val="PlaceholderText"/>
                  </w:rPr>
                  <w:t>Click here to enter text.</w:t>
                </w:r>
              </w:p>
            </w:tc>
          </w:sdtContent>
        </w:sdt>
      </w:tr>
      <w:tr w:rsidR="00620F82" w:rsidRPr="00AD4887" w14:paraId="1D84A377" w14:textId="77777777" w:rsidTr="00B34020">
        <w:trPr>
          <w:trHeight w:val="268"/>
        </w:trPr>
        <w:sdt>
          <w:sdtPr>
            <w:rPr>
              <w:rFonts w:ascii="Arial Narrow" w:hAnsi="Arial Narrow"/>
              <w:b/>
            </w:rPr>
            <w:id w:val="-1317492472"/>
            <w:placeholder>
              <w:docPart w:val="A0B5DBFD88F04B9EA413733CC9694DF9"/>
            </w:placeholder>
            <w:text/>
          </w:sdtPr>
          <w:sdtEndPr/>
          <w:sdtContent>
            <w:tc>
              <w:tcPr>
                <w:tcW w:w="4592" w:type="dxa"/>
              </w:tcPr>
              <w:p w14:paraId="1D84A375" w14:textId="77777777" w:rsidR="00620F82" w:rsidRPr="00620F82" w:rsidRDefault="00620F82" w:rsidP="00981ECB">
                <w:pPr>
                  <w:spacing w:line="480" w:lineRule="auto"/>
                  <w:rPr>
                    <w:rFonts w:ascii="Arial Narrow" w:hAnsi="Arial Narrow"/>
                    <w:b/>
                  </w:rPr>
                </w:pPr>
                <w:r w:rsidRPr="00620F82">
                  <w:rPr>
                    <w:rFonts w:ascii="Arial Narrow" w:hAnsi="Arial Narrow"/>
                    <w:b/>
                  </w:rPr>
                  <w:t>Procedure #1</w:t>
                </w:r>
                <w:r w:rsidR="00981ECB">
                  <w:rPr>
                    <w:rFonts w:ascii="Arial Narrow" w:hAnsi="Arial Narrow"/>
                    <w:b/>
                  </w:rPr>
                  <w:t>1</w:t>
                </w:r>
                <w:r w:rsidRPr="00620F82">
                  <w:rPr>
                    <w:rFonts w:ascii="Arial Narrow" w:hAnsi="Arial Narrow"/>
                    <w:b/>
                  </w:rPr>
                  <w:t xml:space="preserve"> – </w:t>
                </w:r>
                <w:r w:rsidR="00981ECB">
                  <w:rPr>
                    <w:rFonts w:ascii="Arial Narrow" w:hAnsi="Arial Narrow"/>
                    <w:b/>
                  </w:rPr>
                  <w:t>Complete Client Folder</w:t>
                </w:r>
              </w:p>
            </w:tc>
          </w:sdtContent>
        </w:sdt>
        <w:sdt>
          <w:sdtPr>
            <w:id w:val="-1654679097"/>
            <w:placeholder>
              <w:docPart w:val="B8F2B2F66EFD4A02BE1E1069798C725D"/>
            </w:placeholder>
            <w:showingPlcHdr/>
            <w:text/>
          </w:sdtPr>
          <w:sdtEndPr/>
          <w:sdtContent>
            <w:tc>
              <w:tcPr>
                <w:tcW w:w="5032" w:type="dxa"/>
              </w:tcPr>
              <w:p w14:paraId="1D84A376" w14:textId="77777777" w:rsidR="00620F82" w:rsidRPr="00AD4887" w:rsidRDefault="00620F82" w:rsidP="00620F82">
                <w:pPr>
                  <w:pStyle w:val="TableText"/>
                  <w:spacing w:line="480" w:lineRule="auto"/>
                </w:pPr>
                <w:r w:rsidRPr="00B9189F">
                  <w:rPr>
                    <w:rStyle w:val="PlaceholderText"/>
                  </w:rPr>
                  <w:t>Click here to enter text.</w:t>
                </w:r>
              </w:p>
            </w:tc>
          </w:sdtContent>
        </w:sdt>
      </w:tr>
      <w:tr w:rsidR="00B34020" w:rsidRPr="00AD4887" w14:paraId="1D84A37A" w14:textId="77777777" w:rsidTr="00B34020">
        <w:trPr>
          <w:cnfStyle w:val="000000010000" w:firstRow="0" w:lastRow="0" w:firstColumn="0" w:lastColumn="0" w:oddVBand="0" w:evenVBand="0" w:oddHBand="0" w:evenHBand="1" w:firstRowFirstColumn="0" w:firstRowLastColumn="0" w:lastRowFirstColumn="0" w:lastRowLastColumn="0"/>
          <w:trHeight w:val="334"/>
        </w:trPr>
        <w:sdt>
          <w:sdtPr>
            <w:rPr>
              <w:rFonts w:ascii="Arial Narrow" w:hAnsi="Arial Narrow"/>
              <w:b/>
            </w:rPr>
            <w:id w:val="920531650"/>
            <w:placeholder>
              <w:docPart w:val="659F5D9F67AC4D3896D9D3154140381B"/>
            </w:placeholder>
            <w:text/>
          </w:sdtPr>
          <w:sdtEndPr/>
          <w:sdtContent>
            <w:tc>
              <w:tcPr>
                <w:tcW w:w="4592" w:type="dxa"/>
              </w:tcPr>
              <w:p w14:paraId="1D84A378" w14:textId="77777777" w:rsidR="00620F82" w:rsidRPr="00620F82" w:rsidRDefault="00620F82" w:rsidP="00981ECB">
                <w:pPr>
                  <w:spacing w:line="480" w:lineRule="auto"/>
                  <w:rPr>
                    <w:rFonts w:ascii="Arial Narrow" w:hAnsi="Arial Narrow"/>
                    <w:b/>
                  </w:rPr>
                </w:pPr>
                <w:r w:rsidRPr="00620F82">
                  <w:rPr>
                    <w:rFonts w:ascii="Arial Narrow" w:hAnsi="Arial Narrow"/>
                    <w:b/>
                  </w:rPr>
                  <w:t>Procedure #1</w:t>
                </w:r>
                <w:r w:rsidR="00981ECB">
                  <w:rPr>
                    <w:rFonts w:ascii="Arial Narrow" w:hAnsi="Arial Narrow"/>
                    <w:b/>
                  </w:rPr>
                  <w:t>2</w:t>
                </w:r>
                <w:r w:rsidRPr="00620F82">
                  <w:rPr>
                    <w:rFonts w:ascii="Arial Narrow" w:hAnsi="Arial Narrow"/>
                    <w:b/>
                  </w:rPr>
                  <w:t xml:space="preserve"> – </w:t>
                </w:r>
                <w:r w:rsidR="00981ECB">
                  <w:rPr>
                    <w:rFonts w:ascii="Arial Narrow" w:hAnsi="Arial Narrow"/>
                    <w:b/>
                  </w:rPr>
                  <w:t>Schedule Outpatient Orientation</w:t>
                </w:r>
              </w:p>
            </w:tc>
          </w:sdtContent>
        </w:sdt>
        <w:sdt>
          <w:sdtPr>
            <w:id w:val="-842626107"/>
            <w:placeholder>
              <w:docPart w:val="D0558E2DFD6340B4ADA9BAA28BEF686B"/>
            </w:placeholder>
            <w:showingPlcHdr/>
            <w:text/>
          </w:sdtPr>
          <w:sdtEndPr/>
          <w:sdtContent>
            <w:tc>
              <w:tcPr>
                <w:tcW w:w="5032" w:type="dxa"/>
              </w:tcPr>
              <w:p w14:paraId="1D84A379" w14:textId="77777777" w:rsidR="00620F82" w:rsidRPr="00AD4887" w:rsidRDefault="00620F82" w:rsidP="00620F82">
                <w:pPr>
                  <w:pStyle w:val="TableDash"/>
                  <w:numPr>
                    <w:ilvl w:val="0"/>
                    <w:numId w:val="0"/>
                  </w:numPr>
                  <w:spacing w:line="480" w:lineRule="auto"/>
                </w:pPr>
                <w:r w:rsidRPr="00B9189F">
                  <w:rPr>
                    <w:rStyle w:val="PlaceholderText"/>
                  </w:rPr>
                  <w:t>Click here to enter text.</w:t>
                </w:r>
              </w:p>
            </w:tc>
          </w:sdtContent>
        </w:sdt>
      </w:tr>
      <w:tr w:rsidR="00620F82" w:rsidRPr="00AD4887" w14:paraId="1D84A37D" w14:textId="77777777" w:rsidTr="00B34020">
        <w:trPr>
          <w:trHeight w:val="301"/>
        </w:trPr>
        <w:sdt>
          <w:sdtPr>
            <w:rPr>
              <w:rFonts w:ascii="Arial Narrow" w:hAnsi="Arial Narrow"/>
              <w:b/>
            </w:rPr>
            <w:id w:val="-1190530792"/>
            <w:placeholder>
              <w:docPart w:val="34F79FB58D684BEBACF09E22043ABD27"/>
            </w:placeholder>
            <w:text/>
          </w:sdtPr>
          <w:sdtEndPr/>
          <w:sdtContent>
            <w:tc>
              <w:tcPr>
                <w:tcW w:w="4592" w:type="dxa"/>
              </w:tcPr>
              <w:p w14:paraId="1D84A37B" w14:textId="77777777" w:rsidR="00620F82" w:rsidRPr="00620F82" w:rsidRDefault="00620F82" w:rsidP="00981ECB">
                <w:pPr>
                  <w:spacing w:line="480" w:lineRule="auto"/>
                  <w:rPr>
                    <w:rFonts w:ascii="Arial Narrow" w:hAnsi="Arial Narrow"/>
                    <w:b/>
                  </w:rPr>
                </w:pPr>
                <w:r w:rsidRPr="00620F82">
                  <w:rPr>
                    <w:rFonts w:ascii="Arial Narrow" w:hAnsi="Arial Narrow"/>
                    <w:b/>
                  </w:rPr>
                  <w:t>Procedure #1</w:t>
                </w:r>
                <w:r w:rsidR="00981ECB">
                  <w:rPr>
                    <w:rFonts w:ascii="Arial Narrow" w:hAnsi="Arial Narrow"/>
                    <w:b/>
                  </w:rPr>
                  <w:t>9</w:t>
                </w:r>
                <w:r w:rsidRPr="00620F82">
                  <w:rPr>
                    <w:rFonts w:ascii="Arial Narrow" w:hAnsi="Arial Narrow"/>
                    <w:b/>
                  </w:rPr>
                  <w:t xml:space="preserve"> – </w:t>
                </w:r>
                <w:r w:rsidR="00981ECB">
                  <w:rPr>
                    <w:rFonts w:ascii="Arial Narrow" w:hAnsi="Arial Narrow"/>
                    <w:b/>
                  </w:rPr>
                  <w:t>Outpatient Orientation</w:t>
                </w:r>
              </w:p>
            </w:tc>
          </w:sdtContent>
        </w:sdt>
        <w:sdt>
          <w:sdtPr>
            <w:id w:val="1061064348"/>
            <w:placeholder>
              <w:docPart w:val="8E30EFD526784F3787D81749D6359962"/>
            </w:placeholder>
            <w:showingPlcHdr/>
            <w:text/>
          </w:sdtPr>
          <w:sdtEndPr/>
          <w:sdtContent>
            <w:tc>
              <w:tcPr>
                <w:tcW w:w="5032" w:type="dxa"/>
              </w:tcPr>
              <w:p w14:paraId="1D84A37C" w14:textId="77777777" w:rsidR="00620F82" w:rsidRPr="00AD4887" w:rsidRDefault="00620F82" w:rsidP="00620F82">
                <w:pPr>
                  <w:pStyle w:val="TableText"/>
                  <w:spacing w:line="480" w:lineRule="auto"/>
                </w:pPr>
                <w:r w:rsidRPr="00B9189F">
                  <w:rPr>
                    <w:rStyle w:val="PlaceholderText"/>
                  </w:rPr>
                  <w:t>Click here to enter text.</w:t>
                </w:r>
              </w:p>
            </w:tc>
          </w:sdtContent>
        </w:sdt>
      </w:tr>
      <w:tr w:rsidR="00620F82" w:rsidRPr="00AD4887" w14:paraId="1D84A380" w14:textId="77777777" w:rsidTr="00B34020">
        <w:trPr>
          <w:cnfStyle w:val="000000010000" w:firstRow="0" w:lastRow="0" w:firstColumn="0" w:lastColumn="0" w:oddVBand="0" w:evenVBand="0" w:oddHBand="0" w:evenHBand="1" w:firstRowFirstColumn="0" w:firstRowLastColumn="0" w:lastRowFirstColumn="0" w:lastRowLastColumn="0"/>
          <w:trHeight w:val="251"/>
        </w:trPr>
        <w:sdt>
          <w:sdtPr>
            <w:rPr>
              <w:rFonts w:ascii="Arial Narrow" w:hAnsi="Arial Narrow"/>
              <w:b/>
            </w:rPr>
            <w:id w:val="177318636"/>
            <w:placeholder>
              <w:docPart w:val="8AADDE63032D4A93AE39AE52885A46AB"/>
            </w:placeholder>
            <w:text/>
          </w:sdtPr>
          <w:sdtEndPr/>
          <w:sdtContent>
            <w:tc>
              <w:tcPr>
                <w:tcW w:w="4592" w:type="dxa"/>
              </w:tcPr>
              <w:p w14:paraId="1D84A37E" w14:textId="77777777" w:rsidR="00620F82" w:rsidRPr="00620F82" w:rsidRDefault="00620F82" w:rsidP="00981ECB">
                <w:pPr>
                  <w:spacing w:line="480" w:lineRule="auto"/>
                  <w:rPr>
                    <w:rFonts w:ascii="Arial Narrow" w:hAnsi="Arial Narrow"/>
                    <w:b/>
                  </w:rPr>
                </w:pPr>
                <w:r w:rsidRPr="00620F82">
                  <w:rPr>
                    <w:rFonts w:ascii="Arial Narrow" w:hAnsi="Arial Narrow"/>
                    <w:b/>
                  </w:rPr>
                  <w:t>Procedure #</w:t>
                </w:r>
                <w:r w:rsidR="00CA1740">
                  <w:rPr>
                    <w:rFonts w:ascii="Arial Narrow" w:hAnsi="Arial Narrow"/>
                    <w:b/>
                  </w:rPr>
                  <w:t>30</w:t>
                </w:r>
                <w:r w:rsidRPr="00620F82">
                  <w:rPr>
                    <w:rFonts w:ascii="Arial Narrow" w:hAnsi="Arial Narrow"/>
                    <w:b/>
                  </w:rPr>
                  <w:t xml:space="preserve"> – </w:t>
                </w:r>
                <w:r w:rsidR="00981ECB">
                  <w:rPr>
                    <w:rFonts w:ascii="Arial Narrow" w:hAnsi="Arial Narrow"/>
                    <w:b/>
                  </w:rPr>
                  <w:t>Therapist PRC Referral</w:t>
                </w:r>
              </w:p>
            </w:tc>
          </w:sdtContent>
        </w:sdt>
        <w:sdt>
          <w:sdtPr>
            <w:id w:val="-1338001125"/>
            <w:placeholder>
              <w:docPart w:val="D602B1FB171C4801B369AA90DF335118"/>
            </w:placeholder>
            <w:showingPlcHdr/>
            <w:text/>
          </w:sdtPr>
          <w:sdtEndPr/>
          <w:sdtContent>
            <w:tc>
              <w:tcPr>
                <w:tcW w:w="5032" w:type="dxa"/>
              </w:tcPr>
              <w:p w14:paraId="1D84A37F" w14:textId="77777777" w:rsidR="00620F82" w:rsidRPr="00AD4887" w:rsidRDefault="00620F82" w:rsidP="00620F82">
                <w:pPr>
                  <w:pStyle w:val="TableBullet"/>
                  <w:numPr>
                    <w:ilvl w:val="0"/>
                    <w:numId w:val="0"/>
                  </w:numPr>
                  <w:spacing w:line="480" w:lineRule="auto"/>
                </w:pPr>
                <w:r w:rsidRPr="00B9189F">
                  <w:rPr>
                    <w:rStyle w:val="PlaceholderText"/>
                  </w:rPr>
                  <w:t>Click here to enter text.</w:t>
                </w:r>
              </w:p>
            </w:tc>
          </w:sdtContent>
        </w:sdt>
      </w:tr>
      <w:tr w:rsidR="00620F82" w:rsidRPr="00AD4887" w14:paraId="1D84A383" w14:textId="77777777" w:rsidTr="00B34020">
        <w:trPr>
          <w:trHeight w:val="268"/>
        </w:trPr>
        <w:sdt>
          <w:sdtPr>
            <w:rPr>
              <w:rFonts w:ascii="Arial Narrow" w:hAnsi="Arial Narrow"/>
              <w:b/>
            </w:rPr>
            <w:id w:val="2007544967"/>
            <w:placeholder>
              <w:docPart w:val="945D0255411E41499BC646A706CFC48B"/>
            </w:placeholder>
            <w:text/>
          </w:sdtPr>
          <w:sdtEndPr/>
          <w:sdtContent>
            <w:tc>
              <w:tcPr>
                <w:tcW w:w="4592" w:type="dxa"/>
              </w:tcPr>
              <w:p w14:paraId="1D84A381" w14:textId="77777777" w:rsidR="00620F82" w:rsidRPr="00620F82" w:rsidRDefault="00620F82" w:rsidP="00981ECB">
                <w:pPr>
                  <w:spacing w:line="480" w:lineRule="auto"/>
                  <w:rPr>
                    <w:rFonts w:ascii="Arial Narrow" w:hAnsi="Arial Narrow"/>
                    <w:b/>
                  </w:rPr>
                </w:pPr>
                <w:r w:rsidRPr="00620F82">
                  <w:rPr>
                    <w:rFonts w:ascii="Arial Narrow" w:hAnsi="Arial Narrow"/>
                    <w:b/>
                  </w:rPr>
                  <w:t>Procedure #</w:t>
                </w:r>
                <w:r w:rsidR="00CA1740">
                  <w:rPr>
                    <w:rFonts w:ascii="Arial Narrow" w:hAnsi="Arial Narrow"/>
                    <w:b/>
                  </w:rPr>
                  <w:t>31</w:t>
                </w:r>
                <w:r w:rsidRPr="00620F82">
                  <w:rPr>
                    <w:rFonts w:ascii="Arial Narrow" w:hAnsi="Arial Narrow"/>
                    <w:b/>
                  </w:rPr>
                  <w:t xml:space="preserve"> – </w:t>
                </w:r>
                <w:r w:rsidR="00981ECB">
                  <w:rPr>
                    <w:rFonts w:ascii="Arial Narrow" w:hAnsi="Arial Narrow"/>
                    <w:b/>
                  </w:rPr>
                  <w:t>Group Sessions</w:t>
                </w:r>
              </w:p>
            </w:tc>
          </w:sdtContent>
        </w:sdt>
        <w:sdt>
          <w:sdtPr>
            <w:id w:val="-134724808"/>
            <w:placeholder>
              <w:docPart w:val="C34305FD66DB45109014E21EBB92F12D"/>
            </w:placeholder>
            <w:showingPlcHdr/>
            <w:text/>
          </w:sdtPr>
          <w:sdtEndPr/>
          <w:sdtContent>
            <w:tc>
              <w:tcPr>
                <w:tcW w:w="5032" w:type="dxa"/>
              </w:tcPr>
              <w:p w14:paraId="1D84A382" w14:textId="77777777" w:rsidR="00620F82" w:rsidRPr="00AD4887" w:rsidRDefault="00620F82" w:rsidP="00620F82">
                <w:pPr>
                  <w:pStyle w:val="TableText"/>
                  <w:spacing w:line="480" w:lineRule="auto"/>
                </w:pPr>
                <w:r w:rsidRPr="00B9189F">
                  <w:rPr>
                    <w:rStyle w:val="PlaceholderText"/>
                  </w:rPr>
                  <w:t>Click here to enter text.</w:t>
                </w:r>
              </w:p>
            </w:tc>
          </w:sdtContent>
        </w:sdt>
      </w:tr>
      <w:tr w:rsidR="00620F82" w:rsidRPr="00AD4887" w14:paraId="1D84A386" w14:textId="77777777" w:rsidTr="00B34020">
        <w:trPr>
          <w:cnfStyle w:val="000000010000" w:firstRow="0" w:lastRow="0" w:firstColumn="0" w:lastColumn="0" w:oddVBand="0" w:evenVBand="0" w:oddHBand="0" w:evenHBand="1" w:firstRowFirstColumn="0" w:firstRowLastColumn="0" w:lastRowFirstColumn="0" w:lastRowLastColumn="0"/>
          <w:trHeight w:val="334"/>
        </w:trPr>
        <w:sdt>
          <w:sdtPr>
            <w:rPr>
              <w:rFonts w:ascii="Arial Narrow" w:hAnsi="Arial Narrow"/>
              <w:b/>
            </w:rPr>
            <w:id w:val="717710096"/>
            <w:placeholder>
              <w:docPart w:val="F7F19737DBA94240828984D9B71D7B45"/>
            </w:placeholder>
            <w:text/>
          </w:sdtPr>
          <w:sdtEndPr/>
          <w:sdtContent>
            <w:tc>
              <w:tcPr>
                <w:tcW w:w="4592" w:type="dxa"/>
              </w:tcPr>
              <w:p w14:paraId="1D84A384" w14:textId="77777777" w:rsidR="00620F82" w:rsidRPr="00620F82" w:rsidRDefault="00620F82" w:rsidP="00981ECB">
                <w:pPr>
                  <w:spacing w:line="480" w:lineRule="auto"/>
                  <w:rPr>
                    <w:rFonts w:ascii="Arial Narrow" w:hAnsi="Arial Narrow"/>
                    <w:b/>
                  </w:rPr>
                </w:pPr>
                <w:r w:rsidRPr="00620F82">
                  <w:rPr>
                    <w:rFonts w:ascii="Arial Narrow" w:hAnsi="Arial Narrow"/>
                    <w:b/>
                  </w:rPr>
                  <w:t>Procedure #</w:t>
                </w:r>
                <w:r w:rsidR="00CA1740">
                  <w:rPr>
                    <w:rFonts w:ascii="Arial Narrow" w:hAnsi="Arial Narrow"/>
                    <w:b/>
                  </w:rPr>
                  <w:t>32</w:t>
                </w:r>
                <w:r w:rsidRPr="00620F82">
                  <w:rPr>
                    <w:rFonts w:ascii="Arial Narrow" w:hAnsi="Arial Narrow"/>
                    <w:b/>
                  </w:rPr>
                  <w:t xml:space="preserve"> – </w:t>
                </w:r>
                <w:r w:rsidR="00981ECB">
                  <w:rPr>
                    <w:rFonts w:ascii="Arial Narrow" w:hAnsi="Arial Narrow"/>
                    <w:b/>
                  </w:rPr>
                  <w:t>Moral Reconation Therapy sessions</w:t>
                </w:r>
              </w:p>
            </w:tc>
          </w:sdtContent>
        </w:sdt>
        <w:sdt>
          <w:sdtPr>
            <w:id w:val="-248109827"/>
            <w:placeholder>
              <w:docPart w:val="12042F01BBE9446D911079D8ED140BDF"/>
            </w:placeholder>
            <w:showingPlcHdr/>
            <w:text/>
          </w:sdtPr>
          <w:sdtEndPr/>
          <w:sdtContent>
            <w:tc>
              <w:tcPr>
                <w:tcW w:w="5032" w:type="dxa"/>
              </w:tcPr>
              <w:p w14:paraId="1D84A385" w14:textId="77777777" w:rsidR="00620F82" w:rsidRPr="00AD4887" w:rsidRDefault="00620F82" w:rsidP="00620F82">
                <w:pPr>
                  <w:pStyle w:val="TableDash"/>
                  <w:numPr>
                    <w:ilvl w:val="0"/>
                    <w:numId w:val="0"/>
                  </w:numPr>
                  <w:spacing w:line="480" w:lineRule="auto"/>
                </w:pPr>
                <w:r w:rsidRPr="00B9189F">
                  <w:rPr>
                    <w:rStyle w:val="PlaceholderText"/>
                  </w:rPr>
                  <w:t>Click here to enter text.</w:t>
                </w:r>
              </w:p>
            </w:tc>
          </w:sdtContent>
        </w:sdt>
      </w:tr>
      <w:tr w:rsidR="00620F82" w:rsidRPr="00AD4887" w14:paraId="1D84A389" w14:textId="77777777" w:rsidTr="00B34020">
        <w:trPr>
          <w:trHeight w:val="301"/>
        </w:trPr>
        <w:sdt>
          <w:sdtPr>
            <w:rPr>
              <w:rFonts w:ascii="Arial Narrow" w:hAnsi="Arial Narrow"/>
              <w:b/>
            </w:rPr>
            <w:id w:val="561291306"/>
            <w:placeholder>
              <w:docPart w:val="9EACD0692AB641778E571F687B4A12FD"/>
            </w:placeholder>
            <w:text/>
          </w:sdtPr>
          <w:sdtEndPr/>
          <w:sdtContent>
            <w:tc>
              <w:tcPr>
                <w:tcW w:w="4592" w:type="dxa"/>
              </w:tcPr>
              <w:p w14:paraId="1D84A387" w14:textId="77777777" w:rsidR="00620F82" w:rsidRPr="00620F82" w:rsidRDefault="00620F82" w:rsidP="00CA1740">
                <w:pPr>
                  <w:spacing w:line="480" w:lineRule="auto"/>
                  <w:rPr>
                    <w:rFonts w:ascii="Arial Narrow" w:hAnsi="Arial Narrow"/>
                    <w:b/>
                  </w:rPr>
                </w:pPr>
                <w:r w:rsidRPr="00620F82">
                  <w:rPr>
                    <w:rFonts w:ascii="Arial Narrow" w:hAnsi="Arial Narrow"/>
                    <w:b/>
                  </w:rPr>
                  <w:t>Procedure #</w:t>
                </w:r>
                <w:r w:rsidR="00C8170F">
                  <w:rPr>
                    <w:rFonts w:ascii="Arial Narrow" w:hAnsi="Arial Narrow"/>
                    <w:b/>
                  </w:rPr>
                  <w:t xml:space="preserve">33 </w:t>
                </w:r>
                <w:r w:rsidRPr="00620F82">
                  <w:rPr>
                    <w:rFonts w:ascii="Arial Narrow" w:hAnsi="Arial Narrow"/>
                    <w:b/>
                  </w:rPr>
                  <w:t xml:space="preserve">– </w:t>
                </w:r>
                <w:r w:rsidR="00CA1740">
                  <w:rPr>
                    <w:rFonts w:ascii="Arial Narrow" w:hAnsi="Arial Narrow"/>
                    <w:b/>
                  </w:rPr>
                  <w:t>Individual Sessions</w:t>
                </w:r>
              </w:p>
            </w:tc>
          </w:sdtContent>
        </w:sdt>
        <w:sdt>
          <w:sdtPr>
            <w:id w:val="1769188370"/>
            <w:placeholder>
              <w:docPart w:val="7CE3888C80C5425DBDD79A5AB3035F8D"/>
            </w:placeholder>
            <w:showingPlcHdr/>
            <w:text/>
          </w:sdtPr>
          <w:sdtEndPr/>
          <w:sdtContent>
            <w:tc>
              <w:tcPr>
                <w:tcW w:w="5032" w:type="dxa"/>
              </w:tcPr>
              <w:p w14:paraId="1D84A388" w14:textId="77777777" w:rsidR="00620F82" w:rsidRPr="00AD4887" w:rsidRDefault="00620F82" w:rsidP="00620F82">
                <w:pPr>
                  <w:pStyle w:val="TableText"/>
                  <w:spacing w:line="480" w:lineRule="auto"/>
                </w:pPr>
                <w:r w:rsidRPr="00B9189F">
                  <w:rPr>
                    <w:rStyle w:val="PlaceholderText"/>
                  </w:rPr>
                  <w:t>Click here to enter text.</w:t>
                </w:r>
              </w:p>
            </w:tc>
          </w:sdtContent>
        </w:sdt>
      </w:tr>
      <w:tr w:rsidR="00620F82" w:rsidRPr="00AD4887" w14:paraId="1D84A38C" w14:textId="77777777" w:rsidTr="00B34020">
        <w:trPr>
          <w:cnfStyle w:val="000000010000" w:firstRow="0" w:lastRow="0" w:firstColumn="0" w:lastColumn="0" w:oddVBand="0" w:evenVBand="0" w:oddHBand="0" w:evenHBand="1" w:firstRowFirstColumn="0" w:firstRowLastColumn="0" w:lastRowFirstColumn="0" w:lastRowLastColumn="0"/>
          <w:trHeight w:val="251"/>
        </w:trPr>
        <w:sdt>
          <w:sdtPr>
            <w:rPr>
              <w:rFonts w:ascii="Arial Narrow" w:hAnsi="Arial Narrow"/>
              <w:b/>
            </w:rPr>
            <w:id w:val="426541837"/>
            <w:placeholder>
              <w:docPart w:val="89318D0B1C164DD79E6475CB4EC584D4"/>
            </w:placeholder>
            <w:text/>
          </w:sdtPr>
          <w:sdtEndPr/>
          <w:sdtContent>
            <w:tc>
              <w:tcPr>
                <w:tcW w:w="4592" w:type="dxa"/>
              </w:tcPr>
              <w:p w14:paraId="1D84A38A" w14:textId="77777777" w:rsidR="00620F82" w:rsidRPr="00620F82" w:rsidRDefault="00620F82" w:rsidP="00CA1740">
                <w:pPr>
                  <w:spacing w:line="480" w:lineRule="auto"/>
                  <w:rPr>
                    <w:rFonts w:ascii="Arial Narrow" w:hAnsi="Arial Narrow"/>
                    <w:b/>
                  </w:rPr>
                </w:pPr>
                <w:r w:rsidRPr="00620F82">
                  <w:rPr>
                    <w:rFonts w:ascii="Arial Narrow" w:hAnsi="Arial Narrow"/>
                    <w:b/>
                  </w:rPr>
                  <w:t>Procedure #</w:t>
                </w:r>
                <w:r w:rsidR="00C8170F">
                  <w:rPr>
                    <w:rFonts w:ascii="Arial Narrow" w:hAnsi="Arial Narrow"/>
                    <w:b/>
                  </w:rPr>
                  <w:t>34 / 35</w:t>
                </w:r>
                <w:r w:rsidRPr="00620F82">
                  <w:rPr>
                    <w:rFonts w:ascii="Arial Narrow" w:hAnsi="Arial Narrow"/>
                    <w:b/>
                  </w:rPr>
                  <w:t xml:space="preserve"> – </w:t>
                </w:r>
                <w:r w:rsidR="00CA1740">
                  <w:rPr>
                    <w:rFonts w:ascii="Arial Narrow" w:hAnsi="Arial Narrow"/>
                    <w:b/>
                  </w:rPr>
                  <w:t>PRC Needs Assessment</w:t>
                </w:r>
              </w:p>
            </w:tc>
          </w:sdtContent>
        </w:sdt>
        <w:sdt>
          <w:sdtPr>
            <w:id w:val="-48850712"/>
            <w:placeholder>
              <w:docPart w:val="64B924B9B79D4D70826B6A544847D22D"/>
            </w:placeholder>
            <w:showingPlcHdr/>
            <w:text/>
          </w:sdtPr>
          <w:sdtEndPr/>
          <w:sdtContent>
            <w:tc>
              <w:tcPr>
                <w:tcW w:w="5032" w:type="dxa"/>
              </w:tcPr>
              <w:p w14:paraId="1D84A38B" w14:textId="77777777" w:rsidR="00620F82" w:rsidRPr="00AD4887" w:rsidRDefault="00620F82" w:rsidP="00620F82">
                <w:pPr>
                  <w:pStyle w:val="TableBullet"/>
                  <w:numPr>
                    <w:ilvl w:val="0"/>
                    <w:numId w:val="0"/>
                  </w:numPr>
                  <w:spacing w:line="480" w:lineRule="auto"/>
                </w:pPr>
                <w:r w:rsidRPr="00B9189F">
                  <w:rPr>
                    <w:rStyle w:val="PlaceholderText"/>
                  </w:rPr>
                  <w:t>Click here to enter text.</w:t>
                </w:r>
              </w:p>
            </w:tc>
          </w:sdtContent>
        </w:sdt>
      </w:tr>
      <w:tr w:rsidR="00620F82" w:rsidRPr="00AD4887" w14:paraId="1D84A38F" w14:textId="77777777" w:rsidTr="00B34020">
        <w:trPr>
          <w:trHeight w:val="268"/>
        </w:trPr>
        <w:sdt>
          <w:sdtPr>
            <w:rPr>
              <w:rFonts w:ascii="Arial Narrow" w:hAnsi="Arial Narrow"/>
              <w:b/>
            </w:rPr>
            <w:id w:val="1330557033"/>
            <w:placeholder>
              <w:docPart w:val="5540F61EBB264A2F96D8280F364F8E3C"/>
            </w:placeholder>
            <w:text/>
          </w:sdtPr>
          <w:sdtEndPr/>
          <w:sdtContent>
            <w:tc>
              <w:tcPr>
                <w:tcW w:w="4592" w:type="dxa"/>
              </w:tcPr>
              <w:p w14:paraId="1D84A38D" w14:textId="77777777" w:rsidR="00620F82" w:rsidRPr="00620F82" w:rsidRDefault="00620F82" w:rsidP="00C8170F">
                <w:pPr>
                  <w:spacing w:line="480" w:lineRule="auto"/>
                  <w:rPr>
                    <w:rFonts w:ascii="Arial Narrow" w:hAnsi="Arial Narrow"/>
                    <w:b/>
                  </w:rPr>
                </w:pPr>
                <w:r w:rsidRPr="00620F82">
                  <w:rPr>
                    <w:rFonts w:ascii="Arial Narrow" w:hAnsi="Arial Narrow"/>
                    <w:b/>
                  </w:rPr>
                  <w:t xml:space="preserve">Procedure # </w:t>
                </w:r>
                <w:r w:rsidR="00C8170F">
                  <w:rPr>
                    <w:rFonts w:ascii="Arial Narrow" w:hAnsi="Arial Narrow"/>
                    <w:b/>
                  </w:rPr>
                  <w:t>36</w:t>
                </w:r>
                <w:r w:rsidRPr="00620F82">
                  <w:rPr>
                    <w:rFonts w:ascii="Arial Narrow" w:hAnsi="Arial Narrow"/>
                    <w:b/>
                  </w:rPr>
                  <w:t xml:space="preserve">– </w:t>
                </w:r>
                <w:r w:rsidR="00C8170F">
                  <w:rPr>
                    <w:rFonts w:ascii="Arial Narrow" w:hAnsi="Arial Narrow"/>
                    <w:b/>
                  </w:rPr>
                  <w:t>PRC Support Group</w:t>
                </w:r>
              </w:p>
            </w:tc>
          </w:sdtContent>
        </w:sdt>
        <w:sdt>
          <w:sdtPr>
            <w:id w:val="-1742703515"/>
            <w:placeholder>
              <w:docPart w:val="D95C3DC0913F4FF5AC2DA8D09FC4E918"/>
            </w:placeholder>
            <w:showingPlcHdr/>
            <w:text/>
          </w:sdtPr>
          <w:sdtEndPr/>
          <w:sdtContent>
            <w:tc>
              <w:tcPr>
                <w:tcW w:w="5032" w:type="dxa"/>
              </w:tcPr>
              <w:p w14:paraId="1D84A38E" w14:textId="77777777" w:rsidR="00620F82" w:rsidRPr="00AD4887" w:rsidRDefault="00620F82" w:rsidP="00620F82">
                <w:pPr>
                  <w:pStyle w:val="TableText"/>
                  <w:spacing w:line="480" w:lineRule="auto"/>
                </w:pPr>
                <w:r w:rsidRPr="00B9189F">
                  <w:rPr>
                    <w:rStyle w:val="PlaceholderText"/>
                  </w:rPr>
                  <w:t>Click here to enter text.</w:t>
                </w:r>
              </w:p>
            </w:tc>
          </w:sdtContent>
        </w:sdt>
      </w:tr>
      <w:tr w:rsidR="00620F82" w:rsidRPr="00AD4887" w14:paraId="1D84A392" w14:textId="77777777" w:rsidTr="00B34020">
        <w:trPr>
          <w:cnfStyle w:val="000000010000" w:firstRow="0" w:lastRow="0" w:firstColumn="0" w:lastColumn="0" w:oddVBand="0" w:evenVBand="0" w:oddHBand="0" w:evenHBand="1" w:firstRowFirstColumn="0" w:firstRowLastColumn="0" w:lastRowFirstColumn="0" w:lastRowLastColumn="0"/>
          <w:trHeight w:val="334"/>
        </w:trPr>
        <w:sdt>
          <w:sdtPr>
            <w:rPr>
              <w:rFonts w:ascii="Arial Narrow" w:hAnsi="Arial Narrow"/>
              <w:b/>
            </w:rPr>
            <w:id w:val="1235667022"/>
            <w:placeholder>
              <w:docPart w:val="E2E6733092B84382BDD2DA67BBABE885"/>
            </w:placeholder>
            <w:text/>
          </w:sdtPr>
          <w:sdtEndPr/>
          <w:sdtContent>
            <w:tc>
              <w:tcPr>
                <w:tcW w:w="4592" w:type="dxa"/>
              </w:tcPr>
              <w:p w14:paraId="1D84A390" w14:textId="77777777" w:rsidR="00620F82" w:rsidRPr="00620F82" w:rsidRDefault="00620F82" w:rsidP="00B34020">
                <w:pPr>
                  <w:rPr>
                    <w:rFonts w:ascii="Arial Narrow" w:hAnsi="Arial Narrow"/>
                    <w:b/>
                  </w:rPr>
                </w:pPr>
                <w:r w:rsidRPr="00620F82">
                  <w:rPr>
                    <w:rFonts w:ascii="Arial Narrow" w:hAnsi="Arial Narrow"/>
                    <w:b/>
                  </w:rPr>
                  <w:t>Procedure #</w:t>
                </w:r>
                <w:r w:rsidR="00B34020">
                  <w:rPr>
                    <w:rFonts w:ascii="Arial Narrow" w:hAnsi="Arial Narrow"/>
                    <w:b/>
                  </w:rPr>
                  <w:t>44</w:t>
                </w:r>
                <w:r w:rsidRPr="00620F82">
                  <w:rPr>
                    <w:rFonts w:ascii="Arial Narrow" w:hAnsi="Arial Narrow"/>
                    <w:b/>
                  </w:rPr>
                  <w:t xml:space="preserve"> – </w:t>
                </w:r>
                <w:r w:rsidR="00B34020">
                  <w:rPr>
                    <w:rFonts w:ascii="Arial Narrow" w:hAnsi="Arial Narrow"/>
                    <w:b/>
                  </w:rPr>
                  <w:t>Insurance Verification</w:t>
                </w:r>
              </w:p>
            </w:tc>
          </w:sdtContent>
        </w:sdt>
        <w:sdt>
          <w:sdtPr>
            <w:id w:val="-1839925658"/>
            <w:placeholder>
              <w:docPart w:val="E4F608C4CA214234B440844797A53BF8"/>
            </w:placeholder>
            <w:showingPlcHdr/>
            <w:text/>
          </w:sdtPr>
          <w:sdtEndPr/>
          <w:sdtContent>
            <w:tc>
              <w:tcPr>
                <w:tcW w:w="5032" w:type="dxa"/>
              </w:tcPr>
              <w:p w14:paraId="1D84A391" w14:textId="77777777" w:rsidR="00620F82" w:rsidRPr="00AD4887" w:rsidRDefault="00620F82" w:rsidP="00620F82">
                <w:pPr>
                  <w:pStyle w:val="TableDash"/>
                  <w:numPr>
                    <w:ilvl w:val="0"/>
                    <w:numId w:val="0"/>
                  </w:numPr>
                </w:pPr>
                <w:r w:rsidRPr="00B9189F">
                  <w:rPr>
                    <w:rStyle w:val="PlaceholderText"/>
                  </w:rPr>
                  <w:t>Click here to enter text.</w:t>
                </w:r>
              </w:p>
            </w:tc>
          </w:sdtContent>
        </w:sdt>
      </w:tr>
      <w:tr w:rsidR="00620F82" w:rsidRPr="00AD4887" w14:paraId="1D84A395" w14:textId="77777777" w:rsidTr="00B34020">
        <w:trPr>
          <w:trHeight w:val="301"/>
        </w:trPr>
        <w:sdt>
          <w:sdtPr>
            <w:rPr>
              <w:rFonts w:ascii="Arial Narrow" w:hAnsi="Arial Narrow"/>
              <w:b/>
            </w:rPr>
            <w:id w:val="-284273247"/>
            <w:placeholder>
              <w:docPart w:val="DC21C180B090448EA7E2A50E41304B8B"/>
            </w:placeholder>
            <w:text/>
          </w:sdtPr>
          <w:sdtEndPr/>
          <w:sdtContent>
            <w:tc>
              <w:tcPr>
                <w:tcW w:w="4592" w:type="dxa"/>
              </w:tcPr>
              <w:p w14:paraId="1D84A393" w14:textId="77777777" w:rsidR="00620F82" w:rsidRPr="00620F82" w:rsidRDefault="00620F82" w:rsidP="00B34020">
                <w:pPr>
                  <w:rPr>
                    <w:rFonts w:ascii="Arial Narrow" w:hAnsi="Arial Narrow"/>
                    <w:b/>
                  </w:rPr>
                </w:pPr>
                <w:r w:rsidRPr="00620F82">
                  <w:rPr>
                    <w:rFonts w:ascii="Arial Narrow" w:hAnsi="Arial Narrow"/>
                    <w:b/>
                  </w:rPr>
                  <w:t xml:space="preserve">Procedure </w:t>
                </w:r>
                <w:r w:rsidR="00B34020">
                  <w:rPr>
                    <w:rFonts w:ascii="Arial Narrow" w:hAnsi="Arial Narrow"/>
                    <w:b/>
                  </w:rPr>
                  <w:t>62</w:t>
                </w:r>
                <w:r w:rsidRPr="00620F82">
                  <w:rPr>
                    <w:rFonts w:ascii="Arial Narrow" w:hAnsi="Arial Narrow"/>
                    <w:b/>
                  </w:rPr>
                  <w:t xml:space="preserve"> – </w:t>
                </w:r>
                <w:r w:rsidR="00B34020">
                  <w:rPr>
                    <w:rFonts w:ascii="Arial Narrow" w:hAnsi="Arial Narrow"/>
                    <w:b/>
                  </w:rPr>
                  <w:t>Weekly REMI Billing</w:t>
                </w:r>
              </w:p>
            </w:tc>
          </w:sdtContent>
        </w:sdt>
        <w:sdt>
          <w:sdtPr>
            <w:id w:val="-1528863466"/>
            <w:placeholder>
              <w:docPart w:val="C3189F9ABEFC412F989F537D61919A2B"/>
            </w:placeholder>
            <w:showingPlcHdr/>
            <w:text/>
          </w:sdtPr>
          <w:sdtEndPr/>
          <w:sdtContent>
            <w:tc>
              <w:tcPr>
                <w:tcW w:w="5032" w:type="dxa"/>
              </w:tcPr>
              <w:p w14:paraId="1D84A394" w14:textId="77777777" w:rsidR="00620F82" w:rsidRPr="00AD4887" w:rsidRDefault="00620F82" w:rsidP="00620F82">
                <w:pPr>
                  <w:pStyle w:val="TableText"/>
                </w:pPr>
                <w:r w:rsidRPr="00B9189F">
                  <w:rPr>
                    <w:rStyle w:val="PlaceholderText"/>
                  </w:rPr>
                  <w:t>Click here to enter text.</w:t>
                </w:r>
              </w:p>
            </w:tc>
          </w:sdtContent>
        </w:sdt>
      </w:tr>
      <w:tr w:rsidR="00620F82" w:rsidRPr="00AD4887" w14:paraId="1D84A398" w14:textId="77777777" w:rsidTr="00B34020">
        <w:trPr>
          <w:cnfStyle w:val="000000010000" w:firstRow="0" w:lastRow="0" w:firstColumn="0" w:lastColumn="0" w:oddVBand="0" w:evenVBand="0" w:oddHBand="0" w:evenHBand="1" w:firstRowFirstColumn="0" w:firstRowLastColumn="0" w:lastRowFirstColumn="0" w:lastRowLastColumn="0"/>
          <w:trHeight w:val="251"/>
        </w:trPr>
        <w:sdt>
          <w:sdtPr>
            <w:rPr>
              <w:rFonts w:ascii="Arial Narrow" w:hAnsi="Arial Narrow"/>
              <w:b/>
            </w:rPr>
            <w:id w:val="2085334019"/>
            <w:placeholder>
              <w:docPart w:val="4CF7933E40F74BF6BF44FC0A48C85E44"/>
            </w:placeholder>
            <w:text/>
          </w:sdtPr>
          <w:sdtEndPr/>
          <w:sdtContent>
            <w:tc>
              <w:tcPr>
                <w:tcW w:w="4592" w:type="dxa"/>
              </w:tcPr>
              <w:p w14:paraId="1D84A396" w14:textId="77777777" w:rsidR="00620F82" w:rsidRPr="00620F82" w:rsidRDefault="00620F82" w:rsidP="00B34020">
                <w:pPr>
                  <w:rPr>
                    <w:rFonts w:ascii="Arial Narrow" w:hAnsi="Arial Narrow"/>
                    <w:b/>
                  </w:rPr>
                </w:pPr>
                <w:r w:rsidRPr="00620F82">
                  <w:rPr>
                    <w:rFonts w:ascii="Arial Narrow" w:hAnsi="Arial Narrow"/>
                    <w:b/>
                  </w:rPr>
                  <w:t xml:space="preserve">Procedure </w:t>
                </w:r>
                <w:r w:rsidR="00B34020">
                  <w:rPr>
                    <w:rFonts w:ascii="Arial Narrow" w:hAnsi="Arial Narrow"/>
                    <w:b/>
                  </w:rPr>
                  <w:t>64</w:t>
                </w:r>
                <w:r w:rsidRPr="00620F82">
                  <w:rPr>
                    <w:rFonts w:ascii="Arial Narrow" w:hAnsi="Arial Narrow"/>
                    <w:b/>
                  </w:rPr>
                  <w:t xml:space="preserve"> – </w:t>
                </w:r>
                <w:r w:rsidR="00B34020">
                  <w:rPr>
                    <w:rFonts w:ascii="Arial Narrow" w:hAnsi="Arial Narrow"/>
                    <w:b/>
                  </w:rPr>
                  <w:t>Successful Client Program         Completion</w:t>
                </w:r>
              </w:p>
            </w:tc>
          </w:sdtContent>
        </w:sdt>
        <w:sdt>
          <w:sdtPr>
            <w:id w:val="787241973"/>
            <w:placeholder>
              <w:docPart w:val="A61966E0609E49A6B812E08FBDC9A75E"/>
            </w:placeholder>
            <w:showingPlcHdr/>
            <w:text/>
          </w:sdtPr>
          <w:sdtEndPr/>
          <w:sdtContent>
            <w:tc>
              <w:tcPr>
                <w:tcW w:w="5032" w:type="dxa"/>
              </w:tcPr>
              <w:p w14:paraId="1D84A397" w14:textId="77777777" w:rsidR="00620F82" w:rsidRPr="00AD4887" w:rsidRDefault="00620F82" w:rsidP="00620F82">
                <w:pPr>
                  <w:pStyle w:val="TableBullet"/>
                  <w:numPr>
                    <w:ilvl w:val="0"/>
                    <w:numId w:val="0"/>
                  </w:numPr>
                </w:pPr>
                <w:r w:rsidRPr="00B9189F">
                  <w:rPr>
                    <w:rStyle w:val="PlaceholderText"/>
                  </w:rPr>
                  <w:t>Click here to enter text.</w:t>
                </w:r>
              </w:p>
            </w:tc>
          </w:sdtContent>
        </w:sdt>
      </w:tr>
      <w:tr w:rsidR="00620F82" w:rsidRPr="00AD4887" w14:paraId="1D84A39B" w14:textId="77777777" w:rsidTr="00B34020">
        <w:trPr>
          <w:trHeight w:val="268"/>
        </w:trPr>
        <w:sdt>
          <w:sdtPr>
            <w:rPr>
              <w:rFonts w:ascii="Arial Narrow" w:hAnsi="Arial Narrow"/>
              <w:b/>
            </w:rPr>
            <w:id w:val="1690483310"/>
            <w:placeholder>
              <w:docPart w:val="37E6C1A5DF7C46D5AE572127DF06A732"/>
            </w:placeholder>
            <w:text/>
          </w:sdtPr>
          <w:sdtEndPr/>
          <w:sdtContent>
            <w:tc>
              <w:tcPr>
                <w:tcW w:w="4592" w:type="dxa"/>
              </w:tcPr>
              <w:p w14:paraId="1D84A399" w14:textId="77777777" w:rsidR="00620F82" w:rsidRPr="00620F82" w:rsidRDefault="00620F82" w:rsidP="00B34020">
                <w:pPr>
                  <w:rPr>
                    <w:rFonts w:ascii="Arial Narrow" w:hAnsi="Arial Narrow"/>
                    <w:b/>
                  </w:rPr>
                </w:pPr>
                <w:r w:rsidRPr="00620F82">
                  <w:rPr>
                    <w:rFonts w:ascii="Arial Narrow" w:hAnsi="Arial Narrow"/>
                    <w:b/>
                  </w:rPr>
                  <w:t>Procedure #</w:t>
                </w:r>
                <w:r w:rsidR="00B34020">
                  <w:rPr>
                    <w:rFonts w:ascii="Arial Narrow" w:hAnsi="Arial Narrow"/>
                    <w:b/>
                  </w:rPr>
                  <w:t>65</w:t>
                </w:r>
                <w:r w:rsidRPr="00620F82">
                  <w:rPr>
                    <w:rFonts w:ascii="Arial Narrow" w:hAnsi="Arial Narrow"/>
                    <w:b/>
                  </w:rPr>
                  <w:t xml:space="preserve"> – </w:t>
                </w:r>
                <w:r w:rsidR="00B34020">
                  <w:rPr>
                    <w:rFonts w:ascii="Arial Narrow" w:hAnsi="Arial Narrow"/>
                    <w:b/>
                  </w:rPr>
                  <w:t>Supervisor Approval of Discharge Plan</w:t>
                </w:r>
              </w:p>
            </w:tc>
          </w:sdtContent>
        </w:sdt>
        <w:sdt>
          <w:sdtPr>
            <w:id w:val="-1420086453"/>
            <w:placeholder>
              <w:docPart w:val="D11896CCDBDB46938FC6A9BDE8079D81"/>
            </w:placeholder>
            <w:showingPlcHdr/>
            <w:text/>
          </w:sdtPr>
          <w:sdtEndPr/>
          <w:sdtContent>
            <w:tc>
              <w:tcPr>
                <w:tcW w:w="5032" w:type="dxa"/>
              </w:tcPr>
              <w:p w14:paraId="1D84A39A" w14:textId="77777777" w:rsidR="00620F82" w:rsidRPr="00AD4887" w:rsidRDefault="00620F82" w:rsidP="00620F82">
                <w:pPr>
                  <w:pStyle w:val="TableText"/>
                </w:pPr>
                <w:r w:rsidRPr="00B9189F">
                  <w:rPr>
                    <w:rStyle w:val="PlaceholderText"/>
                  </w:rPr>
                  <w:t>Click here to enter text.</w:t>
                </w:r>
              </w:p>
            </w:tc>
          </w:sdtContent>
        </w:sdt>
      </w:tr>
      <w:tr w:rsidR="00620F82" w:rsidRPr="00AD4887" w14:paraId="1D84A39E" w14:textId="77777777" w:rsidTr="00B34020">
        <w:trPr>
          <w:cnfStyle w:val="000000010000" w:firstRow="0" w:lastRow="0" w:firstColumn="0" w:lastColumn="0" w:oddVBand="0" w:evenVBand="0" w:oddHBand="0" w:evenHBand="1" w:firstRowFirstColumn="0" w:firstRowLastColumn="0" w:lastRowFirstColumn="0" w:lastRowLastColumn="0"/>
          <w:trHeight w:val="334"/>
        </w:trPr>
        <w:sdt>
          <w:sdtPr>
            <w:rPr>
              <w:rFonts w:ascii="Arial Narrow" w:hAnsi="Arial Narrow"/>
              <w:b/>
            </w:rPr>
            <w:id w:val="-1731061304"/>
            <w:placeholder>
              <w:docPart w:val="63FC0CE1F4784B5EB1498F30777154E6"/>
            </w:placeholder>
            <w:text/>
          </w:sdtPr>
          <w:sdtEndPr/>
          <w:sdtContent>
            <w:tc>
              <w:tcPr>
                <w:tcW w:w="4592" w:type="dxa"/>
              </w:tcPr>
              <w:p w14:paraId="1D84A39C" w14:textId="77777777" w:rsidR="00620F82" w:rsidRPr="00620F82" w:rsidRDefault="00620F82" w:rsidP="00B34020">
                <w:pPr>
                  <w:rPr>
                    <w:rFonts w:ascii="Arial Narrow" w:hAnsi="Arial Narrow"/>
                    <w:b/>
                  </w:rPr>
                </w:pPr>
                <w:r w:rsidRPr="00620F82">
                  <w:rPr>
                    <w:rFonts w:ascii="Arial Narrow" w:hAnsi="Arial Narrow"/>
                    <w:b/>
                  </w:rPr>
                  <w:t>Procedure #</w:t>
                </w:r>
                <w:r w:rsidR="00B34020">
                  <w:rPr>
                    <w:rFonts w:ascii="Arial Narrow" w:hAnsi="Arial Narrow"/>
                    <w:b/>
                  </w:rPr>
                  <w:t>67</w:t>
                </w:r>
                <w:r w:rsidRPr="00620F82">
                  <w:rPr>
                    <w:rFonts w:ascii="Arial Narrow" w:hAnsi="Arial Narrow"/>
                    <w:b/>
                  </w:rPr>
                  <w:t xml:space="preserve"> – </w:t>
                </w:r>
                <w:r w:rsidR="00B34020">
                  <w:rPr>
                    <w:rFonts w:ascii="Arial Narrow" w:hAnsi="Arial Narrow"/>
                    <w:b/>
                  </w:rPr>
                  <w:t>Client Discharge Meeting</w:t>
                </w:r>
              </w:p>
            </w:tc>
          </w:sdtContent>
        </w:sdt>
        <w:sdt>
          <w:sdtPr>
            <w:id w:val="1855460503"/>
            <w:placeholder>
              <w:docPart w:val="B90EBEC634F64E01B9B233C5772C3EC9"/>
            </w:placeholder>
            <w:showingPlcHdr/>
            <w:text/>
          </w:sdtPr>
          <w:sdtEndPr/>
          <w:sdtContent>
            <w:tc>
              <w:tcPr>
                <w:tcW w:w="5032" w:type="dxa"/>
              </w:tcPr>
              <w:p w14:paraId="1D84A39D" w14:textId="77777777" w:rsidR="00620F82" w:rsidRPr="00AD4887" w:rsidRDefault="00620F82" w:rsidP="00620F82">
                <w:pPr>
                  <w:pStyle w:val="TableDash"/>
                  <w:numPr>
                    <w:ilvl w:val="0"/>
                    <w:numId w:val="0"/>
                  </w:numPr>
                </w:pPr>
                <w:r w:rsidRPr="00B9189F">
                  <w:rPr>
                    <w:rStyle w:val="PlaceholderText"/>
                  </w:rPr>
                  <w:t>Click here to enter text.</w:t>
                </w:r>
              </w:p>
            </w:tc>
          </w:sdtContent>
        </w:sdt>
      </w:tr>
      <w:tr w:rsidR="00620F82" w:rsidRPr="00AD4887" w14:paraId="1D84A3A1" w14:textId="77777777" w:rsidTr="00B34020">
        <w:trPr>
          <w:trHeight w:val="301"/>
        </w:trPr>
        <w:sdt>
          <w:sdtPr>
            <w:rPr>
              <w:rFonts w:ascii="Arial Narrow" w:hAnsi="Arial Narrow"/>
              <w:b/>
            </w:rPr>
            <w:id w:val="-1120076517"/>
            <w:placeholder>
              <w:docPart w:val="8393489683274369A83806DD75031D65"/>
            </w:placeholder>
            <w:text/>
          </w:sdtPr>
          <w:sdtEndPr/>
          <w:sdtContent>
            <w:tc>
              <w:tcPr>
                <w:tcW w:w="4592" w:type="dxa"/>
              </w:tcPr>
              <w:p w14:paraId="1D84A39F" w14:textId="77777777" w:rsidR="00620F82" w:rsidRPr="00620F82" w:rsidRDefault="00620F82" w:rsidP="00B34020">
                <w:pPr>
                  <w:rPr>
                    <w:rFonts w:ascii="Arial Narrow" w:hAnsi="Arial Narrow"/>
                    <w:b/>
                  </w:rPr>
                </w:pPr>
                <w:r w:rsidRPr="00620F82">
                  <w:rPr>
                    <w:rFonts w:ascii="Arial Narrow" w:hAnsi="Arial Narrow"/>
                    <w:b/>
                  </w:rPr>
                  <w:t>Procedure #</w:t>
                </w:r>
                <w:r w:rsidR="00B34020">
                  <w:rPr>
                    <w:rFonts w:ascii="Arial Narrow" w:hAnsi="Arial Narrow"/>
                    <w:b/>
                  </w:rPr>
                  <w:t>68</w:t>
                </w:r>
                <w:r w:rsidRPr="00620F82">
                  <w:rPr>
                    <w:rFonts w:ascii="Arial Narrow" w:hAnsi="Arial Narrow"/>
                    <w:b/>
                  </w:rPr>
                  <w:t xml:space="preserve"> – </w:t>
                </w:r>
                <w:r w:rsidR="00B34020">
                  <w:rPr>
                    <w:rFonts w:ascii="Arial Narrow" w:hAnsi="Arial Narrow"/>
                    <w:b/>
                  </w:rPr>
                  <w:t>Post Discharge Steps</w:t>
                </w:r>
              </w:p>
            </w:tc>
          </w:sdtContent>
        </w:sdt>
        <w:sdt>
          <w:sdtPr>
            <w:id w:val="1526753405"/>
            <w:placeholder>
              <w:docPart w:val="B7F77AA3313541E18ECC263ED6757E23"/>
            </w:placeholder>
            <w:showingPlcHdr/>
            <w:text/>
          </w:sdtPr>
          <w:sdtEndPr/>
          <w:sdtContent>
            <w:tc>
              <w:tcPr>
                <w:tcW w:w="5032" w:type="dxa"/>
              </w:tcPr>
              <w:p w14:paraId="1D84A3A0" w14:textId="77777777" w:rsidR="00620F82" w:rsidRPr="00AD4887" w:rsidRDefault="00620F82" w:rsidP="00620F82">
                <w:pPr>
                  <w:pStyle w:val="TableText"/>
                </w:pPr>
                <w:r w:rsidRPr="00B9189F">
                  <w:rPr>
                    <w:rStyle w:val="PlaceholderText"/>
                  </w:rPr>
                  <w:t>Click here to enter text.</w:t>
                </w:r>
              </w:p>
            </w:tc>
          </w:sdtContent>
        </w:sdt>
      </w:tr>
      <w:tr w:rsidR="00620F82" w:rsidRPr="00AD4887" w14:paraId="1D84A3A4" w14:textId="77777777" w:rsidTr="00B34020">
        <w:trPr>
          <w:cnfStyle w:val="000000010000" w:firstRow="0" w:lastRow="0" w:firstColumn="0" w:lastColumn="0" w:oddVBand="0" w:evenVBand="0" w:oddHBand="0" w:evenHBand="1" w:firstRowFirstColumn="0" w:firstRowLastColumn="0" w:lastRowFirstColumn="0" w:lastRowLastColumn="0"/>
          <w:trHeight w:val="251"/>
        </w:trPr>
        <w:tc>
          <w:tcPr>
            <w:tcW w:w="4592" w:type="dxa"/>
          </w:tcPr>
          <w:p w14:paraId="1D84A3A2" w14:textId="77777777" w:rsidR="00620F82" w:rsidRPr="00620F82" w:rsidRDefault="00620F82" w:rsidP="00620F82">
            <w:pPr>
              <w:rPr>
                <w:rFonts w:ascii="Arial Narrow" w:hAnsi="Arial Narrow"/>
                <w:b/>
              </w:rPr>
            </w:pPr>
          </w:p>
        </w:tc>
        <w:tc>
          <w:tcPr>
            <w:tcW w:w="5032" w:type="dxa"/>
          </w:tcPr>
          <w:p w14:paraId="1D84A3A3" w14:textId="77777777" w:rsidR="00620F82" w:rsidRPr="00AD4887" w:rsidRDefault="00620F82" w:rsidP="00620F82">
            <w:pPr>
              <w:pStyle w:val="TableBullet"/>
              <w:numPr>
                <w:ilvl w:val="0"/>
                <w:numId w:val="0"/>
              </w:numPr>
            </w:pPr>
          </w:p>
        </w:tc>
      </w:tr>
      <w:tr w:rsidR="00620F82" w:rsidRPr="00AD4887" w14:paraId="1D84A3A7" w14:textId="77777777" w:rsidTr="00B34020">
        <w:trPr>
          <w:trHeight w:val="268"/>
        </w:trPr>
        <w:tc>
          <w:tcPr>
            <w:tcW w:w="4592" w:type="dxa"/>
          </w:tcPr>
          <w:p w14:paraId="1D84A3A5" w14:textId="77777777" w:rsidR="00620F82" w:rsidRPr="00620F82" w:rsidRDefault="00620F82" w:rsidP="00620F82">
            <w:pPr>
              <w:rPr>
                <w:rFonts w:ascii="Arial Narrow" w:hAnsi="Arial Narrow"/>
                <w:b/>
              </w:rPr>
            </w:pPr>
          </w:p>
        </w:tc>
        <w:tc>
          <w:tcPr>
            <w:tcW w:w="5032" w:type="dxa"/>
          </w:tcPr>
          <w:p w14:paraId="1D84A3A6" w14:textId="77777777" w:rsidR="00620F82" w:rsidRPr="00AD4887" w:rsidRDefault="00620F82" w:rsidP="00620F82">
            <w:pPr>
              <w:pStyle w:val="TableText"/>
            </w:pPr>
          </w:p>
        </w:tc>
      </w:tr>
      <w:tr w:rsidR="00620F82" w:rsidRPr="00AD4887" w14:paraId="1D84A3AA" w14:textId="77777777" w:rsidTr="00B34020">
        <w:trPr>
          <w:cnfStyle w:val="000000010000" w:firstRow="0" w:lastRow="0" w:firstColumn="0" w:lastColumn="0" w:oddVBand="0" w:evenVBand="0" w:oddHBand="0" w:evenHBand="1" w:firstRowFirstColumn="0" w:firstRowLastColumn="0" w:lastRowFirstColumn="0" w:lastRowLastColumn="0"/>
          <w:trHeight w:val="334"/>
        </w:trPr>
        <w:tc>
          <w:tcPr>
            <w:tcW w:w="4592" w:type="dxa"/>
          </w:tcPr>
          <w:p w14:paraId="1D84A3A8" w14:textId="77777777" w:rsidR="00620F82" w:rsidRPr="00620F82" w:rsidRDefault="00620F82" w:rsidP="00620F82">
            <w:pPr>
              <w:rPr>
                <w:rFonts w:ascii="Arial Narrow" w:hAnsi="Arial Narrow"/>
                <w:b/>
              </w:rPr>
            </w:pPr>
          </w:p>
        </w:tc>
        <w:tc>
          <w:tcPr>
            <w:tcW w:w="5032" w:type="dxa"/>
          </w:tcPr>
          <w:p w14:paraId="1D84A3A9" w14:textId="77777777" w:rsidR="00620F82" w:rsidRPr="00AD4887" w:rsidRDefault="00620F82" w:rsidP="00620F82">
            <w:pPr>
              <w:pStyle w:val="TableDash"/>
              <w:numPr>
                <w:ilvl w:val="0"/>
                <w:numId w:val="0"/>
              </w:numPr>
            </w:pPr>
          </w:p>
        </w:tc>
      </w:tr>
    </w:tbl>
    <w:p w14:paraId="1D84A3AB" w14:textId="77777777" w:rsidR="00335B9B" w:rsidRPr="00AD4887" w:rsidRDefault="00335B9B" w:rsidP="004B7B52">
      <w:pPr>
        <w:rPr>
          <w:rFonts w:ascii="Times" w:hAnsi="Times"/>
          <w:sz w:val="22"/>
          <w:szCs w:val="22"/>
        </w:rPr>
      </w:pPr>
    </w:p>
    <w:p w14:paraId="1D84A3AC" w14:textId="77777777" w:rsidR="004B7B52" w:rsidRPr="00AD4887" w:rsidRDefault="004B7B52" w:rsidP="004B7B52">
      <w:pPr>
        <w:rPr>
          <w:rFonts w:ascii="Times" w:hAnsi="Times"/>
          <w:sz w:val="22"/>
          <w:szCs w:val="22"/>
        </w:rPr>
      </w:pPr>
    </w:p>
    <w:p w14:paraId="1D84A3AD" w14:textId="77777777" w:rsidR="004B7B52" w:rsidRPr="00AD4887" w:rsidRDefault="004B7B52" w:rsidP="004B7B52">
      <w:pPr>
        <w:spacing w:after="200" w:line="276" w:lineRule="auto"/>
        <w:rPr>
          <w:rFonts w:ascii="Times" w:hAnsi="Times"/>
          <w:sz w:val="22"/>
          <w:szCs w:val="22"/>
        </w:rPr>
      </w:pPr>
      <w:r w:rsidRPr="00AD4887">
        <w:rPr>
          <w:rFonts w:ascii="Times" w:hAnsi="Times"/>
          <w:sz w:val="22"/>
          <w:szCs w:val="22"/>
        </w:rPr>
        <w:br w:type="page"/>
      </w:r>
    </w:p>
    <w:p w14:paraId="1D84A3AE" w14:textId="77777777" w:rsidR="004B7B52" w:rsidRPr="00AD4887" w:rsidRDefault="004B7B52" w:rsidP="004B7B52">
      <w:pPr>
        <w:ind w:right="-608"/>
        <w:rPr>
          <w:rFonts w:ascii="Times" w:hAnsi="Times"/>
          <w:b/>
        </w:rPr>
        <w:sectPr w:rsidR="004B7B52" w:rsidRPr="00AD4887" w:rsidSect="00F65A3C">
          <w:headerReference w:type="default" r:id="rId10"/>
          <w:footerReference w:type="default" r:id="rId11"/>
          <w:pgSz w:w="12240" w:h="15840"/>
          <w:pgMar w:top="1440" w:right="1440" w:bottom="1080" w:left="1440" w:header="720" w:footer="720" w:gutter="0"/>
          <w:cols w:space="720"/>
          <w:docGrid w:linePitch="272"/>
        </w:sectPr>
      </w:pPr>
    </w:p>
    <w:p w14:paraId="1D84A3AF" w14:textId="77777777" w:rsidR="003F657E" w:rsidRPr="00AD4887" w:rsidRDefault="003F657E" w:rsidP="003F657E">
      <w:pPr>
        <w:pStyle w:val="Heading1"/>
        <w:numPr>
          <w:ilvl w:val="0"/>
          <w:numId w:val="0"/>
        </w:numPr>
        <w:spacing w:line="380" w:lineRule="exact"/>
      </w:pPr>
      <w:bookmarkStart w:id="29" w:name="_Toc60913323"/>
      <w:r>
        <w:lastRenderedPageBreak/>
        <w:t>10</w:t>
      </w:r>
      <w:r>
        <w:tab/>
        <w:t>Cost Estimate Template</w:t>
      </w:r>
      <w:bookmarkEnd w:id="29"/>
    </w:p>
    <w:p w14:paraId="1D84A3B0" w14:textId="77777777" w:rsidR="00335B9B" w:rsidRPr="00AD4887" w:rsidRDefault="00335B9B" w:rsidP="00335B9B">
      <w:pPr>
        <w:pStyle w:val="Subtitle"/>
      </w:pPr>
      <w:r w:rsidRPr="00AD4887">
        <w:t>Cost Estimate Template</w:t>
      </w:r>
    </w:p>
    <w:p w14:paraId="1D84A3B1" w14:textId="77777777" w:rsidR="004B7B52" w:rsidRPr="00AD4887" w:rsidRDefault="004B7B52" w:rsidP="004B7B52">
      <w:pPr>
        <w:pStyle w:val="BodyText"/>
      </w:pPr>
      <w:r w:rsidRPr="00AD4887">
        <w:t xml:space="preserve">For each proposed product, please provide cost estimates based upon a typical installation.  To allow us to be able to compare responses, please assume that the product is going to be used at </w:t>
      </w:r>
      <w:r w:rsidR="00557FE7">
        <w:t>5</w:t>
      </w:r>
      <w:r w:rsidRPr="00AD4887">
        <w:t xml:space="preserve"> site(s) with </w:t>
      </w:r>
      <w:r w:rsidR="00557FE7">
        <w:t>30-40</w:t>
      </w:r>
      <w:r w:rsidRPr="00AD4887">
        <w:t xml:space="preserve"> providers. Also, any additional details regarding cost or pricing that may be helpful in our analysis should be included as well.</w:t>
      </w:r>
    </w:p>
    <w:p w14:paraId="1D84A3B2" w14:textId="77777777" w:rsidR="00F65A3C" w:rsidRPr="00AD4887" w:rsidRDefault="004B7B52" w:rsidP="004B7B52">
      <w:pPr>
        <w:pStyle w:val="BodyText"/>
        <w:rPr>
          <w:b/>
          <w:i/>
        </w:rPr>
      </w:pPr>
      <w:r w:rsidRPr="00AD4887">
        <w:t>Please use the following template, if possible—or attach a cost estimate proposal that includes answers to each question below</w:t>
      </w:r>
      <w:r w:rsidR="00F65A3C">
        <w:t xml:space="preserve"> </w:t>
      </w:r>
      <w:r w:rsidRPr="00AD4887">
        <w:t>—</w:t>
      </w:r>
      <w:r w:rsidR="00F65A3C">
        <w:t xml:space="preserve"> </w:t>
      </w:r>
      <w:r w:rsidRPr="00AD4887">
        <w:rPr>
          <w:b/>
          <w:i/>
        </w:rPr>
        <w:t>and provide it as a separate</w:t>
      </w:r>
      <w:r w:rsidR="00B74600">
        <w:rPr>
          <w:b/>
          <w:i/>
        </w:rPr>
        <w:t xml:space="preserve"> email</w:t>
      </w:r>
      <w:r w:rsidRPr="00AD4887">
        <w:rPr>
          <w:b/>
          <w:i/>
        </w:rPr>
        <w:t xml:space="preserve"> RFP response.</w:t>
      </w:r>
    </w:p>
    <w:tbl>
      <w:tblPr>
        <w:tblStyle w:val="BeaconTableRegular"/>
        <w:tblW w:w="9446" w:type="dxa"/>
        <w:jc w:val="center"/>
        <w:tblLayout w:type="fixed"/>
        <w:tblLook w:val="0420" w:firstRow="1" w:lastRow="0" w:firstColumn="0" w:lastColumn="0" w:noHBand="0" w:noVBand="1"/>
        <w:tblCaption w:val="Costs Table"/>
      </w:tblPr>
      <w:tblGrid>
        <w:gridCol w:w="4813"/>
        <w:gridCol w:w="4633"/>
      </w:tblGrid>
      <w:tr w:rsidR="00893DB5" w:rsidRPr="00AD4887" w14:paraId="1D84A3B4" w14:textId="77777777" w:rsidTr="00AF052B">
        <w:trPr>
          <w:cnfStyle w:val="100000000000" w:firstRow="1" w:lastRow="0" w:firstColumn="0" w:lastColumn="0" w:oddVBand="0" w:evenVBand="0" w:oddHBand="0" w:evenHBand="0" w:firstRowFirstColumn="0" w:firstRowLastColumn="0" w:lastRowFirstColumn="0" w:lastRowLastColumn="0"/>
          <w:trHeight w:val="288"/>
          <w:tblHeader/>
          <w:jc w:val="center"/>
        </w:trPr>
        <w:tc>
          <w:tcPr>
            <w:tcW w:w="9446" w:type="dxa"/>
            <w:gridSpan w:val="2"/>
          </w:tcPr>
          <w:p w14:paraId="1D84A3B3" w14:textId="77777777" w:rsidR="00893DB5" w:rsidRPr="00AD4887" w:rsidRDefault="00893DB5" w:rsidP="00893DB5">
            <w:pPr>
              <w:pStyle w:val="TableHeading"/>
              <w:jc w:val="left"/>
            </w:pPr>
            <w:r w:rsidRPr="00AD4887">
              <w:t>One time fees</w:t>
            </w:r>
          </w:p>
        </w:tc>
      </w:tr>
      <w:tr w:rsidR="00893DB5" w:rsidRPr="00AD4887" w14:paraId="1D84A3B7" w14:textId="77777777" w:rsidTr="00AF052B">
        <w:trPr>
          <w:trHeight w:val="270"/>
          <w:jc w:val="center"/>
        </w:trPr>
        <w:tc>
          <w:tcPr>
            <w:tcW w:w="4813" w:type="dxa"/>
            <w:vAlign w:val="center"/>
          </w:tcPr>
          <w:p w14:paraId="1D84A3B5" w14:textId="77777777" w:rsidR="00893DB5" w:rsidRPr="00AD4887" w:rsidRDefault="00893DB5" w:rsidP="00893DB5">
            <w:pPr>
              <w:pStyle w:val="TableText"/>
            </w:pPr>
            <w:r w:rsidRPr="00AD4887">
              <w:t>One time implementation fees:</w:t>
            </w:r>
          </w:p>
        </w:tc>
        <w:sdt>
          <w:sdtPr>
            <w:id w:val="-140960657"/>
            <w:placeholder>
              <w:docPart w:val="DefaultPlaceholder_1082065158"/>
            </w:placeholder>
            <w:showingPlcHdr/>
            <w:text/>
          </w:sdtPr>
          <w:sdtEndPr/>
          <w:sdtContent>
            <w:tc>
              <w:tcPr>
                <w:tcW w:w="4633" w:type="dxa"/>
              </w:tcPr>
              <w:p w14:paraId="1D84A3B6" w14:textId="77777777" w:rsidR="00893DB5" w:rsidRPr="00AD4887" w:rsidRDefault="006F0F25" w:rsidP="00893DB5">
                <w:pPr>
                  <w:pStyle w:val="TableText"/>
                </w:pPr>
                <w:r w:rsidRPr="00B9189F">
                  <w:rPr>
                    <w:rStyle w:val="PlaceholderText"/>
                  </w:rPr>
                  <w:t>Click here to enter text.</w:t>
                </w:r>
              </w:p>
            </w:tc>
          </w:sdtContent>
        </w:sdt>
      </w:tr>
      <w:tr w:rsidR="00893DB5" w:rsidRPr="00AD4887" w14:paraId="1D84A3BA" w14:textId="77777777" w:rsidTr="00AF052B">
        <w:trPr>
          <w:cnfStyle w:val="000000010000" w:firstRow="0" w:lastRow="0" w:firstColumn="0" w:lastColumn="0" w:oddVBand="0" w:evenVBand="0" w:oddHBand="0" w:evenHBand="1" w:firstRowFirstColumn="0" w:firstRowLastColumn="0" w:lastRowFirstColumn="0" w:lastRowLastColumn="0"/>
          <w:jc w:val="center"/>
        </w:trPr>
        <w:tc>
          <w:tcPr>
            <w:tcW w:w="4813" w:type="dxa"/>
            <w:vAlign w:val="center"/>
          </w:tcPr>
          <w:p w14:paraId="1D84A3B8" w14:textId="77777777" w:rsidR="00893DB5" w:rsidRPr="00AD4887" w:rsidRDefault="00893DB5" w:rsidP="00893DB5">
            <w:pPr>
              <w:pStyle w:val="TableText"/>
            </w:pPr>
            <w:r w:rsidRPr="00AD4887">
              <w:t>Training fees:</w:t>
            </w:r>
          </w:p>
        </w:tc>
        <w:sdt>
          <w:sdtPr>
            <w:id w:val="-1609892913"/>
            <w:placeholder>
              <w:docPart w:val="DefaultPlaceholder_1082065158"/>
            </w:placeholder>
            <w:showingPlcHdr/>
            <w:text/>
          </w:sdtPr>
          <w:sdtEndPr/>
          <w:sdtContent>
            <w:tc>
              <w:tcPr>
                <w:tcW w:w="4633" w:type="dxa"/>
              </w:tcPr>
              <w:p w14:paraId="1D84A3B9" w14:textId="77777777" w:rsidR="00893DB5" w:rsidRPr="00AD4887" w:rsidRDefault="006F0F25" w:rsidP="00893DB5">
                <w:pPr>
                  <w:pStyle w:val="TableText"/>
                </w:pPr>
                <w:r w:rsidRPr="00B9189F">
                  <w:rPr>
                    <w:rStyle w:val="PlaceholderText"/>
                  </w:rPr>
                  <w:t>Click here to enter text.</w:t>
                </w:r>
              </w:p>
            </w:tc>
          </w:sdtContent>
        </w:sdt>
      </w:tr>
      <w:tr w:rsidR="00893DB5" w:rsidRPr="00AD4887" w14:paraId="1D84A3BD" w14:textId="77777777" w:rsidTr="00AF052B">
        <w:trPr>
          <w:jc w:val="center"/>
        </w:trPr>
        <w:tc>
          <w:tcPr>
            <w:tcW w:w="4813" w:type="dxa"/>
            <w:tcBorders>
              <w:bottom w:val="nil"/>
            </w:tcBorders>
            <w:vAlign w:val="center"/>
          </w:tcPr>
          <w:p w14:paraId="1D84A3BB" w14:textId="77777777" w:rsidR="00893DB5" w:rsidRPr="00AD4887" w:rsidRDefault="00893DB5" w:rsidP="00893DB5">
            <w:pPr>
              <w:pStyle w:val="TableText"/>
            </w:pPr>
            <w:r w:rsidRPr="00AD4887">
              <w:t>Consulting fees:</w:t>
            </w:r>
          </w:p>
        </w:tc>
        <w:sdt>
          <w:sdtPr>
            <w:id w:val="-1650121999"/>
            <w:placeholder>
              <w:docPart w:val="DefaultPlaceholder_1082065158"/>
            </w:placeholder>
            <w:showingPlcHdr/>
            <w:text/>
          </w:sdtPr>
          <w:sdtEndPr/>
          <w:sdtContent>
            <w:tc>
              <w:tcPr>
                <w:tcW w:w="4633" w:type="dxa"/>
                <w:tcBorders>
                  <w:bottom w:val="nil"/>
                </w:tcBorders>
              </w:tcPr>
              <w:p w14:paraId="1D84A3BC" w14:textId="77777777" w:rsidR="00893DB5" w:rsidRPr="00AD4887" w:rsidRDefault="006F0F25" w:rsidP="00893DB5">
                <w:pPr>
                  <w:pStyle w:val="TableText"/>
                </w:pPr>
                <w:r w:rsidRPr="00B9189F">
                  <w:rPr>
                    <w:rStyle w:val="PlaceholderText"/>
                  </w:rPr>
                  <w:t>Click here to enter text.</w:t>
                </w:r>
              </w:p>
            </w:tc>
          </w:sdtContent>
        </w:sdt>
      </w:tr>
      <w:tr w:rsidR="00893DB5" w:rsidRPr="00AD4887" w14:paraId="1D84A3BF" w14:textId="77777777" w:rsidTr="00AF052B">
        <w:trPr>
          <w:cnfStyle w:val="000000010000" w:firstRow="0" w:lastRow="0" w:firstColumn="0" w:lastColumn="0" w:oddVBand="0" w:evenVBand="0" w:oddHBand="0" w:evenHBand="1" w:firstRowFirstColumn="0" w:firstRowLastColumn="0" w:lastRowFirstColumn="0" w:lastRowLastColumn="0"/>
          <w:jc w:val="center"/>
        </w:trPr>
        <w:tc>
          <w:tcPr>
            <w:tcW w:w="9446" w:type="dxa"/>
            <w:gridSpan w:val="2"/>
            <w:shd w:val="clear" w:color="auto" w:fill="03426D"/>
            <w:vAlign w:val="center"/>
          </w:tcPr>
          <w:p w14:paraId="1D84A3BE" w14:textId="77777777" w:rsidR="00893DB5" w:rsidRPr="00AD4887" w:rsidRDefault="00893DB5" w:rsidP="00893DB5">
            <w:pPr>
              <w:pStyle w:val="TableHeading"/>
              <w:jc w:val="left"/>
            </w:pPr>
            <w:r w:rsidRPr="00AD4887">
              <w:t>Initial year costs (include all fees for license, use, access, etc.)</w:t>
            </w:r>
          </w:p>
        </w:tc>
      </w:tr>
      <w:tr w:rsidR="00893DB5" w:rsidRPr="00AD4887" w14:paraId="1D84A3C2" w14:textId="77777777" w:rsidTr="00AF052B">
        <w:trPr>
          <w:jc w:val="center"/>
        </w:trPr>
        <w:tc>
          <w:tcPr>
            <w:tcW w:w="4813" w:type="dxa"/>
            <w:vAlign w:val="center"/>
          </w:tcPr>
          <w:p w14:paraId="1D84A3C0" w14:textId="77777777" w:rsidR="00893DB5" w:rsidRPr="00AD4887" w:rsidRDefault="005751A9" w:rsidP="005751A9">
            <w:pPr>
              <w:pStyle w:val="TableText"/>
            </w:pPr>
            <w:r>
              <w:t>For 30</w:t>
            </w:r>
            <w:r w:rsidR="00557FE7">
              <w:t>-40</w:t>
            </w:r>
            <w:r w:rsidR="00893DB5" w:rsidRPr="00AD4887">
              <w:t xml:space="preserve"> </w:t>
            </w:r>
            <w:r>
              <w:t>Clinicians</w:t>
            </w:r>
            <w:r w:rsidR="00893DB5" w:rsidRPr="00AD4887">
              <w:t>:</w:t>
            </w:r>
          </w:p>
        </w:tc>
        <w:sdt>
          <w:sdtPr>
            <w:id w:val="-1744568709"/>
            <w:placeholder>
              <w:docPart w:val="DefaultPlaceholder_1082065158"/>
            </w:placeholder>
            <w:showingPlcHdr/>
            <w:text/>
          </w:sdtPr>
          <w:sdtEndPr/>
          <w:sdtContent>
            <w:tc>
              <w:tcPr>
                <w:tcW w:w="4633" w:type="dxa"/>
              </w:tcPr>
              <w:p w14:paraId="1D84A3C1" w14:textId="77777777" w:rsidR="00893DB5" w:rsidRPr="00AD4887" w:rsidRDefault="006F0F25" w:rsidP="00893DB5">
                <w:pPr>
                  <w:pStyle w:val="TableText"/>
                </w:pPr>
                <w:r w:rsidRPr="00B9189F">
                  <w:rPr>
                    <w:rStyle w:val="PlaceholderText"/>
                  </w:rPr>
                  <w:t>Click here to enter text.</w:t>
                </w:r>
              </w:p>
            </w:tc>
          </w:sdtContent>
        </w:sdt>
      </w:tr>
      <w:tr w:rsidR="00893DB5" w:rsidRPr="00AD4887" w14:paraId="1D84A3C5" w14:textId="77777777" w:rsidTr="00AF052B">
        <w:trPr>
          <w:cnfStyle w:val="000000010000" w:firstRow="0" w:lastRow="0" w:firstColumn="0" w:lastColumn="0" w:oddVBand="0" w:evenVBand="0" w:oddHBand="0" w:evenHBand="1" w:firstRowFirstColumn="0" w:firstRowLastColumn="0" w:lastRowFirstColumn="0" w:lastRowLastColumn="0"/>
          <w:jc w:val="center"/>
        </w:trPr>
        <w:tc>
          <w:tcPr>
            <w:tcW w:w="4813" w:type="dxa"/>
            <w:vAlign w:val="center"/>
          </w:tcPr>
          <w:p w14:paraId="1D84A3C3" w14:textId="77777777" w:rsidR="00893DB5" w:rsidRPr="00AD4887" w:rsidRDefault="00893DB5" w:rsidP="005751A9">
            <w:pPr>
              <w:pStyle w:val="TableText"/>
            </w:pPr>
            <w:r w:rsidRPr="00AD4887">
              <w:t xml:space="preserve">For each additional </w:t>
            </w:r>
            <w:r w:rsidR="005751A9">
              <w:t>user</w:t>
            </w:r>
            <w:r w:rsidRPr="00AD4887">
              <w:t>:</w:t>
            </w:r>
          </w:p>
        </w:tc>
        <w:sdt>
          <w:sdtPr>
            <w:id w:val="1743757674"/>
            <w:placeholder>
              <w:docPart w:val="DefaultPlaceholder_1082065158"/>
            </w:placeholder>
            <w:showingPlcHdr/>
            <w:text/>
          </w:sdtPr>
          <w:sdtEndPr/>
          <w:sdtContent>
            <w:tc>
              <w:tcPr>
                <w:tcW w:w="4633" w:type="dxa"/>
              </w:tcPr>
              <w:p w14:paraId="1D84A3C4" w14:textId="77777777" w:rsidR="00893DB5" w:rsidRPr="00AD4887" w:rsidRDefault="006F0F25" w:rsidP="00893DB5">
                <w:pPr>
                  <w:pStyle w:val="TableText"/>
                </w:pPr>
                <w:r w:rsidRPr="00B9189F">
                  <w:rPr>
                    <w:rStyle w:val="PlaceholderText"/>
                  </w:rPr>
                  <w:t>Click here to enter text.</w:t>
                </w:r>
              </w:p>
            </w:tc>
          </w:sdtContent>
        </w:sdt>
      </w:tr>
      <w:tr w:rsidR="005751A9" w:rsidRPr="00AD4887" w14:paraId="1D84A3C7" w14:textId="77777777" w:rsidTr="005D1FEF">
        <w:trPr>
          <w:jc w:val="center"/>
        </w:trPr>
        <w:tc>
          <w:tcPr>
            <w:tcW w:w="9446" w:type="dxa"/>
            <w:gridSpan w:val="2"/>
            <w:shd w:val="clear" w:color="auto" w:fill="03426D"/>
            <w:vAlign w:val="center"/>
          </w:tcPr>
          <w:p w14:paraId="1D84A3C6" w14:textId="77777777" w:rsidR="005751A9" w:rsidRPr="00AD4887" w:rsidRDefault="005751A9" w:rsidP="005751A9">
            <w:pPr>
              <w:pStyle w:val="TableHeading"/>
              <w:jc w:val="left"/>
            </w:pPr>
            <w:r w:rsidRPr="00AD4887">
              <w:t xml:space="preserve">Initial year costs </w:t>
            </w:r>
            <w:r>
              <w:t xml:space="preserve">for required Hardware / Software </w:t>
            </w:r>
          </w:p>
        </w:tc>
      </w:tr>
      <w:tr w:rsidR="005751A9" w:rsidRPr="00AD4887" w14:paraId="1D84A3CA" w14:textId="77777777" w:rsidTr="005D1FEF">
        <w:trPr>
          <w:cnfStyle w:val="000000010000" w:firstRow="0" w:lastRow="0" w:firstColumn="0" w:lastColumn="0" w:oddVBand="0" w:evenVBand="0" w:oddHBand="0" w:evenHBand="1" w:firstRowFirstColumn="0" w:firstRowLastColumn="0" w:lastRowFirstColumn="0" w:lastRowLastColumn="0"/>
          <w:jc w:val="center"/>
        </w:trPr>
        <w:tc>
          <w:tcPr>
            <w:tcW w:w="4813" w:type="dxa"/>
            <w:vAlign w:val="center"/>
          </w:tcPr>
          <w:p w14:paraId="1D84A3C8" w14:textId="77777777" w:rsidR="005751A9" w:rsidRPr="00AD4887" w:rsidRDefault="005751A9" w:rsidP="005D1FEF">
            <w:pPr>
              <w:pStyle w:val="TableText"/>
            </w:pPr>
            <w:r>
              <w:t>Hardware</w:t>
            </w:r>
            <w:r w:rsidRPr="00AD4887">
              <w:t>:</w:t>
            </w:r>
          </w:p>
        </w:tc>
        <w:sdt>
          <w:sdtPr>
            <w:id w:val="-395043061"/>
            <w:placeholder>
              <w:docPart w:val="C1E40C54323B42F1847291D10E40E14C"/>
            </w:placeholder>
            <w:showingPlcHdr/>
            <w:text/>
          </w:sdtPr>
          <w:sdtEndPr/>
          <w:sdtContent>
            <w:tc>
              <w:tcPr>
                <w:tcW w:w="4633" w:type="dxa"/>
              </w:tcPr>
              <w:p w14:paraId="1D84A3C9" w14:textId="77777777" w:rsidR="005751A9" w:rsidRPr="00AD4887" w:rsidRDefault="005751A9" w:rsidP="005D1FEF">
                <w:pPr>
                  <w:pStyle w:val="TableText"/>
                </w:pPr>
                <w:r w:rsidRPr="00B9189F">
                  <w:rPr>
                    <w:rStyle w:val="PlaceholderText"/>
                  </w:rPr>
                  <w:t>Click here to enter text.</w:t>
                </w:r>
              </w:p>
            </w:tc>
          </w:sdtContent>
        </w:sdt>
      </w:tr>
      <w:tr w:rsidR="005751A9" w:rsidRPr="00AD4887" w14:paraId="1D84A3CD" w14:textId="77777777" w:rsidTr="005D1FEF">
        <w:trPr>
          <w:jc w:val="center"/>
        </w:trPr>
        <w:tc>
          <w:tcPr>
            <w:tcW w:w="4813" w:type="dxa"/>
            <w:vAlign w:val="center"/>
          </w:tcPr>
          <w:p w14:paraId="1D84A3CB" w14:textId="77777777" w:rsidR="005751A9" w:rsidRPr="00AD4887" w:rsidRDefault="005751A9" w:rsidP="005D1FEF">
            <w:pPr>
              <w:pStyle w:val="TableText"/>
            </w:pPr>
            <w:r>
              <w:t>Software</w:t>
            </w:r>
            <w:r w:rsidRPr="00AD4887">
              <w:t>:</w:t>
            </w:r>
          </w:p>
        </w:tc>
        <w:sdt>
          <w:sdtPr>
            <w:id w:val="1206216686"/>
            <w:placeholder>
              <w:docPart w:val="C1E40C54323B42F1847291D10E40E14C"/>
            </w:placeholder>
            <w:showingPlcHdr/>
            <w:text/>
          </w:sdtPr>
          <w:sdtEndPr/>
          <w:sdtContent>
            <w:tc>
              <w:tcPr>
                <w:tcW w:w="4633" w:type="dxa"/>
              </w:tcPr>
              <w:p w14:paraId="1D84A3CC" w14:textId="77777777" w:rsidR="005751A9" w:rsidRPr="00AD4887" w:rsidRDefault="005751A9" w:rsidP="005D1FEF">
                <w:pPr>
                  <w:pStyle w:val="TableText"/>
                </w:pPr>
                <w:r w:rsidRPr="00B9189F">
                  <w:rPr>
                    <w:rStyle w:val="PlaceholderText"/>
                  </w:rPr>
                  <w:t>Click here to enter text.</w:t>
                </w:r>
              </w:p>
            </w:tc>
          </w:sdtContent>
        </w:sdt>
      </w:tr>
      <w:tr w:rsidR="00893DB5" w:rsidRPr="00AD4887" w14:paraId="1D84A3D0" w14:textId="7777777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tcBorders>
              <w:bottom w:val="nil"/>
            </w:tcBorders>
            <w:vAlign w:val="center"/>
          </w:tcPr>
          <w:p w14:paraId="1D84A3CE" w14:textId="77777777" w:rsidR="00893DB5" w:rsidRPr="00AD4887" w:rsidRDefault="00893DB5" w:rsidP="00893DB5">
            <w:pPr>
              <w:pStyle w:val="TableText"/>
            </w:pPr>
          </w:p>
        </w:tc>
        <w:tc>
          <w:tcPr>
            <w:tcW w:w="4633" w:type="dxa"/>
            <w:tcBorders>
              <w:bottom w:val="nil"/>
            </w:tcBorders>
          </w:tcPr>
          <w:p w14:paraId="1D84A3CF" w14:textId="77777777" w:rsidR="00893DB5" w:rsidRPr="00AD4887" w:rsidRDefault="00893DB5" w:rsidP="00893DB5">
            <w:pPr>
              <w:pStyle w:val="TableText"/>
            </w:pPr>
          </w:p>
        </w:tc>
      </w:tr>
      <w:tr w:rsidR="00893DB5" w:rsidRPr="00AD4887" w14:paraId="1D84A3D2" w14:textId="77777777" w:rsidTr="00AF052B">
        <w:trPr>
          <w:trHeight w:val="300"/>
          <w:jc w:val="center"/>
        </w:trPr>
        <w:tc>
          <w:tcPr>
            <w:tcW w:w="9446" w:type="dxa"/>
            <w:gridSpan w:val="2"/>
            <w:shd w:val="clear" w:color="auto" w:fill="03426D"/>
          </w:tcPr>
          <w:p w14:paraId="1D84A3D1" w14:textId="77777777" w:rsidR="00893DB5" w:rsidRPr="00AD4887" w:rsidRDefault="00893DB5" w:rsidP="00893DB5">
            <w:pPr>
              <w:pStyle w:val="TableHeading"/>
              <w:jc w:val="left"/>
            </w:pPr>
            <w:r w:rsidRPr="00AD4887">
              <w:t>Ongoing annual costs (include all fees for maintenance, support, use, access, etc.)</w:t>
            </w:r>
          </w:p>
        </w:tc>
      </w:tr>
      <w:tr w:rsidR="00893DB5" w:rsidRPr="00AD4887" w14:paraId="1D84A3D5" w14:textId="7777777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vAlign w:val="center"/>
          </w:tcPr>
          <w:p w14:paraId="1D84A3D3" w14:textId="77777777" w:rsidR="00893DB5" w:rsidRPr="00AD4887" w:rsidRDefault="005751A9" w:rsidP="005751A9">
            <w:pPr>
              <w:pStyle w:val="TableText"/>
            </w:pPr>
            <w:r>
              <w:t>For 30</w:t>
            </w:r>
            <w:r w:rsidR="00557FE7">
              <w:t>-40</w:t>
            </w:r>
            <w:r w:rsidR="00893DB5" w:rsidRPr="00AD4887">
              <w:t xml:space="preserve"> </w:t>
            </w:r>
            <w:r>
              <w:t>Clinicians</w:t>
            </w:r>
            <w:r w:rsidR="00893DB5" w:rsidRPr="00AD4887">
              <w:t>:</w:t>
            </w:r>
          </w:p>
        </w:tc>
        <w:sdt>
          <w:sdtPr>
            <w:id w:val="-507991740"/>
            <w:placeholder>
              <w:docPart w:val="DefaultPlaceholder_1082065158"/>
            </w:placeholder>
            <w:showingPlcHdr/>
            <w:text/>
          </w:sdtPr>
          <w:sdtEndPr/>
          <w:sdtContent>
            <w:tc>
              <w:tcPr>
                <w:tcW w:w="4633" w:type="dxa"/>
              </w:tcPr>
              <w:p w14:paraId="1D84A3D4" w14:textId="77777777" w:rsidR="00893DB5" w:rsidRPr="00AD4887" w:rsidRDefault="006F0F25" w:rsidP="00893DB5">
                <w:pPr>
                  <w:pStyle w:val="TableText"/>
                </w:pPr>
                <w:r w:rsidRPr="00B9189F">
                  <w:rPr>
                    <w:rStyle w:val="PlaceholderText"/>
                  </w:rPr>
                  <w:t>Click here to enter text.</w:t>
                </w:r>
              </w:p>
            </w:tc>
          </w:sdtContent>
        </w:sdt>
      </w:tr>
      <w:tr w:rsidR="00893DB5" w:rsidRPr="00AD4887" w14:paraId="1D84A3D8" w14:textId="77777777" w:rsidTr="00AF052B">
        <w:trPr>
          <w:trHeight w:val="300"/>
          <w:jc w:val="center"/>
        </w:trPr>
        <w:tc>
          <w:tcPr>
            <w:tcW w:w="4813" w:type="dxa"/>
            <w:vAlign w:val="center"/>
          </w:tcPr>
          <w:p w14:paraId="1D84A3D6" w14:textId="77777777" w:rsidR="00893DB5" w:rsidRPr="00AD4887" w:rsidRDefault="00893DB5" w:rsidP="005751A9">
            <w:pPr>
              <w:pStyle w:val="TableText"/>
            </w:pPr>
            <w:r w:rsidRPr="00AD4887">
              <w:t xml:space="preserve">For each additional </w:t>
            </w:r>
            <w:r w:rsidR="005751A9">
              <w:t>User</w:t>
            </w:r>
            <w:r w:rsidRPr="00AD4887">
              <w:t>:</w:t>
            </w:r>
          </w:p>
        </w:tc>
        <w:sdt>
          <w:sdtPr>
            <w:id w:val="1071469185"/>
            <w:placeholder>
              <w:docPart w:val="DefaultPlaceholder_1082065158"/>
            </w:placeholder>
            <w:showingPlcHdr/>
            <w:text/>
          </w:sdtPr>
          <w:sdtEndPr/>
          <w:sdtContent>
            <w:tc>
              <w:tcPr>
                <w:tcW w:w="4633" w:type="dxa"/>
              </w:tcPr>
              <w:p w14:paraId="1D84A3D7" w14:textId="77777777" w:rsidR="00893DB5" w:rsidRPr="00AD4887" w:rsidRDefault="006F0F25" w:rsidP="00893DB5">
                <w:pPr>
                  <w:pStyle w:val="TableText"/>
                </w:pPr>
                <w:r w:rsidRPr="00B9189F">
                  <w:rPr>
                    <w:rStyle w:val="PlaceholderText"/>
                  </w:rPr>
                  <w:t>Click here to enter text.</w:t>
                </w:r>
              </w:p>
            </w:tc>
          </w:sdtContent>
        </w:sdt>
      </w:tr>
      <w:tr w:rsidR="00893DB5" w:rsidRPr="00AD4887" w14:paraId="1D84A3DB" w14:textId="7777777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tcBorders>
              <w:bottom w:val="nil"/>
            </w:tcBorders>
            <w:vAlign w:val="center"/>
          </w:tcPr>
          <w:p w14:paraId="1D84A3D9" w14:textId="77777777" w:rsidR="00893DB5" w:rsidRPr="00AD4887" w:rsidRDefault="005751A9" w:rsidP="00893DB5">
            <w:pPr>
              <w:pStyle w:val="TableText"/>
            </w:pPr>
            <w:r>
              <w:t>P</w:t>
            </w:r>
            <w:r w:rsidR="00893DB5" w:rsidRPr="00AD4887">
              <w:t>lease provide your policy regarding price increases.</w:t>
            </w:r>
          </w:p>
        </w:tc>
        <w:sdt>
          <w:sdtPr>
            <w:id w:val="1699432710"/>
            <w:placeholder>
              <w:docPart w:val="DefaultPlaceholder_1082065158"/>
            </w:placeholder>
            <w:showingPlcHdr/>
            <w:text/>
          </w:sdtPr>
          <w:sdtEndPr/>
          <w:sdtContent>
            <w:tc>
              <w:tcPr>
                <w:tcW w:w="4633" w:type="dxa"/>
                <w:tcBorders>
                  <w:bottom w:val="nil"/>
                </w:tcBorders>
              </w:tcPr>
              <w:p w14:paraId="1D84A3DA" w14:textId="77777777" w:rsidR="00893DB5" w:rsidRPr="00AD4887" w:rsidRDefault="006F0F25" w:rsidP="00893DB5">
                <w:pPr>
                  <w:pStyle w:val="TableText"/>
                </w:pPr>
                <w:r w:rsidRPr="00B9189F">
                  <w:rPr>
                    <w:rStyle w:val="PlaceholderText"/>
                  </w:rPr>
                  <w:t>Click here to enter text.</w:t>
                </w:r>
              </w:p>
            </w:tc>
          </w:sdtContent>
        </w:sdt>
      </w:tr>
      <w:tr w:rsidR="00893DB5" w:rsidRPr="00AD4887" w14:paraId="1D84A3DD" w14:textId="77777777" w:rsidTr="00AF052B">
        <w:trPr>
          <w:trHeight w:val="300"/>
          <w:jc w:val="center"/>
        </w:trPr>
        <w:tc>
          <w:tcPr>
            <w:tcW w:w="9446" w:type="dxa"/>
            <w:gridSpan w:val="2"/>
            <w:shd w:val="clear" w:color="auto" w:fill="03426D"/>
          </w:tcPr>
          <w:p w14:paraId="1D84A3DC" w14:textId="77777777" w:rsidR="00893DB5" w:rsidRPr="00AD4887" w:rsidRDefault="00893DB5" w:rsidP="00893DB5">
            <w:pPr>
              <w:pStyle w:val="TableHeading"/>
              <w:jc w:val="left"/>
            </w:pPr>
            <w:r w:rsidRPr="00AD4887">
              <w:t>Five (5) year cost of ownership</w:t>
            </w:r>
          </w:p>
        </w:tc>
      </w:tr>
      <w:tr w:rsidR="00893DB5" w:rsidRPr="00AD4887" w14:paraId="1D84A3E0" w14:textId="77777777" w:rsidTr="00AF052B">
        <w:trPr>
          <w:cnfStyle w:val="000000010000" w:firstRow="0" w:lastRow="0" w:firstColumn="0" w:lastColumn="0" w:oddVBand="0" w:evenVBand="0" w:oddHBand="0" w:evenHBand="1" w:firstRowFirstColumn="0" w:firstRowLastColumn="0" w:lastRowFirstColumn="0" w:lastRowLastColumn="0"/>
          <w:trHeight w:val="300"/>
          <w:jc w:val="center"/>
        </w:trPr>
        <w:tc>
          <w:tcPr>
            <w:tcW w:w="4813" w:type="dxa"/>
            <w:vAlign w:val="center"/>
          </w:tcPr>
          <w:p w14:paraId="1D84A3DE" w14:textId="77777777" w:rsidR="00893DB5" w:rsidRPr="00AD4887" w:rsidRDefault="00893DB5" w:rsidP="00893DB5">
            <w:pPr>
              <w:pStyle w:val="TableText"/>
            </w:pPr>
            <w:r w:rsidRPr="00AD4887">
              <w:t>Please indicate the estimated TCO ("total cost of ownership") for the product over a 5 year period.</w:t>
            </w:r>
          </w:p>
        </w:tc>
        <w:sdt>
          <w:sdtPr>
            <w:id w:val="-1395889086"/>
            <w:placeholder>
              <w:docPart w:val="DefaultPlaceholder_1082065158"/>
            </w:placeholder>
            <w:showingPlcHdr/>
            <w:text/>
          </w:sdtPr>
          <w:sdtEndPr/>
          <w:sdtContent>
            <w:tc>
              <w:tcPr>
                <w:tcW w:w="4633" w:type="dxa"/>
              </w:tcPr>
              <w:p w14:paraId="1D84A3DF" w14:textId="77777777" w:rsidR="00893DB5" w:rsidRPr="00AD4887" w:rsidRDefault="006F0F25" w:rsidP="00893DB5">
                <w:pPr>
                  <w:pStyle w:val="TableText"/>
                </w:pPr>
                <w:r w:rsidRPr="00B9189F">
                  <w:rPr>
                    <w:rStyle w:val="PlaceholderText"/>
                  </w:rPr>
                  <w:t>Click here to enter text.</w:t>
                </w:r>
              </w:p>
            </w:tc>
          </w:sdtContent>
        </w:sdt>
      </w:tr>
      <w:tr w:rsidR="00893DB5" w:rsidRPr="006067B8" w14:paraId="1D84A3E3" w14:textId="77777777" w:rsidTr="00AF052B">
        <w:trPr>
          <w:trHeight w:val="300"/>
          <w:jc w:val="center"/>
        </w:trPr>
        <w:tc>
          <w:tcPr>
            <w:tcW w:w="4813" w:type="dxa"/>
            <w:vAlign w:val="center"/>
          </w:tcPr>
          <w:p w14:paraId="1D84A3E1" w14:textId="77777777" w:rsidR="00893DB5" w:rsidRPr="006067B8" w:rsidRDefault="00893DB5" w:rsidP="00893DB5">
            <w:pPr>
              <w:pStyle w:val="TableText"/>
            </w:pPr>
          </w:p>
        </w:tc>
        <w:tc>
          <w:tcPr>
            <w:tcW w:w="4633" w:type="dxa"/>
          </w:tcPr>
          <w:p w14:paraId="1D84A3E2" w14:textId="77777777" w:rsidR="00893DB5" w:rsidRPr="006067B8" w:rsidRDefault="00893DB5" w:rsidP="00893DB5">
            <w:pPr>
              <w:pStyle w:val="TableText"/>
            </w:pPr>
          </w:p>
        </w:tc>
      </w:tr>
      <w:bookmarkEnd w:id="2"/>
      <w:bookmarkEnd w:id="3"/>
      <w:bookmarkEnd w:id="4"/>
    </w:tbl>
    <w:p w14:paraId="1D84A3E4" w14:textId="77777777" w:rsidR="005751A9" w:rsidRDefault="005751A9" w:rsidP="00CC7247"/>
    <w:p w14:paraId="1D84A3E5" w14:textId="77777777" w:rsidR="005751A9" w:rsidRDefault="005751A9">
      <w:pPr>
        <w:spacing w:after="200" w:line="276" w:lineRule="auto"/>
      </w:pPr>
      <w:r>
        <w:br w:type="page"/>
      </w:r>
    </w:p>
    <w:p w14:paraId="1D84A3E6" w14:textId="77777777" w:rsidR="005751A9" w:rsidRPr="00AD4887" w:rsidRDefault="005751A9" w:rsidP="005751A9">
      <w:pPr>
        <w:pStyle w:val="Heading1"/>
        <w:numPr>
          <w:ilvl w:val="0"/>
          <w:numId w:val="0"/>
        </w:numPr>
        <w:spacing w:line="380" w:lineRule="exact"/>
      </w:pPr>
      <w:bookmarkStart w:id="30" w:name="_Toc60913324"/>
      <w:r>
        <w:lastRenderedPageBreak/>
        <w:t xml:space="preserve">Attachment 1: </w:t>
      </w:r>
      <w:r w:rsidR="00D848EA" w:rsidRPr="00BF4B42">
        <w:rPr>
          <w:b w:val="0"/>
          <w:i/>
        </w:rPr>
        <w:t>Workflow Visio Swim-lanes,</w:t>
      </w:r>
      <w:bookmarkEnd w:id="30"/>
      <w:r w:rsidR="00D848EA" w:rsidRPr="00BF4B42">
        <w:rPr>
          <w:b w:val="0"/>
          <w:i/>
        </w:rPr>
        <w:t xml:space="preserve"> </w:t>
      </w:r>
    </w:p>
    <w:p w14:paraId="1D84A3E7" w14:textId="77777777" w:rsidR="00D848EA" w:rsidRDefault="00D848EA">
      <w:pPr>
        <w:spacing w:after="200" w:line="276" w:lineRule="auto"/>
      </w:pPr>
    </w:p>
    <w:p w14:paraId="1D84A3E8" w14:textId="77777777" w:rsidR="00646C8E" w:rsidRDefault="00646C8E">
      <w:pPr>
        <w:spacing w:after="200" w:line="276" w:lineRule="auto"/>
      </w:pPr>
      <w:r>
        <w:object w:dxaOrig="15181" w:dyaOrig="11686" w14:anchorId="1D84A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5in" o:ole="">
            <v:imagedata r:id="rId12" o:title=""/>
          </v:shape>
          <o:OLEObject Type="Embed" ProgID="Visio.Drawing.15" ShapeID="_x0000_i1025" DrawAspect="Content" ObjectID="_1671552356" r:id="rId13"/>
        </w:object>
      </w:r>
      <w:r w:rsidR="00FE61C7">
        <w:t xml:space="preserve"> </w:t>
      </w:r>
    </w:p>
    <w:p w14:paraId="1D84A3E9" w14:textId="77777777" w:rsidR="00646C8E" w:rsidRDefault="00646C8E">
      <w:pPr>
        <w:spacing w:after="200" w:line="276" w:lineRule="auto"/>
      </w:pPr>
      <w:r>
        <w:br w:type="page"/>
      </w:r>
    </w:p>
    <w:p w14:paraId="1D84A3EA" w14:textId="77777777" w:rsidR="00646C8E" w:rsidRDefault="00646C8E">
      <w:pPr>
        <w:spacing w:after="200" w:line="276" w:lineRule="auto"/>
      </w:pPr>
      <w:r>
        <w:object w:dxaOrig="15181" w:dyaOrig="11670" w14:anchorId="1D84A40A">
          <v:shape id="_x0000_i1026" type="#_x0000_t75" style="width:468pt;height:5in" o:ole="">
            <v:imagedata r:id="rId14" o:title=""/>
          </v:shape>
          <o:OLEObject Type="Embed" ProgID="Visio.Drawing.15" ShapeID="_x0000_i1026" DrawAspect="Content" ObjectID="_1671552357" r:id="rId15"/>
        </w:object>
      </w:r>
      <w:r>
        <w:t xml:space="preserve"> </w:t>
      </w:r>
    </w:p>
    <w:p w14:paraId="1D84A3EB" w14:textId="77777777" w:rsidR="00646C8E" w:rsidRDefault="00646C8E">
      <w:pPr>
        <w:spacing w:after="200" w:line="276" w:lineRule="auto"/>
      </w:pPr>
      <w:r>
        <w:br w:type="page"/>
      </w:r>
    </w:p>
    <w:p w14:paraId="1D84A3EC" w14:textId="77777777" w:rsidR="00646C8E" w:rsidRDefault="00646C8E">
      <w:pPr>
        <w:spacing w:after="200" w:line="276" w:lineRule="auto"/>
      </w:pPr>
      <w:r>
        <w:object w:dxaOrig="15181" w:dyaOrig="11295" w14:anchorId="1D84A40B">
          <v:shape id="_x0000_i1027" type="#_x0000_t75" style="width:468pt;height:345.75pt" o:ole="">
            <v:imagedata r:id="rId16" o:title=""/>
          </v:shape>
          <o:OLEObject Type="Embed" ProgID="Visio.Drawing.15" ShapeID="_x0000_i1027" DrawAspect="Content" ObjectID="_1671552358" r:id="rId17"/>
        </w:object>
      </w:r>
      <w:r>
        <w:t xml:space="preserve"> </w:t>
      </w:r>
    </w:p>
    <w:p w14:paraId="1D84A3ED" w14:textId="77777777" w:rsidR="00646C8E" w:rsidRDefault="00646C8E">
      <w:pPr>
        <w:spacing w:after="200" w:line="276" w:lineRule="auto"/>
      </w:pPr>
      <w:r>
        <w:br w:type="page"/>
      </w:r>
    </w:p>
    <w:p w14:paraId="1D84A3EE" w14:textId="77777777" w:rsidR="00646C8E" w:rsidRDefault="00646C8E">
      <w:pPr>
        <w:spacing w:after="200" w:line="276" w:lineRule="auto"/>
      </w:pPr>
      <w:r>
        <w:object w:dxaOrig="15226" w:dyaOrig="11041" w14:anchorId="1D84A40C">
          <v:shape id="_x0000_i1028" type="#_x0000_t75" style="width:468pt;height:338.25pt" o:ole="">
            <v:imagedata r:id="rId18" o:title=""/>
          </v:shape>
          <o:OLEObject Type="Embed" ProgID="Visio.Drawing.15" ShapeID="_x0000_i1028" DrawAspect="Content" ObjectID="_1671552359" r:id="rId19"/>
        </w:object>
      </w:r>
      <w:r>
        <w:t xml:space="preserve"> </w:t>
      </w:r>
    </w:p>
    <w:p w14:paraId="1D84A3EF" w14:textId="77777777" w:rsidR="00646C8E" w:rsidRDefault="00646C8E">
      <w:pPr>
        <w:spacing w:after="200" w:line="276" w:lineRule="auto"/>
      </w:pPr>
      <w:r>
        <w:br w:type="page"/>
      </w:r>
    </w:p>
    <w:p w14:paraId="1D84A3F0" w14:textId="77777777" w:rsidR="00646C8E" w:rsidRDefault="00646C8E">
      <w:pPr>
        <w:spacing w:after="200" w:line="276" w:lineRule="auto"/>
      </w:pPr>
      <w:r>
        <w:object w:dxaOrig="15181" w:dyaOrig="11581" w14:anchorId="1D84A40D">
          <v:shape id="_x0000_i1029" type="#_x0000_t75" style="width:468pt;height:5in" o:ole="">
            <v:imagedata r:id="rId20" o:title=""/>
          </v:shape>
          <o:OLEObject Type="Embed" ProgID="Visio.Drawing.15" ShapeID="_x0000_i1029" DrawAspect="Content" ObjectID="_1671552360" r:id="rId21"/>
        </w:object>
      </w:r>
      <w:r>
        <w:t xml:space="preserve"> </w:t>
      </w:r>
    </w:p>
    <w:p w14:paraId="1D84A3F1" w14:textId="77777777" w:rsidR="00646C8E" w:rsidRDefault="00646C8E">
      <w:pPr>
        <w:spacing w:after="200" w:line="276" w:lineRule="auto"/>
      </w:pPr>
      <w:r>
        <w:br w:type="page"/>
      </w:r>
    </w:p>
    <w:p w14:paraId="1D84A3F2" w14:textId="77777777" w:rsidR="00E032FF" w:rsidRDefault="00646C8E">
      <w:pPr>
        <w:spacing w:after="200" w:line="276" w:lineRule="auto"/>
      </w:pPr>
      <w:r>
        <w:object w:dxaOrig="15181" w:dyaOrig="11581" w14:anchorId="1D84A40E">
          <v:shape id="_x0000_i1030" type="#_x0000_t75" style="width:468pt;height:5in" o:ole="">
            <v:imagedata r:id="rId22" o:title=""/>
          </v:shape>
          <o:OLEObject Type="Embed" ProgID="Visio.Drawing.15" ShapeID="_x0000_i1030" DrawAspect="Content" ObjectID="_1671552361" r:id="rId23"/>
        </w:object>
      </w:r>
      <w:r>
        <w:t xml:space="preserve"> </w:t>
      </w:r>
    </w:p>
    <w:p w14:paraId="1D84A3F3" w14:textId="77777777" w:rsidR="00E032FF" w:rsidRDefault="00E032FF">
      <w:pPr>
        <w:spacing w:after="200" w:line="276" w:lineRule="auto"/>
      </w:pPr>
      <w:r>
        <w:br w:type="page"/>
      </w:r>
    </w:p>
    <w:p w14:paraId="1D84A3F4" w14:textId="77777777" w:rsidR="00E032FF" w:rsidRDefault="00E032FF">
      <w:pPr>
        <w:spacing w:after="200" w:line="276" w:lineRule="auto"/>
      </w:pPr>
      <w:r>
        <w:object w:dxaOrig="15181" w:dyaOrig="11581" w14:anchorId="1D84A40F">
          <v:shape id="_x0000_i1031" type="#_x0000_t75" style="width:468pt;height:5in" o:ole="">
            <v:imagedata r:id="rId24" o:title=""/>
          </v:shape>
          <o:OLEObject Type="Embed" ProgID="Visio.Drawing.15" ShapeID="_x0000_i1031" DrawAspect="Content" ObjectID="_1671552362" r:id="rId25"/>
        </w:object>
      </w:r>
      <w:r>
        <w:t xml:space="preserve"> </w:t>
      </w:r>
    </w:p>
    <w:p w14:paraId="1D84A3F5" w14:textId="77777777" w:rsidR="00E032FF" w:rsidRDefault="00E032FF">
      <w:pPr>
        <w:spacing w:after="200" w:line="276" w:lineRule="auto"/>
      </w:pPr>
      <w:r>
        <w:br w:type="page"/>
      </w:r>
    </w:p>
    <w:p w14:paraId="1D84A3F6" w14:textId="77777777" w:rsidR="00E032FF" w:rsidRDefault="00E032FF">
      <w:pPr>
        <w:spacing w:after="200" w:line="276" w:lineRule="auto"/>
      </w:pPr>
      <w:r>
        <w:object w:dxaOrig="15181" w:dyaOrig="11581" w14:anchorId="1D84A410">
          <v:shape id="_x0000_i1032" type="#_x0000_t75" style="width:468pt;height:5in" o:ole="">
            <v:imagedata r:id="rId26" o:title=""/>
          </v:shape>
          <o:OLEObject Type="Embed" ProgID="Visio.Drawing.15" ShapeID="_x0000_i1032" DrawAspect="Content" ObjectID="_1671552363" r:id="rId27"/>
        </w:object>
      </w:r>
      <w:r>
        <w:t xml:space="preserve"> </w:t>
      </w:r>
    </w:p>
    <w:p w14:paraId="1D84A3F7" w14:textId="77777777" w:rsidR="00E032FF" w:rsidRDefault="00E032FF">
      <w:pPr>
        <w:spacing w:after="200" w:line="276" w:lineRule="auto"/>
      </w:pPr>
      <w:r>
        <w:br w:type="page"/>
      </w:r>
    </w:p>
    <w:p w14:paraId="1D84A3F8" w14:textId="77777777" w:rsidR="00E032FF" w:rsidRDefault="00E032FF">
      <w:pPr>
        <w:spacing w:after="200" w:line="276" w:lineRule="auto"/>
      </w:pPr>
      <w:r>
        <w:object w:dxaOrig="15420" w:dyaOrig="11041" w14:anchorId="1D84A411">
          <v:shape id="_x0000_i1033" type="#_x0000_t75" style="width:468pt;height:338.25pt" o:ole="">
            <v:imagedata r:id="rId28" o:title=""/>
          </v:shape>
          <o:OLEObject Type="Embed" ProgID="Visio.Drawing.15" ShapeID="_x0000_i1033" DrawAspect="Content" ObjectID="_1671552364" r:id="rId29"/>
        </w:object>
      </w:r>
      <w:r>
        <w:t xml:space="preserve"> </w:t>
      </w:r>
    </w:p>
    <w:p w14:paraId="1D84A3F9" w14:textId="77777777" w:rsidR="00E032FF" w:rsidRDefault="00E032FF">
      <w:pPr>
        <w:spacing w:after="200" w:line="276" w:lineRule="auto"/>
      </w:pPr>
      <w:r>
        <w:br w:type="page"/>
      </w:r>
    </w:p>
    <w:p w14:paraId="1D84A3FA" w14:textId="77777777" w:rsidR="00E032FF" w:rsidRDefault="00E032FF">
      <w:pPr>
        <w:spacing w:after="200" w:line="276" w:lineRule="auto"/>
      </w:pPr>
      <w:r>
        <w:object w:dxaOrig="15181" w:dyaOrig="9781" w14:anchorId="1D84A412">
          <v:shape id="_x0000_i1034" type="#_x0000_t75" style="width:468pt;height:302.25pt" o:ole="">
            <v:imagedata r:id="rId30" o:title=""/>
          </v:shape>
          <o:OLEObject Type="Embed" ProgID="Visio.Drawing.15" ShapeID="_x0000_i1034" DrawAspect="Content" ObjectID="_1671552365" r:id="rId31"/>
        </w:object>
      </w:r>
      <w:r>
        <w:t xml:space="preserve"> </w:t>
      </w:r>
    </w:p>
    <w:p w14:paraId="1D84A3FB" w14:textId="77777777" w:rsidR="00E032FF" w:rsidRDefault="00E032FF">
      <w:pPr>
        <w:spacing w:after="200" w:line="276" w:lineRule="auto"/>
      </w:pPr>
      <w:r>
        <w:br w:type="page"/>
      </w:r>
    </w:p>
    <w:p w14:paraId="1D84A3FC" w14:textId="77777777" w:rsidR="00E032FF" w:rsidRDefault="00E032FF">
      <w:pPr>
        <w:spacing w:after="200" w:line="276" w:lineRule="auto"/>
      </w:pPr>
      <w:r>
        <w:object w:dxaOrig="15181" w:dyaOrig="10861" w14:anchorId="1D84A413">
          <v:shape id="_x0000_i1035" type="#_x0000_t75" style="width:468pt;height:331.5pt" o:ole="">
            <v:imagedata r:id="rId32" o:title=""/>
          </v:shape>
          <o:OLEObject Type="Embed" ProgID="Visio.Drawing.15" ShapeID="_x0000_i1035" DrawAspect="Content" ObjectID="_1671552366" r:id="rId33"/>
        </w:object>
      </w:r>
      <w:r>
        <w:t xml:space="preserve"> </w:t>
      </w:r>
    </w:p>
    <w:p w14:paraId="1D84A3FD" w14:textId="77777777" w:rsidR="005751A9" w:rsidRDefault="005751A9">
      <w:pPr>
        <w:spacing w:after="200" w:line="276" w:lineRule="auto"/>
      </w:pPr>
      <w:r>
        <w:br w:type="page"/>
      </w:r>
    </w:p>
    <w:p w14:paraId="1D84A3FE" w14:textId="77777777" w:rsidR="00D848EA" w:rsidRDefault="00D848EA">
      <w:pPr>
        <w:spacing w:after="200" w:line="276" w:lineRule="auto"/>
      </w:pPr>
    </w:p>
    <w:p w14:paraId="1D84A3FF" w14:textId="77777777" w:rsidR="007E2E95" w:rsidRDefault="007E2E95">
      <w:pPr>
        <w:spacing w:after="200" w:line="276" w:lineRule="auto"/>
      </w:pPr>
    </w:p>
    <w:p w14:paraId="1D84A400" w14:textId="1425DB2D" w:rsidR="007E2E95" w:rsidRPr="00AD4887" w:rsidRDefault="00ED191C" w:rsidP="007E2E95">
      <w:pPr>
        <w:pStyle w:val="Heading1"/>
        <w:numPr>
          <w:ilvl w:val="0"/>
          <w:numId w:val="0"/>
        </w:numPr>
        <w:spacing w:line="380" w:lineRule="exact"/>
      </w:pPr>
      <w:bookmarkStart w:id="31" w:name="_Toc60913325"/>
      <w:r>
        <w:t>Attachment 2</w:t>
      </w:r>
      <w:r w:rsidR="007E2E95" w:rsidRPr="00B34020">
        <w:rPr>
          <w:b w:val="0"/>
          <w:i/>
        </w:rPr>
        <w:t xml:space="preserve">: </w:t>
      </w:r>
      <w:r w:rsidR="007E2E95">
        <w:t>Companion document from</w:t>
      </w:r>
      <w:r w:rsidR="009E4385">
        <w:br/>
      </w:r>
      <w:r w:rsidR="007E2E95">
        <w:t>Mid-</w:t>
      </w:r>
      <w:r w:rsidR="009E4385">
        <w:t>S</w:t>
      </w:r>
      <w:r w:rsidR="007E2E95">
        <w:t>tate Health Network PIHP (837 P)</w:t>
      </w:r>
      <w:bookmarkEnd w:id="31"/>
    </w:p>
    <w:p w14:paraId="1D84A401" w14:textId="77777777" w:rsidR="00374E09" w:rsidRDefault="00374E09" w:rsidP="00CC7247"/>
    <w:p w14:paraId="1D84A402" w14:textId="77777777" w:rsidR="00B73C3D" w:rsidRDefault="00B73C3D" w:rsidP="00B73C3D">
      <w:r>
        <w:t>Double-click to open attachment.</w:t>
      </w:r>
    </w:p>
    <w:p w14:paraId="1D84A403" w14:textId="77777777" w:rsidR="00B73C3D" w:rsidRDefault="00B73C3D" w:rsidP="00B73C3D"/>
    <w:p w14:paraId="1D84A404" w14:textId="77777777" w:rsidR="00B73C3D" w:rsidRDefault="00B73C3D" w:rsidP="00B73C3D"/>
    <w:p w14:paraId="1D84A405" w14:textId="77777777" w:rsidR="00B73C3D" w:rsidRPr="00CC7247" w:rsidRDefault="00B73C3D" w:rsidP="00B73C3D">
      <w:pPr>
        <w:jc w:val="center"/>
      </w:pPr>
      <w:r>
        <w:object w:dxaOrig="4589" w:dyaOrig="5939" w14:anchorId="1D84A414">
          <v:shape id="_x0000_i1036" type="#_x0000_t75" style="width:229.5pt;height:296.25pt" o:ole="">
            <v:imagedata r:id="rId34" o:title=""/>
          </v:shape>
          <o:OLEObject Type="Embed" ProgID="Acrobat.Document.DC" ShapeID="_x0000_i1036" DrawAspect="Content" ObjectID="_1671552367" r:id="rId35"/>
        </w:object>
      </w:r>
    </w:p>
    <w:p w14:paraId="1D84A406" w14:textId="77777777" w:rsidR="006C1394" w:rsidRPr="00CC7247" w:rsidRDefault="006C1394" w:rsidP="00CC7247"/>
    <w:sectPr w:rsidR="006C1394" w:rsidRPr="00CC7247" w:rsidSect="0008331E">
      <w:headerReference w:type="default" r:id="rId36"/>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4A417" w14:textId="77777777" w:rsidR="00B73C3D" w:rsidRDefault="00B73C3D" w:rsidP="00B76348">
      <w:r>
        <w:separator/>
      </w:r>
    </w:p>
  </w:endnote>
  <w:endnote w:type="continuationSeparator" w:id="0">
    <w:p w14:paraId="1D84A418" w14:textId="77777777" w:rsidR="00B73C3D" w:rsidRDefault="00B73C3D"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hitney Book">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Expressway Bk">
    <w:altName w:val="Arial"/>
    <w:panose1 w:val="020B0504020200020204"/>
    <w:charset w:val="00"/>
    <w:family w:val="swiss"/>
    <w:notTrueType/>
    <w:pitch w:val="variable"/>
    <w:sig w:usb0="A00002AF" w:usb1="5000000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4A41A" w14:textId="77777777" w:rsidR="00B73C3D" w:rsidRPr="00206554" w:rsidRDefault="00B73C3D" w:rsidP="002A2A86">
    <w:pPr>
      <w:tabs>
        <w:tab w:val="left" w:pos="2987"/>
        <w:tab w:val="right" w:pos="9000"/>
      </w:tabs>
      <w:ind w:right="360"/>
      <w:rPr>
        <w:sz w:val="14"/>
        <w:szCs w:val="14"/>
      </w:rPr>
    </w:pPr>
  </w:p>
  <w:p w14:paraId="1D84A41B" w14:textId="4C817DE1" w:rsidR="00B73C3D" w:rsidRDefault="00B73C3D" w:rsidP="00F65A3C">
    <w:pPr>
      <w:framePr w:w="1951" w:wrap="around" w:vAnchor="text" w:hAnchor="margin" w:xAlign="center" w:y="51"/>
      <w:jc w:val="center"/>
      <w:rPr>
        <w:color w:val="808080" w:themeColor="background1" w:themeShade="80"/>
        <w:sz w:val="14"/>
        <w:szCs w:val="14"/>
      </w:rPr>
    </w:pPr>
    <w:r>
      <w:rPr>
        <w:color w:val="808080" w:themeColor="background1" w:themeShade="80"/>
        <w:sz w:val="14"/>
        <w:szCs w:val="14"/>
      </w:rPr>
      <w:fldChar w:fldCharType="begin"/>
    </w:r>
    <w:r>
      <w:rPr>
        <w:color w:val="808080" w:themeColor="background1" w:themeShade="80"/>
        <w:sz w:val="14"/>
        <w:szCs w:val="14"/>
      </w:rPr>
      <w:instrText xml:space="preserve"> DATE \@ "dddd, MMMM d, yyyy" </w:instrText>
    </w:r>
    <w:r>
      <w:rPr>
        <w:color w:val="808080" w:themeColor="background1" w:themeShade="80"/>
        <w:sz w:val="14"/>
        <w:szCs w:val="14"/>
      </w:rPr>
      <w:fldChar w:fldCharType="separate"/>
    </w:r>
    <w:r w:rsidR="000160DC">
      <w:rPr>
        <w:noProof/>
        <w:color w:val="808080" w:themeColor="background1" w:themeShade="80"/>
        <w:sz w:val="14"/>
        <w:szCs w:val="14"/>
      </w:rPr>
      <w:t>Thursday, January 7, 2021</w:t>
    </w:r>
    <w:r>
      <w:rPr>
        <w:color w:val="808080" w:themeColor="background1" w:themeShade="80"/>
        <w:sz w:val="14"/>
        <w:szCs w:val="14"/>
      </w:rPr>
      <w:fldChar w:fldCharType="end"/>
    </w:r>
    <w:r>
      <w:rPr>
        <w:color w:val="808080" w:themeColor="background1" w:themeShade="80"/>
        <w:sz w:val="14"/>
        <w:szCs w:val="14"/>
      </w:rPr>
      <w:t xml:space="preserve"> V10.2</w:t>
    </w:r>
  </w:p>
  <w:p w14:paraId="1D84A41C" w14:textId="77777777" w:rsidR="00B73C3D" w:rsidRPr="002A2A86" w:rsidRDefault="00B73C3D"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C57081">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14:paraId="1D84A41D" w14:textId="77777777" w:rsidR="00B73C3D" w:rsidRDefault="00B73C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84A415" w14:textId="77777777" w:rsidR="00B73C3D" w:rsidRDefault="00B73C3D" w:rsidP="00B76348">
      <w:r>
        <w:separator/>
      </w:r>
    </w:p>
  </w:footnote>
  <w:footnote w:type="continuationSeparator" w:id="0">
    <w:p w14:paraId="1D84A416" w14:textId="77777777" w:rsidR="00B73C3D" w:rsidRDefault="00B73C3D" w:rsidP="00B76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4A419" w14:textId="77777777" w:rsidR="00B73C3D" w:rsidRDefault="00B73C3D" w:rsidP="00A71299">
    <w:pPr>
      <w:pStyle w:val="Header"/>
      <w:tabs>
        <w:tab w:val="clear" w:pos="9360"/>
        <w:tab w:val="left" w:pos="989"/>
        <w:tab w:val="right" w:pos="10080"/>
      </w:tabs>
      <w:ind w:right="-720"/>
    </w:pPr>
    <w:r>
      <w:rPr>
        <w:b/>
        <w:bCs/>
        <w:noProof/>
      </w:rPr>
      <w:drawing>
        <wp:anchor distT="0" distB="0" distL="114300" distR="114300" simplePos="0" relativeHeight="251688960" behindDoc="1" locked="0" layoutInCell="1" allowOverlap="1" wp14:anchorId="1D84A41F" wp14:editId="1D84A420">
          <wp:simplePos x="0" y="0"/>
          <wp:positionH relativeFrom="column">
            <wp:posOffset>-1098550</wp:posOffset>
          </wp:positionH>
          <wp:positionV relativeFrom="paragraph">
            <wp:posOffset>-260350</wp:posOffset>
          </wp:positionV>
          <wp:extent cx="8077200" cy="1828800"/>
          <wp:effectExtent l="0" t="0" r="0" b="0"/>
          <wp:wrapNone/>
          <wp:docPr id="2" name="Picture 2" descr="Macintosh HD:Users:burakek1:Desktop:nlc_bkgd2.png" title="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tab/>
    </w:r>
    <w:r>
      <w:tab/>
    </w:r>
    <w:r>
      <w:tab/>
    </w:r>
    <w:r>
      <w:rPr>
        <w:b/>
        <w:bCs/>
        <w:noProof/>
      </w:rPr>
      <w:drawing>
        <wp:inline distT="0" distB="0" distL="0" distR="0" wp14:anchorId="1D84A421" wp14:editId="1D84A422">
          <wp:extent cx="816159" cy="502074"/>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stretch>
                    <a:fillRect/>
                  </a:stretch>
                </pic:blipFill>
                <pic:spPr>
                  <a:xfrm>
                    <a:off x="0" y="0"/>
                    <a:ext cx="816159" cy="50207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4A41E" w14:textId="77777777" w:rsidR="00B73C3D" w:rsidRDefault="00B73C3D"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14:anchorId="1D84A423" wp14:editId="1D84A424">
          <wp:simplePos x="0" y="0"/>
          <wp:positionH relativeFrom="column">
            <wp:posOffset>-952500</wp:posOffset>
          </wp:positionH>
          <wp:positionV relativeFrom="paragraph">
            <wp:posOffset>-457200</wp:posOffset>
          </wp:positionV>
          <wp:extent cx="8077200" cy="1828800"/>
          <wp:effectExtent l="0" t="0" r="0" b="0"/>
          <wp:wrapNone/>
          <wp:docPr id="32" name="Picture 32"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14:anchorId="1D84A425" wp14:editId="3C051596">
          <wp:extent cx="816159" cy="502074"/>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stretch>
                    <a:fillRect/>
                  </a:stretch>
                </pic:blipFill>
                <pic:spPr>
                  <a:xfrm>
                    <a:off x="0" y="0"/>
                    <a:ext cx="816159" cy="50207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15:restartNumberingAfterBreak="0">
    <w:nsid w:val="00E92222"/>
    <w:multiLevelType w:val="hybridMultilevel"/>
    <w:tmpl w:val="311C577C"/>
    <w:lvl w:ilvl="0" w:tplc="9D5E8C92">
      <w:start w:val="1"/>
      <w:numFmt w:val="decimal"/>
      <w:lvlText w:val="1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AD3436"/>
    <w:multiLevelType w:val="hybridMultilevel"/>
    <w:tmpl w:val="565EBCA2"/>
    <w:lvl w:ilvl="0" w:tplc="2AA0A79A">
      <w:start w:val="1"/>
      <w:numFmt w:val="decimal"/>
      <w:lvlText w:val="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A202C"/>
    <w:multiLevelType w:val="hybridMultilevel"/>
    <w:tmpl w:val="4BE86844"/>
    <w:lvl w:ilvl="0" w:tplc="679EB752">
      <w:start w:val="1"/>
      <w:numFmt w:val="decimal"/>
      <w:lvlText w:val="24.%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670ED5"/>
    <w:multiLevelType w:val="hybridMultilevel"/>
    <w:tmpl w:val="237485B4"/>
    <w:lvl w:ilvl="0" w:tplc="B56A38F2">
      <w:start w:val="1"/>
      <w:numFmt w:val="decimal"/>
      <w:lvlText w:val="13.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06090B"/>
    <w:multiLevelType w:val="hybridMultilevel"/>
    <w:tmpl w:val="F3A4736C"/>
    <w:lvl w:ilvl="0" w:tplc="67A81E92">
      <w:start w:val="1"/>
      <w:numFmt w:val="decimal"/>
      <w:lvlText w:val="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86360A"/>
    <w:multiLevelType w:val="hybridMultilevel"/>
    <w:tmpl w:val="13F027CE"/>
    <w:lvl w:ilvl="0" w:tplc="0B62EC0C">
      <w:start w:val="1"/>
      <w:numFmt w:val="decimal"/>
      <w:lvlText w:val="1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E429F0"/>
    <w:multiLevelType w:val="hybridMultilevel"/>
    <w:tmpl w:val="FC68CFD0"/>
    <w:lvl w:ilvl="0" w:tplc="55169202">
      <w:start w:val="1"/>
      <w:numFmt w:val="decimal"/>
      <w:lvlText w:val="18.%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E06C9E"/>
    <w:multiLevelType w:val="hybridMultilevel"/>
    <w:tmpl w:val="A600EBA2"/>
    <w:lvl w:ilvl="0" w:tplc="CA0CEB0A">
      <w:start w:val="1"/>
      <w:numFmt w:val="decimal"/>
      <w:lvlText w:val="17.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9E46FC"/>
    <w:multiLevelType w:val="hybridMultilevel"/>
    <w:tmpl w:val="096CF0D0"/>
    <w:lvl w:ilvl="0" w:tplc="ABD8F3E4">
      <w:start w:val="1"/>
      <w:numFmt w:val="decimal"/>
      <w:lvlText w:val="10.%1"/>
      <w:lvlJc w:val="left"/>
      <w:pPr>
        <w:ind w:left="1080" w:hanging="360"/>
      </w:pPr>
      <w:rPr>
        <w:rFonts w:hint="default"/>
        <w:color w:val="ED1C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53774D7"/>
    <w:multiLevelType w:val="hybridMultilevel"/>
    <w:tmpl w:val="97422E20"/>
    <w:lvl w:ilvl="0" w:tplc="A1EC6708">
      <w:start w:val="1"/>
      <w:numFmt w:val="decimal"/>
      <w:lvlText w:val="7.%1"/>
      <w:lvlJc w:val="left"/>
      <w:pPr>
        <w:ind w:left="1080" w:hanging="360"/>
      </w:pPr>
      <w:rPr>
        <w:rFonts w:hint="default"/>
        <w:color w:val="ED1C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036EAA"/>
    <w:multiLevelType w:val="hybridMultilevel"/>
    <w:tmpl w:val="D8B2B564"/>
    <w:lvl w:ilvl="0" w:tplc="761C89AA">
      <w:start w:val="1"/>
      <w:numFmt w:val="decimal"/>
      <w:lvlText w:val="19.%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407C6C"/>
    <w:multiLevelType w:val="hybridMultilevel"/>
    <w:tmpl w:val="AC1C22B2"/>
    <w:lvl w:ilvl="0" w:tplc="67A81E92">
      <w:start w:val="1"/>
      <w:numFmt w:val="decimal"/>
      <w:lvlText w:val="2.%1"/>
      <w:lvlJc w:val="left"/>
      <w:pPr>
        <w:ind w:left="1080" w:hanging="360"/>
      </w:pPr>
      <w:rPr>
        <w:rFonts w:hint="default"/>
        <w:color w:val="ED1C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B74DF6"/>
    <w:multiLevelType w:val="hybridMultilevel"/>
    <w:tmpl w:val="7A3A879C"/>
    <w:lvl w:ilvl="0" w:tplc="3DE25016">
      <w:start w:val="1"/>
      <w:numFmt w:val="decimal"/>
      <w:lvlText w:val="17.%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EC0F01"/>
    <w:multiLevelType w:val="hybridMultilevel"/>
    <w:tmpl w:val="FC68CFD0"/>
    <w:lvl w:ilvl="0" w:tplc="55169202">
      <w:start w:val="1"/>
      <w:numFmt w:val="decimal"/>
      <w:lvlText w:val="18.%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12408A"/>
    <w:multiLevelType w:val="hybridMultilevel"/>
    <w:tmpl w:val="D2B06BA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5805CA"/>
    <w:multiLevelType w:val="hybridMultilevel"/>
    <w:tmpl w:val="3A46EB66"/>
    <w:lvl w:ilvl="0" w:tplc="73DEA3C8">
      <w:start w:val="1"/>
      <w:numFmt w:val="decimal"/>
      <w:lvlText w:val="11.%1"/>
      <w:lvlJc w:val="left"/>
      <w:pPr>
        <w:ind w:left="1080" w:hanging="360"/>
      </w:pPr>
      <w:rPr>
        <w:rFonts w:hint="default"/>
        <w:color w:val="ED1C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4F30D89"/>
    <w:multiLevelType w:val="multilevel"/>
    <w:tmpl w:val="F5240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5A37507"/>
    <w:multiLevelType w:val="hybridMultilevel"/>
    <w:tmpl w:val="9E7098F0"/>
    <w:lvl w:ilvl="0" w:tplc="3836D98E">
      <w:start w:val="1"/>
      <w:numFmt w:val="decimal"/>
      <w:lvlText w:val="1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8F5009"/>
    <w:multiLevelType w:val="hybridMultilevel"/>
    <w:tmpl w:val="00E0ECAC"/>
    <w:lvl w:ilvl="0" w:tplc="EE5E1BDA">
      <w:start w:val="1"/>
      <w:numFmt w:val="decimal"/>
      <w:lvlText w:val="2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2A003A"/>
    <w:multiLevelType w:val="hybridMultilevel"/>
    <w:tmpl w:val="7466E778"/>
    <w:lvl w:ilvl="0" w:tplc="0CE04480">
      <w:start w:val="1"/>
      <w:numFmt w:val="decimal"/>
      <w:lvlText w:val="22.%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B302C8"/>
    <w:multiLevelType w:val="hybridMultilevel"/>
    <w:tmpl w:val="3214A436"/>
    <w:lvl w:ilvl="0" w:tplc="DC227FFA">
      <w:start w:val="1"/>
      <w:numFmt w:val="decimal"/>
      <w:lvlText w:val="20.%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D61755"/>
    <w:multiLevelType w:val="hybridMultilevel"/>
    <w:tmpl w:val="6E6CBA72"/>
    <w:lvl w:ilvl="0" w:tplc="B17C7C82">
      <w:start w:val="1"/>
      <w:numFmt w:val="decimal"/>
      <w:lvlText w:val="4.%1"/>
      <w:lvlJc w:val="left"/>
      <w:pPr>
        <w:ind w:left="720" w:hanging="360"/>
      </w:pPr>
      <w:rPr>
        <w:rFonts w:hint="default"/>
        <w:color w:val="ED1C24"/>
      </w:rPr>
    </w:lvl>
    <w:lvl w:ilvl="1" w:tplc="2E0001FE">
      <w:start w:val="1"/>
      <w:numFmt w:val="decimal"/>
      <w:lvlText w:val="4.2.%2."/>
      <w:lvlJc w:val="left"/>
      <w:pPr>
        <w:ind w:left="1440" w:hanging="360"/>
      </w:pPr>
      <w:rPr>
        <w:rFonts w:hint="default"/>
        <w:color w:val="ED1C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CE0A17"/>
    <w:multiLevelType w:val="hybridMultilevel"/>
    <w:tmpl w:val="BB369E96"/>
    <w:lvl w:ilvl="0" w:tplc="FE18AAF2">
      <w:start w:val="1"/>
      <w:numFmt w:val="decimal"/>
      <w:lvlText w:val="17.5.%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2574D9"/>
    <w:multiLevelType w:val="hybridMultilevel"/>
    <w:tmpl w:val="82A44246"/>
    <w:lvl w:ilvl="0" w:tplc="82E06F0E">
      <w:start w:val="1"/>
      <w:numFmt w:val="decimal"/>
      <w:lvlText w:val="9.%1"/>
      <w:lvlJc w:val="left"/>
      <w:pPr>
        <w:ind w:left="1080" w:hanging="360"/>
      </w:pPr>
      <w:rPr>
        <w:rFonts w:hint="default"/>
        <w:color w:val="ED1C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D495A71"/>
    <w:multiLevelType w:val="hybridMultilevel"/>
    <w:tmpl w:val="41165B40"/>
    <w:lvl w:ilvl="0" w:tplc="1492633E">
      <w:start w:val="1"/>
      <w:numFmt w:val="decimal"/>
      <w:lvlText w:val="6.%1"/>
      <w:lvlJc w:val="left"/>
      <w:pPr>
        <w:ind w:left="1080" w:hanging="360"/>
      </w:pPr>
      <w:rPr>
        <w:rFonts w:hint="default"/>
        <w:color w:val="ED1C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F5B47CE"/>
    <w:multiLevelType w:val="hybridMultilevel"/>
    <w:tmpl w:val="14C6596C"/>
    <w:lvl w:ilvl="0" w:tplc="ABD8F3E4">
      <w:start w:val="1"/>
      <w:numFmt w:val="decimal"/>
      <w:lvlText w:val="10.%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5934C9"/>
    <w:multiLevelType w:val="hybridMultilevel"/>
    <w:tmpl w:val="6E0426A0"/>
    <w:lvl w:ilvl="0" w:tplc="1492633E">
      <w:start w:val="1"/>
      <w:numFmt w:val="decimal"/>
      <w:lvlText w:val="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AE2AD7"/>
    <w:multiLevelType w:val="hybridMultilevel"/>
    <w:tmpl w:val="07522EE6"/>
    <w:lvl w:ilvl="0" w:tplc="BC0EDAFC">
      <w:start w:val="1"/>
      <w:numFmt w:val="decimal"/>
      <w:lvlText w:val="5.%1"/>
      <w:lvlJc w:val="left"/>
      <w:pPr>
        <w:ind w:left="1080" w:hanging="360"/>
      </w:pPr>
      <w:rPr>
        <w:rFonts w:hint="default"/>
        <w:color w:val="ED1C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98A746E"/>
    <w:multiLevelType w:val="hybridMultilevel"/>
    <w:tmpl w:val="FD7AC920"/>
    <w:lvl w:ilvl="0" w:tplc="A1EC6708">
      <w:start w:val="1"/>
      <w:numFmt w:val="decimal"/>
      <w:lvlText w:val="7.%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EB6018"/>
    <w:multiLevelType w:val="hybridMultilevel"/>
    <w:tmpl w:val="AB30DFCC"/>
    <w:lvl w:ilvl="0" w:tplc="B5842EE0">
      <w:start w:val="1"/>
      <w:numFmt w:val="decimal"/>
      <w:lvlText w:val="1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D0A4837"/>
    <w:multiLevelType w:val="multilevel"/>
    <w:tmpl w:val="1B30859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4D480789"/>
    <w:multiLevelType w:val="multilevel"/>
    <w:tmpl w:val="AC7A5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306412E"/>
    <w:multiLevelType w:val="multilevel"/>
    <w:tmpl w:val="6C1E3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3441427"/>
    <w:multiLevelType w:val="hybridMultilevel"/>
    <w:tmpl w:val="BF5C9E8C"/>
    <w:lvl w:ilvl="0" w:tplc="BC0EDAFC">
      <w:start w:val="1"/>
      <w:numFmt w:val="decimal"/>
      <w:lvlText w:val="5.%1"/>
      <w:lvlJc w:val="left"/>
      <w:pPr>
        <w:ind w:left="720" w:hanging="360"/>
      </w:pPr>
      <w:rPr>
        <w:rFonts w:hint="default"/>
        <w:color w:val="ED1C24"/>
      </w:rPr>
    </w:lvl>
    <w:lvl w:ilvl="1" w:tplc="2E0001FE">
      <w:start w:val="1"/>
      <w:numFmt w:val="decimal"/>
      <w:lvlText w:val="4.2.%2."/>
      <w:lvlJc w:val="left"/>
      <w:pPr>
        <w:ind w:left="1440" w:hanging="360"/>
      </w:pPr>
      <w:rPr>
        <w:rFonts w:hint="default"/>
        <w:color w:val="ED1C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5549208F"/>
    <w:multiLevelType w:val="hybridMultilevel"/>
    <w:tmpl w:val="A9EC73D0"/>
    <w:lvl w:ilvl="0" w:tplc="5890EE4E">
      <w:start w:val="1"/>
      <w:numFmt w:val="decimal"/>
      <w:lvlText w:val="2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40" w15:restartNumberingAfterBreak="0">
    <w:nsid w:val="5B005CDD"/>
    <w:multiLevelType w:val="hybridMultilevel"/>
    <w:tmpl w:val="DE2CDC40"/>
    <w:lvl w:ilvl="0" w:tplc="2AA0A79A">
      <w:start w:val="1"/>
      <w:numFmt w:val="decimal"/>
      <w:lvlText w:val="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E5B1CBB"/>
    <w:multiLevelType w:val="hybridMultilevel"/>
    <w:tmpl w:val="E722B244"/>
    <w:lvl w:ilvl="0" w:tplc="14DEF7B4">
      <w:start w:val="1"/>
      <w:numFmt w:val="decimal"/>
      <w:lvlText w:val="3.%1"/>
      <w:lvlJc w:val="left"/>
      <w:pPr>
        <w:ind w:left="1080" w:hanging="360"/>
      </w:pPr>
      <w:rPr>
        <w:rFonts w:hint="default"/>
        <w:color w:val="ED1C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F7E28A9"/>
    <w:multiLevelType w:val="hybridMultilevel"/>
    <w:tmpl w:val="CFCA2D30"/>
    <w:lvl w:ilvl="0" w:tplc="82E06F0E">
      <w:start w:val="1"/>
      <w:numFmt w:val="decimal"/>
      <w:lvlText w:val="9.%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0CE1A0E"/>
    <w:multiLevelType w:val="hybridMultilevel"/>
    <w:tmpl w:val="8BB8B352"/>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15078D9"/>
    <w:multiLevelType w:val="hybridMultilevel"/>
    <w:tmpl w:val="CF5E004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630D3C66"/>
    <w:multiLevelType w:val="hybridMultilevel"/>
    <w:tmpl w:val="AE987016"/>
    <w:lvl w:ilvl="0" w:tplc="E14E2FFE">
      <w:start w:val="1"/>
      <w:numFmt w:val="decimal"/>
      <w:lvlText w:val="8.%1"/>
      <w:lvlJc w:val="left"/>
      <w:pPr>
        <w:ind w:left="108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4781FA6"/>
    <w:multiLevelType w:val="hybridMultilevel"/>
    <w:tmpl w:val="07BE72E8"/>
    <w:lvl w:ilvl="0" w:tplc="F8D0C8C0">
      <w:start w:val="1"/>
      <w:numFmt w:val="decimal"/>
      <w:lvlText w:val="14.%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70A2F24"/>
    <w:multiLevelType w:val="multilevel"/>
    <w:tmpl w:val="591E6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90C2C00"/>
    <w:multiLevelType w:val="hybridMultilevel"/>
    <w:tmpl w:val="702241D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6A673BAB"/>
    <w:multiLevelType w:val="hybridMultilevel"/>
    <w:tmpl w:val="358E1B20"/>
    <w:lvl w:ilvl="0" w:tplc="B5F066E8">
      <w:start w:val="1"/>
      <w:numFmt w:val="decimal"/>
      <w:lvlText w:val="2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5200CE"/>
    <w:multiLevelType w:val="hybridMultilevel"/>
    <w:tmpl w:val="7A3A879C"/>
    <w:lvl w:ilvl="0" w:tplc="3DE25016">
      <w:start w:val="1"/>
      <w:numFmt w:val="decimal"/>
      <w:lvlText w:val="17.%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4B59CF"/>
    <w:multiLevelType w:val="multilevel"/>
    <w:tmpl w:val="269A4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1CC700A"/>
    <w:multiLevelType w:val="hybridMultilevel"/>
    <w:tmpl w:val="28469032"/>
    <w:lvl w:ilvl="0" w:tplc="513271AA">
      <w:start w:val="1"/>
      <w:numFmt w:val="decimal"/>
      <w:lvlText w:val="7.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8D6002"/>
    <w:multiLevelType w:val="multilevel"/>
    <w:tmpl w:val="0A1C3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56" w15:restartNumberingAfterBreak="0">
    <w:nsid w:val="737A5E04"/>
    <w:multiLevelType w:val="hybridMultilevel"/>
    <w:tmpl w:val="C51693E8"/>
    <w:lvl w:ilvl="0" w:tplc="73DEA3C8">
      <w:start w:val="1"/>
      <w:numFmt w:val="decimal"/>
      <w:lvlText w:val="11.%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4D55A63"/>
    <w:multiLevelType w:val="hybridMultilevel"/>
    <w:tmpl w:val="516ADFEA"/>
    <w:lvl w:ilvl="0" w:tplc="B17C7C82">
      <w:start w:val="1"/>
      <w:numFmt w:val="decimal"/>
      <w:lvlText w:val="4.%1"/>
      <w:lvlJc w:val="left"/>
      <w:pPr>
        <w:ind w:left="1080" w:hanging="360"/>
      </w:pPr>
      <w:rPr>
        <w:rFonts w:hint="default"/>
        <w:color w:val="ED1C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69A37FD"/>
    <w:multiLevelType w:val="hybridMultilevel"/>
    <w:tmpl w:val="6BC6003A"/>
    <w:lvl w:ilvl="0" w:tplc="14DEF7B4">
      <w:start w:val="1"/>
      <w:numFmt w:val="decimal"/>
      <w:lvlText w:val="3.%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A707DF1"/>
    <w:multiLevelType w:val="hybridMultilevel"/>
    <w:tmpl w:val="DE7E22E2"/>
    <w:lvl w:ilvl="0" w:tplc="1492633E">
      <w:start w:val="1"/>
      <w:numFmt w:val="decimal"/>
      <w:lvlText w:val="6.%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BD160DA"/>
    <w:multiLevelType w:val="hybridMultilevel"/>
    <w:tmpl w:val="76BCA5BA"/>
    <w:lvl w:ilvl="0" w:tplc="E14E2FFE">
      <w:start w:val="1"/>
      <w:numFmt w:val="decimal"/>
      <w:lvlText w:val="8.%1"/>
      <w:lvlJc w:val="left"/>
      <w:pPr>
        <w:ind w:left="720" w:hanging="360"/>
      </w:pPr>
      <w:rPr>
        <w:rFonts w:hint="default"/>
        <w:color w:val="ED1C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5"/>
  </w:num>
  <w:num w:numId="2">
    <w:abstractNumId w:val="39"/>
  </w:num>
  <w:num w:numId="3">
    <w:abstractNumId w:val="43"/>
  </w:num>
  <w:num w:numId="4">
    <w:abstractNumId w:val="37"/>
  </w:num>
  <w:num w:numId="5">
    <w:abstractNumId w:val="3"/>
  </w:num>
  <w:num w:numId="6">
    <w:abstractNumId w:val="10"/>
  </w:num>
  <w:num w:numId="7">
    <w:abstractNumId w:val="0"/>
  </w:num>
  <w:num w:numId="8">
    <w:abstractNumId w:val="2"/>
  </w:num>
  <w:num w:numId="9">
    <w:abstractNumId w:val="6"/>
  </w:num>
  <w:num w:numId="10">
    <w:abstractNumId w:val="33"/>
  </w:num>
  <w:num w:numId="11">
    <w:abstractNumId w:val="58"/>
  </w:num>
  <w:num w:numId="12">
    <w:abstractNumId w:val="24"/>
  </w:num>
  <w:num w:numId="13">
    <w:abstractNumId w:val="36"/>
  </w:num>
  <w:num w:numId="14">
    <w:abstractNumId w:val="29"/>
  </w:num>
  <w:num w:numId="15">
    <w:abstractNumId w:val="31"/>
  </w:num>
  <w:num w:numId="16">
    <w:abstractNumId w:val="53"/>
  </w:num>
  <w:num w:numId="17">
    <w:abstractNumId w:val="60"/>
  </w:num>
  <w:num w:numId="18">
    <w:abstractNumId w:val="42"/>
  </w:num>
  <w:num w:numId="19">
    <w:abstractNumId w:val="28"/>
  </w:num>
  <w:num w:numId="20">
    <w:abstractNumId w:val="56"/>
  </w:num>
  <w:num w:numId="21">
    <w:abstractNumId w:val="1"/>
  </w:num>
  <w:num w:numId="22">
    <w:abstractNumId w:val="32"/>
  </w:num>
  <w:num w:numId="23">
    <w:abstractNumId w:val="5"/>
  </w:num>
  <w:num w:numId="24">
    <w:abstractNumId w:val="47"/>
  </w:num>
  <w:num w:numId="25">
    <w:abstractNumId w:val="20"/>
  </w:num>
  <w:num w:numId="26">
    <w:abstractNumId w:val="7"/>
  </w:num>
  <w:num w:numId="27">
    <w:abstractNumId w:val="15"/>
  </w:num>
  <w:num w:numId="28">
    <w:abstractNumId w:val="25"/>
  </w:num>
  <w:num w:numId="29">
    <w:abstractNumId w:val="9"/>
  </w:num>
  <w:num w:numId="30">
    <w:abstractNumId w:val="16"/>
  </w:num>
  <w:num w:numId="31">
    <w:abstractNumId w:val="13"/>
  </w:num>
  <w:num w:numId="32">
    <w:abstractNumId w:val="23"/>
  </w:num>
  <w:num w:numId="33">
    <w:abstractNumId w:val="38"/>
  </w:num>
  <w:num w:numId="34">
    <w:abstractNumId w:val="22"/>
  </w:num>
  <w:num w:numId="35">
    <w:abstractNumId w:val="50"/>
  </w:num>
  <w:num w:numId="36">
    <w:abstractNumId w:val="4"/>
  </w:num>
  <w:num w:numId="37">
    <w:abstractNumId w:val="21"/>
  </w:num>
  <w:num w:numId="38">
    <w:abstractNumId w:val="40"/>
  </w:num>
  <w:num w:numId="39">
    <w:abstractNumId w:val="44"/>
  </w:num>
  <w:num w:numId="40">
    <w:abstractNumId w:val="14"/>
  </w:num>
  <w:num w:numId="41">
    <w:abstractNumId w:val="41"/>
  </w:num>
  <w:num w:numId="42">
    <w:abstractNumId w:val="57"/>
  </w:num>
  <w:num w:numId="43">
    <w:abstractNumId w:val="30"/>
  </w:num>
  <w:num w:numId="44">
    <w:abstractNumId w:val="27"/>
  </w:num>
  <w:num w:numId="45">
    <w:abstractNumId w:val="12"/>
  </w:num>
  <w:num w:numId="46">
    <w:abstractNumId w:val="26"/>
  </w:num>
  <w:num w:numId="47">
    <w:abstractNumId w:val="11"/>
  </w:num>
  <w:num w:numId="48">
    <w:abstractNumId w:val="46"/>
  </w:num>
  <w:num w:numId="49">
    <w:abstractNumId w:val="18"/>
  </w:num>
  <w:num w:numId="50">
    <w:abstractNumId w:val="34"/>
  </w:num>
  <w:num w:numId="51">
    <w:abstractNumId w:val="19"/>
  </w:num>
  <w:num w:numId="52">
    <w:abstractNumId w:val="35"/>
  </w:num>
  <w:num w:numId="53">
    <w:abstractNumId w:val="52"/>
  </w:num>
  <w:num w:numId="54">
    <w:abstractNumId w:val="54"/>
  </w:num>
  <w:num w:numId="55">
    <w:abstractNumId w:val="45"/>
  </w:num>
  <w:num w:numId="56">
    <w:abstractNumId w:val="48"/>
  </w:num>
  <w:num w:numId="57">
    <w:abstractNumId w:val="49"/>
  </w:num>
  <w:num w:numId="58">
    <w:abstractNumId w:val="17"/>
  </w:num>
  <w:num w:numId="59">
    <w:abstractNumId w:val="51"/>
  </w:num>
  <w:num w:numId="60">
    <w:abstractNumId w:val="8"/>
  </w:num>
  <w:num w:numId="61">
    <w:abstractNumId w:val="5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102"/>
    <w:rsid w:val="00001223"/>
    <w:rsid w:val="0000451B"/>
    <w:rsid w:val="000056DD"/>
    <w:rsid w:val="0001018E"/>
    <w:rsid w:val="0001029F"/>
    <w:rsid w:val="00012A0A"/>
    <w:rsid w:val="000160DC"/>
    <w:rsid w:val="00023419"/>
    <w:rsid w:val="00031E49"/>
    <w:rsid w:val="00040C26"/>
    <w:rsid w:val="000458E3"/>
    <w:rsid w:val="00051C1B"/>
    <w:rsid w:val="000573A4"/>
    <w:rsid w:val="0005756D"/>
    <w:rsid w:val="000676C7"/>
    <w:rsid w:val="0007432F"/>
    <w:rsid w:val="0008270A"/>
    <w:rsid w:val="0008331E"/>
    <w:rsid w:val="00096F58"/>
    <w:rsid w:val="000A37BE"/>
    <w:rsid w:val="000B39B5"/>
    <w:rsid w:val="000B7FC5"/>
    <w:rsid w:val="000C3C8E"/>
    <w:rsid w:val="000C62CC"/>
    <w:rsid w:val="000D0BF7"/>
    <w:rsid w:val="000E4C33"/>
    <w:rsid w:val="000F79D1"/>
    <w:rsid w:val="00110416"/>
    <w:rsid w:val="0011635C"/>
    <w:rsid w:val="00135159"/>
    <w:rsid w:val="0014146B"/>
    <w:rsid w:val="0014555B"/>
    <w:rsid w:val="0016415A"/>
    <w:rsid w:val="00171FB8"/>
    <w:rsid w:val="00173EC9"/>
    <w:rsid w:val="00174B47"/>
    <w:rsid w:val="001817B8"/>
    <w:rsid w:val="001928B7"/>
    <w:rsid w:val="001B4BA7"/>
    <w:rsid w:val="001D3A8D"/>
    <w:rsid w:val="001E452F"/>
    <w:rsid w:val="001F64C3"/>
    <w:rsid w:val="00206554"/>
    <w:rsid w:val="00206E60"/>
    <w:rsid w:val="002100A3"/>
    <w:rsid w:val="00212D4F"/>
    <w:rsid w:val="00214482"/>
    <w:rsid w:val="00237915"/>
    <w:rsid w:val="00242ECC"/>
    <w:rsid w:val="00243FC2"/>
    <w:rsid w:val="00245321"/>
    <w:rsid w:val="00246479"/>
    <w:rsid w:val="00246EC4"/>
    <w:rsid w:val="00246EEE"/>
    <w:rsid w:val="002538B3"/>
    <w:rsid w:val="00256AEC"/>
    <w:rsid w:val="00262BA4"/>
    <w:rsid w:val="00267CB5"/>
    <w:rsid w:val="00275F81"/>
    <w:rsid w:val="00292842"/>
    <w:rsid w:val="00293EFD"/>
    <w:rsid w:val="00296068"/>
    <w:rsid w:val="002A1681"/>
    <w:rsid w:val="002A16FF"/>
    <w:rsid w:val="002A2A86"/>
    <w:rsid w:val="002A7D3B"/>
    <w:rsid w:val="002B29E7"/>
    <w:rsid w:val="002B6135"/>
    <w:rsid w:val="002B64BE"/>
    <w:rsid w:val="002D0BA1"/>
    <w:rsid w:val="002E144D"/>
    <w:rsid w:val="002E23BA"/>
    <w:rsid w:val="002E3D3E"/>
    <w:rsid w:val="002F2477"/>
    <w:rsid w:val="00301062"/>
    <w:rsid w:val="00301824"/>
    <w:rsid w:val="00305D82"/>
    <w:rsid w:val="00322B91"/>
    <w:rsid w:val="00323733"/>
    <w:rsid w:val="00323747"/>
    <w:rsid w:val="00330503"/>
    <w:rsid w:val="003305C8"/>
    <w:rsid w:val="003325D2"/>
    <w:rsid w:val="00335B9B"/>
    <w:rsid w:val="00355630"/>
    <w:rsid w:val="003578B7"/>
    <w:rsid w:val="00374E09"/>
    <w:rsid w:val="00382388"/>
    <w:rsid w:val="003A063A"/>
    <w:rsid w:val="003A218C"/>
    <w:rsid w:val="003A4C70"/>
    <w:rsid w:val="003B00F7"/>
    <w:rsid w:val="003B2DDD"/>
    <w:rsid w:val="003B302F"/>
    <w:rsid w:val="003C657A"/>
    <w:rsid w:val="003D3100"/>
    <w:rsid w:val="003E1D62"/>
    <w:rsid w:val="003E3B7F"/>
    <w:rsid w:val="003E5083"/>
    <w:rsid w:val="003F1F36"/>
    <w:rsid w:val="003F31A5"/>
    <w:rsid w:val="003F553D"/>
    <w:rsid w:val="003F657E"/>
    <w:rsid w:val="00404587"/>
    <w:rsid w:val="004065F3"/>
    <w:rsid w:val="004161F4"/>
    <w:rsid w:val="004249AB"/>
    <w:rsid w:val="00451BE0"/>
    <w:rsid w:val="004527F5"/>
    <w:rsid w:val="00461CE0"/>
    <w:rsid w:val="00461EC2"/>
    <w:rsid w:val="00476E77"/>
    <w:rsid w:val="004849AE"/>
    <w:rsid w:val="00492540"/>
    <w:rsid w:val="004934FD"/>
    <w:rsid w:val="00494679"/>
    <w:rsid w:val="00497D58"/>
    <w:rsid w:val="004A1124"/>
    <w:rsid w:val="004A6975"/>
    <w:rsid w:val="004B4D55"/>
    <w:rsid w:val="004B50E2"/>
    <w:rsid w:val="004B5712"/>
    <w:rsid w:val="004B7B52"/>
    <w:rsid w:val="004C338F"/>
    <w:rsid w:val="004C5CDD"/>
    <w:rsid w:val="004D2903"/>
    <w:rsid w:val="004D331F"/>
    <w:rsid w:val="004D71BB"/>
    <w:rsid w:val="004E434D"/>
    <w:rsid w:val="004F1144"/>
    <w:rsid w:val="00505FE5"/>
    <w:rsid w:val="005126EB"/>
    <w:rsid w:val="005127A5"/>
    <w:rsid w:val="0051307E"/>
    <w:rsid w:val="00535B66"/>
    <w:rsid w:val="00542E15"/>
    <w:rsid w:val="0054312D"/>
    <w:rsid w:val="005571FA"/>
    <w:rsid w:val="00557FE7"/>
    <w:rsid w:val="00560E72"/>
    <w:rsid w:val="00565E16"/>
    <w:rsid w:val="00567E3D"/>
    <w:rsid w:val="005751A9"/>
    <w:rsid w:val="00580DE6"/>
    <w:rsid w:val="00581A0B"/>
    <w:rsid w:val="00596C92"/>
    <w:rsid w:val="005A0085"/>
    <w:rsid w:val="005A3E7E"/>
    <w:rsid w:val="005B4326"/>
    <w:rsid w:val="005C1F17"/>
    <w:rsid w:val="005C5D5F"/>
    <w:rsid w:val="005C7D34"/>
    <w:rsid w:val="005D1FEF"/>
    <w:rsid w:val="005E0622"/>
    <w:rsid w:val="005E20D0"/>
    <w:rsid w:val="005F42DD"/>
    <w:rsid w:val="0060047F"/>
    <w:rsid w:val="006041EB"/>
    <w:rsid w:val="006067B8"/>
    <w:rsid w:val="00610D48"/>
    <w:rsid w:val="00610E69"/>
    <w:rsid w:val="0061125D"/>
    <w:rsid w:val="00614330"/>
    <w:rsid w:val="0061720E"/>
    <w:rsid w:val="00620F82"/>
    <w:rsid w:val="00631BAF"/>
    <w:rsid w:val="0063364B"/>
    <w:rsid w:val="00637C99"/>
    <w:rsid w:val="006429B6"/>
    <w:rsid w:val="00642DF4"/>
    <w:rsid w:val="00646C8E"/>
    <w:rsid w:val="00647DBF"/>
    <w:rsid w:val="00653DF6"/>
    <w:rsid w:val="00661DDC"/>
    <w:rsid w:val="006641AD"/>
    <w:rsid w:val="00664954"/>
    <w:rsid w:val="0066681F"/>
    <w:rsid w:val="00671E28"/>
    <w:rsid w:val="00674088"/>
    <w:rsid w:val="006745C3"/>
    <w:rsid w:val="00681649"/>
    <w:rsid w:val="00696317"/>
    <w:rsid w:val="006B1D65"/>
    <w:rsid w:val="006B39BB"/>
    <w:rsid w:val="006B416A"/>
    <w:rsid w:val="006B733A"/>
    <w:rsid w:val="006C1394"/>
    <w:rsid w:val="006C1AEF"/>
    <w:rsid w:val="006C3864"/>
    <w:rsid w:val="006C47BC"/>
    <w:rsid w:val="006C70A4"/>
    <w:rsid w:val="006C7FA8"/>
    <w:rsid w:val="006D0882"/>
    <w:rsid w:val="006D3E97"/>
    <w:rsid w:val="006D56FC"/>
    <w:rsid w:val="006D7B03"/>
    <w:rsid w:val="006E0102"/>
    <w:rsid w:val="006E0C63"/>
    <w:rsid w:val="006E6585"/>
    <w:rsid w:val="006F0F25"/>
    <w:rsid w:val="006F4A83"/>
    <w:rsid w:val="00700E4B"/>
    <w:rsid w:val="0072124D"/>
    <w:rsid w:val="0072403E"/>
    <w:rsid w:val="00724C73"/>
    <w:rsid w:val="007344D0"/>
    <w:rsid w:val="00734542"/>
    <w:rsid w:val="00750DE8"/>
    <w:rsid w:val="007516B3"/>
    <w:rsid w:val="00760C12"/>
    <w:rsid w:val="00760C7F"/>
    <w:rsid w:val="00761763"/>
    <w:rsid w:val="00765469"/>
    <w:rsid w:val="007745E7"/>
    <w:rsid w:val="00774821"/>
    <w:rsid w:val="00774D62"/>
    <w:rsid w:val="007914B3"/>
    <w:rsid w:val="0079155B"/>
    <w:rsid w:val="00794E1B"/>
    <w:rsid w:val="007A09A6"/>
    <w:rsid w:val="007A14DF"/>
    <w:rsid w:val="007A5F81"/>
    <w:rsid w:val="007B0A4B"/>
    <w:rsid w:val="007D02A8"/>
    <w:rsid w:val="007D44E3"/>
    <w:rsid w:val="007E2586"/>
    <w:rsid w:val="007E2B87"/>
    <w:rsid w:val="007E2E95"/>
    <w:rsid w:val="007E5419"/>
    <w:rsid w:val="007F23D8"/>
    <w:rsid w:val="007F2BAB"/>
    <w:rsid w:val="00801EDA"/>
    <w:rsid w:val="0080571A"/>
    <w:rsid w:val="00816494"/>
    <w:rsid w:val="00816514"/>
    <w:rsid w:val="00823CD1"/>
    <w:rsid w:val="008264B7"/>
    <w:rsid w:val="008357BB"/>
    <w:rsid w:val="008421C8"/>
    <w:rsid w:val="0084594B"/>
    <w:rsid w:val="0085245B"/>
    <w:rsid w:val="0085619B"/>
    <w:rsid w:val="008637CA"/>
    <w:rsid w:val="00872ECC"/>
    <w:rsid w:val="00873445"/>
    <w:rsid w:val="00881617"/>
    <w:rsid w:val="00884A7D"/>
    <w:rsid w:val="008900FE"/>
    <w:rsid w:val="00892FB3"/>
    <w:rsid w:val="00893DB5"/>
    <w:rsid w:val="0089524C"/>
    <w:rsid w:val="0089604C"/>
    <w:rsid w:val="008A2DC9"/>
    <w:rsid w:val="008A477F"/>
    <w:rsid w:val="008B654B"/>
    <w:rsid w:val="008C2B00"/>
    <w:rsid w:val="008C77BF"/>
    <w:rsid w:val="008D176C"/>
    <w:rsid w:val="008D27A0"/>
    <w:rsid w:val="008D482E"/>
    <w:rsid w:val="008D4B91"/>
    <w:rsid w:val="008D5DFF"/>
    <w:rsid w:val="008F186A"/>
    <w:rsid w:val="008F2018"/>
    <w:rsid w:val="008F6133"/>
    <w:rsid w:val="00907687"/>
    <w:rsid w:val="00907C3C"/>
    <w:rsid w:val="00916B4F"/>
    <w:rsid w:val="00921D02"/>
    <w:rsid w:val="00932BA2"/>
    <w:rsid w:val="00943D08"/>
    <w:rsid w:val="00946781"/>
    <w:rsid w:val="00946916"/>
    <w:rsid w:val="009479EE"/>
    <w:rsid w:val="00951E3E"/>
    <w:rsid w:val="009555E4"/>
    <w:rsid w:val="00955DAC"/>
    <w:rsid w:val="00956D4C"/>
    <w:rsid w:val="00957003"/>
    <w:rsid w:val="0096023D"/>
    <w:rsid w:val="00960816"/>
    <w:rsid w:val="00961FCA"/>
    <w:rsid w:val="00962B72"/>
    <w:rsid w:val="00973EE4"/>
    <w:rsid w:val="00981ECB"/>
    <w:rsid w:val="009849ED"/>
    <w:rsid w:val="00985570"/>
    <w:rsid w:val="00987BBA"/>
    <w:rsid w:val="009A15F3"/>
    <w:rsid w:val="009B7E53"/>
    <w:rsid w:val="009C650F"/>
    <w:rsid w:val="009C7647"/>
    <w:rsid w:val="009D1858"/>
    <w:rsid w:val="009D4598"/>
    <w:rsid w:val="009E4385"/>
    <w:rsid w:val="009F00EC"/>
    <w:rsid w:val="009F5AFC"/>
    <w:rsid w:val="00A05E2E"/>
    <w:rsid w:val="00A10B6B"/>
    <w:rsid w:val="00A10D87"/>
    <w:rsid w:val="00A13C0F"/>
    <w:rsid w:val="00A21EBE"/>
    <w:rsid w:val="00A30325"/>
    <w:rsid w:val="00A3672F"/>
    <w:rsid w:val="00A454F0"/>
    <w:rsid w:val="00A55141"/>
    <w:rsid w:val="00A56F0D"/>
    <w:rsid w:val="00A64D28"/>
    <w:rsid w:val="00A704D0"/>
    <w:rsid w:val="00A71299"/>
    <w:rsid w:val="00A74859"/>
    <w:rsid w:val="00A832F5"/>
    <w:rsid w:val="00A873CD"/>
    <w:rsid w:val="00A94D5A"/>
    <w:rsid w:val="00AA0D4E"/>
    <w:rsid w:val="00AA12F8"/>
    <w:rsid w:val="00AA44C6"/>
    <w:rsid w:val="00AA7D15"/>
    <w:rsid w:val="00AB07DD"/>
    <w:rsid w:val="00AC09A5"/>
    <w:rsid w:val="00AC2471"/>
    <w:rsid w:val="00AC459C"/>
    <w:rsid w:val="00AC6823"/>
    <w:rsid w:val="00AD0DC5"/>
    <w:rsid w:val="00AD3E4D"/>
    <w:rsid w:val="00AD4887"/>
    <w:rsid w:val="00AE17D8"/>
    <w:rsid w:val="00AF052B"/>
    <w:rsid w:val="00AF61D5"/>
    <w:rsid w:val="00B043BA"/>
    <w:rsid w:val="00B12880"/>
    <w:rsid w:val="00B142AD"/>
    <w:rsid w:val="00B14B58"/>
    <w:rsid w:val="00B20813"/>
    <w:rsid w:val="00B23AF2"/>
    <w:rsid w:val="00B2740D"/>
    <w:rsid w:val="00B34020"/>
    <w:rsid w:val="00B5471B"/>
    <w:rsid w:val="00B5614B"/>
    <w:rsid w:val="00B62E53"/>
    <w:rsid w:val="00B65FF1"/>
    <w:rsid w:val="00B66194"/>
    <w:rsid w:val="00B70556"/>
    <w:rsid w:val="00B7074E"/>
    <w:rsid w:val="00B73C3D"/>
    <w:rsid w:val="00B74600"/>
    <w:rsid w:val="00B74F8C"/>
    <w:rsid w:val="00B76348"/>
    <w:rsid w:val="00B7758D"/>
    <w:rsid w:val="00B77A16"/>
    <w:rsid w:val="00B82FF5"/>
    <w:rsid w:val="00B83FDC"/>
    <w:rsid w:val="00B900F7"/>
    <w:rsid w:val="00B90FA4"/>
    <w:rsid w:val="00B94A6E"/>
    <w:rsid w:val="00B953CA"/>
    <w:rsid w:val="00B96028"/>
    <w:rsid w:val="00BB278F"/>
    <w:rsid w:val="00BC5D93"/>
    <w:rsid w:val="00BC5EA5"/>
    <w:rsid w:val="00BD5E5A"/>
    <w:rsid w:val="00BE1A28"/>
    <w:rsid w:val="00BE420D"/>
    <w:rsid w:val="00BE69D0"/>
    <w:rsid w:val="00BE6D5A"/>
    <w:rsid w:val="00BF1377"/>
    <w:rsid w:val="00BF4740"/>
    <w:rsid w:val="00BF4B42"/>
    <w:rsid w:val="00C1560B"/>
    <w:rsid w:val="00C17CDA"/>
    <w:rsid w:val="00C2157A"/>
    <w:rsid w:val="00C25229"/>
    <w:rsid w:val="00C362AE"/>
    <w:rsid w:val="00C37C9D"/>
    <w:rsid w:val="00C5055C"/>
    <w:rsid w:val="00C50668"/>
    <w:rsid w:val="00C57081"/>
    <w:rsid w:val="00C60600"/>
    <w:rsid w:val="00C7457C"/>
    <w:rsid w:val="00C8021D"/>
    <w:rsid w:val="00C8170F"/>
    <w:rsid w:val="00C90282"/>
    <w:rsid w:val="00C9149F"/>
    <w:rsid w:val="00C9300D"/>
    <w:rsid w:val="00C97280"/>
    <w:rsid w:val="00CA08AD"/>
    <w:rsid w:val="00CA1740"/>
    <w:rsid w:val="00CA3437"/>
    <w:rsid w:val="00CA3C8D"/>
    <w:rsid w:val="00CC258C"/>
    <w:rsid w:val="00CC7247"/>
    <w:rsid w:val="00CD0247"/>
    <w:rsid w:val="00CD6199"/>
    <w:rsid w:val="00CD6A02"/>
    <w:rsid w:val="00CD76C3"/>
    <w:rsid w:val="00CE1A4A"/>
    <w:rsid w:val="00CE65B9"/>
    <w:rsid w:val="00CE7B6B"/>
    <w:rsid w:val="00CF0A86"/>
    <w:rsid w:val="00CF3488"/>
    <w:rsid w:val="00CF6901"/>
    <w:rsid w:val="00D04A18"/>
    <w:rsid w:val="00D05D4A"/>
    <w:rsid w:val="00D068C9"/>
    <w:rsid w:val="00D10C75"/>
    <w:rsid w:val="00D160F4"/>
    <w:rsid w:val="00D211B3"/>
    <w:rsid w:val="00D2156F"/>
    <w:rsid w:val="00D23E84"/>
    <w:rsid w:val="00D265C4"/>
    <w:rsid w:val="00D3506B"/>
    <w:rsid w:val="00D4279E"/>
    <w:rsid w:val="00D440E9"/>
    <w:rsid w:val="00D502A2"/>
    <w:rsid w:val="00D52E3C"/>
    <w:rsid w:val="00D535A2"/>
    <w:rsid w:val="00D56B84"/>
    <w:rsid w:val="00D623ED"/>
    <w:rsid w:val="00D72BAE"/>
    <w:rsid w:val="00D778CA"/>
    <w:rsid w:val="00D80A66"/>
    <w:rsid w:val="00D848EA"/>
    <w:rsid w:val="00D849E9"/>
    <w:rsid w:val="00D934A9"/>
    <w:rsid w:val="00D93C9B"/>
    <w:rsid w:val="00D95370"/>
    <w:rsid w:val="00D95E91"/>
    <w:rsid w:val="00D9620E"/>
    <w:rsid w:val="00DA04D7"/>
    <w:rsid w:val="00DB3127"/>
    <w:rsid w:val="00DC2CE7"/>
    <w:rsid w:val="00DC3A95"/>
    <w:rsid w:val="00DC4305"/>
    <w:rsid w:val="00DC5096"/>
    <w:rsid w:val="00DC5541"/>
    <w:rsid w:val="00DC714E"/>
    <w:rsid w:val="00DC7577"/>
    <w:rsid w:val="00DD0A29"/>
    <w:rsid w:val="00DD1259"/>
    <w:rsid w:val="00DD376C"/>
    <w:rsid w:val="00DD4977"/>
    <w:rsid w:val="00DD4F05"/>
    <w:rsid w:val="00DD736C"/>
    <w:rsid w:val="00DE146B"/>
    <w:rsid w:val="00DE165C"/>
    <w:rsid w:val="00DF20CB"/>
    <w:rsid w:val="00E032FF"/>
    <w:rsid w:val="00E148D5"/>
    <w:rsid w:val="00E17D18"/>
    <w:rsid w:val="00E2219F"/>
    <w:rsid w:val="00E22FF3"/>
    <w:rsid w:val="00E415C9"/>
    <w:rsid w:val="00E4661D"/>
    <w:rsid w:val="00E56C77"/>
    <w:rsid w:val="00E61170"/>
    <w:rsid w:val="00E70E67"/>
    <w:rsid w:val="00E8269E"/>
    <w:rsid w:val="00E90584"/>
    <w:rsid w:val="00EB04A2"/>
    <w:rsid w:val="00EB285D"/>
    <w:rsid w:val="00EB5440"/>
    <w:rsid w:val="00EB7AD2"/>
    <w:rsid w:val="00EC12AD"/>
    <w:rsid w:val="00EC2D90"/>
    <w:rsid w:val="00EC4BDC"/>
    <w:rsid w:val="00EC6D05"/>
    <w:rsid w:val="00ED191C"/>
    <w:rsid w:val="00ED1D75"/>
    <w:rsid w:val="00ED374B"/>
    <w:rsid w:val="00EE4C0A"/>
    <w:rsid w:val="00EF2EAE"/>
    <w:rsid w:val="00EF612B"/>
    <w:rsid w:val="00EF6FFF"/>
    <w:rsid w:val="00F01A31"/>
    <w:rsid w:val="00F0229A"/>
    <w:rsid w:val="00F068DF"/>
    <w:rsid w:val="00F12407"/>
    <w:rsid w:val="00F12ED4"/>
    <w:rsid w:val="00F415C1"/>
    <w:rsid w:val="00F50D9D"/>
    <w:rsid w:val="00F51BF2"/>
    <w:rsid w:val="00F52CDB"/>
    <w:rsid w:val="00F52EB8"/>
    <w:rsid w:val="00F548A5"/>
    <w:rsid w:val="00F6059E"/>
    <w:rsid w:val="00F621A9"/>
    <w:rsid w:val="00F628A0"/>
    <w:rsid w:val="00F6330F"/>
    <w:rsid w:val="00F65A3C"/>
    <w:rsid w:val="00F72630"/>
    <w:rsid w:val="00F737EA"/>
    <w:rsid w:val="00F770B5"/>
    <w:rsid w:val="00F841D1"/>
    <w:rsid w:val="00F86847"/>
    <w:rsid w:val="00F90714"/>
    <w:rsid w:val="00F93A09"/>
    <w:rsid w:val="00FA2DCA"/>
    <w:rsid w:val="00FB09E2"/>
    <w:rsid w:val="00FB1068"/>
    <w:rsid w:val="00FB4D5C"/>
    <w:rsid w:val="00FD52B0"/>
    <w:rsid w:val="00FD7CA5"/>
    <w:rsid w:val="00FE4115"/>
    <w:rsid w:val="00FE4809"/>
    <w:rsid w:val="00FE61C7"/>
    <w:rsid w:val="00FF16F4"/>
    <w:rsid w:val="00FF72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1D8498AD"/>
  <w15:docId w15:val="{143BD808-B748-4F21-B48F-3C15730A9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DDD"/>
    <w:pPr>
      <w:spacing w:after="0" w:line="240" w:lineRule="auto"/>
    </w:pPr>
    <w:rPr>
      <w:rFonts w:ascii="Arial" w:hAnsi="Arial" w:cs="Arial"/>
      <w:sz w:val="20"/>
      <w:szCs w:val="20"/>
    </w:rPr>
  </w:style>
  <w:style w:type="paragraph" w:styleId="Heading1">
    <w:name w:val="heading 1"/>
    <w:basedOn w:val="Normal"/>
    <w:next w:val="BodyText"/>
    <w:link w:val="Heading1Char"/>
    <w:uiPriority w:val="99"/>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iPriority w:val="99"/>
    <w:unhideWhenUsed/>
    <w:qFormat/>
    <w:rsid w:val="00CA3437"/>
    <w:pPr>
      <w:keepNext/>
      <w:keepLines/>
      <w:numPr>
        <w:ilvl w:val="1"/>
        <w:numId w:val="2"/>
      </w:numPr>
      <w:spacing w:before="360" w:line="240" w:lineRule="atLeast"/>
      <w:ind w:left="662" w:hanging="662"/>
      <w:outlineLvl w:val="1"/>
    </w:pPr>
    <w:rPr>
      <w:rFonts w:eastAsiaTheme="majorEastAsia"/>
      <w:b/>
      <w:caps/>
      <w:color w:val="056DB1"/>
      <w:sz w:val="26"/>
      <w:szCs w:val="30"/>
    </w:rPr>
  </w:style>
  <w:style w:type="paragraph" w:styleId="Heading3">
    <w:name w:val="heading 3"/>
    <w:basedOn w:val="Normal"/>
    <w:next w:val="BodyText"/>
    <w:link w:val="Heading3Char"/>
    <w:uiPriority w:val="99"/>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iPriority w:val="99"/>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iPriority w:val="99"/>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iPriority w:val="99"/>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9"/>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9"/>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9"/>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uiPriority w:val="99"/>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uiPriority w:val="99"/>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uiPriority w:val="99"/>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uiPriority w:val="99"/>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uiPriority w:val="99"/>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uiPriority w:val="99"/>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9"/>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9"/>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9"/>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Borders>
        <w:insideV w:val="single" w:sz="4" w:space="0" w:color="056DB1"/>
      </w:tblBorders>
      <w:tblCellMar>
        <w:left w:w="58"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uiPriority w:val="99"/>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uiPriority w:val="99"/>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7"/>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customStyle="1" w:styleId="BulletedList">
    <w:name w:val="Bulleted List"/>
    <w:basedOn w:val="Normal"/>
    <w:rsid w:val="004B7B52"/>
  </w:style>
  <w:style w:type="paragraph" w:customStyle="1" w:styleId="SectionTitle">
    <w:name w:val="Section Title"/>
    <w:basedOn w:val="Normal"/>
    <w:qFormat/>
    <w:rsid w:val="004B7B52"/>
    <w:pPr>
      <w:spacing w:before="240"/>
      <w:ind w:left="720" w:hanging="360"/>
      <w:jc w:val="center"/>
    </w:pPr>
    <w:rPr>
      <w:rFonts w:ascii="Century" w:hAnsi="Century"/>
      <w:caps/>
      <w:color w:val="056DB1"/>
      <w:sz w:val="44"/>
      <w:szCs w:val="44"/>
    </w:rPr>
  </w:style>
  <w:style w:type="paragraph" w:styleId="NoSpacing">
    <w:name w:val="No Spacing"/>
    <w:basedOn w:val="Normal"/>
    <w:uiPriority w:val="1"/>
    <w:qFormat/>
    <w:rsid w:val="004B7B52"/>
    <w:rPr>
      <w:rFonts w:ascii="Calibri" w:hAnsi="Calibri" w:cs="Calibri"/>
      <w:sz w:val="22"/>
      <w:szCs w:val="22"/>
    </w:rPr>
  </w:style>
  <w:style w:type="paragraph" w:styleId="BodyTextIndent3">
    <w:name w:val="Body Text Indent 3"/>
    <w:basedOn w:val="Normal"/>
    <w:link w:val="BodyTextIndent3Char"/>
    <w:rsid w:val="004B7B52"/>
    <w:pPr>
      <w:widowControl w:val="0"/>
      <w:tabs>
        <w:tab w:val="left" w:pos="-1440"/>
      </w:tabs>
      <w:ind w:left="720"/>
      <w:jc w:val="both"/>
    </w:pPr>
    <w:rPr>
      <w:rFonts w:ascii="Times New Roman" w:eastAsia="Times New Roman" w:hAnsi="Times New Roman" w:cs="Times New Roman"/>
      <w:sz w:val="24"/>
    </w:rPr>
  </w:style>
  <w:style w:type="character" w:customStyle="1" w:styleId="BodyTextIndent3Char">
    <w:name w:val="Body Text Indent 3 Char"/>
    <w:basedOn w:val="DefaultParagraphFont"/>
    <w:link w:val="BodyTextIndent3"/>
    <w:rsid w:val="004B7B52"/>
    <w:rPr>
      <w:rFonts w:ascii="Times New Roman" w:eastAsia="Times New Roman" w:hAnsi="Times New Roman" w:cs="Times New Roman"/>
      <w:sz w:val="24"/>
      <w:szCs w:val="20"/>
    </w:rPr>
  </w:style>
  <w:style w:type="paragraph" w:styleId="BodyText3">
    <w:name w:val="Body Text 3"/>
    <w:basedOn w:val="Normal"/>
    <w:link w:val="BodyText3Char"/>
    <w:rsid w:val="004B7B52"/>
    <w:rPr>
      <w:rFonts w:ascii="Times New Roman" w:eastAsia="Times New Roman" w:hAnsi="Times New Roman" w:cs="Times New Roman"/>
      <w:sz w:val="28"/>
    </w:rPr>
  </w:style>
  <w:style w:type="character" w:customStyle="1" w:styleId="BodyText3Char">
    <w:name w:val="Body Text 3 Char"/>
    <w:basedOn w:val="DefaultParagraphFont"/>
    <w:link w:val="BodyText3"/>
    <w:rsid w:val="004B7B52"/>
    <w:rPr>
      <w:rFonts w:ascii="Times New Roman" w:eastAsia="Times New Roman" w:hAnsi="Times New Roman" w:cs="Times New Roman"/>
      <w:sz w:val="28"/>
      <w:szCs w:val="20"/>
    </w:rPr>
  </w:style>
  <w:style w:type="paragraph" w:styleId="ListParagraph">
    <w:name w:val="List Paragraph"/>
    <w:basedOn w:val="Normal"/>
    <w:qFormat/>
    <w:rsid w:val="004B7B52"/>
    <w:pPr>
      <w:spacing w:after="200" w:line="276" w:lineRule="auto"/>
      <w:ind w:left="720"/>
    </w:pPr>
    <w:rPr>
      <w:rFonts w:ascii="Calibri" w:eastAsia="Calibri" w:hAnsi="Calibri" w:cs="Times New Roman"/>
      <w:sz w:val="22"/>
      <w:szCs w:val="22"/>
    </w:rPr>
  </w:style>
  <w:style w:type="paragraph" w:customStyle="1" w:styleId="Default">
    <w:name w:val="Default"/>
    <w:basedOn w:val="Normal"/>
    <w:uiPriority w:val="99"/>
    <w:rsid w:val="004B7B52"/>
    <w:pPr>
      <w:autoSpaceDE w:val="0"/>
      <w:autoSpaceDN w:val="0"/>
    </w:pPr>
    <w:rPr>
      <w:rFonts w:ascii="Whitney Book" w:eastAsia="Calibri" w:hAnsi="Whitney Book" w:cs="Times New Roman"/>
      <w:color w:val="000000"/>
      <w:sz w:val="24"/>
      <w:szCs w:val="24"/>
    </w:rPr>
  </w:style>
  <w:style w:type="paragraph" w:styleId="ListBullet">
    <w:name w:val="List Bullet"/>
    <w:basedOn w:val="Normal"/>
    <w:uiPriority w:val="99"/>
    <w:unhideWhenUsed/>
    <w:rsid w:val="004B7B52"/>
    <w:pPr>
      <w:tabs>
        <w:tab w:val="num" w:pos="360"/>
      </w:tabs>
      <w:ind w:left="360" w:hanging="360"/>
      <w:contextualSpacing/>
    </w:pPr>
  </w:style>
  <w:style w:type="character" w:styleId="PlaceholderText">
    <w:name w:val="Placeholder Text"/>
    <w:basedOn w:val="DefaultParagraphFont"/>
    <w:uiPriority w:val="99"/>
    <w:semiHidden/>
    <w:rsid w:val="006B39BB"/>
    <w:rPr>
      <w:color w:val="808080"/>
    </w:rPr>
  </w:style>
  <w:style w:type="paragraph" w:customStyle="1" w:styleId="SectionSubheading">
    <w:name w:val="Section Subheading"/>
    <w:rsid w:val="004A6975"/>
    <w:pPr>
      <w:keepNext/>
      <w:pBdr>
        <w:bottom w:val="single" w:sz="4" w:space="1" w:color="auto"/>
      </w:pBdr>
      <w:spacing w:before="240" w:after="120" w:line="240" w:lineRule="auto"/>
    </w:pPr>
    <w:rPr>
      <w:rFonts w:ascii="Arial" w:eastAsia="Times New Roman" w:hAnsi="Arial" w:cs="Times New Roman"/>
      <w:b/>
      <w:i/>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892930477">
      <w:bodyDiv w:val="1"/>
      <w:marLeft w:val="0"/>
      <w:marRight w:val="0"/>
      <w:marTop w:val="0"/>
      <w:marBottom w:val="0"/>
      <w:divBdr>
        <w:top w:val="none" w:sz="0" w:space="0" w:color="auto"/>
        <w:left w:val="none" w:sz="0" w:space="0" w:color="auto"/>
        <w:bottom w:val="none" w:sz="0" w:space="0" w:color="auto"/>
        <w:right w:val="none" w:sz="0" w:space="0" w:color="auto"/>
      </w:divBdr>
      <w:divsChild>
        <w:div w:id="530649253">
          <w:marLeft w:val="0"/>
          <w:marRight w:val="0"/>
          <w:marTop w:val="0"/>
          <w:marBottom w:val="0"/>
          <w:divBdr>
            <w:top w:val="none" w:sz="0" w:space="0" w:color="auto"/>
            <w:left w:val="none" w:sz="0" w:space="0" w:color="auto"/>
            <w:bottom w:val="none" w:sz="0" w:space="0" w:color="auto"/>
            <w:right w:val="none" w:sz="0" w:space="0" w:color="auto"/>
          </w:divBdr>
        </w:div>
        <w:div w:id="551304930">
          <w:marLeft w:val="0"/>
          <w:marRight w:val="0"/>
          <w:marTop w:val="0"/>
          <w:marBottom w:val="0"/>
          <w:divBdr>
            <w:top w:val="none" w:sz="0" w:space="0" w:color="auto"/>
            <w:left w:val="none" w:sz="0" w:space="0" w:color="auto"/>
            <w:bottom w:val="none" w:sz="0" w:space="0" w:color="auto"/>
            <w:right w:val="none" w:sz="0" w:space="0" w:color="auto"/>
          </w:divBdr>
        </w:div>
        <w:div w:id="182060555">
          <w:marLeft w:val="0"/>
          <w:marRight w:val="0"/>
          <w:marTop w:val="0"/>
          <w:marBottom w:val="0"/>
          <w:divBdr>
            <w:top w:val="none" w:sz="0" w:space="0" w:color="auto"/>
            <w:left w:val="none" w:sz="0" w:space="0" w:color="auto"/>
            <w:bottom w:val="none" w:sz="0" w:space="0" w:color="auto"/>
            <w:right w:val="none" w:sz="0" w:space="0" w:color="auto"/>
          </w:divBdr>
        </w:div>
        <w:div w:id="361902558">
          <w:marLeft w:val="0"/>
          <w:marRight w:val="0"/>
          <w:marTop w:val="0"/>
          <w:marBottom w:val="0"/>
          <w:divBdr>
            <w:top w:val="none" w:sz="0" w:space="0" w:color="auto"/>
            <w:left w:val="none" w:sz="0" w:space="0" w:color="auto"/>
            <w:bottom w:val="none" w:sz="0" w:space="0" w:color="auto"/>
            <w:right w:val="none" w:sz="0" w:space="0" w:color="auto"/>
          </w:divBdr>
        </w:div>
      </w:divsChild>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settings" Target="settings.xml"/><Relationship Id="rId9" Type="http://schemas.openxmlformats.org/officeDocument/2006/relationships/hyperlink" Target="http://bphc.hrsa.gov/uds/"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8.bin"/><Relationship Id="rId30" Type="http://schemas.openxmlformats.org/officeDocument/2006/relationships/image" Target="media/image13.emf"/><Relationship Id="rId35" Type="http://schemas.openxmlformats.org/officeDocument/2006/relationships/oleObject" Target="embeddings/oleObject12.bin"/></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60"/>
        <w:category>
          <w:name w:val="General"/>
          <w:gallery w:val="placeholder"/>
        </w:category>
        <w:types>
          <w:type w:val="bbPlcHdr"/>
        </w:types>
        <w:behaviors>
          <w:behavior w:val="content"/>
        </w:behaviors>
        <w:guid w:val="{B94BB487-BD56-4E80-AF40-FFFF5F908E32}"/>
      </w:docPartPr>
      <w:docPartBody>
        <w:p w:rsidR="00285E47" w:rsidRDefault="00285E47">
          <w:r w:rsidRPr="00B9189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098053F8-1976-4DC9-B2D2-92A2AF0DC8E9}"/>
      </w:docPartPr>
      <w:docPartBody>
        <w:p w:rsidR="00285E47" w:rsidRDefault="00285E47">
          <w:r w:rsidRPr="00B9189F">
            <w:rPr>
              <w:rStyle w:val="PlaceholderText"/>
            </w:rPr>
            <w:t>Click here to enter text.</w:t>
          </w:r>
        </w:p>
      </w:docPartBody>
    </w:docPart>
    <w:docPart>
      <w:docPartPr>
        <w:name w:val="E91D4A75E20C4BE0946D876EB314EFDA"/>
        <w:category>
          <w:name w:val="General"/>
          <w:gallery w:val="placeholder"/>
        </w:category>
        <w:types>
          <w:type w:val="bbPlcHdr"/>
        </w:types>
        <w:behaviors>
          <w:behavior w:val="content"/>
        </w:behaviors>
        <w:guid w:val="{8B98CB6A-96F6-4F8C-9A6E-DDD60DC8A197}"/>
      </w:docPartPr>
      <w:docPartBody>
        <w:p w:rsidR="0058667E" w:rsidRDefault="00285E47" w:rsidP="00285E47">
          <w:pPr>
            <w:pStyle w:val="E91D4A75E20C4BE0946D876EB314EFDA"/>
          </w:pPr>
          <w:r w:rsidRPr="00B9189F">
            <w:rPr>
              <w:rStyle w:val="PlaceholderText"/>
            </w:rPr>
            <w:t>Click here to enter text.</w:t>
          </w:r>
        </w:p>
      </w:docPartBody>
    </w:docPart>
    <w:docPart>
      <w:docPartPr>
        <w:name w:val="88BB227B460A451787ACBC886133ED5C"/>
        <w:category>
          <w:name w:val="General"/>
          <w:gallery w:val="placeholder"/>
        </w:category>
        <w:types>
          <w:type w:val="bbPlcHdr"/>
        </w:types>
        <w:behaviors>
          <w:behavior w:val="content"/>
        </w:behaviors>
        <w:guid w:val="{7104DD02-0A48-43F6-AF00-84EDEB4B78AE}"/>
      </w:docPartPr>
      <w:docPartBody>
        <w:p w:rsidR="0058667E" w:rsidRDefault="00285E47" w:rsidP="00285E47">
          <w:pPr>
            <w:pStyle w:val="88BB227B460A451787ACBC886133ED5C"/>
          </w:pPr>
          <w:r w:rsidRPr="00B9189F">
            <w:rPr>
              <w:rStyle w:val="PlaceholderText"/>
            </w:rPr>
            <w:t>Click here to enter text.</w:t>
          </w:r>
        </w:p>
      </w:docPartBody>
    </w:docPart>
    <w:docPart>
      <w:docPartPr>
        <w:name w:val="1A4124DA29184648B32136DAF469CEA8"/>
        <w:category>
          <w:name w:val="General"/>
          <w:gallery w:val="placeholder"/>
        </w:category>
        <w:types>
          <w:type w:val="bbPlcHdr"/>
        </w:types>
        <w:behaviors>
          <w:behavior w:val="content"/>
        </w:behaviors>
        <w:guid w:val="{D3CE3A23-7726-4E41-B809-75857E707588}"/>
      </w:docPartPr>
      <w:docPartBody>
        <w:p w:rsidR="0058667E" w:rsidRDefault="00285E47" w:rsidP="00285E47">
          <w:pPr>
            <w:pStyle w:val="1A4124DA29184648B32136DAF469CEA8"/>
          </w:pPr>
          <w:r w:rsidRPr="00B9189F">
            <w:rPr>
              <w:rStyle w:val="PlaceholderText"/>
            </w:rPr>
            <w:t>Click here to enter text.</w:t>
          </w:r>
        </w:p>
      </w:docPartBody>
    </w:docPart>
    <w:docPart>
      <w:docPartPr>
        <w:name w:val="0F1B3CEE597B4AE4BAE449F9EADBED9A"/>
        <w:category>
          <w:name w:val="General"/>
          <w:gallery w:val="placeholder"/>
        </w:category>
        <w:types>
          <w:type w:val="bbPlcHdr"/>
        </w:types>
        <w:behaviors>
          <w:behavior w:val="content"/>
        </w:behaviors>
        <w:guid w:val="{E20592B2-0004-460C-BA66-0B393C83743A}"/>
      </w:docPartPr>
      <w:docPartBody>
        <w:p w:rsidR="0058667E" w:rsidRDefault="00285E47" w:rsidP="00285E47">
          <w:pPr>
            <w:pStyle w:val="0F1B3CEE597B4AE4BAE449F9EADBED9A"/>
          </w:pPr>
          <w:r w:rsidRPr="00B9189F">
            <w:rPr>
              <w:rStyle w:val="PlaceholderText"/>
            </w:rPr>
            <w:t>Click here to enter text.</w:t>
          </w:r>
        </w:p>
      </w:docPartBody>
    </w:docPart>
    <w:docPart>
      <w:docPartPr>
        <w:name w:val="3B048241B49C4DF1B9C7C3A882A97163"/>
        <w:category>
          <w:name w:val="General"/>
          <w:gallery w:val="placeholder"/>
        </w:category>
        <w:types>
          <w:type w:val="bbPlcHdr"/>
        </w:types>
        <w:behaviors>
          <w:behavior w:val="content"/>
        </w:behaviors>
        <w:guid w:val="{20A61ABE-78E6-4933-8B17-0DAAF4EC7826}"/>
      </w:docPartPr>
      <w:docPartBody>
        <w:p w:rsidR="0058667E" w:rsidRDefault="00285E47" w:rsidP="00285E47">
          <w:pPr>
            <w:pStyle w:val="3B048241B49C4DF1B9C7C3A882A97163"/>
          </w:pPr>
          <w:r w:rsidRPr="00B9189F">
            <w:rPr>
              <w:rStyle w:val="PlaceholderText"/>
            </w:rPr>
            <w:t>Click here to enter text.</w:t>
          </w:r>
        </w:p>
      </w:docPartBody>
    </w:docPart>
    <w:docPart>
      <w:docPartPr>
        <w:name w:val="5FCECFA573754CD6992E042CFEFB09BC"/>
        <w:category>
          <w:name w:val="General"/>
          <w:gallery w:val="placeholder"/>
        </w:category>
        <w:types>
          <w:type w:val="bbPlcHdr"/>
        </w:types>
        <w:behaviors>
          <w:behavior w:val="content"/>
        </w:behaviors>
        <w:guid w:val="{9A5D013B-8C81-4868-A468-B83A48CD1E73}"/>
      </w:docPartPr>
      <w:docPartBody>
        <w:p w:rsidR="0058667E" w:rsidRDefault="00285E47" w:rsidP="00285E47">
          <w:pPr>
            <w:pStyle w:val="5FCECFA573754CD6992E042CFEFB09BC"/>
          </w:pPr>
          <w:r w:rsidRPr="00B9189F">
            <w:rPr>
              <w:rStyle w:val="PlaceholderText"/>
            </w:rPr>
            <w:t>Click here to enter text.</w:t>
          </w:r>
        </w:p>
      </w:docPartBody>
    </w:docPart>
    <w:docPart>
      <w:docPartPr>
        <w:name w:val="93AC1D198CD3480E86A6C45B92935B13"/>
        <w:category>
          <w:name w:val="General"/>
          <w:gallery w:val="placeholder"/>
        </w:category>
        <w:types>
          <w:type w:val="bbPlcHdr"/>
        </w:types>
        <w:behaviors>
          <w:behavior w:val="content"/>
        </w:behaviors>
        <w:guid w:val="{4136CE22-6325-4B01-9CB9-623F68BC110E}"/>
      </w:docPartPr>
      <w:docPartBody>
        <w:p w:rsidR="0058667E" w:rsidRDefault="00285E47" w:rsidP="00285E47">
          <w:pPr>
            <w:pStyle w:val="93AC1D198CD3480E86A6C45B92935B13"/>
          </w:pPr>
          <w:r w:rsidRPr="00B9189F">
            <w:rPr>
              <w:rStyle w:val="PlaceholderText"/>
            </w:rPr>
            <w:t>Click here to enter text.</w:t>
          </w:r>
        </w:p>
      </w:docPartBody>
    </w:docPart>
    <w:docPart>
      <w:docPartPr>
        <w:name w:val="F457BD4262064154A7433D164A8BF37F"/>
        <w:category>
          <w:name w:val="General"/>
          <w:gallery w:val="placeholder"/>
        </w:category>
        <w:types>
          <w:type w:val="bbPlcHdr"/>
        </w:types>
        <w:behaviors>
          <w:behavior w:val="content"/>
        </w:behaviors>
        <w:guid w:val="{79F3A16E-E19B-4D2D-8E0E-C3A5C7D65C45}"/>
      </w:docPartPr>
      <w:docPartBody>
        <w:p w:rsidR="0058667E" w:rsidRDefault="00285E47" w:rsidP="00285E47">
          <w:pPr>
            <w:pStyle w:val="F457BD4262064154A7433D164A8BF37F"/>
          </w:pPr>
          <w:r w:rsidRPr="00B9189F">
            <w:rPr>
              <w:rStyle w:val="PlaceholderText"/>
            </w:rPr>
            <w:t>Click here to enter text.</w:t>
          </w:r>
        </w:p>
      </w:docPartBody>
    </w:docPart>
    <w:docPart>
      <w:docPartPr>
        <w:name w:val="2B43197A7CA34552A7FA52D746773BEB"/>
        <w:category>
          <w:name w:val="General"/>
          <w:gallery w:val="placeholder"/>
        </w:category>
        <w:types>
          <w:type w:val="bbPlcHdr"/>
        </w:types>
        <w:behaviors>
          <w:behavior w:val="content"/>
        </w:behaviors>
        <w:guid w:val="{76C8F17F-ACC3-4F03-8644-45142E275CDB}"/>
      </w:docPartPr>
      <w:docPartBody>
        <w:p w:rsidR="0058667E" w:rsidRDefault="00285E47" w:rsidP="00285E47">
          <w:pPr>
            <w:pStyle w:val="2B43197A7CA34552A7FA52D746773BEB"/>
          </w:pPr>
          <w:r w:rsidRPr="00B9189F">
            <w:rPr>
              <w:rStyle w:val="PlaceholderText"/>
            </w:rPr>
            <w:t>Click here to enter text.</w:t>
          </w:r>
        </w:p>
      </w:docPartBody>
    </w:docPart>
    <w:docPart>
      <w:docPartPr>
        <w:name w:val="A2E813533E9B4EB5B88F5F1287DBB1F7"/>
        <w:category>
          <w:name w:val="General"/>
          <w:gallery w:val="placeholder"/>
        </w:category>
        <w:types>
          <w:type w:val="bbPlcHdr"/>
        </w:types>
        <w:behaviors>
          <w:behavior w:val="content"/>
        </w:behaviors>
        <w:guid w:val="{41EAE370-5772-439D-B1A1-05F06DFBD5A2}"/>
      </w:docPartPr>
      <w:docPartBody>
        <w:p w:rsidR="0058667E" w:rsidRDefault="00285E47" w:rsidP="00285E47">
          <w:pPr>
            <w:pStyle w:val="A2E813533E9B4EB5B88F5F1287DBB1F7"/>
          </w:pPr>
          <w:r w:rsidRPr="00B9189F">
            <w:rPr>
              <w:rStyle w:val="PlaceholderText"/>
            </w:rPr>
            <w:t>Click here to enter text.</w:t>
          </w:r>
        </w:p>
      </w:docPartBody>
    </w:docPart>
    <w:docPart>
      <w:docPartPr>
        <w:name w:val="B8AA78EDC9F0483E989CC8A1A93960F3"/>
        <w:category>
          <w:name w:val="General"/>
          <w:gallery w:val="placeholder"/>
        </w:category>
        <w:types>
          <w:type w:val="bbPlcHdr"/>
        </w:types>
        <w:behaviors>
          <w:behavior w:val="content"/>
        </w:behaviors>
        <w:guid w:val="{9A5439B0-5E4E-4FE5-A942-6B3318366978}"/>
      </w:docPartPr>
      <w:docPartBody>
        <w:p w:rsidR="0058667E" w:rsidRDefault="00285E47" w:rsidP="00285E47">
          <w:pPr>
            <w:pStyle w:val="B8AA78EDC9F0483E989CC8A1A93960F3"/>
          </w:pPr>
          <w:r w:rsidRPr="00B9189F">
            <w:rPr>
              <w:rStyle w:val="PlaceholderText"/>
            </w:rPr>
            <w:t>Click here to enter text.</w:t>
          </w:r>
        </w:p>
      </w:docPartBody>
    </w:docPart>
    <w:docPart>
      <w:docPartPr>
        <w:name w:val="6863665A6E59456B9EB983C8C40C0700"/>
        <w:category>
          <w:name w:val="General"/>
          <w:gallery w:val="placeholder"/>
        </w:category>
        <w:types>
          <w:type w:val="bbPlcHdr"/>
        </w:types>
        <w:behaviors>
          <w:behavior w:val="content"/>
        </w:behaviors>
        <w:guid w:val="{3A588213-E00C-4A3E-824D-74FDDB0FED75}"/>
      </w:docPartPr>
      <w:docPartBody>
        <w:p w:rsidR="0058667E" w:rsidRDefault="00285E47" w:rsidP="00285E47">
          <w:pPr>
            <w:pStyle w:val="6863665A6E59456B9EB983C8C40C0700"/>
          </w:pPr>
          <w:r w:rsidRPr="00B9189F">
            <w:rPr>
              <w:rStyle w:val="PlaceholderText"/>
            </w:rPr>
            <w:t>Click here to enter text.</w:t>
          </w:r>
        </w:p>
      </w:docPartBody>
    </w:docPart>
    <w:docPart>
      <w:docPartPr>
        <w:name w:val="2C585254250B4BA79402B00295AF0E5B"/>
        <w:category>
          <w:name w:val="General"/>
          <w:gallery w:val="placeholder"/>
        </w:category>
        <w:types>
          <w:type w:val="bbPlcHdr"/>
        </w:types>
        <w:behaviors>
          <w:behavior w:val="content"/>
        </w:behaviors>
        <w:guid w:val="{5BD431BA-AEB9-4CC1-9355-FD7423F23B13}"/>
      </w:docPartPr>
      <w:docPartBody>
        <w:p w:rsidR="0058667E" w:rsidRDefault="00285E47" w:rsidP="00285E47">
          <w:pPr>
            <w:pStyle w:val="2C585254250B4BA79402B00295AF0E5B"/>
          </w:pPr>
          <w:r w:rsidRPr="00B9189F">
            <w:rPr>
              <w:rStyle w:val="PlaceholderText"/>
            </w:rPr>
            <w:t>Click here to enter text.</w:t>
          </w:r>
        </w:p>
      </w:docPartBody>
    </w:docPart>
    <w:docPart>
      <w:docPartPr>
        <w:name w:val="CC3CE3D7DADA42608419E1FD4782AA67"/>
        <w:category>
          <w:name w:val="General"/>
          <w:gallery w:val="placeholder"/>
        </w:category>
        <w:types>
          <w:type w:val="bbPlcHdr"/>
        </w:types>
        <w:behaviors>
          <w:behavior w:val="content"/>
        </w:behaviors>
        <w:guid w:val="{52849B37-824F-4D07-8EA7-F703921565E1}"/>
      </w:docPartPr>
      <w:docPartBody>
        <w:p w:rsidR="0058667E" w:rsidRDefault="00285E47" w:rsidP="00285E47">
          <w:pPr>
            <w:pStyle w:val="CC3CE3D7DADA42608419E1FD4782AA67"/>
          </w:pPr>
          <w:r w:rsidRPr="00B9189F">
            <w:rPr>
              <w:rStyle w:val="PlaceholderText"/>
            </w:rPr>
            <w:t>Click here to enter text.</w:t>
          </w:r>
        </w:p>
      </w:docPartBody>
    </w:docPart>
    <w:docPart>
      <w:docPartPr>
        <w:name w:val="9A7A91FA09E0485DAB32B94449C9D092"/>
        <w:category>
          <w:name w:val="General"/>
          <w:gallery w:val="placeholder"/>
        </w:category>
        <w:types>
          <w:type w:val="bbPlcHdr"/>
        </w:types>
        <w:behaviors>
          <w:behavior w:val="content"/>
        </w:behaviors>
        <w:guid w:val="{0D678BA1-020E-48B4-9CF2-4DC6857D2B0F}"/>
      </w:docPartPr>
      <w:docPartBody>
        <w:p w:rsidR="0058667E" w:rsidRDefault="00285E47" w:rsidP="00285E47">
          <w:pPr>
            <w:pStyle w:val="9A7A91FA09E0485DAB32B94449C9D092"/>
          </w:pPr>
          <w:r w:rsidRPr="00B9189F">
            <w:rPr>
              <w:rStyle w:val="PlaceholderText"/>
            </w:rPr>
            <w:t>Click here to enter text.</w:t>
          </w:r>
        </w:p>
      </w:docPartBody>
    </w:docPart>
    <w:docPart>
      <w:docPartPr>
        <w:name w:val="D5EE0098AA7E4645BCB64202EF1D7D14"/>
        <w:category>
          <w:name w:val="General"/>
          <w:gallery w:val="placeholder"/>
        </w:category>
        <w:types>
          <w:type w:val="bbPlcHdr"/>
        </w:types>
        <w:behaviors>
          <w:behavior w:val="content"/>
        </w:behaviors>
        <w:guid w:val="{94924C30-562F-4519-842C-F74B1F9C5A37}"/>
      </w:docPartPr>
      <w:docPartBody>
        <w:p w:rsidR="0058667E" w:rsidRDefault="00285E47" w:rsidP="00285E47">
          <w:pPr>
            <w:pStyle w:val="D5EE0098AA7E4645BCB64202EF1D7D14"/>
          </w:pPr>
          <w:r w:rsidRPr="00B9189F">
            <w:rPr>
              <w:rStyle w:val="PlaceholderText"/>
            </w:rPr>
            <w:t>Click here to enter text.</w:t>
          </w:r>
        </w:p>
      </w:docPartBody>
    </w:docPart>
    <w:docPart>
      <w:docPartPr>
        <w:name w:val="EEB0E92035AC4D21BB029C5444C39312"/>
        <w:category>
          <w:name w:val="General"/>
          <w:gallery w:val="placeholder"/>
        </w:category>
        <w:types>
          <w:type w:val="bbPlcHdr"/>
        </w:types>
        <w:behaviors>
          <w:behavior w:val="content"/>
        </w:behaviors>
        <w:guid w:val="{B957BFF5-955F-4E16-BC84-9EDAD5AC4541}"/>
      </w:docPartPr>
      <w:docPartBody>
        <w:p w:rsidR="0058667E" w:rsidRDefault="00285E47" w:rsidP="00285E47">
          <w:pPr>
            <w:pStyle w:val="EEB0E92035AC4D21BB029C5444C39312"/>
          </w:pPr>
          <w:r w:rsidRPr="00B9189F">
            <w:rPr>
              <w:rStyle w:val="PlaceholderText"/>
            </w:rPr>
            <w:t>Click here to enter text.</w:t>
          </w:r>
        </w:p>
      </w:docPartBody>
    </w:docPart>
    <w:docPart>
      <w:docPartPr>
        <w:name w:val="E25D4A77E91E4F00B7E552D1C0A42DE3"/>
        <w:category>
          <w:name w:val="General"/>
          <w:gallery w:val="placeholder"/>
        </w:category>
        <w:types>
          <w:type w:val="bbPlcHdr"/>
        </w:types>
        <w:behaviors>
          <w:behavior w:val="content"/>
        </w:behaviors>
        <w:guid w:val="{1D3F1E6C-1224-451E-915E-146D2C3E4E5A}"/>
      </w:docPartPr>
      <w:docPartBody>
        <w:p w:rsidR="0058667E" w:rsidRDefault="00285E47" w:rsidP="00285E47">
          <w:pPr>
            <w:pStyle w:val="E25D4A77E91E4F00B7E552D1C0A42DE3"/>
          </w:pPr>
          <w:r w:rsidRPr="00B9189F">
            <w:rPr>
              <w:rStyle w:val="PlaceholderText"/>
            </w:rPr>
            <w:t>Click here to enter text.</w:t>
          </w:r>
        </w:p>
      </w:docPartBody>
    </w:docPart>
    <w:docPart>
      <w:docPartPr>
        <w:name w:val="A00CFBD71FBA478691F4D8D727F429BB"/>
        <w:category>
          <w:name w:val="General"/>
          <w:gallery w:val="placeholder"/>
        </w:category>
        <w:types>
          <w:type w:val="bbPlcHdr"/>
        </w:types>
        <w:behaviors>
          <w:behavior w:val="content"/>
        </w:behaviors>
        <w:guid w:val="{13872233-5F8D-49BB-8472-BE2C7EBBE3C7}"/>
      </w:docPartPr>
      <w:docPartBody>
        <w:p w:rsidR="0058667E" w:rsidRDefault="00285E47" w:rsidP="00285E47">
          <w:pPr>
            <w:pStyle w:val="A00CFBD71FBA478691F4D8D727F429BB"/>
          </w:pPr>
          <w:r w:rsidRPr="00B9189F">
            <w:rPr>
              <w:rStyle w:val="PlaceholderText"/>
            </w:rPr>
            <w:t>Click here to enter text.</w:t>
          </w:r>
        </w:p>
      </w:docPartBody>
    </w:docPart>
    <w:docPart>
      <w:docPartPr>
        <w:name w:val="39429947E5F24800A4FA955AD8ED6315"/>
        <w:category>
          <w:name w:val="General"/>
          <w:gallery w:val="placeholder"/>
        </w:category>
        <w:types>
          <w:type w:val="bbPlcHdr"/>
        </w:types>
        <w:behaviors>
          <w:behavior w:val="content"/>
        </w:behaviors>
        <w:guid w:val="{ADB8F2B1-7800-45B4-A035-A70473BD178B}"/>
      </w:docPartPr>
      <w:docPartBody>
        <w:p w:rsidR="0058667E" w:rsidRDefault="00285E47" w:rsidP="00285E47">
          <w:pPr>
            <w:pStyle w:val="39429947E5F24800A4FA955AD8ED6315"/>
          </w:pPr>
          <w:r w:rsidRPr="00B9189F">
            <w:rPr>
              <w:rStyle w:val="PlaceholderText"/>
            </w:rPr>
            <w:t>Click here to enter text.</w:t>
          </w:r>
        </w:p>
      </w:docPartBody>
    </w:docPart>
    <w:docPart>
      <w:docPartPr>
        <w:name w:val="CD55B8A2A32D4CABBDB1CAB9FBE4E979"/>
        <w:category>
          <w:name w:val="General"/>
          <w:gallery w:val="placeholder"/>
        </w:category>
        <w:types>
          <w:type w:val="bbPlcHdr"/>
        </w:types>
        <w:behaviors>
          <w:behavior w:val="content"/>
        </w:behaviors>
        <w:guid w:val="{8C2073A5-C9E7-47DC-A5AC-09ECF16D4920}"/>
      </w:docPartPr>
      <w:docPartBody>
        <w:p w:rsidR="0058667E" w:rsidRDefault="00285E47" w:rsidP="00285E47">
          <w:pPr>
            <w:pStyle w:val="CD55B8A2A32D4CABBDB1CAB9FBE4E979"/>
          </w:pPr>
          <w:r w:rsidRPr="00B9189F">
            <w:rPr>
              <w:rStyle w:val="PlaceholderText"/>
            </w:rPr>
            <w:t>Click here to enter text.</w:t>
          </w:r>
        </w:p>
      </w:docPartBody>
    </w:docPart>
    <w:docPart>
      <w:docPartPr>
        <w:name w:val="E319596082F84B68A13BAC44EAA18479"/>
        <w:category>
          <w:name w:val="General"/>
          <w:gallery w:val="placeholder"/>
        </w:category>
        <w:types>
          <w:type w:val="bbPlcHdr"/>
        </w:types>
        <w:behaviors>
          <w:behavior w:val="content"/>
        </w:behaviors>
        <w:guid w:val="{D3F47185-BA1A-4412-9C25-9F4C9A0DFBEA}"/>
      </w:docPartPr>
      <w:docPartBody>
        <w:p w:rsidR="0058667E" w:rsidRDefault="00285E47" w:rsidP="00285E47">
          <w:pPr>
            <w:pStyle w:val="E319596082F84B68A13BAC44EAA18479"/>
          </w:pPr>
          <w:r w:rsidRPr="00B9189F">
            <w:rPr>
              <w:rStyle w:val="PlaceholderText"/>
            </w:rPr>
            <w:t>Click here to enter text.</w:t>
          </w:r>
        </w:p>
      </w:docPartBody>
    </w:docPart>
    <w:docPart>
      <w:docPartPr>
        <w:name w:val="3AA0F7DE597D4FE0902A0AB9A0E53ACC"/>
        <w:category>
          <w:name w:val="General"/>
          <w:gallery w:val="placeholder"/>
        </w:category>
        <w:types>
          <w:type w:val="bbPlcHdr"/>
        </w:types>
        <w:behaviors>
          <w:behavior w:val="content"/>
        </w:behaviors>
        <w:guid w:val="{54ACD48B-1B66-4FF8-8D27-8CEECCD504DD}"/>
      </w:docPartPr>
      <w:docPartBody>
        <w:p w:rsidR="0058667E" w:rsidRDefault="00285E47" w:rsidP="00285E47">
          <w:pPr>
            <w:pStyle w:val="3AA0F7DE597D4FE0902A0AB9A0E53ACC"/>
          </w:pPr>
          <w:r w:rsidRPr="00B9189F">
            <w:rPr>
              <w:rStyle w:val="PlaceholderText"/>
            </w:rPr>
            <w:t>Click here to enter text.</w:t>
          </w:r>
        </w:p>
      </w:docPartBody>
    </w:docPart>
    <w:docPart>
      <w:docPartPr>
        <w:name w:val="6DA629A80CD24767A4A2AA32CAD3D120"/>
        <w:category>
          <w:name w:val="General"/>
          <w:gallery w:val="placeholder"/>
        </w:category>
        <w:types>
          <w:type w:val="bbPlcHdr"/>
        </w:types>
        <w:behaviors>
          <w:behavior w:val="content"/>
        </w:behaviors>
        <w:guid w:val="{10D99CD5-BBC0-4973-8B72-D1BBF9C93B6A}"/>
      </w:docPartPr>
      <w:docPartBody>
        <w:p w:rsidR="0058667E" w:rsidRDefault="00285E47" w:rsidP="00285E47">
          <w:pPr>
            <w:pStyle w:val="6DA629A80CD24767A4A2AA32CAD3D120"/>
          </w:pPr>
          <w:r w:rsidRPr="00B9189F">
            <w:rPr>
              <w:rStyle w:val="PlaceholderText"/>
            </w:rPr>
            <w:t>Click here to enter text.</w:t>
          </w:r>
        </w:p>
      </w:docPartBody>
    </w:docPart>
    <w:docPart>
      <w:docPartPr>
        <w:name w:val="26935B8784664841A6D27AA36BB64CAD"/>
        <w:category>
          <w:name w:val="General"/>
          <w:gallery w:val="placeholder"/>
        </w:category>
        <w:types>
          <w:type w:val="bbPlcHdr"/>
        </w:types>
        <w:behaviors>
          <w:behavior w:val="content"/>
        </w:behaviors>
        <w:guid w:val="{591653CA-1C23-4264-ABB5-7EF52554ED36}"/>
      </w:docPartPr>
      <w:docPartBody>
        <w:p w:rsidR="0058667E" w:rsidRDefault="00285E47" w:rsidP="00285E47">
          <w:pPr>
            <w:pStyle w:val="26935B8784664841A6D27AA36BB64CAD"/>
          </w:pPr>
          <w:r w:rsidRPr="00B9189F">
            <w:rPr>
              <w:rStyle w:val="PlaceholderText"/>
            </w:rPr>
            <w:t>Click here to enter text.</w:t>
          </w:r>
        </w:p>
      </w:docPartBody>
    </w:docPart>
    <w:docPart>
      <w:docPartPr>
        <w:name w:val="61D6DE9790514B67825BF12B4DA527DB"/>
        <w:category>
          <w:name w:val="General"/>
          <w:gallery w:val="placeholder"/>
        </w:category>
        <w:types>
          <w:type w:val="bbPlcHdr"/>
        </w:types>
        <w:behaviors>
          <w:behavior w:val="content"/>
        </w:behaviors>
        <w:guid w:val="{6CB69D64-0253-44F2-BB7D-47819B3E20DD}"/>
      </w:docPartPr>
      <w:docPartBody>
        <w:p w:rsidR="0058667E" w:rsidRDefault="00285E47" w:rsidP="00285E47">
          <w:pPr>
            <w:pStyle w:val="61D6DE9790514B67825BF12B4DA527DB"/>
          </w:pPr>
          <w:r w:rsidRPr="00B9189F">
            <w:rPr>
              <w:rStyle w:val="PlaceholderText"/>
            </w:rPr>
            <w:t>Click here to enter text.</w:t>
          </w:r>
        </w:p>
      </w:docPartBody>
    </w:docPart>
    <w:docPart>
      <w:docPartPr>
        <w:name w:val="F94E1685A01F4FD3BA437C52717793AF"/>
        <w:category>
          <w:name w:val="General"/>
          <w:gallery w:val="placeholder"/>
        </w:category>
        <w:types>
          <w:type w:val="bbPlcHdr"/>
        </w:types>
        <w:behaviors>
          <w:behavior w:val="content"/>
        </w:behaviors>
        <w:guid w:val="{2AA5F6D9-5719-4780-8E5B-AB6EB5A60A0A}"/>
      </w:docPartPr>
      <w:docPartBody>
        <w:p w:rsidR="0058667E" w:rsidRDefault="00285E47" w:rsidP="00285E47">
          <w:pPr>
            <w:pStyle w:val="F94E1685A01F4FD3BA437C52717793AF"/>
          </w:pPr>
          <w:r w:rsidRPr="00B9189F">
            <w:rPr>
              <w:rStyle w:val="PlaceholderText"/>
            </w:rPr>
            <w:t>Click here to enter text.</w:t>
          </w:r>
        </w:p>
      </w:docPartBody>
    </w:docPart>
    <w:docPart>
      <w:docPartPr>
        <w:name w:val="13D1601A8A5A47078B087584DA337777"/>
        <w:category>
          <w:name w:val="General"/>
          <w:gallery w:val="placeholder"/>
        </w:category>
        <w:types>
          <w:type w:val="bbPlcHdr"/>
        </w:types>
        <w:behaviors>
          <w:behavior w:val="content"/>
        </w:behaviors>
        <w:guid w:val="{958CEAB3-96D8-4188-A115-48EE531352A4}"/>
      </w:docPartPr>
      <w:docPartBody>
        <w:p w:rsidR="0058667E" w:rsidRDefault="00285E47" w:rsidP="00285E47">
          <w:pPr>
            <w:pStyle w:val="13D1601A8A5A47078B087584DA337777"/>
          </w:pPr>
          <w:r w:rsidRPr="00B9189F">
            <w:rPr>
              <w:rStyle w:val="PlaceholderText"/>
            </w:rPr>
            <w:t>Click here to enter text.</w:t>
          </w:r>
        </w:p>
      </w:docPartBody>
    </w:docPart>
    <w:docPart>
      <w:docPartPr>
        <w:name w:val="34C93CBE7A1447F880BCC5FC0045FA57"/>
        <w:category>
          <w:name w:val="General"/>
          <w:gallery w:val="placeholder"/>
        </w:category>
        <w:types>
          <w:type w:val="bbPlcHdr"/>
        </w:types>
        <w:behaviors>
          <w:behavior w:val="content"/>
        </w:behaviors>
        <w:guid w:val="{C82CA6E1-4BFA-4E96-B91B-AD1931EB3FFA}"/>
      </w:docPartPr>
      <w:docPartBody>
        <w:p w:rsidR="0058667E" w:rsidRDefault="00285E47" w:rsidP="00285E47">
          <w:pPr>
            <w:pStyle w:val="34C93CBE7A1447F880BCC5FC0045FA57"/>
          </w:pPr>
          <w:r w:rsidRPr="00B9189F">
            <w:rPr>
              <w:rStyle w:val="PlaceholderText"/>
            </w:rPr>
            <w:t>Click here to enter text.</w:t>
          </w:r>
        </w:p>
      </w:docPartBody>
    </w:docPart>
    <w:docPart>
      <w:docPartPr>
        <w:name w:val="C276169641CD440F8FAF14CEE84C4202"/>
        <w:category>
          <w:name w:val="General"/>
          <w:gallery w:val="placeholder"/>
        </w:category>
        <w:types>
          <w:type w:val="bbPlcHdr"/>
        </w:types>
        <w:behaviors>
          <w:behavior w:val="content"/>
        </w:behaviors>
        <w:guid w:val="{5097A91D-709A-4CBA-842E-7498A304856E}"/>
      </w:docPartPr>
      <w:docPartBody>
        <w:p w:rsidR="0058667E" w:rsidRDefault="00285E47" w:rsidP="00285E47">
          <w:pPr>
            <w:pStyle w:val="C276169641CD440F8FAF14CEE84C4202"/>
          </w:pPr>
          <w:r w:rsidRPr="00B9189F">
            <w:rPr>
              <w:rStyle w:val="PlaceholderText"/>
            </w:rPr>
            <w:t>Click here to enter text.</w:t>
          </w:r>
        </w:p>
      </w:docPartBody>
    </w:docPart>
    <w:docPart>
      <w:docPartPr>
        <w:name w:val="AAB5BB83E44142A5A73F835E2AC42758"/>
        <w:category>
          <w:name w:val="General"/>
          <w:gallery w:val="placeholder"/>
        </w:category>
        <w:types>
          <w:type w:val="bbPlcHdr"/>
        </w:types>
        <w:behaviors>
          <w:behavior w:val="content"/>
        </w:behaviors>
        <w:guid w:val="{5F6EC36B-02AA-4B1C-8A67-FD6DB86EDCFB}"/>
      </w:docPartPr>
      <w:docPartBody>
        <w:p w:rsidR="0058667E" w:rsidRDefault="00285E47" w:rsidP="00285E47">
          <w:pPr>
            <w:pStyle w:val="AAB5BB83E44142A5A73F835E2AC42758"/>
          </w:pPr>
          <w:r w:rsidRPr="00B9189F">
            <w:rPr>
              <w:rStyle w:val="PlaceholderText"/>
            </w:rPr>
            <w:t>Click here to enter text.</w:t>
          </w:r>
        </w:p>
      </w:docPartBody>
    </w:docPart>
    <w:docPart>
      <w:docPartPr>
        <w:name w:val="AB9896D6396C49B29FF19E5B23CBBFA5"/>
        <w:category>
          <w:name w:val="General"/>
          <w:gallery w:val="placeholder"/>
        </w:category>
        <w:types>
          <w:type w:val="bbPlcHdr"/>
        </w:types>
        <w:behaviors>
          <w:behavior w:val="content"/>
        </w:behaviors>
        <w:guid w:val="{F5EC52CA-AE69-421E-9FF7-B078A98B63C3}"/>
      </w:docPartPr>
      <w:docPartBody>
        <w:p w:rsidR="0058667E" w:rsidRDefault="00285E47" w:rsidP="00285E47">
          <w:pPr>
            <w:pStyle w:val="AB9896D6396C49B29FF19E5B23CBBFA5"/>
          </w:pPr>
          <w:r w:rsidRPr="00B9189F">
            <w:rPr>
              <w:rStyle w:val="PlaceholderText"/>
            </w:rPr>
            <w:t>Click here to enter text.</w:t>
          </w:r>
        </w:p>
      </w:docPartBody>
    </w:docPart>
    <w:docPart>
      <w:docPartPr>
        <w:name w:val="05F0C57A29904C0881ABE14AA2B19F82"/>
        <w:category>
          <w:name w:val="General"/>
          <w:gallery w:val="placeholder"/>
        </w:category>
        <w:types>
          <w:type w:val="bbPlcHdr"/>
        </w:types>
        <w:behaviors>
          <w:behavior w:val="content"/>
        </w:behaviors>
        <w:guid w:val="{C7F682FF-5022-4300-B839-2F60BF440DC4}"/>
      </w:docPartPr>
      <w:docPartBody>
        <w:p w:rsidR="0058667E" w:rsidRDefault="00285E47" w:rsidP="00285E47">
          <w:pPr>
            <w:pStyle w:val="05F0C57A29904C0881ABE14AA2B19F82"/>
          </w:pPr>
          <w:r w:rsidRPr="00B9189F">
            <w:rPr>
              <w:rStyle w:val="PlaceholderText"/>
            </w:rPr>
            <w:t>Click here to enter text.</w:t>
          </w:r>
        </w:p>
      </w:docPartBody>
    </w:docPart>
    <w:docPart>
      <w:docPartPr>
        <w:name w:val="1AC25AEC0C7E4567ACFF7864DD6D2E34"/>
        <w:category>
          <w:name w:val="General"/>
          <w:gallery w:val="placeholder"/>
        </w:category>
        <w:types>
          <w:type w:val="bbPlcHdr"/>
        </w:types>
        <w:behaviors>
          <w:behavior w:val="content"/>
        </w:behaviors>
        <w:guid w:val="{D1F3D252-03C9-4B05-AB2F-BDB51B388CB8}"/>
      </w:docPartPr>
      <w:docPartBody>
        <w:p w:rsidR="0058667E" w:rsidRDefault="00285E47" w:rsidP="00285E47">
          <w:pPr>
            <w:pStyle w:val="1AC25AEC0C7E4567ACFF7864DD6D2E34"/>
          </w:pPr>
          <w:r w:rsidRPr="00B9189F">
            <w:rPr>
              <w:rStyle w:val="PlaceholderText"/>
            </w:rPr>
            <w:t>Click here to enter text.</w:t>
          </w:r>
        </w:p>
      </w:docPartBody>
    </w:docPart>
    <w:docPart>
      <w:docPartPr>
        <w:name w:val="69716A955E624C068FD7671FC657E35D"/>
        <w:category>
          <w:name w:val="General"/>
          <w:gallery w:val="placeholder"/>
        </w:category>
        <w:types>
          <w:type w:val="bbPlcHdr"/>
        </w:types>
        <w:behaviors>
          <w:behavior w:val="content"/>
        </w:behaviors>
        <w:guid w:val="{F4F70BC3-5642-4923-A3A4-886762C6AF6F}"/>
      </w:docPartPr>
      <w:docPartBody>
        <w:p w:rsidR="0058667E" w:rsidRDefault="00285E47" w:rsidP="00285E47">
          <w:pPr>
            <w:pStyle w:val="69716A955E624C068FD7671FC657E35D"/>
          </w:pPr>
          <w:r w:rsidRPr="00B9189F">
            <w:rPr>
              <w:rStyle w:val="PlaceholderText"/>
            </w:rPr>
            <w:t>Click here to enter text.</w:t>
          </w:r>
        </w:p>
      </w:docPartBody>
    </w:docPart>
    <w:docPart>
      <w:docPartPr>
        <w:name w:val="048D3229BDD44F409A9533EDBFE1F6FA"/>
        <w:category>
          <w:name w:val="General"/>
          <w:gallery w:val="placeholder"/>
        </w:category>
        <w:types>
          <w:type w:val="bbPlcHdr"/>
        </w:types>
        <w:behaviors>
          <w:behavior w:val="content"/>
        </w:behaviors>
        <w:guid w:val="{5F1BCC82-B8C4-4A30-8B24-8406FEBD1EF1}"/>
      </w:docPartPr>
      <w:docPartBody>
        <w:p w:rsidR="0058667E" w:rsidRDefault="00285E47" w:rsidP="00285E47">
          <w:pPr>
            <w:pStyle w:val="048D3229BDD44F409A9533EDBFE1F6FA"/>
          </w:pPr>
          <w:r w:rsidRPr="00B9189F">
            <w:rPr>
              <w:rStyle w:val="PlaceholderText"/>
            </w:rPr>
            <w:t>Click here to enter text.</w:t>
          </w:r>
        </w:p>
      </w:docPartBody>
    </w:docPart>
    <w:docPart>
      <w:docPartPr>
        <w:name w:val="EFD3A323A9274734B0886B791F4FD4EA"/>
        <w:category>
          <w:name w:val="General"/>
          <w:gallery w:val="placeholder"/>
        </w:category>
        <w:types>
          <w:type w:val="bbPlcHdr"/>
        </w:types>
        <w:behaviors>
          <w:behavior w:val="content"/>
        </w:behaviors>
        <w:guid w:val="{3B3CD778-AF53-4F28-8B96-6356728D066D}"/>
      </w:docPartPr>
      <w:docPartBody>
        <w:p w:rsidR="0058667E" w:rsidRDefault="00285E47" w:rsidP="00285E47">
          <w:pPr>
            <w:pStyle w:val="EFD3A323A9274734B0886B791F4FD4EA"/>
          </w:pPr>
          <w:r w:rsidRPr="00B9189F">
            <w:rPr>
              <w:rStyle w:val="PlaceholderText"/>
            </w:rPr>
            <w:t>Click here to enter text.</w:t>
          </w:r>
        </w:p>
      </w:docPartBody>
    </w:docPart>
    <w:docPart>
      <w:docPartPr>
        <w:name w:val="AC0C6AA2A0F34FDEB6A1503E0EF153D1"/>
        <w:category>
          <w:name w:val="General"/>
          <w:gallery w:val="placeholder"/>
        </w:category>
        <w:types>
          <w:type w:val="bbPlcHdr"/>
        </w:types>
        <w:behaviors>
          <w:behavior w:val="content"/>
        </w:behaviors>
        <w:guid w:val="{26EE42E0-9DDB-42B4-88A7-397DB56757F8}"/>
      </w:docPartPr>
      <w:docPartBody>
        <w:p w:rsidR="0058667E" w:rsidRDefault="00285E47" w:rsidP="00285E47">
          <w:pPr>
            <w:pStyle w:val="AC0C6AA2A0F34FDEB6A1503E0EF153D1"/>
          </w:pPr>
          <w:r w:rsidRPr="00B9189F">
            <w:rPr>
              <w:rStyle w:val="PlaceholderText"/>
            </w:rPr>
            <w:t>Click here to enter text.</w:t>
          </w:r>
        </w:p>
      </w:docPartBody>
    </w:docPart>
    <w:docPart>
      <w:docPartPr>
        <w:name w:val="611EB38530DE4123A6591C5E8CC5F2E8"/>
        <w:category>
          <w:name w:val="General"/>
          <w:gallery w:val="placeholder"/>
        </w:category>
        <w:types>
          <w:type w:val="bbPlcHdr"/>
        </w:types>
        <w:behaviors>
          <w:behavior w:val="content"/>
        </w:behaviors>
        <w:guid w:val="{6886F1FC-3371-4D49-87CD-4B1D5E77093A}"/>
      </w:docPartPr>
      <w:docPartBody>
        <w:p w:rsidR="0058667E" w:rsidRDefault="00285E47" w:rsidP="00285E47">
          <w:pPr>
            <w:pStyle w:val="611EB38530DE4123A6591C5E8CC5F2E8"/>
          </w:pPr>
          <w:r w:rsidRPr="00B9189F">
            <w:rPr>
              <w:rStyle w:val="PlaceholderText"/>
            </w:rPr>
            <w:t>Click here to enter text.</w:t>
          </w:r>
        </w:p>
      </w:docPartBody>
    </w:docPart>
    <w:docPart>
      <w:docPartPr>
        <w:name w:val="231A569F34A24E9989BACF7B134840D6"/>
        <w:category>
          <w:name w:val="General"/>
          <w:gallery w:val="placeholder"/>
        </w:category>
        <w:types>
          <w:type w:val="bbPlcHdr"/>
        </w:types>
        <w:behaviors>
          <w:behavior w:val="content"/>
        </w:behaviors>
        <w:guid w:val="{E2089FF1-A94E-4737-AB22-407A80A945DB}"/>
      </w:docPartPr>
      <w:docPartBody>
        <w:p w:rsidR="0058667E" w:rsidRDefault="00285E47" w:rsidP="00285E47">
          <w:pPr>
            <w:pStyle w:val="231A569F34A24E9989BACF7B134840D6"/>
          </w:pPr>
          <w:r w:rsidRPr="00B9189F">
            <w:rPr>
              <w:rStyle w:val="PlaceholderText"/>
            </w:rPr>
            <w:t>Click here to enter text.</w:t>
          </w:r>
        </w:p>
      </w:docPartBody>
    </w:docPart>
    <w:docPart>
      <w:docPartPr>
        <w:name w:val="2747BEEE947E46409B64CB89F4C02A25"/>
        <w:category>
          <w:name w:val="General"/>
          <w:gallery w:val="placeholder"/>
        </w:category>
        <w:types>
          <w:type w:val="bbPlcHdr"/>
        </w:types>
        <w:behaviors>
          <w:behavior w:val="content"/>
        </w:behaviors>
        <w:guid w:val="{8CC5EAD8-9B46-4C55-B48B-3F7600CD224D}"/>
      </w:docPartPr>
      <w:docPartBody>
        <w:p w:rsidR="0058667E" w:rsidRDefault="00285E47" w:rsidP="00285E47">
          <w:pPr>
            <w:pStyle w:val="2747BEEE947E46409B64CB89F4C02A25"/>
          </w:pPr>
          <w:r w:rsidRPr="00B9189F">
            <w:rPr>
              <w:rStyle w:val="PlaceholderText"/>
            </w:rPr>
            <w:t>Click here to enter text.</w:t>
          </w:r>
        </w:p>
      </w:docPartBody>
    </w:docPart>
    <w:docPart>
      <w:docPartPr>
        <w:name w:val="56B59BAAD8FA467BB191C2C5D1D3AF8C"/>
        <w:category>
          <w:name w:val="General"/>
          <w:gallery w:val="placeholder"/>
        </w:category>
        <w:types>
          <w:type w:val="bbPlcHdr"/>
        </w:types>
        <w:behaviors>
          <w:behavior w:val="content"/>
        </w:behaviors>
        <w:guid w:val="{D54F46CB-2FCA-48CE-8F87-A409D70DA495}"/>
      </w:docPartPr>
      <w:docPartBody>
        <w:p w:rsidR="0058667E" w:rsidRDefault="00285E47" w:rsidP="00285E47">
          <w:pPr>
            <w:pStyle w:val="56B59BAAD8FA467BB191C2C5D1D3AF8C"/>
          </w:pPr>
          <w:r w:rsidRPr="00B9189F">
            <w:rPr>
              <w:rStyle w:val="PlaceholderText"/>
            </w:rPr>
            <w:t>Click here to enter text.</w:t>
          </w:r>
        </w:p>
      </w:docPartBody>
    </w:docPart>
    <w:docPart>
      <w:docPartPr>
        <w:name w:val="86C73FEF4B144344947F4A6685E8B3DA"/>
        <w:category>
          <w:name w:val="General"/>
          <w:gallery w:val="placeholder"/>
        </w:category>
        <w:types>
          <w:type w:val="bbPlcHdr"/>
        </w:types>
        <w:behaviors>
          <w:behavior w:val="content"/>
        </w:behaviors>
        <w:guid w:val="{CBC125D8-A732-428D-A1D1-7D87CAE78F31}"/>
      </w:docPartPr>
      <w:docPartBody>
        <w:p w:rsidR="0058667E" w:rsidRDefault="00285E47" w:rsidP="00285E47">
          <w:pPr>
            <w:pStyle w:val="86C73FEF4B144344947F4A6685E8B3DA"/>
          </w:pPr>
          <w:r w:rsidRPr="00B9189F">
            <w:rPr>
              <w:rStyle w:val="PlaceholderText"/>
            </w:rPr>
            <w:t>Click here to enter text.</w:t>
          </w:r>
        </w:p>
      </w:docPartBody>
    </w:docPart>
    <w:docPart>
      <w:docPartPr>
        <w:name w:val="8C6CCB178A664022948A0745BCF36491"/>
        <w:category>
          <w:name w:val="General"/>
          <w:gallery w:val="placeholder"/>
        </w:category>
        <w:types>
          <w:type w:val="bbPlcHdr"/>
        </w:types>
        <w:behaviors>
          <w:behavior w:val="content"/>
        </w:behaviors>
        <w:guid w:val="{90398797-5F6D-4126-9E88-D5E5345EAEAC}"/>
      </w:docPartPr>
      <w:docPartBody>
        <w:p w:rsidR="0058667E" w:rsidRDefault="00285E47" w:rsidP="00285E47">
          <w:pPr>
            <w:pStyle w:val="8C6CCB178A664022948A0745BCF36491"/>
          </w:pPr>
          <w:r w:rsidRPr="00B9189F">
            <w:rPr>
              <w:rStyle w:val="PlaceholderText"/>
            </w:rPr>
            <w:t>Click here to enter text.</w:t>
          </w:r>
        </w:p>
      </w:docPartBody>
    </w:docPart>
    <w:docPart>
      <w:docPartPr>
        <w:name w:val="08254094EA3D4064802EFF014C7CFBD5"/>
        <w:category>
          <w:name w:val="General"/>
          <w:gallery w:val="placeholder"/>
        </w:category>
        <w:types>
          <w:type w:val="bbPlcHdr"/>
        </w:types>
        <w:behaviors>
          <w:behavior w:val="content"/>
        </w:behaviors>
        <w:guid w:val="{2A534D8C-4BFE-4133-A225-5B6CD881CB7F}"/>
      </w:docPartPr>
      <w:docPartBody>
        <w:p w:rsidR="0058667E" w:rsidRDefault="00285E47" w:rsidP="00285E47">
          <w:pPr>
            <w:pStyle w:val="08254094EA3D4064802EFF014C7CFBD5"/>
          </w:pPr>
          <w:r w:rsidRPr="00B9189F">
            <w:rPr>
              <w:rStyle w:val="PlaceholderText"/>
            </w:rPr>
            <w:t>Click here to enter text.</w:t>
          </w:r>
        </w:p>
      </w:docPartBody>
    </w:docPart>
    <w:docPart>
      <w:docPartPr>
        <w:name w:val="E377B837F21642AD9EB867DD98018B5C"/>
        <w:category>
          <w:name w:val="General"/>
          <w:gallery w:val="placeholder"/>
        </w:category>
        <w:types>
          <w:type w:val="bbPlcHdr"/>
        </w:types>
        <w:behaviors>
          <w:behavior w:val="content"/>
        </w:behaviors>
        <w:guid w:val="{4B355273-70E9-4541-A84E-546A26EDDFA7}"/>
      </w:docPartPr>
      <w:docPartBody>
        <w:p w:rsidR="0058667E" w:rsidRDefault="00285E47" w:rsidP="00285E47">
          <w:pPr>
            <w:pStyle w:val="E377B837F21642AD9EB867DD98018B5C"/>
          </w:pPr>
          <w:r w:rsidRPr="00B9189F">
            <w:rPr>
              <w:rStyle w:val="PlaceholderText"/>
            </w:rPr>
            <w:t>Click here to enter text.</w:t>
          </w:r>
        </w:p>
      </w:docPartBody>
    </w:docPart>
    <w:docPart>
      <w:docPartPr>
        <w:name w:val="080BDC222551459D853A453494A1B7E4"/>
        <w:category>
          <w:name w:val="General"/>
          <w:gallery w:val="placeholder"/>
        </w:category>
        <w:types>
          <w:type w:val="bbPlcHdr"/>
        </w:types>
        <w:behaviors>
          <w:behavior w:val="content"/>
        </w:behaviors>
        <w:guid w:val="{7279E869-DC59-40C9-9C25-D003C8CAC02F}"/>
      </w:docPartPr>
      <w:docPartBody>
        <w:p w:rsidR="0058667E" w:rsidRDefault="00285E47" w:rsidP="00285E47">
          <w:pPr>
            <w:pStyle w:val="080BDC222551459D853A453494A1B7E4"/>
          </w:pPr>
          <w:r w:rsidRPr="00B9189F">
            <w:rPr>
              <w:rStyle w:val="PlaceholderText"/>
            </w:rPr>
            <w:t>Click here to enter text.</w:t>
          </w:r>
        </w:p>
      </w:docPartBody>
    </w:docPart>
    <w:docPart>
      <w:docPartPr>
        <w:name w:val="8BBC183381214417B6528DFB694ED419"/>
        <w:category>
          <w:name w:val="General"/>
          <w:gallery w:val="placeholder"/>
        </w:category>
        <w:types>
          <w:type w:val="bbPlcHdr"/>
        </w:types>
        <w:behaviors>
          <w:behavior w:val="content"/>
        </w:behaviors>
        <w:guid w:val="{F9960C19-40E8-4E1B-A30F-0D006A6A7111}"/>
      </w:docPartPr>
      <w:docPartBody>
        <w:p w:rsidR="0058667E" w:rsidRDefault="00285E47" w:rsidP="00285E47">
          <w:pPr>
            <w:pStyle w:val="8BBC183381214417B6528DFB694ED419"/>
          </w:pPr>
          <w:r w:rsidRPr="00B9189F">
            <w:rPr>
              <w:rStyle w:val="PlaceholderText"/>
            </w:rPr>
            <w:t>Click here to enter text.</w:t>
          </w:r>
        </w:p>
      </w:docPartBody>
    </w:docPart>
    <w:docPart>
      <w:docPartPr>
        <w:name w:val="B2CF4CCE0FF54BBCA81BB41E7A2C27B0"/>
        <w:category>
          <w:name w:val="General"/>
          <w:gallery w:val="placeholder"/>
        </w:category>
        <w:types>
          <w:type w:val="bbPlcHdr"/>
        </w:types>
        <w:behaviors>
          <w:behavior w:val="content"/>
        </w:behaviors>
        <w:guid w:val="{503562B0-250B-4FDA-9962-3F13A655877E}"/>
      </w:docPartPr>
      <w:docPartBody>
        <w:p w:rsidR="0058667E" w:rsidRDefault="00285E47" w:rsidP="00285E47">
          <w:pPr>
            <w:pStyle w:val="B2CF4CCE0FF54BBCA81BB41E7A2C27B0"/>
          </w:pPr>
          <w:r w:rsidRPr="00B9189F">
            <w:rPr>
              <w:rStyle w:val="PlaceholderText"/>
            </w:rPr>
            <w:t>Click here to enter text.</w:t>
          </w:r>
        </w:p>
      </w:docPartBody>
    </w:docPart>
    <w:docPart>
      <w:docPartPr>
        <w:name w:val="14BCE8C252EE41C49801083F317BD898"/>
        <w:category>
          <w:name w:val="General"/>
          <w:gallery w:val="placeholder"/>
        </w:category>
        <w:types>
          <w:type w:val="bbPlcHdr"/>
        </w:types>
        <w:behaviors>
          <w:behavior w:val="content"/>
        </w:behaviors>
        <w:guid w:val="{93088420-8B91-4AD6-9929-731B12D639E7}"/>
      </w:docPartPr>
      <w:docPartBody>
        <w:p w:rsidR="0058667E" w:rsidRDefault="00285E47" w:rsidP="00285E47">
          <w:pPr>
            <w:pStyle w:val="14BCE8C252EE41C49801083F317BD898"/>
          </w:pPr>
          <w:r w:rsidRPr="00B9189F">
            <w:rPr>
              <w:rStyle w:val="PlaceholderText"/>
            </w:rPr>
            <w:t>Click here to enter text.</w:t>
          </w:r>
        </w:p>
      </w:docPartBody>
    </w:docPart>
    <w:docPart>
      <w:docPartPr>
        <w:name w:val="F8F8ECA402F7407BA37AB9C078829BB4"/>
        <w:category>
          <w:name w:val="General"/>
          <w:gallery w:val="placeholder"/>
        </w:category>
        <w:types>
          <w:type w:val="bbPlcHdr"/>
        </w:types>
        <w:behaviors>
          <w:behavior w:val="content"/>
        </w:behaviors>
        <w:guid w:val="{A72E873B-0D90-4F45-8C2F-E0B618B50FBC}"/>
      </w:docPartPr>
      <w:docPartBody>
        <w:p w:rsidR="0058667E" w:rsidRDefault="00285E47" w:rsidP="00285E47">
          <w:pPr>
            <w:pStyle w:val="F8F8ECA402F7407BA37AB9C078829BB4"/>
          </w:pPr>
          <w:r w:rsidRPr="00B9189F">
            <w:rPr>
              <w:rStyle w:val="PlaceholderText"/>
            </w:rPr>
            <w:t>Click here to enter text.</w:t>
          </w:r>
        </w:p>
      </w:docPartBody>
    </w:docPart>
    <w:docPart>
      <w:docPartPr>
        <w:name w:val="7AEA458DCD794B0FA12E6681EFE9216C"/>
        <w:category>
          <w:name w:val="General"/>
          <w:gallery w:val="placeholder"/>
        </w:category>
        <w:types>
          <w:type w:val="bbPlcHdr"/>
        </w:types>
        <w:behaviors>
          <w:behavior w:val="content"/>
        </w:behaviors>
        <w:guid w:val="{D72BCCFA-2E06-47B5-ADBA-A3F2DE772A89}"/>
      </w:docPartPr>
      <w:docPartBody>
        <w:p w:rsidR="0058667E" w:rsidRDefault="00285E47" w:rsidP="00285E47">
          <w:pPr>
            <w:pStyle w:val="7AEA458DCD794B0FA12E6681EFE9216C"/>
          </w:pPr>
          <w:r w:rsidRPr="00B9189F">
            <w:rPr>
              <w:rStyle w:val="PlaceholderText"/>
            </w:rPr>
            <w:t>Click here to enter text.</w:t>
          </w:r>
        </w:p>
      </w:docPartBody>
    </w:docPart>
    <w:docPart>
      <w:docPartPr>
        <w:name w:val="236415D6ED3848CF8AB049176DF4CA4F"/>
        <w:category>
          <w:name w:val="General"/>
          <w:gallery w:val="placeholder"/>
        </w:category>
        <w:types>
          <w:type w:val="bbPlcHdr"/>
        </w:types>
        <w:behaviors>
          <w:behavior w:val="content"/>
        </w:behaviors>
        <w:guid w:val="{55680DDE-8398-468C-B8D4-A5F1926BDE7E}"/>
      </w:docPartPr>
      <w:docPartBody>
        <w:p w:rsidR="0058667E" w:rsidRDefault="00285E47" w:rsidP="00285E47">
          <w:pPr>
            <w:pStyle w:val="236415D6ED3848CF8AB049176DF4CA4F"/>
          </w:pPr>
          <w:r w:rsidRPr="00B9189F">
            <w:rPr>
              <w:rStyle w:val="PlaceholderText"/>
            </w:rPr>
            <w:t>Click here to enter text.</w:t>
          </w:r>
        </w:p>
      </w:docPartBody>
    </w:docPart>
    <w:docPart>
      <w:docPartPr>
        <w:name w:val="D5241E3FD66547FEB94A6A73B7B38701"/>
        <w:category>
          <w:name w:val="General"/>
          <w:gallery w:val="placeholder"/>
        </w:category>
        <w:types>
          <w:type w:val="bbPlcHdr"/>
        </w:types>
        <w:behaviors>
          <w:behavior w:val="content"/>
        </w:behaviors>
        <w:guid w:val="{1DB1FA77-C9A9-4373-91D3-91D9A1B221D8}"/>
      </w:docPartPr>
      <w:docPartBody>
        <w:p w:rsidR="0058667E" w:rsidRDefault="00285E47" w:rsidP="00285E47">
          <w:pPr>
            <w:pStyle w:val="D5241E3FD66547FEB94A6A73B7B38701"/>
          </w:pPr>
          <w:r w:rsidRPr="00B9189F">
            <w:rPr>
              <w:rStyle w:val="PlaceholderText"/>
            </w:rPr>
            <w:t>Click here to enter text.</w:t>
          </w:r>
        </w:p>
      </w:docPartBody>
    </w:docPart>
    <w:docPart>
      <w:docPartPr>
        <w:name w:val="94D0E4BFFD4942C1B1B3F96B2A0E1A27"/>
        <w:category>
          <w:name w:val="General"/>
          <w:gallery w:val="placeholder"/>
        </w:category>
        <w:types>
          <w:type w:val="bbPlcHdr"/>
        </w:types>
        <w:behaviors>
          <w:behavior w:val="content"/>
        </w:behaviors>
        <w:guid w:val="{37A18979-B9D2-4953-8995-F567659AF20A}"/>
      </w:docPartPr>
      <w:docPartBody>
        <w:p w:rsidR="0058667E" w:rsidRDefault="00285E47" w:rsidP="00285E47">
          <w:pPr>
            <w:pStyle w:val="94D0E4BFFD4942C1B1B3F96B2A0E1A27"/>
          </w:pPr>
          <w:r w:rsidRPr="00B9189F">
            <w:rPr>
              <w:rStyle w:val="PlaceholderText"/>
            </w:rPr>
            <w:t>Click here to enter text.</w:t>
          </w:r>
        </w:p>
      </w:docPartBody>
    </w:docPart>
    <w:docPart>
      <w:docPartPr>
        <w:name w:val="9137796E48CE4AC6B1C2498AF0522A51"/>
        <w:category>
          <w:name w:val="General"/>
          <w:gallery w:val="placeholder"/>
        </w:category>
        <w:types>
          <w:type w:val="bbPlcHdr"/>
        </w:types>
        <w:behaviors>
          <w:behavior w:val="content"/>
        </w:behaviors>
        <w:guid w:val="{9860B4D6-1ED9-4E2E-B772-B9B0A3EE373D}"/>
      </w:docPartPr>
      <w:docPartBody>
        <w:p w:rsidR="0058667E" w:rsidRDefault="00285E47" w:rsidP="00285E47">
          <w:pPr>
            <w:pStyle w:val="9137796E48CE4AC6B1C2498AF0522A51"/>
          </w:pPr>
          <w:r w:rsidRPr="00B9189F">
            <w:rPr>
              <w:rStyle w:val="PlaceholderText"/>
            </w:rPr>
            <w:t>Click here to enter text.</w:t>
          </w:r>
        </w:p>
      </w:docPartBody>
    </w:docPart>
    <w:docPart>
      <w:docPartPr>
        <w:name w:val="C8BCFA98E155467A94815F9398194E8E"/>
        <w:category>
          <w:name w:val="General"/>
          <w:gallery w:val="placeholder"/>
        </w:category>
        <w:types>
          <w:type w:val="bbPlcHdr"/>
        </w:types>
        <w:behaviors>
          <w:behavior w:val="content"/>
        </w:behaviors>
        <w:guid w:val="{A36E0AFB-A39A-4657-8794-31F3A965A4B5}"/>
      </w:docPartPr>
      <w:docPartBody>
        <w:p w:rsidR="0058667E" w:rsidRDefault="00285E47" w:rsidP="00285E47">
          <w:pPr>
            <w:pStyle w:val="C8BCFA98E155467A94815F9398194E8E"/>
          </w:pPr>
          <w:r w:rsidRPr="00B9189F">
            <w:rPr>
              <w:rStyle w:val="PlaceholderText"/>
            </w:rPr>
            <w:t>Click here to enter text.</w:t>
          </w:r>
        </w:p>
      </w:docPartBody>
    </w:docPart>
    <w:docPart>
      <w:docPartPr>
        <w:name w:val="FC883E0B529D402492877DB385A6B5AA"/>
        <w:category>
          <w:name w:val="General"/>
          <w:gallery w:val="placeholder"/>
        </w:category>
        <w:types>
          <w:type w:val="bbPlcHdr"/>
        </w:types>
        <w:behaviors>
          <w:behavior w:val="content"/>
        </w:behaviors>
        <w:guid w:val="{FAC91D09-F1B0-4420-BDEC-5E0ADFB5AD88}"/>
      </w:docPartPr>
      <w:docPartBody>
        <w:p w:rsidR="0058667E" w:rsidRDefault="00285E47" w:rsidP="00285E47">
          <w:pPr>
            <w:pStyle w:val="FC883E0B529D402492877DB385A6B5AA"/>
          </w:pPr>
          <w:r w:rsidRPr="00B9189F">
            <w:rPr>
              <w:rStyle w:val="PlaceholderText"/>
            </w:rPr>
            <w:t>Click here to enter text.</w:t>
          </w:r>
        </w:p>
      </w:docPartBody>
    </w:docPart>
    <w:docPart>
      <w:docPartPr>
        <w:name w:val="3BD862FC550D4FEAAC9200635C5F55DC"/>
        <w:category>
          <w:name w:val="General"/>
          <w:gallery w:val="placeholder"/>
        </w:category>
        <w:types>
          <w:type w:val="bbPlcHdr"/>
        </w:types>
        <w:behaviors>
          <w:behavior w:val="content"/>
        </w:behaviors>
        <w:guid w:val="{922D799E-CCED-4FA4-A659-5CAFB24C1AFF}"/>
      </w:docPartPr>
      <w:docPartBody>
        <w:p w:rsidR="0058667E" w:rsidRDefault="00285E47" w:rsidP="00285E47">
          <w:pPr>
            <w:pStyle w:val="3BD862FC550D4FEAAC9200635C5F55DC"/>
          </w:pPr>
          <w:r w:rsidRPr="00B9189F">
            <w:rPr>
              <w:rStyle w:val="PlaceholderText"/>
            </w:rPr>
            <w:t>Click here to enter text.</w:t>
          </w:r>
        </w:p>
      </w:docPartBody>
    </w:docPart>
    <w:docPart>
      <w:docPartPr>
        <w:name w:val="EBDB1D5EA2CC485D9B85C6716B4F23DC"/>
        <w:category>
          <w:name w:val="General"/>
          <w:gallery w:val="placeholder"/>
        </w:category>
        <w:types>
          <w:type w:val="bbPlcHdr"/>
        </w:types>
        <w:behaviors>
          <w:behavior w:val="content"/>
        </w:behaviors>
        <w:guid w:val="{ECB9CC3A-B277-46FB-8457-E540F5F2B4AD}"/>
      </w:docPartPr>
      <w:docPartBody>
        <w:p w:rsidR="0058667E" w:rsidRDefault="00285E47" w:rsidP="00285E47">
          <w:pPr>
            <w:pStyle w:val="EBDB1D5EA2CC485D9B85C6716B4F23DC"/>
          </w:pPr>
          <w:r w:rsidRPr="00B9189F">
            <w:rPr>
              <w:rStyle w:val="PlaceholderText"/>
            </w:rPr>
            <w:t>Click here to enter text.</w:t>
          </w:r>
        </w:p>
      </w:docPartBody>
    </w:docPart>
    <w:docPart>
      <w:docPartPr>
        <w:name w:val="69908BCE29584B80984AFCE8F36FC2E0"/>
        <w:category>
          <w:name w:val="General"/>
          <w:gallery w:val="placeholder"/>
        </w:category>
        <w:types>
          <w:type w:val="bbPlcHdr"/>
        </w:types>
        <w:behaviors>
          <w:behavior w:val="content"/>
        </w:behaviors>
        <w:guid w:val="{23925C3C-C2B2-4049-8CB5-EBC57B66EBF9}"/>
      </w:docPartPr>
      <w:docPartBody>
        <w:p w:rsidR="0058667E" w:rsidRDefault="00285E47" w:rsidP="00285E47">
          <w:pPr>
            <w:pStyle w:val="69908BCE29584B80984AFCE8F36FC2E0"/>
          </w:pPr>
          <w:r w:rsidRPr="00B9189F">
            <w:rPr>
              <w:rStyle w:val="PlaceholderText"/>
            </w:rPr>
            <w:t>Click here to enter text.</w:t>
          </w:r>
        </w:p>
      </w:docPartBody>
    </w:docPart>
    <w:docPart>
      <w:docPartPr>
        <w:name w:val="5AF1DF73F01D40C4B973E991A29C2C83"/>
        <w:category>
          <w:name w:val="General"/>
          <w:gallery w:val="placeholder"/>
        </w:category>
        <w:types>
          <w:type w:val="bbPlcHdr"/>
        </w:types>
        <w:behaviors>
          <w:behavior w:val="content"/>
        </w:behaviors>
        <w:guid w:val="{2C61D028-EF34-4791-A64F-3B2A16DF273B}"/>
      </w:docPartPr>
      <w:docPartBody>
        <w:p w:rsidR="0058667E" w:rsidRDefault="00285E47" w:rsidP="00285E47">
          <w:pPr>
            <w:pStyle w:val="5AF1DF73F01D40C4B973E991A29C2C83"/>
          </w:pPr>
          <w:r w:rsidRPr="00B9189F">
            <w:rPr>
              <w:rStyle w:val="PlaceholderText"/>
            </w:rPr>
            <w:t>Click here to enter text.</w:t>
          </w:r>
        </w:p>
      </w:docPartBody>
    </w:docPart>
    <w:docPart>
      <w:docPartPr>
        <w:name w:val="0016CC2CE9A94396AEA52A4749D7E24E"/>
        <w:category>
          <w:name w:val="General"/>
          <w:gallery w:val="placeholder"/>
        </w:category>
        <w:types>
          <w:type w:val="bbPlcHdr"/>
        </w:types>
        <w:behaviors>
          <w:behavior w:val="content"/>
        </w:behaviors>
        <w:guid w:val="{D1974A3A-53FD-46BC-82DC-9E724665043D}"/>
      </w:docPartPr>
      <w:docPartBody>
        <w:p w:rsidR="0058667E" w:rsidRDefault="00285E47" w:rsidP="00285E47">
          <w:pPr>
            <w:pStyle w:val="0016CC2CE9A94396AEA52A4749D7E24E"/>
          </w:pPr>
          <w:r w:rsidRPr="00B9189F">
            <w:rPr>
              <w:rStyle w:val="PlaceholderText"/>
            </w:rPr>
            <w:t>Click here to enter text.</w:t>
          </w:r>
        </w:p>
      </w:docPartBody>
    </w:docPart>
    <w:docPart>
      <w:docPartPr>
        <w:name w:val="B56AFEEAF1DB437DB78C1DE6D18DEABE"/>
        <w:category>
          <w:name w:val="General"/>
          <w:gallery w:val="placeholder"/>
        </w:category>
        <w:types>
          <w:type w:val="bbPlcHdr"/>
        </w:types>
        <w:behaviors>
          <w:behavior w:val="content"/>
        </w:behaviors>
        <w:guid w:val="{406BD227-0291-4443-AFA5-EE12A0FF8B0A}"/>
      </w:docPartPr>
      <w:docPartBody>
        <w:p w:rsidR="0058667E" w:rsidRDefault="00285E47" w:rsidP="00285E47">
          <w:pPr>
            <w:pStyle w:val="B56AFEEAF1DB437DB78C1DE6D18DEABE"/>
          </w:pPr>
          <w:r w:rsidRPr="00B9189F">
            <w:rPr>
              <w:rStyle w:val="PlaceholderText"/>
            </w:rPr>
            <w:t>Click here to enter text.</w:t>
          </w:r>
        </w:p>
      </w:docPartBody>
    </w:docPart>
    <w:docPart>
      <w:docPartPr>
        <w:name w:val="2F81AA9BB9B14640B9B48D14AEA76095"/>
        <w:category>
          <w:name w:val="General"/>
          <w:gallery w:val="placeholder"/>
        </w:category>
        <w:types>
          <w:type w:val="bbPlcHdr"/>
        </w:types>
        <w:behaviors>
          <w:behavior w:val="content"/>
        </w:behaviors>
        <w:guid w:val="{C4897CFF-8A0D-4529-8EB7-E810ECF234F1}"/>
      </w:docPartPr>
      <w:docPartBody>
        <w:p w:rsidR="0058667E" w:rsidRDefault="00285E47" w:rsidP="00285E47">
          <w:pPr>
            <w:pStyle w:val="2F81AA9BB9B14640B9B48D14AEA76095"/>
          </w:pPr>
          <w:r w:rsidRPr="00B9189F">
            <w:rPr>
              <w:rStyle w:val="PlaceholderText"/>
            </w:rPr>
            <w:t>Click here to enter text.</w:t>
          </w:r>
        </w:p>
      </w:docPartBody>
    </w:docPart>
    <w:docPart>
      <w:docPartPr>
        <w:name w:val="A1CFF86755054A678D0EC20EF8A16BFE"/>
        <w:category>
          <w:name w:val="General"/>
          <w:gallery w:val="placeholder"/>
        </w:category>
        <w:types>
          <w:type w:val="bbPlcHdr"/>
        </w:types>
        <w:behaviors>
          <w:behavior w:val="content"/>
        </w:behaviors>
        <w:guid w:val="{8FEC9724-ABDE-412A-A617-425388568204}"/>
      </w:docPartPr>
      <w:docPartBody>
        <w:p w:rsidR="0058667E" w:rsidRDefault="00285E47" w:rsidP="00285E47">
          <w:pPr>
            <w:pStyle w:val="A1CFF86755054A678D0EC20EF8A16BFE"/>
          </w:pPr>
          <w:r w:rsidRPr="00B9189F">
            <w:rPr>
              <w:rStyle w:val="PlaceholderText"/>
            </w:rPr>
            <w:t>Click here to enter text.</w:t>
          </w:r>
        </w:p>
      </w:docPartBody>
    </w:docPart>
    <w:docPart>
      <w:docPartPr>
        <w:name w:val="B787B39A171946B09763206D07C5B2FB"/>
        <w:category>
          <w:name w:val="General"/>
          <w:gallery w:val="placeholder"/>
        </w:category>
        <w:types>
          <w:type w:val="bbPlcHdr"/>
        </w:types>
        <w:behaviors>
          <w:behavior w:val="content"/>
        </w:behaviors>
        <w:guid w:val="{9F5D51C7-50AD-40CA-8481-4BBBB1075BD8}"/>
      </w:docPartPr>
      <w:docPartBody>
        <w:p w:rsidR="0058667E" w:rsidRDefault="00285E47" w:rsidP="00285E47">
          <w:pPr>
            <w:pStyle w:val="B787B39A171946B09763206D07C5B2FB"/>
          </w:pPr>
          <w:r w:rsidRPr="00B9189F">
            <w:rPr>
              <w:rStyle w:val="PlaceholderText"/>
            </w:rPr>
            <w:t>Click here to enter text.</w:t>
          </w:r>
        </w:p>
      </w:docPartBody>
    </w:docPart>
    <w:docPart>
      <w:docPartPr>
        <w:name w:val="E1291F7534914974B20B5B161DEB84CB"/>
        <w:category>
          <w:name w:val="General"/>
          <w:gallery w:val="placeholder"/>
        </w:category>
        <w:types>
          <w:type w:val="bbPlcHdr"/>
        </w:types>
        <w:behaviors>
          <w:behavior w:val="content"/>
        </w:behaviors>
        <w:guid w:val="{A32ABDF8-EC3B-4399-88E9-775863BDAA87}"/>
      </w:docPartPr>
      <w:docPartBody>
        <w:p w:rsidR="0058667E" w:rsidRDefault="00285E47" w:rsidP="00285E47">
          <w:pPr>
            <w:pStyle w:val="E1291F7534914974B20B5B161DEB84CB"/>
          </w:pPr>
          <w:r w:rsidRPr="00B9189F">
            <w:rPr>
              <w:rStyle w:val="PlaceholderText"/>
            </w:rPr>
            <w:t>Click here to enter text.</w:t>
          </w:r>
        </w:p>
      </w:docPartBody>
    </w:docPart>
    <w:docPart>
      <w:docPartPr>
        <w:name w:val="D0F2612163D449A9B3DB8F429888A0CA"/>
        <w:category>
          <w:name w:val="General"/>
          <w:gallery w:val="placeholder"/>
        </w:category>
        <w:types>
          <w:type w:val="bbPlcHdr"/>
        </w:types>
        <w:behaviors>
          <w:behavior w:val="content"/>
        </w:behaviors>
        <w:guid w:val="{DED60E4C-43BC-41BB-B7C7-2A3A38FF52F5}"/>
      </w:docPartPr>
      <w:docPartBody>
        <w:p w:rsidR="0058667E" w:rsidRDefault="00285E47" w:rsidP="00285E47">
          <w:pPr>
            <w:pStyle w:val="D0F2612163D449A9B3DB8F429888A0CA"/>
          </w:pPr>
          <w:r w:rsidRPr="00B9189F">
            <w:rPr>
              <w:rStyle w:val="PlaceholderText"/>
            </w:rPr>
            <w:t>Click here to enter text.</w:t>
          </w:r>
        </w:p>
      </w:docPartBody>
    </w:docPart>
    <w:docPart>
      <w:docPartPr>
        <w:name w:val="001DD50905F34D768AE38CC5FEEE1CD0"/>
        <w:category>
          <w:name w:val="General"/>
          <w:gallery w:val="placeholder"/>
        </w:category>
        <w:types>
          <w:type w:val="bbPlcHdr"/>
        </w:types>
        <w:behaviors>
          <w:behavior w:val="content"/>
        </w:behaviors>
        <w:guid w:val="{14F97D15-79B4-4021-BA1A-7C2462456719}"/>
      </w:docPartPr>
      <w:docPartBody>
        <w:p w:rsidR="0058667E" w:rsidRDefault="00285E47" w:rsidP="00285E47">
          <w:pPr>
            <w:pStyle w:val="001DD50905F34D768AE38CC5FEEE1CD0"/>
          </w:pPr>
          <w:r w:rsidRPr="00B9189F">
            <w:rPr>
              <w:rStyle w:val="PlaceholderText"/>
            </w:rPr>
            <w:t>Click here to enter text.</w:t>
          </w:r>
        </w:p>
      </w:docPartBody>
    </w:docPart>
    <w:docPart>
      <w:docPartPr>
        <w:name w:val="A10C24C074ED4C448DE5075B50AF62DD"/>
        <w:category>
          <w:name w:val="General"/>
          <w:gallery w:val="placeholder"/>
        </w:category>
        <w:types>
          <w:type w:val="bbPlcHdr"/>
        </w:types>
        <w:behaviors>
          <w:behavior w:val="content"/>
        </w:behaviors>
        <w:guid w:val="{4F671438-D311-40B2-9896-0F7758614469}"/>
      </w:docPartPr>
      <w:docPartBody>
        <w:p w:rsidR="0058667E" w:rsidRDefault="00285E47" w:rsidP="00285E47">
          <w:pPr>
            <w:pStyle w:val="A10C24C074ED4C448DE5075B50AF62DD"/>
          </w:pPr>
          <w:r w:rsidRPr="00B9189F">
            <w:rPr>
              <w:rStyle w:val="PlaceholderText"/>
            </w:rPr>
            <w:t>Click here to enter text.</w:t>
          </w:r>
        </w:p>
      </w:docPartBody>
    </w:docPart>
    <w:docPart>
      <w:docPartPr>
        <w:name w:val="E9EFCF1B70674B50B316E71E93D6D3D9"/>
        <w:category>
          <w:name w:val="General"/>
          <w:gallery w:val="placeholder"/>
        </w:category>
        <w:types>
          <w:type w:val="bbPlcHdr"/>
        </w:types>
        <w:behaviors>
          <w:behavior w:val="content"/>
        </w:behaviors>
        <w:guid w:val="{5F1239F6-40FE-41DE-9DB7-72C51C58C9A1}"/>
      </w:docPartPr>
      <w:docPartBody>
        <w:p w:rsidR="0058667E" w:rsidRDefault="00285E47" w:rsidP="00285E47">
          <w:pPr>
            <w:pStyle w:val="E9EFCF1B70674B50B316E71E93D6D3D9"/>
          </w:pPr>
          <w:r w:rsidRPr="00B9189F">
            <w:rPr>
              <w:rStyle w:val="PlaceholderText"/>
            </w:rPr>
            <w:t>Click here to enter text.</w:t>
          </w:r>
        </w:p>
      </w:docPartBody>
    </w:docPart>
    <w:docPart>
      <w:docPartPr>
        <w:name w:val="1F9D0DE1DFFA4B15A36151A1D3B39B9C"/>
        <w:category>
          <w:name w:val="General"/>
          <w:gallery w:val="placeholder"/>
        </w:category>
        <w:types>
          <w:type w:val="bbPlcHdr"/>
        </w:types>
        <w:behaviors>
          <w:behavior w:val="content"/>
        </w:behaviors>
        <w:guid w:val="{9F11CFED-EE38-4EE0-87F8-0646B9D0A228}"/>
      </w:docPartPr>
      <w:docPartBody>
        <w:p w:rsidR="0058667E" w:rsidRDefault="00285E47" w:rsidP="00285E47">
          <w:pPr>
            <w:pStyle w:val="1F9D0DE1DFFA4B15A36151A1D3B39B9C"/>
          </w:pPr>
          <w:r w:rsidRPr="00B9189F">
            <w:rPr>
              <w:rStyle w:val="PlaceholderText"/>
            </w:rPr>
            <w:t>Click here to enter text.</w:t>
          </w:r>
        </w:p>
      </w:docPartBody>
    </w:docPart>
    <w:docPart>
      <w:docPartPr>
        <w:name w:val="9BF5318AA6C14A4386C4A6940AB633EB"/>
        <w:category>
          <w:name w:val="General"/>
          <w:gallery w:val="placeholder"/>
        </w:category>
        <w:types>
          <w:type w:val="bbPlcHdr"/>
        </w:types>
        <w:behaviors>
          <w:behavior w:val="content"/>
        </w:behaviors>
        <w:guid w:val="{C025A26E-EFA5-4A9A-8D74-AFE09256C323}"/>
      </w:docPartPr>
      <w:docPartBody>
        <w:p w:rsidR="0058667E" w:rsidRDefault="00285E47" w:rsidP="00285E47">
          <w:pPr>
            <w:pStyle w:val="9BF5318AA6C14A4386C4A6940AB633EB"/>
          </w:pPr>
          <w:r w:rsidRPr="00B9189F">
            <w:rPr>
              <w:rStyle w:val="PlaceholderText"/>
            </w:rPr>
            <w:t>Click here to enter text.</w:t>
          </w:r>
        </w:p>
      </w:docPartBody>
    </w:docPart>
    <w:docPart>
      <w:docPartPr>
        <w:name w:val="38D14267BAEC49DC81FA3BA0B1652E81"/>
        <w:category>
          <w:name w:val="General"/>
          <w:gallery w:val="placeholder"/>
        </w:category>
        <w:types>
          <w:type w:val="bbPlcHdr"/>
        </w:types>
        <w:behaviors>
          <w:behavior w:val="content"/>
        </w:behaviors>
        <w:guid w:val="{3B1BC46E-3176-4C54-8FAC-0E35C74CF41E}"/>
      </w:docPartPr>
      <w:docPartBody>
        <w:p w:rsidR="0058667E" w:rsidRDefault="00285E47" w:rsidP="00285E47">
          <w:pPr>
            <w:pStyle w:val="38D14267BAEC49DC81FA3BA0B1652E81"/>
          </w:pPr>
          <w:r w:rsidRPr="00B9189F">
            <w:rPr>
              <w:rStyle w:val="PlaceholderText"/>
            </w:rPr>
            <w:t>Click here to enter text.</w:t>
          </w:r>
        </w:p>
      </w:docPartBody>
    </w:docPart>
    <w:docPart>
      <w:docPartPr>
        <w:name w:val="F5163B6B690D404D80BAACE93BDCCDCD"/>
        <w:category>
          <w:name w:val="General"/>
          <w:gallery w:val="placeholder"/>
        </w:category>
        <w:types>
          <w:type w:val="bbPlcHdr"/>
        </w:types>
        <w:behaviors>
          <w:behavior w:val="content"/>
        </w:behaviors>
        <w:guid w:val="{6272CC99-0FC7-49BE-8063-626DC4C584A6}"/>
      </w:docPartPr>
      <w:docPartBody>
        <w:p w:rsidR="0058667E" w:rsidRDefault="00285E47" w:rsidP="00285E47">
          <w:pPr>
            <w:pStyle w:val="F5163B6B690D404D80BAACE93BDCCDCD"/>
          </w:pPr>
          <w:r w:rsidRPr="00B9189F">
            <w:rPr>
              <w:rStyle w:val="PlaceholderText"/>
            </w:rPr>
            <w:t>Click here to enter text.</w:t>
          </w:r>
        </w:p>
      </w:docPartBody>
    </w:docPart>
    <w:docPart>
      <w:docPartPr>
        <w:name w:val="B0227E81A2FD48C7AF27C0104E035622"/>
        <w:category>
          <w:name w:val="General"/>
          <w:gallery w:val="placeholder"/>
        </w:category>
        <w:types>
          <w:type w:val="bbPlcHdr"/>
        </w:types>
        <w:behaviors>
          <w:behavior w:val="content"/>
        </w:behaviors>
        <w:guid w:val="{BB0EA97D-E34E-4320-97D3-F1CBF558902A}"/>
      </w:docPartPr>
      <w:docPartBody>
        <w:p w:rsidR="0058667E" w:rsidRDefault="00285E47" w:rsidP="00285E47">
          <w:pPr>
            <w:pStyle w:val="B0227E81A2FD48C7AF27C0104E035622"/>
          </w:pPr>
          <w:r w:rsidRPr="00B9189F">
            <w:rPr>
              <w:rStyle w:val="PlaceholderText"/>
            </w:rPr>
            <w:t>Click here to enter text.</w:t>
          </w:r>
        </w:p>
      </w:docPartBody>
    </w:docPart>
    <w:docPart>
      <w:docPartPr>
        <w:name w:val="7A89C691F0224C69B428805DF3040ECF"/>
        <w:category>
          <w:name w:val="General"/>
          <w:gallery w:val="placeholder"/>
        </w:category>
        <w:types>
          <w:type w:val="bbPlcHdr"/>
        </w:types>
        <w:behaviors>
          <w:behavior w:val="content"/>
        </w:behaviors>
        <w:guid w:val="{C3D9D5E0-5C55-4813-A213-E001DF8CF835}"/>
      </w:docPartPr>
      <w:docPartBody>
        <w:p w:rsidR="0058667E" w:rsidRDefault="00285E47" w:rsidP="00285E47">
          <w:pPr>
            <w:pStyle w:val="7A89C691F0224C69B428805DF3040ECF"/>
          </w:pPr>
          <w:r w:rsidRPr="00B9189F">
            <w:rPr>
              <w:rStyle w:val="PlaceholderText"/>
            </w:rPr>
            <w:t>Click here to enter text.</w:t>
          </w:r>
        </w:p>
      </w:docPartBody>
    </w:docPart>
    <w:docPart>
      <w:docPartPr>
        <w:name w:val="FECDBAB78E06421CA187ADB309C70E6A"/>
        <w:category>
          <w:name w:val="General"/>
          <w:gallery w:val="placeholder"/>
        </w:category>
        <w:types>
          <w:type w:val="bbPlcHdr"/>
        </w:types>
        <w:behaviors>
          <w:behavior w:val="content"/>
        </w:behaviors>
        <w:guid w:val="{A940D93F-C632-4927-955F-D9F569BD83D5}"/>
      </w:docPartPr>
      <w:docPartBody>
        <w:p w:rsidR="0058667E" w:rsidRDefault="00285E47" w:rsidP="00285E47">
          <w:pPr>
            <w:pStyle w:val="FECDBAB78E06421CA187ADB309C70E6A"/>
          </w:pPr>
          <w:r w:rsidRPr="00B9189F">
            <w:rPr>
              <w:rStyle w:val="PlaceholderText"/>
            </w:rPr>
            <w:t>Click here to enter text.</w:t>
          </w:r>
        </w:p>
      </w:docPartBody>
    </w:docPart>
    <w:docPart>
      <w:docPartPr>
        <w:name w:val="B6D34AEF30484E8CBDC4CEFA6264C432"/>
        <w:category>
          <w:name w:val="General"/>
          <w:gallery w:val="placeholder"/>
        </w:category>
        <w:types>
          <w:type w:val="bbPlcHdr"/>
        </w:types>
        <w:behaviors>
          <w:behavior w:val="content"/>
        </w:behaviors>
        <w:guid w:val="{9C7582C9-A4B9-405C-AAB9-68F6DF8D6D1A}"/>
      </w:docPartPr>
      <w:docPartBody>
        <w:p w:rsidR="0058667E" w:rsidRDefault="00285E47" w:rsidP="00285E47">
          <w:pPr>
            <w:pStyle w:val="B6D34AEF30484E8CBDC4CEFA6264C432"/>
          </w:pPr>
          <w:r w:rsidRPr="00B9189F">
            <w:rPr>
              <w:rStyle w:val="PlaceholderText"/>
            </w:rPr>
            <w:t>Click here to enter text.</w:t>
          </w:r>
        </w:p>
      </w:docPartBody>
    </w:docPart>
    <w:docPart>
      <w:docPartPr>
        <w:name w:val="7E378F9A38984F9CB4416E2D86B216A7"/>
        <w:category>
          <w:name w:val="General"/>
          <w:gallery w:val="placeholder"/>
        </w:category>
        <w:types>
          <w:type w:val="bbPlcHdr"/>
        </w:types>
        <w:behaviors>
          <w:behavior w:val="content"/>
        </w:behaviors>
        <w:guid w:val="{F2EDD188-DFC3-4D8B-BAAA-40AAD0D9ACD1}"/>
      </w:docPartPr>
      <w:docPartBody>
        <w:p w:rsidR="0058667E" w:rsidRDefault="00285E47" w:rsidP="00285E47">
          <w:pPr>
            <w:pStyle w:val="7E378F9A38984F9CB4416E2D86B216A7"/>
          </w:pPr>
          <w:r w:rsidRPr="00B9189F">
            <w:rPr>
              <w:rStyle w:val="PlaceholderText"/>
            </w:rPr>
            <w:t>Click here to enter text.</w:t>
          </w:r>
        </w:p>
      </w:docPartBody>
    </w:docPart>
    <w:docPart>
      <w:docPartPr>
        <w:name w:val="24AB4144CB58447B89B24BD5F4205FEB"/>
        <w:category>
          <w:name w:val="General"/>
          <w:gallery w:val="placeholder"/>
        </w:category>
        <w:types>
          <w:type w:val="bbPlcHdr"/>
        </w:types>
        <w:behaviors>
          <w:behavior w:val="content"/>
        </w:behaviors>
        <w:guid w:val="{5CAFE175-9A74-4780-A8A1-F0A22FF2E12D}"/>
      </w:docPartPr>
      <w:docPartBody>
        <w:p w:rsidR="0058667E" w:rsidRDefault="00285E47" w:rsidP="00285E47">
          <w:pPr>
            <w:pStyle w:val="24AB4144CB58447B89B24BD5F4205FEB"/>
          </w:pPr>
          <w:r w:rsidRPr="00B9189F">
            <w:rPr>
              <w:rStyle w:val="PlaceholderText"/>
            </w:rPr>
            <w:t>Click here to enter text.</w:t>
          </w:r>
        </w:p>
      </w:docPartBody>
    </w:docPart>
    <w:docPart>
      <w:docPartPr>
        <w:name w:val="DBD0FB51418D4279895F33AE778CB71F"/>
        <w:category>
          <w:name w:val="General"/>
          <w:gallery w:val="placeholder"/>
        </w:category>
        <w:types>
          <w:type w:val="bbPlcHdr"/>
        </w:types>
        <w:behaviors>
          <w:behavior w:val="content"/>
        </w:behaviors>
        <w:guid w:val="{035B7EDB-DF65-4CFC-BD59-5336EAFBCBEF}"/>
      </w:docPartPr>
      <w:docPartBody>
        <w:p w:rsidR="0058667E" w:rsidRDefault="00285E47" w:rsidP="00285E47">
          <w:pPr>
            <w:pStyle w:val="DBD0FB51418D4279895F33AE778CB71F"/>
          </w:pPr>
          <w:r w:rsidRPr="00B9189F">
            <w:rPr>
              <w:rStyle w:val="PlaceholderText"/>
            </w:rPr>
            <w:t>Click here to enter text.</w:t>
          </w:r>
        </w:p>
      </w:docPartBody>
    </w:docPart>
    <w:docPart>
      <w:docPartPr>
        <w:name w:val="4728C740264E45B6AEB0533A2140A2DC"/>
        <w:category>
          <w:name w:val="General"/>
          <w:gallery w:val="placeholder"/>
        </w:category>
        <w:types>
          <w:type w:val="bbPlcHdr"/>
        </w:types>
        <w:behaviors>
          <w:behavior w:val="content"/>
        </w:behaviors>
        <w:guid w:val="{99E98D4E-3944-4BC7-B6F0-A993C5DA04EF}"/>
      </w:docPartPr>
      <w:docPartBody>
        <w:p w:rsidR="0058667E" w:rsidRDefault="00285E47" w:rsidP="00285E47">
          <w:pPr>
            <w:pStyle w:val="4728C740264E45B6AEB0533A2140A2DC"/>
          </w:pPr>
          <w:r w:rsidRPr="00B9189F">
            <w:rPr>
              <w:rStyle w:val="PlaceholderText"/>
            </w:rPr>
            <w:t>Click here to enter text.</w:t>
          </w:r>
        </w:p>
      </w:docPartBody>
    </w:docPart>
    <w:docPart>
      <w:docPartPr>
        <w:name w:val="05747BBD9C0545E787D2FC6BB51910C4"/>
        <w:category>
          <w:name w:val="General"/>
          <w:gallery w:val="placeholder"/>
        </w:category>
        <w:types>
          <w:type w:val="bbPlcHdr"/>
        </w:types>
        <w:behaviors>
          <w:behavior w:val="content"/>
        </w:behaviors>
        <w:guid w:val="{4665468F-67EE-459E-9CBB-CFFB9B2FB45E}"/>
      </w:docPartPr>
      <w:docPartBody>
        <w:p w:rsidR="0058667E" w:rsidRDefault="00285E47" w:rsidP="00285E47">
          <w:pPr>
            <w:pStyle w:val="05747BBD9C0545E787D2FC6BB51910C4"/>
          </w:pPr>
          <w:r w:rsidRPr="00B9189F">
            <w:rPr>
              <w:rStyle w:val="PlaceholderText"/>
            </w:rPr>
            <w:t>Click here to enter text.</w:t>
          </w:r>
        </w:p>
      </w:docPartBody>
    </w:docPart>
    <w:docPart>
      <w:docPartPr>
        <w:name w:val="C12CCCBFBB5B46DBA3D072E88C6F32CF"/>
        <w:category>
          <w:name w:val="General"/>
          <w:gallery w:val="placeholder"/>
        </w:category>
        <w:types>
          <w:type w:val="bbPlcHdr"/>
        </w:types>
        <w:behaviors>
          <w:behavior w:val="content"/>
        </w:behaviors>
        <w:guid w:val="{D99147A7-57A7-4947-95BD-2344D9FD01B3}"/>
      </w:docPartPr>
      <w:docPartBody>
        <w:p w:rsidR="0058667E" w:rsidRDefault="00285E47" w:rsidP="00285E47">
          <w:pPr>
            <w:pStyle w:val="C12CCCBFBB5B46DBA3D072E88C6F32CF"/>
          </w:pPr>
          <w:r w:rsidRPr="00B9189F">
            <w:rPr>
              <w:rStyle w:val="PlaceholderText"/>
            </w:rPr>
            <w:t>Click here to enter text.</w:t>
          </w:r>
        </w:p>
      </w:docPartBody>
    </w:docPart>
    <w:docPart>
      <w:docPartPr>
        <w:name w:val="2833B14A8B9840BA926210BAED705E03"/>
        <w:category>
          <w:name w:val="General"/>
          <w:gallery w:val="placeholder"/>
        </w:category>
        <w:types>
          <w:type w:val="bbPlcHdr"/>
        </w:types>
        <w:behaviors>
          <w:behavior w:val="content"/>
        </w:behaviors>
        <w:guid w:val="{49285CF9-3030-46E2-85C2-AA86B7495D1F}"/>
      </w:docPartPr>
      <w:docPartBody>
        <w:p w:rsidR="0058667E" w:rsidRDefault="00285E47" w:rsidP="00285E47">
          <w:pPr>
            <w:pStyle w:val="2833B14A8B9840BA926210BAED705E03"/>
          </w:pPr>
          <w:r w:rsidRPr="00B9189F">
            <w:rPr>
              <w:rStyle w:val="PlaceholderText"/>
            </w:rPr>
            <w:t>Click here to enter text.</w:t>
          </w:r>
        </w:p>
      </w:docPartBody>
    </w:docPart>
    <w:docPart>
      <w:docPartPr>
        <w:name w:val="E0E1C0B72E6A4C4EBD8B168AC04D457B"/>
        <w:category>
          <w:name w:val="General"/>
          <w:gallery w:val="placeholder"/>
        </w:category>
        <w:types>
          <w:type w:val="bbPlcHdr"/>
        </w:types>
        <w:behaviors>
          <w:behavior w:val="content"/>
        </w:behaviors>
        <w:guid w:val="{5EFBB157-24D3-4D30-9EAF-BA8F62137C80}"/>
      </w:docPartPr>
      <w:docPartBody>
        <w:p w:rsidR="0058667E" w:rsidRDefault="00285E47" w:rsidP="00285E47">
          <w:pPr>
            <w:pStyle w:val="E0E1C0B72E6A4C4EBD8B168AC04D457B"/>
          </w:pPr>
          <w:r w:rsidRPr="00B9189F">
            <w:rPr>
              <w:rStyle w:val="PlaceholderText"/>
            </w:rPr>
            <w:t>Click here to enter text.</w:t>
          </w:r>
        </w:p>
      </w:docPartBody>
    </w:docPart>
    <w:docPart>
      <w:docPartPr>
        <w:name w:val="367A29C03E964BB2B889FA67788B113C"/>
        <w:category>
          <w:name w:val="General"/>
          <w:gallery w:val="placeholder"/>
        </w:category>
        <w:types>
          <w:type w:val="bbPlcHdr"/>
        </w:types>
        <w:behaviors>
          <w:behavior w:val="content"/>
        </w:behaviors>
        <w:guid w:val="{861424A7-453A-408B-9F5E-8575B305945A}"/>
      </w:docPartPr>
      <w:docPartBody>
        <w:p w:rsidR="0058667E" w:rsidRDefault="00285E47" w:rsidP="00285E47">
          <w:pPr>
            <w:pStyle w:val="367A29C03E964BB2B889FA67788B113C"/>
          </w:pPr>
          <w:r w:rsidRPr="00B9189F">
            <w:rPr>
              <w:rStyle w:val="PlaceholderText"/>
            </w:rPr>
            <w:t>Click here to enter text.</w:t>
          </w:r>
        </w:p>
      </w:docPartBody>
    </w:docPart>
    <w:docPart>
      <w:docPartPr>
        <w:name w:val="2A38F9982DF74DC39BFD4DC5BBBE4F02"/>
        <w:category>
          <w:name w:val="General"/>
          <w:gallery w:val="placeholder"/>
        </w:category>
        <w:types>
          <w:type w:val="bbPlcHdr"/>
        </w:types>
        <w:behaviors>
          <w:behavior w:val="content"/>
        </w:behaviors>
        <w:guid w:val="{C95330CB-82D7-4EC0-A53F-C061840F6E09}"/>
      </w:docPartPr>
      <w:docPartBody>
        <w:p w:rsidR="0058667E" w:rsidRDefault="00285E47" w:rsidP="00285E47">
          <w:pPr>
            <w:pStyle w:val="2A38F9982DF74DC39BFD4DC5BBBE4F02"/>
          </w:pPr>
          <w:r w:rsidRPr="00B9189F">
            <w:rPr>
              <w:rStyle w:val="PlaceholderText"/>
            </w:rPr>
            <w:t>Click here to enter text.</w:t>
          </w:r>
        </w:p>
      </w:docPartBody>
    </w:docPart>
    <w:docPart>
      <w:docPartPr>
        <w:name w:val="C147005AD11B4D73BD6EC0395276C859"/>
        <w:category>
          <w:name w:val="General"/>
          <w:gallery w:val="placeholder"/>
        </w:category>
        <w:types>
          <w:type w:val="bbPlcHdr"/>
        </w:types>
        <w:behaviors>
          <w:behavior w:val="content"/>
        </w:behaviors>
        <w:guid w:val="{1CA6B8DC-1015-416E-93C1-1C9BB8823475}"/>
      </w:docPartPr>
      <w:docPartBody>
        <w:p w:rsidR="00814F95" w:rsidRDefault="0058667E" w:rsidP="0058667E">
          <w:pPr>
            <w:pStyle w:val="C147005AD11B4D73BD6EC0395276C859"/>
          </w:pPr>
          <w:r w:rsidRPr="00B9189F">
            <w:rPr>
              <w:rStyle w:val="PlaceholderText"/>
            </w:rPr>
            <w:t>Click here to enter text.</w:t>
          </w:r>
        </w:p>
      </w:docPartBody>
    </w:docPart>
    <w:docPart>
      <w:docPartPr>
        <w:name w:val="9CD34DB6A0D3459E815527623046C94D"/>
        <w:category>
          <w:name w:val="General"/>
          <w:gallery w:val="placeholder"/>
        </w:category>
        <w:types>
          <w:type w:val="bbPlcHdr"/>
        </w:types>
        <w:behaviors>
          <w:behavior w:val="content"/>
        </w:behaviors>
        <w:guid w:val="{C2A504F6-236D-42CB-8FAF-91F0D4A33ED5}"/>
      </w:docPartPr>
      <w:docPartBody>
        <w:p w:rsidR="00814F95" w:rsidRDefault="0058667E" w:rsidP="0058667E">
          <w:pPr>
            <w:pStyle w:val="9CD34DB6A0D3459E815527623046C94D"/>
          </w:pPr>
          <w:r w:rsidRPr="00B9189F">
            <w:rPr>
              <w:rStyle w:val="PlaceholderText"/>
            </w:rPr>
            <w:t>Click here to enter text.</w:t>
          </w:r>
        </w:p>
      </w:docPartBody>
    </w:docPart>
    <w:docPart>
      <w:docPartPr>
        <w:name w:val="560F9096349C4F23AB5D9F284AD93E10"/>
        <w:category>
          <w:name w:val="General"/>
          <w:gallery w:val="placeholder"/>
        </w:category>
        <w:types>
          <w:type w:val="bbPlcHdr"/>
        </w:types>
        <w:behaviors>
          <w:behavior w:val="content"/>
        </w:behaviors>
        <w:guid w:val="{274B9358-879A-478A-B512-943488D0011F}"/>
      </w:docPartPr>
      <w:docPartBody>
        <w:p w:rsidR="006A4D66" w:rsidRDefault="006A4D66" w:rsidP="006A4D66">
          <w:pPr>
            <w:pStyle w:val="560F9096349C4F23AB5D9F284AD93E10"/>
          </w:pPr>
          <w:r w:rsidRPr="00B9189F">
            <w:rPr>
              <w:rStyle w:val="PlaceholderText"/>
            </w:rPr>
            <w:t>Click here to enter text.</w:t>
          </w:r>
        </w:p>
      </w:docPartBody>
    </w:docPart>
    <w:docPart>
      <w:docPartPr>
        <w:name w:val="46247871D33246A78D5763A688544FB7"/>
        <w:category>
          <w:name w:val="General"/>
          <w:gallery w:val="placeholder"/>
        </w:category>
        <w:types>
          <w:type w:val="bbPlcHdr"/>
        </w:types>
        <w:behaviors>
          <w:behavior w:val="content"/>
        </w:behaviors>
        <w:guid w:val="{7CA8DF08-ACA6-4C24-B808-05543767DA00}"/>
      </w:docPartPr>
      <w:docPartBody>
        <w:p w:rsidR="00BF4C83" w:rsidRDefault="00BF4C83" w:rsidP="00BF4C83">
          <w:pPr>
            <w:pStyle w:val="46247871D33246A78D5763A688544FB7"/>
          </w:pPr>
          <w:r w:rsidRPr="00B9189F">
            <w:rPr>
              <w:rStyle w:val="PlaceholderText"/>
            </w:rPr>
            <w:t>Click here to enter text.</w:t>
          </w:r>
        </w:p>
      </w:docPartBody>
    </w:docPart>
    <w:docPart>
      <w:docPartPr>
        <w:name w:val="FEE80DFFB9FE4CEA879792B3000E8E4B"/>
        <w:category>
          <w:name w:val="General"/>
          <w:gallery w:val="placeholder"/>
        </w:category>
        <w:types>
          <w:type w:val="bbPlcHdr"/>
        </w:types>
        <w:behaviors>
          <w:behavior w:val="content"/>
        </w:behaviors>
        <w:guid w:val="{B76D7371-48BF-4587-9477-C3F95D4AC224}"/>
      </w:docPartPr>
      <w:docPartBody>
        <w:p w:rsidR="00BF4C83" w:rsidRDefault="00BF4C83" w:rsidP="00BF4C83">
          <w:pPr>
            <w:pStyle w:val="FEE80DFFB9FE4CEA879792B3000E8E4B"/>
          </w:pPr>
          <w:r w:rsidRPr="00B9189F">
            <w:rPr>
              <w:rStyle w:val="PlaceholderText"/>
            </w:rPr>
            <w:t>Click here to enter text.</w:t>
          </w:r>
        </w:p>
      </w:docPartBody>
    </w:docPart>
    <w:docPart>
      <w:docPartPr>
        <w:name w:val="2DD686B9B05641EAB7A22DDF9281CAF5"/>
        <w:category>
          <w:name w:val="General"/>
          <w:gallery w:val="placeholder"/>
        </w:category>
        <w:types>
          <w:type w:val="bbPlcHdr"/>
        </w:types>
        <w:behaviors>
          <w:behavior w:val="content"/>
        </w:behaviors>
        <w:guid w:val="{DC6C6518-4395-4897-A71F-52B072C376CA}"/>
      </w:docPartPr>
      <w:docPartBody>
        <w:p w:rsidR="00BF4C83" w:rsidRDefault="00BF4C83" w:rsidP="00BF4C83">
          <w:pPr>
            <w:pStyle w:val="2DD686B9B05641EAB7A22DDF9281CAF5"/>
          </w:pPr>
          <w:r w:rsidRPr="00B9189F">
            <w:rPr>
              <w:rStyle w:val="PlaceholderText"/>
            </w:rPr>
            <w:t>Click here to enter a date.</w:t>
          </w:r>
        </w:p>
      </w:docPartBody>
    </w:docPart>
    <w:docPart>
      <w:docPartPr>
        <w:name w:val="CEFBD7F628C34D6E9E8196003ED6C088"/>
        <w:category>
          <w:name w:val="General"/>
          <w:gallery w:val="placeholder"/>
        </w:category>
        <w:types>
          <w:type w:val="bbPlcHdr"/>
        </w:types>
        <w:behaviors>
          <w:behavior w:val="content"/>
        </w:behaviors>
        <w:guid w:val="{66BAB4CC-88BB-47D0-AD6B-0B3922C4ED33}"/>
      </w:docPartPr>
      <w:docPartBody>
        <w:p w:rsidR="00BF4C83" w:rsidRDefault="00BF4C83" w:rsidP="00BF4C83">
          <w:pPr>
            <w:pStyle w:val="CEFBD7F628C34D6E9E8196003ED6C088"/>
          </w:pPr>
          <w:r w:rsidRPr="00B9189F">
            <w:rPr>
              <w:rStyle w:val="PlaceholderText"/>
            </w:rPr>
            <w:t>Click here to enter text.</w:t>
          </w:r>
        </w:p>
      </w:docPartBody>
    </w:docPart>
    <w:docPart>
      <w:docPartPr>
        <w:name w:val="157E9ACB21DD4B1780AE3C21A9303130"/>
        <w:category>
          <w:name w:val="General"/>
          <w:gallery w:val="placeholder"/>
        </w:category>
        <w:types>
          <w:type w:val="bbPlcHdr"/>
        </w:types>
        <w:behaviors>
          <w:behavior w:val="content"/>
        </w:behaviors>
        <w:guid w:val="{24D96260-D15F-4B9B-8ADC-DF20887B42DF}"/>
      </w:docPartPr>
      <w:docPartBody>
        <w:p w:rsidR="00BF4C83" w:rsidRDefault="00BF4C83" w:rsidP="00BF4C83">
          <w:pPr>
            <w:pStyle w:val="157E9ACB21DD4B1780AE3C21A9303130"/>
          </w:pPr>
          <w:r w:rsidRPr="00B9189F">
            <w:rPr>
              <w:rStyle w:val="PlaceholderText"/>
            </w:rPr>
            <w:t>Click here to enter text.</w:t>
          </w:r>
        </w:p>
      </w:docPartBody>
    </w:docPart>
    <w:docPart>
      <w:docPartPr>
        <w:name w:val="8A288F4E3A3E480E880231B7C85154A1"/>
        <w:category>
          <w:name w:val="General"/>
          <w:gallery w:val="placeholder"/>
        </w:category>
        <w:types>
          <w:type w:val="bbPlcHdr"/>
        </w:types>
        <w:behaviors>
          <w:behavior w:val="content"/>
        </w:behaviors>
        <w:guid w:val="{7E2BC4A2-B352-402E-A300-A912D6B5D437}"/>
      </w:docPartPr>
      <w:docPartBody>
        <w:p w:rsidR="00BF4C83" w:rsidRDefault="00BF4C83" w:rsidP="00BF4C83">
          <w:pPr>
            <w:pStyle w:val="8A288F4E3A3E480E880231B7C85154A1"/>
          </w:pPr>
          <w:r w:rsidRPr="00B9189F">
            <w:rPr>
              <w:rStyle w:val="PlaceholderText"/>
            </w:rPr>
            <w:t>Click here to enter text.</w:t>
          </w:r>
        </w:p>
      </w:docPartBody>
    </w:docPart>
    <w:docPart>
      <w:docPartPr>
        <w:name w:val="44FD27B52D5B4640B571C2A30C7CD3B8"/>
        <w:category>
          <w:name w:val="General"/>
          <w:gallery w:val="placeholder"/>
        </w:category>
        <w:types>
          <w:type w:val="bbPlcHdr"/>
        </w:types>
        <w:behaviors>
          <w:behavior w:val="content"/>
        </w:behaviors>
        <w:guid w:val="{213D889F-2DA5-46EF-80AD-12263F9579CF}"/>
      </w:docPartPr>
      <w:docPartBody>
        <w:p w:rsidR="00DF3D92" w:rsidRDefault="00BF4C83" w:rsidP="00BF4C83">
          <w:pPr>
            <w:pStyle w:val="44FD27B52D5B4640B571C2A30C7CD3B8"/>
          </w:pPr>
          <w:r w:rsidRPr="00B9189F">
            <w:rPr>
              <w:rStyle w:val="PlaceholderText"/>
            </w:rPr>
            <w:t>Click here to enter text.</w:t>
          </w:r>
        </w:p>
      </w:docPartBody>
    </w:docPart>
    <w:docPart>
      <w:docPartPr>
        <w:name w:val="BCCF66724F534A83A8ED2ED3A60E6D19"/>
        <w:category>
          <w:name w:val="General"/>
          <w:gallery w:val="placeholder"/>
        </w:category>
        <w:types>
          <w:type w:val="bbPlcHdr"/>
        </w:types>
        <w:behaviors>
          <w:behavior w:val="content"/>
        </w:behaviors>
        <w:guid w:val="{517FAD4B-93DA-4215-8770-4E4C8679E30E}"/>
      </w:docPartPr>
      <w:docPartBody>
        <w:p w:rsidR="00DF3D92" w:rsidRDefault="00BF4C83" w:rsidP="00BF4C83">
          <w:pPr>
            <w:pStyle w:val="BCCF66724F534A83A8ED2ED3A60E6D19"/>
          </w:pPr>
          <w:r w:rsidRPr="00B9189F">
            <w:rPr>
              <w:rStyle w:val="PlaceholderText"/>
            </w:rPr>
            <w:t>Click here to enter text.</w:t>
          </w:r>
        </w:p>
      </w:docPartBody>
    </w:docPart>
    <w:docPart>
      <w:docPartPr>
        <w:name w:val="1C058C111DA445EFBECED959E2E17856"/>
        <w:category>
          <w:name w:val="General"/>
          <w:gallery w:val="placeholder"/>
        </w:category>
        <w:types>
          <w:type w:val="bbPlcHdr"/>
        </w:types>
        <w:behaviors>
          <w:behavior w:val="content"/>
        </w:behaviors>
        <w:guid w:val="{57940FD1-FE6A-4A93-AEEB-D3BA9B40BDD9}"/>
      </w:docPartPr>
      <w:docPartBody>
        <w:p w:rsidR="00DF3D92" w:rsidRDefault="00BF4C83" w:rsidP="00BF4C83">
          <w:pPr>
            <w:pStyle w:val="1C058C111DA445EFBECED959E2E17856"/>
          </w:pPr>
          <w:r w:rsidRPr="00B9189F">
            <w:rPr>
              <w:rStyle w:val="PlaceholderText"/>
            </w:rPr>
            <w:t>Click here to enter text.</w:t>
          </w:r>
        </w:p>
      </w:docPartBody>
    </w:docPart>
    <w:docPart>
      <w:docPartPr>
        <w:name w:val="84D25A09FF81427DB73E2D0E042BDB1F"/>
        <w:category>
          <w:name w:val="General"/>
          <w:gallery w:val="placeholder"/>
        </w:category>
        <w:types>
          <w:type w:val="bbPlcHdr"/>
        </w:types>
        <w:behaviors>
          <w:behavior w:val="content"/>
        </w:behaviors>
        <w:guid w:val="{A0027B66-130B-4A81-A0D6-3AFD6BA3FEDE}"/>
      </w:docPartPr>
      <w:docPartBody>
        <w:p w:rsidR="00DF3D92" w:rsidRDefault="00BF4C83" w:rsidP="00BF4C83">
          <w:pPr>
            <w:pStyle w:val="84D25A09FF81427DB73E2D0E042BDB1F"/>
          </w:pPr>
          <w:r w:rsidRPr="00B9189F">
            <w:rPr>
              <w:rStyle w:val="PlaceholderText"/>
            </w:rPr>
            <w:t>Click here to enter text.</w:t>
          </w:r>
        </w:p>
      </w:docPartBody>
    </w:docPart>
    <w:docPart>
      <w:docPartPr>
        <w:name w:val="6DA062C1E9AB4E6BBD11F33538803A77"/>
        <w:category>
          <w:name w:val="General"/>
          <w:gallery w:val="placeholder"/>
        </w:category>
        <w:types>
          <w:type w:val="bbPlcHdr"/>
        </w:types>
        <w:behaviors>
          <w:behavior w:val="content"/>
        </w:behaviors>
        <w:guid w:val="{EF1B4E85-81B2-40AB-B45B-B703FB377B0B}"/>
      </w:docPartPr>
      <w:docPartBody>
        <w:p w:rsidR="006F3DDD" w:rsidRDefault="006F3DDD" w:rsidP="006F3DDD">
          <w:pPr>
            <w:pStyle w:val="6DA062C1E9AB4E6BBD11F33538803A77"/>
          </w:pPr>
          <w:r w:rsidRPr="00B9189F">
            <w:rPr>
              <w:rStyle w:val="PlaceholderText"/>
            </w:rPr>
            <w:t>Click here to enter text.</w:t>
          </w:r>
        </w:p>
      </w:docPartBody>
    </w:docPart>
    <w:docPart>
      <w:docPartPr>
        <w:name w:val="9E253A301E58448EBA6A1F47B9F2FAB9"/>
        <w:category>
          <w:name w:val="General"/>
          <w:gallery w:val="placeholder"/>
        </w:category>
        <w:types>
          <w:type w:val="bbPlcHdr"/>
        </w:types>
        <w:behaviors>
          <w:behavior w:val="content"/>
        </w:behaviors>
        <w:guid w:val="{EE7FF7DF-5E8E-4888-A301-56AEB4EE93B0}"/>
      </w:docPartPr>
      <w:docPartBody>
        <w:p w:rsidR="006F3DDD" w:rsidRDefault="006F3DDD" w:rsidP="006F3DDD">
          <w:pPr>
            <w:pStyle w:val="9E253A301E58448EBA6A1F47B9F2FAB9"/>
          </w:pPr>
          <w:r w:rsidRPr="00B9189F">
            <w:rPr>
              <w:rStyle w:val="PlaceholderText"/>
            </w:rPr>
            <w:t>Click here to enter text.</w:t>
          </w:r>
        </w:p>
      </w:docPartBody>
    </w:docPart>
    <w:docPart>
      <w:docPartPr>
        <w:name w:val="68B28B85C50E4DBBB8D709CBF2A0A92C"/>
        <w:category>
          <w:name w:val="General"/>
          <w:gallery w:val="placeholder"/>
        </w:category>
        <w:types>
          <w:type w:val="bbPlcHdr"/>
        </w:types>
        <w:behaviors>
          <w:behavior w:val="content"/>
        </w:behaviors>
        <w:guid w:val="{B78261F7-D3CA-4C09-92AB-110BA8B1CD6D}"/>
      </w:docPartPr>
      <w:docPartBody>
        <w:p w:rsidR="006F3DDD" w:rsidRDefault="006F3DDD" w:rsidP="006F3DDD">
          <w:pPr>
            <w:pStyle w:val="68B28B85C50E4DBBB8D709CBF2A0A92C"/>
          </w:pPr>
          <w:r w:rsidRPr="00B9189F">
            <w:rPr>
              <w:rStyle w:val="PlaceholderText"/>
            </w:rPr>
            <w:t>Click here to enter text.</w:t>
          </w:r>
        </w:p>
      </w:docPartBody>
    </w:docPart>
    <w:docPart>
      <w:docPartPr>
        <w:name w:val="DD8C30F874B548158A496095A9823C80"/>
        <w:category>
          <w:name w:val="General"/>
          <w:gallery w:val="placeholder"/>
        </w:category>
        <w:types>
          <w:type w:val="bbPlcHdr"/>
        </w:types>
        <w:behaviors>
          <w:behavior w:val="content"/>
        </w:behaviors>
        <w:guid w:val="{42F269BC-88BE-49F6-BD21-71944B0F0B24}"/>
      </w:docPartPr>
      <w:docPartBody>
        <w:p w:rsidR="006F3DDD" w:rsidRDefault="006F3DDD" w:rsidP="006F3DDD">
          <w:pPr>
            <w:pStyle w:val="DD8C30F874B548158A496095A9823C80"/>
          </w:pPr>
          <w:r w:rsidRPr="00B9189F">
            <w:rPr>
              <w:rStyle w:val="PlaceholderText"/>
            </w:rPr>
            <w:t>Click here to enter text.</w:t>
          </w:r>
        </w:p>
      </w:docPartBody>
    </w:docPart>
    <w:docPart>
      <w:docPartPr>
        <w:name w:val="3133DCAAF0A84DEBB685425B6D7B983C"/>
        <w:category>
          <w:name w:val="General"/>
          <w:gallery w:val="placeholder"/>
        </w:category>
        <w:types>
          <w:type w:val="bbPlcHdr"/>
        </w:types>
        <w:behaviors>
          <w:behavior w:val="content"/>
        </w:behaviors>
        <w:guid w:val="{A9528F8C-B506-479B-816B-1608A8E5326D}"/>
      </w:docPartPr>
      <w:docPartBody>
        <w:p w:rsidR="006F3DDD" w:rsidRDefault="006F3DDD" w:rsidP="006F3DDD">
          <w:pPr>
            <w:pStyle w:val="3133DCAAF0A84DEBB685425B6D7B983C"/>
          </w:pPr>
          <w:r w:rsidRPr="00B9189F">
            <w:rPr>
              <w:rStyle w:val="PlaceholderText"/>
            </w:rPr>
            <w:t>Click here to enter text.</w:t>
          </w:r>
        </w:p>
      </w:docPartBody>
    </w:docPart>
    <w:docPart>
      <w:docPartPr>
        <w:name w:val="AA9CA16E7C9B4AD89843A78EFBCF527C"/>
        <w:category>
          <w:name w:val="General"/>
          <w:gallery w:val="placeholder"/>
        </w:category>
        <w:types>
          <w:type w:val="bbPlcHdr"/>
        </w:types>
        <w:behaviors>
          <w:behavior w:val="content"/>
        </w:behaviors>
        <w:guid w:val="{E154D93F-7DE4-46A8-8382-F9BD9373CBD9}"/>
      </w:docPartPr>
      <w:docPartBody>
        <w:p w:rsidR="006F3DDD" w:rsidRDefault="006F3DDD" w:rsidP="006F3DDD">
          <w:pPr>
            <w:pStyle w:val="AA9CA16E7C9B4AD89843A78EFBCF527C"/>
          </w:pPr>
          <w:r w:rsidRPr="00B9189F">
            <w:rPr>
              <w:rStyle w:val="PlaceholderText"/>
            </w:rPr>
            <w:t>Click here to enter text.</w:t>
          </w:r>
        </w:p>
      </w:docPartBody>
    </w:docPart>
    <w:docPart>
      <w:docPartPr>
        <w:name w:val="D88A8BF7875E42E2A7B08899693B021E"/>
        <w:category>
          <w:name w:val="General"/>
          <w:gallery w:val="placeholder"/>
        </w:category>
        <w:types>
          <w:type w:val="bbPlcHdr"/>
        </w:types>
        <w:behaviors>
          <w:behavior w:val="content"/>
        </w:behaviors>
        <w:guid w:val="{04E60CB7-55C7-41C7-884B-548552F56CB9}"/>
      </w:docPartPr>
      <w:docPartBody>
        <w:p w:rsidR="006F3DDD" w:rsidRDefault="006F3DDD" w:rsidP="006F3DDD">
          <w:pPr>
            <w:pStyle w:val="D88A8BF7875E42E2A7B08899693B021E"/>
          </w:pPr>
          <w:r w:rsidRPr="00B9189F">
            <w:rPr>
              <w:rStyle w:val="PlaceholderText"/>
            </w:rPr>
            <w:t>Click here to enter text.</w:t>
          </w:r>
        </w:p>
      </w:docPartBody>
    </w:docPart>
    <w:docPart>
      <w:docPartPr>
        <w:name w:val="AAECD9154C9843A392C649239188947C"/>
        <w:category>
          <w:name w:val="General"/>
          <w:gallery w:val="placeholder"/>
        </w:category>
        <w:types>
          <w:type w:val="bbPlcHdr"/>
        </w:types>
        <w:behaviors>
          <w:behavior w:val="content"/>
        </w:behaviors>
        <w:guid w:val="{675DCC2C-7D94-445E-8826-07B75976CF60}"/>
      </w:docPartPr>
      <w:docPartBody>
        <w:p w:rsidR="006F3DDD" w:rsidRDefault="006F3DDD" w:rsidP="006F3DDD">
          <w:pPr>
            <w:pStyle w:val="AAECD9154C9843A392C649239188947C"/>
          </w:pPr>
          <w:r w:rsidRPr="00B9189F">
            <w:rPr>
              <w:rStyle w:val="PlaceholderText"/>
            </w:rPr>
            <w:t>Click here to enter text.</w:t>
          </w:r>
        </w:p>
      </w:docPartBody>
    </w:docPart>
    <w:docPart>
      <w:docPartPr>
        <w:name w:val="D77A3C8A089F4D4AA7E15E0ABF189891"/>
        <w:category>
          <w:name w:val="General"/>
          <w:gallery w:val="placeholder"/>
        </w:category>
        <w:types>
          <w:type w:val="bbPlcHdr"/>
        </w:types>
        <w:behaviors>
          <w:behavior w:val="content"/>
        </w:behaviors>
        <w:guid w:val="{DE59D202-D3F5-4801-8D5F-F6AAD4DF46DB}"/>
      </w:docPartPr>
      <w:docPartBody>
        <w:p w:rsidR="006F3DDD" w:rsidRDefault="006F3DDD" w:rsidP="006F3DDD">
          <w:pPr>
            <w:pStyle w:val="D77A3C8A089F4D4AA7E15E0ABF189891"/>
          </w:pPr>
          <w:r w:rsidRPr="00B9189F">
            <w:rPr>
              <w:rStyle w:val="PlaceholderText"/>
            </w:rPr>
            <w:t>Click here to enter text.</w:t>
          </w:r>
        </w:p>
      </w:docPartBody>
    </w:docPart>
    <w:docPart>
      <w:docPartPr>
        <w:name w:val="A0B5DBFD88F04B9EA413733CC9694DF9"/>
        <w:category>
          <w:name w:val="General"/>
          <w:gallery w:val="placeholder"/>
        </w:category>
        <w:types>
          <w:type w:val="bbPlcHdr"/>
        </w:types>
        <w:behaviors>
          <w:behavior w:val="content"/>
        </w:behaviors>
        <w:guid w:val="{0860DC4E-963F-41C7-AA97-A976FF9E7F04}"/>
      </w:docPartPr>
      <w:docPartBody>
        <w:p w:rsidR="006F3DDD" w:rsidRDefault="006F3DDD" w:rsidP="006F3DDD">
          <w:pPr>
            <w:pStyle w:val="A0B5DBFD88F04B9EA413733CC9694DF9"/>
          </w:pPr>
          <w:r w:rsidRPr="00B9189F">
            <w:rPr>
              <w:rStyle w:val="PlaceholderText"/>
            </w:rPr>
            <w:t>Click here to enter text.</w:t>
          </w:r>
        </w:p>
      </w:docPartBody>
    </w:docPart>
    <w:docPart>
      <w:docPartPr>
        <w:name w:val="B8F2B2F66EFD4A02BE1E1069798C725D"/>
        <w:category>
          <w:name w:val="General"/>
          <w:gallery w:val="placeholder"/>
        </w:category>
        <w:types>
          <w:type w:val="bbPlcHdr"/>
        </w:types>
        <w:behaviors>
          <w:behavior w:val="content"/>
        </w:behaviors>
        <w:guid w:val="{6E96DD06-ED02-49B7-B600-AC580DF59F57}"/>
      </w:docPartPr>
      <w:docPartBody>
        <w:p w:rsidR="006F3DDD" w:rsidRDefault="006F3DDD" w:rsidP="006F3DDD">
          <w:pPr>
            <w:pStyle w:val="B8F2B2F66EFD4A02BE1E1069798C725D"/>
          </w:pPr>
          <w:r w:rsidRPr="00B9189F">
            <w:rPr>
              <w:rStyle w:val="PlaceholderText"/>
            </w:rPr>
            <w:t>Click here to enter text.</w:t>
          </w:r>
        </w:p>
      </w:docPartBody>
    </w:docPart>
    <w:docPart>
      <w:docPartPr>
        <w:name w:val="659F5D9F67AC4D3896D9D3154140381B"/>
        <w:category>
          <w:name w:val="General"/>
          <w:gallery w:val="placeholder"/>
        </w:category>
        <w:types>
          <w:type w:val="bbPlcHdr"/>
        </w:types>
        <w:behaviors>
          <w:behavior w:val="content"/>
        </w:behaviors>
        <w:guid w:val="{F4B6D366-A044-4728-86D4-BD5CAA70DC6D}"/>
      </w:docPartPr>
      <w:docPartBody>
        <w:p w:rsidR="006F3DDD" w:rsidRDefault="006F3DDD" w:rsidP="006F3DDD">
          <w:pPr>
            <w:pStyle w:val="659F5D9F67AC4D3896D9D3154140381B"/>
          </w:pPr>
          <w:r w:rsidRPr="00B9189F">
            <w:rPr>
              <w:rStyle w:val="PlaceholderText"/>
            </w:rPr>
            <w:t>Click here to enter text.</w:t>
          </w:r>
        </w:p>
      </w:docPartBody>
    </w:docPart>
    <w:docPart>
      <w:docPartPr>
        <w:name w:val="D0558E2DFD6340B4ADA9BAA28BEF686B"/>
        <w:category>
          <w:name w:val="General"/>
          <w:gallery w:val="placeholder"/>
        </w:category>
        <w:types>
          <w:type w:val="bbPlcHdr"/>
        </w:types>
        <w:behaviors>
          <w:behavior w:val="content"/>
        </w:behaviors>
        <w:guid w:val="{47035BD8-7931-462F-AA2F-099E76C13522}"/>
      </w:docPartPr>
      <w:docPartBody>
        <w:p w:rsidR="006F3DDD" w:rsidRDefault="006F3DDD" w:rsidP="006F3DDD">
          <w:pPr>
            <w:pStyle w:val="D0558E2DFD6340B4ADA9BAA28BEF686B"/>
          </w:pPr>
          <w:r w:rsidRPr="00B9189F">
            <w:rPr>
              <w:rStyle w:val="PlaceholderText"/>
            </w:rPr>
            <w:t>Click here to enter text.</w:t>
          </w:r>
        </w:p>
      </w:docPartBody>
    </w:docPart>
    <w:docPart>
      <w:docPartPr>
        <w:name w:val="34F79FB58D684BEBACF09E22043ABD27"/>
        <w:category>
          <w:name w:val="General"/>
          <w:gallery w:val="placeholder"/>
        </w:category>
        <w:types>
          <w:type w:val="bbPlcHdr"/>
        </w:types>
        <w:behaviors>
          <w:behavior w:val="content"/>
        </w:behaviors>
        <w:guid w:val="{97600029-D240-4561-8722-42382CB1349C}"/>
      </w:docPartPr>
      <w:docPartBody>
        <w:p w:rsidR="006F3DDD" w:rsidRDefault="006F3DDD" w:rsidP="006F3DDD">
          <w:pPr>
            <w:pStyle w:val="34F79FB58D684BEBACF09E22043ABD27"/>
          </w:pPr>
          <w:r w:rsidRPr="00B9189F">
            <w:rPr>
              <w:rStyle w:val="PlaceholderText"/>
            </w:rPr>
            <w:t>Click here to enter text.</w:t>
          </w:r>
        </w:p>
      </w:docPartBody>
    </w:docPart>
    <w:docPart>
      <w:docPartPr>
        <w:name w:val="8E30EFD526784F3787D81749D6359962"/>
        <w:category>
          <w:name w:val="General"/>
          <w:gallery w:val="placeholder"/>
        </w:category>
        <w:types>
          <w:type w:val="bbPlcHdr"/>
        </w:types>
        <w:behaviors>
          <w:behavior w:val="content"/>
        </w:behaviors>
        <w:guid w:val="{611662D9-C30C-44E7-9D4C-9E83338AF3BB}"/>
      </w:docPartPr>
      <w:docPartBody>
        <w:p w:rsidR="006F3DDD" w:rsidRDefault="006F3DDD" w:rsidP="006F3DDD">
          <w:pPr>
            <w:pStyle w:val="8E30EFD526784F3787D81749D6359962"/>
          </w:pPr>
          <w:r w:rsidRPr="00B9189F">
            <w:rPr>
              <w:rStyle w:val="PlaceholderText"/>
            </w:rPr>
            <w:t>Click here to enter text.</w:t>
          </w:r>
        </w:p>
      </w:docPartBody>
    </w:docPart>
    <w:docPart>
      <w:docPartPr>
        <w:name w:val="8AADDE63032D4A93AE39AE52885A46AB"/>
        <w:category>
          <w:name w:val="General"/>
          <w:gallery w:val="placeholder"/>
        </w:category>
        <w:types>
          <w:type w:val="bbPlcHdr"/>
        </w:types>
        <w:behaviors>
          <w:behavior w:val="content"/>
        </w:behaviors>
        <w:guid w:val="{FCEE262A-8C9E-4984-98A3-6BBE284241EC}"/>
      </w:docPartPr>
      <w:docPartBody>
        <w:p w:rsidR="006F3DDD" w:rsidRDefault="006F3DDD" w:rsidP="006F3DDD">
          <w:pPr>
            <w:pStyle w:val="8AADDE63032D4A93AE39AE52885A46AB"/>
          </w:pPr>
          <w:r w:rsidRPr="00B9189F">
            <w:rPr>
              <w:rStyle w:val="PlaceholderText"/>
            </w:rPr>
            <w:t>Click here to enter text.</w:t>
          </w:r>
        </w:p>
      </w:docPartBody>
    </w:docPart>
    <w:docPart>
      <w:docPartPr>
        <w:name w:val="D602B1FB171C4801B369AA90DF335118"/>
        <w:category>
          <w:name w:val="General"/>
          <w:gallery w:val="placeholder"/>
        </w:category>
        <w:types>
          <w:type w:val="bbPlcHdr"/>
        </w:types>
        <w:behaviors>
          <w:behavior w:val="content"/>
        </w:behaviors>
        <w:guid w:val="{32ACAA5C-F179-485A-B7DD-2C057687533E}"/>
      </w:docPartPr>
      <w:docPartBody>
        <w:p w:rsidR="006F3DDD" w:rsidRDefault="006F3DDD" w:rsidP="006F3DDD">
          <w:pPr>
            <w:pStyle w:val="D602B1FB171C4801B369AA90DF335118"/>
          </w:pPr>
          <w:r w:rsidRPr="00B9189F">
            <w:rPr>
              <w:rStyle w:val="PlaceholderText"/>
            </w:rPr>
            <w:t>Click here to enter text.</w:t>
          </w:r>
        </w:p>
      </w:docPartBody>
    </w:docPart>
    <w:docPart>
      <w:docPartPr>
        <w:name w:val="945D0255411E41499BC646A706CFC48B"/>
        <w:category>
          <w:name w:val="General"/>
          <w:gallery w:val="placeholder"/>
        </w:category>
        <w:types>
          <w:type w:val="bbPlcHdr"/>
        </w:types>
        <w:behaviors>
          <w:behavior w:val="content"/>
        </w:behaviors>
        <w:guid w:val="{164838F4-8AD9-453E-84DD-55C1C38D2B9B}"/>
      </w:docPartPr>
      <w:docPartBody>
        <w:p w:rsidR="006F3DDD" w:rsidRDefault="006F3DDD" w:rsidP="006F3DDD">
          <w:pPr>
            <w:pStyle w:val="945D0255411E41499BC646A706CFC48B"/>
          </w:pPr>
          <w:r w:rsidRPr="00B9189F">
            <w:rPr>
              <w:rStyle w:val="PlaceholderText"/>
            </w:rPr>
            <w:t>Click here to enter text.</w:t>
          </w:r>
        </w:p>
      </w:docPartBody>
    </w:docPart>
    <w:docPart>
      <w:docPartPr>
        <w:name w:val="C34305FD66DB45109014E21EBB92F12D"/>
        <w:category>
          <w:name w:val="General"/>
          <w:gallery w:val="placeholder"/>
        </w:category>
        <w:types>
          <w:type w:val="bbPlcHdr"/>
        </w:types>
        <w:behaviors>
          <w:behavior w:val="content"/>
        </w:behaviors>
        <w:guid w:val="{011E8E78-8693-4F2C-8B70-5143A27F5659}"/>
      </w:docPartPr>
      <w:docPartBody>
        <w:p w:rsidR="006F3DDD" w:rsidRDefault="006F3DDD" w:rsidP="006F3DDD">
          <w:pPr>
            <w:pStyle w:val="C34305FD66DB45109014E21EBB92F12D"/>
          </w:pPr>
          <w:r w:rsidRPr="00B9189F">
            <w:rPr>
              <w:rStyle w:val="PlaceholderText"/>
            </w:rPr>
            <w:t>Click here to enter text.</w:t>
          </w:r>
        </w:p>
      </w:docPartBody>
    </w:docPart>
    <w:docPart>
      <w:docPartPr>
        <w:name w:val="F7F19737DBA94240828984D9B71D7B45"/>
        <w:category>
          <w:name w:val="General"/>
          <w:gallery w:val="placeholder"/>
        </w:category>
        <w:types>
          <w:type w:val="bbPlcHdr"/>
        </w:types>
        <w:behaviors>
          <w:behavior w:val="content"/>
        </w:behaviors>
        <w:guid w:val="{108A4D24-625C-4A89-967D-ABB8D78F3F6A}"/>
      </w:docPartPr>
      <w:docPartBody>
        <w:p w:rsidR="006F3DDD" w:rsidRDefault="006F3DDD" w:rsidP="006F3DDD">
          <w:pPr>
            <w:pStyle w:val="F7F19737DBA94240828984D9B71D7B45"/>
          </w:pPr>
          <w:r w:rsidRPr="00B9189F">
            <w:rPr>
              <w:rStyle w:val="PlaceholderText"/>
            </w:rPr>
            <w:t>Click here to enter text.</w:t>
          </w:r>
        </w:p>
      </w:docPartBody>
    </w:docPart>
    <w:docPart>
      <w:docPartPr>
        <w:name w:val="12042F01BBE9446D911079D8ED140BDF"/>
        <w:category>
          <w:name w:val="General"/>
          <w:gallery w:val="placeholder"/>
        </w:category>
        <w:types>
          <w:type w:val="bbPlcHdr"/>
        </w:types>
        <w:behaviors>
          <w:behavior w:val="content"/>
        </w:behaviors>
        <w:guid w:val="{9A52BF3F-F506-4409-AF20-6DB36EF1FF8D}"/>
      </w:docPartPr>
      <w:docPartBody>
        <w:p w:rsidR="006F3DDD" w:rsidRDefault="006F3DDD" w:rsidP="006F3DDD">
          <w:pPr>
            <w:pStyle w:val="12042F01BBE9446D911079D8ED140BDF"/>
          </w:pPr>
          <w:r w:rsidRPr="00B9189F">
            <w:rPr>
              <w:rStyle w:val="PlaceholderText"/>
            </w:rPr>
            <w:t>Click here to enter text.</w:t>
          </w:r>
        </w:p>
      </w:docPartBody>
    </w:docPart>
    <w:docPart>
      <w:docPartPr>
        <w:name w:val="9EACD0692AB641778E571F687B4A12FD"/>
        <w:category>
          <w:name w:val="General"/>
          <w:gallery w:val="placeholder"/>
        </w:category>
        <w:types>
          <w:type w:val="bbPlcHdr"/>
        </w:types>
        <w:behaviors>
          <w:behavior w:val="content"/>
        </w:behaviors>
        <w:guid w:val="{1ED9E4A8-A260-485C-A4F1-17C37E307745}"/>
      </w:docPartPr>
      <w:docPartBody>
        <w:p w:rsidR="006F3DDD" w:rsidRDefault="006F3DDD" w:rsidP="006F3DDD">
          <w:pPr>
            <w:pStyle w:val="9EACD0692AB641778E571F687B4A12FD"/>
          </w:pPr>
          <w:r w:rsidRPr="00B9189F">
            <w:rPr>
              <w:rStyle w:val="PlaceholderText"/>
            </w:rPr>
            <w:t>Click here to enter text.</w:t>
          </w:r>
        </w:p>
      </w:docPartBody>
    </w:docPart>
    <w:docPart>
      <w:docPartPr>
        <w:name w:val="7CE3888C80C5425DBDD79A5AB3035F8D"/>
        <w:category>
          <w:name w:val="General"/>
          <w:gallery w:val="placeholder"/>
        </w:category>
        <w:types>
          <w:type w:val="bbPlcHdr"/>
        </w:types>
        <w:behaviors>
          <w:behavior w:val="content"/>
        </w:behaviors>
        <w:guid w:val="{E60088D7-3AA3-4034-B4A3-7497382E8422}"/>
      </w:docPartPr>
      <w:docPartBody>
        <w:p w:rsidR="006F3DDD" w:rsidRDefault="006F3DDD" w:rsidP="006F3DDD">
          <w:pPr>
            <w:pStyle w:val="7CE3888C80C5425DBDD79A5AB3035F8D"/>
          </w:pPr>
          <w:r w:rsidRPr="00B9189F">
            <w:rPr>
              <w:rStyle w:val="PlaceholderText"/>
            </w:rPr>
            <w:t>Click here to enter text.</w:t>
          </w:r>
        </w:p>
      </w:docPartBody>
    </w:docPart>
    <w:docPart>
      <w:docPartPr>
        <w:name w:val="89318D0B1C164DD79E6475CB4EC584D4"/>
        <w:category>
          <w:name w:val="General"/>
          <w:gallery w:val="placeholder"/>
        </w:category>
        <w:types>
          <w:type w:val="bbPlcHdr"/>
        </w:types>
        <w:behaviors>
          <w:behavior w:val="content"/>
        </w:behaviors>
        <w:guid w:val="{A4014004-9936-4BD8-A3BF-1E59B3515C6D}"/>
      </w:docPartPr>
      <w:docPartBody>
        <w:p w:rsidR="006F3DDD" w:rsidRDefault="006F3DDD" w:rsidP="006F3DDD">
          <w:pPr>
            <w:pStyle w:val="89318D0B1C164DD79E6475CB4EC584D4"/>
          </w:pPr>
          <w:r w:rsidRPr="00B9189F">
            <w:rPr>
              <w:rStyle w:val="PlaceholderText"/>
            </w:rPr>
            <w:t>Click here to enter text.</w:t>
          </w:r>
        </w:p>
      </w:docPartBody>
    </w:docPart>
    <w:docPart>
      <w:docPartPr>
        <w:name w:val="64B924B9B79D4D70826B6A544847D22D"/>
        <w:category>
          <w:name w:val="General"/>
          <w:gallery w:val="placeholder"/>
        </w:category>
        <w:types>
          <w:type w:val="bbPlcHdr"/>
        </w:types>
        <w:behaviors>
          <w:behavior w:val="content"/>
        </w:behaviors>
        <w:guid w:val="{09CDF183-1A29-4A9C-B0E7-CE19681B4429}"/>
      </w:docPartPr>
      <w:docPartBody>
        <w:p w:rsidR="006F3DDD" w:rsidRDefault="006F3DDD" w:rsidP="006F3DDD">
          <w:pPr>
            <w:pStyle w:val="64B924B9B79D4D70826B6A544847D22D"/>
          </w:pPr>
          <w:r w:rsidRPr="00B9189F">
            <w:rPr>
              <w:rStyle w:val="PlaceholderText"/>
            </w:rPr>
            <w:t>Click here to enter text.</w:t>
          </w:r>
        </w:p>
      </w:docPartBody>
    </w:docPart>
    <w:docPart>
      <w:docPartPr>
        <w:name w:val="5540F61EBB264A2F96D8280F364F8E3C"/>
        <w:category>
          <w:name w:val="General"/>
          <w:gallery w:val="placeholder"/>
        </w:category>
        <w:types>
          <w:type w:val="bbPlcHdr"/>
        </w:types>
        <w:behaviors>
          <w:behavior w:val="content"/>
        </w:behaviors>
        <w:guid w:val="{E8756E98-B9A7-4968-AA67-5D509597921D}"/>
      </w:docPartPr>
      <w:docPartBody>
        <w:p w:rsidR="006F3DDD" w:rsidRDefault="006F3DDD" w:rsidP="006F3DDD">
          <w:pPr>
            <w:pStyle w:val="5540F61EBB264A2F96D8280F364F8E3C"/>
          </w:pPr>
          <w:r w:rsidRPr="00B9189F">
            <w:rPr>
              <w:rStyle w:val="PlaceholderText"/>
            </w:rPr>
            <w:t>Click here to enter text.</w:t>
          </w:r>
        </w:p>
      </w:docPartBody>
    </w:docPart>
    <w:docPart>
      <w:docPartPr>
        <w:name w:val="D95C3DC0913F4FF5AC2DA8D09FC4E918"/>
        <w:category>
          <w:name w:val="General"/>
          <w:gallery w:val="placeholder"/>
        </w:category>
        <w:types>
          <w:type w:val="bbPlcHdr"/>
        </w:types>
        <w:behaviors>
          <w:behavior w:val="content"/>
        </w:behaviors>
        <w:guid w:val="{5D20D3F0-AEEC-4253-815F-CA506A904194}"/>
      </w:docPartPr>
      <w:docPartBody>
        <w:p w:rsidR="006F3DDD" w:rsidRDefault="006F3DDD" w:rsidP="006F3DDD">
          <w:pPr>
            <w:pStyle w:val="D95C3DC0913F4FF5AC2DA8D09FC4E918"/>
          </w:pPr>
          <w:r w:rsidRPr="00B9189F">
            <w:rPr>
              <w:rStyle w:val="PlaceholderText"/>
            </w:rPr>
            <w:t>Click here to enter text.</w:t>
          </w:r>
        </w:p>
      </w:docPartBody>
    </w:docPart>
    <w:docPart>
      <w:docPartPr>
        <w:name w:val="E2E6733092B84382BDD2DA67BBABE885"/>
        <w:category>
          <w:name w:val="General"/>
          <w:gallery w:val="placeholder"/>
        </w:category>
        <w:types>
          <w:type w:val="bbPlcHdr"/>
        </w:types>
        <w:behaviors>
          <w:behavior w:val="content"/>
        </w:behaviors>
        <w:guid w:val="{D670CAB6-D269-4E94-8B48-A601898F1B63}"/>
      </w:docPartPr>
      <w:docPartBody>
        <w:p w:rsidR="006F3DDD" w:rsidRDefault="006F3DDD" w:rsidP="006F3DDD">
          <w:pPr>
            <w:pStyle w:val="E2E6733092B84382BDD2DA67BBABE885"/>
          </w:pPr>
          <w:r w:rsidRPr="00B9189F">
            <w:rPr>
              <w:rStyle w:val="PlaceholderText"/>
            </w:rPr>
            <w:t>Click here to enter text.</w:t>
          </w:r>
        </w:p>
      </w:docPartBody>
    </w:docPart>
    <w:docPart>
      <w:docPartPr>
        <w:name w:val="E4F608C4CA214234B440844797A53BF8"/>
        <w:category>
          <w:name w:val="General"/>
          <w:gallery w:val="placeholder"/>
        </w:category>
        <w:types>
          <w:type w:val="bbPlcHdr"/>
        </w:types>
        <w:behaviors>
          <w:behavior w:val="content"/>
        </w:behaviors>
        <w:guid w:val="{BADDAEBB-0973-45FF-A110-14C008380776}"/>
      </w:docPartPr>
      <w:docPartBody>
        <w:p w:rsidR="006F3DDD" w:rsidRDefault="006F3DDD" w:rsidP="006F3DDD">
          <w:pPr>
            <w:pStyle w:val="E4F608C4CA214234B440844797A53BF8"/>
          </w:pPr>
          <w:r w:rsidRPr="00B9189F">
            <w:rPr>
              <w:rStyle w:val="PlaceholderText"/>
            </w:rPr>
            <w:t>Click here to enter text.</w:t>
          </w:r>
        </w:p>
      </w:docPartBody>
    </w:docPart>
    <w:docPart>
      <w:docPartPr>
        <w:name w:val="DC21C180B090448EA7E2A50E41304B8B"/>
        <w:category>
          <w:name w:val="General"/>
          <w:gallery w:val="placeholder"/>
        </w:category>
        <w:types>
          <w:type w:val="bbPlcHdr"/>
        </w:types>
        <w:behaviors>
          <w:behavior w:val="content"/>
        </w:behaviors>
        <w:guid w:val="{E3A60A1B-9FA4-4FEB-9C7D-7C559FE6D2FE}"/>
      </w:docPartPr>
      <w:docPartBody>
        <w:p w:rsidR="006F3DDD" w:rsidRDefault="006F3DDD" w:rsidP="006F3DDD">
          <w:pPr>
            <w:pStyle w:val="DC21C180B090448EA7E2A50E41304B8B"/>
          </w:pPr>
          <w:r w:rsidRPr="00B9189F">
            <w:rPr>
              <w:rStyle w:val="PlaceholderText"/>
            </w:rPr>
            <w:t>Click here to enter text.</w:t>
          </w:r>
        </w:p>
      </w:docPartBody>
    </w:docPart>
    <w:docPart>
      <w:docPartPr>
        <w:name w:val="C3189F9ABEFC412F989F537D61919A2B"/>
        <w:category>
          <w:name w:val="General"/>
          <w:gallery w:val="placeholder"/>
        </w:category>
        <w:types>
          <w:type w:val="bbPlcHdr"/>
        </w:types>
        <w:behaviors>
          <w:behavior w:val="content"/>
        </w:behaviors>
        <w:guid w:val="{C9F49AD1-54D8-4BB0-8A42-216FCD14A6CC}"/>
      </w:docPartPr>
      <w:docPartBody>
        <w:p w:rsidR="006F3DDD" w:rsidRDefault="006F3DDD" w:rsidP="006F3DDD">
          <w:pPr>
            <w:pStyle w:val="C3189F9ABEFC412F989F537D61919A2B"/>
          </w:pPr>
          <w:r w:rsidRPr="00B9189F">
            <w:rPr>
              <w:rStyle w:val="PlaceholderText"/>
            </w:rPr>
            <w:t>Click here to enter text.</w:t>
          </w:r>
        </w:p>
      </w:docPartBody>
    </w:docPart>
    <w:docPart>
      <w:docPartPr>
        <w:name w:val="4CF7933E40F74BF6BF44FC0A48C85E44"/>
        <w:category>
          <w:name w:val="General"/>
          <w:gallery w:val="placeholder"/>
        </w:category>
        <w:types>
          <w:type w:val="bbPlcHdr"/>
        </w:types>
        <w:behaviors>
          <w:behavior w:val="content"/>
        </w:behaviors>
        <w:guid w:val="{BD4981A4-D0B5-4C0B-AAEA-6DFAAF97BD66}"/>
      </w:docPartPr>
      <w:docPartBody>
        <w:p w:rsidR="006F3DDD" w:rsidRDefault="006F3DDD" w:rsidP="006F3DDD">
          <w:pPr>
            <w:pStyle w:val="4CF7933E40F74BF6BF44FC0A48C85E44"/>
          </w:pPr>
          <w:r w:rsidRPr="00B9189F">
            <w:rPr>
              <w:rStyle w:val="PlaceholderText"/>
            </w:rPr>
            <w:t>Click here to enter text.</w:t>
          </w:r>
        </w:p>
      </w:docPartBody>
    </w:docPart>
    <w:docPart>
      <w:docPartPr>
        <w:name w:val="A61966E0609E49A6B812E08FBDC9A75E"/>
        <w:category>
          <w:name w:val="General"/>
          <w:gallery w:val="placeholder"/>
        </w:category>
        <w:types>
          <w:type w:val="bbPlcHdr"/>
        </w:types>
        <w:behaviors>
          <w:behavior w:val="content"/>
        </w:behaviors>
        <w:guid w:val="{7A860617-AB2D-48E1-B6A6-F3C0A989F8E9}"/>
      </w:docPartPr>
      <w:docPartBody>
        <w:p w:rsidR="006F3DDD" w:rsidRDefault="006F3DDD" w:rsidP="006F3DDD">
          <w:pPr>
            <w:pStyle w:val="A61966E0609E49A6B812E08FBDC9A75E"/>
          </w:pPr>
          <w:r w:rsidRPr="00B9189F">
            <w:rPr>
              <w:rStyle w:val="PlaceholderText"/>
            </w:rPr>
            <w:t>Click here to enter text.</w:t>
          </w:r>
        </w:p>
      </w:docPartBody>
    </w:docPart>
    <w:docPart>
      <w:docPartPr>
        <w:name w:val="37E6C1A5DF7C46D5AE572127DF06A732"/>
        <w:category>
          <w:name w:val="General"/>
          <w:gallery w:val="placeholder"/>
        </w:category>
        <w:types>
          <w:type w:val="bbPlcHdr"/>
        </w:types>
        <w:behaviors>
          <w:behavior w:val="content"/>
        </w:behaviors>
        <w:guid w:val="{4242B48F-FC4F-49A4-B79D-B5D1EB806BDC}"/>
      </w:docPartPr>
      <w:docPartBody>
        <w:p w:rsidR="006F3DDD" w:rsidRDefault="006F3DDD" w:rsidP="006F3DDD">
          <w:pPr>
            <w:pStyle w:val="37E6C1A5DF7C46D5AE572127DF06A732"/>
          </w:pPr>
          <w:r w:rsidRPr="00B9189F">
            <w:rPr>
              <w:rStyle w:val="PlaceholderText"/>
            </w:rPr>
            <w:t>Click here to enter text.</w:t>
          </w:r>
        </w:p>
      </w:docPartBody>
    </w:docPart>
    <w:docPart>
      <w:docPartPr>
        <w:name w:val="D11896CCDBDB46938FC6A9BDE8079D81"/>
        <w:category>
          <w:name w:val="General"/>
          <w:gallery w:val="placeholder"/>
        </w:category>
        <w:types>
          <w:type w:val="bbPlcHdr"/>
        </w:types>
        <w:behaviors>
          <w:behavior w:val="content"/>
        </w:behaviors>
        <w:guid w:val="{FAA8888E-AC2D-48A8-A3C7-BA9D54C39AA3}"/>
      </w:docPartPr>
      <w:docPartBody>
        <w:p w:rsidR="006F3DDD" w:rsidRDefault="006F3DDD" w:rsidP="006F3DDD">
          <w:pPr>
            <w:pStyle w:val="D11896CCDBDB46938FC6A9BDE8079D81"/>
          </w:pPr>
          <w:r w:rsidRPr="00B9189F">
            <w:rPr>
              <w:rStyle w:val="PlaceholderText"/>
            </w:rPr>
            <w:t>Click here to enter text.</w:t>
          </w:r>
        </w:p>
      </w:docPartBody>
    </w:docPart>
    <w:docPart>
      <w:docPartPr>
        <w:name w:val="63FC0CE1F4784B5EB1498F30777154E6"/>
        <w:category>
          <w:name w:val="General"/>
          <w:gallery w:val="placeholder"/>
        </w:category>
        <w:types>
          <w:type w:val="bbPlcHdr"/>
        </w:types>
        <w:behaviors>
          <w:behavior w:val="content"/>
        </w:behaviors>
        <w:guid w:val="{63D1F244-09F5-4C82-9178-A8134446E888}"/>
      </w:docPartPr>
      <w:docPartBody>
        <w:p w:rsidR="006F3DDD" w:rsidRDefault="006F3DDD" w:rsidP="006F3DDD">
          <w:pPr>
            <w:pStyle w:val="63FC0CE1F4784B5EB1498F30777154E6"/>
          </w:pPr>
          <w:r w:rsidRPr="00B9189F">
            <w:rPr>
              <w:rStyle w:val="PlaceholderText"/>
            </w:rPr>
            <w:t>Click here to enter text.</w:t>
          </w:r>
        </w:p>
      </w:docPartBody>
    </w:docPart>
    <w:docPart>
      <w:docPartPr>
        <w:name w:val="B90EBEC634F64E01B9B233C5772C3EC9"/>
        <w:category>
          <w:name w:val="General"/>
          <w:gallery w:val="placeholder"/>
        </w:category>
        <w:types>
          <w:type w:val="bbPlcHdr"/>
        </w:types>
        <w:behaviors>
          <w:behavior w:val="content"/>
        </w:behaviors>
        <w:guid w:val="{ED0F9691-A561-440A-9C64-A737B613584D}"/>
      </w:docPartPr>
      <w:docPartBody>
        <w:p w:rsidR="006F3DDD" w:rsidRDefault="006F3DDD" w:rsidP="006F3DDD">
          <w:pPr>
            <w:pStyle w:val="B90EBEC634F64E01B9B233C5772C3EC9"/>
          </w:pPr>
          <w:r w:rsidRPr="00B9189F">
            <w:rPr>
              <w:rStyle w:val="PlaceholderText"/>
            </w:rPr>
            <w:t>Click here to enter text.</w:t>
          </w:r>
        </w:p>
      </w:docPartBody>
    </w:docPart>
    <w:docPart>
      <w:docPartPr>
        <w:name w:val="8393489683274369A83806DD75031D65"/>
        <w:category>
          <w:name w:val="General"/>
          <w:gallery w:val="placeholder"/>
        </w:category>
        <w:types>
          <w:type w:val="bbPlcHdr"/>
        </w:types>
        <w:behaviors>
          <w:behavior w:val="content"/>
        </w:behaviors>
        <w:guid w:val="{20F1F81B-2509-41AA-AC22-91F3B19CD902}"/>
      </w:docPartPr>
      <w:docPartBody>
        <w:p w:rsidR="006F3DDD" w:rsidRDefault="006F3DDD" w:rsidP="006F3DDD">
          <w:pPr>
            <w:pStyle w:val="8393489683274369A83806DD75031D65"/>
          </w:pPr>
          <w:r w:rsidRPr="00B9189F">
            <w:rPr>
              <w:rStyle w:val="PlaceholderText"/>
            </w:rPr>
            <w:t>Click here to enter text.</w:t>
          </w:r>
        </w:p>
      </w:docPartBody>
    </w:docPart>
    <w:docPart>
      <w:docPartPr>
        <w:name w:val="B7F77AA3313541E18ECC263ED6757E23"/>
        <w:category>
          <w:name w:val="General"/>
          <w:gallery w:val="placeholder"/>
        </w:category>
        <w:types>
          <w:type w:val="bbPlcHdr"/>
        </w:types>
        <w:behaviors>
          <w:behavior w:val="content"/>
        </w:behaviors>
        <w:guid w:val="{7E77856C-3FD4-4DCD-AB5D-12D8E075F399}"/>
      </w:docPartPr>
      <w:docPartBody>
        <w:p w:rsidR="006F3DDD" w:rsidRDefault="006F3DDD" w:rsidP="006F3DDD">
          <w:pPr>
            <w:pStyle w:val="B7F77AA3313541E18ECC263ED6757E23"/>
          </w:pPr>
          <w:r w:rsidRPr="00B9189F">
            <w:rPr>
              <w:rStyle w:val="PlaceholderText"/>
            </w:rPr>
            <w:t>Click here to enter text.</w:t>
          </w:r>
        </w:p>
      </w:docPartBody>
    </w:docPart>
    <w:docPart>
      <w:docPartPr>
        <w:name w:val="C1E40C54323B42F1847291D10E40E14C"/>
        <w:category>
          <w:name w:val="General"/>
          <w:gallery w:val="placeholder"/>
        </w:category>
        <w:types>
          <w:type w:val="bbPlcHdr"/>
        </w:types>
        <w:behaviors>
          <w:behavior w:val="content"/>
        </w:behaviors>
        <w:guid w:val="{C85ED29B-6663-4DE7-8F02-FB1505328DD6}"/>
      </w:docPartPr>
      <w:docPartBody>
        <w:p w:rsidR="006F3DDD" w:rsidRDefault="006F3DDD" w:rsidP="006F3DDD">
          <w:pPr>
            <w:pStyle w:val="C1E40C54323B42F1847291D10E40E14C"/>
          </w:pPr>
          <w:r w:rsidRPr="00B9189F">
            <w:rPr>
              <w:rStyle w:val="PlaceholderText"/>
            </w:rPr>
            <w:t>Click here to enter text.</w:t>
          </w:r>
        </w:p>
      </w:docPartBody>
    </w:docPart>
    <w:docPart>
      <w:docPartPr>
        <w:name w:val="633037CE33A2462BB45F21E2459DDC67"/>
        <w:category>
          <w:name w:val="General"/>
          <w:gallery w:val="placeholder"/>
        </w:category>
        <w:types>
          <w:type w:val="bbPlcHdr"/>
        </w:types>
        <w:behaviors>
          <w:behavior w:val="content"/>
        </w:behaviors>
        <w:guid w:val="{75598DBF-3309-4E73-AD80-D61060ADE30C}"/>
      </w:docPartPr>
      <w:docPartBody>
        <w:p w:rsidR="00F133D7" w:rsidRDefault="008C3FB0" w:rsidP="008C3FB0">
          <w:pPr>
            <w:pStyle w:val="633037CE33A2462BB45F21E2459DDC67"/>
          </w:pPr>
          <w:r w:rsidRPr="00B9189F">
            <w:rPr>
              <w:rStyle w:val="PlaceholderText"/>
            </w:rPr>
            <w:t>Click here to enter a date.</w:t>
          </w:r>
        </w:p>
      </w:docPartBody>
    </w:docPart>
    <w:docPart>
      <w:docPartPr>
        <w:name w:val="54BE284A5F34469F9EB9BD567D78BC5C"/>
        <w:category>
          <w:name w:val="General"/>
          <w:gallery w:val="placeholder"/>
        </w:category>
        <w:types>
          <w:type w:val="bbPlcHdr"/>
        </w:types>
        <w:behaviors>
          <w:behavior w:val="content"/>
        </w:behaviors>
        <w:guid w:val="{606148F3-98F6-4E8A-8A6A-C3B23371AA8B}"/>
      </w:docPartPr>
      <w:docPartBody>
        <w:p w:rsidR="00CD6CA3" w:rsidRDefault="00C259F3" w:rsidP="00C259F3">
          <w:pPr>
            <w:pStyle w:val="54BE284A5F34469F9EB9BD567D78BC5C"/>
          </w:pPr>
          <w:r w:rsidRPr="00B9189F">
            <w:rPr>
              <w:rStyle w:val="PlaceholderText"/>
            </w:rPr>
            <w:t>Click here to enter text.</w:t>
          </w:r>
        </w:p>
      </w:docPartBody>
    </w:docPart>
    <w:docPart>
      <w:docPartPr>
        <w:name w:val="623806B5315C4BF18BDC35AC72E40738"/>
        <w:category>
          <w:name w:val="General"/>
          <w:gallery w:val="placeholder"/>
        </w:category>
        <w:types>
          <w:type w:val="bbPlcHdr"/>
        </w:types>
        <w:behaviors>
          <w:behavior w:val="content"/>
        </w:behaviors>
        <w:guid w:val="{B74FC51F-A5CB-4760-9648-FAE9B14B22AD}"/>
      </w:docPartPr>
      <w:docPartBody>
        <w:p w:rsidR="00CD6CA3" w:rsidRDefault="00CD6CA3" w:rsidP="00CD6CA3">
          <w:pPr>
            <w:pStyle w:val="623806B5315C4BF18BDC35AC72E40738"/>
          </w:pPr>
          <w:r w:rsidRPr="00B9189F">
            <w:rPr>
              <w:rStyle w:val="PlaceholderText"/>
            </w:rPr>
            <w:t>Click here to enter text.</w:t>
          </w:r>
        </w:p>
      </w:docPartBody>
    </w:docPart>
    <w:docPart>
      <w:docPartPr>
        <w:name w:val="2063F97208BA4075B48ACD99ADF142B2"/>
        <w:category>
          <w:name w:val="General"/>
          <w:gallery w:val="placeholder"/>
        </w:category>
        <w:types>
          <w:type w:val="bbPlcHdr"/>
        </w:types>
        <w:behaviors>
          <w:behavior w:val="content"/>
        </w:behaviors>
        <w:guid w:val="{EA5B357D-709E-4996-BFE5-FB77AB96DA11}"/>
      </w:docPartPr>
      <w:docPartBody>
        <w:p w:rsidR="00CD6CA3" w:rsidRDefault="00CD6CA3" w:rsidP="00CD6CA3">
          <w:pPr>
            <w:pStyle w:val="2063F97208BA4075B48ACD99ADF142B2"/>
          </w:pPr>
          <w:r w:rsidRPr="00B9189F">
            <w:rPr>
              <w:rStyle w:val="PlaceholderText"/>
            </w:rPr>
            <w:t>Click here to enter text.</w:t>
          </w:r>
        </w:p>
      </w:docPartBody>
    </w:docPart>
    <w:docPart>
      <w:docPartPr>
        <w:name w:val="62091C46F3944747AD1574FFAAB9CC3F"/>
        <w:category>
          <w:name w:val="General"/>
          <w:gallery w:val="placeholder"/>
        </w:category>
        <w:types>
          <w:type w:val="bbPlcHdr"/>
        </w:types>
        <w:behaviors>
          <w:behavior w:val="content"/>
        </w:behaviors>
        <w:guid w:val="{77E88D67-7AD1-40E6-AE28-B37B01AB8918}"/>
      </w:docPartPr>
      <w:docPartBody>
        <w:p w:rsidR="00CD6CA3" w:rsidRDefault="00CD6CA3" w:rsidP="00CD6CA3">
          <w:pPr>
            <w:pStyle w:val="62091C46F3944747AD1574FFAAB9CC3F"/>
          </w:pPr>
          <w:r w:rsidRPr="00B9189F">
            <w:rPr>
              <w:rStyle w:val="PlaceholderText"/>
            </w:rPr>
            <w:t>Click here to enter text.</w:t>
          </w:r>
        </w:p>
      </w:docPartBody>
    </w:docPart>
    <w:docPart>
      <w:docPartPr>
        <w:name w:val="F3F435101F0A4AA5A6D62182CB86877A"/>
        <w:category>
          <w:name w:val="General"/>
          <w:gallery w:val="placeholder"/>
        </w:category>
        <w:types>
          <w:type w:val="bbPlcHdr"/>
        </w:types>
        <w:behaviors>
          <w:behavior w:val="content"/>
        </w:behaviors>
        <w:guid w:val="{63487E74-06E2-4F62-AD92-807B124096C1}"/>
      </w:docPartPr>
      <w:docPartBody>
        <w:p w:rsidR="00CD6CA3" w:rsidRDefault="00CD6CA3" w:rsidP="00CD6CA3">
          <w:pPr>
            <w:pStyle w:val="F3F435101F0A4AA5A6D62182CB86877A"/>
          </w:pPr>
          <w:r w:rsidRPr="00B9189F">
            <w:rPr>
              <w:rStyle w:val="PlaceholderText"/>
            </w:rPr>
            <w:t>Click here to enter text.</w:t>
          </w:r>
        </w:p>
      </w:docPartBody>
    </w:docPart>
    <w:docPart>
      <w:docPartPr>
        <w:name w:val="6F7E280D1D8C4FD6BCADF9412166AC9F"/>
        <w:category>
          <w:name w:val="General"/>
          <w:gallery w:val="placeholder"/>
        </w:category>
        <w:types>
          <w:type w:val="bbPlcHdr"/>
        </w:types>
        <w:behaviors>
          <w:behavior w:val="content"/>
        </w:behaviors>
        <w:guid w:val="{61598E1B-9D42-4C14-84DC-FD3DCCFEFC93}"/>
      </w:docPartPr>
      <w:docPartBody>
        <w:p w:rsidR="00CD6CA3" w:rsidRDefault="00CD6CA3" w:rsidP="00CD6CA3">
          <w:pPr>
            <w:pStyle w:val="6F7E280D1D8C4FD6BCADF9412166AC9F"/>
          </w:pPr>
          <w:r w:rsidRPr="00B9189F">
            <w:rPr>
              <w:rStyle w:val="PlaceholderText"/>
            </w:rPr>
            <w:t>Click here to enter text.</w:t>
          </w:r>
        </w:p>
      </w:docPartBody>
    </w:docPart>
    <w:docPart>
      <w:docPartPr>
        <w:name w:val="ADEDEA1E57FF41AF96DB9163B7841EE9"/>
        <w:category>
          <w:name w:val="General"/>
          <w:gallery w:val="placeholder"/>
        </w:category>
        <w:types>
          <w:type w:val="bbPlcHdr"/>
        </w:types>
        <w:behaviors>
          <w:behavior w:val="content"/>
        </w:behaviors>
        <w:guid w:val="{1BB615D3-2A0C-4F3D-A6E2-ECAA6705F62A}"/>
      </w:docPartPr>
      <w:docPartBody>
        <w:p w:rsidR="00CD6CA3" w:rsidRDefault="00CD6CA3" w:rsidP="00CD6CA3">
          <w:pPr>
            <w:pStyle w:val="ADEDEA1E57FF41AF96DB9163B7841EE9"/>
          </w:pPr>
          <w:r w:rsidRPr="00B9189F">
            <w:rPr>
              <w:rStyle w:val="PlaceholderText"/>
            </w:rPr>
            <w:t>Click here to enter text.</w:t>
          </w:r>
        </w:p>
      </w:docPartBody>
    </w:docPart>
    <w:docPart>
      <w:docPartPr>
        <w:name w:val="FA980EB82D644E86AF2496B3D675A64F"/>
        <w:category>
          <w:name w:val="General"/>
          <w:gallery w:val="placeholder"/>
        </w:category>
        <w:types>
          <w:type w:val="bbPlcHdr"/>
        </w:types>
        <w:behaviors>
          <w:behavior w:val="content"/>
        </w:behaviors>
        <w:guid w:val="{B64F9494-5999-40AD-9651-C1887682753F}"/>
      </w:docPartPr>
      <w:docPartBody>
        <w:p w:rsidR="00CD6CA3" w:rsidRDefault="00CD6CA3" w:rsidP="00CD6CA3">
          <w:pPr>
            <w:pStyle w:val="FA980EB82D644E86AF2496B3D675A64F"/>
          </w:pPr>
          <w:r w:rsidRPr="00B9189F">
            <w:rPr>
              <w:rStyle w:val="PlaceholderText"/>
            </w:rPr>
            <w:t>Click here to enter text.</w:t>
          </w:r>
        </w:p>
      </w:docPartBody>
    </w:docPart>
    <w:docPart>
      <w:docPartPr>
        <w:name w:val="E450F7CFF1AF47A2B37EE8A5DFBD09D6"/>
        <w:category>
          <w:name w:val="General"/>
          <w:gallery w:val="placeholder"/>
        </w:category>
        <w:types>
          <w:type w:val="bbPlcHdr"/>
        </w:types>
        <w:behaviors>
          <w:behavior w:val="content"/>
        </w:behaviors>
        <w:guid w:val="{EC07D781-5D2B-47BA-A83F-D545779F29DB}"/>
      </w:docPartPr>
      <w:docPartBody>
        <w:p w:rsidR="00CD6CA3" w:rsidRDefault="00CD6CA3" w:rsidP="00CD6CA3">
          <w:pPr>
            <w:pStyle w:val="E450F7CFF1AF47A2B37EE8A5DFBD09D6"/>
          </w:pPr>
          <w:r w:rsidRPr="00B9189F">
            <w:rPr>
              <w:rStyle w:val="PlaceholderText"/>
            </w:rPr>
            <w:t>Click here to enter text.</w:t>
          </w:r>
        </w:p>
      </w:docPartBody>
    </w:docPart>
    <w:docPart>
      <w:docPartPr>
        <w:name w:val="13CC5D388C5B4886961F87C58E9598A6"/>
        <w:category>
          <w:name w:val="General"/>
          <w:gallery w:val="placeholder"/>
        </w:category>
        <w:types>
          <w:type w:val="bbPlcHdr"/>
        </w:types>
        <w:behaviors>
          <w:behavior w:val="content"/>
        </w:behaviors>
        <w:guid w:val="{D4097819-AC8E-43C2-91E9-D11FFD311FB7}"/>
      </w:docPartPr>
      <w:docPartBody>
        <w:p w:rsidR="00CD6CA3" w:rsidRDefault="00CD6CA3" w:rsidP="00CD6CA3">
          <w:pPr>
            <w:pStyle w:val="13CC5D388C5B4886961F87C58E9598A6"/>
          </w:pPr>
          <w:r w:rsidRPr="00B9189F">
            <w:rPr>
              <w:rStyle w:val="PlaceholderText"/>
            </w:rPr>
            <w:t>Click here to enter text.</w:t>
          </w:r>
        </w:p>
      </w:docPartBody>
    </w:docPart>
    <w:docPart>
      <w:docPartPr>
        <w:name w:val="21442F9D45EA49D9BEB30B2F872C00BE"/>
        <w:category>
          <w:name w:val="General"/>
          <w:gallery w:val="placeholder"/>
        </w:category>
        <w:types>
          <w:type w:val="bbPlcHdr"/>
        </w:types>
        <w:behaviors>
          <w:behavior w:val="content"/>
        </w:behaviors>
        <w:guid w:val="{59B9E39E-3967-4DD4-9AE8-26873B16CD6A}"/>
      </w:docPartPr>
      <w:docPartBody>
        <w:p w:rsidR="00CD6CA3" w:rsidRDefault="00CD6CA3" w:rsidP="00CD6CA3">
          <w:pPr>
            <w:pStyle w:val="21442F9D45EA49D9BEB30B2F872C00BE"/>
          </w:pPr>
          <w:r w:rsidRPr="00B9189F">
            <w:rPr>
              <w:rStyle w:val="PlaceholderText"/>
            </w:rPr>
            <w:t>Click here to enter text.</w:t>
          </w:r>
        </w:p>
      </w:docPartBody>
    </w:docPart>
    <w:docPart>
      <w:docPartPr>
        <w:name w:val="AABC5663A6FB4240B1C60F2E1C5411D6"/>
        <w:category>
          <w:name w:val="General"/>
          <w:gallery w:val="placeholder"/>
        </w:category>
        <w:types>
          <w:type w:val="bbPlcHdr"/>
        </w:types>
        <w:behaviors>
          <w:behavior w:val="content"/>
        </w:behaviors>
        <w:guid w:val="{09CB47B6-9A00-4D4D-93D6-F727012BAFE6}"/>
      </w:docPartPr>
      <w:docPartBody>
        <w:p w:rsidR="00CD6CA3" w:rsidRDefault="00CD6CA3" w:rsidP="00CD6CA3">
          <w:pPr>
            <w:pStyle w:val="AABC5663A6FB4240B1C60F2E1C5411D6"/>
          </w:pPr>
          <w:r w:rsidRPr="00B9189F">
            <w:rPr>
              <w:rStyle w:val="PlaceholderText"/>
            </w:rPr>
            <w:t>Click here to enter text.</w:t>
          </w:r>
        </w:p>
      </w:docPartBody>
    </w:docPart>
    <w:docPart>
      <w:docPartPr>
        <w:name w:val="CFBCDBB1DD204457B6D8F5DDBD8FF132"/>
        <w:category>
          <w:name w:val="General"/>
          <w:gallery w:val="placeholder"/>
        </w:category>
        <w:types>
          <w:type w:val="bbPlcHdr"/>
        </w:types>
        <w:behaviors>
          <w:behavior w:val="content"/>
        </w:behaviors>
        <w:guid w:val="{95086FF8-3B49-4F2F-99E0-FACB68F53CC7}"/>
      </w:docPartPr>
      <w:docPartBody>
        <w:p w:rsidR="00CD6CA3" w:rsidRDefault="00CD6CA3" w:rsidP="00CD6CA3">
          <w:pPr>
            <w:pStyle w:val="CFBCDBB1DD204457B6D8F5DDBD8FF132"/>
          </w:pPr>
          <w:r w:rsidRPr="00B9189F">
            <w:rPr>
              <w:rStyle w:val="PlaceholderText"/>
            </w:rPr>
            <w:t>Click here to enter text.</w:t>
          </w:r>
        </w:p>
      </w:docPartBody>
    </w:docPart>
    <w:docPart>
      <w:docPartPr>
        <w:name w:val="31594CB4D4E7424CAEBDDF6E6090B40C"/>
        <w:category>
          <w:name w:val="General"/>
          <w:gallery w:val="placeholder"/>
        </w:category>
        <w:types>
          <w:type w:val="bbPlcHdr"/>
        </w:types>
        <w:behaviors>
          <w:behavior w:val="content"/>
        </w:behaviors>
        <w:guid w:val="{8A178106-55BA-4609-BDE7-A53F122B7858}"/>
      </w:docPartPr>
      <w:docPartBody>
        <w:p w:rsidR="00CD6CA3" w:rsidRDefault="00CD6CA3" w:rsidP="00CD6CA3">
          <w:pPr>
            <w:pStyle w:val="31594CB4D4E7424CAEBDDF6E6090B40C"/>
          </w:pPr>
          <w:r w:rsidRPr="00B9189F">
            <w:rPr>
              <w:rStyle w:val="PlaceholderText"/>
            </w:rPr>
            <w:t>Click here to enter text.</w:t>
          </w:r>
        </w:p>
      </w:docPartBody>
    </w:docPart>
    <w:docPart>
      <w:docPartPr>
        <w:name w:val="05103EA6491846379B65630C6A4D3F7C"/>
        <w:category>
          <w:name w:val="General"/>
          <w:gallery w:val="placeholder"/>
        </w:category>
        <w:types>
          <w:type w:val="bbPlcHdr"/>
        </w:types>
        <w:behaviors>
          <w:behavior w:val="content"/>
        </w:behaviors>
        <w:guid w:val="{9C422A90-6422-4387-9ADB-0CF018909518}"/>
      </w:docPartPr>
      <w:docPartBody>
        <w:p w:rsidR="00CD6CA3" w:rsidRDefault="00CD6CA3" w:rsidP="00CD6CA3">
          <w:pPr>
            <w:pStyle w:val="05103EA6491846379B65630C6A4D3F7C"/>
          </w:pPr>
          <w:r w:rsidRPr="00B9189F">
            <w:rPr>
              <w:rStyle w:val="PlaceholderText"/>
            </w:rPr>
            <w:t>Click here to enter text.</w:t>
          </w:r>
        </w:p>
      </w:docPartBody>
    </w:docPart>
    <w:docPart>
      <w:docPartPr>
        <w:name w:val="E9A615CB29584E459AB8FFDF0256608E"/>
        <w:category>
          <w:name w:val="General"/>
          <w:gallery w:val="placeholder"/>
        </w:category>
        <w:types>
          <w:type w:val="bbPlcHdr"/>
        </w:types>
        <w:behaviors>
          <w:behavior w:val="content"/>
        </w:behaviors>
        <w:guid w:val="{8FCC167D-949D-4715-8942-76D6135B580C}"/>
      </w:docPartPr>
      <w:docPartBody>
        <w:p w:rsidR="00CD6CA3" w:rsidRDefault="00CD6CA3" w:rsidP="00CD6CA3">
          <w:pPr>
            <w:pStyle w:val="E9A615CB29584E459AB8FFDF0256608E"/>
          </w:pPr>
          <w:r w:rsidRPr="00B9189F">
            <w:rPr>
              <w:rStyle w:val="PlaceholderText"/>
            </w:rPr>
            <w:t>Click here to enter text.</w:t>
          </w:r>
        </w:p>
      </w:docPartBody>
    </w:docPart>
    <w:docPart>
      <w:docPartPr>
        <w:name w:val="E9C7CAB23644493DBD78139FA95A89F9"/>
        <w:category>
          <w:name w:val="General"/>
          <w:gallery w:val="placeholder"/>
        </w:category>
        <w:types>
          <w:type w:val="bbPlcHdr"/>
        </w:types>
        <w:behaviors>
          <w:behavior w:val="content"/>
        </w:behaviors>
        <w:guid w:val="{E805F48F-70D9-4FB0-A0A8-7A9F3E3CF9A7}"/>
      </w:docPartPr>
      <w:docPartBody>
        <w:p w:rsidR="00CD6CA3" w:rsidRDefault="00CD6CA3" w:rsidP="00CD6CA3">
          <w:pPr>
            <w:pStyle w:val="E9C7CAB23644493DBD78139FA95A89F9"/>
          </w:pPr>
          <w:r w:rsidRPr="00B9189F">
            <w:rPr>
              <w:rStyle w:val="PlaceholderText"/>
            </w:rPr>
            <w:t>Click here to enter text.</w:t>
          </w:r>
        </w:p>
      </w:docPartBody>
    </w:docPart>
    <w:docPart>
      <w:docPartPr>
        <w:name w:val="2F9BDA76CCAE4D27BE7DA88168BEC90E"/>
        <w:category>
          <w:name w:val="General"/>
          <w:gallery w:val="placeholder"/>
        </w:category>
        <w:types>
          <w:type w:val="bbPlcHdr"/>
        </w:types>
        <w:behaviors>
          <w:behavior w:val="content"/>
        </w:behaviors>
        <w:guid w:val="{35D46806-07D1-44BF-8694-19A3D0007205}"/>
      </w:docPartPr>
      <w:docPartBody>
        <w:p w:rsidR="00CD6CA3" w:rsidRDefault="00CD6CA3" w:rsidP="00CD6CA3">
          <w:pPr>
            <w:pStyle w:val="2F9BDA76CCAE4D27BE7DA88168BEC90E"/>
          </w:pPr>
          <w:r w:rsidRPr="00B9189F">
            <w:rPr>
              <w:rStyle w:val="PlaceholderText"/>
            </w:rPr>
            <w:t>Click here to enter text.</w:t>
          </w:r>
        </w:p>
      </w:docPartBody>
    </w:docPart>
    <w:docPart>
      <w:docPartPr>
        <w:name w:val="BBA2FFDA308C4E9BA0F57D55A2E279CC"/>
        <w:category>
          <w:name w:val="General"/>
          <w:gallery w:val="placeholder"/>
        </w:category>
        <w:types>
          <w:type w:val="bbPlcHdr"/>
        </w:types>
        <w:behaviors>
          <w:behavior w:val="content"/>
        </w:behaviors>
        <w:guid w:val="{FABB8728-4277-46D7-A515-70DF7F16CBA6}"/>
      </w:docPartPr>
      <w:docPartBody>
        <w:p w:rsidR="00CD6CA3" w:rsidRDefault="00CD6CA3" w:rsidP="00CD6CA3">
          <w:pPr>
            <w:pStyle w:val="BBA2FFDA308C4E9BA0F57D55A2E279CC"/>
          </w:pPr>
          <w:r w:rsidRPr="00B9189F">
            <w:rPr>
              <w:rStyle w:val="PlaceholderText"/>
            </w:rPr>
            <w:t>Click here to enter text.</w:t>
          </w:r>
        </w:p>
      </w:docPartBody>
    </w:docPart>
    <w:docPart>
      <w:docPartPr>
        <w:name w:val="B72E9C1845774F24A5993FCFA231EB2C"/>
        <w:category>
          <w:name w:val="General"/>
          <w:gallery w:val="placeholder"/>
        </w:category>
        <w:types>
          <w:type w:val="bbPlcHdr"/>
        </w:types>
        <w:behaviors>
          <w:behavior w:val="content"/>
        </w:behaviors>
        <w:guid w:val="{B3F36E3A-0D03-4D2F-83F8-F609F91547A8}"/>
      </w:docPartPr>
      <w:docPartBody>
        <w:p w:rsidR="00CD6CA3" w:rsidRDefault="00CD6CA3" w:rsidP="00CD6CA3">
          <w:pPr>
            <w:pStyle w:val="B72E9C1845774F24A5993FCFA231EB2C"/>
          </w:pPr>
          <w:r w:rsidRPr="00B9189F">
            <w:rPr>
              <w:rStyle w:val="PlaceholderText"/>
            </w:rPr>
            <w:t>Click here to enter text.</w:t>
          </w:r>
        </w:p>
      </w:docPartBody>
    </w:docPart>
    <w:docPart>
      <w:docPartPr>
        <w:name w:val="94C91EF64E71469DB50888AFBE306FB0"/>
        <w:category>
          <w:name w:val="General"/>
          <w:gallery w:val="placeholder"/>
        </w:category>
        <w:types>
          <w:type w:val="bbPlcHdr"/>
        </w:types>
        <w:behaviors>
          <w:behavior w:val="content"/>
        </w:behaviors>
        <w:guid w:val="{BBCB6C82-329D-486A-ACAD-FE8286113AE3}"/>
      </w:docPartPr>
      <w:docPartBody>
        <w:p w:rsidR="00CD6CA3" w:rsidRDefault="00CD6CA3" w:rsidP="00CD6CA3">
          <w:pPr>
            <w:pStyle w:val="94C91EF64E71469DB50888AFBE306FB0"/>
          </w:pPr>
          <w:r w:rsidRPr="00B9189F">
            <w:rPr>
              <w:rStyle w:val="PlaceholderText"/>
            </w:rPr>
            <w:t>Click here to enter text.</w:t>
          </w:r>
        </w:p>
      </w:docPartBody>
    </w:docPart>
    <w:docPart>
      <w:docPartPr>
        <w:name w:val="A705BED7E7414678BB5F643ACB6AF558"/>
        <w:category>
          <w:name w:val="General"/>
          <w:gallery w:val="placeholder"/>
        </w:category>
        <w:types>
          <w:type w:val="bbPlcHdr"/>
        </w:types>
        <w:behaviors>
          <w:behavior w:val="content"/>
        </w:behaviors>
        <w:guid w:val="{056C534C-7E86-4B97-B078-ABB08B261C15}"/>
      </w:docPartPr>
      <w:docPartBody>
        <w:p w:rsidR="00CD6CA3" w:rsidRDefault="00CD6CA3" w:rsidP="00CD6CA3">
          <w:pPr>
            <w:pStyle w:val="A705BED7E7414678BB5F643ACB6AF558"/>
          </w:pPr>
          <w:r w:rsidRPr="00B9189F">
            <w:rPr>
              <w:rStyle w:val="PlaceholderText"/>
            </w:rPr>
            <w:t>Click here to enter text.</w:t>
          </w:r>
        </w:p>
      </w:docPartBody>
    </w:docPart>
    <w:docPart>
      <w:docPartPr>
        <w:name w:val="DFCDD1C968F549DBBECFCF677D46F481"/>
        <w:category>
          <w:name w:val="General"/>
          <w:gallery w:val="placeholder"/>
        </w:category>
        <w:types>
          <w:type w:val="bbPlcHdr"/>
        </w:types>
        <w:behaviors>
          <w:behavior w:val="content"/>
        </w:behaviors>
        <w:guid w:val="{B63152F1-7A0F-417B-AF03-F2262C864157}"/>
      </w:docPartPr>
      <w:docPartBody>
        <w:p w:rsidR="00CD6CA3" w:rsidRDefault="00CD6CA3" w:rsidP="00CD6CA3">
          <w:pPr>
            <w:pStyle w:val="DFCDD1C968F549DBBECFCF677D46F481"/>
          </w:pPr>
          <w:r w:rsidRPr="00B9189F">
            <w:rPr>
              <w:rStyle w:val="PlaceholderText"/>
            </w:rPr>
            <w:t>Click here to enter text.</w:t>
          </w:r>
        </w:p>
      </w:docPartBody>
    </w:docPart>
    <w:docPart>
      <w:docPartPr>
        <w:name w:val="1A8D93DCC3D64F7A8D45B97DADB4AF03"/>
        <w:category>
          <w:name w:val="General"/>
          <w:gallery w:val="placeholder"/>
        </w:category>
        <w:types>
          <w:type w:val="bbPlcHdr"/>
        </w:types>
        <w:behaviors>
          <w:behavior w:val="content"/>
        </w:behaviors>
        <w:guid w:val="{9BAAF574-F8C5-41A2-A24A-E6AEE518E4B0}"/>
      </w:docPartPr>
      <w:docPartBody>
        <w:p w:rsidR="00CD6CA3" w:rsidRDefault="00CD6CA3" w:rsidP="00CD6CA3">
          <w:pPr>
            <w:pStyle w:val="1A8D93DCC3D64F7A8D45B97DADB4AF03"/>
          </w:pPr>
          <w:r w:rsidRPr="00B9189F">
            <w:rPr>
              <w:rStyle w:val="PlaceholderText"/>
            </w:rPr>
            <w:t>Click here to enter text.</w:t>
          </w:r>
        </w:p>
      </w:docPartBody>
    </w:docPart>
    <w:docPart>
      <w:docPartPr>
        <w:name w:val="0E8D96D9F5864DB88F51A31A4EBCC4C3"/>
        <w:category>
          <w:name w:val="General"/>
          <w:gallery w:val="placeholder"/>
        </w:category>
        <w:types>
          <w:type w:val="bbPlcHdr"/>
        </w:types>
        <w:behaviors>
          <w:behavior w:val="content"/>
        </w:behaviors>
        <w:guid w:val="{5BAEEDD1-BC7C-4179-8712-588CAD9BEB67}"/>
      </w:docPartPr>
      <w:docPartBody>
        <w:p w:rsidR="00CD6CA3" w:rsidRDefault="00CD6CA3" w:rsidP="00CD6CA3">
          <w:pPr>
            <w:pStyle w:val="0E8D96D9F5864DB88F51A31A4EBCC4C3"/>
          </w:pPr>
          <w:r w:rsidRPr="00B9189F">
            <w:rPr>
              <w:rStyle w:val="PlaceholderText"/>
            </w:rPr>
            <w:t>Click here to enter text.</w:t>
          </w:r>
        </w:p>
      </w:docPartBody>
    </w:docPart>
    <w:docPart>
      <w:docPartPr>
        <w:name w:val="2C16B57961D7466EA72B75C74774BE33"/>
        <w:category>
          <w:name w:val="General"/>
          <w:gallery w:val="placeholder"/>
        </w:category>
        <w:types>
          <w:type w:val="bbPlcHdr"/>
        </w:types>
        <w:behaviors>
          <w:behavior w:val="content"/>
        </w:behaviors>
        <w:guid w:val="{EA86E02C-C19C-4F68-996F-CE2F91A7427B}"/>
      </w:docPartPr>
      <w:docPartBody>
        <w:p w:rsidR="00CD6CA3" w:rsidRDefault="00CD6CA3" w:rsidP="00CD6CA3">
          <w:pPr>
            <w:pStyle w:val="2C16B57961D7466EA72B75C74774BE33"/>
          </w:pPr>
          <w:r w:rsidRPr="00B9189F">
            <w:rPr>
              <w:rStyle w:val="PlaceholderText"/>
            </w:rPr>
            <w:t>Click here to enter text.</w:t>
          </w:r>
        </w:p>
      </w:docPartBody>
    </w:docPart>
    <w:docPart>
      <w:docPartPr>
        <w:name w:val="7277CAC7055948AC80E44BBC5C88435F"/>
        <w:category>
          <w:name w:val="General"/>
          <w:gallery w:val="placeholder"/>
        </w:category>
        <w:types>
          <w:type w:val="bbPlcHdr"/>
        </w:types>
        <w:behaviors>
          <w:behavior w:val="content"/>
        </w:behaviors>
        <w:guid w:val="{DA6767E1-D498-4ED9-A369-91C621737B9A}"/>
      </w:docPartPr>
      <w:docPartBody>
        <w:p w:rsidR="00CD6CA3" w:rsidRDefault="00CD6CA3" w:rsidP="00CD6CA3">
          <w:pPr>
            <w:pStyle w:val="7277CAC7055948AC80E44BBC5C88435F"/>
          </w:pPr>
          <w:r w:rsidRPr="00B9189F">
            <w:rPr>
              <w:rStyle w:val="PlaceholderText"/>
            </w:rPr>
            <w:t>Click here to enter text.</w:t>
          </w:r>
        </w:p>
      </w:docPartBody>
    </w:docPart>
    <w:docPart>
      <w:docPartPr>
        <w:name w:val="587F04C95EB94394B9F415FCE1382A20"/>
        <w:category>
          <w:name w:val="General"/>
          <w:gallery w:val="placeholder"/>
        </w:category>
        <w:types>
          <w:type w:val="bbPlcHdr"/>
        </w:types>
        <w:behaviors>
          <w:behavior w:val="content"/>
        </w:behaviors>
        <w:guid w:val="{1C284CCE-D470-4175-B256-13B6EEC8EF73}"/>
      </w:docPartPr>
      <w:docPartBody>
        <w:p w:rsidR="00CD6CA3" w:rsidRDefault="00CD6CA3" w:rsidP="00CD6CA3">
          <w:pPr>
            <w:pStyle w:val="587F04C95EB94394B9F415FCE1382A20"/>
          </w:pPr>
          <w:r w:rsidRPr="00B9189F">
            <w:rPr>
              <w:rStyle w:val="PlaceholderText"/>
            </w:rPr>
            <w:t>Click here to enter text.</w:t>
          </w:r>
        </w:p>
      </w:docPartBody>
    </w:docPart>
    <w:docPart>
      <w:docPartPr>
        <w:name w:val="1DD9707A54F2407A988189CC73044ABC"/>
        <w:category>
          <w:name w:val="General"/>
          <w:gallery w:val="placeholder"/>
        </w:category>
        <w:types>
          <w:type w:val="bbPlcHdr"/>
        </w:types>
        <w:behaviors>
          <w:behavior w:val="content"/>
        </w:behaviors>
        <w:guid w:val="{603819D3-D48E-4FA4-935C-A0FA3435DEBB}"/>
      </w:docPartPr>
      <w:docPartBody>
        <w:p w:rsidR="00CD6CA3" w:rsidRDefault="00CD6CA3" w:rsidP="00CD6CA3">
          <w:pPr>
            <w:pStyle w:val="1DD9707A54F2407A988189CC73044ABC"/>
          </w:pPr>
          <w:r w:rsidRPr="00B9189F">
            <w:rPr>
              <w:rStyle w:val="PlaceholderText"/>
            </w:rPr>
            <w:t>Click here to enter text.</w:t>
          </w:r>
        </w:p>
      </w:docPartBody>
    </w:docPart>
    <w:docPart>
      <w:docPartPr>
        <w:name w:val="7898214D341C44ADB571648CC651A2A9"/>
        <w:category>
          <w:name w:val="General"/>
          <w:gallery w:val="placeholder"/>
        </w:category>
        <w:types>
          <w:type w:val="bbPlcHdr"/>
        </w:types>
        <w:behaviors>
          <w:behavior w:val="content"/>
        </w:behaviors>
        <w:guid w:val="{77D1D486-7BB2-4333-868C-581E7283FC0A}"/>
      </w:docPartPr>
      <w:docPartBody>
        <w:p w:rsidR="00CD6CA3" w:rsidRDefault="00CD6CA3" w:rsidP="00CD6CA3">
          <w:pPr>
            <w:pStyle w:val="7898214D341C44ADB571648CC651A2A9"/>
          </w:pPr>
          <w:r w:rsidRPr="00B9189F">
            <w:rPr>
              <w:rStyle w:val="PlaceholderText"/>
            </w:rPr>
            <w:t>Click here to enter text.</w:t>
          </w:r>
        </w:p>
      </w:docPartBody>
    </w:docPart>
    <w:docPart>
      <w:docPartPr>
        <w:name w:val="27A754DF0C174AF1AB235CAA73BD4D9D"/>
        <w:category>
          <w:name w:val="General"/>
          <w:gallery w:val="placeholder"/>
        </w:category>
        <w:types>
          <w:type w:val="bbPlcHdr"/>
        </w:types>
        <w:behaviors>
          <w:behavior w:val="content"/>
        </w:behaviors>
        <w:guid w:val="{C33AFD0D-761B-473F-8B3E-D134B9977C48}"/>
      </w:docPartPr>
      <w:docPartBody>
        <w:p w:rsidR="00CD6CA3" w:rsidRDefault="00CD6CA3" w:rsidP="00CD6CA3">
          <w:pPr>
            <w:pStyle w:val="27A754DF0C174AF1AB235CAA73BD4D9D"/>
          </w:pPr>
          <w:r w:rsidRPr="00B9189F">
            <w:rPr>
              <w:rStyle w:val="PlaceholderText"/>
            </w:rPr>
            <w:t>Click here to enter text.</w:t>
          </w:r>
        </w:p>
      </w:docPartBody>
    </w:docPart>
    <w:docPart>
      <w:docPartPr>
        <w:name w:val="808B2EA9E0B44CFBB614765796F85D48"/>
        <w:category>
          <w:name w:val="General"/>
          <w:gallery w:val="placeholder"/>
        </w:category>
        <w:types>
          <w:type w:val="bbPlcHdr"/>
        </w:types>
        <w:behaviors>
          <w:behavior w:val="content"/>
        </w:behaviors>
        <w:guid w:val="{8A173FAB-B3E9-4A9E-8A1F-D9D9825C2468}"/>
      </w:docPartPr>
      <w:docPartBody>
        <w:p w:rsidR="00CD6CA3" w:rsidRDefault="00CD6CA3" w:rsidP="00CD6CA3">
          <w:pPr>
            <w:pStyle w:val="808B2EA9E0B44CFBB614765796F85D48"/>
          </w:pPr>
          <w:r w:rsidRPr="00B9189F">
            <w:rPr>
              <w:rStyle w:val="PlaceholderText"/>
            </w:rPr>
            <w:t>Click here to enter text.</w:t>
          </w:r>
        </w:p>
      </w:docPartBody>
    </w:docPart>
    <w:docPart>
      <w:docPartPr>
        <w:name w:val="8A9A4940552A45F69FBEFF6D6F7B406B"/>
        <w:category>
          <w:name w:val="General"/>
          <w:gallery w:val="placeholder"/>
        </w:category>
        <w:types>
          <w:type w:val="bbPlcHdr"/>
        </w:types>
        <w:behaviors>
          <w:behavior w:val="content"/>
        </w:behaviors>
        <w:guid w:val="{7DDA1606-0630-4861-97BA-93FC40F34641}"/>
      </w:docPartPr>
      <w:docPartBody>
        <w:p w:rsidR="00CD6CA3" w:rsidRDefault="00CD6CA3" w:rsidP="00CD6CA3">
          <w:pPr>
            <w:pStyle w:val="8A9A4940552A45F69FBEFF6D6F7B406B"/>
          </w:pPr>
          <w:r w:rsidRPr="00B9189F">
            <w:rPr>
              <w:rStyle w:val="PlaceholderText"/>
            </w:rPr>
            <w:t>Click here to enter text.</w:t>
          </w:r>
        </w:p>
      </w:docPartBody>
    </w:docPart>
    <w:docPart>
      <w:docPartPr>
        <w:name w:val="1AA86E4DDDB14C85946989D9DE6AFB8D"/>
        <w:category>
          <w:name w:val="General"/>
          <w:gallery w:val="placeholder"/>
        </w:category>
        <w:types>
          <w:type w:val="bbPlcHdr"/>
        </w:types>
        <w:behaviors>
          <w:behavior w:val="content"/>
        </w:behaviors>
        <w:guid w:val="{411B0AE6-49B7-4143-B99F-1B4599F15405}"/>
      </w:docPartPr>
      <w:docPartBody>
        <w:p w:rsidR="00CD6CA3" w:rsidRDefault="00CD6CA3" w:rsidP="00CD6CA3">
          <w:pPr>
            <w:pStyle w:val="1AA86E4DDDB14C85946989D9DE6AFB8D"/>
          </w:pPr>
          <w:r w:rsidRPr="00B9189F">
            <w:rPr>
              <w:rStyle w:val="PlaceholderText"/>
            </w:rPr>
            <w:t>Click here to enter text.</w:t>
          </w:r>
        </w:p>
      </w:docPartBody>
    </w:docPart>
    <w:docPart>
      <w:docPartPr>
        <w:name w:val="EAD874B9E8144776980693E5B2E98672"/>
        <w:category>
          <w:name w:val="General"/>
          <w:gallery w:val="placeholder"/>
        </w:category>
        <w:types>
          <w:type w:val="bbPlcHdr"/>
        </w:types>
        <w:behaviors>
          <w:behavior w:val="content"/>
        </w:behaviors>
        <w:guid w:val="{9037AB36-4D82-455F-B416-7CDE2CBBCEE2}"/>
      </w:docPartPr>
      <w:docPartBody>
        <w:p w:rsidR="00CD6CA3" w:rsidRDefault="00CD6CA3" w:rsidP="00CD6CA3">
          <w:pPr>
            <w:pStyle w:val="EAD874B9E8144776980693E5B2E98672"/>
          </w:pPr>
          <w:r w:rsidRPr="00B9189F">
            <w:rPr>
              <w:rStyle w:val="PlaceholderText"/>
            </w:rPr>
            <w:t>Click here to enter text.</w:t>
          </w:r>
        </w:p>
      </w:docPartBody>
    </w:docPart>
    <w:docPart>
      <w:docPartPr>
        <w:name w:val="376B62150FEC4B6FAF2491C128395904"/>
        <w:category>
          <w:name w:val="General"/>
          <w:gallery w:val="placeholder"/>
        </w:category>
        <w:types>
          <w:type w:val="bbPlcHdr"/>
        </w:types>
        <w:behaviors>
          <w:behavior w:val="content"/>
        </w:behaviors>
        <w:guid w:val="{C5BA142C-928E-48AF-863F-CCF4A6F02F90}"/>
      </w:docPartPr>
      <w:docPartBody>
        <w:p w:rsidR="00CD6CA3" w:rsidRDefault="00CD6CA3" w:rsidP="00CD6CA3">
          <w:pPr>
            <w:pStyle w:val="376B62150FEC4B6FAF2491C128395904"/>
          </w:pPr>
          <w:r w:rsidRPr="00B9189F">
            <w:rPr>
              <w:rStyle w:val="PlaceholderText"/>
            </w:rPr>
            <w:t>Click here to enter text.</w:t>
          </w:r>
        </w:p>
      </w:docPartBody>
    </w:docPart>
    <w:docPart>
      <w:docPartPr>
        <w:name w:val="9E87CE79A7B947E1A2D1E54BDCE37E1E"/>
        <w:category>
          <w:name w:val="General"/>
          <w:gallery w:val="placeholder"/>
        </w:category>
        <w:types>
          <w:type w:val="bbPlcHdr"/>
        </w:types>
        <w:behaviors>
          <w:behavior w:val="content"/>
        </w:behaviors>
        <w:guid w:val="{81E70101-9F48-4B7C-BCAB-DCB4F0FAC278}"/>
      </w:docPartPr>
      <w:docPartBody>
        <w:p w:rsidR="00CD6CA3" w:rsidRDefault="00CD6CA3" w:rsidP="00CD6CA3">
          <w:pPr>
            <w:pStyle w:val="9E87CE79A7B947E1A2D1E54BDCE37E1E"/>
          </w:pPr>
          <w:r w:rsidRPr="00B9189F">
            <w:rPr>
              <w:rStyle w:val="PlaceholderText"/>
            </w:rPr>
            <w:t>Click here to enter text.</w:t>
          </w:r>
        </w:p>
      </w:docPartBody>
    </w:docPart>
    <w:docPart>
      <w:docPartPr>
        <w:name w:val="41CFCAEBCD664E89A02840F5B12F51C1"/>
        <w:category>
          <w:name w:val="General"/>
          <w:gallery w:val="placeholder"/>
        </w:category>
        <w:types>
          <w:type w:val="bbPlcHdr"/>
        </w:types>
        <w:behaviors>
          <w:behavior w:val="content"/>
        </w:behaviors>
        <w:guid w:val="{BC45762A-EEB2-4F93-ADD3-783422750C3D}"/>
      </w:docPartPr>
      <w:docPartBody>
        <w:p w:rsidR="00CD6CA3" w:rsidRDefault="00CD6CA3" w:rsidP="00CD6CA3">
          <w:pPr>
            <w:pStyle w:val="41CFCAEBCD664E89A02840F5B12F51C1"/>
          </w:pPr>
          <w:r w:rsidRPr="00B9189F">
            <w:rPr>
              <w:rStyle w:val="PlaceholderText"/>
            </w:rPr>
            <w:t>Click here to enter text.</w:t>
          </w:r>
        </w:p>
      </w:docPartBody>
    </w:docPart>
    <w:docPart>
      <w:docPartPr>
        <w:name w:val="C8279152B0BB463886B0E5EC757D89F3"/>
        <w:category>
          <w:name w:val="General"/>
          <w:gallery w:val="placeholder"/>
        </w:category>
        <w:types>
          <w:type w:val="bbPlcHdr"/>
        </w:types>
        <w:behaviors>
          <w:behavior w:val="content"/>
        </w:behaviors>
        <w:guid w:val="{3A851DE4-C458-4138-B95A-FFBDA24CA15B}"/>
      </w:docPartPr>
      <w:docPartBody>
        <w:p w:rsidR="00CD6CA3" w:rsidRDefault="00CD6CA3" w:rsidP="00CD6CA3">
          <w:pPr>
            <w:pStyle w:val="C8279152B0BB463886B0E5EC757D89F3"/>
          </w:pPr>
          <w:r w:rsidRPr="00B9189F">
            <w:rPr>
              <w:rStyle w:val="PlaceholderText"/>
            </w:rPr>
            <w:t>Click here to enter text.</w:t>
          </w:r>
        </w:p>
      </w:docPartBody>
    </w:docPart>
    <w:docPart>
      <w:docPartPr>
        <w:name w:val="5E8C3152F86941479A777C11DE4CB202"/>
        <w:category>
          <w:name w:val="General"/>
          <w:gallery w:val="placeholder"/>
        </w:category>
        <w:types>
          <w:type w:val="bbPlcHdr"/>
        </w:types>
        <w:behaviors>
          <w:behavior w:val="content"/>
        </w:behaviors>
        <w:guid w:val="{28868C78-BDC5-408D-8A4A-B08D2EB86486}"/>
      </w:docPartPr>
      <w:docPartBody>
        <w:p w:rsidR="00CD6CA3" w:rsidRDefault="00CD6CA3" w:rsidP="00CD6CA3">
          <w:pPr>
            <w:pStyle w:val="5E8C3152F86941479A777C11DE4CB202"/>
          </w:pPr>
          <w:r w:rsidRPr="00B9189F">
            <w:rPr>
              <w:rStyle w:val="PlaceholderText"/>
            </w:rPr>
            <w:t>Click here to enter text.</w:t>
          </w:r>
        </w:p>
      </w:docPartBody>
    </w:docPart>
    <w:docPart>
      <w:docPartPr>
        <w:name w:val="4B358B4953BA491E9077DB9998AD4D1B"/>
        <w:category>
          <w:name w:val="General"/>
          <w:gallery w:val="placeholder"/>
        </w:category>
        <w:types>
          <w:type w:val="bbPlcHdr"/>
        </w:types>
        <w:behaviors>
          <w:behavior w:val="content"/>
        </w:behaviors>
        <w:guid w:val="{0B2621B8-0242-40F2-AD42-4FDF14D1CD3F}"/>
      </w:docPartPr>
      <w:docPartBody>
        <w:p w:rsidR="00CD6CA3" w:rsidRDefault="00CD6CA3" w:rsidP="00CD6CA3">
          <w:pPr>
            <w:pStyle w:val="4B358B4953BA491E9077DB9998AD4D1B"/>
          </w:pPr>
          <w:r w:rsidRPr="00B9189F">
            <w:rPr>
              <w:rStyle w:val="PlaceholderText"/>
            </w:rPr>
            <w:t>Click here to enter text.</w:t>
          </w:r>
        </w:p>
      </w:docPartBody>
    </w:docPart>
    <w:docPart>
      <w:docPartPr>
        <w:name w:val="D5DF9D5A335040ABBA7D3E9BFBF1FFDD"/>
        <w:category>
          <w:name w:val="General"/>
          <w:gallery w:val="placeholder"/>
        </w:category>
        <w:types>
          <w:type w:val="bbPlcHdr"/>
        </w:types>
        <w:behaviors>
          <w:behavior w:val="content"/>
        </w:behaviors>
        <w:guid w:val="{EA2D423E-0396-43F9-9638-941BB1C1B1D2}"/>
      </w:docPartPr>
      <w:docPartBody>
        <w:p w:rsidR="00CD6CA3" w:rsidRDefault="00CD6CA3" w:rsidP="00CD6CA3">
          <w:pPr>
            <w:pStyle w:val="D5DF9D5A335040ABBA7D3E9BFBF1FFDD"/>
          </w:pPr>
          <w:r w:rsidRPr="00B9189F">
            <w:rPr>
              <w:rStyle w:val="PlaceholderText"/>
            </w:rPr>
            <w:t>Click here to enter text.</w:t>
          </w:r>
        </w:p>
      </w:docPartBody>
    </w:docPart>
    <w:docPart>
      <w:docPartPr>
        <w:name w:val="E8149935080C4D979FC91688D2EA9F03"/>
        <w:category>
          <w:name w:val="General"/>
          <w:gallery w:val="placeholder"/>
        </w:category>
        <w:types>
          <w:type w:val="bbPlcHdr"/>
        </w:types>
        <w:behaviors>
          <w:behavior w:val="content"/>
        </w:behaviors>
        <w:guid w:val="{F7D5AA4F-718C-4DC1-BC6C-7B012120898E}"/>
      </w:docPartPr>
      <w:docPartBody>
        <w:p w:rsidR="00CD6CA3" w:rsidRDefault="00CD6CA3" w:rsidP="00CD6CA3">
          <w:pPr>
            <w:pStyle w:val="E8149935080C4D979FC91688D2EA9F03"/>
          </w:pPr>
          <w:r w:rsidRPr="00B9189F">
            <w:rPr>
              <w:rStyle w:val="PlaceholderText"/>
            </w:rPr>
            <w:t>Click here to enter text.</w:t>
          </w:r>
        </w:p>
      </w:docPartBody>
    </w:docPart>
    <w:docPart>
      <w:docPartPr>
        <w:name w:val="88463CC0AAE346CAB44C200EB35AB825"/>
        <w:category>
          <w:name w:val="General"/>
          <w:gallery w:val="placeholder"/>
        </w:category>
        <w:types>
          <w:type w:val="bbPlcHdr"/>
        </w:types>
        <w:behaviors>
          <w:behavior w:val="content"/>
        </w:behaviors>
        <w:guid w:val="{191587A6-D18F-44E4-BB5D-796F026A8763}"/>
      </w:docPartPr>
      <w:docPartBody>
        <w:p w:rsidR="00CD6CA3" w:rsidRDefault="00CD6CA3" w:rsidP="00CD6CA3">
          <w:pPr>
            <w:pStyle w:val="88463CC0AAE346CAB44C200EB35AB825"/>
          </w:pPr>
          <w:r w:rsidRPr="00B9189F">
            <w:rPr>
              <w:rStyle w:val="PlaceholderText"/>
            </w:rPr>
            <w:t>Click here to enter text.</w:t>
          </w:r>
        </w:p>
      </w:docPartBody>
    </w:docPart>
    <w:docPart>
      <w:docPartPr>
        <w:name w:val="D406068EA70A408598A16DF517F988C2"/>
        <w:category>
          <w:name w:val="General"/>
          <w:gallery w:val="placeholder"/>
        </w:category>
        <w:types>
          <w:type w:val="bbPlcHdr"/>
        </w:types>
        <w:behaviors>
          <w:behavior w:val="content"/>
        </w:behaviors>
        <w:guid w:val="{9AB84E94-44D0-46FB-9609-E021E5A09E10}"/>
      </w:docPartPr>
      <w:docPartBody>
        <w:p w:rsidR="00CD6CA3" w:rsidRDefault="00CD6CA3" w:rsidP="00CD6CA3">
          <w:pPr>
            <w:pStyle w:val="D406068EA70A408598A16DF517F988C2"/>
          </w:pPr>
          <w:r w:rsidRPr="00B9189F">
            <w:rPr>
              <w:rStyle w:val="PlaceholderText"/>
            </w:rPr>
            <w:t>Click here to enter text.</w:t>
          </w:r>
        </w:p>
      </w:docPartBody>
    </w:docPart>
    <w:docPart>
      <w:docPartPr>
        <w:name w:val="FAA56B10F6B24D539864B379F1B2CC74"/>
        <w:category>
          <w:name w:val="General"/>
          <w:gallery w:val="placeholder"/>
        </w:category>
        <w:types>
          <w:type w:val="bbPlcHdr"/>
        </w:types>
        <w:behaviors>
          <w:behavior w:val="content"/>
        </w:behaviors>
        <w:guid w:val="{FD28AED6-BDE1-41E0-A9D2-E4450BDA8D21}"/>
      </w:docPartPr>
      <w:docPartBody>
        <w:p w:rsidR="00CD6CA3" w:rsidRDefault="00CD6CA3" w:rsidP="00CD6CA3">
          <w:pPr>
            <w:pStyle w:val="FAA56B10F6B24D539864B379F1B2CC74"/>
          </w:pPr>
          <w:r w:rsidRPr="00B9189F">
            <w:rPr>
              <w:rStyle w:val="PlaceholderText"/>
            </w:rPr>
            <w:t>Click here to enter text.</w:t>
          </w:r>
        </w:p>
      </w:docPartBody>
    </w:docPart>
    <w:docPart>
      <w:docPartPr>
        <w:name w:val="33E986388DDE47DEBBB0FE26B163CEAB"/>
        <w:category>
          <w:name w:val="General"/>
          <w:gallery w:val="placeholder"/>
        </w:category>
        <w:types>
          <w:type w:val="bbPlcHdr"/>
        </w:types>
        <w:behaviors>
          <w:behavior w:val="content"/>
        </w:behaviors>
        <w:guid w:val="{534E35F2-E158-4D58-B39B-4219B8523C80}"/>
      </w:docPartPr>
      <w:docPartBody>
        <w:p w:rsidR="00CD6CA3" w:rsidRDefault="00CD6CA3" w:rsidP="00CD6CA3">
          <w:pPr>
            <w:pStyle w:val="33E986388DDE47DEBBB0FE26B163CEAB"/>
          </w:pPr>
          <w:r w:rsidRPr="00B9189F">
            <w:rPr>
              <w:rStyle w:val="PlaceholderText"/>
            </w:rPr>
            <w:t>Click here to enter text.</w:t>
          </w:r>
        </w:p>
      </w:docPartBody>
    </w:docPart>
    <w:docPart>
      <w:docPartPr>
        <w:name w:val="07ED72A070944F91BF4BC59A5266B173"/>
        <w:category>
          <w:name w:val="General"/>
          <w:gallery w:val="placeholder"/>
        </w:category>
        <w:types>
          <w:type w:val="bbPlcHdr"/>
        </w:types>
        <w:behaviors>
          <w:behavior w:val="content"/>
        </w:behaviors>
        <w:guid w:val="{B4A270C5-1621-475F-96A4-FCACF45B8B95}"/>
      </w:docPartPr>
      <w:docPartBody>
        <w:p w:rsidR="00CD6CA3" w:rsidRDefault="00CD6CA3" w:rsidP="00CD6CA3">
          <w:pPr>
            <w:pStyle w:val="07ED72A070944F91BF4BC59A5266B173"/>
          </w:pPr>
          <w:r w:rsidRPr="00B9189F">
            <w:rPr>
              <w:rStyle w:val="PlaceholderText"/>
            </w:rPr>
            <w:t>Click here to enter text.</w:t>
          </w:r>
        </w:p>
      </w:docPartBody>
    </w:docPart>
    <w:docPart>
      <w:docPartPr>
        <w:name w:val="8C6F5B7450304CF8B1739DF3DC9CDBB5"/>
        <w:category>
          <w:name w:val="General"/>
          <w:gallery w:val="placeholder"/>
        </w:category>
        <w:types>
          <w:type w:val="bbPlcHdr"/>
        </w:types>
        <w:behaviors>
          <w:behavior w:val="content"/>
        </w:behaviors>
        <w:guid w:val="{F9F5FD90-3760-4559-80B6-4A4AEB4ED4D0}"/>
      </w:docPartPr>
      <w:docPartBody>
        <w:p w:rsidR="00CD6CA3" w:rsidRDefault="00CD6CA3" w:rsidP="00CD6CA3">
          <w:pPr>
            <w:pStyle w:val="8C6F5B7450304CF8B1739DF3DC9CDBB5"/>
          </w:pPr>
          <w:r w:rsidRPr="00B9189F">
            <w:rPr>
              <w:rStyle w:val="PlaceholderText"/>
            </w:rPr>
            <w:t>Click here to enter text.</w:t>
          </w:r>
        </w:p>
      </w:docPartBody>
    </w:docPart>
    <w:docPart>
      <w:docPartPr>
        <w:name w:val="F02F3D64A1664104ADADC97A7C6BE1FE"/>
        <w:category>
          <w:name w:val="General"/>
          <w:gallery w:val="placeholder"/>
        </w:category>
        <w:types>
          <w:type w:val="bbPlcHdr"/>
        </w:types>
        <w:behaviors>
          <w:behavior w:val="content"/>
        </w:behaviors>
        <w:guid w:val="{6D6E3B4F-5376-414D-93EB-D1634F50C843}"/>
      </w:docPartPr>
      <w:docPartBody>
        <w:p w:rsidR="00CD6CA3" w:rsidRDefault="00CD6CA3" w:rsidP="00CD6CA3">
          <w:pPr>
            <w:pStyle w:val="F02F3D64A1664104ADADC97A7C6BE1FE"/>
          </w:pPr>
          <w:r w:rsidRPr="00B9189F">
            <w:rPr>
              <w:rStyle w:val="PlaceholderText"/>
            </w:rPr>
            <w:t>Click here to enter text.</w:t>
          </w:r>
        </w:p>
      </w:docPartBody>
    </w:docPart>
    <w:docPart>
      <w:docPartPr>
        <w:name w:val="C635F02EE58D45E9ABB23193A389920C"/>
        <w:category>
          <w:name w:val="General"/>
          <w:gallery w:val="placeholder"/>
        </w:category>
        <w:types>
          <w:type w:val="bbPlcHdr"/>
        </w:types>
        <w:behaviors>
          <w:behavior w:val="content"/>
        </w:behaviors>
        <w:guid w:val="{3B716A2C-2194-42EC-B312-9F0483C62760}"/>
      </w:docPartPr>
      <w:docPartBody>
        <w:p w:rsidR="00CD6CA3" w:rsidRDefault="00CD6CA3" w:rsidP="00CD6CA3">
          <w:pPr>
            <w:pStyle w:val="C635F02EE58D45E9ABB23193A389920C"/>
          </w:pPr>
          <w:r w:rsidRPr="00B9189F">
            <w:rPr>
              <w:rStyle w:val="PlaceholderText"/>
            </w:rPr>
            <w:t>Click here to enter text.</w:t>
          </w:r>
        </w:p>
      </w:docPartBody>
    </w:docPart>
    <w:docPart>
      <w:docPartPr>
        <w:name w:val="F90ABF6AAC324C8EB69B361FD865B02C"/>
        <w:category>
          <w:name w:val="General"/>
          <w:gallery w:val="placeholder"/>
        </w:category>
        <w:types>
          <w:type w:val="bbPlcHdr"/>
        </w:types>
        <w:behaviors>
          <w:behavior w:val="content"/>
        </w:behaviors>
        <w:guid w:val="{8FD1F86C-64B3-4E22-9D48-6BD51BEFBB64}"/>
      </w:docPartPr>
      <w:docPartBody>
        <w:p w:rsidR="00CD6CA3" w:rsidRDefault="00CD6CA3" w:rsidP="00CD6CA3">
          <w:pPr>
            <w:pStyle w:val="F90ABF6AAC324C8EB69B361FD865B02C"/>
          </w:pPr>
          <w:r w:rsidRPr="00B9189F">
            <w:rPr>
              <w:rStyle w:val="PlaceholderText"/>
            </w:rPr>
            <w:t>Click here to enter text.</w:t>
          </w:r>
        </w:p>
      </w:docPartBody>
    </w:docPart>
    <w:docPart>
      <w:docPartPr>
        <w:name w:val="F65DD3CA4E4D4BF7AE94970E013ED53C"/>
        <w:category>
          <w:name w:val="General"/>
          <w:gallery w:val="placeholder"/>
        </w:category>
        <w:types>
          <w:type w:val="bbPlcHdr"/>
        </w:types>
        <w:behaviors>
          <w:behavior w:val="content"/>
        </w:behaviors>
        <w:guid w:val="{1A491338-94DB-4A95-A8D8-3246CE10A08C}"/>
      </w:docPartPr>
      <w:docPartBody>
        <w:p w:rsidR="00CD6CA3" w:rsidRDefault="00CD6CA3" w:rsidP="00CD6CA3">
          <w:pPr>
            <w:pStyle w:val="F65DD3CA4E4D4BF7AE94970E013ED53C"/>
          </w:pPr>
          <w:r w:rsidRPr="00B9189F">
            <w:rPr>
              <w:rStyle w:val="PlaceholderText"/>
            </w:rPr>
            <w:t>Click here to enter text.</w:t>
          </w:r>
        </w:p>
      </w:docPartBody>
    </w:docPart>
    <w:docPart>
      <w:docPartPr>
        <w:name w:val="25710D25840947A2A8B3556DA959198E"/>
        <w:category>
          <w:name w:val="General"/>
          <w:gallery w:val="placeholder"/>
        </w:category>
        <w:types>
          <w:type w:val="bbPlcHdr"/>
        </w:types>
        <w:behaviors>
          <w:behavior w:val="content"/>
        </w:behaviors>
        <w:guid w:val="{36485063-AE6F-42BA-95C3-A7EEFEE18130}"/>
      </w:docPartPr>
      <w:docPartBody>
        <w:p w:rsidR="00CD6CA3" w:rsidRDefault="00CD6CA3" w:rsidP="00CD6CA3">
          <w:pPr>
            <w:pStyle w:val="25710D25840947A2A8B3556DA959198E"/>
          </w:pPr>
          <w:r w:rsidRPr="00B9189F">
            <w:rPr>
              <w:rStyle w:val="PlaceholderText"/>
            </w:rPr>
            <w:t>Click here to enter text.</w:t>
          </w:r>
        </w:p>
      </w:docPartBody>
    </w:docPart>
    <w:docPart>
      <w:docPartPr>
        <w:name w:val="6B8C9A292F4245F79753CA18AC62C09B"/>
        <w:category>
          <w:name w:val="General"/>
          <w:gallery w:val="placeholder"/>
        </w:category>
        <w:types>
          <w:type w:val="bbPlcHdr"/>
        </w:types>
        <w:behaviors>
          <w:behavior w:val="content"/>
        </w:behaviors>
        <w:guid w:val="{2C9B2463-E30C-464E-8730-9F1E90E1712D}"/>
      </w:docPartPr>
      <w:docPartBody>
        <w:p w:rsidR="00CD6CA3" w:rsidRDefault="00CD6CA3" w:rsidP="00CD6CA3">
          <w:pPr>
            <w:pStyle w:val="6B8C9A292F4245F79753CA18AC62C09B"/>
          </w:pPr>
          <w:r w:rsidRPr="00B9189F">
            <w:rPr>
              <w:rStyle w:val="PlaceholderText"/>
            </w:rPr>
            <w:t>Click here to enter text.</w:t>
          </w:r>
        </w:p>
      </w:docPartBody>
    </w:docPart>
    <w:docPart>
      <w:docPartPr>
        <w:name w:val="3CF5E63DAA124176981BEC711FC9565D"/>
        <w:category>
          <w:name w:val="General"/>
          <w:gallery w:val="placeholder"/>
        </w:category>
        <w:types>
          <w:type w:val="bbPlcHdr"/>
        </w:types>
        <w:behaviors>
          <w:behavior w:val="content"/>
        </w:behaviors>
        <w:guid w:val="{0797CB2E-B4F5-4F27-88B7-C162303F6807}"/>
      </w:docPartPr>
      <w:docPartBody>
        <w:p w:rsidR="00CD6CA3" w:rsidRDefault="00CD6CA3" w:rsidP="00CD6CA3">
          <w:pPr>
            <w:pStyle w:val="3CF5E63DAA124176981BEC711FC9565D"/>
          </w:pPr>
          <w:r w:rsidRPr="00B9189F">
            <w:rPr>
              <w:rStyle w:val="PlaceholderText"/>
            </w:rPr>
            <w:t>Click here to enter text.</w:t>
          </w:r>
        </w:p>
      </w:docPartBody>
    </w:docPart>
    <w:docPart>
      <w:docPartPr>
        <w:name w:val="4011B1E153D44E72B484D1969DFF3282"/>
        <w:category>
          <w:name w:val="General"/>
          <w:gallery w:val="placeholder"/>
        </w:category>
        <w:types>
          <w:type w:val="bbPlcHdr"/>
        </w:types>
        <w:behaviors>
          <w:behavior w:val="content"/>
        </w:behaviors>
        <w:guid w:val="{E29EA1E9-5263-479F-8829-BE1F440CF52B}"/>
      </w:docPartPr>
      <w:docPartBody>
        <w:p w:rsidR="00CD6CA3" w:rsidRDefault="00CD6CA3" w:rsidP="00CD6CA3">
          <w:pPr>
            <w:pStyle w:val="4011B1E153D44E72B484D1969DFF3282"/>
          </w:pPr>
          <w:r w:rsidRPr="00B9189F">
            <w:rPr>
              <w:rStyle w:val="PlaceholderText"/>
            </w:rPr>
            <w:t>Click here to enter text.</w:t>
          </w:r>
        </w:p>
      </w:docPartBody>
    </w:docPart>
    <w:docPart>
      <w:docPartPr>
        <w:name w:val="5C6F9462A92B4D0EB8E949D565672ADF"/>
        <w:category>
          <w:name w:val="General"/>
          <w:gallery w:val="placeholder"/>
        </w:category>
        <w:types>
          <w:type w:val="bbPlcHdr"/>
        </w:types>
        <w:behaviors>
          <w:behavior w:val="content"/>
        </w:behaviors>
        <w:guid w:val="{6216C5AF-5DEA-4B1E-AC3B-EFFFC81ABBA3}"/>
      </w:docPartPr>
      <w:docPartBody>
        <w:p w:rsidR="00CD6CA3" w:rsidRDefault="00CD6CA3" w:rsidP="00CD6CA3">
          <w:pPr>
            <w:pStyle w:val="5C6F9462A92B4D0EB8E949D565672ADF"/>
          </w:pPr>
          <w:r w:rsidRPr="00B9189F">
            <w:rPr>
              <w:rStyle w:val="PlaceholderText"/>
            </w:rPr>
            <w:t>Click here to enter text.</w:t>
          </w:r>
        </w:p>
      </w:docPartBody>
    </w:docPart>
    <w:docPart>
      <w:docPartPr>
        <w:name w:val="70F4DBAE3076418BB5394EA584296FB3"/>
        <w:category>
          <w:name w:val="General"/>
          <w:gallery w:val="placeholder"/>
        </w:category>
        <w:types>
          <w:type w:val="bbPlcHdr"/>
        </w:types>
        <w:behaviors>
          <w:behavior w:val="content"/>
        </w:behaviors>
        <w:guid w:val="{9DD31A98-517F-4C52-9864-B58DDD07D662}"/>
      </w:docPartPr>
      <w:docPartBody>
        <w:p w:rsidR="00CD6CA3" w:rsidRDefault="00CD6CA3" w:rsidP="00CD6CA3">
          <w:pPr>
            <w:pStyle w:val="70F4DBAE3076418BB5394EA584296FB3"/>
          </w:pPr>
          <w:r w:rsidRPr="00B9189F">
            <w:rPr>
              <w:rStyle w:val="PlaceholderText"/>
            </w:rPr>
            <w:t>Click here to enter text.</w:t>
          </w:r>
        </w:p>
      </w:docPartBody>
    </w:docPart>
    <w:docPart>
      <w:docPartPr>
        <w:name w:val="B93BAFE0824840CE87E99D99E04430A0"/>
        <w:category>
          <w:name w:val="General"/>
          <w:gallery w:val="placeholder"/>
        </w:category>
        <w:types>
          <w:type w:val="bbPlcHdr"/>
        </w:types>
        <w:behaviors>
          <w:behavior w:val="content"/>
        </w:behaviors>
        <w:guid w:val="{2F0F9B85-5CF8-42BB-8ECF-613555A35972}"/>
      </w:docPartPr>
      <w:docPartBody>
        <w:p w:rsidR="00CD6CA3" w:rsidRDefault="00CD6CA3" w:rsidP="00CD6CA3">
          <w:pPr>
            <w:pStyle w:val="B93BAFE0824840CE87E99D99E04430A0"/>
          </w:pPr>
          <w:r w:rsidRPr="00B9189F">
            <w:rPr>
              <w:rStyle w:val="PlaceholderText"/>
            </w:rPr>
            <w:t>Click here to enter text.</w:t>
          </w:r>
        </w:p>
      </w:docPartBody>
    </w:docPart>
    <w:docPart>
      <w:docPartPr>
        <w:name w:val="CB84ACE631B94F4DACE0A69E84C85CFE"/>
        <w:category>
          <w:name w:val="General"/>
          <w:gallery w:val="placeholder"/>
        </w:category>
        <w:types>
          <w:type w:val="bbPlcHdr"/>
        </w:types>
        <w:behaviors>
          <w:behavior w:val="content"/>
        </w:behaviors>
        <w:guid w:val="{3003866E-2083-4D94-95C6-65B0C61BDD1B}"/>
      </w:docPartPr>
      <w:docPartBody>
        <w:p w:rsidR="00CD6CA3" w:rsidRDefault="00CD6CA3" w:rsidP="00CD6CA3">
          <w:pPr>
            <w:pStyle w:val="CB84ACE631B94F4DACE0A69E84C85CFE"/>
          </w:pPr>
          <w:r w:rsidRPr="00B9189F">
            <w:rPr>
              <w:rStyle w:val="PlaceholderText"/>
            </w:rPr>
            <w:t>Click here to enter text.</w:t>
          </w:r>
        </w:p>
      </w:docPartBody>
    </w:docPart>
    <w:docPart>
      <w:docPartPr>
        <w:name w:val="2BB574559B714346A2D1EAE45A7CA4DB"/>
        <w:category>
          <w:name w:val="General"/>
          <w:gallery w:val="placeholder"/>
        </w:category>
        <w:types>
          <w:type w:val="bbPlcHdr"/>
        </w:types>
        <w:behaviors>
          <w:behavior w:val="content"/>
        </w:behaviors>
        <w:guid w:val="{D0737F12-7919-4398-8058-08D32D0C9196}"/>
      </w:docPartPr>
      <w:docPartBody>
        <w:p w:rsidR="00CD6CA3" w:rsidRDefault="00CD6CA3" w:rsidP="00CD6CA3">
          <w:pPr>
            <w:pStyle w:val="2BB574559B714346A2D1EAE45A7CA4DB"/>
          </w:pPr>
          <w:r w:rsidRPr="00B9189F">
            <w:rPr>
              <w:rStyle w:val="PlaceholderText"/>
            </w:rPr>
            <w:t>Click here to enter text.</w:t>
          </w:r>
        </w:p>
      </w:docPartBody>
    </w:docPart>
    <w:docPart>
      <w:docPartPr>
        <w:name w:val="7C9B1FB91A164B8D9897F96CD6E3FAE9"/>
        <w:category>
          <w:name w:val="General"/>
          <w:gallery w:val="placeholder"/>
        </w:category>
        <w:types>
          <w:type w:val="bbPlcHdr"/>
        </w:types>
        <w:behaviors>
          <w:behavior w:val="content"/>
        </w:behaviors>
        <w:guid w:val="{4F469068-2A14-49D5-946E-F20155514C76}"/>
      </w:docPartPr>
      <w:docPartBody>
        <w:p w:rsidR="00CD6CA3" w:rsidRDefault="00CD6CA3" w:rsidP="00CD6CA3">
          <w:pPr>
            <w:pStyle w:val="7C9B1FB91A164B8D9897F96CD6E3FAE9"/>
          </w:pPr>
          <w:r w:rsidRPr="00B9189F">
            <w:rPr>
              <w:rStyle w:val="PlaceholderText"/>
            </w:rPr>
            <w:t>Click here to enter text.</w:t>
          </w:r>
        </w:p>
      </w:docPartBody>
    </w:docPart>
    <w:docPart>
      <w:docPartPr>
        <w:name w:val="E6B596EFC5A0418E9E89755B82C69049"/>
        <w:category>
          <w:name w:val="General"/>
          <w:gallery w:val="placeholder"/>
        </w:category>
        <w:types>
          <w:type w:val="bbPlcHdr"/>
        </w:types>
        <w:behaviors>
          <w:behavior w:val="content"/>
        </w:behaviors>
        <w:guid w:val="{22A48C55-6887-4BFD-B054-A6001D80B45D}"/>
      </w:docPartPr>
      <w:docPartBody>
        <w:p w:rsidR="00CD6CA3" w:rsidRDefault="00CD6CA3" w:rsidP="00CD6CA3">
          <w:pPr>
            <w:pStyle w:val="E6B596EFC5A0418E9E89755B82C69049"/>
          </w:pPr>
          <w:r w:rsidRPr="00B9189F">
            <w:rPr>
              <w:rStyle w:val="PlaceholderText"/>
            </w:rPr>
            <w:t>Click here to enter text.</w:t>
          </w:r>
        </w:p>
      </w:docPartBody>
    </w:docPart>
    <w:docPart>
      <w:docPartPr>
        <w:name w:val="3A578813BE7A4969A025356FB2CBF227"/>
        <w:category>
          <w:name w:val="General"/>
          <w:gallery w:val="placeholder"/>
        </w:category>
        <w:types>
          <w:type w:val="bbPlcHdr"/>
        </w:types>
        <w:behaviors>
          <w:behavior w:val="content"/>
        </w:behaviors>
        <w:guid w:val="{67D453A8-9FEC-417C-9CB6-8AB01E246869}"/>
      </w:docPartPr>
      <w:docPartBody>
        <w:p w:rsidR="00CD6CA3" w:rsidRDefault="00CD6CA3" w:rsidP="00CD6CA3">
          <w:pPr>
            <w:pStyle w:val="3A578813BE7A4969A025356FB2CBF227"/>
          </w:pPr>
          <w:r w:rsidRPr="00B9189F">
            <w:rPr>
              <w:rStyle w:val="PlaceholderText"/>
            </w:rPr>
            <w:t>Click here to enter text.</w:t>
          </w:r>
        </w:p>
      </w:docPartBody>
    </w:docPart>
    <w:docPart>
      <w:docPartPr>
        <w:name w:val="383D7CC2E2524B188569B6A441ADDD85"/>
        <w:category>
          <w:name w:val="General"/>
          <w:gallery w:val="placeholder"/>
        </w:category>
        <w:types>
          <w:type w:val="bbPlcHdr"/>
        </w:types>
        <w:behaviors>
          <w:behavior w:val="content"/>
        </w:behaviors>
        <w:guid w:val="{26806AAB-C8CE-4E09-9304-43B639F94858}"/>
      </w:docPartPr>
      <w:docPartBody>
        <w:p w:rsidR="00CD6CA3" w:rsidRDefault="00CD6CA3" w:rsidP="00CD6CA3">
          <w:pPr>
            <w:pStyle w:val="383D7CC2E2524B188569B6A441ADDD85"/>
          </w:pPr>
          <w:r w:rsidRPr="00B9189F">
            <w:rPr>
              <w:rStyle w:val="PlaceholderText"/>
            </w:rPr>
            <w:t>Click here to enter text.</w:t>
          </w:r>
        </w:p>
      </w:docPartBody>
    </w:docPart>
    <w:docPart>
      <w:docPartPr>
        <w:name w:val="72A1D8698BF741FF825EE2BE07D3E505"/>
        <w:category>
          <w:name w:val="General"/>
          <w:gallery w:val="placeholder"/>
        </w:category>
        <w:types>
          <w:type w:val="bbPlcHdr"/>
        </w:types>
        <w:behaviors>
          <w:behavior w:val="content"/>
        </w:behaviors>
        <w:guid w:val="{E6BF9685-9F53-4023-AE40-DAB11C6AA526}"/>
      </w:docPartPr>
      <w:docPartBody>
        <w:p w:rsidR="00CD6CA3" w:rsidRDefault="00CD6CA3" w:rsidP="00CD6CA3">
          <w:pPr>
            <w:pStyle w:val="72A1D8698BF741FF825EE2BE07D3E505"/>
          </w:pPr>
          <w:r w:rsidRPr="00B9189F">
            <w:rPr>
              <w:rStyle w:val="PlaceholderText"/>
            </w:rPr>
            <w:t>Click here to enter text.</w:t>
          </w:r>
        </w:p>
      </w:docPartBody>
    </w:docPart>
    <w:docPart>
      <w:docPartPr>
        <w:name w:val="398E4FFC1D3A494A95629E5E20FBFAF0"/>
        <w:category>
          <w:name w:val="General"/>
          <w:gallery w:val="placeholder"/>
        </w:category>
        <w:types>
          <w:type w:val="bbPlcHdr"/>
        </w:types>
        <w:behaviors>
          <w:behavior w:val="content"/>
        </w:behaviors>
        <w:guid w:val="{1372C756-2FA1-465E-867D-B83D292B43FF}"/>
      </w:docPartPr>
      <w:docPartBody>
        <w:p w:rsidR="00CD6CA3" w:rsidRDefault="00CD6CA3" w:rsidP="00CD6CA3">
          <w:pPr>
            <w:pStyle w:val="398E4FFC1D3A494A95629E5E20FBFAF0"/>
          </w:pPr>
          <w:r w:rsidRPr="00B9189F">
            <w:rPr>
              <w:rStyle w:val="PlaceholderText"/>
            </w:rPr>
            <w:t>Click here to enter text.</w:t>
          </w:r>
        </w:p>
      </w:docPartBody>
    </w:docPart>
    <w:docPart>
      <w:docPartPr>
        <w:name w:val="ABCA5DACDECF4EF182D17FB8CC962DFB"/>
        <w:category>
          <w:name w:val="General"/>
          <w:gallery w:val="placeholder"/>
        </w:category>
        <w:types>
          <w:type w:val="bbPlcHdr"/>
        </w:types>
        <w:behaviors>
          <w:behavior w:val="content"/>
        </w:behaviors>
        <w:guid w:val="{C8C706D8-AAEC-4BD1-A7A7-B7BA105A1883}"/>
      </w:docPartPr>
      <w:docPartBody>
        <w:p w:rsidR="00CD6CA3" w:rsidRDefault="00CD6CA3" w:rsidP="00CD6CA3">
          <w:pPr>
            <w:pStyle w:val="ABCA5DACDECF4EF182D17FB8CC962DFB"/>
          </w:pPr>
          <w:r w:rsidRPr="00B9189F">
            <w:rPr>
              <w:rStyle w:val="PlaceholderText"/>
            </w:rPr>
            <w:t>Click here to enter text.</w:t>
          </w:r>
        </w:p>
      </w:docPartBody>
    </w:docPart>
    <w:docPart>
      <w:docPartPr>
        <w:name w:val="49B3A430E8584E5CBF466B2FD8C63A3B"/>
        <w:category>
          <w:name w:val="General"/>
          <w:gallery w:val="placeholder"/>
        </w:category>
        <w:types>
          <w:type w:val="bbPlcHdr"/>
        </w:types>
        <w:behaviors>
          <w:behavior w:val="content"/>
        </w:behaviors>
        <w:guid w:val="{7FED8886-2AD8-45F4-BF70-C15A8C8A6D31}"/>
      </w:docPartPr>
      <w:docPartBody>
        <w:p w:rsidR="00CD6CA3" w:rsidRDefault="00CD6CA3" w:rsidP="00CD6CA3">
          <w:pPr>
            <w:pStyle w:val="49B3A430E8584E5CBF466B2FD8C63A3B"/>
          </w:pPr>
          <w:r w:rsidRPr="00B9189F">
            <w:rPr>
              <w:rStyle w:val="PlaceholderText"/>
            </w:rPr>
            <w:t>Click here to enter text.</w:t>
          </w:r>
        </w:p>
      </w:docPartBody>
    </w:docPart>
    <w:docPart>
      <w:docPartPr>
        <w:name w:val="0C23F1B769064BFF8426298F76DBFC30"/>
        <w:category>
          <w:name w:val="General"/>
          <w:gallery w:val="placeholder"/>
        </w:category>
        <w:types>
          <w:type w:val="bbPlcHdr"/>
        </w:types>
        <w:behaviors>
          <w:behavior w:val="content"/>
        </w:behaviors>
        <w:guid w:val="{5A882FFE-3B14-481C-AAD6-09E29A140812}"/>
      </w:docPartPr>
      <w:docPartBody>
        <w:p w:rsidR="00CD6CA3" w:rsidRDefault="00CD6CA3" w:rsidP="00CD6CA3">
          <w:pPr>
            <w:pStyle w:val="0C23F1B769064BFF8426298F76DBFC30"/>
          </w:pPr>
          <w:r w:rsidRPr="00B9189F">
            <w:rPr>
              <w:rStyle w:val="PlaceholderText"/>
            </w:rPr>
            <w:t>Click here to enter text.</w:t>
          </w:r>
        </w:p>
      </w:docPartBody>
    </w:docPart>
    <w:docPart>
      <w:docPartPr>
        <w:name w:val="82FD0185DAC64A92B5549F307DFC0C99"/>
        <w:category>
          <w:name w:val="General"/>
          <w:gallery w:val="placeholder"/>
        </w:category>
        <w:types>
          <w:type w:val="bbPlcHdr"/>
        </w:types>
        <w:behaviors>
          <w:behavior w:val="content"/>
        </w:behaviors>
        <w:guid w:val="{0FA27ACD-A4D5-43AB-A0D3-3EE0CB41A68D}"/>
      </w:docPartPr>
      <w:docPartBody>
        <w:p w:rsidR="00CD6CA3" w:rsidRDefault="00CD6CA3" w:rsidP="00CD6CA3">
          <w:pPr>
            <w:pStyle w:val="82FD0185DAC64A92B5549F307DFC0C99"/>
          </w:pPr>
          <w:r w:rsidRPr="00B9189F">
            <w:rPr>
              <w:rStyle w:val="PlaceholderText"/>
            </w:rPr>
            <w:t>Click here to enter text.</w:t>
          </w:r>
        </w:p>
      </w:docPartBody>
    </w:docPart>
    <w:docPart>
      <w:docPartPr>
        <w:name w:val="1E26E29915824DB88D1912F59D4A44AC"/>
        <w:category>
          <w:name w:val="General"/>
          <w:gallery w:val="placeholder"/>
        </w:category>
        <w:types>
          <w:type w:val="bbPlcHdr"/>
        </w:types>
        <w:behaviors>
          <w:behavior w:val="content"/>
        </w:behaviors>
        <w:guid w:val="{DAA820BB-8946-4B96-8C9F-E86E21A2432A}"/>
      </w:docPartPr>
      <w:docPartBody>
        <w:p w:rsidR="00CD6CA3" w:rsidRDefault="00CD6CA3" w:rsidP="00CD6CA3">
          <w:pPr>
            <w:pStyle w:val="1E26E29915824DB88D1912F59D4A44AC"/>
          </w:pPr>
          <w:r w:rsidRPr="00B9189F">
            <w:rPr>
              <w:rStyle w:val="PlaceholderText"/>
            </w:rPr>
            <w:t>Click here to enter text.</w:t>
          </w:r>
        </w:p>
      </w:docPartBody>
    </w:docPart>
    <w:docPart>
      <w:docPartPr>
        <w:name w:val="BFF4F0D1EB144BD495AF4CE9D0E4DAEE"/>
        <w:category>
          <w:name w:val="General"/>
          <w:gallery w:val="placeholder"/>
        </w:category>
        <w:types>
          <w:type w:val="bbPlcHdr"/>
        </w:types>
        <w:behaviors>
          <w:behavior w:val="content"/>
        </w:behaviors>
        <w:guid w:val="{74EA80A8-7E81-4D43-9763-4E7ACE1D934C}"/>
      </w:docPartPr>
      <w:docPartBody>
        <w:p w:rsidR="00CD6CA3" w:rsidRDefault="00CD6CA3" w:rsidP="00CD6CA3">
          <w:pPr>
            <w:pStyle w:val="BFF4F0D1EB144BD495AF4CE9D0E4DAEE"/>
          </w:pPr>
          <w:r w:rsidRPr="00B9189F">
            <w:rPr>
              <w:rStyle w:val="PlaceholderText"/>
            </w:rPr>
            <w:t>Click here to enter text.</w:t>
          </w:r>
        </w:p>
      </w:docPartBody>
    </w:docPart>
    <w:docPart>
      <w:docPartPr>
        <w:name w:val="B58F0801CAEC47F1A43F0DC8BE7E7800"/>
        <w:category>
          <w:name w:val="General"/>
          <w:gallery w:val="placeholder"/>
        </w:category>
        <w:types>
          <w:type w:val="bbPlcHdr"/>
        </w:types>
        <w:behaviors>
          <w:behavior w:val="content"/>
        </w:behaviors>
        <w:guid w:val="{BB6F0227-68B9-4309-968C-18932F7680E1}"/>
      </w:docPartPr>
      <w:docPartBody>
        <w:p w:rsidR="00CD6CA3" w:rsidRDefault="00CD6CA3" w:rsidP="00CD6CA3">
          <w:pPr>
            <w:pStyle w:val="B58F0801CAEC47F1A43F0DC8BE7E7800"/>
          </w:pPr>
          <w:r w:rsidRPr="00B9189F">
            <w:rPr>
              <w:rStyle w:val="PlaceholderText"/>
            </w:rPr>
            <w:t>Click here to enter text.</w:t>
          </w:r>
        </w:p>
      </w:docPartBody>
    </w:docPart>
    <w:docPart>
      <w:docPartPr>
        <w:name w:val="ED1BB50F86074807B0BD345763C68131"/>
        <w:category>
          <w:name w:val="General"/>
          <w:gallery w:val="placeholder"/>
        </w:category>
        <w:types>
          <w:type w:val="bbPlcHdr"/>
        </w:types>
        <w:behaviors>
          <w:behavior w:val="content"/>
        </w:behaviors>
        <w:guid w:val="{7D2AE31B-CB38-4E8C-9F9B-5CD4862DDDF1}"/>
      </w:docPartPr>
      <w:docPartBody>
        <w:p w:rsidR="00CD6CA3" w:rsidRDefault="00CD6CA3" w:rsidP="00CD6CA3">
          <w:pPr>
            <w:pStyle w:val="ED1BB50F86074807B0BD345763C68131"/>
          </w:pPr>
          <w:r w:rsidRPr="00B9189F">
            <w:rPr>
              <w:rStyle w:val="PlaceholderText"/>
            </w:rPr>
            <w:t>Click here to enter text.</w:t>
          </w:r>
        </w:p>
      </w:docPartBody>
    </w:docPart>
    <w:docPart>
      <w:docPartPr>
        <w:name w:val="C652922B6EA34AD4A944071F763346BB"/>
        <w:category>
          <w:name w:val="General"/>
          <w:gallery w:val="placeholder"/>
        </w:category>
        <w:types>
          <w:type w:val="bbPlcHdr"/>
        </w:types>
        <w:behaviors>
          <w:behavior w:val="content"/>
        </w:behaviors>
        <w:guid w:val="{7F62F46C-F9DE-4D56-A755-627CC63D80AB}"/>
      </w:docPartPr>
      <w:docPartBody>
        <w:p w:rsidR="00CD6CA3" w:rsidRDefault="00CD6CA3" w:rsidP="00CD6CA3">
          <w:pPr>
            <w:pStyle w:val="C652922B6EA34AD4A944071F763346BB"/>
          </w:pPr>
          <w:r w:rsidRPr="00B9189F">
            <w:rPr>
              <w:rStyle w:val="PlaceholderText"/>
            </w:rPr>
            <w:t>Click here to enter text.</w:t>
          </w:r>
        </w:p>
      </w:docPartBody>
    </w:docPart>
    <w:docPart>
      <w:docPartPr>
        <w:name w:val="EBCF5E97BE194BB9B521703AD3DD22DA"/>
        <w:category>
          <w:name w:val="General"/>
          <w:gallery w:val="placeholder"/>
        </w:category>
        <w:types>
          <w:type w:val="bbPlcHdr"/>
        </w:types>
        <w:behaviors>
          <w:behavior w:val="content"/>
        </w:behaviors>
        <w:guid w:val="{9CE822D1-A86C-4EBA-835A-00687A4D4624}"/>
      </w:docPartPr>
      <w:docPartBody>
        <w:p w:rsidR="00CD6CA3" w:rsidRDefault="00CD6CA3" w:rsidP="00CD6CA3">
          <w:pPr>
            <w:pStyle w:val="EBCF5E97BE194BB9B521703AD3DD22DA"/>
          </w:pPr>
          <w:r w:rsidRPr="00B9189F">
            <w:rPr>
              <w:rStyle w:val="PlaceholderText"/>
            </w:rPr>
            <w:t>Click here to enter text.</w:t>
          </w:r>
        </w:p>
      </w:docPartBody>
    </w:docPart>
    <w:docPart>
      <w:docPartPr>
        <w:name w:val="1A23C00DABA945A49FC7A8F5F5DC5649"/>
        <w:category>
          <w:name w:val="General"/>
          <w:gallery w:val="placeholder"/>
        </w:category>
        <w:types>
          <w:type w:val="bbPlcHdr"/>
        </w:types>
        <w:behaviors>
          <w:behavior w:val="content"/>
        </w:behaviors>
        <w:guid w:val="{2D56A828-3E1A-49DE-91DD-6C96E980004E}"/>
      </w:docPartPr>
      <w:docPartBody>
        <w:p w:rsidR="00CD6CA3" w:rsidRDefault="00CD6CA3" w:rsidP="00CD6CA3">
          <w:pPr>
            <w:pStyle w:val="1A23C00DABA945A49FC7A8F5F5DC5649"/>
          </w:pPr>
          <w:r w:rsidRPr="00B9189F">
            <w:rPr>
              <w:rStyle w:val="PlaceholderText"/>
            </w:rPr>
            <w:t>Click here to enter text.</w:t>
          </w:r>
        </w:p>
      </w:docPartBody>
    </w:docPart>
    <w:docPart>
      <w:docPartPr>
        <w:name w:val="6BA3DC080F6542CF9002D104CF262290"/>
        <w:category>
          <w:name w:val="General"/>
          <w:gallery w:val="placeholder"/>
        </w:category>
        <w:types>
          <w:type w:val="bbPlcHdr"/>
        </w:types>
        <w:behaviors>
          <w:behavior w:val="content"/>
        </w:behaviors>
        <w:guid w:val="{EC421904-D2E1-483E-8282-C3D0CCC55D05}"/>
      </w:docPartPr>
      <w:docPartBody>
        <w:p w:rsidR="00CD6CA3" w:rsidRDefault="00CD6CA3" w:rsidP="00CD6CA3">
          <w:pPr>
            <w:pStyle w:val="6BA3DC080F6542CF9002D104CF262290"/>
          </w:pPr>
          <w:r w:rsidRPr="00B9189F">
            <w:rPr>
              <w:rStyle w:val="PlaceholderText"/>
            </w:rPr>
            <w:t>Click here to enter text.</w:t>
          </w:r>
        </w:p>
      </w:docPartBody>
    </w:docPart>
    <w:docPart>
      <w:docPartPr>
        <w:name w:val="93EC2BE6F4644347939C301802E041A9"/>
        <w:category>
          <w:name w:val="General"/>
          <w:gallery w:val="placeholder"/>
        </w:category>
        <w:types>
          <w:type w:val="bbPlcHdr"/>
        </w:types>
        <w:behaviors>
          <w:behavior w:val="content"/>
        </w:behaviors>
        <w:guid w:val="{4C555E57-B4D6-40DF-A41A-D0CC41198DEA}"/>
      </w:docPartPr>
      <w:docPartBody>
        <w:p w:rsidR="00CD6CA3" w:rsidRDefault="00CD6CA3" w:rsidP="00CD6CA3">
          <w:pPr>
            <w:pStyle w:val="93EC2BE6F4644347939C301802E041A9"/>
          </w:pPr>
          <w:r w:rsidRPr="00B9189F">
            <w:rPr>
              <w:rStyle w:val="PlaceholderText"/>
            </w:rPr>
            <w:t>Click here to enter text.</w:t>
          </w:r>
        </w:p>
      </w:docPartBody>
    </w:docPart>
    <w:docPart>
      <w:docPartPr>
        <w:name w:val="1A73C0A4E9C940EF8F2D524009C2DCAB"/>
        <w:category>
          <w:name w:val="General"/>
          <w:gallery w:val="placeholder"/>
        </w:category>
        <w:types>
          <w:type w:val="bbPlcHdr"/>
        </w:types>
        <w:behaviors>
          <w:behavior w:val="content"/>
        </w:behaviors>
        <w:guid w:val="{0D837B87-E61C-450C-AE92-CFFFF7754CE9}"/>
      </w:docPartPr>
      <w:docPartBody>
        <w:p w:rsidR="00CD6CA3" w:rsidRDefault="00CD6CA3" w:rsidP="00CD6CA3">
          <w:pPr>
            <w:pStyle w:val="1A73C0A4E9C940EF8F2D524009C2DCAB"/>
          </w:pPr>
          <w:r w:rsidRPr="00B9189F">
            <w:rPr>
              <w:rStyle w:val="PlaceholderText"/>
            </w:rPr>
            <w:t>Click here to enter text.</w:t>
          </w:r>
        </w:p>
      </w:docPartBody>
    </w:docPart>
    <w:docPart>
      <w:docPartPr>
        <w:name w:val="5C34DAA7EAE2438BA8B8473600987E13"/>
        <w:category>
          <w:name w:val="General"/>
          <w:gallery w:val="placeholder"/>
        </w:category>
        <w:types>
          <w:type w:val="bbPlcHdr"/>
        </w:types>
        <w:behaviors>
          <w:behavior w:val="content"/>
        </w:behaviors>
        <w:guid w:val="{98771D0D-FB51-4AA6-B5F0-50E61BC42207}"/>
      </w:docPartPr>
      <w:docPartBody>
        <w:p w:rsidR="00CD6CA3" w:rsidRDefault="00CD6CA3" w:rsidP="00CD6CA3">
          <w:pPr>
            <w:pStyle w:val="5C34DAA7EAE2438BA8B8473600987E13"/>
          </w:pPr>
          <w:r w:rsidRPr="00B9189F">
            <w:rPr>
              <w:rStyle w:val="PlaceholderText"/>
            </w:rPr>
            <w:t>Click here to enter text.</w:t>
          </w:r>
        </w:p>
      </w:docPartBody>
    </w:docPart>
    <w:docPart>
      <w:docPartPr>
        <w:name w:val="3010EC744E50465F8262E58285BF60C0"/>
        <w:category>
          <w:name w:val="General"/>
          <w:gallery w:val="placeholder"/>
        </w:category>
        <w:types>
          <w:type w:val="bbPlcHdr"/>
        </w:types>
        <w:behaviors>
          <w:behavior w:val="content"/>
        </w:behaviors>
        <w:guid w:val="{F51B1B3C-CB84-4132-81A1-E6AA5722316A}"/>
      </w:docPartPr>
      <w:docPartBody>
        <w:p w:rsidR="00CD6CA3" w:rsidRDefault="00CD6CA3" w:rsidP="00CD6CA3">
          <w:pPr>
            <w:pStyle w:val="3010EC744E50465F8262E58285BF60C0"/>
          </w:pPr>
          <w:r w:rsidRPr="00B9189F">
            <w:rPr>
              <w:rStyle w:val="PlaceholderText"/>
            </w:rPr>
            <w:t>Click here to enter text.</w:t>
          </w:r>
        </w:p>
      </w:docPartBody>
    </w:docPart>
    <w:docPart>
      <w:docPartPr>
        <w:name w:val="D607E53E3F16439CA8A1FA0B1140663D"/>
        <w:category>
          <w:name w:val="General"/>
          <w:gallery w:val="placeholder"/>
        </w:category>
        <w:types>
          <w:type w:val="bbPlcHdr"/>
        </w:types>
        <w:behaviors>
          <w:behavior w:val="content"/>
        </w:behaviors>
        <w:guid w:val="{4EFE2C76-8960-4847-9B39-07F81D504A69}"/>
      </w:docPartPr>
      <w:docPartBody>
        <w:p w:rsidR="00CD6CA3" w:rsidRDefault="00CD6CA3" w:rsidP="00CD6CA3">
          <w:pPr>
            <w:pStyle w:val="D607E53E3F16439CA8A1FA0B1140663D"/>
          </w:pPr>
          <w:r w:rsidRPr="00B9189F">
            <w:rPr>
              <w:rStyle w:val="PlaceholderText"/>
            </w:rPr>
            <w:t>Click here to enter text.</w:t>
          </w:r>
        </w:p>
      </w:docPartBody>
    </w:docPart>
    <w:docPart>
      <w:docPartPr>
        <w:name w:val="185E0536C4314D52838723BB06BA81E6"/>
        <w:category>
          <w:name w:val="General"/>
          <w:gallery w:val="placeholder"/>
        </w:category>
        <w:types>
          <w:type w:val="bbPlcHdr"/>
        </w:types>
        <w:behaviors>
          <w:behavior w:val="content"/>
        </w:behaviors>
        <w:guid w:val="{DD1BE3EE-3A15-48E4-89F3-086A1FD69FBB}"/>
      </w:docPartPr>
      <w:docPartBody>
        <w:p w:rsidR="00CD6CA3" w:rsidRDefault="00CD6CA3" w:rsidP="00CD6CA3">
          <w:pPr>
            <w:pStyle w:val="185E0536C4314D52838723BB06BA81E6"/>
          </w:pPr>
          <w:r w:rsidRPr="00B9189F">
            <w:rPr>
              <w:rStyle w:val="PlaceholderText"/>
            </w:rPr>
            <w:t>Click here to enter text.</w:t>
          </w:r>
        </w:p>
      </w:docPartBody>
    </w:docPart>
    <w:docPart>
      <w:docPartPr>
        <w:name w:val="36871A2EFD7D4DCAAB4717E8024C2145"/>
        <w:category>
          <w:name w:val="General"/>
          <w:gallery w:val="placeholder"/>
        </w:category>
        <w:types>
          <w:type w:val="bbPlcHdr"/>
        </w:types>
        <w:behaviors>
          <w:behavior w:val="content"/>
        </w:behaviors>
        <w:guid w:val="{32765607-CD57-4D15-9516-B8DFB2DF96D3}"/>
      </w:docPartPr>
      <w:docPartBody>
        <w:p w:rsidR="00CD6CA3" w:rsidRDefault="00CD6CA3" w:rsidP="00CD6CA3">
          <w:pPr>
            <w:pStyle w:val="36871A2EFD7D4DCAAB4717E8024C2145"/>
          </w:pPr>
          <w:r w:rsidRPr="00B9189F">
            <w:rPr>
              <w:rStyle w:val="PlaceholderText"/>
            </w:rPr>
            <w:t>Click here to enter text.</w:t>
          </w:r>
        </w:p>
      </w:docPartBody>
    </w:docPart>
    <w:docPart>
      <w:docPartPr>
        <w:name w:val="75AFA332AA4947C7A3BF36C728685CFA"/>
        <w:category>
          <w:name w:val="General"/>
          <w:gallery w:val="placeholder"/>
        </w:category>
        <w:types>
          <w:type w:val="bbPlcHdr"/>
        </w:types>
        <w:behaviors>
          <w:behavior w:val="content"/>
        </w:behaviors>
        <w:guid w:val="{41393A99-A25C-40A9-87C6-839990D486A4}"/>
      </w:docPartPr>
      <w:docPartBody>
        <w:p w:rsidR="00CD6CA3" w:rsidRDefault="00CD6CA3" w:rsidP="00CD6CA3">
          <w:pPr>
            <w:pStyle w:val="75AFA332AA4947C7A3BF36C728685CFA"/>
          </w:pPr>
          <w:r w:rsidRPr="00B9189F">
            <w:rPr>
              <w:rStyle w:val="PlaceholderText"/>
            </w:rPr>
            <w:t>Click here to enter text.</w:t>
          </w:r>
        </w:p>
      </w:docPartBody>
    </w:docPart>
    <w:docPart>
      <w:docPartPr>
        <w:name w:val="C680EE781C734DB1916E6C689F0BEBC6"/>
        <w:category>
          <w:name w:val="General"/>
          <w:gallery w:val="placeholder"/>
        </w:category>
        <w:types>
          <w:type w:val="bbPlcHdr"/>
        </w:types>
        <w:behaviors>
          <w:behavior w:val="content"/>
        </w:behaviors>
        <w:guid w:val="{5BE802BE-C300-4E6E-AEB6-C841B610D15F}"/>
      </w:docPartPr>
      <w:docPartBody>
        <w:p w:rsidR="00CD6CA3" w:rsidRDefault="00CD6CA3" w:rsidP="00CD6CA3">
          <w:pPr>
            <w:pStyle w:val="C680EE781C734DB1916E6C689F0BEBC6"/>
          </w:pPr>
          <w:r w:rsidRPr="00B9189F">
            <w:rPr>
              <w:rStyle w:val="PlaceholderText"/>
            </w:rPr>
            <w:t>Click here to enter text.</w:t>
          </w:r>
        </w:p>
      </w:docPartBody>
    </w:docPart>
    <w:docPart>
      <w:docPartPr>
        <w:name w:val="218FA1203EA24902A82B7F7BEC03070B"/>
        <w:category>
          <w:name w:val="General"/>
          <w:gallery w:val="placeholder"/>
        </w:category>
        <w:types>
          <w:type w:val="bbPlcHdr"/>
        </w:types>
        <w:behaviors>
          <w:behavior w:val="content"/>
        </w:behaviors>
        <w:guid w:val="{EDF090F2-B01D-4825-9CCE-CDE5F45EB027}"/>
      </w:docPartPr>
      <w:docPartBody>
        <w:p w:rsidR="00CD6CA3" w:rsidRDefault="00CD6CA3" w:rsidP="00CD6CA3">
          <w:pPr>
            <w:pStyle w:val="218FA1203EA24902A82B7F7BEC03070B"/>
          </w:pPr>
          <w:r w:rsidRPr="00B9189F">
            <w:rPr>
              <w:rStyle w:val="PlaceholderText"/>
            </w:rPr>
            <w:t>Click here to enter text.</w:t>
          </w:r>
        </w:p>
      </w:docPartBody>
    </w:docPart>
    <w:docPart>
      <w:docPartPr>
        <w:name w:val="57E6B0FBAE664803989849071E0A4058"/>
        <w:category>
          <w:name w:val="General"/>
          <w:gallery w:val="placeholder"/>
        </w:category>
        <w:types>
          <w:type w:val="bbPlcHdr"/>
        </w:types>
        <w:behaviors>
          <w:behavior w:val="content"/>
        </w:behaviors>
        <w:guid w:val="{E1440E99-4588-4D91-8C27-EE71A1299F33}"/>
      </w:docPartPr>
      <w:docPartBody>
        <w:p w:rsidR="00CD6CA3" w:rsidRDefault="00CD6CA3" w:rsidP="00CD6CA3">
          <w:pPr>
            <w:pStyle w:val="57E6B0FBAE664803989849071E0A4058"/>
          </w:pPr>
          <w:r w:rsidRPr="00B9189F">
            <w:rPr>
              <w:rStyle w:val="PlaceholderText"/>
            </w:rPr>
            <w:t>Click here to enter text.</w:t>
          </w:r>
        </w:p>
      </w:docPartBody>
    </w:docPart>
    <w:docPart>
      <w:docPartPr>
        <w:name w:val="70CEC95F38EB41BA94153620A04EF05B"/>
        <w:category>
          <w:name w:val="General"/>
          <w:gallery w:val="placeholder"/>
        </w:category>
        <w:types>
          <w:type w:val="bbPlcHdr"/>
        </w:types>
        <w:behaviors>
          <w:behavior w:val="content"/>
        </w:behaviors>
        <w:guid w:val="{589D99F4-3841-4135-A89C-02F8D56FCA72}"/>
      </w:docPartPr>
      <w:docPartBody>
        <w:p w:rsidR="00CD6CA3" w:rsidRDefault="00CD6CA3" w:rsidP="00CD6CA3">
          <w:pPr>
            <w:pStyle w:val="70CEC95F38EB41BA94153620A04EF05B"/>
          </w:pPr>
          <w:r w:rsidRPr="00B9189F">
            <w:rPr>
              <w:rStyle w:val="PlaceholderText"/>
            </w:rPr>
            <w:t>Click here to enter text.</w:t>
          </w:r>
        </w:p>
      </w:docPartBody>
    </w:docPart>
    <w:docPart>
      <w:docPartPr>
        <w:name w:val="8F766813A6814758844BD8A51C8F03B9"/>
        <w:category>
          <w:name w:val="General"/>
          <w:gallery w:val="placeholder"/>
        </w:category>
        <w:types>
          <w:type w:val="bbPlcHdr"/>
        </w:types>
        <w:behaviors>
          <w:behavior w:val="content"/>
        </w:behaviors>
        <w:guid w:val="{E454D603-3F4C-4BEE-8952-E06962340065}"/>
      </w:docPartPr>
      <w:docPartBody>
        <w:p w:rsidR="00CD6CA3" w:rsidRDefault="00CD6CA3" w:rsidP="00CD6CA3">
          <w:pPr>
            <w:pStyle w:val="8F766813A6814758844BD8A51C8F03B9"/>
          </w:pPr>
          <w:r w:rsidRPr="00B9189F">
            <w:rPr>
              <w:rStyle w:val="PlaceholderText"/>
            </w:rPr>
            <w:t>Click here to enter text.</w:t>
          </w:r>
        </w:p>
      </w:docPartBody>
    </w:docPart>
    <w:docPart>
      <w:docPartPr>
        <w:name w:val="0838F7909FCE4435B845D79F2CA9D6FF"/>
        <w:category>
          <w:name w:val="General"/>
          <w:gallery w:val="placeholder"/>
        </w:category>
        <w:types>
          <w:type w:val="bbPlcHdr"/>
        </w:types>
        <w:behaviors>
          <w:behavior w:val="content"/>
        </w:behaviors>
        <w:guid w:val="{24496077-BE5E-461C-A1D1-E39C6B7D0224}"/>
      </w:docPartPr>
      <w:docPartBody>
        <w:p w:rsidR="00CD6CA3" w:rsidRDefault="00CD6CA3" w:rsidP="00CD6CA3">
          <w:pPr>
            <w:pStyle w:val="0838F7909FCE4435B845D79F2CA9D6FF"/>
          </w:pPr>
          <w:r w:rsidRPr="00B9189F">
            <w:rPr>
              <w:rStyle w:val="PlaceholderText"/>
            </w:rPr>
            <w:t>Click here to enter text.</w:t>
          </w:r>
        </w:p>
      </w:docPartBody>
    </w:docPart>
    <w:docPart>
      <w:docPartPr>
        <w:name w:val="8F76BC55EB6F484480C8FFED5D4E5B14"/>
        <w:category>
          <w:name w:val="General"/>
          <w:gallery w:val="placeholder"/>
        </w:category>
        <w:types>
          <w:type w:val="bbPlcHdr"/>
        </w:types>
        <w:behaviors>
          <w:behavior w:val="content"/>
        </w:behaviors>
        <w:guid w:val="{0DF3B0DC-1A76-4988-BAE8-A6FD3D29CA53}"/>
      </w:docPartPr>
      <w:docPartBody>
        <w:p w:rsidR="00CD6CA3" w:rsidRDefault="00CD6CA3" w:rsidP="00CD6CA3">
          <w:pPr>
            <w:pStyle w:val="8F76BC55EB6F484480C8FFED5D4E5B14"/>
          </w:pPr>
          <w:r w:rsidRPr="00B9189F">
            <w:rPr>
              <w:rStyle w:val="PlaceholderText"/>
            </w:rPr>
            <w:t>Click here to enter text.</w:t>
          </w:r>
        </w:p>
      </w:docPartBody>
    </w:docPart>
    <w:docPart>
      <w:docPartPr>
        <w:name w:val="33C3F99CD7C04C67BE401FE5943ACA4B"/>
        <w:category>
          <w:name w:val="General"/>
          <w:gallery w:val="placeholder"/>
        </w:category>
        <w:types>
          <w:type w:val="bbPlcHdr"/>
        </w:types>
        <w:behaviors>
          <w:behavior w:val="content"/>
        </w:behaviors>
        <w:guid w:val="{B99A74EF-0973-455E-9F95-4F3E1B2A2B92}"/>
      </w:docPartPr>
      <w:docPartBody>
        <w:p w:rsidR="00CD6CA3" w:rsidRDefault="00CD6CA3" w:rsidP="00CD6CA3">
          <w:pPr>
            <w:pStyle w:val="33C3F99CD7C04C67BE401FE5943ACA4B"/>
          </w:pPr>
          <w:r w:rsidRPr="00B9189F">
            <w:rPr>
              <w:rStyle w:val="PlaceholderText"/>
            </w:rPr>
            <w:t>Click here to enter text.</w:t>
          </w:r>
        </w:p>
      </w:docPartBody>
    </w:docPart>
    <w:docPart>
      <w:docPartPr>
        <w:name w:val="A9ED70F85341441BB9D9BD264CDCE47F"/>
        <w:category>
          <w:name w:val="General"/>
          <w:gallery w:val="placeholder"/>
        </w:category>
        <w:types>
          <w:type w:val="bbPlcHdr"/>
        </w:types>
        <w:behaviors>
          <w:behavior w:val="content"/>
        </w:behaviors>
        <w:guid w:val="{61FEE8AA-363F-41D0-8E18-DF34EFEE4A7E}"/>
      </w:docPartPr>
      <w:docPartBody>
        <w:p w:rsidR="00CD6CA3" w:rsidRDefault="00CD6CA3" w:rsidP="00CD6CA3">
          <w:pPr>
            <w:pStyle w:val="A9ED70F85341441BB9D9BD264CDCE47F"/>
          </w:pPr>
          <w:r w:rsidRPr="00B9189F">
            <w:rPr>
              <w:rStyle w:val="PlaceholderText"/>
            </w:rPr>
            <w:t>Click here to enter text.</w:t>
          </w:r>
        </w:p>
      </w:docPartBody>
    </w:docPart>
    <w:docPart>
      <w:docPartPr>
        <w:name w:val="F4643A5DFDA84D7E9E28D6AD9B746451"/>
        <w:category>
          <w:name w:val="General"/>
          <w:gallery w:val="placeholder"/>
        </w:category>
        <w:types>
          <w:type w:val="bbPlcHdr"/>
        </w:types>
        <w:behaviors>
          <w:behavior w:val="content"/>
        </w:behaviors>
        <w:guid w:val="{1C62DAC5-67DB-4712-B751-4F44383510DD}"/>
      </w:docPartPr>
      <w:docPartBody>
        <w:p w:rsidR="00CD6CA3" w:rsidRDefault="00CD6CA3" w:rsidP="00CD6CA3">
          <w:pPr>
            <w:pStyle w:val="F4643A5DFDA84D7E9E28D6AD9B746451"/>
          </w:pPr>
          <w:r w:rsidRPr="00B9189F">
            <w:rPr>
              <w:rStyle w:val="PlaceholderText"/>
            </w:rPr>
            <w:t>Click here to enter text.</w:t>
          </w:r>
        </w:p>
      </w:docPartBody>
    </w:docPart>
    <w:docPart>
      <w:docPartPr>
        <w:name w:val="EC20AF5E40614A7B85281C26BC03B0FB"/>
        <w:category>
          <w:name w:val="General"/>
          <w:gallery w:val="placeholder"/>
        </w:category>
        <w:types>
          <w:type w:val="bbPlcHdr"/>
        </w:types>
        <w:behaviors>
          <w:behavior w:val="content"/>
        </w:behaviors>
        <w:guid w:val="{DF70B90D-7F69-4C68-8DDC-4CF888C9BE96}"/>
      </w:docPartPr>
      <w:docPartBody>
        <w:p w:rsidR="00CD6CA3" w:rsidRDefault="00CD6CA3" w:rsidP="00CD6CA3">
          <w:pPr>
            <w:pStyle w:val="EC20AF5E40614A7B85281C26BC03B0FB"/>
          </w:pPr>
          <w:r w:rsidRPr="00B9189F">
            <w:rPr>
              <w:rStyle w:val="PlaceholderText"/>
            </w:rPr>
            <w:t>Click here to enter text.</w:t>
          </w:r>
        </w:p>
      </w:docPartBody>
    </w:docPart>
    <w:docPart>
      <w:docPartPr>
        <w:name w:val="67A324588D4C4089B93ACF2F0DD515E5"/>
        <w:category>
          <w:name w:val="General"/>
          <w:gallery w:val="placeholder"/>
        </w:category>
        <w:types>
          <w:type w:val="bbPlcHdr"/>
        </w:types>
        <w:behaviors>
          <w:behavior w:val="content"/>
        </w:behaviors>
        <w:guid w:val="{34DC6D35-8CDC-440E-A47D-7539A471CAD3}"/>
      </w:docPartPr>
      <w:docPartBody>
        <w:p w:rsidR="00CD6CA3" w:rsidRDefault="00CD6CA3" w:rsidP="00CD6CA3">
          <w:pPr>
            <w:pStyle w:val="67A324588D4C4089B93ACF2F0DD515E5"/>
          </w:pPr>
          <w:r w:rsidRPr="00B9189F">
            <w:rPr>
              <w:rStyle w:val="PlaceholderText"/>
            </w:rPr>
            <w:t>Click here to enter text.</w:t>
          </w:r>
        </w:p>
      </w:docPartBody>
    </w:docPart>
    <w:docPart>
      <w:docPartPr>
        <w:name w:val="C9E69FDF276B40EA91B20E1F34BD3EDE"/>
        <w:category>
          <w:name w:val="General"/>
          <w:gallery w:val="placeholder"/>
        </w:category>
        <w:types>
          <w:type w:val="bbPlcHdr"/>
        </w:types>
        <w:behaviors>
          <w:behavior w:val="content"/>
        </w:behaviors>
        <w:guid w:val="{58EE8F8D-D03B-496A-AB35-CFB0DD76CF82}"/>
      </w:docPartPr>
      <w:docPartBody>
        <w:p w:rsidR="00CD6CA3" w:rsidRDefault="00CD6CA3" w:rsidP="00CD6CA3">
          <w:pPr>
            <w:pStyle w:val="C9E69FDF276B40EA91B20E1F34BD3EDE"/>
          </w:pPr>
          <w:r w:rsidRPr="00B9189F">
            <w:rPr>
              <w:rStyle w:val="PlaceholderText"/>
            </w:rPr>
            <w:t>Click here to enter text.</w:t>
          </w:r>
        </w:p>
      </w:docPartBody>
    </w:docPart>
    <w:docPart>
      <w:docPartPr>
        <w:name w:val="E0F74870DAC8403FB3C416213A96579F"/>
        <w:category>
          <w:name w:val="General"/>
          <w:gallery w:val="placeholder"/>
        </w:category>
        <w:types>
          <w:type w:val="bbPlcHdr"/>
        </w:types>
        <w:behaviors>
          <w:behavior w:val="content"/>
        </w:behaviors>
        <w:guid w:val="{54C650E2-04C7-4461-8275-5BE753E549B9}"/>
      </w:docPartPr>
      <w:docPartBody>
        <w:p w:rsidR="00CD6CA3" w:rsidRDefault="00CD6CA3" w:rsidP="00CD6CA3">
          <w:pPr>
            <w:pStyle w:val="E0F74870DAC8403FB3C416213A96579F"/>
          </w:pPr>
          <w:r w:rsidRPr="00B9189F">
            <w:rPr>
              <w:rStyle w:val="PlaceholderText"/>
            </w:rPr>
            <w:t>Click here to enter text.</w:t>
          </w:r>
        </w:p>
      </w:docPartBody>
    </w:docPart>
    <w:docPart>
      <w:docPartPr>
        <w:name w:val="E030D4A9A7CC4D0B89EF50477E9FE580"/>
        <w:category>
          <w:name w:val="General"/>
          <w:gallery w:val="placeholder"/>
        </w:category>
        <w:types>
          <w:type w:val="bbPlcHdr"/>
        </w:types>
        <w:behaviors>
          <w:behavior w:val="content"/>
        </w:behaviors>
        <w:guid w:val="{797D0F13-0A83-404B-943C-C6DD4FE1EBDF}"/>
      </w:docPartPr>
      <w:docPartBody>
        <w:p w:rsidR="00CD6CA3" w:rsidRDefault="00CD6CA3" w:rsidP="00CD6CA3">
          <w:pPr>
            <w:pStyle w:val="E030D4A9A7CC4D0B89EF50477E9FE580"/>
          </w:pPr>
          <w:r w:rsidRPr="00B9189F">
            <w:rPr>
              <w:rStyle w:val="PlaceholderText"/>
            </w:rPr>
            <w:t>Click here to enter text.</w:t>
          </w:r>
        </w:p>
      </w:docPartBody>
    </w:docPart>
    <w:docPart>
      <w:docPartPr>
        <w:name w:val="D203DD2B0CDD4F66B899037D4F95118C"/>
        <w:category>
          <w:name w:val="General"/>
          <w:gallery w:val="placeholder"/>
        </w:category>
        <w:types>
          <w:type w:val="bbPlcHdr"/>
        </w:types>
        <w:behaviors>
          <w:behavior w:val="content"/>
        </w:behaviors>
        <w:guid w:val="{CF5BD81E-2F93-4355-9400-C34CE64E5606}"/>
      </w:docPartPr>
      <w:docPartBody>
        <w:p w:rsidR="00CD6CA3" w:rsidRDefault="00CD6CA3" w:rsidP="00CD6CA3">
          <w:pPr>
            <w:pStyle w:val="D203DD2B0CDD4F66B899037D4F95118C"/>
          </w:pPr>
          <w:r w:rsidRPr="00B9189F">
            <w:rPr>
              <w:rStyle w:val="PlaceholderText"/>
            </w:rPr>
            <w:t>Click here to enter text.</w:t>
          </w:r>
        </w:p>
      </w:docPartBody>
    </w:docPart>
    <w:docPart>
      <w:docPartPr>
        <w:name w:val="204EF1A8210645BF85BE16A380831281"/>
        <w:category>
          <w:name w:val="General"/>
          <w:gallery w:val="placeholder"/>
        </w:category>
        <w:types>
          <w:type w:val="bbPlcHdr"/>
        </w:types>
        <w:behaviors>
          <w:behavior w:val="content"/>
        </w:behaviors>
        <w:guid w:val="{5094BB66-7267-4A27-AA46-AB6B3F3D3DFF}"/>
      </w:docPartPr>
      <w:docPartBody>
        <w:p w:rsidR="00CD6CA3" w:rsidRDefault="00CD6CA3" w:rsidP="00CD6CA3">
          <w:pPr>
            <w:pStyle w:val="204EF1A8210645BF85BE16A380831281"/>
          </w:pPr>
          <w:r w:rsidRPr="00B9189F">
            <w:rPr>
              <w:rStyle w:val="PlaceholderText"/>
            </w:rPr>
            <w:t>Click here to enter text.</w:t>
          </w:r>
        </w:p>
      </w:docPartBody>
    </w:docPart>
    <w:docPart>
      <w:docPartPr>
        <w:name w:val="14FCC5D9A60F4DFDB65A0D6FAA72C245"/>
        <w:category>
          <w:name w:val="General"/>
          <w:gallery w:val="placeholder"/>
        </w:category>
        <w:types>
          <w:type w:val="bbPlcHdr"/>
        </w:types>
        <w:behaviors>
          <w:behavior w:val="content"/>
        </w:behaviors>
        <w:guid w:val="{695FCD55-4344-4BD2-958E-76498F7F9FBD}"/>
      </w:docPartPr>
      <w:docPartBody>
        <w:p w:rsidR="00CD6CA3" w:rsidRDefault="00CD6CA3" w:rsidP="00CD6CA3">
          <w:pPr>
            <w:pStyle w:val="14FCC5D9A60F4DFDB65A0D6FAA72C245"/>
          </w:pPr>
          <w:r w:rsidRPr="00B9189F">
            <w:rPr>
              <w:rStyle w:val="PlaceholderText"/>
            </w:rPr>
            <w:t>Click here to enter text.</w:t>
          </w:r>
        </w:p>
      </w:docPartBody>
    </w:docPart>
    <w:docPart>
      <w:docPartPr>
        <w:name w:val="FD105AD41C494B4B901D469D7C4DFCE5"/>
        <w:category>
          <w:name w:val="General"/>
          <w:gallery w:val="placeholder"/>
        </w:category>
        <w:types>
          <w:type w:val="bbPlcHdr"/>
        </w:types>
        <w:behaviors>
          <w:behavior w:val="content"/>
        </w:behaviors>
        <w:guid w:val="{7D234DCD-AAA0-4068-BDA2-807BC9E8BE48}"/>
      </w:docPartPr>
      <w:docPartBody>
        <w:p w:rsidR="00CD6CA3" w:rsidRDefault="00CD6CA3" w:rsidP="00CD6CA3">
          <w:pPr>
            <w:pStyle w:val="FD105AD41C494B4B901D469D7C4DFCE5"/>
          </w:pPr>
          <w:r w:rsidRPr="00B9189F">
            <w:rPr>
              <w:rStyle w:val="PlaceholderText"/>
            </w:rPr>
            <w:t>Click here to enter text.</w:t>
          </w:r>
        </w:p>
      </w:docPartBody>
    </w:docPart>
    <w:docPart>
      <w:docPartPr>
        <w:name w:val="CBD6F3E118104B68868C8715ABA84192"/>
        <w:category>
          <w:name w:val="General"/>
          <w:gallery w:val="placeholder"/>
        </w:category>
        <w:types>
          <w:type w:val="bbPlcHdr"/>
        </w:types>
        <w:behaviors>
          <w:behavior w:val="content"/>
        </w:behaviors>
        <w:guid w:val="{01D49D2D-391C-4B36-A894-5A2C6489F243}"/>
      </w:docPartPr>
      <w:docPartBody>
        <w:p w:rsidR="00CD6CA3" w:rsidRDefault="00CD6CA3" w:rsidP="00CD6CA3">
          <w:pPr>
            <w:pStyle w:val="CBD6F3E118104B68868C8715ABA84192"/>
          </w:pPr>
          <w:r w:rsidRPr="00B9189F">
            <w:rPr>
              <w:rStyle w:val="PlaceholderText"/>
            </w:rPr>
            <w:t>Click here to enter text.</w:t>
          </w:r>
        </w:p>
      </w:docPartBody>
    </w:docPart>
    <w:docPart>
      <w:docPartPr>
        <w:name w:val="EF36954066E54B00B57D9743A2E661FC"/>
        <w:category>
          <w:name w:val="General"/>
          <w:gallery w:val="placeholder"/>
        </w:category>
        <w:types>
          <w:type w:val="bbPlcHdr"/>
        </w:types>
        <w:behaviors>
          <w:behavior w:val="content"/>
        </w:behaviors>
        <w:guid w:val="{492BB1E0-2997-4B86-A1C2-C1CA051C6268}"/>
      </w:docPartPr>
      <w:docPartBody>
        <w:p w:rsidR="00CD6CA3" w:rsidRDefault="00CD6CA3" w:rsidP="00CD6CA3">
          <w:pPr>
            <w:pStyle w:val="EF36954066E54B00B57D9743A2E661FC"/>
          </w:pPr>
          <w:r w:rsidRPr="00B9189F">
            <w:rPr>
              <w:rStyle w:val="PlaceholderText"/>
            </w:rPr>
            <w:t>Click here to enter text.</w:t>
          </w:r>
        </w:p>
      </w:docPartBody>
    </w:docPart>
    <w:docPart>
      <w:docPartPr>
        <w:name w:val="315AE388545D48CEAB48CBACF0201796"/>
        <w:category>
          <w:name w:val="General"/>
          <w:gallery w:val="placeholder"/>
        </w:category>
        <w:types>
          <w:type w:val="bbPlcHdr"/>
        </w:types>
        <w:behaviors>
          <w:behavior w:val="content"/>
        </w:behaviors>
        <w:guid w:val="{FA3010B5-82A5-4B87-BF8E-23274A10FBE6}"/>
      </w:docPartPr>
      <w:docPartBody>
        <w:p w:rsidR="00CD6CA3" w:rsidRDefault="00CD6CA3" w:rsidP="00CD6CA3">
          <w:pPr>
            <w:pStyle w:val="315AE388545D48CEAB48CBACF0201796"/>
          </w:pPr>
          <w:r w:rsidRPr="00B9189F">
            <w:rPr>
              <w:rStyle w:val="PlaceholderText"/>
            </w:rPr>
            <w:t>Click here to enter text.</w:t>
          </w:r>
        </w:p>
      </w:docPartBody>
    </w:docPart>
    <w:docPart>
      <w:docPartPr>
        <w:name w:val="9278CE6EEFAA4E3AB8B422A3C23E7AB8"/>
        <w:category>
          <w:name w:val="General"/>
          <w:gallery w:val="placeholder"/>
        </w:category>
        <w:types>
          <w:type w:val="bbPlcHdr"/>
        </w:types>
        <w:behaviors>
          <w:behavior w:val="content"/>
        </w:behaviors>
        <w:guid w:val="{A108AB89-9B85-4E54-B647-F2A2D09590A2}"/>
      </w:docPartPr>
      <w:docPartBody>
        <w:p w:rsidR="00CD6CA3" w:rsidRDefault="00CD6CA3" w:rsidP="00CD6CA3">
          <w:pPr>
            <w:pStyle w:val="9278CE6EEFAA4E3AB8B422A3C23E7AB8"/>
          </w:pPr>
          <w:r w:rsidRPr="00B9189F">
            <w:rPr>
              <w:rStyle w:val="PlaceholderText"/>
            </w:rPr>
            <w:t>Click here to enter text.</w:t>
          </w:r>
        </w:p>
      </w:docPartBody>
    </w:docPart>
    <w:docPart>
      <w:docPartPr>
        <w:name w:val="5FE213D42EC74CEE82B0792EB345BA70"/>
        <w:category>
          <w:name w:val="General"/>
          <w:gallery w:val="placeholder"/>
        </w:category>
        <w:types>
          <w:type w:val="bbPlcHdr"/>
        </w:types>
        <w:behaviors>
          <w:behavior w:val="content"/>
        </w:behaviors>
        <w:guid w:val="{E682AA1E-F1C0-4922-8D67-BC1F3B52CB5D}"/>
      </w:docPartPr>
      <w:docPartBody>
        <w:p w:rsidR="00CD6CA3" w:rsidRDefault="00CD6CA3" w:rsidP="00CD6CA3">
          <w:pPr>
            <w:pStyle w:val="5FE213D42EC74CEE82B0792EB345BA70"/>
          </w:pPr>
          <w:r w:rsidRPr="00B9189F">
            <w:rPr>
              <w:rStyle w:val="PlaceholderText"/>
            </w:rPr>
            <w:t>Click here to enter text.</w:t>
          </w:r>
        </w:p>
      </w:docPartBody>
    </w:docPart>
    <w:docPart>
      <w:docPartPr>
        <w:name w:val="CD08A377BA7C4AD2AE33B001BFB3E2C8"/>
        <w:category>
          <w:name w:val="General"/>
          <w:gallery w:val="placeholder"/>
        </w:category>
        <w:types>
          <w:type w:val="bbPlcHdr"/>
        </w:types>
        <w:behaviors>
          <w:behavior w:val="content"/>
        </w:behaviors>
        <w:guid w:val="{58D4D3EA-3181-4EC7-B1F1-CD2FC49EE0E5}"/>
      </w:docPartPr>
      <w:docPartBody>
        <w:p w:rsidR="00CD6CA3" w:rsidRDefault="00CD6CA3" w:rsidP="00CD6CA3">
          <w:pPr>
            <w:pStyle w:val="CD08A377BA7C4AD2AE33B001BFB3E2C8"/>
          </w:pPr>
          <w:r w:rsidRPr="00B9189F">
            <w:rPr>
              <w:rStyle w:val="PlaceholderText"/>
            </w:rPr>
            <w:t>Click here to enter text.</w:t>
          </w:r>
        </w:p>
      </w:docPartBody>
    </w:docPart>
    <w:docPart>
      <w:docPartPr>
        <w:name w:val="6323A580687547DEAD52EA4D56BF4062"/>
        <w:category>
          <w:name w:val="General"/>
          <w:gallery w:val="placeholder"/>
        </w:category>
        <w:types>
          <w:type w:val="bbPlcHdr"/>
        </w:types>
        <w:behaviors>
          <w:behavior w:val="content"/>
        </w:behaviors>
        <w:guid w:val="{03D21343-EAD5-4A3C-9EB9-C46892266BD0}"/>
      </w:docPartPr>
      <w:docPartBody>
        <w:p w:rsidR="00CD6CA3" w:rsidRDefault="00CD6CA3" w:rsidP="00CD6CA3">
          <w:pPr>
            <w:pStyle w:val="6323A580687547DEAD52EA4D56BF4062"/>
          </w:pPr>
          <w:r w:rsidRPr="00B9189F">
            <w:rPr>
              <w:rStyle w:val="PlaceholderText"/>
            </w:rPr>
            <w:t>Click here to enter text.</w:t>
          </w:r>
        </w:p>
      </w:docPartBody>
    </w:docPart>
    <w:docPart>
      <w:docPartPr>
        <w:name w:val="84258FD9008A4B3E89D45050A5B02FF9"/>
        <w:category>
          <w:name w:val="General"/>
          <w:gallery w:val="placeholder"/>
        </w:category>
        <w:types>
          <w:type w:val="bbPlcHdr"/>
        </w:types>
        <w:behaviors>
          <w:behavior w:val="content"/>
        </w:behaviors>
        <w:guid w:val="{2250FEB0-02A3-49CE-868D-F87D903F25F6}"/>
      </w:docPartPr>
      <w:docPartBody>
        <w:p w:rsidR="00CD6CA3" w:rsidRDefault="00CD6CA3" w:rsidP="00CD6CA3">
          <w:pPr>
            <w:pStyle w:val="84258FD9008A4B3E89D45050A5B02FF9"/>
          </w:pPr>
          <w:r w:rsidRPr="00B9189F">
            <w:rPr>
              <w:rStyle w:val="PlaceholderText"/>
            </w:rPr>
            <w:t>Click here to enter text.</w:t>
          </w:r>
        </w:p>
      </w:docPartBody>
    </w:docPart>
    <w:docPart>
      <w:docPartPr>
        <w:name w:val="0F5CD4E5768D467DBA984E0C9D748196"/>
        <w:category>
          <w:name w:val="General"/>
          <w:gallery w:val="placeholder"/>
        </w:category>
        <w:types>
          <w:type w:val="bbPlcHdr"/>
        </w:types>
        <w:behaviors>
          <w:behavior w:val="content"/>
        </w:behaviors>
        <w:guid w:val="{732A714B-3184-4C99-9467-FB6B04AF7643}"/>
      </w:docPartPr>
      <w:docPartBody>
        <w:p w:rsidR="00CD6CA3" w:rsidRDefault="00CD6CA3" w:rsidP="00CD6CA3">
          <w:pPr>
            <w:pStyle w:val="0F5CD4E5768D467DBA984E0C9D748196"/>
          </w:pPr>
          <w:r w:rsidRPr="00B9189F">
            <w:rPr>
              <w:rStyle w:val="PlaceholderText"/>
            </w:rPr>
            <w:t>Click here to enter text.</w:t>
          </w:r>
        </w:p>
      </w:docPartBody>
    </w:docPart>
    <w:docPart>
      <w:docPartPr>
        <w:name w:val="08507360E32E458D95F23D2CBAE8B051"/>
        <w:category>
          <w:name w:val="General"/>
          <w:gallery w:val="placeholder"/>
        </w:category>
        <w:types>
          <w:type w:val="bbPlcHdr"/>
        </w:types>
        <w:behaviors>
          <w:behavior w:val="content"/>
        </w:behaviors>
        <w:guid w:val="{2AB1A0CA-F42F-4AC1-BF01-0536B9C2FE63}"/>
      </w:docPartPr>
      <w:docPartBody>
        <w:p w:rsidR="00CD6CA3" w:rsidRDefault="00CD6CA3" w:rsidP="00CD6CA3">
          <w:pPr>
            <w:pStyle w:val="08507360E32E458D95F23D2CBAE8B051"/>
          </w:pPr>
          <w:r w:rsidRPr="00B9189F">
            <w:rPr>
              <w:rStyle w:val="PlaceholderText"/>
            </w:rPr>
            <w:t>Click here to enter text.</w:t>
          </w:r>
        </w:p>
      </w:docPartBody>
    </w:docPart>
    <w:docPart>
      <w:docPartPr>
        <w:name w:val="217BEF6CF0CE439F868FBC3EA28B16B0"/>
        <w:category>
          <w:name w:val="General"/>
          <w:gallery w:val="placeholder"/>
        </w:category>
        <w:types>
          <w:type w:val="bbPlcHdr"/>
        </w:types>
        <w:behaviors>
          <w:behavior w:val="content"/>
        </w:behaviors>
        <w:guid w:val="{E2C3359A-45ED-47F4-B93B-A3550CABD591}"/>
      </w:docPartPr>
      <w:docPartBody>
        <w:p w:rsidR="00CD6CA3" w:rsidRDefault="00CD6CA3" w:rsidP="00CD6CA3">
          <w:pPr>
            <w:pStyle w:val="217BEF6CF0CE439F868FBC3EA28B16B0"/>
          </w:pPr>
          <w:r w:rsidRPr="00B9189F">
            <w:rPr>
              <w:rStyle w:val="PlaceholderText"/>
            </w:rPr>
            <w:t>Click here to enter text.</w:t>
          </w:r>
        </w:p>
      </w:docPartBody>
    </w:docPart>
    <w:docPart>
      <w:docPartPr>
        <w:name w:val="7CD3D1C6E73943F78D9179703B225C13"/>
        <w:category>
          <w:name w:val="General"/>
          <w:gallery w:val="placeholder"/>
        </w:category>
        <w:types>
          <w:type w:val="bbPlcHdr"/>
        </w:types>
        <w:behaviors>
          <w:behavior w:val="content"/>
        </w:behaviors>
        <w:guid w:val="{DAEBF048-7D9A-42F6-8E50-DC080FF75990}"/>
      </w:docPartPr>
      <w:docPartBody>
        <w:p w:rsidR="00CD6CA3" w:rsidRDefault="00CD6CA3" w:rsidP="00CD6CA3">
          <w:pPr>
            <w:pStyle w:val="7CD3D1C6E73943F78D9179703B225C13"/>
          </w:pPr>
          <w:r w:rsidRPr="00B9189F">
            <w:rPr>
              <w:rStyle w:val="PlaceholderText"/>
            </w:rPr>
            <w:t>Click here to enter text.</w:t>
          </w:r>
        </w:p>
      </w:docPartBody>
    </w:docPart>
    <w:docPart>
      <w:docPartPr>
        <w:name w:val="46B8C9379B9A49DF8CF88BD7FF3373E7"/>
        <w:category>
          <w:name w:val="General"/>
          <w:gallery w:val="placeholder"/>
        </w:category>
        <w:types>
          <w:type w:val="bbPlcHdr"/>
        </w:types>
        <w:behaviors>
          <w:behavior w:val="content"/>
        </w:behaviors>
        <w:guid w:val="{37BABCC3-9188-4AAF-B94D-BBE8EE05D59C}"/>
      </w:docPartPr>
      <w:docPartBody>
        <w:p w:rsidR="00CD6CA3" w:rsidRDefault="00CD6CA3" w:rsidP="00CD6CA3">
          <w:pPr>
            <w:pStyle w:val="46B8C9379B9A49DF8CF88BD7FF3373E7"/>
          </w:pPr>
          <w:r w:rsidRPr="00B9189F">
            <w:rPr>
              <w:rStyle w:val="PlaceholderText"/>
            </w:rPr>
            <w:t>Click here to enter text.</w:t>
          </w:r>
        </w:p>
      </w:docPartBody>
    </w:docPart>
    <w:docPart>
      <w:docPartPr>
        <w:name w:val="12C0008181C64BDA8F07C8B1E3B7117A"/>
        <w:category>
          <w:name w:val="General"/>
          <w:gallery w:val="placeholder"/>
        </w:category>
        <w:types>
          <w:type w:val="bbPlcHdr"/>
        </w:types>
        <w:behaviors>
          <w:behavior w:val="content"/>
        </w:behaviors>
        <w:guid w:val="{75D8C2D0-B0FD-4003-91E1-4D902EFA9A0B}"/>
      </w:docPartPr>
      <w:docPartBody>
        <w:p w:rsidR="00CD6CA3" w:rsidRDefault="00CD6CA3" w:rsidP="00CD6CA3">
          <w:pPr>
            <w:pStyle w:val="12C0008181C64BDA8F07C8B1E3B7117A"/>
          </w:pPr>
          <w:r w:rsidRPr="00B9189F">
            <w:rPr>
              <w:rStyle w:val="PlaceholderText"/>
            </w:rPr>
            <w:t>Click here to enter text.</w:t>
          </w:r>
        </w:p>
      </w:docPartBody>
    </w:docPart>
    <w:docPart>
      <w:docPartPr>
        <w:name w:val="E7B9DB036AE04448AB79D13CD4BB6E84"/>
        <w:category>
          <w:name w:val="General"/>
          <w:gallery w:val="placeholder"/>
        </w:category>
        <w:types>
          <w:type w:val="bbPlcHdr"/>
        </w:types>
        <w:behaviors>
          <w:behavior w:val="content"/>
        </w:behaviors>
        <w:guid w:val="{196E80CF-0FB6-4C26-8090-3CEBF268ED9D}"/>
      </w:docPartPr>
      <w:docPartBody>
        <w:p w:rsidR="00CD6CA3" w:rsidRDefault="00CD6CA3" w:rsidP="00CD6CA3">
          <w:pPr>
            <w:pStyle w:val="E7B9DB036AE04448AB79D13CD4BB6E84"/>
          </w:pPr>
          <w:r w:rsidRPr="00B9189F">
            <w:rPr>
              <w:rStyle w:val="PlaceholderText"/>
            </w:rPr>
            <w:t>Click here to enter text.</w:t>
          </w:r>
        </w:p>
      </w:docPartBody>
    </w:docPart>
    <w:docPart>
      <w:docPartPr>
        <w:name w:val="768316DED7CC4B94BC596A9B20DA2DE0"/>
        <w:category>
          <w:name w:val="General"/>
          <w:gallery w:val="placeholder"/>
        </w:category>
        <w:types>
          <w:type w:val="bbPlcHdr"/>
        </w:types>
        <w:behaviors>
          <w:behavior w:val="content"/>
        </w:behaviors>
        <w:guid w:val="{7A4AF71A-7CD4-4BB5-9077-D4128576D036}"/>
      </w:docPartPr>
      <w:docPartBody>
        <w:p w:rsidR="00CD6CA3" w:rsidRDefault="00CD6CA3" w:rsidP="00CD6CA3">
          <w:pPr>
            <w:pStyle w:val="768316DED7CC4B94BC596A9B20DA2DE0"/>
          </w:pPr>
          <w:r w:rsidRPr="00B9189F">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Whitney Book">
    <w:altName w:val="Times New Roman"/>
    <w:charset w:val="00"/>
    <w:family w:val="auto"/>
    <w:pitch w:val="default"/>
  </w:font>
  <w:font w:name="Times">
    <w:panose1 w:val="02020603050405020304"/>
    <w:charset w:val="00"/>
    <w:family w:val="roman"/>
    <w:pitch w:val="variable"/>
    <w:sig w:usb0="E0002EFF" w:usb1="C000785B" w:usb2="00000009" w:usb3="00000000" w:csb0="000001FF" w:csb1="00000000"/>
  </w:font>
  <w:font w:name="Expressway Bk">
    <w:altName w:val="Arial"/>
    <w:panose1 w:val="020B0504020200020204"/>
    <w:charset w:val="00"/>
    <w:family w:val="swiss"/>
    <w:notTrueType/>
    <w:pitch w:val="variable"/>
    <w:sig w:usb0="A00002AF" w:usb1="5000000A"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C76796"/>
    <w:multiLevelType w:val="multilevel"/>
    <w:tmpl w:val="6678A9BA"/>
    <w:lvl w:ilvl="0">
      <w:start w:val="1"/>
      <w:numFmt w:val="decimal"/>
      <w:pStyle w:val="88BB227B460A451787ACBC886133ED5C"/>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5E47"/>
    <w:rsid w:val="00196ACA"/>
    <w:rsid w:val="00285E47"/>
    <w:rsid w:val="002F3BD1"/>
    <w:rsid w:val="00332C65"/>
    <w:rsid w:val="003E51CC"/>
    <w:rsid w:val="004455E6"/>
    <w:rsid w:val="0058667E"/>
    <w:rsid w:val="006A4D66"/>
    <w:rsid w:val="006F3DDD"/>
    <w:rsid w:val="007A7567"/>
    <w:rsid w:val="00814F95"/>
    <w:rsid w:val="008C3FB0"/>
    <w:rsid w:val="00953481"/>
    <w:rsid w:val="00AF6562"/>
    <w:rsid w:val="00BF4C83"/>
    <w:rsid w:val="00C259F3"/>
    <w:rsid w:val="00CD6CA3"/>
    <w:rsid w:val="00D378C6"/>
    <w:rsid w:val="00DF3D92"/>
    <w:rsid w:val="00F10948"/>
    <w:rsid w:val="00F133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6CA3"/>
    <w:rPr>
      <w:color w:val="808080"/>
    </w:rPr>
  </w:style>
  <w:style w:type="paragraph" w:customStyle="1" w:styleId="E91D4A75E20C4BE0946D876EB314EFDA">
    <w:name w:val="E91D4A75E20C4BE0946D876EB314EFDA"/>
    <w:rsid w:val="00285E47"/>
    <w:pPr>
      <w:spacing w:after="0" w:line="240" w:lineRule="auto"/>
    </w:pPr>
    <w:rPr>
      <w:rFonts w:ascii="Arial Narrow" w:eastAsiaTheme="minorHAnsi" w:hAnsi="Arial Narrow" w:cs="Arial"/>
      <w:sz w:val="20"/>
    </w:rPr>
  </w:style>
  <w:style w:type="paragraph" w:customStyle="1" w:styleId="88BB227B460A451787ACBC886133ED5C">
    <w:name w:val="88BB227B460A451787ACBC886133ED5C"/>
    <w:rsid w:val="00285E47"/>
    <w:pPr>
      <w:numPr>
        <w:numId w:val="1"/>
      </w:numPr>
      <w:tabs>
        <w:tab w:val="left" w:pos="180"/>
        <w:tab w:val="left" w:pos="216"/>
      </w:tabs>
      <w:spacing w:after="0" w:line="240" w:lineRule="auto"/>
      <w:ind w:hanging="360"/>
    </w:pPr>
    <w:rPr>
      <w:rFonts w:ascii="Arial Narrow" w:eastAsiaTheme="minorHAnsi" w:hAnsi="Arial Narrow" w:cs="Arial"/>
      <w:sz w:val="20"/>
    </w:rPr>
  </w:style>
  <w:style w:type="paragraph" w:customStyle="1" w:styleId="1A4124DA29184648B32136DAF469CEA8">
    <w:name w:val="1A4124DA29184648B32136DAF469CEA8"/>
    <w:rsid w:val="00285E47"/>
    <w:pPr>
      <w:spacing w:after="0" w:line="240" w:lineRule="auto"/>
    </w:pPr>
    <w:rPr>
      <w:rFonts w:ascii="Arial Narrow" w:eastAsiaTheme="minorHAnsi" w:hAnsi="Arial Narrow" w:cs="Arial"/>
      <w:sz w:val="20"/>
    </w:rPr>
  </w:style>
  <w:style w:type="paragraph" w:customStyle="1" w:styleId="0F1B3CEE597B4AE4BAE449F9EADBED9A">
    <w:name w:val="0F1B3CEE597B4AE4BAE449F9EADBED9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B048241B49C4DF1B9C7C3A882A97163">
    <w:name w:val="3B048241B49C4DF1B9C7C3A882A9716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FCECFA573754CD6992E042CFEFB09BC">
    <w:name w:val="5FCECFA573754CD6992E042CFEFB09B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3AC1D198CD3480E86A6C45B92935B13">
    <w:name w:val="93AC1D198CD3480E86A6C45B92935B1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457BD4262064154A7433D164A8BF37F">
    <w:name w:val="F457BD4262064154A7433D164A8BF37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B43197A7CA34552A7FA52D746773BEB">
    <w:name w:val="2B43197A7CA34552A7FA52D746773BE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2E813533E9B4EB5B88F5F1287DBB1F7">
    <w:name w:val="A2E813533E9B4EB5B88F5F1287DBB1F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8AA78EDC9F0483E989CC8A1A93960F3">
    <w:name w:val="B8AA78EDC9F0483E989CC8A1A93960F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863665A6E59456B9EB983C8C40C0700">
    <w:name w:val="6863665A6E59456B9EB983C8C40C070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C585254250B4BA79402B00295AF0E5B">
    <w:name w:val="2C585254250B4BA79402B00295AF0E5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C3CE3D7DADA42608419E1FD4782AA67">
    <w:name w:val="CC3CE3D7DADA42608419E1FD4782AA6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A7A91FA09E0485DAB32B94449C9D092">
    <w:name w:val="9A7A91FA09E0485DAB32B94449C9D09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EE0098AA7E4645BCB64202EF1D7D14">
    <w:name w:val="D5EE0098AA7E4645BCB64202EF1D7D1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EB0E92035AC4D21BB029C5444C39312">
    <w:name w:val="EEB0E92035AC4D21BB029C5444C3931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25D4A77E91E4F00B7E552D1C0A42DE3">
    <w:name w:val="E25D4A77E91E4F00B7E552D1C0A42DE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00CFBD71FBA478691F4D8D727F429BB">
    <w:name w:val="A00CFBD71FBA478691F4D8D727F429B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9429947E5F24800A4FA955AD8ED6315">
    <w:name w:val="39429947E5F24800A4FA955AD8ED631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D55B8A2A32D4CABBDB1CAB9FBE4E979">
    <w:name w:val="CD55B8A2A32D4CABBDB1CAB9FBE4E97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319596082F84B68A13BAC44EAA18479">
    <w:name w:val="E319596082F84B68A13BAC44EAA1847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AA0F7DE597D4FE0902A0AB9A0E53ACC">
    <w:name w:val="3AA0F7DE597D4FE0902A0AB9A0E53AC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DA629A80CD24767A4A2AA32CAD3D120">
    <w:name w:val="6DA629A80CD24767A4A2AA32CAD3D12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6935B8784664841A6D27AA36BB64CAD">
    <w:name w:val="26935B8784664841A6D27AA36BB64CA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1D6DE9790514B67825BF12B4DA527DB">
    <w:name w:val="61D6DE9790514B67825BF12B4DA527D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94E1685A01F4FD3BA437C52717793AF">
    <w:name w:val="F94E1685A01F4FD3BA437C52717793A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3D1601A8A5A47078B087584DA337777">
    <w:name w:val="13D1601A8A5A47078B087584DA33777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4C93CBE7A1447F880BCC5FC0045FA57">
    <w:name w:val="34C93CBE7A1447F880BCC5FC0045FA5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276169641CD440F8FAF14CEE84C4202">
    <w:name w:val="C276169641CD440F8FAF14CEE84C420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AB5BB83E44142A5A73F835E2AC42758">
    <w:name w:val="AAB5BB83E44142A5A73F835E2AC4275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B9896D6396C49B29FF19E5B23CBBFA5">
    <w:name w:val="AB9896D6396C49B29FF19E5B23CBBFA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F0C57A29904C0881ABE14AA2B19F82">
    <w:name w:val="05F0C57A29904C0881ABE14AA2B19F8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AC25AEC0C7E4567ACFF7864DD6D2E34">
    <w:name w:val="1AC25AEC0C7E4567ACFF7864DD6D2E3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9716A955E624C068FD7671FC657E35D">
    <w:name w:val="69716A955E624C068FD7671FC657E35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48D3229BDD44F409A9533EDBFE1F6FA">
    <w:name w:val="048D3229BDD44F409A9533EDBFE1F6F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FD3A323A9274734B0886B791F4FD4EA">
    <w:name w:val="EFD3A323A9274734B0886B791F4FD4E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C0C6AA2A0F34FDEB6A1503E0EF153D1">
    <w:name w:val="AC0C6AA2A0F34FDEB6A1503E0EF153D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11EB38530DE4123A6591C5E8CC5F2E8">
    <w:name w:val="611EB38530DE4123A6591C5E8CC5F2E8"/>
    <w:rsid w:val="00285E47"/>
    <w:pPr>
      <w:spacing w:after="0" w:line="240" w:lineRule="auto"/>
    </w:pPr>
    <w:rPr>
      <w:rFonts w:ascii="Arial Narrow" w:eastAsiaTheme="minorHAnsi" w:hAnsi="Arial Narrow" w:cs="Arial"/>
      <w:sz w:val="20"/>
    </w:rPr>
  </w:style>
  <w:style w:type="paragraph" w:customStyle="1" w:styleId="231A569F34A24E9989BACF7B134840D6">
    <w:name w:val="231A569F34A24E9989BACF7B134840D6"/>
    <w:rsid w:val="00285E47"/>
    <w:pPr>
      <w:spacing w:after="0" w:line="240" w:lineRule="auto"/>
    </w:pPr>
    <w:rPr>
      <w:rFonts w:ascii="Arial Narrow" w:eastAsiaTheme="minorHAnsi" w:hAnsi="Arial Narrow" w:cs="Arial"/>
      <w:sz w:val="20"/>
    </w:rPr>
  </w:style>
  <w:style w:type="paragraph" w:customStyle="1" w:styleId="2747BEEE947E46409B64CB89F4C02A25">
    <w:name w:val="2747BEEE947E46409B64CB89F4C02A25"/>
    <w:rsid w:val="00285E47"/>
    <w:pPr>
      <w:spacing w:after="0" w:line="240" w:lineRule="auto"/>
    </w:pPr>
    <w:rPr>
      <w:rFonts w:ascii="Arial Narrow" w:eastAsiaTheme="minorHAnsi" w:hAnsi="Arial Narrow" w:cs="Arial"/>
      <w:sz w:val="20"/>
    </w:rPr>
  </w:style>
  <w:style w:type="paragraph" w:customStyle="1" w:styleId="56B59BAAD8FA467BB191C2C5D1D3AF8C">
    <w:name w:val="56B59BAAD8FA467BB191C2C5D1D3AF8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6C73FEF4B144344947F4A6685E8B3DA">
    <w:name w:val="86C73FEF4B144344947F4A6685E8B3D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C6CCB178A664022948A0745BCF36491">
    <w:name w:val="8C6CCB178A664022948A0745BCF3649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8254094EA3D4064802EFF014C7CFBD5">
    <w:name w:val="08254094EA3D4064802EFF014C7CFBD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377B837F21642AD9EB867DD98018B5C">
    <w:name w:val="E377B837F21642AD9EB867DD98018B5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80BDC222551459D853A453494A1B7E4">
    <w:name w:val="080BDC222551459D853A453494A1B7E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8BBC183381214417B6528DFB694ED419">
    <w:name w:val="8BBC183381214417B6528DFB694ED41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2CF4CCE0FF54BBCA81BB41E7A2C27B0">
    <w:name w:val="B2CF4CCE0FF54BBCA81BB41E7A2C27B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4BCE8C252EE41C49801083F317BD898">
    <w:name w:val="14BCE8C252EE41C49801083F317BD898"/>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8F8ECA402F7407BA37AB9C078829BB4">
    <w:name w:val="F8F8ECA402F7407BA37AB9C078829BB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AEA458DCD794B0FA12E6681EFE9216C">
    <w:name w:val="7AEA458DCD794B0FA12E6681EFE9216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36415D6ED3848CF8AB049176DF4CA4F">
    <w:name w:val="236415D6ED3848CF8AB049176DF4CA4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5241E3FD66547FEB94A6A73B7B38701">
    <w:name w:val="D5241E3FD66547FEB94A6A73B7B3870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4D0E4BFFD4942C1B1B3F96B2A0E1A27">
    <w:name w:val="94D0E4BFFD4942C1B1B3F96B2A0E1A2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137796E48CE4AC6B1C2498AF0522A51">
    <w:name w:val="9137796E48CE4AC6B1C2498AF0522A5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8BCFA98E155467A94815F9398194E8E">
    <w:name w:val="C8BCFA98E155467A94815F9398194E8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C883E0B529D402492877DB385A6B5AA">
    <w:name w:val="FC883E0B529D402492877DB385A6B5A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BD862FC550D4FEAAC9200635C5F55DC">
    <w:name w:val="3BD862FC550D4FEAAC9200635C5F55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BDB1D5EA2CC485D9B85C6716B4F23DC">
    <w:name w:val="EBDB1D5EA2CC485D9B85C6716B4F23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69908BCE29584B80984AFCE8F36FC2E0">
    <w:name w:val="69908BCE29584B80984AFCE8F36FC2E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5AF1DF73F01D40C4B973E991A29C2C83">
    <w:name w:val="5AF1DF73F01D40C4B973E991A29C2C8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016CC2CE9A94396AEA52A4749D7E24E">
    <w:name w:val="0016CC2CE9A94396AEA52A4749D7E24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56AFEEAF1DB437DB78C1DE6D18DEABE">
    <w:name w:val="B56AFEEAF1DB437DB78C1DE6D18DEAB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F81AA9BB9B14640B9B48D14AEA76095">
    <w:name w:val="2F81AA9BB9B14640B9B48D14AEA76095"/>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1CFF86755054A678D0EC20EF8A16BFE">
    <w:name w:val="A1CFF86755054A678D0EC20EF8A16BFE"/>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787B39A171946B09763206D07C5B2FB">
    <w:name w:val="B787B39A171946B09763206D07C5B2F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1291F7534914974B20B5B161DEB84CB">
    <w:name w:val="E1291F7534914974B20B5B161DEB84C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0F2612163D449A9B3DB8F429888A0CA">
    <w:name w:val="D0F2612163D449A9B3DB8F429888A0C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01DD50905F34D768AE38CC5FEEE1CD0">
    <w:name w:val="001DD50905F34D768AE38CC5FEEE1CD0"/>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A10C24C074ED4C448DE5075B50AF62DD">
    <w:name w:val="A10C24C074ED4C448DE5075B50AF62D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9EFCF1B70674B50B316E71E93D6D3D9">
    <w:name w:val="E9EFCF1B70674B50B316E71E93D6D3D9"/>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1F9D0DE1DFFA4B15A36151A1D3B39B9C">
    <w:name w:val="1F9D0DE1DFFA4B15A36151A1D3B39B9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9BF5318AA6C14A4386C4A6940AB633EB">
    <w:name w:val="9BF5318AA6C14A4386C4A6940AB633E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8D14267BAEC49DC81FA3BA0B1652E81">
    <w:name w:val="38D14267BAEC49DC81FA3BA0B1652E81"/>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5163B6B690D404D80BAACE93BDCCDCD">
    <w:name w:val="F5163B6B690D404D80BAACE93BDCCDCD"/>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0227E81A2FD48C7AF27C0104E035622">
    <w:name w:val="B0227E81A2FD48C7AF27C0104E03562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A89C691F0224C69B428805DF3040ECF">
    <w:name w:val="7A89C691F0224C69B428805DF3040EC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FECDBAB78E06421CA187ADB309C70E6A">
    <w:name w:val="FECDBAB78E06421CA187ADB309C70E6A"/>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B6D34AEF30484E8CBDC4CEFA6264C432">
    <w:name w:val="B6D34AEF30484E8CBDC4CEFA6264C432"/>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7E378F9A38984F9CB4416E2D86B216A7">
    <w:name w:val="7E378F9A38984F9CB4416E2D86B216A7"/>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4AB4144CB58447B89B24BD5F4205FEB">
    <w:name w:val="24AB4144CB58447B89B24BD5F4205FE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DBD0FB51418D4279895F33AE778CB71F">
    <w:name w:val="DBD0FB51418D4279895F33AE778CB71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4728C740264E45B6AEB0533A2140A2DC">
    <w:name w:val="4728C740264E45B6AEB0533A2140A2D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05747BBD9C0545E787D2FC6BB51910C4">
    <w:name w:val="05747BBD9C0545E787D2FC6BB51910C4"/>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C12CCCBFBB5B46DBA3D072E88C6F32CF">
    <w:name w:val="C12CCCBFBB5B46DBA3D072E88C6F32CF"/>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833B14A8B9840BA926210BAED705E03">
    <w:name w:val="2833B14A8B9840BA926210BAED705E03"/>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E0E1C0B72E6A4C4EBD8B168AC04D457B">
    <w:name w:val="E0E1C0B72E6A4C4EBD8B168AC04D457B"/>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367A29C03E964BB2B889FA67788B113C">
    <w:name w:val="367A29C03E964BB2B889FA67788B113C"/>
    <w:rsid w:val="00285E47"/>
    <w:pPr>
      <w:tabs>
        <w:tab w:val="left" w:pos="378"/>
        <w:tab w:val="num" w:pos="720"/>
      </w:tabs>
      <w:spacing w:after="0" w:line="240" w:lineRule="auto"/>
      <w:ind w:left="720" w:hanging="360"/>
    </w:pPr>
    <w:rPr>
      <w:rFonts w:ascii="Arial Narrow" w:eastAsiaTheme="minorHAnsi" w:hAnsi="Arial Narrow" w:cs="Arial"/>
      <w:sz w:val="20"/>
    </w:rPr>
  </w:style>
  <w:style w:type="paragraph" w:customStyle="1" w:styleId="2A38F9982DF74DC39BFD4DC5BBBE4F02">
    <w:name w:val="2A38F9982DF74DC39BFD4DC5BBBE4F02"/>
    <w:rsid w:val="00285E47"/>
    <w:pPr>
      <w:spacing w:after="0" w:line="240" w:lineRule="auto"/>
    </w:pPr>
    <w:rPr>
      <w:rFonts w:ascii="Arial Narrow" w:eastAsiaTheme="minorHAnsi" w:hAnsi="Arial Narrow" w:cs="Arial"/>
      <w:sz w:val="20"/>
    </w:rPr>
  </w:style>
  <w:style w:type="paragraph" w:customStyle="1" w:styleId="C147005AD11B4D73BD6EC0395276C859">
    <w:name w:val="C147005AD11B4D73BD6EC0395276C859"/>
    <w:rsid w:val="0058667E"/>
  </w:style>
  <w:style w:type="paragraph" w:customStyle="1" w:styleId="9CD34DB6A0D3459E815527623046C94D">
    <w:name w:val="9CD34DB6A0D3459E815527623046C94D"/>
    <w:rsid w:val="0058667E"/>
  </w:style>
  <w:style w:type="paragraph" w:customStyle="1" w:styleId="560F9096349C4F23AB5D9F284AD93E10">
    <w:name w:val="560F9096349C4F23AB5D9F284AD93E10"/>
    <w:rsid w:val="006A4D66"/>
    <w:pPr>
      <w:spacing w:after="160" w:line="259" w:lineRule="auto"/>
    </w:pPr>
  </w:style>
  <w:style w:type="paragraph" w:customStyle="1" w:styleId="46247871D33246A78D5763A688544FB7">
    <w:name w:val="46247871D33246A78D5763A688544FB7"/>
    <w:rsid w:val="00BF4C83"/>
    <w:pPr>
      <w:spacing w:after="160" w:line="259" w:lineRule="auto"/>
    </w:pPr>
  </w:style>
  <w:style w:type="paragraph" w:customStyle="1" w:styleId="FEE80DFFB9FE4CEA879792B3000E8E4B">
    <w:name w:val="FEE80DFFB9FE4CEA879792B3000E8E4B"/>
    <w:rsid w:val="00BF4C83"/>
    <w:pPr>
      <w:spacing w:after="160" w:line="259" w:lineRule="auto"/>
    </w:pPr>
  </w:style>
  <w:style w:type="paragraph" w:customStyle="1" w:styleId="2DD686B9B05641EAB7A22DDF9281CAF5">
    <w:name w:val="2DD686B9B05641EAB7A22DDF9281CAF5"/>
    <w:rsid w:val="00BF4C83"/>
    <w:pPr>
      <w:spacing w:after="160" w:line="259" w:lineRule="auto"/>
    </w:pPr>
  </w:style>
  <w:style w:type="paragraph" w:customStyle="1" w:styleId="CEFBD7F628C34D6E9E8196003ED6C088">
    <w:name w:val="CEFBD7F628C34D6E9E8196003ED6C088"/>
    <w:rsid w:val="00BF4C83"/>
    <w:pPr>
      <w:spacing w:after="160" w:line="259" w:lineRule="auto"/>
    </w:pPr>
  </w:style>
  <w:style w:type="paragraph" w:customStyle="1" w:styleId="157E9ACB21DD4B1780AE3C21A9303130">
    <w:name w:val="157E9ACB21DD4B1780AE3C21A9303130"/>
    <w:rsid w:val="00BF4C83"/>
    <w:pPr>
      <w:spacing w:after="160" w:line="259" w:lineRule="auto"/>
    </w:pPr>
  </w:style>
  <w:style w:type="paragraph" w:customStyle="1" w:styleId="8A288F4E3A3E480E880231B7C85154A1">
    <w:name w:val="8A288F4E3A3E480E880231B7C85154A1"/>
    <w:rsid w:val="00BF4C83"/>
    <w:pPr>
      <w:spacing w:after="160" w:line="259" w:lineRule="auto"/>
    </w:pPr>
  </w:style>
  <w:style w:type="paragraph" w:customStyle="1" w:styleId="44FD27B52D5B4640B571C2A30C7CD3B8">
    <w:name w:val="44FD27B52D5B4640B571C2A30C7CD3B8"/>
    <w:rsid w:val="00BF4C83"/>
    <w:pPr>
      <w:spacing w:after="160" w:line="259" w:lineRule="auto"/>
    </w:pPr>
  </w:style>
  <w:style w:type="paragraph" w:customStyle="1" w:styleId="BCCF66724F534A83A8ED2ED3A60E6D19">
    <w:name w:val="BCCF66724F534A83A8ED2ED3A60E6D19"/>
    <w:rsid w:val="00BF4C83"/>
    <w:pPr>
      <w:spacing w:after="160" w:line="259" w:lineRule="auto"/>
    </w:pPr>
  </w:style>
  <w:style w:type="paragraph" w:customStyle="1" w:styleId="1C058C111DA445EFBECED959E2E17856">
    <w:name w:val="1C058C111DA445EFBECED959E2E17856"/>
    <w:rsid w:val="00BF4C83"/>
    <w:pPr>
      <w:spacing w:after="160" w:line="259" w:lineRule="auto"/>
    </w:pPr>
  </w:style>
  <w:style w:type="paragraph" w:customStyle="1" w:styleId="84D25A09FF81427DB73E2D0E042BDB1F">
    <w:name w:val="84D25A09FF81427DB73E2D0E042BDB1F"/>
    <w:rsid w:val="00BF4C83"/>
    <w:pPr>
      <w:spacing w:after="160" w:line="259" w:lineRule="auto"/>
    </w:pPr>
  </w:style>
  <w:style w:type="paragraph" w:customStyle="1" w:styleId="6DA062C1E9AB4E6BBD11F33538803A77">
    <w:name w:val="6DA062C1E9AB4E6BBD11F33538803A77"/>
    <w:rsid w:val="006F3DDD"/>
    <w:pPr>
      <w:spacing w:after="160" w:line="259" w:lineRule="auto"/>
    </w:pPr>
  </w:style>
  <w:style w:type="paragraph" w:customStyle="1" w:styleId="9E253A301E58448EBA6A1F47B9F2FAB9">
    <w:name w:val="9E253A301E58448EBA6A1F47B9F2FAB9"/>
    <w:rsid w:val="006F3DDD"/>
    <w:pPr>
      <w:spacing w:after="160" w:line="259" w:lineRule="auto"/>
    </w:pPr>
  </w:style>
  <w:style w:type="paragraph" w:customStyle="1" w:styleId="68B28B85C50E4DBBB8D709CBF2A0A92C">
    <w:name w:val="68B28B85C50E4DBBB8D709CBF2A0A92C"/>
    <w:rsid w:val="006F3DDD"/>
    <w:pPr>
      <w:spacing w:after="160" w:line="259" w:lineRule="auto"/>
    </w:pPr>
  </w:style>
  <w:style w:type="paragraph" w:customStyle="1" w:styleId="DD8C30F874B548158A496095A9823C80">
    <w:name w:val="DD8C30F874B548158A496095A9823C80"/>
    <w:rsid w:val="006F3DDD"/>
    <w:pPr>
      <w:spacing w:after="160" w:line="259" w:lineRule="auto"/>
    </w:pPr>
  </w:style>
  <w:style w:type="paragraph" w:customStyle="1" w:styleId="3133DCAAF0A84DEBB685425B6D7B983C">
    <w:name w:val="3133DCAAF0A84DEBB685425B6D7B983C"/>
    <w:rsid w:val="006F3DDD"/>
    <w:pPr>
      <w:spacing w:after="160" w:line="259" w:lineRule="auto"/>
    </w:pPr>
  </w:style>
  <w:style w:type="paragraph" w:customStyle="1" w:styleId="AA9CA16E7C9B4AD89843A78EFBCF527C">
    <w:name w:val="AA9CA16E7C9B4AD89843A78EFBCF527C"/>
    <w:rsid w:val="006F3DDD"/>
    <w:pPr>
      <w:spacing w:after="160" w:line="259" w:lineRule="auto"/>
    </w:pPr>
  </w:style>
  <w:style w:type="paragraph" w:customStyle="1" w:styleId="D88A8BF7875E42E2A7B08899693B021E">
    <w:name w:val="D88A8BF7875E42E2A7B08899693B021E"/>
    <w:rsid w:val="006F3DDD"/>
    <w:pPr>
      <w:spacing w:after="160" w:line="259" w:lineRule="auto"/>
    </w:pPr>
  </w:style>
  <w:style w:type="paragraph" w:customStyle="1" w:styleId="AAECD9154C9843A392C649239188947C">
    <w:name w:val="AAECD9154C9843A392C649239188947C"/>
    <w:rsid w:val="006F3DDD"/>
    <w:pPr>
      <w:spacing w:after="160" w:line="259" w:lineRule="auto"/>
    </w:pPr>
  </w:style>
  <w:style w:type="paragraph" w:customStyle="1" w:styleId="D77A3C8A089F4D4AA7E15E0ABF189891">
    <w:name w:val="D77A3C8A089F4D4AA7E15E0ABF189891"/>
    <w:rsid w:val="006F3DDD"/>
    <w:pPr>
      <w:spacing w:after="160" w:line="259" w:lineRule="auto"/>
    </w:pPr>
  </w:style>
  <w:style w:type="paragraph" w:customStyle="1" w:styleId="A0B5DBFD88F04B9EA413733CC9694DF9">
    <w:name w:val="A0B5DBFD88F04B9EA413733CC9694DF9"/>
    <w:rsid w:val="006F3DDD"/>
    <w:pPr>
      <w:spacing w:after="160" w:line="259" w:lineRule="auto"/>
    </w:pPr>
  </w:style>
  <w:style w:type="paragraph" w:customStyle="1" w:styleId="B8F2B2F66EFD4A02BE1E1069798C725D">
    <w:name w:val="B8F2B2F66EFD4A02BE1E1069798C725D"/>
    <w:rsid w:val="006F3DDD"/>
    <w:pPr>
      <w:spacing w:after="160" w:line="259" w:lineRule="auto"/>
    </w:pPr>
  </w:style>
  <w:style w:type="paragraph" w:customStyle="1" w:styleId="659F5D9F67AC4D3896D9D3154140381B">
    <w:name w:val="659F5D9F67AC4D3896D9D3154140381B"/>
    <w:rsid w:val="006F3DDD"/>
    <w:pPr>
      <w:spacing w:after="160" w:line="259" w:lineRule="auto"/>
    </w:pPr>
  </w:style>
  <w:style w:type="paragraph" w:customStyle="1" w:styleId="D0558E2DFD6340B4ADA9BAA28BEF686B">
    <w:name w:val="D0558E2DFD6340B4ADA9BAA28BEF686B"/>
    <w:rsid w:val="006F3DDD"/>
    <w:pPr>
      <w:spacing w:after="160" w:line="259" w:lineRule="auto"/>
    </w:pPr>
  </w:style>
  <w:style w:type="paragraph" w:customStyle="1" w:styleId="34F79FB58D684BEBACF09E22043ABD27">
    <w:name w:val="34F79FB58D684BEBACF09E22043ABD27"/>
    <w:rsid w:val="006F3DDD"/>
    <w:pPr>
      <w:spacing w:after="160" w:line="259" w:lineRule="auto"/>
    </w:pPr>
  </w:style>
  <w:style w:type="paragraph" w:customStyle="1" w:styleId="8E30EFD526784F3787D81749D6359962">
    <w:name w:val="8E30EFD526784F3787D81749D6359962"/>
    <w:rsid w:val="006F3DDD"/>
    <w:pPr>
      <w:spacing w:after="160" w:line="259" w:lineRule="auto"/>
    </w:pPr>
  </w:style>
  <w:style w:type="paragraph" w:customStyle="1" w:styleId="8AADDE63032D4A93AE39AE52885A46AB">
    <w:name w:val="8AADDE63032D4A93AE39AE52885A46AB"/>
    <w:rsid w:val="006F3DDD"/>
    <w:pPr>
      <w:spacing w:after="160" w:line="259" w:lineRule="auto"/>
    </w:pPr>
  </w:style>
  <w:style w:type="paragraph" w:customStyle="1" w:styleId="D602B1FB171C4801B369AA90DF335118">
    <w:name w:val="D602B1FB171C4801B369AA90DF335118"/>
    <w:rsid w:val="006F3DDD"/>
    <w:pPr>
      <w:spacing w:after="160" w:line="259" w:lineRule="auto"/>
    </w:pPr>
  </w:style>
  <w:style w:type="paragraph" w:customStyle="1" w:styleId="945D0255411E41499BC646A706CFC48B">
    <w:name w:val="945D0255411E41499BC646A706CFC48B"/>
    <w:rsid w:val="006F3DDD"/>
    <w:pPr>
      <w:spacing w:after="160" w:line="259" w:lineRule="auto"/>
    </w:pPr>
  </w:style>
  <w:style w:type="paragraph" w:customStyle="1" w:styleId="C34305FD66DB45109014E21EBB92F12D">
    <w:name w:val="C34305FD66DB45109014E21EBB92F12D"/>
    <w:rsid w:val="006F3DDD"/>
    <w:pPr>
      <w:spacing w:after="160" w:line="259" w:lineRule="auto"/>
    </w:pPr>
  </w:style>
  <w:style w:type="paragraph" w:customStyle="1" w:styleId="F7F19737DBA94240828984D9B71D7B45">
    <w:name w:val="F7F19737DBA94240828984D9B71D7B45"/>
    <w:rsid w:val="006F3DDD"/>
    <w:pPr>
      <w:spacing w:after="160" w:line="259" w:lineRule="auto"/>
    </w:pPr>
  </w:style>
  <w:style w:type="paragraph" w:customStyle="1" w:styleId="12042F01BBE9446D911079D8ED140BDF">
    <w:name w:val="12042F01BBE9446D911079D8ED140BDF"/>
    <w:rsid w:val="006F3DDD"/>
    <w:pPr>
      <w:spacing w:after="160" w:line="259" w:lineRule="auto"/>
    </w:pPr>
  </w:style>
  <w:style w:type="paragraph" w:customStyle="1" w:styleId="9EACD0692AB641778E571F687B4A12FD">
    <w:name w:val="9EACD0692AB641778E571F687B4A12FD"/>
    <w:rsid w:val="006F3DDD"/>
    <w:pPr>
      <w:spacing w:after="160" w:line="259" w:lineRule="auto"/>
    </w:pPr>
  </w:style>
  <w:style w:type="paragraph" w:customStyle="1" w:styleId="7CE3888C80C5425DBDD79A5AB3035F8D">
    <w:name w:val="7CE3888C80C5425DBDD79A5AB3035F8D"/>
    <w:rsid w:val="006F3DDD"/>
    <w:pPr>
      <w:spacing w:after="160" w:line="259" w:lineRule="auto"/>
    </w:pPr>
  </w:style>
  <w:style w:type="paragraph" w:customStyle="1" w:styleId="89318D0B1C164DD79E6475CB4EC584D4">
    <w:name w:val="89318D0B1C164DD79E6475CB4EC584D4"/>
    <w:rsid w:val="006F3DDD"/>
    <w:pPr>
      <w:spacing w:after="160" w:line="259" w:lineRule="auto"/>
    </w:pPr>
  </w:style>
  <w:style w:type="paragraph" w:customStyle="1" w:styleId="64B924B9B79D4D70826B6A544847D22D">
    <w:name w:val="64B924B9B79D4D70826B6A544847D22D"/>
    <w:rsid w:val="006F3DDD"/>
    <w:pPr>
      <w:spacing w:after="160" w:line="259" w:lineRule="auto"/>
    </w:pPr>
  </w:style>
  <w:style w:type="paragraph" w:customStyle="1" w:styleId="5540F61EBB264A2F96D8280F364F8E3C">
    <w:name w:val="5540F61EBB264A2F96D8280F364F8E3C"/>
    <w:rsid w:val="006F3DDD"/>
    <w:pPr>
      <w:spacing w:after="160" w:line="259" w:lineRule="auto"/>
    </w:pPr>
  </w:style>
  <w:style w:type="paragraph" w:customStyle="1" w:styleId="D95C3DC0913F4FF5AC2DA8D09FC4E918">
    <w:name w:val="D95C3DC0913F4FF5AC2DA8D09FC4E918"/>
    <w:rsid w:val="006F3DDD"/>
    <w:pPr>
      <w:spacing w:after="160" w:line="259" w:lineRule="auto"/>
    </w:pPr>
  </w:style>
  <w:style w:type="paragraph" w:customStyle="1" w:styleId="E2E6733092B84382BDD2DA67BBABE885">
    <w:name w:val="E2E6733092B84382BDD2DA67BBABE885"/>
    <w:rsid w:val="006F3DDD"/>
    <w:pPr>
      <w:spacing w:after="160" w:line="259" w:lineRule="auto"/>
    </w:pPr>
  </w:style>
  <w:style w:type="paragraph" w:customStyle="1" w:styleId="E4F608C4CA214234B440844797A53BF8">
    <w:name w:val="E4F608C4CA214234B440844797A53BF8"/>
    <w:rsid w:val="006F3DDD"/>
    <w:pPr>
      <w:spacing w:after="160" w:line="259" w:lineRule="auto"/>
    </w:pPr>
  </w:style>
  <w:style w:type="paragraph" w:customStyle="1" w:styleId="DC21C180B090448EA7E2A50E41304B8B">
    <w:name w:val="DC21C180B090448EA7E2A50E41304B8B"/>
    <w:rsid w:val="006F3DDD"/>
    <w:pPr>
      <w:spacing w:after="160" w:line="259" w:lineRule="auto"/>
    </w:pPr>
  </w:style>
  <w:style w:type="paragraph" w:customStyle="1" w:styleId="C3189F9ABEFC412F989F537D61919A2B">
    <w:name w:val="C3189F9ABEFC412F989F537D61919A2B"/>
    <w:rsid w:val="006F3DDD"/>
    <w:pPr>
      <w:spacing w:after="160" w:line="259" w:lineRule="auto"/>
    </w:pPr>
  </w:style>
  <w:style w:type="paragraph" w:customStyle="1" w:styleId="4CF7933E40F74BF6BF44FC0A48C85E44">
    <w:name w:val="4CF7933E40F74BF6BF44FC0A48C85E44"/>
    <w:rsid w:val="006F3DDD"/>
    <w:pPr>
      <w:spacing w:after="160" w:line="259" w:lineRule="auto"/>
    </w:pPr>
  </w:style>
  <w:style w:type="paragraph" w:customStyle="1" w:styleId="A61966E0609E49A6B812E08FBDC9A75E">
    <w:name w:val="A61966E0609E49A6B812E08FBDC9A75E"/>
    <w:rsid w:val="006F3DDD"/>
    <w:pPr>
      <w:spacing w:after="160" w:line="259" w:lineRule="auto"/>
    </w:pPr>
  </w:style>
  <w:style w:type="paragraph" w:customStyle="1" w:styleId="37E6C1A5DF7C46D5AE572127DF06A732">
    <w:name w:val="37E6C1A5DF7C46D5AE572127DF06A732"/>
    <w:rsid w:val="006F3DDD"/>
    <w:pPr>
      <w:spacing w:after="160" w:line="259" w:lineRule="auto"/>
    </w:pPr>
  </w:style>
  <w:style w:type="paragraph" w:customStyle="1" w:styleId="D11896CCDBDB46938FC6A9BDE8079D81">
    <w:name w:val="D11896CCDBDB46938FC6A9BDE8079D81"/>
    <w:rsid w:val="006F3DDD"/>
    <w:pPr>
      <w:spacing w:after="160" w:line="259" w:lineRule="auto"/>
    </w:pPr>
  </w:style>
  <w:style w:type="paragraph" w:customStyle="1" w:styleId="63FC0CE1F4784B5EB1498F30777154E6">
    <w:name w:val="63FC0CE1F4784B5EB1498F30777154E6"/>
    <w:rsid w:val="006F3DDD"/>
    <w:pPr>
      <w:spacing w:after="160" w:line="259" w:lineRule="auto"/>
    </w:pPr>
  </w:style>
  <w:style w:type="paragraph" w:customStyle="1" w:styleId="B90EBEC634F64E01B9B233C5772C3EC9">
    <w:name w:val="B90EBEC634F64E01B9B233C5772C3EC9"/>
    <w:rsid w:val="006F3DDD"/>
    <w:pPr>
      <w:spacing w:after="160" w:line="259" w:lineRule="auto"/>
    </w:pPr>
  </w:style>
  <w:style w:type="paragraph" w:customStyle="1" w:styleId="8393489683274369A83806DD75031D65">
    <w:name w:val="8393489683274369A83806DD75031D65"/>
    <w:rsid w:val="006F3DDD"/>
    <w:pPr>
      <w:spacing w:after="160" w:line="259" w:lineRule="auto"/>
    </w:pPr>
  </w:style>
  <w:style w:type="paragraph" w:customStyle="1" w:styleId="B7F77AA3313541E18ECC263ED6757E23">
    <w:name w:val="B7F77AA3313541E18ECC263ED6757E23"/>
    <w:rsid w:val="006F3DDD"/>
    <w:pPr>
      <w:spacing w:after="160" w:line="259" w:lineRule="auto"/>
    </w:pPr>
  </w:style>
  <w:style w:type="paragraph" w:customStyle="1" w:styleId="C1E40C54323B42F1847291D10E40E14C">
    <w:name w:val="C1E40C54323B42F1847291D10E40E14C"/>
    <w:rsid w:val="006F3DDD"/>
    <w:pPr>
      <w:spacing w:after="160" w:line="259" w:lineRule="auto"/>
    </w:pPr>
  </w:style>
  <w:style w:type="paragraph" w:customStyle="1" w:styleId="633037CE33A2462BB45F21E2459DDC67">
    <w:name w:val="633037CE33A2462BB45F21E2459DDC67"/>
    <w:rsid w:val="008C3FB0"/>
    <w:pPr>
      <w:spacing w:after="160" w:line="259" w:lineRule="auto"/>
    </w:pPr>
  </w:style>
  <w:style w:type="paragraph" w:customStyle="1" w:styleId="54BE284A5F34469F9EB9BD567D78BC5C">
    <w:name w:val="54BE284A5F34469F9EB9BD567D78BC5C"/>
    <w:rsid w:val="00C259F3"/>
    <w:pPr>
      <w:spacing w:after="160" w:line="259" w:lineRule="auto"/>
    </w:pPr>
  </w:style>
  <w:style w:type="paragraph" w:customStyle="1" w:styleId="623806B5315C4BF18BDC35AC72E40738">
    <w:name w:val="623806B5315C4BF18BDC35AC72E40738"/>
    <w:rsid w:val="00CD6CA3"/>
    <w:pPr>
      <w:spacing w:after="160" w:line="259" w:lineRule="auto"/>
    </w:pPr>
  </w:style>
  <w:style w:type="paragraph" w:customStyle="1" w:styleId="2063F97208BA4075B48ACD99ADF142B2">
    <w:name w:val="2063F97208BA4075B48ACD99ADF142B2"/>
    <w:rsid w:val="00CD6CA3"/>
    <w:pPr>
      <w:spacing w:after="160" w:line="259" w:lineRule="auto"/>
    </w:pPr>
  </w:style>
  <w:style w:type="paragraph" w:customStyle="1" w:styleId="62091C46F3944747AD1574FFAAB9CC3F">
    <w:name w:val="62091C46F3944747AD1574FFAAB9CC3F"/>
    <w:rsid w:val="00CD6CA3"/>
    <w:pPr>
      <w:spacing w:after="160" w:line="259" w:lineRule="auto"/>
    </w:pPr>
  </w:style>
  <w:style w:type="paragraph" w:customStyle="1" w:styleId="F3F435101F0A4AA5A6D62182CB86877A">
    <w:name w:val="F3F435101F0A4AA5A6D62182CB86877A"/>
    <w:rsid w:val="00CD6CA3"/>
    <w:pPr>
      <w:spacing w:after="160" w:line="259" w:lineRule="auto"/>
    </w:pPr>
  </w:style>
  <w:style w:type="paragraph" w:customStyle="1" w:styleId="6F7E280D1D8C4FD6BCADF9412166AC9F">
    <w:name w:val="6F7E280D1D8C4FD6BCADF9412166AC9F"/>
    <w:rsid w:val="00CD6CA3"/>
    <w:pPr>
      <w:spacing w:after="160" w:line="259" w:lineRule="auto"/>
    </w:pPr>
  </w:style>
  <w:style w:type="paragraph" w:customStyle="1" w:styleId="ADEDEA1E57FF41AF96DB9163B7841EE9">
    <w:name w:val="ADEDEA1E57FF41AF96DB9163B7841EE9"/>
    <w:rsid w:val="00CD6CA3"/>
    <w:pPr>
      <w:spacing w:after="160" w:line="259" w:lineRule="auto"/>
    </w:pPr>
  </w:style>
  <w:style w:type="paragraph" w:customStyle="1" w:styleId="FA980EB82D644E86AF2496B3D675A64F">
    <w:name w:val="FA980EB82D644E86AF2496B3D675A64F"/>
    <w:rsid w:val="00CD6CA3"/>
    <w:pPr>
      <w:spacing w:after="160" w:line="259" w:lineRule="auto"/>
    </w:pPr>
  </w:style>
  <w:style w:type="paragraph" w:customStyle="1" w:styleId="E450F7CFF1AF47A2B37EE8A5DFBD09D6">
    <w:name w:val="E450F7CFF1AF47A2B37EE8A5DFBD09D6"/>
    <w:rsid w:val="00CD6CA3"/>
    <w:pPr>
      <w:spacing w:after="160" w:line="259" w:lineRule="auto"/>
    </w:pPr>
  </w:style>
  <w:style w:type="paragraph" w:customStyle="1" w:styleId="13CC5D388C5B4886961F87C58E9598A6">
    <w:name w:val="13CC5D388C5B4886961F87C58E9598A6"/>
    <w:rsid w:val="00CD6CA3"/>
    <w:pPr>
      <w:spacing w:after="160" w:line="259" w:lineRule="auto"/>
    </w:pPr>
  </w:style>
  <w:style w:type="paragraph" w:customStyle="1" w:styleId="21442F9D45EA49D9BEB30B2F872C00BE">
    <w:name w:val="21442F9D45EA49D9BEB30B2F872C00BE"/>
    <w:rsid w:val="00CD6CA3"/>
    <w:pPr>
      <w:spacing w:after="160" w:line="259" w:lineRule="auto"/>
    </w:pPr>
  </w:style>
  <w:style w:type="paragraph" w:customStyle="1" w:styleId="AABC5663A6FB4240B1C60F2E1C5411D6">
    <w:name w:val="AABC5663A6FB4240B1C60F2E1C5411D6"/>
    <w:rsid w:val="00CD6CA3"/>
    <w:pPr>
      <w:spacing w:after="160" w:line="259" w:lineRule="auto"/>
    </w:pPr>
  </w:style>
  <w:style w:type="paragraph" w:customStyle="1" w:styleId="CFBCDBB1DD204457B6D8F5DDBD8FF132">
    <w:name w:val="CFBCDBB1DD204457B6D8F5DDBD8FF132"/>
    <w:rsid w:val="00CD6CA3"/>
    <w:pPr>
      <w:spacing w:after="160" w:line="259" w:lineRule="auto"/>
    </w:pPr>
  </w:style>
  <w:style w:type="paragraph" w:customStyle="1" w:styleId="31594CB4D4E7424CAEBDDF6E6090B40C">
    <w:name w:val="31594CB4D4E7424CAEBDDF6E6090B40C"/>
    <w:rsid w:val="00CD6CA3"/>
    <w:pPr>
      <w:spacing w:after="160" w:line="259" w:lineRule="auto"/>
    </w:pPr>
  </w:style>
  <w:style w:type="paragraph" w:customStyle="1" w:styleId="05103EA6491846379B65630C6A4D3F7C">
    <w:name w:val="05103EA6491846379B65630C6A4D3F7C"/>
    <w:rsid w:val="00CD6CA3"/>
    <w:pPr>
      <w:spacing w:after="160" w:line="259" w:lineRule="auto"/>
    </w:pPr>
  </w:style>
  <w:style w:type="paragraph" w:customStyle="1" w:styleId="E9A615CB29584E459AB8FFDF0256608E">
    <w:name w:val="E9A615CB29584E459AB8FFDF0256608E"/>
    <w:rsid w:val="00CD6CA3"/>
    <w:pPr>
      <w:spacing w:after="160" w:line="259" w:lineRule="auto"/>
    </w:pPr>
  </w:style>
  <w:style w:type="paragraph" w:customStyle="1" w:styleId="E9C7CAB23644493DBD78139FA95A89F9">
    <w:name w:val="E9C7CAB23644493DBD78139FA95A89F9"/>
    <w:rsid w:val="00CD6CA3"/>
    <w:pPr>
      <w:spacing w:after="160" w:line="259" w:lineRule="auto"/>
    </w:pPr>
  </w:style>
  <w:style w:type="paragraph" w:customStyle="1" w:styleId="2F9BDA76CCAE4D27BE7DA88168BEC90E">
    <w:name w:val="2F9BDA76CCAE4D27BE7DA88168BEC90E"/>
    <w:rsid w:val="00CD6CA3"/>
    <w:pPr>
      <w:spacing w:after="160" w:line="259" w:lineRule="auto"/>
    </w:pPr>
  </w:style>
  <w:style w:type="paragraph" w:customStyle="1" w:styleId="BBA2FFDA308C4E9BA0F57D55A2E279CC">
    <w:name w:val="BBA2FFDA308C4E9BA0F57D55A2E279CC"/>
    <w:rsid w:val="00CD6CA3"/>
    <w:pPr>
      <w:spacing w:after="160" w:line="259" w:lineRule="auto"/>
    </w:pPr>
  </w:style>
  <w:style w:type="paragraph" w:customStyle="1" w:styleId="B72E9C1845774F24A5993FCFA231EB2C">
    <w:name w:val="B72E9C1845774F24A5993FCFA231EB2C"/>
    <w:rsid w:val="00CD6CA3"/>
    <w:pPr>
      <w:spacing w:after="160" w:line="259" w:lineRule="auto"/>
    </w:pPr>
  </w:style>
  <w:style w:type="paragraph" w:customStyle="1" w:styleId="94C91EF64E71469DB50888AFBE306FB0">
    <w:name w:val="94C91EF64E71469DB50888AFBE306FB0"/>
    <w:rsid w:val="00CD6CA3"/>
    <w:pPr>
      <w:spacing w:after="160" w:line="259" w:lineRule="auto"/>
    </w:pPr>
  </w:style>
  <w:style w:type="paragraph" w:customStyle="1" w:styleId="A705BED7E7414678BB5F643ACB6AF558">
    <w:name w:val="A705BED7E7414678BB5F643ACB6AF558"/>
    <w:rsid w:val="00CD6CA3"/>
    <w:pPr>
      <w:spacing w:after="160" w:line="259" w:lineRule="auto"/>
    </w:pPr>
  </w:style>
  <w:style w:type="paragraph" w:customStyle="1" w:styleId="DFCDD1C968F549DBBECFCF677D46F481">
    <w:name w:val="DFCDD1C968F549DBBECFCF677D46F481"/>
    <w:rsid w:val="00CD6CA3"/>
    <w:pPr>
      <w:spacing w:after="160" w:line="259" w:lineRule="auto"/>
    </w:pPr>
  </w:style>
  <w:style w:type="paragraph" w:customStyle="1" w:styleId="1A8D93DCC3D64F7A8D45B97DADB4AF03">
    <w:name w:val="1A8D93DCC3D64F7A8D45B97DADB4AF03"/>
    <w:rsid w:val="00CD6CA3"/>
    <w:pPr>
      <w:spacing w:after="160" w:line="259" w:lineRule="auto"/>
    </w:pPr>
  </w:style>
  <w:style w:type="paragraph" w:customStyle="1" w:styleId="0E8D96D9F5864DB88F51A31A4EBCC4C3">
    <w:name w:val="0E8D96D9F5864DB88F51A31A4EBCC4C3"/>
    <w:rsid w:val="00CD6CA3"/>
    <w:pPr>
      <w:spacing w:after="160" w:line="259" w:lineRule="auto"/>
    </w:pPr>
  </w:style>
  <w:style w:type="paragraph" w:customStyle="1" w:styleId="2C16B57961D7466EA72B75C74774BE33">
    <w:name w:val="2C16B57961D7466EA72B75C74774BE33"/>
    <w:rsid w:val="00CD6CA3"/>
    <w:pPr>
      <w:spacing w:after="160" w:line="259" w:lineRule="auto"/>
    </w:pPr>
  </w:style>
  <w:style w:type="paragraph" w:customStyle="1" w:styleId="7277CAC7055948AC80E44BBC5C88435F">
    <w:name w:val="7277CAC7055948AC80E44BBC5C88435F"/>
    <w:rsid w:val="00CD6CA3"/>
    <w:pPr>
      <w:spacing w:after="160" w:line="259" w:lineRule="auto"/>
    </w:pPr>
  </w:style>
  <w:style w:type="paragraph" w:customStyle="1" w:styleId="587F04C95EB94394B9F415FCE1382A20">
    <w:name w:val="587F04C95EB94394B9F415FCE1382A20"/>
    <w:rsid w:val="00CD6CA3"/>
    <w:pPr>
      <w:spacing w:after="160" w:line="259" w:lineRule="auto"/>
    </w:pPr>
  </w:style>
  <w:style w:type="paragraph" w:customStyle="1" w:styleId="1DD9707A54F2407A988189CC73044ABC">
    <w:name w:val="1DD9707A54F2407A988189CC73044ABC"/>
    <w:rsid w:val="00CD6CA3"/>
    <w:pPr>
      <w:spacing w:after="160" w:line="259" w:lineRule="auto"/>
    </w:pPr>
  </w:style>
  <w:style w:type="paragraph" w:customStyle="1" w:styleId="7898214D341C44ADB571648CC651A2A9">
    <w:name w:val="7898214D341C44ADB571648CC651A2A9"/>
    <w:rsid w:val="00CD6CA3"/>
    <w:pPr>
      <w:spacing w:after="160" w:line="259" w:lineRule="auto"/>
    </w:pPr>
  </w:style>
  <w:style w:type="paragraph" w:customStyle="1" w:styleId="27A754DF0C174AF1AB235CAA73BD4D9D">
    <w:name w:val="27A754DF0C174AF1AB235CAA73BD4D9D"/>
    <w:rsid w:val="00CD6CA3"/>
    <w:pPr>
      <w:spacing w:after="160" w:line="259" w:lineRule="auto"/>
    </w:pPr>
  </w:style>
  <w:style w:type="paragraph" w:customStyle="1" w:styleId="808B2EA9E0B44CFBB614765796F85D48">
    <w:name w:val="808B2EA9E0B44CFBB614765796F85D48"/>
    <w:rsid w:val="00CD6CA3"/>
    <w:pPr>
      <w:spacing w:after="160" w:line="259" w:lineRule="auto"/>
    </w:pPr>
  </w:style>
  <w:style w:type="paragraph" w:customStyle="1" w:styleId="8A9A4940552A45F69FBEFF6D6F7B406B">
    <w:name w:val="8A9A4940552A45F69FBEFF6D6F7B406B"/>
    <w:rsid w:val="00CD6CA3"/>
    <w:pPr>
      <w:spacing w:after="160" w:line="259" w:lineRule="auto"/>
    </w:pPr>
  </w:style>
  <w:style w:type="paragraph" w:customStyle="1" w:styleId="1AA86E4DDDB14C85946989D9DE6AFB8D">
    <w:name w:val="1AA86E4DDDB14C85946989D9DE6AFB8D"/>
    <w:rsid w:val="00CD6CA3"/>
    <w:pPr>
      <w:spacing w:after="160" w:line="259" w:lineRule="auto"/>
    </w:pPr>
  </w:style>
  <w:style w:type="paragraph" w:customStyle="1" w:styleId="EAD874B9E8144776980693E5B2E98672">
    <w:name w:val="EAD874B9E8144776980693E5B2E98672"/>
    <w:rsid w:val="00CD6CA3"/>
    <w:pPr>
      <w:spacing w:after="160" w:line="259" w:lineRule="auto"/>
    </w:pPr>
  </w:style>
  <w:style w:type="paragraph" w:customStyle="1" w:styleId="376B62150FEC4B6FAF2491C128395904">
    <w:name w:val="376B62150FEC4B6FAF2491C128395904"/>
    <w:rsid w:val="00CD6CA3"/>
    <w:pPr>
      <w:spacing w:after="160" w:line="259" w:lineRule="auto"/>
    </w:pPr>
  </w:style>
  <w:style w:type="paragraph" w:customStyle="1" w:styleId="9E87CE79A7B947E1A2D1E54BDCE37E1E">
    <w:name w:val="9E87CE79A7B947E1A2D1E54BDCE37E1E"/>
    <w:rsid w:val="00CD6CA3"/>
    <w:pPr>
      <w:spacing w:after="160" w:line="259" w:lineRule="auto"/>
    </w:pPr>
  </w:style>
  <w:style w:type="paragraph" w:customStyle="1" w:styleId="41CFCAEBCD664E89A02840F5B12F51C1">
    <w:name w:val="41CFCAEBCD664E89A02840F5B12F51C1"/>
    <w:rsid w:val="00CD6CA3"/>
    <w:pPr>
      <w:spacing w:after="160" w:line="259" w:lineRule="auto"/>
    </w:pPr>
  </w:style>
  <w:style w:type="paragraph" w:customStyle="1" w:styleId="C8279152B0BB463886B0E5EC757D89F3">
    <w:name w:val="C8279152B0BB463886B0E5EC757D89F3"/>
    <w:rsid w:val="00CD6CA3"/>
    <w:pPr>
      <w:spacing w:after="160" w:line="259" w:lineRule="auto"/>
    </w:pPr>
  </w:style>
  <w:style w:type="paragraph" w:customStyle="1" w:styleId="5E8C3152F86941479A777C11DE4CB202">
    <w:name w:val="5E8C3152F86941479A777C11DE4CB202"/>
    <w:rsid w:val="00CD6CA3"/>
    <w:pPr>
      <w:spacing w:after="160" w:line="259" w:lineRule="auto"/>
    </w:pPr>
  </w:style>
  <w:style w:type="paragraph" w:customStyle="1" w:styleId="4B358B4953BA491E9077DB9998AD4D1B">
    <w:name w:val="4B358B4953BA491E9077DB9998AD4D1B"/>
    <w:rsid w:val="00CD6CA3"/>
    <w:pPr>
      <w:spacing w:after="160" w:line="259" w:lineRule="auto"/>
    </w:pPr>
  </w:style>
  <w:style w:type="paragraph" w:customStyle="1" w:styleId="D5DF9D5A335040ABBA7D3E9BFBF1FFDD">
    <w:name w:val="D5DF9D5A335040ABBA7D3E9BFBF1FFDD"/>
    <w:rsid w:val="00CD6CA3"/>
    <w:pPr>
      <w:spacing w:after="160" w:line="259" w:lineRule="auto"/>
    </w:pPr>
  </w:style>
  <w:style w:type="paragraph" w:customStyle="1" w:styleId="E8149935080C4D979FC91688D2EA9F03">
    <w:name w:val="E8149935080C4D979FC91688D2EA9F03"/>
    <w:rsid w:val="00CD6CA3"/>
    <w:pPr>
      <w:spacing w:after="160" w:line="259" w:lineRule="auto"/>
    </w:pPr>
  </w:style>
  <w:style w:type="paragraph" w:customStyle="1" w:styleId="88463CC0AAE346CAB44C200EB35AB825">
    <w:name w:val="88463CC0AAE346CAB44C200EB35AB825"/>
    <w:rsid w:val="00CD6CA3"/>
    <w:pPr>
      <w:spacing w:after="160" w:line="259" w:lineRule="auto"/>
    </w:pPr>
  </w:style>
  <w:style w:type="paragraph" w:customStyle="1" w:styleId="D406068EA70A408598A16DF517F988C2">
    <w:name w:val="D406068EA70A408598A16DF517F988C2"/>
    <w:rsid w:val="00CD6CA3"/>
    <w:pPr>
      <w:spacing w:after="160" w:line="259" w:lineRule="auto"/>
    </w:pPr>
  </w:style>
  <w:style w:type="paragraph" w:customStyle="1" w:styleId="FAA56B10F6B24D539864B379F1B2CC74">
    <w:name w:val="FAA56B10F6B24D539864B379F1B2CC74"/>
    <w:rsid w:val="00CD6CA3"/>
    <w:pPr>
      <w:spacing w:after="160" w:line="259" w:lineRule="auto"/>
    </w:pPr>
  </w:style>
  <w:style w:type="paragraph" w:customStyle="1" w:styleId="33E986388DDE47DEBBB0FE26B163CEAB">
    <w:name w:val="33E986388DDE47DEBBB0FE26B163CEAB"/>
    <w:rsid w:val="00CD6CA3"/>
    <w:pPr>
      <w:spacing w:after="160" w:line="259" w:lineRule="auto"/>
    </w:pPr>
  </w:style>
  <w:style w:type="paragraph" w:customStyle="1" w:styleId="07ED72A070944F91BF4BC59A5266B173">
    <w:name w:val="07ED72A070944F91BF4BC59A5266B173"/>
    <w:rsid w:val="00CD6CA3"/>
    <w:pPr>
      <w:spacing w:after="160" w:line="259" w:lineRule="auto"/>
    </w:pPr>
  </w:style>
  <w:style w:type="paragraph" w:customStyle="1" w:styleId="8C6F5B7450304CF8B1739DF3DC9CDBB5">
    <w:name w:val="8C6F5B7450304CF8B1739DF3DC9CDBB5"/>
    <w:rsid w:val="00CD6CA3"/>
    <w:pPr>
      <w:spacing w:after="160" w:line="259" w:lineRule="auto"/>
    </w:pPr>
  </w:style>
  <w:style w:type="paragraph" w:customStyle="1" w:styleId="F02F3D64A1664104ADADC97A7C6BE1FE">
    <w:name w:val="F02F3D64A1664104ADADC97A7C6BE1FE"/>
    <w:rsid w:val="00CD6CA3"/>
    <w:pPr>
      <w:spacing w:after="160" w:line="259" w:lineRule="auto"/>
    </w:pPr>
  </w:style>
  <w:style w:type="paragraph" w:customStyle="1" w:styleId="C635F02EE58D45E9ABB23193A389920C">
    <w:name w:val="C635F02EE58D45E9ABB23193A389920C"/>
    <w:rsid w:val="00CD6CA3"/>
    <w:pPr>
      <w:spacing w:after="160" w:line="259" w:lineRule="auto"/>
    </w:pPr>
  </w:style>
  <w:style w:type="paragraph" w:customStyle="1" w:styleId="F90ABF6AAC324C8EB69B361FD865B02C">
    <w:name w:val="F90ABF6AAC324C8EB69B361FD865B02C"/>
    <w:rsid w:val="00CD6CA3"/>
    <w:pPr>
      <w:spacing w:after="160" w:line="259" w:lineRule="auto"/>
    </w:pPr>
  </w:style>
  <w:style w:type="paragraph" w:customStyle="1" w:styleId="F65DD3CA4E4D4BF7AE94970E013ED53C">
    <w:name w:val="F65DD3CA4E4D4BF7AE94970E013ED53C"/>
    <w:rsid w:val="00CD6CA3"/>
    <w:pPr>
      <w:spacing w:after="160" w:line="259" w:lineRule="auto"/>
    </w:pPr>
  </w:style>
  <w:style w:type="paragraph" w:customStyle="1" w:styleId="25710D25840947A2A8B3556DA959198E">
    <w:name w:val="25710D25840947A2A8B3556DA959198E"/>
    <w:rsid w:val="00CD6CA3"/>
    <w:pPr>
      <w:spacing w:after="160" w:line="259" w:lineRule="auto"/>
    </w:pPr>
  </w:style>
  <w:style w:type="paragraph" w:customStyle="1" w:styleId="6B8C9A292F4245F79753CA18AC62C09B">
    <w:name w:val="6B8C9A292F4245F79753CA18AC62C09B"/>
    <w:rsid w:val="00CD6CA3"/>
    <w:pPr>
      <w:spacing w:after="160" w:line="259" w:lineRule="auto"/>
    </w:pPr>
  </w:style>
  <w:style w:type="paragraph" w:customStyle="1" w:styleId="3CF5E63DAA124176981BEC711FC9565D">
    <w:name w:val="3CF5E63DAA124176981BEC711FC9565D"/>
    <w:rsid w:val="00CD6CA3"/>
    <w:pPr>
      <w:spacing w:after="160" w:line="259" w:lineRule="auto"/>
    </w:pPr>
  </w:style>
  <w:style w:type="paragraph" w:customStyle="1" w:styleId="4011B1E153D44E72B484D1969DFF3282">
    <w:name w:val="4011B1E153D44E72B484D1969DFF3282"/>
    <w:rsid w:val="00CD6CA3"/>
    <w:pPr>
      <w:spacing w:after="160" w:line="259" w:lineRule="auto"/>
    </w:pPr>
  </w:style>
  <w:style w:type="paragraph" w:customStyle="1" w:styleId="5C6F9462A92B4D0EB8E949D565672ADF">
    <w:name w:val="5C6F9462A92B4D0EB8E949D565672ADF"/>
    <w:rsid w:val="00CD6CA3"/>
    <w:pPr>
      <w:spacing w:after="160" w:line="259" w:lineRule="auto"/>
    </w:pPr>
  </w:style>
  <w:style w:type="paragraph" w:customStyle="1" w:styleId="70F4DBAE3076418BB5394EA584296FB3">
    <w:name w:val="70F4DBAE3076418BB5394EA584296FB3"/>
    <w:rsid w:val="00CD6CA3"/>
    <w:pPr>
      <w:spacing w:after="160" w:line="259" w:lineRule="auto"/>
    </w:pPr>
  </w:style>
  <w:style w:type="paragraph" w:customStyle="1" w:styleId="B93BAFE0824840CE87E99D99E04430A0">
    <w:name w:val="B93BAFE0824840CE87E99D99E04430A0"/>
    <w:rsid w:val="00CD6CA3"/>
    <w:pPr>
      <w:spacing w:after="160" w:line="259" w:lineRule="auto"/>
    </w:pPr>
  </w:style>
  <w:style w:type="paragraph" w:customStyle="1" w:styleId="CB84ACE631B94F4DACE0A69E84C85CFE">
    <w:name w:val="CB84ACE631B94F4DACE0A69E84C85CFE"/>
    <w:rsid w:val="00CD6CA3"/>
    <w:pPr>
      <w:spacing w:after="160" w:line="259" w:lineRule="auto"/>
    </w:pPr>
  </w:style>
  <w:style w:type="paragraph" w:customStyle="1" w:styleId="2BB574559B714346A2D1EAE45A7CA4DB">
    <w:name w:val="2BB574559B714346A2D1EAE45A7CA4DB"/>
    <w:rsid w:val="00CD6CA3"/>
    <w:pPr>
      <w:spacing w:after="160" w:line="259" w:lineRule="auto"/>
    </w:pPr>
  </w:style>
  <w:style w:type="paragraph" w:customStyle="1" w:styleId="7C9B1FB91A164B8D9897F96CD6E3FAE9">
    <w:name w:val="7C9B1FB91A164B8D9897F96CD6E3FAE9"/>
    <w:rsid w:val="00CD6CA3"/>
    <w:pPr>
      <w:spacing w:after="160" w:line="259" w:lineRule="auto"/>
    </w:pPr>
  </w:style>
  <w:style w:type="paragraph" w:customStyle="1" w:styleId="E6B596EFC5A0418E9E89755B82C69049">
    <w:name w:val="E6B596EFC5A0418E9E89755B82C69049"/>
    <w:rsid w:val="00CD6CA3"/>
    <w:pPr>
      <w:spacing w:after="160" w:line="259" w:lineRule="auto"/>
    </w:pPr>
  </w:style>
  <w:style w:type="paragraph" w:customStyle="1" w:styleId="3A578813BE7A4969A025356FB2CBF227">
    <w:name w:val="3A578813BE7A4969A025356FB2CBF227"/>
    <w:rsid w:val="00CD6CA3"/>
    <w:pPr>
      <w:spacing w:after="160" w:line="259" w:lineRule="auto"/>
    </w:pPr>
  </w:style>
  <w:style w:type="paragraph" w:customStyle="1" w:styleId="383D7CC2E2524B188569B6A441ADDD85">
    <w:name w:val="383D7CC2E2524B188569B6A441ADDD85"/>
    <w:rsid w:val="00CD6CA3"/>
    <w:pPr>
      <w:spacing w:after="160" w:line="259" w:lineRule="auto"/>
    </w:pPr>
  </w:style>
  <w:style w:type="paragraph" w:customStyle="1" w:styleId="72A1D8698BF741FF825EE2BE07D3E505">
    <w:name w:val="72A1D8698BF741FF825EE2BE07D3E505"/>
    <w:rsid w:val="00CD6CA3"/>
    <w:pPr>
      <w:spacing w:after="160" w:line="259" w:lineRule="auto"/>
    </w:pPr>
  </w:style>
  <w:style w:type="paragraph" w:customStyle="1" w:styleId="398E4FFC1D3A494A95629E5E20FBFAF0">
    <w:name w:val="398E4FFC1D3A494A95629E5E20FBFAF0"/>
    <w:rsid w:val="00CD6CA3"/>
    <w:pPr>
      <w:spacing w:after="160" w:line="259" w:lineRule="auto"/>
    </w:pPr>
  </w:style>
  <w:style w:type="paragraph" w:customStyle="1" w:styleId="ABCA5DACDECF4EF182D17FB8CC962DFB">
    <w:name w:val="ABCA5DACDECF4EF182D17FB8CC962DFB"/>
    <w:rsid w:val="00CD6CA3"/>
    <w:pPr>
      <w:spacing w:after="160" w:line="259" w:lineRule="auto"/>
    </w:pPr>
  </w:style>
  <w:style w:type="paragraph" w:customStyle="1" w:styleId="49B3A430E8584E5CBF466B2FD8C63A3B">
    <w:name w:val="49B3A430E8584E5CBF466B2FD8C63A3B"/>
    <w:rsid w:val="00CD6CA3"/>
    <w:pPr>
      <w:spacing w:after="160" w:line="259" w:lineRule="auto"/>
    </w:pPr>
  </w:style>
  <w:style w:type="paragraph" w:customStyle="1" w:styleId="0C23F1B769064BFF8426298F76DBFC30">
    <w:name w:val="0C23F1B769064BFF8426298F76DBFC30"/>
    <w:rsid w:val="00CD6CA3"/>
    <w:pPr>
      <w:spacing w:after="160" w:line="259" w:lineRule="auto"/>
    </w:pPr>
  </w:style>
  <w:style w:type="paragraph" w:customStyle="1" w:styleId="82FD0185DAC64A92B5549F307DFC0C99">
    <w:name w:val="82FD0185DAC64A92B5549F307DFC0C99"/>
    <w:rsid w:val="00CD6CA3"/>
    <w:pPr>
      <w:spacing w:after="160" w:line="259" w:lineRule="auto"/>
    </w:pPr>
  </w:style>
  <w:style w:type="paragraph" w:customStyle="1" w:styleId="1E26E29915824DB88D1912F59D4A44AC">
    <w:name w:val="1E26E29915824DB88D1912F59D4A44AC"/>
    <w:rsid w:val="00CD6CA3"/>
    <w:pPr>
      <w:spacing w:after="160" w:line="259" w:lineRule="auto"/>
    </w:pPr>
  </w:style>
  <w:style w:type="paragraph" w:customStyle="1" w:styleId="BFF4F0D1EB144BD495AF4CE9D0E4DAEE">
    <w:name w:val="BFF4F0D1EB144BD495AF4CE9D0E4DAEE"/>
    <w:rsid w:val="00CD6CA3"/>
    <w:pPr>
      <w:spacing w:after="160" w:line="259" w:lineRule="auto"/>
    </w:pPr>
  </w:style>
  <w:style w:type="paragraph" w:customStyle="1" w:styleId="B58F0801CAEC47F1A43F0DC8BE7E7800">
    <w:name w:val="B58F0801CAEC47F1A43F0DC8BE7E7800"/>
    <w:rsid w:val="00CD6CA3"/>
    <w:pPr>
      <w:spacing w:after="160" w:line="259" w:lineRule="auto"/>
    </w:pPr>
  </w:style>
  <w:style w:type="paragraph" w:customStyle="1" w:styleId="ED1BB50F86074807B0BD345763C68131">
    <w:name w:val="ED1BB50F86074807B0BD345763C68131"/>
    <w:rsid w:val="00CD6CA3"/>
    <w:pPr>
      <w:spacing w:after="160" w:line="259" w:lineRule="auto"/>
    </w:pPr>
  </w:style>
  <w:style w:type="paragraph" w:customStyle="1" w:styleId="C652922B6EA34AD4A944071F763346BB">
    <w:name w:val="C652922B6EA34AD4A944071F763346BB"/>
    <w:rsid w:val="00CD6CA3"/>
    <w:pPr>
      <w:spacing w:after="160" w:line="259" w:lineRule="auto"/>
    </w:pPr>
  </w:style>
  <w:style w:type="paragraph" w:customStyle="1" w:styleId="EBCF5E97BE194BB9B521703AD3DD22DA">
    <w:name w:val="EBCF5E97BE194BB9B521703AD3DD22DA"/>
    <w:rsid w:val="00CD6CA3"/>
    <w:pPr>
      <w:spacing w:after="160" w:line="259" w:lineRule="auto"/>
    </w:pPr>
  </w:style>
  <w:style w:type="paragraph" w:customStyle="1" w:styleId="1A23C00DABA945A49FC7A8F5F5DC5649">
    <w:name w:val="1A23C00DABA945A49FC7A8F5F5DC5649"/>
    <w:rsid w:val="00CD6CA3"/>
    <w:pPr>
      <w:spacing w:after="160" w:line="259" w:lineRule="auto"/>
    </w:pPr>
  </w:style>
  <w:style w:type="paragraph" w:customStyle="1" w:styleId="6BA3DC080F6542CF9002D104CF262290">
    <w:name w:val="6BA3DC080F6542CF9002D104CF262290"/>
    <w:rsid w:val="00CD6CA3"/>
    <w:pPr>
      <w:spacing w:after="160" w:line="259" w:lineRule="auto"/>
    </w:pPr>
  </w:style>
  <w:style w:type="paragraph" w:customStyle="1" w:styleId="93EC2BE6F4644347939C301802E041A9">
    <w:name w:val="93EC2BE6F4644347939C301802E041A9"/>
    <w:rsid w:val="00CD6CA3"/>
    <w:pPr>
      <w:spacing w:after="160" w:line="259" w:lineRule="auto"/>
    </w:pPr>
  </w:style>
  <w:style w:type="paragraph" w:customStyle="1" w:styleId="1A73C0A4E9C940EF8F2D524009C2DCAB">
    <w:name w:val="1A73C0A4E9C940EF8F2D524009C2DCAB"/>
    <w:rsid w:val="00CD6CA3"/>
    <w:pPr>
      <w:spacing w:after="160" w:line="259" w:lineRule="auto"/>
    </w:pPr>
  </w:style>
  <w:style w:type="paragraph" w:customStyle="1" w:styleId="5C34DAA7EAE2438BA8B8473600987E13">
    <w:name w:val="5C34DAA7EAE2438BA8B8473600987E13"/>
    <w:rsid w:val="00CD6CA3"/>
    <w:pPr>
      <w:spacing w:after="160" w:line="259" w:lineRule="auto"/>
    </w:pPr>
  </w:style>
  <w:style w:type="paragraph" w:customStyle="1" w:styleId="3010EC744E50465F8262E58285BF60C0">
    <w:name w:val="3010EC744E50465F8262E58285BF60C0"/>
    <w:rsid w:val="00CD6CA3"/>
    <w:pPr>
      <w:spacing w:after="160" w:line="259" w:lineRule="auto"/>
    </w:pPr>
  </w:style>
  <w:style w:type="paragraph" w:customStyle="1" w:styleId="D607E53E3F16439CA8A1FA0B1140663D">
    <w:name w:val="D607E53E3F16439CA8A1FA0B1140663D"/>
    <w:rsid w:val="00CD6CA3"/>
    <w:pPr>
      <w:spacing w:after="160" w:line="259" w:lineRule="auto"/>
    </w:pPr>
  </w:style>
  <w:style w:type="paragraph" w:customStyle="1" w:styleId="185E0536C4314D52838723BB06BA81E6">
    <w:name w:val="185E0536C4314D52838723BB06BA81E6"/>
    <w:rsid w:val="00CD6CA3"/>
    <w:pPr>
      <w:spacing w:after="160" w:line="259" w:lineRule="auto"/>
    </w:pPr>
  </w:style>
  <w:style w:type="paragraph" w:customStyle="1" w:styleId="36871A2EFD7D4DCAAB4717E8024C2145">
    <w:name w:val="36871A2EFD7D4DCAAB4717E8024C2145"/>
    <w:rsid w:val="00CD6CA3"/>
    <w:pPr>
      <w:spacing w:after="160" w:line="259" w:lineRule="auto"/>
    </w:pPr>
  </w:style>
  <w:style w:type="paragraph" w:customStyle="1" w:styleId="75AFA332AA4947C7A3BF36C728685CFA">
    <w:name w:val="75AFA332AA4947C7A3BF36C728685CFA"/>
    <w:rsid w:val="00CD6CA3"/>
    <w:pPr>
      <w:spacing w:after="160" w:line="259" w:lineRule="auto"/>
    </w:pPr>
  </w:style>
  <w:style w:type="paragraph" w:customStyle="1" w:styleId="C680EE781C734DB1916E6C689F0BEBC6">
    <w:name w:val="C680EE781C734DB1916E6C689F0BEBC6"/>
    <w:rsid w:val="00CD6CA3"/>
    <w:pPr>
      <w:spacing w:after="160" w:line="259" w:lineRule="auto"/>
    </w:pPr>
  </w:style>
  <w:style w:type="paragraph" w:customStyle="1" w:styleId="218FA1203EA24902A82B7F7BEC03070B">
    <w:name w:val="218FA1203EA24902A82B7F7BEC03070B"/>
    <w:rsid w:val="00CD6CA3"/>
    <w:pPr>
      <w:spacing w:after="160" w:line="259" w:lineRule="auto"/>
    </w:pPr>
  </w:style>
  <w:style w:type="paragraph" w:customStyle="1" w:styleId="57E6B0FBAE664803989849071E0A4058">
    <w:name w:val="57E6B0FBAE664803989849071E0A4058"/>
    <w:rsid w:val="00CD6CA3"/>
    <w:pPr>
      <w:spacing w:after="160" w:line="259" w:lineRule="auto"/>
    </w:pPr>
  </w:style>
  <w:style w:type="paragraph" w:customStyle="1" w:styleId="70CEC95F38EB41BA94153620A04EF05B">
    <w:name w:val="70CEC95F38EB41BA94153620A04EF05B"/>
    <w:rsid w:val="00CD6CA3"/>
    <w:pPr>
      <w:spacing w:after="160" w:line="259" w:lineRule="auto"/>
    </w:pPr>
  </w:style>
  <w:style w:type="paragraph" w:customStyle="1" w:styleId="8F766813A6814758844BD8A51C8F03B9">
    <w:name w:val="8F766813A6814758844BD8A51C8F03B9"/>
    <w:rsid w:val="00CD6CA3"/>
    <w:pPr>
      <w:spacing w:after="160" w:line="259" w:lineRule="auto"/>
    </w:pPr>
  </w:style>
  <w:style w:type="paragraph" w:customStyle="1" w:styleId="0838F7909FCE4435B845D79F2CA9D6FF">
    <w:name w:val="0838F7909FCE4435B845D79F2CA9D6FF"/>
    <w:rsid w:val="00CD6CA3"/>
    <w:pPr>
      <w:spacing w:after="160" w:line="259" w:lineRule="auto"/>
    </w:pPr>
  </w:style>
  <w:style w:type="paragraph" w:customStyle="1" w:styleId="8F76BC55EB6F484480C8FFED5D4E5B14">
    <w:name w:val="8F76BC55EB6F484480C8FFED5D4E5B14"/>
    <w:rsid w:val="00CD6CA3"/>
    <w:pPr>
      <w:spacing w:after="160" w:line="259" w:lineRule="auto"/>
    </w:pPr>
  </w:style>
  <w:style w:type="paragraph" w:customStyle="1" w:styleId="33C3F99CD7C04C67BE401FE5943ACA4B">
    <w:name w:val="33C3F99CD7C04C67BE401FE5943ACA4B"/>
    <w:rsid w:val="00CD6CA3"/>
    <w:pPr>
      <w:spacing w:after="160" w:line="259" w:lineRule="auto"/>
    </w:pPr>
  </w:style>
  <w:style w:type="paragraph" w:customStyle="1" w:styleId="A9ED70F85341441BB9D9BD264CDCE47F">
    <w:name w:val="A9ED70F85341441BB9D9BD264CDCE47F"/>
    <w:rsid w:val="00CD6CA3"/>
    <w:pPr>
      <w:spacing w:after="160" w:line="259" w:lineRule="auto"/>
    </w:pPr>
  </w:style>
  <w:style w:type="paragraph" w:customStyle="1" w:styleId="F4643A5DFDA84D7E9E28D6AD9B746451">
    <w:name w:val="F4643A5DFDA84D7E9E28D6AD9B746451"/>
    <w:rsid w:val="00CD6CA3"/>
    <w:pPr>
      <w:spacing w:after="160" w:line="259" w:lineRule="auto"/>
    </w:pPr>
  </w:style>
  <w:style w:type="paragraph" w:customStyle="1" w:styleId="EC20AF5E40614A7B85281C26BC03B0FB">
    <w:name w:val="EC20AF5E40614A7B85281C26BC03B0FB"/>
    <w:rsid w:val="00CD6CA3"/>
    <w:pPr>
      <w:spacing w:after="160" w:line="259" w:lineRule="auto"/>
    </w:pPr>
  </w:style>
  <w:style w:type="paragraph" w:customStyle="1" w:styleId="67A324588D4C4089B93ACF2F0DD515E5">
    <w:name w:val="67A324588D4C4089B93ACF2F0DD515E5"/>
    <w:rsid w:val="00CD6CA3"/>
    <w:pPr>
      <w:spacing w:after="160" w:line="259" w:lineRule="auto"/>
    </w:pPr>
  </w:style>
  <w:style w:type="paragraph" w:customStyle="1" w:styleId="C9E69FDF276B40EA91B20E1F34BD3EDE">
    <w:name w:val="C9E69FDF276B40EA91B20E1F34BD3EDE"/>
    <w:rsid w:val="00CD6CA3"/>
    <w:pPr>
      <w:spacing w:after="160" w:line="259" w:lineRule="auto"/>
    </w:pPr>
  </w:style>
  <w:style w:type="paragraph" w:customStyle="1" w:styleId="E0F74870DAC8403FB3C416213A96579F">
    <w:name w:val="E0F74870DAC8403FB3C416213A96579F"/>
    <w:rsid w:val="00CD6CA3"/>
    <w:pPr>
      <w:spacing w:after="160" w:line="259" w:lineRule="auto"/>
    </w:pPr>
  </w:style>
  <w:style w:type="paragraph" w:customStyle="1" w:styleId="E030D4A9A7CC4D0B89EF50477E9FE580">
    <w:name w:val="E030D4A9A7CC4D0B89EF50477E9FE580"/>
    <w:rsid w:val="00CD6CA3"/>
    <w:pPr>
      <w:spacing w:after="160" w:line="259" w:lineRule="auto"/>
    </w:pPr>
  </w:style>
  <w:style w:type="paragraph" w:customStyle="1" w:styleId="D203DD2B0CDD4F66B899037D4F95118C">
    <w:name w:val="D203DD2B0CDD4F66B899037D4F95118C"/>
    <w:rsid w:val="00CD6CA3"/>
    <w:pPr>
      <w:spacing w:after="160" w:line="259" w:lineRule="auto"/>
    </w:pPr>
  </w:style>
  <w:style w:type="paragraph" w:customStyle="1" w:styleId="204EF1A8210645BF85BE16A380831281">
    <w:name w:val="204EF1A8210645BF85BE16A380831281"/>
    <w:rsid w:val="00CD6CA3"/>
    <w:pPr>
      <w:spacing w:after="160" w:line="259" w:lineRule="auto"/>
    </w:pPr>
  </w:style>
  <w:style w:type="paragraph" w:customStyle="1" w:styleId="14FCC5D9A60F4DFDB65A0D6FAA72C245">
    <w:name w:val="14FCC5D9A60F4DFDB65A0D6FAA72C245"/>
    <w:rsid w:val="00CD6CA3"/>
    <w:pPr>
      <w:spacing w:after="160" w:line="259" w:lineRule="auto"/>
    </w:pPr>
  </w:style>
  <w:style w:type="paragraph" w:customStyle="1" w:styleId="FD105AD41C494B4B901D469D7C4DFCE5">
    <w:name w:val="FD105AD41C494B4B901D469D7C4DFCE5"/>
    <w:rsid w:val="00CD6CA3"/>
    <w:pPr>
      <w:spacing w:after="160" w:line="259" w:lineRule="auto"/>
    </w:pPr>
  </w:style>
  <w:style w:type="paragraph" w:customStyle="1" w:styleId="CBD6F3E118104B68868C8715ABA84192">
    <w:name w:val="CBD6F3E118104B68868C8715ABA84192"/>
    <w:rsid w:val="00CD6CA3"/>
    <w:pPr>
      <w:spacing w:after="160" w:line="259" w:lineRule="auto"/>
    </w:pPr>
  </w:style>
  <w:style w:type="paragraph" w:customStyle="1" w:styleId="EF36954066E54B00B57D9743A2E661FC">
    <w:name w:val="EF36954066E54B00B57D9743A2E661FC"/>
    <w:rsid w:val="00CD6CA3"/>
    <w:pPr>
      <w:spacing w:after="160" w:line="259" w:lineRule="auto"/>
    </w:pPr>
  </w:style>
  <w:style w:type="paragraph" w:customStyle="1" w:styleId="315AE388545D48CEAB48CBACF0201796">
    <w:name w:val="315AE388545D48CEAB48CBACF0201796"/>
    <w:rsid w:val="00CD6CA3"/>
    <w:pPr>
      <w:spacing w:after="160" w:line="259" w:lineRule="auto"/>
    </w:pPr>
  </w:style>
  <w:style w:type="paragraph" w:customStyle="1" w:styleId="9278CE6EEFAA4E3AB8B422A3C23E7AB8">
    <w:name w:val="9278CE6EEFAA4E3AB8B422A3C23E7AB8"/>
    <w:rsid w:val="00CD6CA3"/>
    <w:pPr>
      <w:spacing w:after="160" w:line="259" w:lineRule="auto"/>
    </w:pPr>
  </w:style>
  <w:style w:type="paragraph" w:customStyle="1" w:styleId="5FE213D42EC74CEE82B0792EB345BA70">
    <w:name w:val="5FE213D42EC74CEE82B0792EB345BA70"/>
    <w:rsid w:val="00CD6CA3"/>
    <w:pPr>
      <w:spacing w:after="160" w:line="259" w:lineRule="auto"/>
    </w:pPr>
  </w:style>
  <w:style w:type="paragraph" w:customStyle="1" w:styleId="CD08A377BA7C4AD2AE33B001BFB3E2C8">
    <w:name w:val="CD08A377BA7C4AD2AE33B001BFB3E2C8"/>
    <w:rsid w:val="00CD6CA3"/>
    <w:pPr>
      <w:spacing w:after="160" w:line="259" w:lineRule="auto"/>
    </w:pPr>
  </w:style>
  <w:style w:type="paragraph" w:customStyle="1" w:styleId="6323A580687547DEAD52EA4D56BF4062">
    <w:name w:val="6323A580687547DEAD52EA4D56BF4062"/>
    <w:rsid w:val="00CD6CA3"/>
    <w:pPr>
      <w:spacing w:after="160" w:line="259" w:lineRule="auto"/>
    </w:pPr>
  </w:style>
  <w:style w:type="paragraph" w:customStyle="1" w:styleId="84258FD9008A4B3E89D45050A5B02FF9">
    <w:name w:val="84258FD9008A4B3E89D45050A5B02FF9"/>
    <w:rsid w:val="00CD6CA3"/>
    <w:pPr>
      <w:spacing w:after="160" w:line="259" w:lineRule="auto"/>
    </w:pPr>
  </w:style>
  <w:style w:type="paragraph" w:customStyle="1" w:styleId="0F5CD4E5768D467DBA984E0C9D748196">
    <w:name w:val="0F5CD4E5768D467DBA984E0C9D748196"/>
    <w:rsid w:val="00CD6CA3"/>
    <w:pPr>
      <w:spacing w:after="160" w:line="259" w:lineRule="auto"/>
    </w:pPr>
  </w:style>
  <w:style w:type="paragraph" w:customStyle="1" w:styleId="08507360E32E458D95F23D2CBAE8B051">
    <w:name w:val="08507360E32E458D95F23D2CBAE8B051"/>
    <w:rsid w:val="00CD6CA3"/>
    <w:pPr>
      <w:spacing w:after="160" w:line="259" w:lineRule="auto"/>
    </w:pPr>
  </w:style>
  <w:style w:type="paragraph" w:customStyle="1" w:styleId="217BEF6CF0CE439F868FBC3EA28B16B0">
    <w:name w:val="217BEF6CF0CE439F868FBC3EA28B16B0"/>
    <w:rsid w:val="00CD6CA3"/>
    <w:pPr>
      <w:spacing w:after="160" w:line="259" w:lineRule="auto"/>
    </w:pPr>
  </w:style>
  <w:style w:type="paragraph" w:customStyle="1" w:styleId="7CD3D1C6E73943F78D9179703B225C13">
    <w:name w:val="7CD3D1C6E73943F78D9179703B225C13"/>
    <w:rsid w:val="00CD6CA3"/>
    <w:pPr>
      <w:spacing w:after="160" w:line="259" w:lineRule="auto"/>
    </w:pPr>
  </w:style>
  <w:style w:type="paragraph" w:customStyle="1" w:styleId="46B8C9379B9A49DF8CF88BD7FF3373E7">
    <w:name w:val="46B8C9379B9A49DF8CF88BD7FF3373E7"/>
    <w:rsid w:val="00CD6CA3"/>
    <w:pPr>
      <w:spacing w:after="160" w:line="259" w:lineRule="auto"/>
    </w:pPr>
  </w:style>
  <w:style w:type="paragraph" w:customStyle="1" w:styleId="12C0008181C64BDA8F07C8B1E3B7117A">
    <w:name w:val="12C0008181C64BDA8F07C8B1E3B7117A"/>
    <w:rsid w:val="00CD6CA3"/>
    <w:pPr>
      <w:spacing w:after="160" w:line="259" w:lineRule="auto"/>
    </w:pPr>
  </w:style>
  <w:style w:type="paragraph" w:customStyle="1" w:styleId="E7B9DB036AE04448AB79D13CD4BB6E84">
    <w:name w:val="E7B9DB036AE04448AB79D13CD4BB6E84"/>
    <w:rsid w:val="00CD6CA3"/>
    <w:pPr>
      <w:spacing w:after="160" w:line="259" w:lineRule="auto"/>
    </w:pPr>
  </w:style>
  <w:style w:type="paragraph" w:customStyle="1" w:styleId="768316DED7CC4B94BC596A9B20DA2DE0">
    <w:name w:val="768316DED7CC4B94BC596A9B20DA2DE0"/>
    <w:rsid w:val="00CD6CA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63B92-F794-461F-B4DD-68B036CD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Template>
  <TotalTime>21</TotalTime>
  <Pages>60</Pages>
  <Words>13472</Words>
  <Characters>76793</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90085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George</dc:creator>
  <cp:keywords/>
  <dc:description/>
  <cp:lastModifiedBy>D. Estep</cp:lastModifiedBy>
  <cp:revision>4</cp:revision>
  <cp:lastPrinted>2021-01-07T17:52:00Z</cp:lastPrinted>
  <dcterms:created xsi:type="dcterms:W3CDTF">2021-01-07T17:02:00Z</dcterms:created>
  <dcterms:modified xsi:type="dcterms:W3CDTF">2021-01-08T00:19:00Z</dcterms:modified>
</cp:coreProperties>
</file>