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D31353" w14:textId="0F5879A7" w:rsidR="001B6D2F" w:rsidRDefault="00F83BF9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43256" behindDoc="0" locked="0" layoutInCell="1" allowOverlap="1" wp14:anchorId="7D067554" wp14:editId="4984E7FF">
                <wp:simplePos x="0" y="0"/>
                <wp:positionH relativeFrom="column">
                  <wp:posOffset>3493639</wp:posOffset>
                </wp:positionH>
                <wp:positionV relativeFrom="paragraph">
                  <wp:posOffset>-172567</wp:posOffset>
                </wp:positionV>
                <wp:extent cx="2465070" cy="1850237"/>
                <wp:effectExtent l="0" t="0" r="0" b="444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5070" cy="18502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E3FE90" w14:textId="7B486BA2" w:rsidR="00F83BF9" w:rsidRDefault="00F83BF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561DF7" wp14:editId="711875FE">
                                  <wp:extent cx="2365128" cy="1576552"/>
                                  <wp:effectExtent l="0" t="0" r="0" b="0"/>
                                  <wp:docPr id="3" name="Picture 3" descr="A group of people posing for the camera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G_6891.jp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84216" cy="15892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D067554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275.1pt;margin-top:-13.6pt;width:194.1pt;height:145.7pt;z-index:251743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" fillcolor="white [3201]" stroked="f" strokeweight=".5pt">
                <v:textbox>
                  <w:txbxContent>
                    <w:p w14:paraId="6DE3FE90" w14:textId="7B486BA2" w:rsidR="00F83BF9" w:rsidRDefault="00F83BF9">
                      <w:r>
                        <w:rPr>
                          <w:noProof/>
                        </w:rPr>
                        <w:drawing>
                          <wp:inline distT="0" distB="0" distL="0" distR="0" wp14:anchorId="24561DF7" wp14:editId="711875FE">
                            <wp:extent cx="2365128" cy="1576552"/>
                            <wp:effectExtent l="0" t="0" r="0" b="0"/>
                            <wp:docPr id="3" name="Picture 3" descr="A group of people posing for the camera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G_6891.jpg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84216" cy="15892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3072E">
        <w:rPr>
          <w:noProof/>
        </w:rPr>
        <mc:AlternateContent>
          <mc:Choice Requires="wps">
            <w:drawing>
              <wp:anchor distT="0" distB="0" distL="114300" distR="114300" simplePos="0" relativeHeight="251678744" behindDoc="0" locked="0" layoutInCell="1" allowOverlap="1" wp14:anchorId="194DB962" wp14:editId="320F9AFB">
                <wp:simplePos x="0" y="0"/>
                <wp:positionH relativeFrom="page">
                  <wp:posOffset>554552</wp:posOffset>
                </wp:positionH>
                <wp:positionV relativeFrom="page">
                  <wp:posOffset>6495451</wp:posOffset>
                </wp:positionV>
                <wp:extent cx="2345055" cy="913130"/>
                <wp:effectExtent l="0" t="0" r="0" b="1270"/>
                <wp:wrapThrough wrapText="bothSides">
                  <wp:wrapPolygon edited="0">
                    <wp:start x="0" y="0"/>
                    <wp:lineTo x="0" y="21029"/>
                    <wp:lineTo x="21290" y="21029"/>
                    <wp:lineTo x="21290" y="0"/>
                    <wp:lineTo x="0" y="0"/>
                  </wp:wrapPolygon>
                </wp:wrapThrough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055" cy="913130"/>
                        </a:xfrm>
                        <a:prstGeom prst="rect">
                          <a:avLst/>
                        </a:prstGeom>
                        <a:solidFill>
                          <a:srgbClr val="DA0805"/>
                        </a:solidFill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3B74CE4" w14:textId="77777777" w:rsidR="00097E06" w:rsidRPr="007A06AE" w:rsidRDefault="00097E06" w:rsidP="005B2E52">
                            <w:pPr>
                              <w:pStyle w:val="Heading3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A06AE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Please send form and check to: </w:t>
                            </w:r>
                          </w:p>
                          <w:p w14:paraId="6A0D8CE2" w14:textId="77777777" w:rsidR="00097E06" w:rsidRPr="007A06AE" w:rsidRDefault="00097E06" w:rsidP="007A06AE">
                            <w:pPr>
                              <w:pStyle w:val="Heading3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Reece Kelley Foundation</w:t>
                            </w:r>
                          </w:p>
                          <w:p w14:paraId="24E2B3F0" w14:textId="77777777" w:rsidR="00097E06" w:rsidRPr="007A06AE" w:rsidRDefault="00097E06" w:rsidP="005B2E52">
                            <w:pPr>
                              <w:pStyle w:val="Heading3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A06AE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6 Oakt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r</w:t>
                            </w:r>
                            <w:r w:rsidRPr="007A06AE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ee Road, </w:t>
                            </w:r>
                          </w:p>
                          <w:p w14:paraId="281DBF01" w14:textId="77777777" w:rsidR="00097E06" w:rsidRPr="007A06AE" w:rsidRDefault="00097E06" w:rsidP="005B2E52">
                            <w:pPr>
                              <w:pStyle w:val="Heading3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A06AE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Hummelstown, PA 17036 </w:t>
                            </w:r>
                          </w:p>
                          <w:p w14:paraId="1835416A" w14:textId="02C237F6" w:rsidR="00097E06" w:rsidRPr="007A06AE" w:rsidRDefault="00097E06" w:rsidP="005B2E52">
                            <w:pPr>
                              <w:pStyle w:val="Heading3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Email: info@reecekelleyfoundation.org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94DB962" id="_x0000_t202" coordsize="21600,21600" o:spt="202" path="m,l,21600r21600,l21600,xe">
                <v:stroke joinstyle="miter"/>
                <v:path gradientshapeok="t" o:connecttype="rect"/>
              </v:shapetype>
              <v:shape id="Text Box 54" o:spid="_x0000_s1026" type="#_x0000_t202" style="position:absolute;margin-left:43.65pt;margin-top:511.45pt;width:184.65pt;height:71.9pt;z-index:251678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" fillcolor="#da0805" stroked="f">
                <v:textbox inset=",0,,0">
                  <w:txbxContent>
                    <w:p w14:paraId="43B74CE4" w14:textId="77777777" w:rsidR="00097E06" w:rsidRPr="007A06AE" w:rsidRDefault="00097E06" w:rsidP="005B2E52">
                      <w:pPr>
                        <w:pStyle w:val="Heading3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7A06AE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Please send form and check to: </w:t>
                      </w:r>
                    </w:p>
                    <w:p w14:paraId="6A0D8CE2" w14:textId="77777777" w:rsidR="00097E06" w:rsidRPr="007A06AE" w:rsidRDefault="00097E06" w:rsidP="007A06AE">
                      <w:pPr>
                        <w:pStyle w:val="Heading3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Reece Kelley Foundation</w:t>
                      </w:r>
                    </w:p>
                    <w:p w14:paraId="24E2B3F0" w14:textId="77777777" w:rsidR="00097E06" w:rsidRPr="007A06AE" w:rsidRDefault="00097E06" w:rsidP="005B2E52">
                      <w:pPr>
                        <w:pStyle w:val="Heading3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7A06AE">
                        <w:rPr>
                          <w:color w:val="FFFFFF" w:themeColor="background1"/>
                          <w:sz w:val="20"/>
                          <w:szCs w:val="20"/>
                        </w:rPr>
                        <w:t>6 Oakt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r</w:t>
                      </w:r>
                      <w:r w:rsidRPr="007A06AE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ee Road, </w:t>
                      </w:r>
                    </w:p>
                    <w:p w14:paraId="281DBF01" w14:textId="77777777" w:rsidR="00097E06" w:rsidRPr="007A06AE" w:rsidRDefault="00097E06" w:rsidP="005B2E52">
                      <w:pPr>
                        <w:pStyle w:val="Heading3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7A06AE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Hummelstown, PA 17036 </w:t>
                      </w:r>
                    </w:p>
                    <w:p w14:paraId="1835416A" w14:textId="02C237F6" w:rsidR="00097E06" w:rsidRPr="007A06AE" w:rsidRDefault="00097E06" w:rsidP="005B2E52">
                      <w:pPr>
                        <w:pStyle w:val="Heading3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Email: info@reecekelleyfoundation.org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3072E">
        <w:rPr>
          <w:noProof/>
        </w:rPr>
        <mc:AlternateContent>
          <mc:Choice Requires="wpg">
            <w:drawing>
              <wp:anchor distT="0" distB="0" distL="114300" distR="114300" simplePos="0" relativeHeight="251679768" behindDoc="0" locked="0" layoutInCell="1" allowOverlap="1" wp14:anchorId="7700DD85" wp14:editId="558EEA3F">
                <wp:simplePos x="0" y="0"/>
                <wp:positionH relativeFrom="page">
                  <wp:posOffset>501919</wp:posOffset>
                </wp:positionH>
                <wp:positionV relativeFrom="page">
                  <wp:posOffset>4662152</wp:posOffset>
                </wp:positionV>
                <wp:extent cx="2470428" cy="1634821"/>
                <wp:effectExtent l="25400" t="0" r="311150" b="295910"/>
                <wp:wrapThrough wrapText="bothSides">
                  <wp:wrapPolygon edited="0">
                    <wp:start x="0" y="0"/>
                    <wp:lineTo x="-222" y="1007"/>
                    <wp:lineTo x="-111" y="24168"/>
                    <wp:lineTo x="777" y="24168"/>
                    <wp:lineTo x="777" y="25007"/>
                    <wp:lineTo x="1777" y="25343"/>
                    <wp:lineTo x="22655" y="25343"/>
                    <wp:lineTo x="22766" y="25007"/>
                    <wp:lineTo x="23654" y="24168"/>
                    <wp:lineTo x="24099" y="21650"/>
                    <wp:lineTo x="24210" y="5035"/>
                    <wp:lineTo x="22877" y="3357"/>
                    <wp:lineTo x="21878" y="2685"/>
                    <wp:lineTo x="21656" y="168"/>
                    <wp:lineTo x="21656" y="0"/>
                    <wp:lineTo x="0" y="0"/>
                  </wp:wrapPolygon>
                </wp:wrapThrough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0428" cy="1634821"/>
                          <a:chOff x="0" y="0"/>
                          <a:chExt cx="2465070" cy="1589659"/>
                        </a:xfrm>
                      </wpg:grpSpPr>
                      <wps:wsp>
                        <wps:cNvPr id="61" name="Rounded Rectangle 61"/>
                        <wps:cNvSpPr/>
                        <wps:spPr>
                          <a:xfrm>
                            <a:off x="0" y="0"/>
                            <a:ext cx="2465070" cy="1589659"/>
                          </a:xfrm>
                          <a:prstGeom prst="roundRect">
                            <a:avLst>
                              <a:gd name="adj" fmla="val 4302"/>
                            </a:avLst>
                          </a:prstGeom>
                          <a:no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Text Box 55"/>
                        <wps:cNvSpPr txBox="1"/>
                        <wps:spPr>
                          <a:xfrm>
                            <a:off x="0" y="44440"/>
                            <a:ext cx="2465070" cy="1458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3BC4804" w14:textId="4B2CBD8C" w:rsidR="00097E06" w:rsidRPr="007A06AE" w:rsidRDefault="00097E0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A06AE">
                                <w:rPr>
                                  <w:rFonts w:ascii="MS Gothic" w:eastAsia="MS Gothic" w:hAnsi="MS Gothic"/>
                                  <w:color w:val="000000"/>
                                  <w:sz w:val="20"/>
                                  <w:szCs w:val="20"/>
                                </w:rPr>
                                <w:t>☐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 $5</w:t>
                              </w:r>
                              <w:r w:rsidRPr="007A06AE">
                                <w:rPr>
                                  <w:sz w:val="20"/>
                                  <w:szCs w:val="20"/>
                                </w:rPr>
                                <w:t xml:space="preserve">00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for </w:t>
                              </w:r>
                              <w:r w:rsidRPr="007A06AE">
                                <w:rPr>
                                  <w:sz w:val="20"/>
                                  <w:szCs w:val="20"/>
                                </w:rPr>
                                <w:t>FOUR GOLFERS</w:t>
                              </w:r>
                            </w:p>
                            <w:p w14:paraId="6923802A" w14:textId="07B9CA70" w:rsidR="00097E06" w:rsidRDefault="00097E06">
                              <w:pPr>
                                <w:rPr>
                                  <w:rFonts w:eastAsia="MS Gothic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7A06AE">
                                <w:rPr>
                                  <w:rFonts w:ascii="MS Gothic" w:eastAsia="MS Gothic" w:hAnsi="MS Gothic"/>
                                  <w:color w:val="000000"/>
                                  <w:sz w:val="20"/>
                                  <w:szCs w:val="20"/>
                                </w:rPr>
                                <w:t xml:space="preserve">☐ </w:t>
                              </w:r>
                              <w:r>
                                <w:rPr>
                                  <w:rFonts w:eastAsia="MS Gothic"/>
                                  <w:color w:val="000000"/>
                                  <w:sz w:val="20"/>
                                  <w:szCs w:val="20"/>
                                </w:rPr>
                                <w:t>$150</w:t>
                              </w:r>
                              <w:r w:rsidRPr="007A06AE">
                                <w:rPr>
                                  <w:rFonts w:eastAsia="MS Gothic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eastAsia="MS Gothic"/>
                                  <w:color w:val="000000"/>
                                  <w:sz w:val="20"/>
                                  <w:szCs w:val="20"/>
                                </w:rPr>
                                <w:t>SINGLE (</w:t>
                              </w:r>
                              <w:r w:rsidRPr="007A06AE">
                                <w:rPr>
                                  <w:rFonts w:eastAsia="MS Gothic"/>
                                  <w:color w:val="000000"/>
                                  <w:sz w:val="20"/>
                                  <w:szCs w:val="20"/>
                                </w:rPr>
                                <w:t>HOLE SPONSOR</w:t>
                              </w:r>
                              <w:r>
                                <w:rPr>
                                  <w:rFonts w:eastAsia="MS Gothic"/>
                                  <w:color w:val="000000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  <w:p w14:paraId="11F8CCBD" w14:textId="77777777" w:rsidR="00097E06" w:rsidRDefault="00097E06">
                              <w:pPr>
                                <w:rPr>
                                  <w:rFonts w:eastAsia="MS Gothic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7A06AE">
                                <w:rPr>
                                  <w:rFonts w:ascii="MS Gothic" w:eastAsia="MS Gothic" w:hAnsi="MS Gothic"/>
                                  <w:color w:val="000000"/>
                                  <w:sz w:val="20"/>
                                  <w:szCs w:val="20"/>
                                </w:rPr>
                                <w:t>☐</w:t>
                              </w:r>
                              <w:r>
                                <w:rPr>
                                  <w:rFonts w:ascii="MS Gothic" w:eastAsia="MS Gothic" w:hAnsi="MS Gothic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eastAsia="MS Gothic"/>
                                  <w:color w:val="000000"/>
                                  <w:sz w:val="20"/>
                                  <w:szCs w:val="20"/>
                                </w:rPr>
                                <w:t xml:space="preserve">Other Sponsorship </w:t>
                              </w:r>
                            </w:p>
                            <w:p w14:paraId="10D31D58" w14:textId="77777777" w:rsidR="00097E06" w:rsidRPr="007A06AE" w:rsidRDefault="00097E06">
                              <w:pPr>
                                <w:rPr>
                                  <w:rFonts w:eastAsia="MS Gothic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7A06AE">
                                <w:rPr>
                                  <w:rFonts w:ascii="MS Gothic" w:eastAsia="MS Gothic" w:hAnsi="MS Gothic"/>
                                  <w:color w:val="000000"/>
                                  <w:sz w:val="20"/>
                                  <w:szCs w:val="20"/>
                                </w:rPr>
                                <w:t xml:space="preserve">☐ </w:t>
                              </w:r>
                              <w:r w:rsidRPr="007A06AE">
                                <w:rPr>
                                  <w:rFonts w:eastAsia="MS Gothic"/>
                                  <w:color w:val="000000"/>
                                  <w:sz w:val="20"/>
                                  <w:szCs w:val="20"/>
                                </w:rPr>
                                <w:t>MONETARY DONATION</w:t>
                              </w:r>
                              <w:r>
                                <w:rPr>
                                  <w:rFonts w:eastAsia="MS Gothic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0150B85B" w14:textId="51551D82" w:rsidR="00097E06" w:rsidRPr="00AA06D9" w:rsidRDefault="00097E06" w:rsidP="00AA06D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TOTAL AM</w:t>
                              </w:r>
                              <w:r w:rsidRPr="00AA06D9">
                                <w:rPr>
                                  <w:sz w:val="20"/>
                                  <w:szCs w:val="20"/>
                                </w:rPr>
                                <w:t>T ENCLOSED: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__________</w:t>
                              </w:r>
                            </w:p>
                            <w:p w14:paraId="10BD314F" w14:textId="77777777" w:rsidR="00097E06" w:rsidRDefault="00097E06"/>
                            <w:p w14:paraId="45196AA8" w14:textId="77777777" w:rsidR="00097E06" w:rsidRDefault="00097E0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00DD85" id="Group 59" o:spid="_x0000_s1027" style="position:absolute;margin-left:39.5pt;margin-top:367.1pt;width:194.5pt;height:128.75pt;z-index:251679768;mso-position-horizontal-relative:page;mso-position-vertical-relative:page;mso-width-relative:margin;mso-height-relative:margin" coordsize="24650,158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">
                <v:roundrect id="Rounded Rectangle 61" o:spid="_x0000_s1028" style="position:absolute;width:24650;height:15896;visibility:visible;mso-wrap-style:square;v-text-anchor:middle" arcsize="2819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" filled="f" strokecolor="#20768c [3209]">
                  <v:shadow on="t" type="perspective" color="black" opacity="16711f" origin=",.5" offset="4.49014mm,4.49014mm" matrix=",,,58982f"/>
                </v:roundrect>
                <v:shape id="Text Box 55" o:spid="_x0000_s1029" type="#_x0000_t202" style="position:absolute;top:444;width:24650;height:145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" filled="f" stroked="f">
                  <v:textbox>
                    <w:txbxContent>
                      <w:p w14:paraId="03BC4804" w14:textId="4B2CBD8C" w:rsidR="00097E06" w:rsidRPr="007A06AE" w:rsidRDefault="00097E06">
                        <w:pPr>
                          <w:rPr>
                            <w:sz w:val="20"/>
                            <w:szCs w:val="20"/>
                          </w:rPr>
                        </w:pPr>
                        <w:r w:rsidRPr="007A06AE">
                          <w:rPr>
                            <w:rFonts w:ascii="MS Gothic" w:eastAsia="MS Gothic" w:hAnsi="MS Gothic"/>
                            <w:color w:val="000000"/>
                            <w:sz w:val="20"/>
                            <w:szCs w:val="20"/>
                          </w:rPr>
                          <w:t>☐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 $5</w:t>
                        </w:r>
                        <w:r w:rsidRPr="007A06AE">
                          <w:rPr>
                            <w:sz w:val="20"/>
                            <w:szCs w:val="20"/>
                          </w:rPr>
                          <w:t xml:space="preserve">00 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for </w:t>
                        </w:r>
                        <w:r w:rsidRPr="007A06AE">
                          <w:rPr>
                            <w:sz w:val="20"/>
                            <w:szCs w:val="20"/>
                          </w:rPr>
                          <w:t>FOUR GOLFERS</w:t>
                        </w:r>
                      </w:p>
                      <w:p w14:paraId="6923802A" w14:textId="07B9CA70" w:rsidR="00097E06" w:rsidRDefault="00097E06">
                        <w:pPr>
                          <w:rPr>
                            <w:rFonts w:eastAsia="MS Gothic"/>
                            <w:color w:val="000000"/>
                            <w:sz w:val="20"/>
                            <w:szCs w:val="20"/>
                          </w:rPr>
                        </w:pPr>
                        <w:r w:rsidRPr="007A06AE">
                          <w:rPr>
                            <w:rFonts w:ascii="MS Gothic" w:eastAsia="MS Gothic" w:hAnsi="MS Gothic"/>
                            <w:color w:val="000000"/>
                            <w:sz w:val="20"/>
                            <w:szCs w:val="20"/>
                          </w:rPr>
                          <w:t xml:space="preserve">☐ </w:t>
                        </w:r>
                        <w:r>
                          <w:rPr>
                            <w:rFonts w:eastAsia="MS Gothic"/>
                            <w:color w:val="000000"/>
                            <w:sz w:val="20"/>
                            <w:szCs w:val="20"/>
                          </w:rPr>
                          <w:t>$150</w:t>
                        </w:r>
                        <w:r w:rsidRPr="007A06AE">
                          <w:rPr>
                            <w:rFonts w:eastAsia="MS Gothic"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eastAsia="MS Gothic"/>
                            <w:color w:val="000000"/>
                            <w:sz w:val="20"/>
                            <w:szCs w:val="20"/>
                          </w:rPr>
                          <w:t>SINGLE (</w:t>
                        </w:r>
                        <w:r w:rsidRPr="007A06AE">
                          <w:rPr>
                            <w:rFonts w:eastAsia="MS Gothic"/>
                            <w:color w:val="000000"/>
                            <w:sz w:val="20"/>
                            <w:szCs w:val="20"/>
                          </w:rPr>
                          <w:t>HOLE SPONSOR</w:t>
                        </w:r>
                        <w:r>
                          <w:rPr>
                            <w:rFonts w:eastAsia="MS Gothic"/>
                            <w:color w:val="000000"/>
                            <w:sz w:val="20"/>
                            <w:szCs w:val="20"/>
                          </w:rPr>
                          <w:t>)</w:t>
                        </w:r>
                      </w:p>
                      <w:p w14:paraId="11F8CCBD" w14:textId="77777777" w:rsidR="00097E06" w:rsidRDefault="00097E06">
                        <w:pPr>
                          <w:rPr>
                            <w:rFonts w:eastAsia="MS Gothic"/>
                            <w:color w:val="000000"/>
                            <w:sz w:val="20"/>
                            <w:szCs w:val="20"/>
                          </w:rPr>
                        </w:pPr>
                        <w:r w:rsidRPr="007A06AE">
                          <w:rPr>
                            <w:rFonts w:ascii="MS Gothic" w:eastAsia="MS Gothic" w:hAnsi="MS Gothic"/>
                            <w:color w:val="000000"/>
                            <w:sz w:val="20"/>
                            <w:szCs w:val="20"/>
                          </w:rPr>
                          <w:t>☐</w:t>
                        </w:r>
                        <w:r>
                          <w:rPr>
                            <w:rFonts w:ascii="MS Gothic" w:eastAsia="MS Gothic" w:hAnsi="MS Gothic"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eastAsia="MS Gothic"/>
                            <w:color w:val="000000"/>
                            <w:sz w:val="20"/>
                            <w:szCs w:val="20"/>
                          </w:rPr>
                          <w:t xml:space="preserve">Other Sponsorship </w:t>
                        </w:r>
                      </w:p>
                      <w:p w14:paraId="10D31D58" w14:textId="77777777" w:rsidR="00097E06" w:rsidRPr="007A06AE" w:rsidRDefault="00097E06">
                        <w:pPr>
                          <w:rPr>
                            <w:rFonts w:eastAsia="MS Gothic"/>
                            <w:color w:val="000000"/>
                            <w:sz w:val="20"/>
                            <w:szCs w:val="20"/>
                          </w:rPr>
                        </w:pPr>
                        <w:r w:rsidRPr="007A06AE">
                          <w:rPr>
                            <w:rFonts w:ascii="MS Gothic" w:eastAsia="MS Gothic" w:hAnsi="MS Gothic"/>
                            <w:color w:val="000000"/>
                            <w:sz w:val="20"/>
                            <w:szCs w:val="20"/>
                          </w:rPr>
                          <w:t xml:space="preserve">☐ </w:t>
                        </w:r>
                        <w:r w:rsidRPr="007A06AE">
                          <w:rPr>
                            <w:rFonts w:eastAsia="MS Gothic"/>
                            <w:color w:val="000000"/>
                            <w:sz w:val="20"/>
                            <w:szCs w:val="20"/>
                          </w:rPr>
                          <w:t>MONETARY DONATION</w:t>
                        </w:r>
                        <w:r>
                          <w:rPr>
                            <w:rFonts w:eastAsia="MS Gothic"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0150B85B" w14:textId="51551D82" w:rsidR="00097E06" w:rsidRPr="00AA06D9" w:rsidRDefault="00097E06" w:rsidP="00AA06D9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TOTAL AM</w:t>
                        </w:r>
                        <w:r w:rsidRPr="00AA06D9">
                          <w:rPr>
                            <w:sz w:val="20"/>
                            <w:szCs w:val="20"/>
                          </w:rPr>
                          <w:t>T ENCLOSED: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__________</w:t>
                        </w:r>
                      </w:p>
                      <w:p w14:paraId="10BD314F" w14:textId="77777777" w:rsidR="00097E06" w:rsidRDefault="00097E06"/>
                      <w:p w14:paraId="45196AA8" w14:textId="77777777" w:rsidR="00097E06" w:rsidRDefault="00097E06"/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4B07A5">
        <w:rPr>
          <w:noProof/>
        </w:rPr>
        <mc:AlternateContent>
          <mc:Choice Requires="wps">
            <w:drawing>
              <wp:anchor distT="0" distB="0" distL="114300" distR="114300" simplePos="0" relativeHeight="251653138" behindDoc="0" locked="0" layoutInCell="1" allowOverlap="1" wp14:anchorId="4CF379F9" wp14:editId="67B166EA">
                <wp:simplePos x="0" y="0"/>
                <wp:positionH relativeFrom="page">
                  <wp:posOffset>3679825</wp:posOffset>
                </wp:positionH>
                <wp:positionV relativeFrom="page">
                  <wp:posOffset>3199765</wp:posOffset>
                </wp:positionV>
                <wp:extent cx="2670810" cy="1796415"/>
                <wp:effectExtent l="0" t="0" r="0" b="6985"/>
                <wp:wrapThrough wrapText="bothSides">
                  <wp:wrapPolygon edited="0">
                    <wp:start x="205" y="0"/>
                    <wp:lineTo x="205" y="21379"/>
                    <wp:lineTo x="21158" y="21379"/>
                    <wp:lineTo x="21158" y="0"/>
                    <wp:lineTo x="205" y="0"/>
                  </wp:wrapPolygon>
                </wp:wrapThrough>
                <wp:docPr id="31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810" cy="1796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6916DBB" w14:textId="6A79E62F" w:rsidR="00097E06" w:rsidRPr="00E21F4B" w:rsidRDefault="00097E06" w:rsidP="00E21F4B">
                            <w:pPr>
                              <w:pStyle w:val="BodyText2"/>
                              <w:spacing w:line="240" w:lineRule="auto"/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E21F4B">
                              <w:rPr>
                                <w:color w:val="auto"/>
                                <w:sz w:val="32"/>
                                <w:szCs w:val="32"/>
                              </w:rPr>
                              <w:t>To the recipients of the 201</w:t>
                            </w:r>
                            <w:r w:rsidR="00F83BF9">
                              <w:rPr>
                                <w:color w:val="auto"/>
                                <w:sz w:val="32"/>
                                <w:szCs w:val="32"/>
                              </w:rPr>
                              <w:t>9</w:t>
                            </w:r>
                            <w:r w:rsidRPr="00E21F4B">
                              <w:rPr>
                                <w:color w:val="auto"/>
                                <w:sz w:val="32"/>
                                <w:szCs w:val="32"/>
                              </w:rPr>
                              <w:t xml:space="preserve"> Reece Kelley Foundation Scholarship Awards...</w:t>
                            </w:r>
                          </w:p>
                          <w:p w14:paraId="254BE90B" w14:textId="77777777" w:rsidR="00097E06" w:rsidRPr="00E21F4B" w:rsidRDefault="00097E06" w:rsidP="00E21F4B">
                            <w:pPr>
                              <w:pStyle w:val="BodyText2"/>
                              <w:spacing w:line="240" w:lineRule="auto"/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 w14:paraId="542B71BA" w14:textId="23A69A94" w:rsidR="00097E06" w:rsidRPr="00E21F4B" w:rsidRDefault="00F83BF9" w:rsidP="00A0113A">
                            <w:pPr>
                              <w:pStyle w:val="BodyText2"/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auto"/>
                                <w:sz w:val="32"/>
                                <w:szCs w:val="32"/>
                              </w:rPr>
                              <w:t xml:space="preserve">Justin </w:t>
                            </w:r>
                            <w:proofErr w:type="spellStart"/>
                            <w:r>
                              <w:rPr>
                                <w:color w:val="auto"/>
                                <w:sz w:val="32"/>
                                <w:szCs w:val="32"/>
                              </w:rPr>
                              <w:t>Lontz</w:t>
                            </w:r>
                            <w:proofErr w:type="spellEnd"/>
                            <w:r>
                              <w:rPr>
                                <w:color w:val="auto"/>
                                <w:sz w:val="32"/>
                                <w:szCs w:val="32"/>
                              </w:rPr>
                              <w:t xml:space="preserve">, Stephen Jones, Ryan </w:t>
                            </w:r>
                            <w:proofErr w:type="spellStart"/>
                            <w:r>
                              <w:rPr>
                                <w:color w:val="auto"/>
                                <w:sz w:val="32"/>
                                <w:szCs w:val="32"/>
                              </w:rPr>
                              <w:t>Kutz</w:t>
                            </w:r>
                            <w:proofErr w:type="spellEnd"/>
                            <w:r>
                              <w:rPr>
                                <w:color w:val="auto"/>
                                <w:sz w:val="32"/>
                                <w:szCs w:val="32"/>
                              </w:rPr>
                              <w:t>, &amp; Avery Cassel</w:t>
                            </w:r>
                          </w:p>
                          <w:p w14:paraId="21B6E1C3" w14:textId="02339853" w:rsidR="00097E06" w:rsidRPr="00923441" w:rsidRDefault="00097E06" w:rsidP="00A0113A">
                            <w:pPr>
                              <w:pStyle w:val="BodyText2"/>
                              <w:rPr>
                                <w:color w:val="auto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379F9" id="Text Box 26" o:spid="_x0000_s1031" type="#_x0000_t202" style="position:absolute;margin-left:289.75pt;margin-top:251.95pt;width:210.3pt;height:141.45pt;z-index:2516531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" filled="f" stroked="f">
                <v:textbox inset=",0,,0">
                  <w:txbxContent>
                    <w:p w14:paraId="46916DBB" w14:textId="6A79E62F" w:rsidR="00097E06" w:rsidRPr="00E21F4B" w:rsidRDefault="00097E06" w:rsidP="00E21F4B">
                      <w:pPr>
                        <w:pStyle w:val="BodyText2"/>
                        <w:spacing w:line="240" w:lineRule="auto"/>
                        <w:rPr>
                          <w:color w:val="auto"/>
                          <w:sz w:val="32"/>
                          <w:szCs w:val="32"/>
                        </w:rPr>
                      </w:pPr>
                      <w:r w:rsidRPr="00E21F4B">
                        <w:rPr>
                          <w:color w:val="auto"/>
                          <w:sz w:val="32"/>
                          <w:szCs w:val="32"/>
                        </w:rPr>
                        <w:t>To the recipients of the 201</w:t>
                      </w:r>
                      <w:r w:rsidR="00F83BF9">
                        <w:rPr>
                          <w:color w:val="auto"/>
                          <w:sz w:val="32"/>
                          <w:szCs w:val="32"/>
                        </w:rPr>
                        <w:t>9</w:t>
                      </w:r>
                      <w:r w:rsidRPr="00E21F4B">
                        <w:rPr>
                          <w:color w:val="auto"/>
                          <w:sz w:val="32"/>
                          <w:szCs w:val="32"/>
                        </w:rPr>
                        <w:t xml:space="preserve"> Reece Kelley Foundation Scholarship Awards...</w:t>
                      </w:r>
                    </w:p>
                    <w:p w14:paraId="254BE90B" w14:textId="77777777" w:rsidR="00097E06" w:rsidRPr="00E21F4B" w:rsidRDefault="00097E06" w:rsidP="00E21F4B">
                      <w:pPr>
                        <w:pStyle w:val="BodyText2"/>
                        <w:spacing w:line="240" w:lineRule="auto"/>
                        <w:rPr>
                          <w:color w:val="auto"/>
                          <w:sz w:val="32"/>
                          <w:szCs w:val="32"/>
                        </w:rPr>
                      </w:pPr>
                    </w:p>
                    <w:p w14:paraId="542B71BA" w14:textId="23A69A94" w:rsidR="00097E06" w:rsidRPr="00E21F4B" w:rsidRDefault="00F83BF9" w:rsidP="00A0113A">
                      <w:pPr>
                        <w:pStyle w:val="BodyText2"/>
                        <w:rPr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color w:val="auto"/>
                          <w:sz w:val="32"/>
                          <w:szCs w:val="32"/>
                        </w:rPr>
                        <w:t xml:space="preserve">Justin </w:t>
                      </w:r>
                      <w:proofErr w:type="spellStart"/>
                      <w:r>
                        <w:rPr>
                          <w:color w:val="auto"/>
                          <w:sz w:val="32"/>
                          <w:szCs w:val="32"/>
                        </w:rPr>
                        <w:t>Lontz</w:t>
                      </w:r>
                      <w:proofErr w:type="spellEnd"/>
                      <w:r>
                        <w:rPr>
                          <w:color w:val="auto"/>
                          <w:sz w:val="32"/>
                          <w:szCs w:val="32"/>
                        </w:rPr>
                        <w:t xml:space="preserve">, Stephen Jones, Ryan </w:t>
                      </w:r>
                      <w:proofErr w:type="spellStart"/>
                      <w:r>
                        <w:rPr>
                          <w:color w:val="auto"/>
                          <w:sz w:val="32"/>
                          <w:szCs w:val="32"/>
                        </w:rPr>
                        <w:t>Kutz</w:t>
                      </w:r>
                      <w:proofErr w:type="spellEnd"/>
                      <w:r>
                        <w:rPr>
                          <w:color w:val="auto"/>
                          <w:sz w:val="32"/>
                          <w:szCs w:val="32"/>
                        </w:rPr>
                        <w:t>, &amp; Avery Cassel</w:t>
                      </w:r>
                    </w:p>
                    <w:p w14:paraId="21B6E1C3" w14:textId="02339853" w:rsidR="00097E06" w:rsidRPr="00923441" w:rsidRDefault="00097E06" w:rsidP="00A0113A">
                      <w:pPr>
                        <w:pStyle w:val="BodyText2"/>
                        <w:rPr>
                          <w:color w:val="auto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B07A5">
        <w:rPr>
          <w:noProof/>
        </w:rPr>
        <mc:AlternateContent>
          <mc:Choice Requires="wps">
            <w:drawing>
              <wp:anchor distT="0" distB="0" distL="114300" distR="114300" simplePos="0" relativeHeight="251681816" behindDoc="0" locked="0" layoutInCell="1" allowOverlap="1" wp14:anchorId="4B491B06" wp14:editId="43A36CF7">
                <wp:simplePos x="0" y="0"/>
                <wp:positionH relativeFrom="page">
                  <wp:posOffset>3630295</wp:posOffset>
                </wp:positionH>
                <wp:positionV relativeFrom="page">
                  <wp:posOffset>5034915</wp:posOffset>
                </wp:positionV>
                <wp:extent cx="2797810" cy="478790"/>
                <wp:effectExtent l="0" t="0" r="0" b="3810"/>
                <wp:wrapThrough wrapText="bothSides">
                  <wp:wrapPolygon edited="0">
                    <wp:start x="196" y="0"/>
                    <wp:lineTo x="196" y="20626"/>
                    <wp:lineTo x="21178" y="20626"/>
                    <wp:lineTo x="21178" y="0"/>
                    <wp:lineTo x="196" y="0"/>
                  </wp:wrapPolygon>
                </wp:wrapThrough>
                <wp:docPr id="5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7810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2D193F9" w14:textId="06E52FD3" w:rsidR="00097E06" w:rsidRPr="00EE04A5" w:rsidRDefault="00097E06" w:rsidP="00A0113A">
                            <w:pPr>
                              <w:pStyle w:val="Subtitle"/>
                              <w:rPr>
                                <w:b/>
                                <w:color w:val="auto"/>
                              </w:rPr>
                            </w:pPr>
                            <w:r>
                              <w:rPr>
                                <w:b/>
                                <w:color w:val="auto"/>
                              </w:rPr>
                              <w:t>Grand Slam Sponsors</w:t>
                            </w:r>
                          </w:p>
                          <w:p w14:paraId="0D267BA5" w14:textId="77777777" w:rsidR="00097E06" w:rsidRPr="006E5BC9" w:rsidRDefault="00097E06" w:rsidP="00A0113A">
                            <w:pPr>
                              <w:pStyle w:val="Subtitle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491B06" id="Text Box 27" o:spid="_x0000_s1031" type="#_x0000_t202" style="position:absolute;margin-left:285.85pt;margin-top:396.45pt;width:220.3pt;height:37.7pt;z-index:251681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" filled="f" stroked="f">
                <v:textbox inset=",0,,0">
                  <w:txbxContent>
                    <w:p w14:paraId="12D193F9" w14:textId="06E52FD3" w:rsidR="00097E06" w:rsidRPr="00EE04A5" w:rsidRDefault="00097E06" w:rsidP="00A0113A">
                      <w:pPr>
                        <w:pStyle w:val="Subtitle"/>
                        <w:rPr>
                          <w:b/>
                          <w:color w:val="auto"/>
                        </w:rPr>
                      </w:pPr>
                      <w:r>
                        <w:rPr>
                          <w:b/>
                          <w:color w:val="auto"/>
                        </w:rPr>
                        <w:t>Grand Slam Sponsors</w:t>
                      </w:r>
                    </w:p>
                    <w:p w14:paraId="0D267BA5" w14:textId="77777777" w:rsidR="00097E06" w:rsidRPr="006E5BC9" w:rsidRDefault="00097E06" w:rsidP="00A0113A">
                      <w:pPr>
                        <w:pStyle w:val="Subtitle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97E06">
        <w:rPr>
          <w:noProof/>
        </w:rPr>
        <mc:AlternateContent>
          <mc:Choice Requires="wps">
            <w:drawing>
              <wp:anchor distT="0" distB="0" distL="114300" distR="114300" simplePos="0" relativeHeight="251677720" behindDoc="0" locked="0" layoutInCell="1" allowOverlap="1" wp14:anchorId="055EDF0B" wp14:editId="14CF9B07">
                <wp:simplePos x="0" y="0"/>
                <wp:positionH relativeFrom="page">
                  <wp:posOffset>501015</wp:posOffset>
                </wp:positionH>
                <wp:positionV relativeFrom="page">
                  <wp:posOffset>6376670</wp:posOffset>
                </wp:positionV>
                <wp:extent cx="2465070" cy="1035685"/>
                <wp:effectExtent l="0" t="0" r="0" b="5715"/>
                <wp:wrapThrough wrapText="bothSides">
                  <wp:wrapPolygon edited="0">
                    <wp:start x="0" y="0"/>
                    <wp:lineTo x="0" y="21189"/>
                    <wp:lineTo x="21366" y="21189"/>
                    <wp:lineTo x="21366" y="0"/>
                    <wp:lineTo x="0" y="0"/>
                  </wp:wrapPolygon>
                </wp:wrapThrough>
                <wp:docPr id="52" name="Rounded 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5070" cy="1035685"/>
                        </a:xfrm>
                        <a:prstGeom prst="roundRect">
                          <a:avLst>
                            <a:gd name="adj" fmla="val 7208"/>
                          </a:avLst>
                        </a:prstGeom>
                        <a:solidFill>
                          <a:srgbClr val="DA0805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A2A451" id="Rounded Rectangle 52" o:spid="_x0000_s1026" style="position:absolute;margin-left:39.45pt;margin-top:502.1pt;width:194.1pt;height:81.55pt;z-index:251677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472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" fillcolor="#da0805" stroked="f">
                <w10:wrap type="through" anchorx="page" anchory="page"/>
              </v:roundrect>
            </w:pict>
          </mc:Fallback>
        </mc:AlternateContent>
      </w:r>
      <w:r w:rsidR="00B013E1">
        <w:rPr>
          <w:noProof/>
        </w:rPr>
        <w:drawing>
          <wp:anchor distT="0" distB="0" distL="114300" distR="114300" simplePos="0" relativeHeight="251741208" behindDoc="0" locked="0" layoutInCell="1" allowOverlap="1" wp14:anchorId="35B27B1C" wp14:editId="03D13626">
            <wp:simplePos x="0" y="0"/>
            <wp:positionH relativeFrom="page">
              <wp:posOffset>4229100</wp:posOffset>
            </wp:positionH>
            <wp:positionV relativeFrom="page">
              <wp:posOffset>5888355</wp:posOffset>
            </wp:positionV>
            <wp:extent cx="1600200" cy="1600200"/>
            <wp:effectExtent l="0" t="0" r="0" b="0"/>
            <wp:wrapThrough wrapText="bothSides">
              <wp:wrapPolygon edited="0">
                <wp:start x="0" y="0"/>
                <wp:lineTo x="0" y="21257"/>
                <wp:lineTo x="21257" y="21257"/>
                <wp:lineTo x="21257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ozen-Ropes-Square-log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491F">
        <w:rPr>
          <w:noProof/>
        </w:rPr>
        <w:drawing>
          <wp:anchor distT="0" distB="0" distL="114300" distR="114300" simplePos="0" relativeHeight="251742232" behindDoc="0" locked="0" layoutInCell="1" allowOverlap="1" wp14:anchorId="3603ABEB" wp14:editId="266C498E">
            <wp:simplePos x="0" y="0"/>
            <wp:positionH relativeFrom="page">
              <wp:posOffset>3846830</wp:posOffset>
            </wp:positionH>
            <wp:positionV relativeFrom="page">
              <wp:posOffset>5435600</wp:posOffset>
            </wp:positionV>
            <wp:extent cx="2364740" cy="609600"/>
            <wp:effectExtent l="0" t="0" r="0" b="0"/>
            <wp:wrapThrough wrapText="bothSides">
              <wp:wrapPolygon edited="0">
                <wp:start x="0" y="0"/>
                <wp:lineTo x="0" y="20700"/>
                <wp:lineTo x="21345" y="20700"/>
                <wp:lineTo x="21345" y="0"/>
                <wp:lineTo x="0" y="0"/>
              </wp:wrapPolygon>
            </wp:wrapThrough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S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740" cy="609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1F4B">
        <w:rPr>
          <w:noProof/>
        </w:rPr>
        <mc:AlternateContent>
          <mc:Choice Requires="wps">
            <w:drawing>
              <wp:anchor distT="0" distB="0" distL="114300" distR="114300" simplePos="0" relativeHeight="251669528" behindDoc="0" locked="0" layoutInCell="1" allowOverlap="1" wp14:anchorId="65A1DBDB" wp14:editId="3BEB0DA1">
                <wp:simplePos x="0" y="0"/>
                <wp:positionH relativeFrom="page">
                  <wp:posOffset>3761105</wp:posOffset>
                </wp:positionH>
                <wp:positionV relativeFrom="page">
                  <wp:posOffset>2457450</wp:posOffset>
                </wp:positionV>
                <wp:extent cx="2465070" cy="449580"/>
                <wp:effectExtent l="0" t="0" r="24130" b="33020"/>
                <wp:wrapThrough wrapText="bothSides">
                  <wp:wrapPolygon edited="0">
                    <wp:start x="0" y="0"/>
                    <wp:lineTo x="0" y="21966"/>
                    <wp:lineTo x="21589" y="21966"/>
                    <wp:lineTo x="21589" y="0"/>
                    <wp:lineTo x="0" y="0"/>
                  </wp:wrapPolygon>
                </wp:wrapThrough>
                <wp:docPr id="50" name="Rounded 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5070" cy="449580"/>
                        </a:xfrm>
                        <a:prstGeom prst="roundRect">
                          <a:avLst/>
                        </a:prstGeom>
                        <a:solidFill>
                          <a:srgbClr val="256B94"/>
                        </a:solidFill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A45BC6" id="Rounded Rectangle 50" o:spid="_x0000_s1026" style="position:absolute;margin-left:296.15pt;margin-top:193.5pt;width:194.1pt;height:35.4pt;z-index:25166952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" fillcolor="#256b94" strokecolor="#126998 [1540]">
                <w10:wrap type="through" anchorx="page" anchory="page"/>
              </v:roundrect>
            </w:pict>
          </mc:Fallback>
        </mc:AlternateContent>
      </w:r>
      <w:r w:rsidR="00E21F4B">
        <w:rPr>
          <w:noProof/>
        </w:rPr>
        <mc:AlternateContent>
          <mc:Choice Requires="wps">
            <w:drawing>
              <wp:anchor distT="0" distB="0" distL="114300" distR="114300" simplePos="0" relativeHeight="251670552" behindDoc="0" locked="0" layoutInCell="1" allowOverlap="1" wp14:anchorId="13FE685B" wp14:editId="4376AF6E">
                <wp:simplePos x="0" y="0"/>
                <wp:positionH relativeFrom="page">
                  <wp:posOffset>4021455</wp:posOffset>
                </wp:positionH>
                <wp:positionV relativeFrom="page">
                  <wp:posOffset>2449830</wp:posOffset>
                </wp:positionV>
                <wp:extent cx="2026285" cy="457200"/>
                <wp:effectExtent l="0" t="0" r="0" b="0"/>
                <wp:wrapThrough wrapText="bothSides">
                  <wp:wrapPolygon edited="0">
                    <wp:start x="271" y="0"/>
                    <wp:lineTo x="271" y="20400"/>
                    <wp:lineTo x="21119" y="20400"/>
                    <wp:lineTo x="21119" y="0"/>
                    <wp:lineTo x="271" y="0"/>
                  </wp:wrapPolygon>
                </wp:wrapThrough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628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06DA66" w14:textId="77777777" w:rsidR="00097E06" w:rsidRPr="006C172D" w:rsidRDefault="00097E06" w:rsidP="006C172D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C172D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Congratulations!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FE685B" id="Text Box 51" o:spid="_x0000_s1032" type="#_x0000_t202" style="position:absolute;margin-left:316.65pt;margin-top:192.9pt;width:159.55pt;height:36pt;z-index:251670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" filled="f" stroked="f">
                <v:textbox>
                  <w:txbxContent>
                    <w:p w14:paraId="4006DA66" w14:textId="77777777" w:rsidR="00097E06" w:rsidRPr="006C172D" w:rsidRDefault="00097E06" w:rsidP="006C172D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6C172D">
                        <w:rPr>
                          <w:color w:val="FFFFFF" w:themeColor="background1"/>
                          <w:sz w:val="40"/>
                          <w:szCs w:val="40"/>
                        </w:rPr>
                        <w:t>Congratulations!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A2B70">
        <w:rPr>
          <w:noProof/>
        </w:rPr>
        <mc:AlternateContent>
          <mc:Choice Requires="wps">
            <w:drawing>
              <wp:anchor distT="0" distB="0" distL="114300" distR="114300" simplePos="0" relativeHeight="251653142" behindDoc="0" locked="0" layoutInCell="1" allowOverlap="1" wp14:anchorId="4EC47539" wp14:editId="503FA1F5">
                <wp:simplePos x="0" y="0"/>
                <wp:positionH relativeFrom="page">
                  <wp:posOffset>6853555</wp:posOffset>
                </wp:positionH>
                <wp:positionV relativeFrom="page">
                  <wp:posOffset>5274310</wp:posOffset>
                </wp:positionV>
                <wp:extent cx="2930525" cy="1016635"/>
                <wp:effectExtent l="0" t="0" r="0" b="24765"/>
                <wp:wrapThrough wrapText="bothSides">
                  <wp:wrapPolygon edited="0">
                    <wp:start x="187" y="0"/>
                    <wp:lineTo x="187" y="21587"/>
                    <wp:lineTo x="21155" y="21587"/>
                    <wp:lineTo x="21155" y="0"/>
                    <wp:lineTo x="187" y="0"/>
                  </wp:wrapPolygon>
                </wp:wrapThrough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0525" cy="1016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8983326" w14:textId="77777777" w:rsidR="00097E06" w:rsidRPr="00923441" w:rsidRDefault="00097E06" w:rsidP="001B6D2F">
                            <w:pPr>
                              <w:pStyle w:val="Heading3"/>
                              <w:rPr>
                                <w:b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i/>
                                <w:color w:val="auto"/>
                                <w:sz w:val="32"/>
                                <w:szCs w:val="32"/>
                              </w:rPr>
                              <w:t>Join us</w:t>
                            </w:r>
                            <w:r w:rsidRPr="00923441">
                              <w:rPr>
                                <w:b/>
                                <w:i/>
                                <w:color w:val="auto"/>
                                <w:sz w:val="32"/>
                                <w:szCs w:val="32"/>
                              </w:rPr>
                              <w:t xml:space="preserve"> at</w:t>
                            </w:r>
                            <w:r w:rsidRPr="00923441">
                              <w:rPr>
                                <w:b/>
                                <w:color w:val="auto"/>
                                <w:sz w:val="32"/>
                                <w:szCs w:val="32"/>
                              </w:rPr>
                              <w:t>...</w:t>
                            </w:r>
                          </w:p>
                          <w:p w14:paraId="51EEE77C" w14:textId="2C0668FF" w:rsidR="00097E06" w:rsidRPr="000B1E2E" w:rsidRDefault="00097E06" w:rsidP="001B6D2F">
                            <w:pPr>
                              <w:pStyle w:val="Heading3"/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auto"/>
                                <w:sz w:val="32"/>
                                <w:szCs w:val="32"/>
                              </w:rPr>
                              <w:t>Colonial Golf and Tennis</w:t>
                            </w:r>
                            <w:r w:rsidRPr="000B1E2E">
                              <w:rPr>
                                <w:color w:val="auto"/>
                                <w:sz w:val="32"/>
                                <w:szCs w:val="32"/>
                              </w:rPr>
                              <w:t xml:space="preserve"> Club</w:t>
                            </w:r>
                          </w:p>
                          <w:p w14:paraId="5533601B" w14:textId="77777777" w:rsidR="00097E06" w:rsidRPr="000B1E2E" w:rsidRDefault="00097E06" w:rsidP="001B6D2F">
                            <w:pPr>
                              <w:pStyle w:val="Heading3"/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0B1E2E">
                              <w:rPr>
                                <w:color w:val="auto"/>
                                <w:sz w:val="32"/>
                                <w:szCs w:val="32"/>
                              </w:rPr>
                              <w:t xml:space="preserve">4901 </w:t>
                            </w:r>
                            <w:proofErr w:type="spellStart"/>
                            <w:r w:rsidRPr="000B1E2E">
                              <w:rPr>
                                <w:color w:val="auto"/>
                                <w:sz w:val="32"/>
                                <w:szCs w:val="32"/>
                              </w:rPr>
                              <w:t>Linglestown</w:t>
                            </w:r>
                            <w:proofErr w:type="spellEnd"/>
                            <w:r w:rsidRPr="000B1E2E">
                              <w:rPr>
                                <w:color w:val="auto"/>
                                <w:sz w:val="32"/>
                                <w:szCs w:val="32"/>
                              </w:rPr>
                              <w:t xml:space="preserve"> Road</w:t>
                            </w:r>
                          </w:p>
                          <w:p w14:paraId="2EFAC067" w14:textId="77777777" w:rsidR="00097E06" w:rsidRPr="000B1E2E" w:rsidRDefault="00097E06" w:rsidP="001B6D2F">
                            <w:pPr>
                              <w:pStyle w:val="Heading3"/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0B1E2E">
                              <w:rPr>
                                <w:color w:val="auto"/>
                                <w:sz w:val="32"/>
                                <w:szCs w:val="32"/>
                              </w:rPr>
                              <w:t>Harrisburg, PA 17112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C47539" id="Text Box 30" o:spid="_x0000_s1034" type="#_x0000_t202" style="position:absolute;margin-left:539.65pt;margin-top:415.3pt;width:230.75pt;height:80.05pt;z-index:2516531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" filled="f" stroked="f">
                <v:textbox inset=",0,,0">
                  <w:txbxContent>
                    <w:p w14:paraId="08983326" w14:textId="77777777" w:rsidR="00097E06" w:rsidRPr="00923441" w:rsidRDefault="00097E06" w:rsidP="001B6D2F">
                      <w:pPr>
                        <w:pStyle w:val="Heading3"/>
                        <w:rPr>
                          <w:b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i/>
                          <w:color w:val="auto"/>
                          <w:sz w:val="32"/>
                          <w:szCs w:val="32"/>
                        </w:rPr>
                        <w:t>Join us</w:t>
                      </w:r>
                      <w:r w:rsidRPr="00923441">
                        <w:rPr>
                          <w:b/>
                          <w:i/>
                          <w:color w:val="auto"/>
                          <w:sz w:val="32"/>
                          <w:szCs w:val="32"/>
                        </w:rPr>
                        <w:t xml:space="preserve"> at</w:t>
                      </w:r>
                      <w:r w:rsidRPr="00923441">
                        <w:rPr>
                          <w:b/>
                          <w:color w:val="auto"/>
                          <w:sz w:val="32"/>
                          <w:szCs w:val="32"/>
                        </w:rPr>
                        <w:t>...</w:t>
                      </w:r>
                    </w:p>
                    <w:p w14:paraId="51EEE77C" w14:textId="2C0668FF" w:rsidR="00097E06" w:rsidRPr="000B1E2E" w:rsidRDefault="00097E06" w:rsidP="001B6D2F">
                      <w:pPr>
                        <w:pStyle w:val="Heading3"/>
                        <w:rPr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color w:val="auto"/>
                          <w:sz w:val="32"/>
                          <w:szCs w:val="32"/>
                        </w:rPr>
                        <w:t>Colonial Golf and Tennis</w:t>
                      </w:r>
                      <w:r w:rsidRPr="000B1E2E">
                        <w:rPr>
                          <w:color w:val="auto"/>
                          <w:sz w:val="32"/>
                          <w:szCs w:val="32"/>
                        </w:rPr>
                        <w:t xml:space="preserve"> Club</w:t>
                      </w:r>
                    </w:p>
                    <w:p w14:paraId="5533601B" w14:textId="77777777" w:rsidR="00097E06" w:rsidRPr="000B1E2E" w:rsidRDefault="00097E06" w:rsidP="001B6D2F">
                      <w:pPr>
                        <w:pStyle w:val="Heading3"/>
                        <w:rPr>
                          <w:color w:val="auto"/>
                          <w:sz w:val="32"/>
                          <w:szCs w:val="32"/>
                        </w:rPr>
                      </w:pPr>
                      <w:r w:rsidRPr="000B1E2E">
                        <w:rPr>
                          <w:color w:val="auto"/>
                          <w:sz w:val="32"/>
                          <w:szCs w:val="32"/>
                        </w:rPr>
                        <w:t xml:space="preserve">4901 </w:t>
                      </w:r>
                      <w:proofErr w:type="spellStart"/>
                      <w:r w:rsidRPr="000B1E2E">
                        <w:rPr>
                          <w:color w:val="auto"/>
                          <w:sz w:val="32"/>
                          <w:szCs w:val="32"/>
                        </w:rPr>
                        <w:t>Linglestown</w:t>
                      </w:r>
                      <w:proofErr w:type="spellEnd"/>
                      <w:r w:rsidRPr="000B1E2E">
                        <w:rPr>
                          <w:color w:val="auto"/>
                          <w:sz w:val="32"/>
                          <w:szCs w:val="32"/>
                        </w:rPr>
                        <w:t xml:space="preserve"> Road</w:t>
                      </w:r>
                    </w:p>
                    <w:p w14:paraId="2EFAC067" w14:textId="77777777" w:rsidR="00097E06" w:rsidRPr="000B1E2E" w:rsidRDefault="00097E06" w:rsidP="001B6D2F">
                      <w:pPr>
                        <w:pStyle w:val="Heading3"/>
                        <w:rPr>
                          <w:color w:val="auto"/>
                          <w:sz w:val="32"/>
                          <w:szCs w:val="32"/>
                        </w:rPr>
                      </w:pPr>
                      <w:r w:rsidRPr="000B1E2E">
                        <w:rPr>
                          <w:color w:val="auto"/>
                          <w:sz w:val="32"/>
                          <w:szCs w:val="32"/>
                        </w:rPr>
                        <w:t>Harrisburg, PA 17112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A2B70">
        <w:rPr>
          <w:noProof/>
        </w:rPr>
        <mc:AlternateContent>
          <mc:Choice Requires="wps">
            <w:drawing>
              <wp:anchor distT="0" distB="0" distL="114300" distR="114300" simplePos="0" relativeHeight="251683864" behindDoc="0" locked="0" layoutInCell="1" allowOverlap="1" wp14:anchorId="08AB45C2" wp14:editId="765411B2">
                <wp:simplePos x="0" y="0"/>
                <wp:positionH relativeFrom="page">
                  <wp:posOffset>6853555</wp:posOffset>
                </wp:positionH>
                <wp:positionV relativeFrom="page">
                  <wp:posOffset>6897370</wp:posOffset>
                </wp:positionV>
                <wp:extent cx="2797810" cy="399415"/>
                <wp:effectExtent l="0" t="0" r="0" b="6985"/>
                <wp:wrapThrough wrapText="bothSides">
                  <wp:wrapPolygon edited="0">
                    <wp:start x="196" y="0"/>
                    <wp:lineTo x="196" y="20604"/>
                    <wp:lineTo x="21178" y="20604"/>
                    <wp:lineTo x="21178" y="0"/>
                    <wp:lineTo x="196" y="0"/>
                  </wp:wrapPolygon>
                </wp:wrapThrough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781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C805AAD" w14:textId="77777777" w:rsidR="00097E06" w:rsidRPr="00E30D0C" w:rsidRDefault="00097E06" w:rsidP="00A0113A">
                            <w:pPr>
                              <w:pStyle w:val="Heading3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ReeceKelleyFoundation.org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AB45C2" id="Text Box 58" o:spid="_x0000_s1034" type="#_x0000_t202" style="position:absolute;margin-left:539.65pt;margin-top:543.1pt;width:220.3pt;height:31.45pt;z-index:251683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" filled="f" stroked="f">
                <v:textbox inset=",0,,0">
                  <w:txbxContent>
                    <w:p w14:paraId="0C805AAD" w14:textId="77777777" w:rsidR="00097E06" w:rsidRPr="00E30D0C" w:rsidRDefault="00097E06" w:rsidP="00A0113A">
                      <w:pPr>
                        <w:pStyle w:val="Heading3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ReeceKelleyFoundation.org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A2B70">
        <w:rPr>
          <w:noProof/>
        </w:rPr>
        <mc:AlternateContent>
          <mc:Choice Requires="wps">
            <w:drawing>
              <wp:anchor distT="0" distB="0" distL="114300" distR="114300" simplePos="0" relativeHeight="251653122" behindDoc="0" locked="0" layoutInCell="1" allowOverlap="1" wp14:anchorId="4D79B0DB" wp14:editId="1237C317">
                <wp:simplePos x="0" y="0"/>
                <wp:positionH relativeFrom="page">
                  <wp:posOffset>6853555</wp:posOffset>
                </wp:positionH>
                <wp:positionV relativeFrom="page">
                  <wp:posOffset>2857500</wp:posOffset>
                </wp:positionV>
                <wp:extent cx="2930525" cy="1956547"/>
                <wp:effectExtent l="0" t="0" r="0" b="0"/>
                <wp:wrapThrough wrapText="bothSides">
                  <wp:wrapPolygon edited="0">
                    <wp:start x="187" y="1402"/>
                    <wp:lineTo x="187" y="19910"/>
                    <wp:lineTo x="21155" y="19910"/>
                    <wp:lineTo x="21155" y="1402"/>
                    <wp:lineTo x="187" y="1402"/>
                  </wp:wrapPolygon>
                </wp:wrapThrough>
                <wp:docPr id="2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0525" cy="19565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A3E55DC" w14:textId="26F43207" w:rsidR="00097E06" w:rsidRPr="00923441" w:rsidRDefault="0063072E" w:rsidP="00923441">
                            <w:pPr>
                              <w:pStyle w:val="Title"/>
                              <w:rPr>
                                <w:b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i/>
                                <w:color w:val="auto"/>
                                <w:sz w:val="32"/>
                                <w:szCs w:val="32"/>
                              </w:rPr>
                              <w:t>7</w:t>
                            </w:r>
                            <w:r w:rsidR="00097E06">
                              <w:rPr>
                                <w:b/>
                                <w:i/>
                                <w:color w:val="auto"/>
                                <w:sz w:val="32"/>
                                <w:szCs w:val="32"/>
                              </w:rPr>
                              <w:t>th</w:t>
                            </w:r>
                            <w:r w:rsidR="00097E06" w:rsidRPr="006C16F4">
                              <w:rPr>
                                <w:b/>
                                <w:i/>
                                <w:color w:val="auto"/>
                                <w:sz w:val="32"/>
                                <w:szCs w:val="32"/>
                              </w:rPr>
                              <w:t xml:space="preserve"> Annual</w:t>
                            </w:r>
                          </w:p>
                          <w:p w14:paraId="7470D9A5" w14:textId="77777777" w:rsidR="00097E06" w:rsidRDefault="00097E06" w:rsidP="00210A95">
                            <w:pPr>
                              <w:pStyle w:val="Title"/>
                              <w:rPr>
                                <w:b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6C16F4">
                              <w:rPr>
                                <w:b/>
                                <w:color w:val="auto"/>
                                <w:sz w:val="32"/>
                                <w:szCs w:val="32"/>
                              </w:rPr>
                              <w:t xml:space="preserve"> Memorial Golf Tournament</w:t>
                            </w:r>
                          </w:p>
                          <w:p w14:paraId="42C46AD4" w14:textId="77777777" w:rsidR="00097E06" w:rsidRDefault="00097E06" w:rsidP="00210A95">
                            <w:pPr>
                              <w:pStyle w:val="Title"/>
                              <w:rPr>
                                <w:b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 w14:paraId="7439DD85" w14:textId="0DFA5D6E" w:rsidR="00097E06" w:rsidRPr="00923441" w:rsidRDefault="00097E06" w:rsidP="005A2B70">
                            <w:pPr>
                              <w:pStyle w:val="Subtitle"/>
                              <w:rPr>
                                <w:b/>
                                <w:color w:val="auto"/>
                              </w:rPr>
                            </w:pPr>
                            <w:r w:rsidRPr="00923441">
                              <w:rPr>
                                <w:b/>
                                <w:color w:val="auto"/>
                              </w:rPr>
                              <w:t xml:space="preserve">Monday </w:t>
                            </w:r>
                            <w:r>
                              <w:rPr>
                                <w:b/>
                                <w:color w:val="auto"/>
                              </w:rPr>
                              <w:t xml:space="preserve">October </w:t>
                            </w:r>
                            <w:r w:rsidR="0063072E">
                              <w:rPr>
                                <w:b/>
                                <w:color w:val="auto"/>
                              </w:rPr>
                              <w:t>14</w:t>
                            </w:r>
                            <w:r>
                              <w:rPr>
                                <w:b/>
                                <w:color w:val="auto"/>
                              </w:rPr>
                              <w:t>, 201</w:t>
                            </w:r>
                            <w:r w:rsidR="0063072E">
                              <w:rPr>
                                <w:b/>
                                <w:color w:val="auto"/>
                              </w:rPr>
                              <w:t>9</w:t>
                            </w:r>
                          </w:p>
                          <w:p w14:paraId="6AF43FD5" w14:textId="77777777" w:rsidR="00097E06" w:rsidRPr="00923441" w:rsidRDefault="00097E06" w:rsidP="005A2B70">
                            <w:pPr>
                              <w:pStyle w:val="Subtitle"/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923441">
                              <w:rPr>
                                <w:color w:val="auto"/>
                                <w:sz w:val="32"/>
                                <w:szCs w:val="32"/>
                              </w:rPr>
                              <w:t>Registration • 10:30AM</w:t>
                            </w:r>
                          </w:p>
                          <w:p w14:paraId="3741CCC9" w14:textId="77777777" w:rsidR="00097E06" w:rsidRPr="00210A95" w:rsidRDefault="00097E06" w:rsidP="005A2B70">
                            <w:pPr>
                              <w:pStyle w:val="Subtitle"/>
                              <w:rPr>
                                <w:color w:val="0A9BCB" w:themeColor="background2" w:themeShade="80"/>
                                <w:sz w:val="32"/>
                                <w:szCs w:val="32"/>
                              </w:rPr>
                            </w:pPr>
                            <w:r w:rsidRPr="00923441">
                              <w:rPr>
                                <w:color w:val="auto"/>
                                <w:sz w:val="32"/>
                                <w:szCs w:val="32"/>
                              </w:rPr>
                              <w:t>Shot Gun Start • 11:30AM</w:t>
                            </w:r>
                          </w:p>
                          <w:p w14:paraId="661CA6DA" w14:textId="77777777" w:rsidR="00097E06" w:rsidRPr="006C16F4" w:rsidRDefault="00097E06" w:rsidP="00210A95">
                            <w:pPr>
                              <w:pStyle w:val="Title"/>
                              <w:rPr>
                                <w:b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182880" rIns="91440" bIns="1828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79B0DB" id="Rectangle 4" o:spid="_x0000_s1035" style="position:absolute;margin-left:539.65pt;margin-top:225pt;width:230.75pt;height:154.05pt;z-index:2516531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" filled="f" stroked="f">
                <v:textbox inset=",14.4pt,,14.4pt">
                  <w:txbxContent>
                    <w:p w14:paraId="6A3E55DC" w14:textId="26F43207" w:rsidR="00097E06" w:rsidRPr="00923441" w:rsidRDefault="0063072E" w:rsidP="00923441">
                      <w:pPr>
                        <w:pStyle w:val="Title"/>
                        <w:rPr>
                          <w:b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i/>
                          <w:color w:val="auto"/>
                          <w:sz w:val="32"/>
                          <w:szCs w:val="32"/>
                        </w:rPr>
                        <w:t>7</w:t>
                      </w:r>
                      <w:r w:rsidR="00097E06">
                        <w:rPr>
                          <w:b/>
                          <w:i/>
                          <w:color w:val="auto"/>
                          <w:sz w:val="32"/>
                          <w:szCs w:val="32"/>
                        </w:rPr>
                        <w:t>th</w:t>
                      </w:r>
                      <w:r w:rsidR="00097E06" w:rsidRPr="006C16F4">
                        <w:rPr>
                          <w:b/>
                          <w:i/>
                          <w:color w:val="auto"/>
                          <w:sz w:val="32"/>
                          <w:szCs w:val="32"/>
                        </w:rPr>
                        <w:t xml:space="preserve"> Annual</w:t>
                      </w:r>
                    </w:p>
                    <w:p w14:paraId="7470D9A5" w14:textId="77777777" w:rsidR="00097E06" w:rsidRDefault="00097E06" w:rsidP="00210A95">
                      <w:pPr>
                        <w:pStyle w:val="Title"/>
                        <w:rPr>
                          <w:b/>
                          <w:color w:val="auto"/>
                          <w:sz w:val="32"/>
                          <w:szCs w:val="32"/>
                        </w:rPr>
                      </w:pPr>
                      <w:r w:rsidRPr="006C16F4">
                        <w:rPr>
                          <w:b/>
                          <w:color w:val="auto"/>
                          <w:sz w:val="32"/>
                          <w:szCs w:val="32"/>
                        </w:rPr>
                        <w:t xml:space="preserve"> Memorial Golf Tournament</w:t>
                      </w:r>
                    </w:p>
                    <w:p w14:paraId="42C46AD4" w14:textId="77777777" w:rsidR="00097E06" w:rsidRDefault="00097E06" w:rsidP="00210A95">
                      <w:pPr>
                        <w:pStyle w:val="Title"/>
                        <w:rPr>
                          <w:b/>
                          <w:color w:val="auto"/>
                          <w:sz w:val="32"/>
                          <w:szCs w:val="32"/>
                        </w:rPr>
                      </w:pPr>
                    </w:p>
                    <w:p w14:paraId="7439DD85" w14:textId="0DFA5D6E" w:rsidR="00097E06" w:rsidRPr="00923441" w:rsidRDefault="00097E06" w:rsidP="005A2B70">
                      <w:pPr>
                        <w:pStyle w:val="Subtitle"/>
                        <w:rPr>
                          <w:b/>
                          <w:color w:val="auto"/>
                        </w:rPr>
                      </w:pPr>
                      <w:r w:rsidRPr="00923441">
                        <w:rPr>
                          <w:b/>
                          <w:color w:val="auto"/>
                        </w:rPr>
                        <w:t xml:space="preserve">Monday </w:t>
                      </w:r>
                      <w:r>
                        <w:rPr>
                          <w:b/>
                          <w:color w:val="auto"/>
                        </w:rPr>
                        <w:t xml:space="preserve">October </w:t>
                      </w:r>
                      <w:r w:rsidR="0063072E">
                        <w:rPr>
                          <w:b/>
                          <w:color w:val="auto"/>
                        </w:rPr>
                        <w:t>14</w:t>
                      </w:r>
                      <w:r>
                        <w:rPr>
                          <w:b/>
                          <w:color w:val="auto"/>
                        </w:rPr>
                        <w:t>, 201</w:t>
                      </w:r>
                      <w:r w:rsidR="0063072E">
                        <w:rPr>
                          <w:b/>
                          <w:color w:val="auto"/>
                        </w:rPr>
                        <w:t>9</w:t>
                      </w:r>
                    </w:p>
                    <w:p w14:paraId="6AF43FD5" w14:textId="77777777" w:rsidR="00097E06" w:rsidRPr="00923441" w:rsidRDefault="00097E06" w:rsidP="005A2B70">
                      <w:pPr>
                        <w:pStyle w:val="Subtitle"/>
                        <w:rPr>
                          <w:color w:val="auto"/>
                          <w:sz w:val="32"/>
                          <w:szCs w:val="32"/>
                        </w:rPr>
                      </w:pPr>
                      <w:r w:rsidRPr="00923441">
                        <w:rPr>
                          <w:color w:val="auto"/>
                          <w:sz w:val="32"/>
                          <w:szCs w:val="32"/>
                        </w:rPr>
                        <w:t>Registration • 10:30AM</w:t>
                      </w:r>
                    </w:p>
                    <w:p w14:paraId="3741CCC9" w14:textId="77777777" w:rsidR="00097E06" w:rsidRPr="00210A95" w:rsidRDefault="00097E06" w:rsidP="005A2B70">
                      <w:pPr>
                        <w:pStyle w:val="Subtitle"/>
                        <w:rPr>
                          <w:color w:val="0A9BCB" w:themeColor="background2" w:themeShade="80"/>
                          <w:sz w:val="32"/>
                          <w:szCs w:val="32"/>
                        </w:rPr>
                      </w:pPr>
                      <w:r w:rsidRPr="00923441">
                        <w:rPr>
                          <w:color w:val="auto"/>
                          <w:sz w:val="32"/>
                          <w:szCs w:val="32"/>
                        </w:rPr>
                        <w:t>Shot Gun Start • 11:30AM</w:t>
                      </w:r>
                    </w:p>
                    <w:p w14:paraId="661CA6DA" w14:textId="77777777" w:rsidR="00097E06" w:rsidRPr="006C16F4" w:rsidRDefault="00097E06" w:rsidP="00210A95">
                      <w:pPr>
                        <w:pStyle w:val="Title"/>
                        <w:rPr>
                          <w:b/>
                          <w:color w:val="auto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5A2B70">
        <w:rPr>
          <w:noProof/>
        </w:rPr>
        <mc:AlternateContent>
          <mc:Choice Requires="wpg">
            <w:drawing>
              <wp:anchor distT="0" distB="0" distL="114300" distR="114300" simplePos="0" relativeHeight="251664408" behindDoc="0" locked="0" layoutInCell="1" allowOverlap="1" wp14:anchorId="480A3D4C" wp14:editId="004412B7">
                <wp:simplePos x="0" y="0"/>
                <wp:positionH relativeFrom="page">
                  <wp:posOffset>501015</wp:posOffset>
                </wp:positionH>
                <wp:positionV relativeFrom="page">
                  <wp:posOffset>1066165</wp:posOffset>
                </wp:positionV>
                <wp:extent cx="2470785" cy="3450590"/>
                <wp:effectExtent l="50800" t="0" r="348615" b="359410"/>
                <wp:wrapThrough wrapText="bothSides">
                  <wp:wrapPolygon edited="0">
                    <wp:start x="-222" y="0"/>
                    <wp:lineTo x="-444" y="22737"/>
                    <wp:lineTo x="444" y="22896"/>
                    <wp:lineTo x="1776" y="23691"/>
                    <wp:lineTo x="22427" y="23691"/>
                    <wp:lineTo x="23981" y="22896"/>
                    <wp:lineTo x="24426" y="20352"/>
                    <wp:lineTo x="24426" y="5088"/>
                    <wp:lineTo x="23537" y="3180"/>
                    <wp:lineTo x="23093" y="2544"/>
                    <wp:lineTo x="21761" y="0"/>
                    <wp:lineTo x="-222" y="0"/>
                  </wp:wrapPolygon>
                </wp:wrapThrough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0785" cy="3450590"/>
                          <a:chOff x="0" y="0"/>
                          <a:chExt cx="2470785" cy="3450590"/>
                        </a:xfrm>
                      </wpg:grpSpPr>
                      <wps:wsp>
                        <wps:cNvPr id="56" name="Rounded Rectangle 56"/>
                        <wps:cNvSpPr/>
                        <wps:spPr>
                          <a:xfrm>
                            <a:off x="5715" y="0"/>
                            <a:ext cx="2465070" cy="3450590"/>
                          </a:xfrm>
                          <a:prstGeom prst="roundRect">
                            <a:avLst>
                              <a:gd name="adj" fmla="val 3419"/>
                            </a:avLst>
                          </a:prstGeom>
                          <a:no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 Box 47"/>
                        <wps:cNvSpPr txBox="1"/>
                        <wps:spPr>
                          <a:xfrm>
                            <a:off x="0" y="65405"/>
                            <a:ext cx="2465070" cy="3277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8E5FFE4" w14:textId="77777777" w:rsidR="00097E06" w:rsidRPr="00AA06D9" w:rsidRDefault="00097E0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A06D9">
                                <w:rPr>
                                  <w:sz w:val="20"/>
                                  <w:szCs w:val="20"/>
                                </w:rPr>
                                <w:t>Contact Person: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AA06D9">
                                <w:rPr>
                                  <w:sz w:val="20"/>
                                  <w:szCs w:val="20"/>
                                </w:rPr>
                                <w:t>_________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_</w:t>
                              </w:r>
                              <w:r w:rsidRPr="00AA06D9">
                                <w:rPr>
                                  <w:sz w:val="20"/>
                                  <w:szCs w:val="20"/>
                                </w:rPr>
                                <w:t>___________</w:t>
                              </w:r>
                            </w:p>
                            <w:p w14:paraId="6A969A7A" w14:textId="77777777" w:rsidR="00097E06" w:rsidRPr="00AA06D9" w:rsidRDefault="00097E0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A06D9">
                                <w:rPr>
                                  <w:sz w:val="20"/>
                                  <w:szCs w:val="20"/>
                                </w:rPr>
                                <w:t>Company: ____________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_______</w:t>
                              </w:r>
                              <w:r w:rsidRPr="00AA06D9">
                                <w:rPr>
                                  <w:sz w:val="20"/>
                                  <w:szCs w:val="20"/>
                                </w:rPr>
                                <w:t>_______</w:t>
                              </w:r>
                            </w:p>
                            <w:p w14:paraId="2EB1338E" w14:textId="77777777" w:rsidR="00097E06" w:rsidRDefault="00097E0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A06D9">
                                <w:rPr>
                                  <w:sz w:val="20"/>
                                  <w:szCs w:val="20"/>
                                </w:rPr>
                                <w:t xml:space="preserve">Address: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AA06D9">
                                <w:rPr>
                                  <w:sz w:val="20"/>
                                  <w:szCs w:val="20"/>
                                </w:rPr>
                                <w:t>_______________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______</w:t>
                              </w:r>
                              <w:r w:rsidRPr="00AA06D9">
                                <w:rPr>
                                  <w:sz w:val="20"/>
                                  <w:szCs w:val="20"/>
                                </w:rPr>
                                <w:t>____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_</w:t>
                              </w:r>
                              <w:r w:rsidRPr="00AA06D9">
                                <w:rPr>
                                  <w:sz w:val="20"/>
                                  <w:szCs w:val="20"/>
                                </w:rPr>
                                <w:t>_</w:t>
                              </w:r>
                            </w:p>
                            <w:p w14:paraId="5F13A461" w14:textId="77777777" w:rsidR="00097E06" w:rsidRPr="00AA06D9" w:rsidRDefault="00097E0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City: _______________________________</w:t>
                              </w:r>
                            </w:p>
                            <w:p w14:paraId="0F95F642" w14:textId="70BD358E" w:rsidR="00097E06" w:rsidRPr="00AA06D9" w:rsidRDefault="00097E0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A06D9">
                                <w:rPr>
                                  <w:sz w:val="20"/>
                                  <w:szCs w:val="20"/>
                                </w:rPr>
                                <w:t>State: ____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__</w:t>
                              </w:r>
                              <w:r w:rsidRPr="00AA06D9">
                                <w:rPr>
                                  <w:sz w:val="20"/>
                                  <w:szCs w:val="20"/>
                                </w:rPr>
                                <w:t>_</w:t>
                              </w:r>
                              <w:r w:rsidRPr="00AA06D9">
                                <w:rPr>
                                  <w:sz w:val="20"/>
                                  <w:szCs w:val="20"/>
                                </w:rPr>
                                <w:tab/>
                                <w:t>Zip</w:t>
                              </w:r>
                              <w:r w:rsidR="0063072E">
                                <w:rPr>
                                  <w:sz w:val="20"/>
                                  <w:szCs w:val="20"/>
                                </w:rPr>
                                <w:t xml:space="preserve"> C</w:t>
                              </w:r>
                              <w:r w:rsidRPr="00AA06D9">
                                <w:rPr>
                                  <w:sz w:val="20"/>
                                  <w:szCs w:val="20"/>
                                </w:rPr>
                                <w:t>ode: ____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____</w:t>
                              </w:r>
                              <w:r w:rsidRPr="00AA06D9">
                                <w:rPr>
                                  <w:sz w:val="20"/>
                                  <w:szCs w:val="20"/>
                                </w:rPr>
                                <w:t>__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_</w:t>
                              </w:r>
                              <w:r w:rsidRPr="00AA06D9">
                                <w:rPr>
                                  <w:sz w:val="20"/>
                                  <w:szCs w:val="20"/>
                                </w:rPr>
                                <w:t>_</w:t>
                              </w:r>
                            </w:p>
                            <w:p w14:paraId="0714ED5D" w14:textId="77777777" w:rsidR="00097E06" w:rsidRPr="00AA06D9" w:rsidRDefault="00097E0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A06D9">
                                <w:rPr>
                                  <w:sz w:val="20"/>
                                  <w:szCs w:val="20"/>
                                </w:rPr>
                                <w:t>Phone: _________________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_____</w:t>
                              </w:r>
                              <w:r w:rsidRPr="00AA06D9">
                                <w:rPr>
                                  <w:sz w:val="20"/>
                                  <w:szCs w:val="20"/>
                                </w:rPr>
                                <w:t>__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_</w:t>
                              </w:r>
                              <w:r w:rsidRPr="00AA06D9">
                                <w:rPr>
                                  <w:sz w:val="20"/>
                                  <w:szCs w:val="20"/>
                                </w:rPr>
                                <w:t>_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_</w:t>
                              </w:r>
                              <w:r w:rsidRPr="00AA06D9">
                                <w:rPr>
                                  <w:sz w:val="20"/>
                                  <w:szCs w:val="20"/>
                                </w:rPr>
                                <w:t>__</w:t>
                              </w:r>
                            </w:p>
                            <w:p w14:paraId="48E2C2C8" w14:textId="77777777" w:rsidR="00097E06" w:rsidRPr="00AA06D9" w:rsidRDefault="00097E0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A06D9">
                                <w:rPr>
                                  <w:sz w:val="20"/>
                                  <w:szCs w:val="20"/>
                                </w:rPr>
                                <w:t>Email: _______________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_____</w:t>
                              </w:r>
                              <w:r w:rsidRPr="00AA06D9">
                                <w:rPr>
                                  <w:sz w:val="20"/>
                                  <w:szCs w:val="20"/>
                                </w:rPr>
                                <w:t>____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_</w:t>
                              </w:r>
                              <w:r w:rsidRPr="00AA06D9">
                                <w:rPr>
                                  <w:sz w:val="20"/>
                                  <w:szCs w:val="20"/>
                                </w:rPr>
                                <w:t>_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_</w:t>
                              </w:r>
                              <w:r w:rsidRPr="00AA06D9">
                                <w:rPr>
                                  <w:sz w:val="20"/>
                                  <w:szCs w:val="20"/>
                                </w:rPr>
                                <w:t>__</w:t>
                              </w:r>
                            </w:p>
                            <w:p w14:paraId="3E573CC3" w14:textId="77777777" w:rsidR="00097E06" w:rsidRPr="00AA06D9" w:rsidRDefault="00097E0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A06D9">
                                <w:rPr>
                                  <w:sz w:val="20"/>
                                  <w:szCs w:val="20"/>
                                </w:rPr>
                                <w:t>Names of Golfers:</w:t>
                              </w:r>
                            </w:p>
                            <w:p w14:paraId="33C2D0F8" w14:textId="77777777" w:rsidR="00097E06" w:rsidRPr="00AA06D9" w:rsidRDefault="00097E0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A06D9">
                                <w:rPr>
                                  <w:sz w:val="20"/>
                                  <w:szCs w:val="20"/>
                                </w:rPr>
                                <w:t>1. ________________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______</w:t>
                              </w:r>
                              <w:r w:rsidRPr="00AA06D9">
                                <w:rPr>
                                  <w:sz w:val="20"/>
                                  <w:szCs w:val="20"/>
                                </w:rPr>
                                <w:t>_____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_</w:t>
                              </w:r>
                              <w:r w:rsidRPr="00AA06D9">
                                <w:rPr>
                                  <w:sz w:val="20"/>
                                  <w:szCs w:val="20"/>
                                </w:rPr>
                                <w:t>_____</w:t>
                              </w:r>
                            </w:p>
                            <w:p w14:paraId="53D7828C" w14:textId="77777777" w:rsidR="00097E06" w:rsidRPr="00AA06D9" w:rsidRDefault="00097E0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A06D9">
                                <w:rPr>
                                  <w:sz w:val="20"/>
                                  <w:szCs w:val="20"/>
                                </w:rPr>
                                <w:t>2. ______________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______</w:t>
                              </w:r>
                              <w:r w:rsidRPr="00AA06D9">
                                <w:rPr>
                                  <w:sz w:val="20"/>
                                  <w:szCs w:val="20"/>
                                </w:rPr>
                                <w:t>_______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_</w:t>
                              </w:r>
                              <w:r w:rsidRPr="00AA06D9">
                                <w:rPr>
                                  <w:sz w:val="20"/>
                                  <w:szCs w:val="20"/>
                                </w:rPr>
                                <w:t>_____</w:t>
                              </w:r>
                            </w:p>
                            <w:p w14:paraId="0DB82781" w14:textId="77777777" w:rsidR="00097E06" w:rsidRPr="00AA06D9" w:rsidRDefault="00097E0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A06D9">
                                <w:rPr>
                                  <w:sz w:val="20"/>
                                  <w:szCs w:val="20"/>
                                </w:rPr>
                                <w:t>3. _____________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______</w:t>
                              </w:r>
                              <w:r w:rsidRPr="00AA06D9">
                                <w:rPr>
                                  <w:sz w:val="20"/>
                                  <w:szCs w:val="20"/>
                                </w:rPr>
                                <w:t>________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_</w:t>
                              </w:r>
                              <w:r w:rsidRPr="00AA06D9">
                                <w:rPr>
                                  <w:sz w:val="20"/>
                                  <w:szCs w:val="20"/>
                                </w:rPr>
                                <w:t>_____</w:t>
                              </w:r>
                            </w:p>
                            <w:p w14:paraId="6CD02FE4" w14:textId="77777777" w:rsidR="00097E06" w:rsidRPr="00AA06D9" w:rsidRDefault="00097E0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A06D9">
                                <w:rPr>
                                  <w:sz w:val="20"/>
                                  <w:szCs w:val="20"/>
                                </w:rPr>
                                <w:t>4. _____________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______</w:t>
                              </w:r>
                              <w:r w:rsidRPr="00AA06D9">
                                <w:rPr>
                                  <w:sz w:val="20"/>
                                  <w:szCs w:val="20"/>
                                </w:rPr>
                                <w:t>_________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_</w:t>
                              </w:r>
                              <w:r w:rsidRPr="00AA06D9">
                                <w:rPr>
                                  <w:sz w:val="20"/>
                                  <w:szCs w:val="20"/>
                                </w:rPr>
                                <w:t>____</w:t>
                              </w:r>
                            </w:p>
                            <w:p w14:paraId="09CA283B" w14:textId="77777777" w:rsidR="00097E06" w:rsidRPr="00AA06D9" w:rsidRDefault="00097E0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0A3D4C" id="Group 36" o:spid="_x0000_s1036" style="position:absolute;margin-left:39.45pt;margin-top:83.95pt;width:194.55pt;height:271.7pt;z-index:251664408;mso-position-horizontal-relative:page;mso-position-vertical-relative:page" coordsize="24707,345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">
                <v:roundrect id="Rounded Rectangle 56" o:spid="_x0000_s1037" style="position:absolute;left:57;width:24650;height:34505;visibility:visible;mso-wrap-style:square;v-text-anchor:middle" arcsize="2242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" filled="f" strokecolor="#20768c [3209]">
                  <v:shadow on="t" type="perspective" color="black" opacity="16711f" origin=",.5" offset="4.49014mm,4.49014mm" matrix=",,,58982f"/>
                </v:roundrect>
                <v:shape id="Text Box 47" o:spid="_x0000_s1038" type="#_x0000_t202" style="position:absolute;top:654;width:24650;height:327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" filled="f" stroked="f">
                  <v:textbox>
                    <w:txbxContent>
                      <w:p w14:paraId="38E5FFE4" w14:textId="77777777" w:rsidR="00097E06" w:rsidRPr="00AA06D9" w:rsidRDefault="00097E06">
                        <w:pPr>
                          <w:rPr>
                            <w:sz w:val="20"/>
                            <w:szCs w:val="20"/>
                          </w:rPr>
                        </w:pPr>
                        <w:r w:rsidRPr="00AA06D9">
                          <w:rPr>
                            <w:sz w:val="20"/>
                            <w:szCs w:val="20"/>
                          </w:rPr>
                          <w:t>Contact Person: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AA06D9">
                          <w:rPr>
                            <w:sz w:val="20"/>
                            <w:szCs w:val="20"/>
                          </w:rPr>
                          <w:t>_________</w:t>
                        </w:r>
                        <w:r>
                          <w:rPr>
                            <w:sz w:val="20"/>
                            <w:szCs w:val="20"/>
                          </w:rPr>
                          <w:t>_</w:t>
                        </w:r>
                        <w:r w:rsidRPr="00AA06D9">
                          <w:rPr>
                            <w:sz w:val="20"/>
                            <w:szCs w:val="20"/>
                          </w:rPr>
                          <w:t>___________</w:t>
                        </w:r>
                      </w:p>
                      <w:p w14:paraId="6A969A7A" w14:textId="77777777" w:rsidR="00097E06" w:rsidRPr="00AA06D9" w:rsidRDefault="00097E06">
                        <w:pPr>
                          <w:rPr>
                            <w:sz w:val="20"/>
                            <w:szCs w:val="20"/>
                          </w:rPr>
                        </w:pPr>
                        <w:r w:rsidRPr="00AA06D9">
                          <w:rPr>
                            <w:sz w:val="20"/>
                            <w:szCs w:val="20"/>
                          </w:rPr>
                          <w:t>Company: ____________</w:t>
                        </w:r>
                        <w:r>
                          <w:rPr>
                            <w:sz w:val="20"/>
                            <w:szCs w:val="20"/>
                          </w:rPr>
                          <w:t>_______</w:t>
                        </w:r>
                        <w:r w:rsidRPr="00AA06D9">
                          <w:rPr>
                            <w:sz w:val="20"/>
                            <w:szCs w:val="20"/>
                          </w:rPr>
                          <w:t>_______</w:t>
                        </w:r>
                      </w:p>
                      <w:p w14:paraId="2EB1338E" w14:textId="77777777" w:rsidR="00097E06" w:rsidRDefault="00097E06">
                        <w:pPr>
                          <w:rPr>
                            <w:sz w:val="20"/>
                            <w:szCs w:val="20"/>
                          </w:rPr>
                        </w:pPr>
                        <w:r w:rsidRPr="00AA06D9">
                          <w:rPr>
                            <w:sz w:val="20"/>
                            <w:szCs w:val="20"/>
                          </w:rPr>
                          <w:t xml:space="preserve">Address: 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AA06D9">
                          <w:rPr>
                            <w:sz w:val="20"/>
                            <w:szCs w:val="20"/>
                          </w:rPr>
                          <w:t>_______________</w:t>
                        </w:r>
                        <w:r>
                          <w:rPr>
                            <w:sz w:val="20"/>
                            <w:szCs w:val="20"/>
                          </w:rPr>
                          <w:t>______</w:t>
                        </w:r>
                        <w:r w:rsidRPr="00AA06D9">
                          <w:rPr>
                            <w:sz w:val="20"/>
                            <w:szCs w:val="20"/>
                          </w:rPr>
                          <w:t>____</w:t>
                        </w:r>
                        <w:r>
                          <w:rPr>
                            <w:sz w:val="20"/>
                            <w:szCs w:val="20"/>
                          </w:rPr>
                          <w:t>_</w:t>
                        </w:r>
                        <w:r w:rsidRPr="00AA06D9">
                          <w:rPr>
                            <w:sz w:val="20"/>
                            <w:szCs w:val="20"/>
                          </w:rPr>
                          <w:t>_</w:t>
                        </w:r>
                      </w:p>
                      <w:p w14:paraId="5F13A461" w14:textId="77777777" w:rsidR="00097E06" w:rsidRPr="00AA06D9" w:rsidRDefault="00097E06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City: _______________________________</w:t>
                        </w:r>
                      </w:p>
                      <w:p w14:paraId="0F95F642" w14:textId="70BD358E" w:rsidR="00097E06" w:rsidRPr="00AA06D9" w:rsidRDefault="00097E06">
                        <w:pPr>
                          <w:rPr>
                            <w:sz w:val="20"/>
                            <w:szCs w:val="20"/>
                          </w:rPr>
                        </w:pPr>
                        <w:r w:rsidRPr="00AA06D9">
                          <w:rPr>
                            <w:sz w:val="20"/>
                            <w:szCs w:val="20"/>
                          </w:rPr>
                          <w:t>State: ____</w:t>
                        </w:r>
                        <w:r>
                          <w:rPr>
                            <w:sz w:val="20"/>
                            <w:szCs w:val="20"/>
                          </w:rPr>
                          <w:t>__</w:t>
                        </w:r>
                        <w:r w:rsidRPr="00AA06D9">
                          <w:rPr>
                            <w:sz w:val="20"/>
                            <w:szCs w:val="20"/>
                          </w:rPr>
                          <w:t>_</w:t>
                        </w:r>
                        <w:r w:rsidRPr="00AA06D9">
                          <w:rPr>
                            <w:sz w:val="20"/>
                            <w:szCs w:val="20"/>
                          </w:rPr>
                          <w:tab/>
                          <w:t>Zip</w:t>
                        </w:r>
                        <w:r w:rsidR="0063072E">
                          <w:rPr>
                            <w:sz w:val="20"/>
                            <w:szCs w:val="20"/>
                          </w:rPr>
                          <w:t xml:space="preserve"> C</w:t>
                        </w:r>
                        <w:r w:rsidRPr="00AA06D9">
                          <w:rPr>
                            <w:sz w:val="20"/>
                            <w:szCs w:val="20"/>
                          </w:rPr>
                          <w:t>ode: ____</w:t>
                        </w:r>
                        <w:r>
                          <w:rPr>
                            <w:sz w:val="20"/>
                            <w:szCs w:val="20"/>
                          </w:rPr>
                          <w:t>____</w:t>
                        </w:r>
                        <w:r w:rsidRPr="00AA06D9">
                          <w:rPr>
                            <w:sz w:val="20"/>
                            <w:szCs w:val="20"/>
                          </w:rPr>
                          <w:t>__</w:t>
                        </w:r>
                        <w:r>
                          <w:rPr>
                            <w:sz w:val="20"/>
                            <w:szCs w:val="20"/>
                          </w:rPr>
                          <w:t>_</w:t>
                        </w:r>
                        <w:r w:rsidRPr="00AA06D9">
                          <w:rPr>
                            <w:sz w:val="20"/>
                            <w:szCs w:val="20"/>
                          </w:rPr>
                          <w:t>_</w:t>
                        </w:r>
                      </w:p>
                      <w:p w14:paraId="0714ED5D" w14:textId="77777777" w:rsidR="00097E06" w:rsidRPr="00AA06D9" w:rsidRDefault="00097E06">
                        <w:pPr>
                          <w:rPr>
                            <w:sz w:val="20"/>
                            <w:szCs w:val="20"/>
                          </w:rPr>
                        </w:pPr>
                        <w:r w:rsidRPr="00AA06D9">
                          <w:rPr>
                            <w:sz w:val="20"/>
                            <w:szCs w:val="20"/>
                          </w:rPr>
                          <w:t>Phone: _________________</w:t>
                        </w:r>
                        <w:r>
                          <w:rPr>
                            <w:sz w:val="20"/>
                            <w:szCs w:val="20"/>
                          </w:rPr>
                          <w:t>_____</w:t>
                        </w:r>
                        <w:r w:rsidRPr="00AA06D9">
                          <w:rPr>
                            <w:sz w:val="20"/>
                            <w:szCs w:val="20"/>
                          </w:rPr>
                          <w:t>__</w:t>
                        </w:r>
                        <w:r>
                          <w:rPr>
                            <w:sz w:val="20"/>
                            <w:szCs w:val="20"/>
                          </w:rPr>
                          <w:t>_</w:t>
                        </w:r>
                        <w:r w:rsidRPr="00AA06D9">
                          <w:rPr>
                            <w:sz w:val="20"/>
                            <w:szCs w:val="20"/>
                          </w:rPr>
                          <w:t>_</w:t>
                        </w:r>
                        <w:r>
                          <w:rPr>
                            <w:sz w:val="20"/>
                            <w:szCs w:val="20"/>
                          </w:rPr>
                          <w:t>_</w:t>
                        </w:r>
                        <w:r w:rsidRPr="00AA06D9">
                          <w:rPr>
                            <w:sz w:val="20"/>
                            <w:szCs w:val="20"/>
                          </w:rPr>
                          <w:t>__</w:t>
                        </w:r>
                      </w:p>
                      <w:p w14:paraId="48E2C2C8" w14:textId="77777777" w:rsidR="00097E06" w:rsidRPr="00AA06D9" w:rsidRDefault="00097E06">
                        <w:pPr>
                          <w:rPr>
                            <w:sz w:val="20"/>
                            <w:szCs w:val="20"/>
                          </w:rPr>
                        </w:pPr>
                        <w:r w:rsidRPr="00AA06D9">
                          <w:rPr>
                            <w:sz w:val="20"/>
                            <w:szCs w:val="20"/>
                          </w:rPr>
                          <w:t>Email: _______________</w:t>
                        </w:r>
                        <w:r>
                          <w:rPr>
                            <w:sz w:val="20"/>
                            <w:szCs w:val="20"/>
                          </w:rPr>
                          <w:t>_____</w:t>
                        </w:r>
                        <w:r w:rsidRPr="00AA06D9">
                          <w:rPr>
                            <w:sz w:val="20"/>
                            <w:szCs w:val="20"/>
                          </w:rPr>
                          <w:t>____</w:t>
                        </w:r>
                        <w:r>
                          <w:rPr>
                            <w:sz w:val="20"/>
                            <w:szCs w:val="20"/>
                          </w:rPr>
                          <w:t>_</w:t>
                        </w:r>
                        <w:r w:rsidRPr="00AA06D9">
                          <w:rPr>
                            <w:sz w:val="20"/>
                            <w:szCs w:val="20"/>
                          </w:rPr>
                          <w:t>_</w:t>
                        </w:r>
                        <w:r>
                          <w:rPr>
                            <w:sz w:val="20"/>
                            <w:szCs w:val="20"/>
                          </w:rPr>
                          <w:t>_</w:t>
                        </w:r>
                        <w:r w:rsidRPr="00AA06D9">
                          <w:rPr>
                            <w:sz w:val="20"/>
                            <w:szCs w:val="20"/>
                          </w:rPr>
                          <w:t>__</w:t>
                        </w:r>
                      </w:p>
                      <w:p w14:paraId="3E573CC3" w14:textId="77777777" w:rsidR="00097E06" w:rsidRPr="00AA06D9" w:rsidRDefault="00097E06">
                        <w:pPr>
                          <w:rPr>
                            <w:sz w:val="20"/>
                            <w:szCs w:val="20"/>
                          </w:rPr>
                        </w:pPr>
                        <w:r w:rsidRPr="00AA06D9">
                          <w:rPr>
                            <w:sz w:val="20"/>
                            <w:szCs w:val="20"/>
                          </w:rPr>
                          <w:t>Names of Golfers:</w:t>
                        </w:r>
                      </w:p>
                      <w:p w14:paraId="33C2D0F8" w14:textId="77777777" w:rsidR="00097E06" w:rsidRPr="00AA06D9" w:rsidRDefault="00097E06">
                        <w:pPr>
                          <w:rPr>
                            <w:sz w:val="20"/>
                            <w:szCs w:val="20"/>
                          </w:rPr>
                        </w:pPr>
                        <w:r w:rsidRPr="00AA06D9">
                          <w:rPr>
                            <w:sz w:val="20"/>
                            <w:szCs w:val="20"/>
                          </w:rPr>
                          <w:t>1. ________________</w:t>
                        </w:r>
                        <w:r>
                          <w:rPr>
                            <w:sz w:val="20"/>
                            <w:szCs w:val="20"/>
                          </w:rPr>
                          <w:t>______</w:t>
                        </w:r>
                        <w:r w:rsidRPr="00AA06D9">
                          <w:rPr>
                            <w:sz w:val="20"/>
                            <w:szCs w:val="20"/>
                          </w:rPr>
                          <w:t>_____</w:t>
                        </w:r>
                        <w:r>
                          <w:rPr>
                            <w:sz w:val="20"/>
                            <w:szCs w:val="20"/>
                          </w:rPr>
                          <w:t>_</w:t>
                        </w:r>
                        <w:r w:rsidRPr="00AA06D9">
                          <w:rPr>
                            <w:sz w:val="20"/>
                            <w:szCs w:val="20"/>
                          </w:rPr>
                          <w:t>_____</w:t>
                        </w:r>
                      </w:p>
                      <w:p w14:paraId="53D7828C" w14:textId="77777777" w:rsidR="00097E06" w:rsidRPr="00AA06D9" w:rsidRDefault="00097E06">
                        <w:pPr>
                          <w:rPr>
                            <w:sz w:val="20"/>
                            <w:szCs w:val="20"/>
                          </w:rPr>
                        </w:pPr>
                        <w:r w:rsidRPr="00AA06D9">
                          <w:rPr>
                            <w:sz w:val="20"/>
                            <w:szCs w:val="20"/>
                          </w:rPr>
                          <w:t>2. ______________</w:t>
                        </w:r>
                        <w:r>
                          <w:rPr>
                            <w:sz w:val="20"/>
                            <w:szCs w:val="20"/>
                          </w:rPr>
                          <w:t>______</w:t>
                        </w:r>
                        <w:r w:rsidRPr="00AA06D9">
                          <w:rPr>
                            <w:sz w:val="20"/>
                            <w:szCs w:val="20"/>
                          </w:rPr>
                          <w:t>_______</w:t>
                        </w:r>
                        <w:r>
                          <w:rPr>
                            <w:sz w:val="20"/>
                            <w:szCs w:val="20"/>
                          </w:rPr>
                          <w:t>_</w:t>
                        </w:r>
                        <w:r w:rsidRPr="00AA06D9">
                          <w:rPr>
                            <w:sz w:val="20"/>
                            <w:szCs w:val="20"/>
                          </w:rPr>
                          <w:t>_____</w:t>
                        </w:r>
                      </w:p>
                      <w:p w14:paraId="0DB82781" w14:textId="77777777" w:rsidR="00097E06" w:rsidRPr="00AA06D9" w:rsidRDefault="00097E06">
                        <w:pPr>
                          <w:rPr>
                            <w:sz w:val="20"/>
                            <w:szCs w:val="20"/>
                          </w:rPr>
                        </w:pPr>
                        <w:r w:rsidRPr="00AA06D9">
                          <w:rPr>
                            <w:sz w:val="20"/>
                            <w:szCs w:val="20"/>
                          </w:rPr>
                          <w:t>3. _____________</w:t>
                        </w:r>
                        <w:r>
                          <w:rPr>
                            <w:sz w:val="20"/>
                            <w:szCs w:val="20"/>
                          </w:rPr>
                          <w:t>______</w:t>
                        </w:r>
                        <w:r w:rsidRPr="00AA06D9">
                          <w:rPr>
                            <w:sz w:val="20"/>
                            <w:szCs w:val="20"/>
                          </w:rPr>
                          <w:t>________</w:t>
                        </w:r>
                        <w:r>
                          <w:rPr>
                            <w:sz w:val="20"/>
                            <w:szCs w:val="20"/>
                          </w:rPr>
                          <w:t>_</w:t>
                        </w:r>
                        <w:r w:rsidRPr="00AA06D9">
                          <w:rPr>
                            <w:sz w:val="20"/>
                            <w:szCs w:val="20"/>
                          </w:rPr>
                          <w:t>_____</w:t>
                        </w:r>
                      </w:p>
                      <w:p w14:paraId="6CD02FE4" w14:textId="77777777" w:rsidR="00097E06" w:rsidRPr="00AA06D9" w:rsidRDefault="00097E06">
                        <w:pPr>
                          <w:rPr>
                            <w:sz w:val="20"/>
                            <w:szCs w:val="20"/>
                          </w:rPr>
                        </w:pPr>
                        <w:r w:rsidRPr="00AA06D9">
                          <w:rPr>
                            <w:sz w:val="20"/>
                            <w:szCs w:val="20"/>
                          </w:rPr>
                          <w:t>4. _____________</w:t>
                        </w:r>
                        <w:r>
                          <w:rPr>
                            <w:sz w:val="20"/>
                            <w:szCs w:val="20"/>
                          </w:rPr>
                          <w:t>______</w:t>
                        </w:r>
                        <w:r w:rsidRPr="00AA06D9">
                          <w:rPr>
                            <w:sz w:val="20"/>
                            <w:szCs w:val="20"/>
                          </w:rPr>
                          <w:t>_________</w:t>
                        </w:r>
                        <w:r>
                          <w:rPr>
                            <w:sz w:val="20"/>
                            <w:szCs w:val="20"/>
                          </w:rPr>
                          <w:t>_</w:t>
                        </w:r>
                        <w:r w:rsidRPr="00AA06D9">
                          <w:rPr>
                            <w:sz w:val="20"/>
                            <w:szCs w:val="20"/>
                          </w:rPr>
                          <w:t>____</w:t>
                        </w:r>
                      </w:p>
                      <w:p w14:paraId="09CA283B" w14:textId="77777777" w:rsidR="00097E06" w:rsidRPr="00AA06D9" w:rsidRDefault="00097E06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5A2B70">
        <w:rPr>
          <w:noProof/>
        </w:rPr>
        <mc:AlternateContent>
          <mc:Choice Requires="wps">
            <w:drawing>
              <wp:anchor distT="0" distB="0" distL="114300" distR="114300" simplePos="0" relativeHeight="251739160" behindDoc="0" locked="0" layoutInCell="1" allowOverlap="1" wp14:anchorId="07E1609B" wp14:editId="4E8EA349">
                <wp:simplePos x="0" y="0"/>
                <wp:positionH relativeFrom="page">
                  <wp:posOffset>6853555</wp:posOffset>
                </wp:positionH>
                <wp:positionV relativeFrom="page">
                  <wp:posOffset>2364740</wp:posOffset>
                </wp:positionV>
                <wp:extent cx="2930525" cy="493395"/>
                <wp:effectExtent l="0" t="0" r="0" b="0"/>
                <wp:wrapThrough wrapText="bothSides">
                  <wp:wrapPolygon edited="0">
                    <wp:start x="187" y="0"/>
                    <wp:lineTo x="187" y="20015"/>
                    <wp:lineTo x="21155" y="20015"/>
                    <wp:lineTo x="21155" y="0"/>
                    <wp:lineTo x="187" y="0"/>
                  </wp:wrapPolygon>
                </wp:wrapThrough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0525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862B36" w14:textId="59BEEEAD" w:rsidR="00097E06" w:rsidRPr="005A2B70" w:rsidRDefault="00097E06" w:rsidP="005A2B70">
                            <w:pPr>
                              <w:jc w:val="center"/>
                              <w:rPr>
                                <w:color w:val="021F29" w:themeColor="background2" w:themeShade="1A"/>
                                <w:sz w:val="32"/>
                                <w:szCs w:val="32"/>
                              </w:rPr>
                            </w:pPr>
                            <w:r w:rsidRPr="005A2B70">
                              <w:rPr>
                                <w:color w:val="021F29" w:themeColor="background2" w:themeShade="1A"/>
                                <w:sz w:val="32"/>
                                <w:szCs w:val="32"/>
                              </w:rPr>
                              <w:t>MAKE A DIFFERENCE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E1609B" id="Text Box 4" o:spid="_x0000_s1039" type="#_x0000_t202" style="position:absolute;margin-left:539.65pt;margin-top:186.2pt;width:230.75pt;height:38.85pt;z-index:251739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" filled="f" stroked="f">
                <v:textbox>
                  <w:txbxContent>
                    <w:p w14:paraId="4E862B36" w14:textId="59BEEEAD" w:rsidR="00097E06" w:rsidRPr="005A2B70" w:rsidRDefault="00097E06" w:rsidP="005A2B70">
                      <w:pPr>
                        <w:jc w:val="center"/>
                        <w:rPr>
                          <w:color w:val="021F29" w:themeColor="background2" w:themeShade="1A"/>
                          <w:sz w:val="32"/>
                          <w:szCs w:val="32"/>
                        </w:rPr>
                      </w:pPr>
                      <w:r w:rsidRPr="005A2B70">
                        <w:rPr>
                          <w:color w:val="021F29" w:themeColor="background2" w:themeShade="1A"/>
                          <w:sz w:val="32"/>
                          <w:szCs w:val="32"/>
                        </w:rPr>
                        <w:t>MAKE A DIFFERENCE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A2B70">
        <w:rPr>
          <w:noProof/>
        </w:rPr>
        <w:drawing>
          <wp:anchor distT="0" distB="0" distL="114300" distR="114300" simplePos="0" relativeHeight="251652095" behindDoc="0" locked="0" layoutInCell="1" allowOverlap="1" wp14:anchorId="598DE472" wp14:editId="511B1930">
            <wp:simplePos x="0" y="0"/>
            <wp:positionH relativeFrom="page">
              <wp:posOffset>7360285</wp:posOffset>
            </wp:positionH>
            <wp:positionV relativeFrom="page">
              <wp:posOffset>427355</wp:posOffset>
            </wp:positionV>
            <wp:extent cx="1946275" cy="1937385"/>
            <wp:effectExtent l="0" t="0" r="9525" b="0"/>
            <wp:wrapThrough wrapText="bothSides">
              <wp:wrapPolygon edited="0">
                <wp:start x="0" y="0"/>
                <wp:lineTo x="0" y="21239"/>
                <wp:lineTo x="21424" y="21239"/>
                <wp:lineTo x="21424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K Fdtn logo_uppercas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275" cy="1937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2B70">
        <w:rPr>
          <w:noProof/>
        </w:rPr>
        <w:drawing>
          <wp:anchor distT="0" distB="0" distL="114300" distR="114300" simplePos="0" relativeHeight="251658264" behindDoc="0" locked="0" layoutInCell="1" allowOverlap="1" wp14:anchorId="7E0ED09F" wp14:editId="2A2A7316">
            <wp:simplePos x="0" y="0"/>
            <wp:positionH relativeFrom="page">
              <wp:posOffset>10681970</wp:posOffset>
            </wp:positionH>
            <wp:positionV relativeFrom="page">
              <wp:posOffset>4072890</wp:posOffset>
            </wp:positionV>
            <wp:extent cx="1298575" cy="1290320"/>
            <wp:effectExtent l="0" t="0" r="0" b="5080"/>
            <wp:wrapThrough wrapText="bothSides">
              <wp:wrapPolygon edited="0">
                <wp:start x="0" y="0"/>
                <wp:lineTo x="0" y="21260"/>
                <wp:lineTo x="21125" y="21260"/>
                <wp:lineTo x="21125" y="0"/>
                <wp:lineTo x="0" y="0"/>
              </wp:wrapPolygon>
            </wp:wrapThrough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K Fdtn logo_uppercas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575" cy="129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020A">
        <w:rPr>
          <w:noProof/>
        </w:rPr>
        <mc:AlternateContent>
          <mc:Choice Requires="wps">
            <w:drawing>
              <wp:anchor distT="0" distB="0" distL="114300" distR="114300" simplePos="0" relativeHeight="251712536" behindDoc="0" locked="0" layoutInCell="1" allowOverlap="1" wp14:anchorId="4F27DC4D" wp14:editId="414CFA82">
                <wp:simplePos x="0" y="0"/>
                <wp:positionH relativeFrom="page">
                  <wp:posOffset>10386060</wp:posOffset>
                </wp:positionH>
                <wp:positionV relativeFrom="page">
                  <wp:posOffset>6553200</wp:posOffset>
                </wp:positionV>
                <wp:extent cx="2364740" cy="374015"/>
                <wp:effectExtent l="0" t="0" r="0" b="6985"/>
                <wp:wrapThrough wrapText="bothSides">
                  <wp:wrapPolygon edited="0">
                    <wp:start x="232" y="0"/>
                    <wp:lineTo x="232" y="20537"/>
                    <wp:lineTo x="21113" y="20537"/>
                    <wp:lineTo x="21113" y="0"/>
                    <wp:lineTo x="232" y="0"/>
                  </wp:wrapPolygon>
                </wp:wrapThrough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4740" cy="374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915AEC" w14:textId="77777777" w:rsidR="00097E06" w:rsidRPr="00D2272C" w:rsidRDefault="00097E06" w:rsidP="00D2272C">
                            <w:pPr>
                              <w:jc w:val="center"/>
                              <w:rPr>
                                <w:color w:val="FF6700" w:themeColor="accent3"/>
                              </w:rPr>
                            </w:pPr>
                            <w:r w:rsidRPr="00D2272C">
                              <w:rPr>
                                <w:color w:val="FF6700" w:themeColor="accent3"/>
                              </w:rPr>
                              <w:t>WWW.CESCLEAN.COM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7DC4D" id="Text Box 88" o:spid="_x0000_s1040" type="#_x0000_t202" style="position:absolute;margin-left:817.8pt;margin-top:516pt;width:186.2pt;height:29.45pt;z-index:251712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" filled="f" stroked="f">
                <v:textbox>
                  <w:txbxContent>
                    <w:p w14:paraId="79915AEC" w14:textId="77777777" w:rsidR="00097E06" w:rsidRPr="00D2272C" w:rsidRDefault="00097E06" w:rsidP="00D2272C">
                      <w:pPr>
                        <w:jc w:val="center"/>
                        <w:rPr>
                          <w:color w:val="FF6700" w:themeColor="accent3"/>
                        </w:rPr>
                      </w:pPr>
                      <w:r w:rsidRPr="00D2272C">
                        <w:rPr>
                          <w:color w:val="FF6700" w:themeColor="accent3"/>
                        </w:rPr>
                        <w:t>WWW.CESCLEAN.COM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A27A4">
        <w:rPr>
          <w:noProof/>
        </w:rPr>
        <mc:AlternateContent>
          <mc:Choice Requires="wpg">
            <w:drawing>
              <wp:anchor distT="0" distB="0" distL="114300" distR="114300" simplePos="0" relativeHeight="251666456" behindDoc="0" locked="0" layoutInCell="1" allowOverlap="1" wp14:anchorId="2BEDD3E5" wp14:editId="7A87DDED">
                <wp:simplePos x="0" y="0"/>
                <wp:positionH relativeFrom="page">
                  <wp:posOffset>495300</wp:posOffset>
                </wp:positionH>
                <wp:positionV relativeFrom="page">
                  <wp:posOffset>447040</wp:posOffset>
                </wp:positionV>
                <wp:extent cx="2465070" cy="604520"/>
                <wp:effectExtent l="0" t="0" r="24130" b="5080"/>
                <wp:wrapThrough wrapText="bothSides">
                  <wp:wrapPolygon edited="0">
                    <wp:start x="0" y="0"/>
                    <wp:lineTo x="0" y="17244"/>
                    <wp:lineTo x="890" y="20874"/>
                    <wp:lineTo x="20031" y="20874"/>
                    <wp:lineTo x="21589" y="17244"/>
                    <wp:lineTo x="21589" y="0"/>
                    <wp:lineTo x="0" y="0"/>
                  </wp:wrapPolygon>
                </wp:wrapThrough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5070" cy="604520"/>
                          <a:chOff x="0" y="0"/>
                          <a:chExt cx="2465070" cy="604520"/>
                        </a:xfrm>
                      </wpg:grpSpPr>
                      <wps:wsp>
                        <wps:cNvPr id="48" name="Rounded Rectangle 48"/>
                        <wps:cNvSpPr/>
                        <wps:spPr>
                          <a:xfrm>
                            <a:off x="0" y="0"/>
                            <a:ext cx="2465070" cy="457200"/>
                          </a:xfrm>
                          <a:prstGeom prst="roundRect">
                            <a:avLst/>
                          </a:prstGeom>
                          <a:solidFill>
                            <a:srgbClr val="256B94"/>
                          </a:solidFill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 Box 49"/>
                        <wps:cNvSpPr txBox="1"/>
                        <wps:spPr>
                          <a:xfrm>
                            <a:off x="60960" y="15240"/>
                            <a:ext cx="2286000" cy="58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58CAF8" w14:textId="77777777" w:rsidR="00097E06" w:rsidRPr="006C172D" w:rsidRDefault="00097E06" w:rsidP="006C172D">
                              <w:pPr>
                                <w:jc w:val="center"/>
                                <w:rPr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6C172D">
                                <w:rPr>
                                  <w:color w:val="FFFFFF" w:themeColor="background1"/>
                                  <w:sz w:val="40"/>
                                  <w:szCs w:val="40"/>
                                </w:rPr>
                                <w:t>Registration Form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EDD3E5" id="Group 60" o:spid="_x0000_s1041" style="position:absolute;margin-left:39pt;margin-top:35.2pt;width:194.1pt;height:47.6pt;z-index:251666456;mso-position-horizontal-relative:page;mso-position-vertical-relative:page" coordsize="24650,60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">
                <v:roundrect id="Rounded Rectangle 48" o:spid="_x0000_s1042" style="position:absolute;width:24650;height:457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" fillcolor="#256b94" strokecolor="#126998 [1540]"/>
                <v:shape id="Text Box 49" o:spid="_x0000_s1043" type="#_x0000_t202" style="position:absolute;left:609;top:152;width:22860;height:58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" filled="f" stroked="f">
                  <v:textbox>
                    <w:txbxContent>
                      <w:p w14:paraId="6B58CAF8" w14:textId="77777777" w:rsidR="00097E06" w:rsidRPr="006C172D" w:rsidRDefault="00097E06" w:rsidP="006C172D">
                        <w:pPr>
                          <w:jc w:val="center"/>
                          <w:rPr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6C172D">
                          <w:rPr>
                            <w:color w:val="FFFFFF" w:themeColor="background1"/>
                            <w:sz w:val="40"/>
                            <w:szCs w:val="40"/>
                          </w:rPr>
                          <w:t>Registration Form</w:t>
                        </w: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EF70C2">
        <w:br w:type="page"/>
      </w:r>
      <w:r w:rsidR="005A2B7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52" behindDoc="0" locked="0" layoutInCell="1" allowOverlap="1" wp14:anchorId="3A1AA471" wp14:editId="5365B9B0">
                <wp:simplePos x="0" y="0"/>
                <wp:positionH relativeFrom="page">
                  <wp:posOffset>6903076</wp:posOffset>
                </wp:positionH>
                <wp:positionV relativeFrom="page">
                  <wp:posOffset>643944</wp:posOffset>
                </wp:positionV>
                <wp:extent cx="2430226" cy="777240"/>
                <wp:effectExtent l="0" t="0" r="0" b="0"/>
                <wp:wrapThrough wrapText="bothSides">
                  <wp:wrapPolygon edited="0">
                    <wp:start x="564" y="353"/>
                    <wp:lineTo x="564" y="20824"/>
                    <wp:lineTo x="20996" y="20824"/>
                    <wp:lineTo x="20996" y="353"/>
                    <wp:lineTo x="564" y="353"/>
                  </wp:wrapPolygon>
                </wp:wrapThrough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0226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B6CDB7" w14:textId="12BFFE40" w:rsidR="00097E06" w:rsidRPr="0063072E" w:rsidRDefault="00097E06" w:rsidP="0063072E">
                            <w:pPr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3072E">
                              <w:rPr>
                                <w:rFonts w:asciiTheme="majorHAnsi" w:hAnsiTheme="majorHAnsi"/>
                                <w:color w:val="FFFFFF" w:themeColor="background1"/>
                                <w:sz w:val="28"/>
                                <w:szCs w:val="28"/>
                              </w:rPr>
                              <w:t>TOURNAMENT</w:t>
                            </w:r>
                            <w:r w:rsidR="0063072E">
                              <w:rPr>
                                <w:rFonts w:asciiTheme="majorHAnsi" w:hAnsiTheme="majorHAns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AA471" id="Text Box 75" o:spid="_x0000_s1044" type="#_x0000_t202" style="position:absolute;margin-left:543.55pt;margin-top:50.7pt;width:191.35pt;height:61.2pt;z-index:251696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" filled="f" stroked="f">
                <v:textbox>
                  <w:txbxContent>
                    <w:p w14:paraId="0FB6CDB7" w14:textId="12BFFE40" w:rsidR="00097E06" w:rsidRPr="0063072E" w:rsidRDefault="00097E06" w:rsidP="0063072E">
                      <w:pPr>
                        <w:jc w:val="center"/>
                        <w:rPr>
                          <w:rFonts w:asciiTheme="majorHAnsi" w:hAnsiTheme="maj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63072E">
                        <w:rPr>
                          <w:rFonts w:asciiTheme="majorHAnsi" w:hAnsiTheme="majorHAnsi"/>
                          <w:color w:val="FFFFFF" w:themeColor="background1"/>
                          <w:sz w:val="28"/>
                          <w:szCs w:val="28"/>
                        </w:rPr>
                        <w:t>TOUR</w:t>
                      </w:r>
                      <w:bookmarkStart w:id="1" w:name="_GoBack"/>
                      <w:bookmarkEnd w:id="1"/>
                      <w:r w:rsidRPr="0063072E">
                        <w:rPr>
                          <w:rFonts w:asciiTheme="majorHAnsi" w:hAnsiTheme="majorHAnsi"/>
                          <w:color w:val="FFFFFF" w:themeColor="background1"/>
                          <w:sz w:val="28"/>
                          <w:szCs w:val="28"/>
                        </w:rPr>
                        <w:t>NAMENT</w:t>
                      </w:r>
                      <w:r w:rsidR="0063072E">
                        <w:rPr>
                          <w:rFonts w:asciiTheme="majorHAnsi" w:hAnsiTheme="majorHAnsi"/>
                          <w:color w:val="FFFFFF" w:themeColor="background1"/>
                          <w:sz w:val="28"/>
                          <w:szCs w:val="28"/>
                        </w:rPr>
                        <w:t xml:space="preserve"> INFORMATION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42F56">
        <w:rPr>
          <w:noProof/>
        </w:rPr>
        <mc:AlternateContent>
          <mc:Choice Requires="wps">
            <w:drawing>
              <wp:anchor distT="0" distB="0" distL="114300" distR="114300" simplePos="0" relativeHeight="251709464" behindDoc="0" locked="0" layoutInCell="1" allowOverlap="1" wp14:anchorId="12E145AB" wp14:editId="3DD5C962">
                <wp:simplePos x="0" y="0"/>
                <wp:positionH relativeFrom="page">
                  <wp:posOffset>492760</wp:posOffset>
                </wp:positionH>
                <wp:positionV relativeFrom="page">
                  <wp:posOffset>6279515</wp:posOffset>
                </wp:positionV>
                <wp:extent cx="2981325" cy="451485"/>
                <wp:effectExtent l="0" t="0" r="0" b="5715"/>
                <wp:wrapThrough wrapText="bothSides">
                  <wp:wrapPolygon edited="0">
                    <wp:start x="184" y="0"/>
                    <wp:lineTo x="184" y="20658"/>
                    <wp:lineTo x="21163" y="20658"/>
                    <wp:lineTo x="21163" y="0"/>
                    <wp:lineTo x="184" y="0"/>
                  </wp:wrapPolygon>
                </wp:wrapThrough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45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0B3C7" w14:textId="6AA01433" w:rsidR="00097E06" w:rsidRDefault="00097E06" w:rsidP="00DE3CA6">
                            <w:r>
                              <w:t>Includes four golfers, logo displayed on gift provided to all golfers.</w:t>
                            </w:r>
                          </w:p>
                          <w:p w14:paraId="79D3CA57" w14:textId="681F5A86" w:rsidR="00097E06" w:rsidRDefault="00097E06" w:rsidP="006746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145AB" id="Text Box 82" o:spid="_x0000_s1045" type="#_x0000_t202" style="position:absolute;margin-left:38.8pt;margin-top:494.45pt;width:234.75pt;height:35.55pt;z-index:251709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" filled="f" stroked="f">
                <v:textbox>
                  <w:txbxContent>
                    <w:p w14:paraId="15E0B3C7" w14:textId="6AA01433" w:rsidR="00097E06" w:rsidRDefault="00097E06" w:rsidP="00DE3CA6">
                      <w:r>
                        <w:t>Includes four golfers, logo displayed on gift provided to all golfers.</w:t>
                      </w:r>
                    </w:p>
                    <w:p w14:paraId="79D3CA57" w14:textId="681F5A86" w:rsidR="00097E06" w:rsidRDefault="00097E06" w:rsidP="0067464C"/>
                  </w:txbxContent>
                </v:textbox>
                <w10:wrap type="through" anchorx="page" anchory="page"/>
              </v:shape>
            </w:pict>
          </mc:Fallback>
        </mc:AlternateContent>
      </w:r>
      <w:r w:rsidR="00B42F56">
        <w:rPr>
          <w:noProof/>
        </w:rPr>
        <mc:AlternateContent>
          <mc:Choice Requires="wps">
            <w:drawing>
              <wp:anchor distT="0" distB="0" distL="114300" distR="114300" simplePos="0" relativeHeight="251737112" behindDoc="0" locked="0" layoutInCell="1" allowOverlap="1" wp14:anchorId="1D86B8DA" wp14:editId="4D9B993B">
                <wp:simplePos x="0" y="0"/>
                <wp:positionH relativeFrom="page">
                  <wp:posOffset>505460</wp:posOffset>
                </wp:positionH>
                <wp:positionV relativeFrom="page">
                  <wp:posOffset>3979545</wp:posOffset>
                </wp:positionV>
                <wp:extent cx="2969260" cy="866775"/>
                <wp:effectExtent l="0" t="0" r="0" b="0"/>
                <wp:wrapThrough wrapText="bothSides">
                  <wp:wrapPolygon edited="0">
                    <wp:start x="185" y="0"/>
                    <wp:lineTo x="185" y="20888"/>
                    <wp:lineTo x="21249" y="20888"/>
                    <wp:lineTo x="21249" y="0"/>
                    <wp:lineTo x="185" y="0"/>
                  </wp:wrapPolygon>
                </wp:wrapThrough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9260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39B642" w14:textId="58E01335" w:rsidR="00097E06" w:rsidRPr="00E75178" w:rsidRDefault="00097E06">
                            <w:r w:rsidRPr="00B42F56">
                              <w:rPr>
                                <w:sz w:val="20"/>
                                <w:szCs w:val="20"/>
                              </w:rPr>
                              <w:t xml:space="preserve">Includes four golfers,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a (4) player “Greens and Cart Pass” for future use at the Club, </w:t>
                            </w:r>
                            <w:r w:rsidRPr="00B42F56">
                              <w:rPr>
                                <w:sz w:val="20"/>
                                <w:szCs w:val="20"/>
                              </w:rPr>
                              <w:t xml:space="preserve">VIP check in, 2 drink tickets per golfer, reserved table at dinner, logo displayed on main tournament banner, Hole Sign on green and </w:t>
                            </w:r>
                            <w:r w:rsidRPr="00244475">
                              <w:rPr>
                                <w:sz w:val="20"/>
                                <w:szCs w:val="20"/>
                              </w:rPr>
                              <w:t>driving range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6B8DA" id="Text Box 77" o:spid="_x0000_s1046" type="#_x0000_t202" style="position:absolute;margin-left:39.8pt;margin-top:313.35pt;width:233.8pt;height:68.25pt;z-index:251737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" filled="f" stroked="f">
                <v:textbox>
                  <w:txbxContent>
                    <w:p w14:paraId="1239B642" w14:textId="58E01335" w:rsidR="00097E06" w:rsidRPr="00E75178" w:rsidRDefault="00097E06">
                      <w:r w:rsidRPr="00B42F56">
                        <w:rPr>
                          <w:sz w:val="20"/>
                          <w:szCs w:val="20"/>
                        </w:rPr>
                        <w:t xml:space="preserve">Includes four golfers, </w:t>
                      </w:r>
                      <w:r>
                        <w:rPr>
                          <w:sz w:val="20"/>
                          <w:szCs w:val="20"/>
                        </w:rPr>
                        <w:t xml:space="preserve">a (4) player “Greens and Cart Pass” for future use at the Club, </w:t>
                      </w:r>
                      <w:r w:rsidRPr="00B42F56">
                        <w:rPr>
                          <w:sz w:val="20"/>
                          <w:szCs w:val="20"/>
                        </w:rPr>
                        <w:t xml:space="preserve">VIP check in, 2 drink tickets per golfer, reserved table at dinner, logo displayed on main tournament banner, Hole Sign on green and </w:t>
                      </w:r>
                      <w:r w:rsidRPr="00244475">
                        <w:rPr>
                          <w:sz w:val="20"/>
                          <w:szCs w:val="20"/>
                        </w:rPr>
                        <w:t>driving range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42F56">
        <w:rPr>
          <w:noProof/>
        </w:rPr>
        <mc:AlternateContent>
          <mc:Choice Requires="wps">
            <w:drawing>
              <wp:anchor distT="0" distB="0" distL="114300" distR="114300" simplePos="0" relativeHeight="251711512" behindDoc="0" locked="0" layoutInCell="1" allowOverlap="1" wp14:anchorId="4E5EF65B" wp14:editId="65524419">
                <wp:simplePos x="0" y="0"/>
                <wp:positionH relativeFrom="page">
                  <wp:posOffset>3681730</wp:posOffset>
                </wp:positionH>
                <wp:positionV relativeFrom="page">
                  <wp:posOffset>3980180</wp:posOffset>
                </wp:positionV>
                <wp:extent cx="3173095" cy="798830"/>
                <wp:effectExtent l="0" t="0" r="0" b="0"/>
                <wp:wrapThrough wrapText="bothSides">
                  <wp:wrapPolygon edited="0">
                    <wp:start x="173" y="0"/>
                    <wp:lineTo x="173" y="20604"/>
                    <wp:lineTo x="21267" y="20604"/>
                    <wp:lineTo x="21267" y="0"/>
                    <wp:lineTo x="173" y="0"/>
                  </wp:wrapPolygon>
                </wp:wrapThrough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3095" cy="798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EE9D9F" w14:textId="4E697A82" w:rsidR="00097E06" w:rsidRPr="00E75178" w:rsidRDefault="00097E06" w:rsidP="00E75178">
                            <w:r w:rsidRPr="00E75178">
                              <w:t>I</w:t>
                            </w:r>
                            <w:r>
                              <w:t>ncludes four golfers, 1 drink ticket</w:t>
                            </w:r>
                            <w:r w:rsidRPr="00E75178">
                              <w:t xml:space="preserve"> per golfer, reserved table at dinner</w:t>
                            </w:r>
                            <w:r>
                              <w:t>, logo displayed on signage at dinner, Hole Signs on the putting green and driving range.</w:t>
                            </w:r>
                          </w:p>
                          <w:p w14:paraId="5879EA77" w14:textId="3744D6BB" w:rsidR="00097E06" w:rsidRDefault="00097E06" w:rsidP="005959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EF65B" id="Text Box 83" o:spid="_x0000_s1047" type="#_x0000_t202" style="position:absolute;margin-left:289.9pt;margin-top:313.4pt;width:249.85pt;height:62.9pt;z-index:251711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" filled="f" stroked="f">
                <v:textbox>
                  <w:txbxContent>
                    <w:p w14:paraId="66EE9D9F" w14:textId="4E697A82" w:rsidR="00097E06" w:rsidRPr="00E75178" w:rsidRDefault="00097E06" w:rsidP="00E75178">
                      <w:r w:rsidRPr="00E75178">
                        <w:t>I</w:t>
                      </w:r>
                      <w:r>
                        <w:t>ncludes four golfers, 1 drink ticket</w:t>
                      </w:r>
                      <w:r w:rsidRPr="00E75178">
                        <w:t xml:space="preserve"> per golfer, reserved table at dinner</w:t>
                      </w:r>
                      <w:r>
                        <w:t>, logo displayed on signage at dinner, Hole Signs on the putting green and driving range.</w:t>
                      </w:r>
                    </w:p>
                    <w:p w14:paraId="5879EA77" w14:textId="3744D6BB" w:rsidR="00097E06" w:rsidRDefault="00097E06" w:rsidP="005959AF"/>
                  </w:txbxContent>
                </v:textbox>
                <w10:wrap type="through" anchorx="page" anchory="page"/>
              </v:shape>
            </w:pict>
          </mc:Fallback>
        </mc:AlternateContent>
      </w:r>
      <w:r w:rsidR="00B42F56">
        <w:rPr>
          <w:noProof/>
        </w:rPr>
        <mc:AlternateContent>
          <mc:Choice Requires="wps">
            <w:drawing>
              <wp:anchor distT="0" distB="0" distL="114300" distR="114300" simplePos="0" relativeHeight="251723800" behindDoc="0" locked="0" layoutInCell="1" allowOverlap="1" wp14:anchorId="653832FD" wp14:editId="200B60DB">
                <wp:simplePos x="0" y="0"/>
                <wp:positionH relativeFrom="page">
                  <wp:posOffset>493395</wp:posOffset>
                </wp:positionH>
                <wp:positionV relativeFrom="page">
                  <wp:posOffset>4846955</wp:posOffset>
                </wp:positionV>
                <wp:extent cx="6421755" cy="393700"/>
                <wp:effectExtent l="0" t="0" r="0" b="12700"/>
                <wp:wrapThrough wrapText="bothSides">
                  <wp:wrapPolygon edited="0">
                    <wp:start x="85" y="0"/>
                    <wp:lineTo x="85" y="20903"/>
                    <wp:lineTo x="21444" y="20903"/>
                    <wp:lineTo x="21444" y="0"/>
                    <wp:lineTo x="85" y="0"/>
                  </wp:wrapPolygon>
                </wp:wrapThrough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1755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212236" w14:textId="04065BDC" w:rsidR="00097E06" w:rsidRPr="009202A8" w:rsidRDefault="00097E06" w:rsidP="006062B8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9202A8">
                              <w:rPr>
                                <w:b/>
                                <w:sz w:val="32"/>
                                <w:szCs w:val="32"/>
                              </w:rPr>
                              <w:t>T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riple Sponsor: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>$1200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>Double Sponsor: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>$500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832FD" id="Text Box 39" o:spid="_x0000_s1048" type="#_x0000_t202" style="position:absolute;margin-left:38.85pt;margin-top:381.65pt;width:505.65pt;height:31pt;z-index:251723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" filled="f" stroked="f">
                <v:textbox>
                  <w:txbxContent>
                    <w:p w14:paraId="70212236" w14:textId="04065BDC" w:rsidR="00097E06" w:rsidRPr="009202A8" w:rsidRDefault="00097E06" w:rsidP="006062B8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9202A8">
                        <w:rPr>
                          <w:b/>
                          <w:sz w:val="32"/>
                          <w:szCs w:val="32"/>
                        </w:rPr>
                        <w:t>T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riple Sponsor: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  <w:t>$1200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  <w:t>Double Sponsor: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  <w:t>$500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42F56">
        <w:rPr>
          <w:noProof/>
        </w:rPr>
        <mc:AlternateContent>
          <mc:Choice Requires="wps">
            <w:drawing>
              <wp:anchor distT="0" distB="0" distL="114300" distR="114300" simplePos="0" relativeHeight="251726872" behindDoc="0" locked="0" layoutInCell="1" allowOverlap="1" wp14:anchorId="73653311" wp14:editId="6F8F6901">
                <wp:simplePos x="0" y="0"/>
                <wp:positionH relativeFrom="page">
                  <wp:posOffset>483870</wp:posOffset>
                </wp:positionH>
                <wp:positionV relativeFrom="page">
                  <wp:posOffset>5240655</wp:posOffset>
                </wp:positionV>
                <wp:extent cx="2990850" cy="673735"/>
                <wp:effectExtent l="0" t="0" r="0" b="12065"/>
                <wp:wrapThrough wrapText="bothSides">
                  <wp:wrapPolygon edited="0">
                    <wp:start x="183" y="0"/>
                    <wp:lineTo x="183" y="21172"/>
                    <wp:lineTo x="21279" y="21172"/>
                    <wp:lineTo x="21279" y="0"/>
                    <wp:lineTo x="183" y="0"/>
                  </wp:wrapPolygon>
                </wp:wrapThrough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0DD50C" w14:textId="4ABED513" w:rsidR="00097E06" w:rsidRDefault="00097E06" w:rsidP="0067464C">
                            <w:r>
                              <w:t>Includes four golfers, logo displayed on signage at dinner, Hole Sign.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653311" id="Text Box 79" o:spid="_x0000_s1049" type="#_x0000_t202" style="position:absolute;margin-left:38.1pt;margin-top:412.65pt;width:235.5pt;height:53.05pt;z-index:25172687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" filled="f" stroked="f">
                <v:textbox>
                  <w:txbxContent>
                    <w:p w14:paraId="1E0DD50C" w14:textId="4ABED513" w:rsidR="00097E06" w:rsidRDefault="00097E06" w:rsidP="0067464C">
                      <w:r>
                        <w:t>Includes four golfers, logo displayed on signage at dinner, Hole Sign.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42F56">
        <w:rPr>
          <w:noProof/>
        </w:rPr>
        <mc:AlternateContent>
          <mc:Choice Requires="wps">
            <w:drawing>
              <wp:anchor distT="0" distB="0" distL="114300" distR="114300" simplePos="0" relativeHeight="251701272" behindDoc="0" locked="0" layoutInCell="1" allowOverlap="1" wp14:anchorId="6CC1263A" wp14:editId="6BBC3516">
                <wp:simplePos x="0" y="0"/>
                <wp:positionH relativeFrom="page">
                  <wp:posOffset>3681730</wp:posOffset>
                </wp:positionH>
                <wp:positionV relativeFrom="page">
                  <wp:posOffset>5250180</wp:posOffset>
                </wp:positionV>
                <wp:extent cx="3175000" cy="640080"/>
                <wp:effectExtent l="0" t="0" r="0" b="0"/>
                <wp:wrapThrough wrapText="bothSides">
                  <wp:wrapPolygon edited="0">
                    <wp:start x="173" y="0"/>
                    <wp:lineTo x="173" y="20571"/>
                    <wp:lineTo x="21254" y="20571"/>
                    <wp:lineTo x="21254" y="0"/>
                    <wp:lineTo x="173" y="0"/>
                  </wp:wrapPolygon>
                </wp:wrapThrough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93C2C" w14:textId="3AE42B1A" w:rsidR="00097E06" w:rsidRDefault="00097E06" w:rsidP="0067464C">
                            <w:r>
                              <w:t>Includes a (2) player “Greens and Cart Pass” for future use at the Club, name displayed on signage at dinner, Hole Sign.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1263A" id="Text Box 78" o:spid="_x0000_s1050" type="#_x0000_t202" style="position:absolute;margin-left:289.9pt;margin-top:413.4pt;width:250pt;height:50.4pt;z-index:251701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" filled="f" stroked="f">
                <v:textbox>
                  <w:txbxContent>
                    <w:p w14:paraId="51093C2C" w14:textId="3AE42B1A" w:rsidR="00097E06" w:rsidRDefault="00097E06" w:rsidP="0067464C">
                      <w:r>
                        <w:t>Includes a (2) player “Greens and Cart Pass” for future use at the Club, name displayed on signage at dinner, Hole Sign.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42F56">
        <w:rPr>
          <w:noProof/>
        </w:rPr>
        <mc:AlternateContent>
          <mc:Choice Requires="wps">
            <w:drawing>
              <wp:anchor distT="0" distB="0" distL="114300" distR="114300" simplePos="0" relativeHeight="251729944" behindDoc="0" locked="0" layoutInCell="1" allowOverlap="1" wp14:anchorId="41F40608" wp14:editId="2E4D7239">
                <wp:simplePos x="0" y="0"/>
                <wp:positionH relativeFrom="page">
                  <wp:posOffset>502285</wp:posOffset>
                </wp:positionH>
                <wp:positionV relativeFrom="page">
                  <wp:posOffset>5890260</wp:posOffset>
                </wp:positionV>
                <wp:extent cx="6352540" cy="351155"/>
                <wp:effectExtent l="0" t="0" r="0" b="4445"/>
                <wp:wrapThrough wrapText="bothSides">
                  <wp:wrapPolygon edited="0">
                    <wp:start x="86" y="0"/>
                    <wp:lineTo x="86" y="20311"/>
                    <wp:lineTo x="21419" y="20311"/>
                    <wp:lineTo x="21419" y="0"/>
                    <wp:lineTo x="86" y="0"/>
                  </wp:wrapPolygon>
                </wp:wrapThrough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2540" cy="351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40B9DC" w14:textId="2B1E6E45" w:rsidR="00097E06" w:rsidRPr="009202A8" w:rsidRDefault="00097E06" w:rsidP="000A27A4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9202A8">
                              <w:rPr>
                                <w:b/>
                                <w:sz w:val="32"/>
                                <w:szCs w:val="32"/>
                              </w:rPr>
                              <w:t>Gift Sponsor:</w:t>
                            </w:r>
                            <w:r w:rsidRPr="009202A8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Pr="009202A8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Pr="009202A8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>$1500</w:t>
                            </w:r>
                            <w:r w:rsidRPr="009202A8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>Golf Cart Sponsor:</w:t>
                            </w:r>
                            <w:r w:rsidRPr="009202A8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 xml:space="preserve"> </w:t>
                            </w:r>
                            <w:r w:rsidRPr="009202A8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>$1500</w:t>
                            </w:r>
                            <w:r w:rsidRPr="009202A8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2826E665" w14:textId="77777777" w:rsidR="00097E06" w:rsidRPr="005959AF" w:rsidRDefault="00097E06" w:rsidP="007A3FAF">
                            <w:r w:rsidRPr="005959AF"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40608" id="Text Box 71" o:spid="_x0000_s1051" type="#_x0000_t202" style="position:absolute;margin-left:39.55pt;margin-top:463.8pt;width:500.2pt;height:27.65pt;z-index:251729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" filled="f" stroked="f">
                <v:textbox>
                  <w:txbxContent>
                    <w:p w14:paraId="2240B9DC" w14:textId="2B1E6E45" w:rsidR="00097E06" w:rsidRPr="009202A8" w:rsidRDefault="00097E06" w:rsidP="000A27A4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9202A8">
                        <w:rPr>
                          <w:b/>
                          <w:sz w:val="32"/>
                          <w:szCs w:val="32"/>
                        </w:rPr>
                        <w:t>Gift Sponsor:</w:t>
                      </w:r>
                      <w:r w:rsidRPr="009202A8"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 w:rsidRPr="009202A8"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 w:rsidRPr="009202A8">
                        <w:rPr>
                          <w:b/>
                          <w:sz w:val="32"/>
                          <w:szCs w:val="32"/>
                        </w:rPr>
                        <w:tab/>
                        <w:t>$1500</w:t>
                      </w:r>
                      <w:r w:rsidRPr="009202A8">
                        <w:rPr>
                          <w:b/>
                          <w:sz w:val="32"/>
                          <w:szCs w:val="32"/>
                        </w:rPr>
                        <w:tab/>
                        <w:t>Golf Cart Sponsor:</w:t>
                      </w:r>
                      <w:r w:rsidRPr="009202A8">
                        <w:rPr>
                          <w:b/>
                          <w:sz w:val="32"/>
                          <w:szCs w:val="32"/>
                        </w:rPr>
                        <w:tab/>
                        <w:t xml:space="preserve"> </w:t>
                      </w:r>
                      <w:r w:rsidRPr="009202A8">
                        <w:rPr>
                          <w:b/>
                          <w:sz w:val="32"/>
                          <w:szCs w:val="32"/>
                        </w:rPr>
                        <w:tab/>
                        <w:t>$1500</w:t>
                      </w:r>
                      <w:r w:rsidRPr="009202A8">
                        <w:rPr>
                          <w:b/>
                          <w:sz w:val="32"/>
                          <w:szCs w:val="32"/>
                        </w:rPr>
                        <w:tab/>
                      </w:r>
                    </w:p>
                    <w:p w14:paraId="2826E665" w14:textId="77777777" w:rsidR="00097E06" w:rsidRPr="005959AF" w:rsidRDefault="00097E06" w:rsidP="007A3FAF">
                      <w:r w:rsidRPr="005959AF">
                        <w:tab/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42F56">
        <w:rPr>
          <w:noProof/>
        </w:rPr>
        <mc:AlternateContent>
          <mc:Choice Requires="wps">
            <w:drawing>
              <wp:anchor distT="0" distB="0" distL="114300" distR="114300" simplePos="0" relativeHeight="251705368" behindDoc="0" locked="0" layoutInCell="1" allowOverlap="1" wp14:anchorId="7ED59A31" wp14:editId="6C23B777">
                <wp:simplePos x="0" y="0"/>
                <wp:positionH relativeFrom="page">
                  <wp:posOffset>3679190</wp:posOffset>
                </wp:positionH>
                <wp:positionV relativeFrom="page">
                  <wp:posOffset>6279515</wp:posOffset>
                </wp:positionV>
                <wp:extent cx="3175635" cy="451485"/>
                <wp:effectExtent l="0" t="0" r="0" b="5715"/>
                <wp:wrapThrough wrapText="bothSides">
                  <wp:wrapPolygon edited="0">
                    <wp:start x="173" y="0"/>
                    <wp:lineTo x="173" y="20658"/>
                    <wp:lineTo x="21250" y="20658"/>
                    <wp:lineTo x="21250" y="0"/>
                    <wp:lineTo x="173" y="0"/>
                  </wp:wrapPolygon>
                </wp:wrapThrough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635" cy="45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9BD149" w14:textId="45CF3E93" w:rsidR="00097E06" w:rsidRDefault="00097E06" w:rsidP="005959AF">
                            <w:r>
                              <w:t>Includes four golfers, logo displayed in all golf carts.</w:t>
                            </w:r>
                          </w:p>
                          <w:p w14:paraId="7EB89902" w14:textId="77777777" w:rsidR="00097E06" w:rsidRDefault="00097E06" w:rsidP="006746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59A31" id="Text Box 80" o:spid="_x0000_s1052" type="#_x0000_t202" style="position:absolute;margin-left:289.7pt;margin-top:494.45pt;width:250.05pt;height:35.55pt;z-index:251705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" filled="f" stroked="f">
                <v:textbox>
                  <w:txbxContent>
                    <w:p w14:paraId="129BD149" w14:textId="45CF3E93" w:rsidR="00097E06" w:rsidRDefault="00097E06" w:rsidP="005959AF">
                      <w:r>
                        <w:t>Includes four golfers, logo displayed in all golf carts.</w:t>
                      </w:r>
                    </w:p>
                    <w:p w14:paraId="7EB89902" w14:textId="77777777" w:rsidR="00097E06" w:rsidRDefault="00097E06" w:rsidP="0067464C"/>
                  </w:txbxContent>
                </v:textbox>
                <w10:wrap type="through" anchorx="page" anchory="page"/>
              </v:shape>
            </w:pict>
          </mc:Fallback>
        </mc:AlternateContent>
      </w:r>
      <w:r w:rsidR="000D0644">
        <w:rPr>
          <w:noProof/>
        </w:rPr>
        <mc:AlternateContent>
          <mc:Choice Requires="wps">
            <w:drawing>
              <wp:anchor distT="0" distB="0" distL="114300" distR="114300" simplePos="0" relativeHeight="251731992" behindDoc="0" locked="0" layoutInCell="1" allowOverlap="1" wp14:anchorId="56915859" wp14:editId="31424A5D">
                <wp:simplePos x="0" y="0"/>
                <wp:positionH relativeFrom="page">
                  <wp:posOffset>483870</wp:posOffset>
                </wp:positionH>
                <wp:positionV relativeFrom="page">
                  <wp:posOffset>6731000</wp:posOffset>
                </wp:positionV>
                <wp:extent cx="6475730" cy="516890"/>
                <wp:effectExtent l="0" t="0" r="0" b="0"/>
                <wp:wrapThrough wrapText="bothSides">
                  <wp:wrapPolygon edited="0">
                    <wp:start x="85" y="0"/>
                    <wp:lineTo x="85" y="20167"/>
                    <wp:lineTo x="21435" y="20167"/>
                    <wp:lineTo x="21435" y="0"/>
                    <wp:lineTo x="85" y="0"/>
                  </wp:wrapPolygon>
                </wp:wrapThrough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5730" cy="516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F4EF09" w14:textId="2C3B141A" w:rsidR="00097E06" w:rsidRPr="00737BC5" w:rsidRDefault="00097E06" w:rsidP="00737BC5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737BC5">
                              <w:rPr>
                                <w:b/>
                                <w:sz w:val="22"/>
                                <w:szCs w:val="22"/>
                              </w:rPr>
                              <w:t>All sponsorship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 levels include</w:t>
                            </w:r>
                            <w:r w:rsidRPr="00737BC5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advertisement on the web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site and in the golf brochure</w:t>
                            </w:r>
                            <w:r w:rsidRPr="00737BC5">
                              <w:rPr>
                                <w:b/>
                                <w:sz w:val="22"/>
                                <w:szCs w:val="22"/>
                              </w:rPr>
                              <w:t>. For more information,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 call Mel</w:t>
                            </w:r>
                            <w:r w:rsidRPr="00737BC5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at 717-979-8646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25A2484" w14:textId="095DE7D4" w:rsidR="00097E06" w:rsidRDefault="00097E06" w:rsidP="00DE3CA6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4558DED3" w14:textId="77777777" w:rsidR="00097E06" w:rsidRDefault="00097E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15859" id="Text Box 67" o:spid="_x0000_s1053" type="#_x0000_t202" style="position:absolute;margin-left:38.1pt;margin-top:530pt;width:509.9pt;height:40.7pt;z-index:251731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" filled="f" stroked="f">
                <v:textbox>
                  <w:txbxContent>
                    <w:p w14:paraId="2FF4EF09" w14:textId="2C3B141A" w:rsidR="00097E06" w:rsidRPr="00737BC5" w:rsidRDefault="00097E06" w:rsidP="00737BC5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737BC5">
                        <w:rPr>
                          <w:b/>
                          <w:sz w:val="22"/>
                          <w:szCs w:val="22"/>
                        </w:rPr>
                        <w:t>All sponsorship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 xml:space="preserve"> levels include</w:t>
                      </w:r>
                      <w:r w:rsidRPr="00737BC5">
                        <w:rPr>
                          <w:b/>
                          <w:sz w:val="22"/>
                          <w:szCs w:val="22"/>
                        </w:rPr>
                        <w:t xml:space="preserve"> advertisement on the web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site and in the golf brochure</w:t>
                      </w:r>
                      <w:r w:rsidRPr="00737BC5">
                        <w:rPr>
                          <w:b/>
                          <w:sz w:val="22"/>
                          <w:szCs w:val="22"/>
                        </w:rPr>
                        <w:t>. For more information,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 xml:space="preserve"> call Mel</w:t>
                      </w:r>
                      <w:r w:rsidRPr="00737BC5">
                        <w:rPr>
                          <w:b/>
                          <w:sz w:val="22"/>
                          <w:szCs w:val="22"/>
                        </w:rPr>
                        <w:t xml:space="preserve"> at 717-979-8646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.</w:t>
                      </w:r>
                    </w:p>
                    <w:p w14:paraId="225A2484" w14:textId="095DE7D4" w:rsidR="00097E06" w:rsidRDefault="00097E06" w:rsidP="00DE3CA6">
                      <w:pPr>
                        <w:jc w:val="center"/>
                        <w:rPr>
                          <w:b/>
                        </w:rPr>
                      </w:pPr>
                    </w:p>
                    <w:p w14:paraId="4558DED3" w14:textId="77777777" w:rsidR="00097E06" w:rsidRDefault="00097E06"/>
                  </w:txbxContent>
                </v:textbox>
                <w10:wrap type="through" anchorx="page" anchory="page"/>
              </v:shape>
            </w:pict>
          </mc:Fallback>
        </mc:AlternateContent>
      </w:r>
      <w:r w:rsidR="009202A8">
        <w:rPr>
          <w:noProof/>
        </w:rPr>
        <mc:AlternateContent>
          <mc:Choice Requires="wps">
            <w:drawing>
              <wp:anchor distT="0" distB="0" distL="114300" distR="114300" simplePos="0" relativeHeight="251651070" behindDoc="0" locked="0" layoutInCell="1" allowOverlap="1" wp14:anchorId="52041675" wp14:editId="572BAE9F">
                <wp:simplePos x="0" y="0"/>
                <wp:positionH relativeFrom="page">
                  <wp:posOffset>505460</wp:posOffset>
                </wp:positionH>
                <wp:positionV relativeFrom="page">
                  <wp:posOffset>3640455</wp:posOffset>
                </wp:positionV>
                <wp:extent cx="6352540" cy="372110"/>
                <wp:effectExtent l="0" t="0" r="0" b="8890"/>
                <wp:wrapThrough wrapText="bothSides">
                  <wp:wrapPolygon edited="0">
                    <wp:start x="86" y="0"/>
                    <wp:lineTo x="86" y="20642"/>
                    <wp:lineTo x="21419" y="20642"/>
                    <wp:lineTo x="21419" y="0"/>
                    <wp:lineTo x="86" y="0"/>
                  </wp:wrapPolygon>
                </wp:wrapThrough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2540" cy="372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E33806" w14:textId="488DEF36" w:rsidR="00097E06" w:rsidRPr="009202A8" w:rsidRDefault="00097E06" w:rsidP="000A27A4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9202A8">
                              <w:rPr>
                                <w:b/>
                                <w:sz w:val="32"/>
                                <w:szCs w:val="32"/>
                              </w:rPr>
                              <w:t>G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rand Slam Sponsor: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>$2500</w:t>
                            </w:r>
                            <w:r w:rsidRPr="009202A8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>Home Run Sponsor:</w:t>
                            </w:r>
                            <w:r w:rsidRPr="009202A8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Pr="009202A8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>$2000</w:t>
                            </w:r>
                            <w:r w:rsidRPr="009202A8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5BE910AD" w14:textId="77777777" w:rsidR="00097E06" w:rsidRPr="00243F38" w:rsidRDefault="00097E0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43F38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41675" id="Text Box 68" o:spid="_x0000_s1054" type="#_x0000_t202" style="position:absolute;margin-left:39.8pt;margin-top:286.65pt;width:500.2pt;height:29.3pt;z-index:2516510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" filled="f" stroked="f">
                <v:textbox>
                  <w:txbxContent>
                    <w:p w14:paraId="44E33806" w14:textId="488DEF36" w:rsidR="00097E06" w:rsidRPr="009202A8" w:rsidRDefault="00097E06" w:rsidP="000A27A4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9202A8">
                        <w:rPr>
                          <w:b/>
                          <w:sz w:val="32"/>
                          <w:szCs w:val="32"/>
                        </w:rPr>
                        <w:t>G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rand Slam Sponsor: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  <w:t>$2500</w:t>
                      </w:r>
                      <w:r w:rsidRPr="009202A8">
                        <w:rPr>
                          <w:b/>
                          <w:sz w:val="32"/>
                          <w:szCs w:val="32"/>
                        </w:rPr>
                        <w:tab/>
                        <w:t>Home Run Sponsor:</w:t>
                      </w:r>
                      <w:r w:rsidRPr="009202A8"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 w:rsidRPr="009202A8">
                        <w:rPr>
                          <w:b/>
                          <w:sz w:val="32"/>
                          <w:szCs w:val="32"/>
                        </w:rPr>
                        <w:tab/>
                        <w:t>$2000</w:t>
                      </w:r>
                      <w:r w:rsidRPr="009202A8">
                        <w:rPr>
                          <w:b/>
                          <w:sz w:val="32"/>
                          <w:szCs w:val="32"/>
                        </w:rPr>
                        <w:tab/>
                      </w:r>
                    </w:p>
                    <w:p w14:paraId="5BE910AD" w14:textId="77777777" w:rsidR="00097E06" w:rsidRPr="00243F38" w:rsidRDefault="00097E06">
                      <w:pPr>
                        <w:rPr>
                          <w:sz w:val="32"/>
                          <w:szCs w:val="32"/>
                        </w:rPr>
                      </w:pPr>
                      <w:r w:rsidRPr="00243F38">
                        <w:rPr>
                          <w:sz w:val="32"/>
                          <w:szCs w:val="32"/>
                        </w:rPr>
                        <w:tab/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37BC5">
        <w:rPr>
          <w:noProof/>
        </w:rPr>
        <mc:AlternateContent>
          <mc:Choice Requires="wps">
            <w:drawing>
              <wp:anchor distT="0" distB="0" distL="114300" distR="114300" simplePos="0" relativeHeight="251713560" behindDoc="0" locked="0" layoutInCell="1" allowOverlap="1" wp14:anchorId="344768FD" wp14:editId="41D6E5A0">
                <wp:simplePos x="0" y="0"/>
                <wp:positionH relativeFrom="page">
                  <wp:posOffset>551815</wp:posOffset>
                </wp:positionH>
                <wp:positionV relativeFrom="page">
                  <wp:posOffset>3094355</wp:posOffset>
                </wp:positionV>
                <wp:extent cx="6303010" cy="513715"/>
                <wp:effectExtent l="0" t="0" r="0" b="0"/>
                <wp:wrapThrough wrapText="bothSides">
                  <wp:wrapPolygon edited="0">
                    <wp:start x="87" y="0"/>
                    <wp:lineTo x="87" y="20292"/>
                    <wp:lineTo x="21413" y="20292"/>
                    <wp:lineTo x="21413" y="0"/>
                    <wp:lineTo x="87" y="0"/>
                  </wp:wrapPolygon>
                </wp:wrapThrough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3010" cy="513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A6622D" w14:textId="77777777" w:rsidR="00097E06" w:rsidRPr="00C843EB" w:rsidRDefault="00097E06" w:rsidP="00C843EB">
                            <w:pPr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C843EB">
                              <w:rPr>
                                <w:rFonts w:asciiTheme="majorHAnsi" w:hAnsiTheme="majorHAnsi"/>
                                <w:color w:val="FFFFFF" w:themeColor="background1"/>
                                <w:sz w:val="52"/>
                                <w:szCs w:val="52"/>
                              </w:rPr>
                              <w:t>SPONSORSHIP OPPORTUNITIES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768FD" id="Text Box 8" o:spid="_x0000_s1055" type="#_x0000_t202" style="position:absolute;margin-left:43.45pt;margin-top:243.65pt;width:496.3pt;height:40.45pt;z-index:25171356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" filled="f" stroked="f">
                <v:textbox>
                  <w:txbxContent>
                    <w:p w14:paraId="66A6622D" w14:textId="77777777" w:rsidR="00097E06" w:rsidRPr="00C843EB" w:rsidRDefault="00097E06" w:rsidP="00C843EB">
                      <w:pPr>
                        <w:jc w:val="center"/>
                        <w:rPr>
                          <w:rFonts w:asciiTheme="majorHAnsi" w:hAnsiTheme="majorHAnsi"/>
                          <w:color w:val="FFFFFF" w:themeColor="background1"/>
                          <w:sz w:val="52"/>
                          <w:szCs w:val="52"/>
                        </w:rPr>
                      </w:pPr>
                      <w:r w:rsidRPr="00C843EB">
                        <w:rPr>
                          <w:rFonts w:asciiTheme="majorHAnsi" w:hAnsiTheme="majorHAnsi"/>
                          <w:color w:val="FFFFFF" w:themeColor="background1"/>
                          <w:sz w:val="52"/>
                          <w:szCs w:val="52"/>
                        </w:rPr>
                        <w:t>SPONSORSHIP OPPORTUNITIES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D2B37">
        <w:rPr>
          <w:noProof/>
        </w:rPr>
        <mc:AlternateContent>
          <mc:Choice Requires="wps">
            <w:drawing>
              <wp:anchor distT="0" distB="0" distL="114300" distR="114300" simplePos="0" relativeHeight="251655192" behindDoc="0" locked="0" layoutInCell="1" allowOverlap="1" wp14:anchorId="43E9DBDF" wp14:editId="6C33F91F">
                <wp:simplePos x="0" y="0"/>
                <wp:positionH relativeFrom="page">
                  <wp:posOffset>6960235</wp:posOffset>
                </wp:positionH>
                <wp:positionV relativeFrom="page">
                  <wp:posOffset>1525270</wp:posOffset>
                </wp:positionV>
                <wp:extent cx="2378710" cy="5607050"/>
                <wp:effectExtent l="0" t="0" r="0" b="0"/>
                <wp:wrapThrough wrapText="bothSides">
                  <wp:wrapPolygon edited="0">
                    <wp:start x="231" y="98"/>
                    <wp:lineTo x="231" y="21429"/>
                    <wp:lineTo x="20989" y="21429"/>
                    <wp:lineTo x="21219" y="98"/>
                    <wp:lineTo x="231" y="98"/>
                  </wp:wrapPolygon>
                </wp:wrapThrough>
                <wp:docPr id="1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8710" cy="5607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6C31413" w14:textId="74F570D3" w:rsidR="00097E06" w:rsidRPr="00682755" w:rsidRDefault="00097E06" w:rsidP="009D2B37">
                            <w:pPr>
                              <w:pStyle w:val="BodyText3"/>
                              <w:spacing w:line="240" w:lineRule="auto"/>
                              <w:rPr>
                                <w:b/>
                                <w:color w:val="20768C" w:themeColor="accent6"/>
                                <w:sz w:val="24"/>
                                <w:szCs w:val="24"/>
                              </w:rPr>
                            </w:pPr>
                            <w:r w:rsidRPr="00682755">
                              <w:rPr>
                                <w:b/>
                                <w:color w:val="20768C" w:themeColor="accent6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b/>
                                <w:color w:val="20768C" w:themeColor="accent6"/>
                                <w:sz w:val="24"/>
                                <w:szCs w:val="24"/>
                              </w:rPr>
                              <w:t>OST: $5</w:t>
                            </w:r>
                            <w:r w:rsidRPr="00682755">
                              <w:rPr>
                                <w:b/>
                                <w:color w:val="20768C" w:themeColor="accent6"/>
                                <w:sz w:val="24"/>
                                <w:szCs w:val="24"/>
                              </w:rPr>
                              <w:t>00 per FOURSOME</w:t>
                            </w:r>
                          </w:p>
                          <w:p w14:paraId="74E5E5E1" w14:textId="77777777" w:rsidR="00097E06" w:rsidRPr="00C843EB" w:rsidRDefault="00097E06" w:rsidP="009D2B37">
                            <w:pPr>
                              <w:pStyle w:val="BodyText3"/>
                              <w:spacing w:line="240" w:lineRule="auto"/>
                              <w:rPr>
                                <w:color w:val="20768C" w:themeColor="accent6"/>
                                <w:szCs w:val="20"/>
                              </w:rPr>
                            </w:pPr>
                            <w:r w:rsidRPr="00C843EB">
                              <w:rPr>
                                <w:color w:val="20768C" w:themeColor="accent6"/>
                                <w:szCs w:val="20"/>
                              </w:rPr>
                              <w:t>Registration • 10:30 AM</w:t>
                            </w:r>
                          </w:p>
                          <w:p w14:paraId="476C7CBB" w14:textId="6179B00F" w:rsidR="00097E06" w:rsidRPr="00E0733C" w:rsidRDefault="00097E06" w:rsidP="009D2B37">
                            <w:pPr>
                              <w:pStyle w:val="BodyText3"/>
                              <w:spacing w:line="480" w:lineRule="auto"/>
                              <w:rPr>
                                <w:color w:val="20768C" w:themeColor="accent6"/>
                                <w:szCs w:val="20"/>
                              </w:rPr>
                            </w:pPr>
                            <w:r w:rsidRPr="00C843EB">
                              <w:rPr>
                                <w:color w:val="20768C" w:themeColor="accent6"/>
                                <w:szCs w:val="20"/>
                              </w:rPr>
                              <w:t>Shotgun Start •</w:t>
                            </w:r>
                            <w:r>
                              <w:rPr>
                                <w:color w:val="20768C" w:themeColor="accent6"/>
                                <w:szCs w:val="20"/>
                              </w:rPr>
                              <w:t xml:space="preserve"> </w:t>
                            </w:r>
                            <w:r w:rsidRPr="00C843EB">
                              <w:rPr>
                                <w:color w:val="20768C" w:themeColor="accent6"/>
                                <w:szCs w:val="20"/>
                              </w:rPr>
                              <w:t>11:30 AM</w:t>
                            </w:r>
                          </w:p>
                          <w:p w14:paraId="27F9DF90" w14:textId="77777777" w:rsidR="00097E06" w:rsidRPr="00682755" w:rsidRDefault="00097E06" w:rsidP="000D3D0F">
                            <w:pPr>
                              <w:pStyle w:val="BodyText3"/>
                              <w:spacing w:line="15" w:lineRule="atLeast"/>
                              <w:rPr>
                                <w:b/>
                                <w:color w:val="20768C" w:themeColor="accent6"/>
                                <w:sz w:val="24"/>
                                <w:szCs w:val="24"/>
                              </w:rPr>
                            </w:pPr>
                            <w:r w:rsidRPr="00682755">
                              <w:rPr>
                                <w:b/>
                                <w:color w:val="20768C" w:themeColor="accent6"/>
                                <w:sz w:val="24"/>
                                <w:szCs w:val="24"/>
                              </w:rPr>
                              <w:t>GOLF FEE INCLUDES:</w:t>
                            </w:r>
                          </w:p>
                          <w:p w14:paraId="380251AF" w14:textId="77777777" w:rsidR="00097E06" w:rsidRPr="00C843EB" w:rsidRDefault="00097E06" w:rsidP="000D3D0F">
                            <w:pPr>
                              <w:pStyle w:val="BodyText3"/>
                              <w:spacing w:line="15" w:lineRule="atLeast"/>
                              <w:rPr>
                                <w:color w:val="20768C" w:themeColor="accent6"/>
                                <w:szCs w:val="20"/>
                              </w:rPr>
                            </w:pPr>
                            <w:r w:rsidRPr="00C843EB">
                              <w:rPr>
                                <w:color w:val="20768C" w:themeColor="accent6"/>
                                <w:szCs w:val="20"/>
                              </w:rPr>
                              <w:t>Driving Range prior to event</w:t>
                            </w:r>
                          </w:p>
                          <w:p w14:paraId="4C046D28" w14:textId="77777777" w:rsidR="00097E06" w:rsidRPr="00C843EB" w:rsidRDefault="00097E06" w:rsidP="000D3D0F">
                            <w:pPr>
                              <w:pStyle w:val="BodyText3"/>
                              <w:spacing w:line="15" w:lineRule="atLeast"/>
                              <w:rPr>
                                <w:color w:val="20768C" w:themeColor="accent6"/>
                                <w:szCs w:val="20"/>
                              </w:rPr>
                            </w:pPr>
                            <w:r w:rsidRPr="00C843EB">
                              <w:rPr>
                                <w:color w:val="20768C" w:themeColor="accent6"/>
                                <w:szCs w:val="20"/>
                              </w:rPr>
                              <w:t>Light Lunch during Registration</w:t>
                            </w:r>
                          </w:p>
                          <w:p w14:paraId="60DC756A" w14:textId="77777777" w:rsidR="00097E06" w:rsidRPr="00C843EB" w:rsidRDefault="00097E06" w:rsidP="000D3D0F">
                            <w:pPr>
                              <w:pStyle w:val="BodyText3"/>
                              <w:spacing w:line="15" w:lineRule="atLeast"/>
                              <w:rPr>
                                <w:color w:val="20768C" w:themeColor="accent6"/>
                                <w:szCs w:val="20"/>
                              </w:rPr>
                            </w:pPr>
                            <w:r w:rsidRPr="00C843EB">
                              <w:rPr>
                                <w:color w:val="20768C" w:themeColor="accent6"/>
                                <w:szCs w:val="20"/>
                              </w:rPr>
                              <w:t>Green Fees and Cart</w:t>
                            </w:r>
                          </w:p>
                          <w:p w14:paraId="04915434" w14:textId="77777777" w:rsidR="00097E06" w:rsidRPr="00C843EB" w:rsidRDefault="00097E06" w:rsidP="000D3D0F">
                            <w:pPr>
                              <w:pStyle w:val="BodyText3"/>
                              <w:spacing w:line="15" w:lineRule="atLeast"/>
                              <w:rPr>
                                <w:color w:val="20768C" w:themeColor="accent6"/>
                                <w:szCs w:val="20"/>
                              </w:rPr>
                            </w:pPr>
                            <w:r w:rsidRPr="00C843EB">
                              <w:rPr>
                                <w:color w:val="20768C" w:themeColor="accent6"/>
                                <w:szCs w:val="20"/>
                              </w:rPr>
                              <w:t>Gift Bag</w:t>
                            </w:r>
                          </w:p>
                          <w:p w14:paraId="5658098F" w14:textId="2171BF9C" w:rsidR="00097E06" w:rsidRDefault="00097E06" w:rsidP="000C4EBC">
                            <w:pPr>
                              <w:pStyle w:val="BodyText3"/>
                              <w:spacing w:line="240" w:lineRule="auto"/>
                              <w:rPr>
                                <w:color w:val="20768C" w:themeColor="accent6"/>
                                <w:szCs w:val="20"/>
                              </w:rPr>
                            </w:pPr>
                            <w:r>
                              <w:rPr>
                                <w:color w:val="20768C" w:themeColor="accent6"/>
                                <w:szCs w:val="20"/>
                              </w:rPr>
                              <w:t>Buffet Style Dinner immediately following golf</w:t>
                            </w:r>
                          </w:p>
                          <w:p w14:paraId="0F37842F" w14:textId="77777777" w:rsidR="00097E06" w:rsidRPr="00682755" w:rsidRDefault="00097E06" w:rsidP="000D3D0F">
                            <w:pPr>
                              <w:pStyle w:val="BodyText3"/>
                              <w:spacing w:line="15" w:lineRule="atLeast"/>
                              <w:rPr>
                                <w:b/>
                                <w:color w:val="20768C" w:themeColor="accent6"/>
                                <w:sz w:val="24"/>
                                <w:szCs w:val="24"/>
                              </w:rPr>
                            </w:pPr>
                            <w:r w:rsidRPr="00682755">
                              <w:rPr>
                                <w:b/>
                                <w:color w:val="20768C" w:themeColor="accent6"/>
                                <w:sz w:val="24"/>
                                <w:szCs w:val="24"/>
                              </w:rPr>
                              <w:t>CONTESTS INCLUDE:</w:t>
                            </w:r>
                          </w:p>
                          <w:p w14:paraId="5FD6CAE6" w14:textId="77777777" w:rsidR="00097E06" w:rsidRPr="00C843EB" w:rsidRDefault="00097E06" w:rsidP="000D3D0F">
                            <w:pPr>
                              <w:pStyle w:val="BodyText3"/>
                              <w:spacing w:line="15" w:lineRule="atLeast"/>
                              <w:rPr>
                                <w:color w:val="20768C" w:themeColor="accent6"/>
                              </w:rPr>
                            </w:pPr>
                            <w:r w:rsidRPr="00C843EB">
                              <w:rPr>
                                <w:color w:val="20768C" w:themeColor="accent6"/>
                              </w:rPr>
                              <w:t>Longest Drive</w:t>
                            </w:r>
                            <w:r>
                              <w:rPr>
                                <w:color w:val="20768C" w:themeColor="accent6"/>
                              </w:rPr>
                              <w:t xml:space="preserve"> (male and female)</w:t>
                            </w:r>
                          </w:p>
                          <w:p w14:paraId="4E32D2DD" w14:textId="77777777" w:rsidR="00097E06" w:rsidRPr="00C843EB" w:rsidRDefault="00097E06" w:rsidP="000D3D0F">
                            <w:pPr>
                              <w:pStyle w:val="BodyText3"/>
                              <w:spacing w:line="15" w:lineRule="atLeast"/>
                              <w:rPr>
                                <w:color w:val="20768C" w:themeColor="accent6"/>
                              </w:rPr>
                            </w:pPr>
                            <w:r w:rsidRPr="00C843EB">
                              <w:rPr>
                                <w:color w:val="20768C" w:themeColor="accent6"/>
                              </w:rPr>
                              <w:t>Closest to the Pin</w:t>
                            </w:r>
                          </w:p>
                          <w:p w14:paraId="0ED0450D" w14:textId="382EB9A9" w:rsidR="00097E06" w:rsidRDefault="00097E06" w:rsidP="009D2B37">
                            <w:pPr>
                              <w:pStyle w:val="BodyText3"/>
                              <w:spacing w:line="480" w:lineRule="auto"/>
                              <w:rPr>
                                <w:color w:val="20768C" w:themeColor="accent6"/>
                              </w:rPr>
                            </w:pPr>
                            <w:r>
                              <w:rPr>
                                <w:color w:val="20768C" w:themeColor="accent6"/>
                              </w:rPr>
                              <w:t>Four (4</w:t>
                            </w:r>
                            <w:r w:rsidRPr="00C843EB">
                              <w:rPr>
                                <w:color w:val="20768C" w:themeColor="accent6"/>
                              </w:rPr>
                              <w:t>) Hole-in-One Prizes</w:t>
                            </w:r>
                          </w:p>
                          <w:p w14:paraId="7AC439BB" w14:textId="77777777" w:rsidR="00097E06" w:rsidRPr="00682755" w:rsidRDefault="00097E06" w:rsidP="000D3D0F">
                            <w:pPr>
                              <w:pStyle w:val="BodyText3"/>
                              <w:spacing w:line="15" w:lineRule="atLeast"/>
                              <w:rPr>
                                <w:b/>
                                <w:color w:val="20768C" w:themeColor="accent6"/>
                                <w:sz w:val="24"/>
                                <w:szCs w:val="24"/>
                              </w:rPr>
                            </w:pPr>
                            <w:r w:rsidRPr="00682755">
                              <w:rPr>
                                <w:b/>
                                <w:color w:val="20768C" w:themeColor="accent6"/>
                                <w:sz w:val="24"/>
                                <w:szCs w:val="24"/>
                              </w:rPr>
                              <w:t>DINNER AND EVENTS:</w:t>
                            </w:r>
                          </w:p>
                          <w:p w14:paraId="54E7BE22" w14:textId="77777777" w:rsidR="00097E06" w:rsidRPr="00C843EB" w:rsidRDefault="00097E06" w:rsidP="000D3D0F">
                            <w:pPr>
                              <w:pStyle w:val="BodyText3"/>
                              <w:spacing w:line="15" w:lineRule="atLeast"/>
                              <w:rPr>
                                <w:color w:val="20768C" w:themeColor="accent6"/>
                              </w:rPr>
                            </w:pPr>
                            <w:r w:rsidRPr="00C843EB">
                              <w:rPr>
                                <w:color w:val="20768C" w:themeColor="accent6"/>
                              </w:rPr>
                              <w:t>Cash Bar at Dinner</w:t>
                            </w:r>
                          </w:p>
                          <w:p w14:paraId="5975FA4A" w14:textId="3908D4CF" w:rsidR="00097E06" w:rsidRPr="00C843EB" w:rsidRDefault="00097E06" w:rsidP="000D3D0F">
                            <w:pPr>
                              <w:pStyle w:val="BodyText3"/>
                              <w:spacing w:line="15" w:lineRule="atLeast"/>
                              <w:rPr>
                                <w:color w:val="20768C" w:themeColor="accent6"/>
                              </w:rPr>
                            </w:pPr>
                            <w:r>
                              <w:rPr>
                                <w:color w:val="20768C" w:themeColor="accent6"/>
                              </w:rPr>
                              <w:t>Amazing Raffle Items</w:t>
                            </w:r>
                          </w:p>
                          <w:p w14:paraId="5CF32D49" w14:textId="77777777" w:rsidR="00097E06" w:rsidRPr="002E7F82" w:rsidRDefault="00097E06" w:rsidP="00E0733C">
                            <w:pPr>
                              <w:pStyle w:val="BodyText3"/>
                              <w:spacing w:line="15" w:lineRule="atLeast"/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9DBDF" id="Text Box 23" o:spid="_x0000_s1056" type="#_x0000_t202" style="position:absolute;margin-left:548.05pt;margin-top:120.1pt;width:187.3pt;height:441.5pt;z-index:251655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" filled="f" stroked="f">
                <v:textbox inset=",7.2pt,,7.2pt">
                  <w:txbxContent>
                    <w:p w14:paraId="36C31413" w14:textId="74F570D3" w:rsidR="00097E06" w:rsidRPr="00682755" w:rsidRDefault="00097E06" w:rsidP="009D2B37">
                      <w:pPr>
                        <w:pStyle w:val="BodyText3"/>
                        <w:spacing w:line="240" w:lineRule="auto"/>
                        <w:rPr>
                          <w:b/>
                          <w:color w:val="20768C" w:themeColor="accent6"/>
                          <w:sz w:val="24"/>
                          <w:szCs w:val="24"/>
                        </w:rPr>
                      </w:pPr>
                      <w:r w:rsidRPr="00682755">
                        <w:rPr>
                          <w:b/>
                          <w:color w:val="20768C" w:themeColor="accent6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b/>
                          <w:color w:val="20768C" w:themeColor="accent6"/>
                          <w:sz w:val="24"/>
                          <w:szCs w:val="24"/>
                        </w:rPr>
                        <w:t>OST: $5</w:t>
                      </w:r>
                      <w:r w:rsidRPr="00682755">
                        <w:rPr>
                          <w:b/>
                          <w:color w:val="20768C" w:themeColor="accent6"/>
                          <w:sz w:val="24"/>
                          <w:szCs w:val="24"/>
                        </w:rPr>
                        <w:t>00 per FOURSOME</w:t>
                      </w:r>
                    </w:p>
                    <w:p w14:paraId="74E5E5E1" w14:textId="77777777" w:rsidR="00097E06" w:rsidRPr="00C843EB" w:rsidRDefault="00097E06" w:rsidP="009D2B37">
                      <w:pPr>
                        <w:pStyle w:val="BodyText3"/>
                        <w:spacing w:line="240" w:lineRule="auto"/>
                        <w:rPr>
                          <w:color w:val="20768C" w:themeColor="accent6"/>
                          <w:szCs w:val="20"/>
                        </w:rPr>
                      </w:pPr>
                      <w:r w:rsidRPr="00C843EB">
                        <w:rPr>
                          <w:color w:val="20768C" w:themeColor="accent6"/>
                          <w:szCs w:val="20"/>
                        </w:rPr>
                        <w:t>Registration • 10:30 AM</w:t>
                      </w:r>
                    </w:p>
                    <w:p w14:paraId="476C7CBB" w14:textId="6179B00F" w:rsidR="00097E06" w:rsidRPr="00E0733C" w:rsidRDefault="00097E06" w:rsidP="009D2B37">
                      <w:pPr>
                        <w:pStyle w:val="BodyText3"/>
                        <w:spacing w:line="480" w:lineRule="auto"/>
                        <w:rPr>
                          <w:color w:val="20768C" w:themeColor="accent6"/>
                          <w:szCs w:val="20"/>
                        </w:rPr>
                      </w:pPr>
                      <w:r w:rsidRPr="00C843EB">
                        <w:rPr>
                          <w:color w:val="20768C" w:themeColor="accent6"/>
                          <w:szCs w:val="20"/>
                        </w:rPr>
                        <w:t>Shotgun Start •</w:t>
                      </w:r>
                      <w:r>
                        <w:rPr>
                          <w:color w:val="20768C" w:themeColor="accent6"/>
                          <w:szCs w:val="20"/>
                        </w:rPr>
                        <w:t xml:space="preserve"> </w:t>
                      </w:r>
                      <w:r w:rsidRPr="00C843EB">
                        <w:rPr>
                          <w:color w:val="20768C" w:themeColor="accent6"/>
                          <w:szCs w:val="20"/>
                        </w:rPr>
                        <w:t>11:30 AM</w:t>
                      </w:r>
                    </w:p>
                    <w:p w14:paraId="27F9DF90" w14:textId="77777777" w:rsidR="00097E06" w:rsidRPr="00682755" w:rsidRDefault="00097E06" w:rsidP="000D3D0F">
                      <w:pPr>
                        <w:pStyle w:val="BodyText3"/>
                        <w:spacing w:line="15" w:lineRule="atLeast"/>
                        <w:rPr>
                          <w:b/>
                          <w:color w:val="20768C" w:themeColor="accent6"/>
                          <w:sz w:val="24"/>
                          <w:szCs w:val="24"/>
                        </w:rPr>
                      </w:pPr>
                      <w:r w:rsidRPr="00682755">
                        <w:rPr>
                          <w:b/>
                          <w:color w:val="20768C" w:themeColor="accent6"/>
                          <w:sz w:val="24"/>
                          <w:szCs w:val="24"/>
                        </w:rPr>
                        <w:t>GOLF FEE INCLUDES:</w:t>
                      </w:r>
                    </w:p>
                    <w:p w14:paraId="380251AF" w14:textId="77777777" w:rsidR="00097E06" w:rsidRPr="00C843EB" w:rsidRDefault="00097E06" w:rsidP="000D3D0F">
                      <w:pPr>
                        <w:pStyle w:val="BodyText3"/>
                        <w:spacing w:line="15" w:lineRule="atLeast"/>
                        <w:rPr>
                          <w:color w:val="20768C" w:themeColor="accent6"/>
                          <w:szCs w:val="20"/>
                        </w:rPr>
                      </w:pPr>
                      <w:r w:rsidRPr="00C843EB">
                        <w:rPr>
                          <w:color w:val="20768C" w:themeColor="accent6"/>
                          <w:szCs w:val="20"/>
                        </w:rPr>
                        <w:t>Driving Range prior to event</w:t>
                      </w:r>
                    </w:p>
                    <w:p w14:paraId="4C046D28" w14:textId="77777777" w:rsidR="00097E06" w:rsidRPr="00C843EB" w:rsidRDefault="00097E06" w:rsidP="000D3D0F">
                      <w:pPr>
                        <w:pStyle w:val="BodyText3"/>
                        <w:spacing w:line="15" w:lineRule="atLeast"/>
                        <w:rPr>
                          <w:color w:val="20768C" w:themeColor="accent6"/>
                          <w:szCs w:val="20"/>
                        </w:rPr>
                      </w:pPr>
                      <w:r w:rsidRPr="00C843EB">
                        <w:rPr>
                          <w:color w:val="20768C" w:themeColor="accent6"/>
                          <w:szCs w:val="20"/>
                        </w:rPr>
                        <w:t>Light Lunch during Registration</w:t>
                      </w:r>
                    </w:p>
                    <w:p w14:paraId="60DC756A" w14:textId="77777777" w:rsidR="00097E06" w:rsidRPr="00C843EB" w:rsidRDefault="00097E06" w:rsidP="000D3D0F">
                      <w:pPr>
                        <w:pStyle w:val="BodyText3"/>
                        <w:spacing w:line="15" w:lineRule="atLeast"/>
                        <w:rPr>
                          <w:color w:val="20768C" w:themeColor="accent6"/>
                          <w:szCs w:val="20"/>
                        </w:rPr>
                      </w:pPr>
                      <w:r w:rsidRPr="00C843EB">
                        <w:rPr>
                          <w:color w:val="20768C" w:themeColor="accent6"/>
                          <w:szCs w:val="20"/>
                        </w:rPr>
                        <w:t>Green Fees and Cart</w:t>
                      </w:r>
                    </w:p>
                    <w:p w14:paraId="04915434" w14:textId="77777777" w:rsidR="00097E06" w:rsidRPr="00C843EB" w:rsidRDefault="00097E06" w:rsidP="000D3D0F">
                      <w:pPr>
                        <w:pStyle w:val="BodyText3"/>
                        <w:spacing w:line="15" w:lineRule="atLeast"/>
                        <w:rPr>
                          <w:color w:val="20768C" w:themeColor="accent6"/>
                          <w:szCs w:val="20"/>
                        </w:rPr>
                      </w:pPr>
                      <w:r w:rsidRPr="00C843EB">
                        <w:rPr>
                          <w:color w:val="20768C" w:themeColor="accent6"/>
                          <w:szCs w:val="20"/>
                        </w:rPr>
                        <w:t>Gift Bag</w:t>
                      </w:r>
                    </w:p>
                    <w:p w14:paraId="5658098F" w14:textId="2171BF9C" w:rsidR="00097E06" w:rsidRDefault="00097E06" w:rsidP="000C4EBC">
                      <w:pPr>
                        <w:pStyle w:val="BodyText3"/>
                        <w:spacing w:line="240" w:lineRule="auto"/>
                        <w:rPr>
                          <w:color w:val="20768C" w:themeColor="accent6"/>
                          <w:szCs w:val="20"/>
                        </w:rPr>
                      </w:pPr>
                      <w:r>
                        <w:rPr>
                          <w:color w:val="20768C" w:themeColor="accent6"/>
                          <w:szCs w:val="20"/>
                        </w:rPr>
                        <w:t>Buffet Style Dinner immediately following golf</w:t>
                      </w:r>
                    </w:p>
                    <w:p w14:paraId="0F37842F" w14:textId="77777777" w:rsidR="00097E06" w:rsidRPr="00682755" w:rsidRDefault="00097E06" w:rsidP="000D3D0F">
                      <w:pPr>
                        <w:pStyle w:val="BodyText3"/>
                        <w:spacing w:line="15" w:lineRule="atLeast"/>
                        <w:rPr>
                          <w:b/>
                          <w:color w:val="20768C" w:themeColor="accent6"/>
                          <w:sz w:val="24"/>
                          <w:szCs w:val="24"/>
                        </w:rPr>
                      </w:pPr>
                      <w:r w:rsidRPr="00682755">
                        <w:rPr>
                          <w:b/>
                          <w:color w:val="20768C" w:themeColor="accent6"/>
                          <w:sz w:val="24"/>
                          <w:szCs w:val="24"/>
                        </w:rPr>
                        <w:t>CONTESTS INCLUDE:</w:t>
                      </w:r>
                    </w:p>
                    <w:p w14:paraId="5FD6CAE6" w14:textId="77777777" w:rsidR="00097E06" w:rsidRPr="00C843EB" w:rsidRDefault="00097E06" w:rsidP="000D3D0F">
                      <w:pPr>
                        <w:pStyle w:val="BodyText3"/>
                        <w:spacing w:line="15" w:lineRule="atLeast"/>
                        <w:rPr>
                          <w:color w:val="20768C" w:themeColor="accent6"/>
                        </w:rPr>
                      </w:pPr>
                      <w:r w:rsidRPr="00C843EB">
                        <w:rPr>
                          <w:color w:val="20768C" w:themeColor="accent6"/>
                        </w:rPr>
                        <w:t>Longest Drive</w:t>
                      </w:r>
                      <w:r>
                        <w:rPr>
                          <w:color w:val="20768C" w:themeColor="accent6"/>
                        </w:rPr>
                        <w:t xml:space="preserve"> (male and female)</w:t>
                      </w:r>
                    </w:p>
                    <w:p w14:paraId="4E32D2DD" w14:textId="77777777" w:rsidR="00097E06" w:rsidRPr="00C843EB" w:rsidRDefault="00097E06" w:rsidP="000D3D0F">
                      <w:pPr>
                        <w:pStyle w:val="BodyText3"/>
                        <w:spacing w:line="15" w:lineRule="atLeast"/>
                        <w:rPr>
                          <w:color w:val="20768C" w:themeColor="accent6"/>
                        </w:rPr>
                      </w:pPr>
                      <w:r w:rsidRPr="00C843EB">
                        <w:rPr>
                          <w:color w:val="20768C" w:themeColor="accent6"/>
                        </w:rPr>
                        <w:t>Closest to the Pin</w:t>
                      </w:r>
                    </w:p>
                    <w:p w14:paraId="0ED0450D" w14:textId="382EB9A9" w:rsidR="00097E06" w:rsidRDefault="00097E06" w:rsidP="009D2B37">
                      <w:pPr>
                        <w:pStyle w:val="BodyText3"/>
                        <w:spacing w:line="480" w:lineRule="auto"/>
                        <w:rPr>
                          <w:color w:val="20768C" w:themeColor="accent6"/>
                        </w:rPr>
                      </w:pPr>
                      <w:r>
                        <w:rPr>
                          <w:color w:val="20768C" w:themeColor="accent6"/>
                        </w:rPr>
                        <w:t>Four (4</w:t>
                      </w:r>
                      <w:r w:rsidRPr="00C843EB">
                        <w:rPr>
                          <w:color w:val="20768C" w:themeColor="accent6"/>
                        </w:rPr>
                        <w:t>) Hole-in-One Prizes</w:t>
                      </w:r>
                    </w:p>
                    <w:p w14:paraId="7AC439BB" w14:textId="77777777" w:rsidR="00097E06" w:rsidRPr="00682755" w:rsidRDefault="00097E06" w:rsidP="000D3D0F">
                      <w:pPr>
                        <w:pStyle w:val="BodyText3"/>
                        <w:spacing w:line="15" w:lineRule="atLeast"/>
                        <w:rPr>
                          <w:b/>
                          <w:color w:val="20768C" w:themeColor="accent6"/>
                          <w:sz w:val="24"/>
                          <w:szCs w:val="24"/>
                        </w:rPr>
                      </w:pPr>
                      <w:r w:rsidRPr="00682755">
                        <w:rPr>
                          <w:b/>
                          <w:color w:val="20768C" w:themeColor="accent6"/>
                          <w:sz w:val="24"/>
                          <w:szCs w:val="24"/>
                        </w:rPr>
                        <w:t>DINNER AND EVENTS:</w:t>
                      </w:r>
                    </w:p>
                    <w:p w14:paraId="54E7BE22" w14:textId="77777777" w:rsidR="00097E06" w:rsidRPr="00C843EB" w:rsidRDefault="00097E06" w:rsidP="000D3D0F">
                      <w:pPr>
                        <w:pStyle w:val="BodyText3"/>
                        <w:spacing w:line="15" w:lineRule="atLeast"/>
                        <w:rPr>
                          <w:color w:val="20768C" w:themeColor="accent6"/>
                        </w:rPr>
                      </w:pPr>
                      <w:r w:rsidRPr="00C843EB">
                        <w:rPr>
                          <w:color w:val="20768C" w:themeColor="accent6"/>
                        </w:rPr>
                        <w:t>Cash Bar at Dinner</w:t>
                      </w:r>
                    </w:p>
                    <w:p w14:paraId="5975FA4A" w14:textId="3908D4CF" w:rsidR="00097E06" w:rsidRPr="00C843EB" w:rsidRDefault="00097E06" w:rsidP="000D3D0F">
                      <w:pPr>
                        <w:pStyle w:val="BodyText3"/>
                        <w:spacing w:line="15" w:lineRule="atLeast"/>
                        <w:rPr>
                          <w:color w:val="20768C" w:themeColor="accent6"/>
                        </w:rPr>
                      </w:pPr>
                      <w:r>
                        <w:rPr>
                          <w:color w:val="20768C" w:themeColor="accent6"/>
                        </w:rPr>
                        <w:t>Amazing Raffle Items</w:t>
                      </w:r>
                    </w:p>
                    <w:p w14:paraId="5CF32D49" w14:textId="77777777" w:rsidR="00097E06" w:rsidRPr="002E7F82" w:rsidRDefault="00097E06" w:rsidP="00E0733C">
                      <w:pPr>
                        <w:pStyle w:val="BodyText3"/>
                        <w:spacing w:line="15" w:lineRule="atLeast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14B6D">
        <w:rPr>
          <w:noProof/>
        </w:rPr>
        <mc:AlternateContent>
          <mc:Choice Requires="wps">
            <w:drawing>
              <wp:anchor distT="0" distB="0" distL="114300" distR="114300" simplePos="0" relativeHeight="251695128" behindDoc="0" locked="0" layoutInCell="1" allowOverlap="1" wp14:anchorId="62032F4F" wp14:editId="20E91DD7">
                <wp:simplePos x="0" y="0"/>
                <wp:positionH relativeFrom="page">
                  <wp:posOffset>3474720</wp:posOffset>
                </wp:positionH>
                <wp:positionV relativeFrom="page">
                  <wp:posOffset>579120</wp:posOffset>
                </wp:positionV>
                <wp:extent cx="3200400" cy="2667000"/>
                <wp:effectExtent l="0" t="0" r="0" b="0"/>
                <wp:wrapThrough wrapText="bothSides">
                  <wp:wrapPolygon edited="0">
                    <wp:start x="171" y="0"/>
                    <wp:lineTo x="171" y="21394"/>
                    <wp:lineTo x="21257" y="21394"/>
                    <wp:lineTo x="21257" y="0"/>
                    <wp:lineTo x="171" y="0"/>
                  </wp:wrapPolygon>
                </wp:wrapThrough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266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79822C" w14:textId="3409D592" w:rsidR="00097E06" w:rsidRPr="00C843EB" w:rsidRDefault="00097E06" w:rsidP="00923441">
                            <w:pPr>
                              <w:spacing w:line="276" w:lineRule="auto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C843EB">
                              <w:rPr>
                                <w:sz w:val="22"/>
                                <w:szCs w:val="22"/>
                              </w:rPr>
                              <w:t>Reece Kelley was a happy, fun-loving boy who passed away after a tragic accident in the summer of 2008, four days before he was to start fourth grade. Reece had a big heart, a bright smile, and a sense of integrity. In his nine short years he made a difference to all who knew him.  In his honor and memory, a Foundation bearing his name has been created. The primary goal of this Foundation is to raise money to provide college scholars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hips to students who are Making </w:t>
                            </w:r>
                            <w:r w:rsidRPr="00C843EB">
                              <w:rPr>
                                <w:sz w:val="22"/>
                                <w:szCs w:val="22"/>
                              </w:rPr>
                              <w:t>a Difference in their communities.  We hope you will get involved in making this event a success!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32F4F" id="Text Box 74" o:spid="_x0000_s1057" type="#_x0000_t202" style="position:absolute;margin-left:273.6pt;margin-top:45.6pt;width:252pt;height:210pt;z-index:251695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" filled="f" stroked="f">
                <v:textbox>
                  <w:txbxContent>
                    <w:p w14:paraId="6A79822C" w14:textId="3409D592" w:rsidR="00097E06" w:rsidRPr="00C843EB" w:rsidRDefault="00097E06" w:rsidP="00923441">
                      <w:pPr>
                        <w:spacing w:line="276" w:lineRule="auto"/>
                        <w:jc w:val="both"/>
                        <w:rPr>
                          <w:sz w:val="22"/>
                          <w:szCs w:val="22"/>
                        </w:rPr>
                      </w:pPr>
                      <w:r w:rsidRPr="00C843EB">
                        <w:rPr>
                          <w:sz w:val="22"/>
                          <w:szCs w:val="22"/>
                        </w:rPr>
                        <w:t>Reece Kelley was a happy, fun-loving boy who passed away after a tragic accident in the summer of 2008, four days before he was to start fourth grade. Reece had a big heart, a bright smile, and a sense of integrity. In his nine short years he made a difference to all who knew him.  In his honor and memory, a Foundation bearing his name has been created. The primary goal of this Foundation is to raise money to provide college scholars</w:t>
                      </w:r>
                      <w:r>
                        <w:rPr>
                          <w:sz w:val="22"/>
                          <w:szCs w:val="22"/>
                        </w:rPr>
                        <w:t xml:space="preserve">hips to students who are Making </w:t>
                      </w:r>
                      <w:r w:rsidRPr="00C843EB">
                        <w:rPr>
                          <w:sz w:val="22"/>
                          <w:szCs w:val="22"/>
                        </w:rPr>
                        <w:t>a Difference in their communities.  We hope you will get involved in making this event a success!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843EB">
        <w:rPr>
          <w:noProof/>
        </w:rPr>
        <w:drawing>
          <wp:anchor distT="0" distB="0" distL="114300" distR="114300" simplePos="0" relativeHeight="251685912" behindDoc="0" locked="0" layoutInCell="1" allowOverlap="1" wp14:anchorId="7CE23180" wp14:editId="0C91EBBF">
            <wp:simplePos x="0" y="0"/>
            <wp:positionH relativeFrom="page">
              <wp:posOffset>640080</wp:posOffset>
            </wp:positionH>
            <wp:positionV relativeFrom="page">
              <wp:posOffset>579120</wp:posOffset>
            </wp:positionV>
            <wp:extent cx="2834640" cy="2346960"/>
            <wp:effectExtent l="0" t="0" r="10160" b="0"/>
            <wp:wrapThrough wrapText="bothSides">
              <wp:wrapPolygon edited="0">
                <wp:start x="0" y="0"/>
                <wp:lineTo x="0" y="21273"/>
                <wp:lineTo x="21484" y="21273"/>
                <wp:lineTo x="21484" y="0"/>
                <wp:lineTo x="0" y="0"/>
              </wp:wrapPolygon>
            </wp:wrapThrough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2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B6D2F" w:rsidSect="0004415E">
      <w:headerReference w:type="default" r:id="rId11"/>
      <w:headerReference w:type="first" r:id="rId12"/>
      <w:pgSz w:w="15840" w:h="12240" w:orient="landscape"/>
      <w:pgMar w:top="432" w:right="432" w:bottom="432" w:left="432" w:header="432" w:footer="432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015232" w14:textId="77777777" w:rsidR="003F1A17" w:rsidRDefault="003F1A17">
      <w:pPr>
        <w:spacing w:after="0"/>
      </w:pPr>
      <w:r>
        <w:separator/>
      </w:r>
    </w:p>
  </w:endnote>
  <w:endnote w:type="continuationSeparator" w:id="0">
    <w:p w14:paraId="158D381E" w14:textId="77777777" w:rsidR="003F1A17" w:rsidRDefault="003F1A1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sto MT">
    <w:panose1 w:val="02040603050505030304"/>
    <w:charset w:val="4D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imes">
    <w:panose1 w:val="00000500000000020000"/>
    <w:charset w:val="00"/>
    <w:family w:val="auto"/>
    <w:notTrueType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FBBF32" w14:textId="77777777" w:rsidR="003F1A17" w:rsidRDefault="003F1A17">
      <w:pPr>
        <w:spacing w:after="0"/>
      </w:pPr>
      <w:r>
        <w:separator/>
      </w:r>
    </w:p>
  </w:footnote>
  <w:footnote w:type="continuationSeparator" w:id="0">
    <w:p w14:paraId="0E6489A4" w14:textId="77777777" w:rsidR="003F1A17" w:rsidRDefault="003F1A1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6DC5E7" w14:textId="604255B9" w:rsidR="00097E06" w:rsidRDefault="00097E0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54" behindDoc="0" locked="0" layoutInCell="1" allowOverlap="1" wp14:anchorId="5A0689D3" wp14:editId="101F4356">
              <wp:simplePos x="0" y="0"/>
              <wp:positionH relativeFrom="page">
                <wp:posOffset>6903720</wp:posOffset>
              </wp:positionH>
              <wp:positionV relativeFrom="page">
                <wp:posOffset>640080</wp:posOffset>
              </wp:positionV>
              <wp:extent cx="2366010" cy="6492240"/>
              <wp:effectExtent l="50800" t="0" r="351790" b="365760"/>
              <wp:wrapThrough wrapText="bothSides">
                <wp:wrapPolygon edited="0">
                  <wp:start x="-464" y="0"/>
                  <wp:lineTo x="-464" y="22479"/>
                  <wp:lineTo x="1391" y="22732"/>
                  <wp:lineTo x="23188" y="22732"/>
                  <wp:lineTo x="23420" y="22563"/>
                  <wp:lineTo x="24580" y="21718"/>
                  <wp:lineTo x="24348" y="2704"/>
                  <wp:lineTo x="22029" y="1352"/>
                  <wp:lineTo x="22029" y="0"/>
                  <wp:lineTo x="-464" y="0"/>
                </wp:wrapPolygon>
              </wp:wrapThrough>
              <wp:docPr id="63" name="Rectangle 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66010" cy="649224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0DD2708" id="Rectangle 63" o:spid="_x0000_s1026" style="position:absolute;margin-left:543.6pt;margin-top:50.4pt;width:186.3pt;height:511.2pt;z-index:25166135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" filled="f" strokecolor="#246a93 [2415]">
              <v:shadow on="t" type="perspective" color="black" opacity="16711f" origin=",.5" offset="4.49014mm,4.49014mm" matrix=",,,58982f"/>
              <w10:wrap type="through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82" behindDoc="0" locked="0" layoutInCell="1" allowOverlap="1" wp14:anchorId="4B7A3626" wp14:editId="1978C270">
              <wp:simplePos x="0" y="0"/>
              <wp:positionH relativeFrom="page">
                <wp:posOffset>6903720</wp:posOffset>
              </wp:positionH>
              <wp:positionV relativeFrom="page">
                <wp:posOffset>640080</wp:posOffset>
              </wp:positionV>
              <wp:extent cx="2366010" cy="6492240"/>
              <wp:effectExtent l="0" t="0" r="0" b="10160"/>
              <wp:wrapTight wrapText="bothSides">
                <wp:wrapPolygon edited="0">
                  <wp:start x="0" y="0"/>
                  <wp:lineTo x="0" y="21549"/>
                  <wp:lineTo x="21333" y="21549"/>
                  <wp:lineTo x="21333" y="0"/>
                  <wp:lineTo x="0" y="0"/>
                </wp:wrapPolygon>
              </wp:wrapTight>
              <wp:docPr id="11" name="Rectangl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366010" cy="6492240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  <a:effectLst/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D7757B2" id="Rectangle 31" o:spid="_x0000_s1026" style="position:absolute;margin-left:543.6pt;margin-top:50.4pt;width:186.3pt;height:511.2pt;z-index:2516582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" fillcolor="#c7e89a [1303]" stroked="f"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198" behindDoc="0" locked="0" layoutInCell="1" allowOverlap="1" wp14:anchorId="4EC24C69" wp14:editId="0A25D648">
              <wp:simplePos x="0" y="0"/>
              <wp:positionH relativeFrom="page">
                <wp:posOffset>274320</wp:posOffset>
              </wp:positionH>
              <wp:positionV relativeFrom="page">
                <wp:posOffset>274320</wp:posOffset>
              </wp:positionV>
              <wp:extent cx="9372600" cy="7223760"/>
              <wp:effectExtent l="0" t="0" r="25400" b="15240"/>
              <wp:wrapNone/>
              <wp:docPr id="10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372600" cy="7223760"/>
                      </a:xfrm>
                      <a:prstGeom prst="rect">
                        <a:avLst/>
                      </a:prstGeom>
                      <a:solidFill>
                        <a:srgbClr val="256B94"/>
                      </a:solidFill>
                      <a:ln>
                        <a:solidFill>
                          <a:srgbClr val="1F497D"/>
                        </a:solidFill>
                      </a:ln>
                      <a:effectLst/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7C32222" id="Rectangle 20" o:spid="_x0000_s1026" style="position:absolute;margin-left:21.6pt;margin-top:21.6pt;width:738pt;height:568.8pt;z-index:2516571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" fillcolor="#256b94" strokecolor="#1f497d">
              <v:textbox inset=",7.2pt,,7.2pt"/>
              <w10:wrap anchorx="page" anchory="page"/>
            </v:rect>
          </w:pict>
        </mc:Fallback>
      </mc:AlternateContent>
    </w:r>
    <w:r w:rsidRPr="00DF5512">
      <w:rPr>
        <w:noProof/>
      </w:rPr>
      <mc:AlternateContent>
        <mc:Choice Requires="wps">
          <w:drawing>
            <wp:anchor distT="0" distB="0" distL="114300" distR="114300" simplePos="0" relativeHeight="251658269" behindDoc="0" locked="0" layoutInCell="1" allowOverlap="1" wp14:anchorId="2D73B835" wp14:editId="4B6E8652">
              <wp:simplePos x="0" y="0"/>
              <wp:positionH relativeFrom="page">
                <wp:posOffset>502920</wp:posOffset>
              </wp:positionH>
              <wp:positionV relativeFrom="page">
                <wp:posOffset>457200</wp:posOffset>
              </wp:positionV>
              <wp:extent cx="8915400" cy="6790690"/>
              <wp:effectExtent l="127000" t="127000" r="152400" b="143510"/>
              <wp:wrapTight wrapText="bothSides">
                <wp:wrapPolygon edited="0">
                  <wp:start x="-123" y="-404"/>
                  <wp:lineTo x="-308" y="-242"/>
                  <wp:lineTo x="-308" y="20441"/>
                  <wp:lineTo x="-185" y="21976"/>
                  <wp:lineTo x="21785" y="21976"/>
                  <wp:lineTo x="21846" y="21733"/>
                  <wp:lineTo x="21908" y="1050"/>
                  <wp:lineTo x="21723" y="-162"/>
                  <wp:lineTo x="21723" y="-404"/>
                  <wp:lineTo x="-123" y="-404"/>
                </wp:wrapPolygon>
              </wp:wrapTight>
              <wp:docPr id="45" name="Rectangl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8915400" cy="679069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accent6"/>
                        </a:solidFill>
                      </a:ln>
                      <a:effectLst>
                        <a:outerShdw blurRad="635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/>
                      </a:scene3d>
                      <a:sp3d contourW="12700">
                        <a:bevelT w="25400" h="19050"/>
                        <a:contourClr>
                          <a:schemeClr val="bg1"/>
                        </a:contourClr>
                      </a:sp3d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4D317BD" id="Rectangle 3" o:spid="_x0000_s1026" style="position:absolute;margin-left:39.6pt;margin-top:36pt;width:702pt;height:534.7pt;z-index:2516582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" fillcolor="white [3212]" strokecolor="#20768c [3209]">
              <v:shadow on="t" color="black" opacity="26214f" origin="-.5,-.5" offset="0,0"/>
              <v:path arrowok="t"/>
              <o:lock v:ext="edit" aspectratio="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81" behindDoc="0" locked="0" layoutInCell="1" allowOverlap="1" wp14:anchorId="6A23D30D" wp14:editId="4CC3AF38">
              <wp:simplePos x="0" y="0"/>
              <wp:positionH relativeFrom="page">
                <wp:posOffset>493395</wp:posOffset>
              </wp:positionH>
              <wp:positionV relativeFrom="page">
                <wp:posOffset>3017520</wp:posOffset>
              </wp:positionV>
              <wp:extent cx="8924925" cy="590550"/>
              <wp:effectExtent l="0" t="0" r="0" b="0"/>
              <wp:wrapThrough wrapText="bothSides">
                <wp:wrapPolygon edited="0">
                  <wp:start x="0" y="0"/>
                  <wp:lineTo x="0" y="20439"/>
                  <wp:lineTo x="21515" y="20439"/>
                  <wp:lineTo x="21515" y="0"/>
                  <wp:lineTo x="0" y="0"/>
                </wp:wrapPolygon>
              </wp:wrapThrough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924925" cy="59055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75000"/>
                        </a:schemeClr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5AB173E" id="Rectangle 7" o:spid="_x0000_s1026" style="position:absolute;margin-left:38.85pt;margin-top:237.6pt;width:702.75pt;height:46.5pt;z-index:2516582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" fillcolor="#246a93 [2415]" stroked="f">
              <w10:wrap type="through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330" behindDoc="0" locked="0" layoutInCell="1" allowOverlap="1" wp14:anchorId="5910DD35" wp14:editId="01741190">
              <wp:simplePos x="0" y="0"/>
              <wp:positionH relativeFrom="page">
                <wp:posOffset>6903720</wp:posOffset>
              </wp:positionH>
              <wp:positionV relativeFrom="page">
                <wp:posOffset>640080</wp:posOffset>
              </wp:positionV>
              <wp:extent cx="2366010" cy="777240"/>
              <wp:effectExtent l="0" t="0" r="0" b="10160"/>
              <wp:wrapThrough wrapText="bothSides">
                <wp:wrapPolygon edited="0">
                  <wp:start x="0" y="0"/>
                  <wp:lineTo x="0" y="21176"/>
                  <wp:lineTo x="21333" y="21176"/>
                  <wp:lineTo x="21333" y="0"/>
                  <wp:lineTo x="0" y="0"/>
                </wp:wrapPolygon>
              </wp:wrapThrough>
              <wp:docPr id="15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366010" cy="777240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7500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0166E7D5" w14:textId="77777777" w:rsidR="00097E06" w:rsidRPr="0073591D" w:rsidRDefault="00097E06" w:rsidP="002609C8">
                          <w:pPr>
                            <w:pStyle w:val="Heading2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182880" rIns="91440" bIns="18288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910DD35" id="Rectangle 7" o:spid="_x0000_s1059" style="position:absolute;margin-left:543.6pt;margin-top:50.4pt;width:186.3pt;height:61.2pt;z-index:2516603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" fillcolor="#537b1b [2407]" stroked="f">
              <v:textbox inset=",14.4pt,,14.4pt">
                <w:txbxContent>
                  <w:p w14:paraId="0166E7D5" w14:textId="77777777" w:rsidR="00097E06" w:rsidRPr="0073591D" w:rsidRDefault="00097E06" w:rsidP="002609C8">
                    <w:pPr>
                      <w:pStyle w:val="Heading2"/>
                      <w:rPr>
                        <w:sz w:val="28"/>
                        <w:szCs w:val="28"/>
                      </w:rPr>
                    </w:pPr>
                  </w:p>
                </w:txbxContent>
              </v:textbox>
              <w10:wrap type="through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73" behindDoc="0" locked="0" layoutInCell="1" allowOverlap="1" wp14:anchorId="7ADA53A4" wp14:editId="24C7B7EF">
              <wp:simplePos x="0" y="0"/>
              <wp:positionH relativeFrom="page">
                <wp:posOffset>640080</wp:posOffset>
              </wp:positionH>
              <wp:positionV relativeFrom="page">
                <wp:posOffset>640080</wp:posOffset>
              </wp:positionV>
              <wp:extent cx="8778240" cy="6492240"/>
              <wp:effectExtent l="5080" t="5080" r="17780" b="17780"/>
              <wp:wrapNone/>
              <wp:docPr id="14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778240" cy="649224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AF507438-7753-43e0-B8FC-AC1667EBCBE1}">
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6636256" id="Rectangle 22" o:spid="_x0000_s1026" style="position:absolute;margin-left:50.4pt;margin-top:50.4pt;width:691.2pt;height:511.2pt;z-index:2516561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" filled="f" strokecolor="#acdcf5 [1940]" strokeweight="1pt"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23" behindDoc="0" locked="0" layoutInCell="1" allowOverlap="1" wp14:anchorId="1CE82152" wp14:editId="105303EF">
              <wp:simplePos x="0" y="0"/>
              <wp:positionH relativeFrom="page">
                <wp:posOffset>7223760</wp:posOffset>
              </wp:positionH>
              <wp:positionV relativeFrom="page">
                <wp:posOffset>640080</wp:posOffset>
              </wp:positionV>
              <wp:extent cx="0" cy="6492240"/>
              <wp:effectExtent l="10160" t="17780" r="27940" b="30480"/>
              <wp:wrapNone/>
              <wp:docPr id="13" name="Lin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649224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0EC0753" id="Line 28" o:spid="_x0000_s1026" style="position:absolute;z-index:2516582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8.8pt,50.4pt" to="568.8pt,561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" strokecolor="#acdcf5 [1940]" strokeweight="1pt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BC19CD" w14:textId="77777777" w:rsidR="00097E06" w:rsidRDefault="00097E0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5BCAA3B1" wp14:editId="1259574F">
              <wp:simplePos x="0" y="0"/>
              <wp:positionH relativeFrom="page">
                <wp:posOffset>322217</wp:posOffset>
              </wp:positionH>
              <wp:positionV relativeFrom="page">
                <wp:posOffset>274320</wp:posOffset>
              </wp:positionV>
              <wp:extent cx="2797810" cy="7223760"/>
              <wp:effectExtent l="25400" t="25400" r="21590" b="1524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97810" cy="7223760"/>
                      </a:xfrm>
                      <a:prstGeom prst="rect">
                        <a:avLst/>
                      </a:prstGeom>
                      <a:noFill/>
                      <a:ln w="38100" cmpd="sng">
                        <a:solidFill>
                          <a:schemeClr val="tx2">
                            <a:lumMod val="75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222CD6" id="Rectangle 1" o:spid="_x0000_s1026" style="position:absolute;margin-left:25.35pt;margin-top:21.6pt;width:220.3pt;height:568.8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" filled="f" strokecolor="#246a93 [2415]" strokeweight="3pt"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1AD1A916" wp14:editId="6018F2A7">
              <wp:simplePos x="5486400" y="8229600"/>
              <wp:positionH relativeFrom="page">
                <wp:posOffset>3630295</wp:posOffset>
              </wp:positionH>
              <wp:positionV relativeFrom="page">
                <wp:posOffset>274320</wp:posOffset>
              </wp:positionV>
              <wp:extent cx="2797810" cy="7223760"/>
              <wp:effectExtent l="25400" t="25400" r="21590" b="1524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97810" cy="7223760"/>
                      </a:xfrm>
                      <a:prstGeom prst="rect">
                        <a:avLst/>
                      </a:prstGeom>
                      <a:noFill/>
                      <a:ln w="38100" cmpd="sng">
                        <a:solidFill>
                          <a:schemeClr val="tx2">
                            <a:lumMod val="75000"/>
                          </a:schemeClr>
                        </a:solidFill>
                      </a:ln>
                      <a:effectLst/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B2DBA1C" id="Rectangle 2" o:spid="_x0000_s1026" style="position:absolute;margin-left:285.85pt;margin-top:21.6pt;width:220.3pt;height:568.8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" filled="f" strokecolor="#246a93 [2415]" strokeweight="3pt">
              <v:textbox inset=",7.2pt,,7.2pt"/>
              <w10:wrap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1"/>
  <w:embedSystemFonts/>
  <w:bordersDoNotSurroundHeader/>
  <w:bordersDoNotSurroundFooter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OpenInPublishingView" w:val="0"/>
  </w:docVars>
  <w:rsids>
    <w:rsidRoot w:val="001B6D2F"/>
    <w:rsid w:val="00004BAC"/>
    <w:rsid w:val="0003294F"/>
    <w:rsid w:val="0004415E"/>
    <w:rsid w:val="00044B7C"/>
    <w:rsid w:val="000725C3"/>
    <w:rsid w:val="0007431E"/>
    <w:rsid w:val="00082E9C"/>
    <w:rsid w:val="00097E06"/>
    <w:rsid w:val="000A27A4"/>
    <w:rsid w:val="000A376E"/>
    <w:rsid w:val="000A4530"/>
    <w:rsid w:val="000B1E2E"/>
    <w:rsid w:val="000B6EBA"/>
    <w:rsid w:val="000C08C2"/>
    <w:rsid w:val="000C4EBC"/>
    <w:rsid w:val="000D0644"/>
    <w:rsid w:val="000D3D0F"/>
    <w:rsid w:val="000F3DBE"/>
    <w:rsid w:val="00111C48"/>
    <w:rsid w:val="0012781F"/>
    <w:rsid w:val="00181EC6"/>
    <w:rsid w:val="0018502C"/>
    <w:rsid w:val="001B6D2F"/>
    <w:rsid w:val="001D254E"/>
    <w:rsid w:val="002007A1"/>
    <w:rsid w:val="00210A95"/>
    <w:rsid w:val="002363A3"/>
    <w:rsid w:val="00236C58"/>
    <w:rsid w:val="00243F38"/>
    <w:rsid w:val="00244475"/>
    <w:rsid w:val="002609C8"/>
    <w:rsid w:val="002813F6"/>
    <w:rsid w:val="0029042D"/>
    <w:rsid w:val="00297BA6"/>
    <w:rsid w:val="002A5248"/>
    <w:rsid w:val="002D491F"/>
    <w:rsid w:val="0031117C"/>
    <w:rsid w:val="00314B6D"/>
    <w:rsid w:val="00346818"/>
    <w:rsid w:val="00366B85"/>
    <w:rsid w:val="003843FC"/>
    <w:rsid w:val="003D74C4"/>
    <w:rsid w:val="003E480F"/>
    <w:rsid w:val="003F1A17"/>
    <w:rsid w:val="00440B02"/>
    <w:rsid w:val="00445CBB"/>
    <w:rsid w:val="0048458F"/>
    <w:rsid w:val="004A3EA1"/>
    <w:rsid w:val="004B07A5"/>
    <w:rsid w:val="004B4114"/>
    <w:rsid w:val="00533006"/>
    <w:rsid w:val="00565802"/>
    <w:rsid w:val="005959AF"/>
    <w:rsid w:val="005A2713"/>
    <w:rsid w:val="005A2B70"/>
    <w:rsid w:val="005B2E52"/>
    <w:rsid w:val="006062B8"/>
    <w:rsid w:val="00622F70"/>
    <w:rsid w:val="0063072E"/>
    <w:rsid w:val="006550F3"/>
    <w:rsid w:val="0067464C"/>
    <w:rsid w:val="00682755"/>
    <w:rsid w:val="006901D3"/>
    <w:rsid w:val="00693C68"/>
    <w:rsid w:val="006C16F4"/>
    <w:rsid w:val="006C172D"/>
    <w:rsid w:val="006D32EC"/>
    <w:rsid w:val="006D4574"/>
    <w:rsid w:val="007230B4"/>
    <w:rsid w:val="0073591D"/>
    <w:rsid w:val="00737BC5"/>
    <w:rsid w:val="00744B38"/>
    <w:rsid w:val="007661B0"/>
    <w:rsid w:val="00770764"/>
    <w:rsid w:val="007A06AE"/>
    <w:rsid w:val="007A1C47"/>
    <w:rsid w:val="007A3FAF"/>
    <w:rsid w:val="007D68F2"/>
    <w:rsid w:val="007F66F9"/>
    <w:rsid w:val="0080512D"/>
    <w:rsid w:val="00810E91"/>
    <w:rsid w:val="0083588A"/>
    <w:rsid w:val="00835CE9"/>
    <w:rsid w:val="00875C95"/>
    <w:rsid w:val="00880CAA"/>
    <w:rsid w:val="0089790A"/>
    <w:rsid w:val="008B7EB5"/>
    <w:rsid w:val="008F5338"/>
    <w:rsid w:val="00900E79"/>
    <w:rsid w:val="00900FCD"/>
    <w:rsid w:val="009202A8"/>
    <w:rsid w:val="00923441"/>
    <w:rsid w:val="00941B98"/>
    <w:rsid w:val="00975915"/>
    <w:rsid w:val="009D017C"/>
    <w:rsid w:val="009D2B37"/>
    <w:rsid w:val="009F6704"/>
    <w:rsid w:val="00A0113A"/>
    <w:rsid w:val="00A013DE"/>
    <w:rsid w:val="00AA06D9"/>
    <w:rsid w:val="00AD2816"/>
    <w:rsid w:val="00B013E1"/>
    <w:rsid w:val="00B12398"/>
    <w:rsid w:val="00B42F56"/>
    <w:rsid w:val="00B57206"/>
    <w:rsid w:val="00B956D4"/>
    <w:rsid w:val="00C05D07"/>
    <w:rsid w:val="00C10CD8"/>
    <w:rsid w:val="00C43F47"/>
    <w:rsid w:val="00C7505F"/>
    <w:rsid w:val="00C843EB"/>
    <w:rsid w:val="00CB0DC1"/>
    <w:rsid w:val="00CF2688"/>
    <w:rsid w:val="00CF77F1"/>
    <w:rsid w:val="00D2272C"/>
    <w:rsid w:val="00D35280"/>
    <w:rsid w:val="00D47EFD"/>
    <w:rsid w:val="00D57759"/>
    <w:rsid w:val="00D75B47"/>
    <w:rsid w:val="00DC1774"/>
    <w:rsid w:val="00DC1B35"/>
    <w:rsid w:val="00DE3CA6"/>
    <w:rsid w:val="00DE41C8"/>
    <w:rsid w:val="00DF5512"/>
    <w:rsid w:val="00E002BC"/>
    <w:rsid w:val="00E0733C"/>
    <w:rsid w:val="00E21F4B"/>
    <w:rsid w:val="00E30D0C"/>
    <w:rsid w:val="00E6601D"/>
    <w:rsid w:val="00E73CC5"/>
    <w:rsid w:val="00E75178"/>
    <w:rsid w:val="00E96ACF"/>
    <w:rsid w:val="00E971E2"/>
    <w:rsid w:val="00ED3B1C"/>
    <w:rsid w:val="00EE04A5"/>
    <w:rsid w:val="00EF0D4B"/>
    <w:rsid w:val="00EF70C2"/>
    <w:rsid w:val="00F03336"/>
    <w:rsid w:val="00F05A45"/>
    <w:rsid w:val="00F27418"/>
    <w:rsid w:val="00F31341"/>
    <w:rsid w:val="00F40B7D"/>
    <w:rsid w:val="00F440B8"/>
    <w:rsid w:val="00F444A9"/>
    <w:rsid w:val="00F8020A"/>
    <w:rsid w:val="00F83BF9"/>
    <w:rsid w:val="00FD5E9A"/>
    <w:rsid w:val="00FE7C3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7B04A91"/>
  <w15:docId w15:val="{BE46124D-EF69-9742-8C2E-F7493D37D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2" w:uiPriority="9" w:qFormat="1"/>
    <w:lsdException w:name="heading 3" w:uiPriority="9" w:qFormat="1"/>
    <w:lsdException w:name="heading 4" w:uiPriority="9" w:qFormat="1"/>
    <w:lsdException w:name="heading 6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uiPriority="99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9042D"/>
  </w:style>
  <w:style w:type="paragraph" w:styleId="Heading1">
    <w:name w:val="heading 1"/>
    <w:basedOn w:val="Normal"/>
    <w:link w:val="Heading1Char"/>
    <w:uiPriority w:val="9"/>
    <w:qFormat/>
    <w:rsid w:val="005155DC"/>
    <w:pPr>
      <w:spacing w:after="0"/>
      <w:jc w:val="center"/>
      <w:outlineLvl w:val="0"/>
    </w:pPr>
    <w:rPr>
      <w:rFonts w:asciiTheme="majorHAnsi" w:eastAsiaTheme="majorEastAsia" w:hAnsiTheme="majorHAnsi" w:cstheme="majorBidi"/>
      <w:bCs/>
      <w:color w:val="FFFFFF" w:themeColor="background1"/>
      <w:sz w:val="56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5155DC"/>
    <w:pPr>
      <w:spacing w:after="0"/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130E04"/>
    <w:pPr>
      <w:spacing w:after="0"/>
      <w:jc w:val="center"/>
      <w:outlineLvl w:val="2"/>
    </w:pPr>
    <w:rPr>
      <w:rFonts w:asciiTheme="majorHAnsi" w:eastAsiaTheme="majorEastAsia" w:hAnsiTheme="majorHAnsi" w:cstheme="majorBidi"/>
      <w:bCs/>
      <w:color w:val="25A2E5" w:themeColor="accent1" w:themeShade="BF"/>
      <w:sz w:val="28"/>
    </w:rPr>
  </w:style>
  <w:style w:type="paragraph" w:styleId="Heading4">
    <w:name w:val="heading 4"/>
    <w:basedOn w:val="Normal"/>
    <w:link w:val="Heading4Char"/>
    <w:uiPriority w:val="9"/>
    <w:unhideWhenUsed/>
    <w:qFormat/>
    <w:rsid w:val="00542073"/>
    <w:pPr>
      <w:spacing w:after="0"/>
      <w:jc w:val="center"/>
      <w:outlineLvl w:val="3"/>
    </w:pPr>
    <w:rPr>
      <w:rFonts w:asciiTheme="majorHAnsi" w:eastAsiaTheme="majorEastAsia" w:hAnsiTheme="majorHAnsi" w:cstheme="majorBidi"/>
      <w:bCs/>
      <w:iCs/>
      <w:color w:val="FEA022" w:themeColor="accent2"/>
      <w:sz w:val="28"/>
    </w:rPr>
  </w:style>
  <w:style w:type="paragraph" w:styleId="Heading5">
    <w:name w:val="heading 5"/>
    <w:basedOn w:val="Normal"/>
    <w:link w:val="Heading5Char"/>
    <w:uiPriority w:val="9"/>
    <w:unhideWhenUsed/>
    <w:qFormat/>
    <w:rsid w:val="00542073"/>
    <w:pPr>
      <w:spacing w:after="0"/>
      <w:outlineLvl w:val="4"/>
    </w:pPr>
    <w:rPr>
      <w:rFonts w:asciiTheme="majorHAnsi" w:eastAsiaTheme="majorEastAsia" w:hAnsiTheme="majorHAnsi" w:cstheme="majorBidi"/>
      <w:color w:val="FEA022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4C23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D4C23"/>
  </w:style>
  <w:style w:type="paragraph" w:styleId="Footer">
    <w:name w:val="footer"/>
    <w:basedOn w:val="Normal"/>
    <w:link w:val="FooterChar"/>
    <w:uiPriority w:val="99"/>
    <w:unhideWhenUsed/>
    <w:rsid w:val="009D4C23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D4C23"/>
  </w:style>
  <w:style w:type="character" w:customStyle="1" w:styleId="Heading1Char">
    <w:name w:val="Heading 1 Char"/>
    <w:basedOn w:val="DefaultParagraphFont"/>
    <w:link w:val="Heading1"/>
    <w:uiPriority w:val="9"/>
    <w:rsid w:val="005155DC"/>
    <w:rPr>
      <w:rFonts w:asciiTheme="majorHAnsi" w:eastAsiaTheme="majorEastAsia" w:hAnsiTheme="majorHAnsi" w:cstheme="majorBidi"/>
      <w:bCs/>
      <w:color w:val="FFFFFF" w:themeColor="background1"/>
      <w:sz w:val="5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155DC"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30E04"/>
    <w:rPr>
      <w:rFonts w:asciiTheme="majorHAnsi" w:eastAsiaTheme="majorEastAsia" w:hAnsiTheme="majorHAnsi" w:cstheme="majorBidi"/>
      <w:bCs/>
      <w:color w:val="25A2E5" w:themeColor="accent1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542073"/>
    <w:rPr>
      <w:rFonts w:asciiTheme="majorHAnsi" w:eastAsiaTheme="majorEastAsia" w:hAnsiTheme="majorHAnsi" w:cstheme="majorBidi"/>
      <w:bCs/>
      <w:iCs/>
      <w:color w:val="FEA022" w:themeColor="accent2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542073"/>
    <w:rPr>
      <w:rFonts w:asciiTheme="majorHAnsi" w:eastAsiaTheme="majorEastAsia" w:hAnsiTheme="majorHAnsi" w:cstheme="majorBidi"/>
      <w:color w:val="FEA022" w:themeColor="accent2"/>
    </w:rPr>
  </w:style>
  <w:style w:type="paragraph" w:styleId="BodyText">
    <w:name w:val="Body Text"/>
    <w:basedOn w:val="Normal"/>
    <w:link w:val="BodyTextChar"/>
    <w:uiPriority w:val="99"/>
    <w:unhideWhenUsed/>
    <w:rsid w:val="00542073"/>
    <w:pPr>
      <w:spacing w:after="60" w:line="252" w:lineRule="auto"/>
      <w:ind w:firstLine="360"/>
    </w:pPr>
    <w:rPr>
      <w:color w:val="184762" w:themeColor="text2" w:themeShade="80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542073"/>
    <w:rPr>
      <w:color w:val="184762" w:themeColor="text2" w:themeShade="80"/>
      <w:sz w:val="22"/>
    </w:rPr>
  </w:style>
  <w:style w:type="paragraph" w:styleId="BodyText2">
    <w:name w:val="Body Text 2"/>
    <w:basedOn w:val="Normal"/>
    <w:link w:val="BodyText2Char"/>
    <w:uiPriority w:val="99"/>
    <w:unhideWhenUsed/>
    <w:rsid w:val="00542073"/>
    <w:pPr>
      <w:spacing w:after="60" w:line="252" w:lineRule="auto"/>
      <w:jc w:val="center"/>
    </w:pPr>
    <w:rPr>
      <w:color w:val="184762" w:themeColor="text2" w:themeShade="80"/>
      <w:sz w:val="22"/>
    </w:rPr>
  </w:style>
  <w:style w:type="character" w:customStyle="1" w:styleId="BodyText2Char">
    <w:name w:val="Body Text 2 Char"/>
    <w:basedOn w:val="DefaultParagraphFont"/>
    <w:link w:val="BodyText2"/>
    <w:uiPriority w:val="99"/>
    <w:rsid w:val="00542073"/>
    <w:rPr>
      <w:color w:val="184762" w:themeColor="text2" w:themeShade="80"/>
      <w:sz w:val="22"/>
    </w:rPr>
  </w:style>
  <w:style w:type="paragraph" w:styleId="BodyText3">
    <w:name w:val="Body Text 3"/>
    <w:basedOn w:val="Normal"/>
    <w:link w:val="BodyText3Char"/>
    <w:uiPriority w:val="99"/>
    <w:unhideWhenUsed/>
    <w:rsid w:val="00542073"/>
    <w:pPr>
      <w:spacing w:line="252" w:lineRule="auto"/>
    </w:pPr>
    <w:rPr>
      <w:color w:val="184762" w:themeColor="text2" w:themeShade="80"/>
      <w:sz w:val="20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542073"/>
    <w:rPr>
      <w:color w:val="184762" w:themeColor="text2" w:themeShade="80"/>
      <w:sz w:val="20"/>
      <w:szCs w:val="16"/>
    </w:rPr>
  </w:style>
  <w:style w:type="paragraph" w:styleId="Title">
    <w:name w:val="Title"/>
    <w:basedOn w:val="Normal"/>
    <w:link w:val="TitleChar"/>
    <w:uiPriority w:val="10"/>
    <w:qFormat/>
    <w:rsid w:val="005155DC"/>
    <w:pPr>
      <w:spacing w:after="0"/>
      <w:jc w:val="center"/>
    </w:pPr>
    <w:rPr>
      <w:rFonts w:asciiTheme="majorHAnsi" w:eastAsiaTheme="majorEastAsia" w:hAnsiTheme="majorHAnsi" w:cstheme="majorBidi"/>
      <w:color w:val="FFFFFF" w:themeColor="background1"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155DC"/>
    <w:rPr>
      <w:rFonts w:asciiTheme="majorHAnsi" w:eastAsiaTheme="majorEastAsia" w:hAnsiTheme="majorHAnsi" w:cstheme="majorBidi"/>
      <w:color w:val="FFFFFF" w:themeColor="background1"/>
      <w:sz w:val="72"/>
      <w:szCs w:val="52"/>
    </w:rPr>
  </w:style>
  <w:style w:type="paragraph" w:styleId="Subtitle">
    <w:name w:val="Subtitle"/>
    <w:basedOn w:val="Normal"/>
    <w:link w:val="SubtitleChar"/>
    <w:uiPriority w:val="11"/>
    <w:qFormat/>
    <w:rsid w:val="00542073"/>
    <w:pPr>
      <w:numPr>
        <w:ilvl w:val="1"/>
      </w:numPr>
      <w:spacing w:after="0"/>
      <w:jc w:val="center"/>
    </w:pPr>
    <w:rPr>
      <w:rFonts w:asciiTheme="majorHAnsi" w:eastAsiaTheme="majorEastAsia" w:hAnsiTheme="majorHAnsi" w:cstheme="majorBidi"/>
      <w:iCs/>
      <w:color w:val="FEA022" w:themeColor="accent2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542073"/>
    <w:rPr>
      <w:rFonts w:asciiTheme="majorHAnsi" w:eastAsiaTheme="majorEastAsia" w:hAnsiTheme="majorHAnsi" w:cstheme="majorBidi"/>
      <w:iCs/>
      <w:color w:val="FEA022" w:themeColor="accent2"/>
      <w:sz w:val="36"/>
    </w:rPr>
  </w:style>
  <w:style w:type="paragraph" w:customStyle="1" w:styleId="Symbol">
    <w:name w:val="Symbol"/>
    <w:basedOn w:val="Normal"/>
    <w:link w:val="SymbolChar"/>
    <w:qFormat/>
    <w:rsid w:val="00130E04"/>
    <w:pPr>
      <w:spacing w:after="0" w:line="480" w:lineRule="exact"/>
      <w:jc w:val="center"/>
    </w:pPr>
    <w:rPr>
      <w:color w:val="AAD2EA" w:themeColor="text2" w:themeTint="66"/>
      <w:sz w:val="44"/>
    </w:rPr>
  </w:style>
  <w:style w:type="character" w:customStyle="1" w:styleId="SymbolChar">
    <w:name w:val="Symbol Char"/>
    <w:basedOn w:val="DefaultParagraphFont"/>
    <w:link w:val="Symbol"/>
    <w:rsid w:val="00130E04"/>
    <w:rPr>
      <w:color w:val="AAD2EA" w:themeColor="text2" w:themeTint="66"/>
      <w:sz w:val="44"/>
    </w:rPr>
  </w:style>
  <w:style w:type="paragraph" w:customStyle="1" w:styleId="ContactDetails">
    <w:name w:val="Contact Details"/>
    <w:basedOn w:val="Normal"/>
    <w:link w:val="ContactDetailsChar"/>
    <w:qFormat/>
    <w:rsid w:val="00130E04"/>
    <w:pPr>
      <w:spacing w:after="180"/>
      <w:jc w:val="center"/>
    </w:pPr>
    <w:rPr>
      <w:color w:val="318FC5" w:themeColor="text2"/>
      <w:sz w:val="18"/>
    </w:rPr>
  </w:style>
  <w:style w:type="character" w:customStyle="1" w:styleId="ContactDetailsChar">
    <w:name w:val="Contact Details Char"/>
    <w:basedOn w:val="DefaultParagraphFont"/>
    <w:link w:val="ContactDetails"/>
    <w:rsid w:val="00130E04"/>
    <w:rPr>
      <w:color w:val="318FC5" w:themeColor="text2"/>
      <w:sz w:val="18"/>
    </w:rPr>
  </w:style>
  <w:style w:type="paragraph" w:customStyle="1" w:styleId="Organization">
    <w:name w:val="Organization"/>
    <w:basedOn w:val="Normal"/>
    <w:link w:val="OrganizationChar"/>
    <w:qFormat/>
    <w:rsid w:val="00130E04"/>
    <w:pPr>
      <w:spacing w:after="0"/>
      <w:jc w:val="center"/>
    </w:pPr>
    <w:rPr>
      <w:b/>
      <w:color w:val="318FC5" w:themeColor="text2"/>
      <w:sz w:val="20"/>
    </w:rPr>
  </w:style>
  <w:style w:type="character" w:customStyle="1" w:styleId="OrganizationChar">
    <w:name w:val="Organization Char"/>
    <w:basedOn w:val="DefaultParagraphFont"/>
    <w:link w:val="Organization"/>
    <w:rsid w:val="00130E04"/>
    <w:rPr>
      <w:b/>
      <w:color w:val="318FC5" w:themeColor="text2"/>
      <w:sz w:val="20"/>
    </w:rPr>
  </w:style>
  <w:style w:type="character" w:styleId="Hyperlink">
    <w:name w:val="Hyperlink"/>
    <w:basedOn w:val="DefaultParagraphFont"/>
    <w:rsid w:val="00E30D0C"/>
    <w:rPr>
      <w:color w:val="7AB6E8" w:themeColor="hyperlink"/>
      <w:u w:val="single"/>
    </w:rPr>
  </w:style>
  <w:style w:type="character" w:styleId="FollowedHyperlink">
    <w:name w:val="FollowedHyperlink"/>
    <w:basedOn w:val="DefaultParagraphFont"/>
    <w:rsid w:val="00346818"/>
    <w:rPr>
      <w:color w:val="83B0D3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7A3FA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semiHidden/>
    <w:unhideWhenUsed/>
    <w:rsid w:val="00F83BF9"/>
    <w:pPr>
      <w:spacing w:after="0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F83BF9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501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88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933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719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85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Brochures:Capital%20Brochure.dotx" TargetMode="External"/></Relationships>
</file>

<file path=word/theme/theme1.xml><?xml version="1.0" encoding="utf-8"?>
<a:theme xmlns:a="http://schemas.openxmlformats.org/drawingml/2006/main" name="Capital">
  <a:themeElements>
    <a:clrScheme name="Kilter">
      <a:dk1>
        <a:sysClr val="windowText" lastClr="000000"/>
      </a:dk1>
      <a:lt1>
        <a:sysClr val="window" lastClr="FFFFFF"/>
      </a:lt1>
      <a:dk2>
        <a:srgbClr val="318FC5"/>
      </a:dk2>
      <a:lt2>
        <a:srgbClr val="AEE8FB"/>
      </a:lt2>
      <a:accent1>
        <a:srgbClr val="76C5EF"/>
      </a:accent1>
      <a:accent2>
        <a:srgbClr val="FEA022"/>
      </a:accent2>
      <a:accent3>
        <a:srgbClr val="FF6700"/>
      </a:accent3>
      <a:accent4>
        <a:srgbClr val="70A525"/>
      </a:accent4>
      <a:accent5>
        <a:srgbClr val="A5D848"/>
      </a:accent5>
      <a:accent6>
        <a:srgbClr val="20768C"/>
      </a:accent6>
      <a:hlink>
        <a:srgbClr val="7AB6E8"/>
      </a:hlink>
      <a:folHlink>
        <a:srgbClr val="83B0D3"/>
      </a:folHlink>
    </a:clrScheme>
    <a:fontScheme name="Capital">
      <a:majorFont>
        <a:latin typeface="Calisto MT"/>
        <a:ea typeface=""/>
        <a:cs typeface=""/>
        <a:font script="Jpan" typeface="ＭＳ 明朝"/>
      </a:majorFont>
      <a:minorFont>
        <a:latin typeface="Calisto MT"/>
        <a:ea typeface=""/>
        <a:cs typeface=""/>
        <a:font script="Jpan" typeface="ＭＳ 明朝"/>
      </a:minorFont>
    </a:fontScheme>
    <a:fmtScheme name="Capital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Macintosh%20HD:Applications:Microsoft%20Office%202011:Office:Media:Templates:Publishing%20Layout%20View:Brochures:Capital%20Brochure.dotx</Template>
  <TotalTime>13</TotalTime>
  <Pages>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Roth</dc:creator>
  <cp:keywords/>
  <dc:description/>
  <cp:lastModifiedBy>Tamara Roth</cp:lastModifiedBy>
  <cp:revision>4</cp:revision>
  <cp:lastPrinted>2018-06-05T15:55:00Z</cp:lastPrinted>
  <dcterms:created xsi:type="dcterms:W3CDTF">2019-02-07T21:52:00Z</dcterms:created>
  <dcterms:modified xsi:type="dcterms:W3CDTF">2019-06-14T01:28:00Z</dcterms:modified>
  <cp:category/>
</cp:coreProperties>
</file>