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AE" w:rsidRDefault="00263F5E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138430</wp:posOffset>
            </wp:positionV>
            <wp:extent cx="6819900" cy="2545715"/>
            <wp:effectExtent l="19050" t="0" r="0" b="0"/>
            <wp:wrapNone/>
            <wp:docPr id="1" name="Picture 1" descr="C:\Users\Phyllis\APPDATA\LOCAL\TEMP\wzb9cb\Day-Camp-Email-Header-E-C-V2\Best-Summer-Ever-Email-Header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llis\APPDATA\LOCAL\TEMP\wzb9cb\Day-Camp-Email-Header-E-C-V2\Best-Summer-Ever-Email-Header-v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2"/>
        <w:gridCol w:w="1532"/>
        <w:gridCol w:w="1532"/>
        <w:gridCol w:w="1532"/>
        <w:gridCol w:w="1532"/>
        <w:gridCol w:w="1532"/>
        <w:gridCol w:w="1532"/>
      </w:tblGrid>
      <w:tr w:rsidR="00B41D78" w:rsidTr="00103F22">
        <w:trPr>
          <w:cantSplit/>
          <w:trHeight w:val="5255"/>
        </w:trPr>
        <w:tc>
          <w:tcPr>
            <w:tcW w:w="10724" w:type="dxa"/>
            <w:gridSpan w:val="7"/>
            <w:vAlign w:val="center"/>
          </w:tcPr>
          <w:p w:rsidR="00103F22" w:rsidRDefault="003A7E76" w:rsidP="00103F2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 xml:space="preserve">   </w:t>
            </w:r>
          </w:p>
          <w:p w:rsidR="003A7E76" w:rsidRPr="00103F22" w:rsidRDefault="003A7E76" w:rsidP="00103F22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</w:p>
        </w:tc>
      </w:tr>
      <w:tr w:rsidR="00B41D78" w:rsidTr="00E50AAE">
        <w:trPr>
          <w:cantSplit/>
          <w:trHeight w:val="719"/>
        </w:trPr>
        <w:tc>
          <w:tcPr>
            <w:tcW w:w="10724" w:type="dxa"/>
            <w:gridSpan w:val="7"/>
            <w:tcBorders>
              <w:bottom w:val="nil"/>
            </w:tcBorders>
            <w:vAlign w:val="center"/>
          </w:tcPr>
          <w:p w:rsidR="00217980" w:rsidRPr="00A47DF5" w:rsidRDefault="00E11E66" w:rsidP="00217980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>MONTH of JUNE</w:t>
            </w:r>
          </w:p>
        </w:tc>
      </w:tr>
      <w:tr w:rsidR="00B41D78" w:rsidTr="00E50AAE">
        <w:tc>
          <w:tcPr>
            <w:tcW w:w="1532" w:type="dxa"/>
            <w:shd w:val="pct50" w:color="auto" w:fill="FFFFFF"/>
            <w:vAlign w:val="center"/>
          </w:tcPr>
          <w:p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B41D78" w:rsidRPr="00160DB0" w:rsidRDefault="00E11E6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B41D78" w:rsidTr="00F830C9">
        <w:trPr>
          <w:trHeight w:val="1411"/>
        </w:trPr>
        <w:tc>
          <w:tcPr>
            <w:tcW w:w="1532" w:type="dxa"/>
          </w:tcPr>
          <w:p w:rsidR="00217980" w:rsidRPr="00217980" w:rsidRDefault="00217980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</w:tc>
        <w:tc>
          <w:tcPr>
            <w:tcW w:w="1532" w:type="dxa"/>
          </w:tcPr>
          <w:p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8</w:t>
            </w:r>
          </w:p>
          <w:p w:rsidR="0064481C" w:rsidRPr="00160DB0" w:rsidRDefault="0064481C">
            <w:pPr>
              <w:rPr>
                <w:rFonts w:ascii="Cachet Book" w:hAnsi="Cachet Book"/>
              </w:rPr>
            </w:pPr>
          </w:p>
          <w:p w:rsidR="0064481C" w:rsidRPr="00160DB0" w:rsidRDefault="0064481C" w:rsidP="003A3FD7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B41D78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29</w:t>
            </w:r>
          </w:p>
          <w:p w:rsidR="00217980" w:rsidRPr="00E36BD6" w:rsidRDefault="00E36BD6" w:rsidP="00E36BD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E36BD6">
              <w:rPr>
                <w:rFonts w:ascii="Cachet Book" w:hAnsi="Cachet Book"/>
                <w:b/>
                <w:sz w:val="24"/>
                <w:szCs w:val="24"/>
              </w:rPr>
              <w:t>SUMMER CAMP BEGINS!</w:t>
            </w:r>
          </w:p>
        </w:tc>
        <w:tc>
          <w:tcPr>
            <w:tcW w:w="1532" w:type="dxa"/>
          </w:tcPr>
          <w:p w:rsidR="00E52B11" w:rsidRPr="00E52B11" w:rsidRDefault="00F830C9" w:rsidP="00E52B11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30</w:t>
            </w:r>
          </w:p>
          <w:p w:rsidR="009E1EF6" w:rsidRPr="00160DB0" w:rsidRDefault="009E1EF6" w:rsidP="00E52B11">
            <w:pPr>
              <w:jc w:val="center"/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7A2B1D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  <w:r w:rsidR="00220B50">
              <w:rPr>
                <w:rFonts w:ascii="Cachet Book" w:hAnsi="Cachet Book"/>
              </w:rPr>
              <w:t>1</w:t>
            </w:r>
          </w:p>
          <w:p w:rsidR="00690984" w:rsidRDefault="00690984" w:rsidP="00DE51F7">
            <w:pPr>
              <w:jc w:val="center"/>
              <w:rPr>
                <w:rFonts w:ascii="Cachet Book" w:hAnsi="Cachet Book"/>
                <w:b/>
                <w:sz w:val="22"/>
              </w:rPr>
            </w:pPr>
          </w:p>
          <w:p w:rsidR="00DE51F7" w:rsidRPr="0075116E" w:rsidRDefault="00E52B11" w:rsidP="00690984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75116E">
              <w:rPr>
                <w:rFonts w:ascii="Cachet Book" w:hAnsi="Cachet Book"/>
                <w:b/>
                <w:sz w:val="22"/>
                <w:szCs w:val="22"/>
              </w:rPr>
              <w:t>Kart Ranch</w:t>
            </w:r>
          </w:p>
          <w:p w:rsidR="00E52B11" w:rsidRPr="0075116E" w:rsidRDefault="00DE51F7" w:rsidP="00DE51F7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  <w:r w:rsidRPr="0075116E">
              <w:rPr>
                <w:rFonts w:ascii="Cachet Book" w:hAnsi="Cachet Book"/>
                <w:sz w:val="22"/>
                <w:szCs w:val="22"/>
              </w:rPr>
              <w:t>5-</w:t>
            </w:r>
            <w:r w:rsidR="00E52B11" w:rsidRPr="0075116E">
              <w:rPr>
                <w:rFonts w:ascii="Cachet Book" w:hAnsi="Cachet Book"/>
                <w:sz w:val="22"/>
                <w:szCs w:val="22"/>
              </w:rPr>
              <w:t>6</w:t>
            </w:r>
            <w:r w:rsidRPr="0075116E">
              <w:rPr>
                <w:rFonts w:ascii="Cachet Book" w:hAnsi="Cachet Book"/>
                <w:sz w:val="22"/>
                <w:szCs w:val="22"/>
              </w:rPr>
              <w:t xml:space="preserve"> Boys &amp; Girls</w:t>
            </w:r>
          </w:p>
          <w:p w:rsidR="00703A4E" w:rsidRPr="00973BEC" w:rsidRDefault="00973BEC" w:rsidP="00973BEC">
            <w:pPr>
              <w:jc w:val="center"/>
              <w:rPr>
                <w:rFonts w:ascii="Cachet Book" w:hAnsi="Cachet Book"/>
                <w:sz w:val="18"/>
                <w:szCs w:val="18"/>
              </w:rPr>
            </w:pPr>
            <w:r w:rsidRPr="00973BEC">
              <w:rPr>
                <w:rFonts w:ascii="Cachet Book" w:hAnsi="Cachet Book"/>
                <w:sz w:val="18"/>
                <w:szCs w:val="18"/>
              </w:rPr>
              <w:t xml:space="preserve"> </w:t>
            </w:r>
          </w:p>
        </w:tc>
        <w:tc>
          <w:tcPr>
            <w:tcW w:w="1532" w:type="dxa"/>
          </w:tcPr>
          <w:p w:rsidR="003A3FD7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</w:p>
          <w:p w:rsidR="00DE51F7" w:rsidRPr="00DE51F7" w:rsidRDefault="00DE51F7" w:rsidP="00DE51F7">
            <w:pPr>
              <w:jc w:val="center"/>
              <w:rPr>
                <w:rFonts w:ascii="Cachet Book" w:hAnsi="Cachet Book"/>
                <w:b/>
                <w:sz w:val="22"/>
              </w:rPr>
            </w:pPr>
            <w:r w:rsidRPr="00DE51F7">
              <w:rPr>
                <w:rFonts w:ascii="Cachet Book" w:hAnsi="Cachet Book"/>
                <w:b/>
                <w:sz w:val="22"/>
              </w:rPr>
              <w:t>Kart Ranch</w:t>
            </w:r>
          </w:p>
          <w:p w:rsidR="00DE51F7" w:rsidRDefault="00DE51F7" w:rsidP="00DE51F7">
            <w:pPr>
              <w:jc w:val="center"/>
              <w:rPr>
                <w:rFonts w:ascii="Cachet Book" w:hAnsi="Cachet Book"/>
              </w:rPr>
            </w:pPr>
            <w:r>
              <w:rPr>
                <w:rFonts w:ascii="Cachet Book" w:hAnsi="Cachet Book"/>
                <w:b/>
              </w:rPr>
              <w:t xml:space="preserve"> </w:t>
            </w:r>
            <w:r>
              <w:rPr>
                <w:rFonts w:ascii="Cachet Book" w:hAnsi="Cachet Book"/>
              </w:rPr>
              <w:t>7-8 Boys</w:t>
            </w:r>
          </w:p>
          <w:p w:rsidR="00DE51F7" w:rsidRDefault="00DE51F7" w:rsidP="00DE51F7">
            <w:pPr>
              <w:jc w:val="center"/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7-9 Girls</w:t>
            </w:r>
          </w:p>
          <w:p w:rsidR="00690984" w:rsidRPr="00973BEC" w:rsidRDefault="00690984" w:rsidP="00690984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973BEC">
              <w:rPr>
                <w:rFonts w:ascii="Cachet Book" w:hAnsi="Cachet Book"/>
                <w:b/>
                <w:sz w:val="22"/>
                <w:szCs w:val="22"/>
              </w:rPr>
              <w:t xml:space="preserve">Fun Nation </w:t>
            </w:r>
          </w:p>
          <w:p w:rsidR="00690984" w:rsidRPr="00973BEC" w:rsidRDefault="00690984" w:rsidP="00690984">
            <w:pPr>
              <w:jc w:val="center"/>
              <w:rPr>
                <w:rFonts w:ascii="Cachet Book" w:hAnsi="Cachet Book"/>
                <w:sz w:val="18"/>
                <w:szCs w:val="18"/>
              </w:rPr>
            </w:pPr>
            <w:r w:rsidRPr="00973BEC">
              <w:rPr>
                <w:rFonts w:ascii="Cachet Book" w:hAnsi="Cachet Book"/>
                <w:sz w:val="18"/>
                <w:szCs w:val="18"/>
              </w:rPr>
              <w:t>9-12 Boys</w:t>
            </w:r>
          </w:p>
          <w:p w:rsidR="00690984" w:rsidRPr="00DE51F7" w:rsidRDefault="00690984" w:rsidP="00690984">
            <w:pPr>
              <w:jc w:val="center"/>
              <w:rPr>
                <w:rFonts w:ascii="Cachet Book" w:hAnsi="Cachet Book"/>
                <w:b/>
              </w:rPr>
            </w:pPr>
            <w:r w:rsidRPr="00973BEC">
              <w:rPr>
                <w:rFonts w:ascii="Cachet Book" w:hAnsi="Cachet Book"/>
                <w:sz w:val="18"/>
                <w:szCs w:val="18"/>
              </w:rPr>
              <w:t>10-12 Girls</w:t>
            </w:r>
          </w:p>
          <w:p w:rsidR="00DE51F7" w:rsidRPr="00160DB0" w:rsidRDefault="003A3FD7" w:rsidP="00DE51F7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</w:p>
        </w:tc>
      </w:tr>
      <w:tr w:rsidR="00B41D78" w:rsidTr="00F830C9">
        <w:trPr>
          <w:trHeight w:val="1411"/>
        </w:trPr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4</w:t>
            </w:r>
          </w:p>
          <w:p w:rsidR="003A3FD7" w:rsidRPr="00160DB0" w:rsidRDefault="003A3FD7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:rsidR="003A3FD7" w:rsidRPr="00160DB0" w:rsidRDefault="003A3FD7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:rsidR="003A3FD7" w:rsidRPr="007A2B1D" w:rsidRDefault="003A3FD7" w:rsidP="003A3FD7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DE51F7" w:rsidRDefault="00F830C9" w:rsidP="00DE51F7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5</w:t>
            </w:r>
          </w:p>
          <w:p w:rsidR="00426DE0" w:rsidRDefault="00426DE0" w:rsidP="00DE51F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Water Day Blowout!</w:t>
            </w:r>
          </w:p>
          <w:p w:rsidR="0064481C" w:rsidRPr="00E36BD6" w:rsidRDefault="00426DE0" w:rsidP="00DE51F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(Wear your Bathing suit!) 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6</w:t>
            </w:r>
          </w:p>
          <w:p w:rsidR="000B7C84" w:rsidRDefault="000B7C84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Honor Roll</w:t>
            </w:r>
          </w:p>
          <w:p w:rsidR="002A0CA2" w:rsidRPr="00B55A53" w:rsidRDefault="002A0CA2" w:rsidP="0050244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Ice Cream 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</w:t>
            </w:r>
          </w:p>
          <w:p w:rsidR="0064481C" w:rsidRPr="00160DB0" w:rsidRDefault="0064481C" w:rsidP="007A2B1D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8</w:t>
            </w:r>
          </w:p>
          <w:p w:rsidR="003A3FD7" w:rsidRPr="00160DB0" w:rsidRDefault="003A3FD7">
            <w:pPr>
              <w:rPr>
                <w:rFonts w:ascii="Cachet Book" w:hAnsi="Cachet Book"/>
              </w:rPr>
            </w:pPr>
          </w:p>
          <w:p w:rsidR="003A3FD7" w:rsidRDefault="003A3FD7" w:rsidP="00502447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  <w:p w:rsidR="000B7C84" w:rsidRPr="00160DB0" w:rsidRDefault="000B7C84" w:rsidP="00502447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9</w:t>
            </w:r>
          </w:p>
        </w:tc>
      </w:tr>
      <w:tr w:rsidR="00B41D78" w:rsidTr="00F830C9">
        <w:trPr>
          <w:trHeight w:val="1411"/>
        </w:trPr>
        <w:tc>
          <w:tcPr>
            <w:tcW w:w="1532" w:type="dxa"/>
          </w:tcPr>
          <w:p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0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11</w:t>
            </w:r>
          </w:p>
          <w:p w:rsidR="003A3FD7" w:rsidRPr="00160DB0" w:rsidRDefault="003A3FD7">
            <w:pPr>
              <w:rPr>
                <w:rFonts w:ascii="Cachet Book" w:hAnsi="Cachet Book"/>
              </w:rPr>
            </w:pPr>
          </w:p>
          <w:p w:rsidR="003A3FD7" w:rsidRPr="00160DB0" w:rsidRDefault="003A3FD7">
            <w:pPr>
              <w:rPr>
                <w:rFonts w:ascii="Cachet Book" w:hAnsi="Cachet Book"/>
              </w:rPr>
            </w:pPr>
          </w:p>
          <w:p w:rsidR="003A3FD7" w:rsidRPr="00160DB0" w:rsidRDefault="003A3FD7" w:rsidP="003A3FD7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B41D78" w:rsidRPr="00911684" w:rsidRDefault="00F830C9">
            <w:pPr>
              <w:rPr>
                <w:rFonts w:ascii="Cachet Book" w:hAnsi="Cachet Book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12</w:t>
            </w:r>
          </w:p>
          <w:p w:rsidR="0064481C" w:rsidRDefault="00427766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Gymnastics</w:t>
            </w:r>
          </w:p>
          <w:p w:rsidR="00DE51F7" w:rsidRPr="0075116E" w:rsidRDefault="00DE51F7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75116E">
              <w:rPr>
                <w:rFonts w:ascii="Cachet Book" w:hAnsi="Cachet Book"/>
                <w:b/>
                <w:szCs w:val="22"/>
              </w:rPr>
              <w:t>5-9 Girls</w:t>
            </w:r>
          </w:p>
        </w:tc>
        <w:tc>
          <w:tcPr>
            <w:tcW w:w="1532" w:type="dxa"/>
          </w:tcPr>
          <w:p w:rsidR="00B41D78" w:rsidRPr="00C820A0" w:rsidRDefault="00E36BD6">
            <w:pPr>
              <w:rPr>
                <w:rFonts w:ascii="Cachet Book" w:hAnsi="Cachet Book"/>
                <w:sz w:val="22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</w:t>
            </w:r>
            <w:r w:rsidR="00F830C9" w:rsidRPr="00911684">
              <w:rPr>
                <w:rFonts w:ascii="Cachet Book" w:hAnsi="Cachet Book"/>
                <w:szCs w:val="22"/>
              </w:rPr>
              <w:t>3</w:t>
            </w:r>
          </w:p>
          <w:p w:rsidR="000B56BA" w:rsidRDefault="00427766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Gymnastics </w:t>
            </w:r>
            <w:r w:rsidR="000B56BA">
              <w:rPr>
                <w:rFonts w:ascii="Cachet Book" w:hAnsi="Cachet Book"/>
                <w:b/>
                <w:sz w:val="22"/>
                <w:szCs w:val="22"/>
              </w:rPr>
              <w:t xml:space="preserve"> </w:t>
            </w:r>
          </w:p>
          <w:p w:rsidR="00DE51F7" w:rsidRPr="0075116E" w:rsidRDefault="00DE51F7" w:rsidP="00B55A5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75116E">
              <w:rPr>
                <w:rFonts w:ascii="Cachet Book" w:hAnsi="Cachet Book"/>
                <w:b/>
                <w:szCs w:val="22"/>
              </w:rPr>
              <w:t>5-8 Boys</w:t>
            </w:r>
          </w:p>
        </w:tc>
        <w:tc>
          <w:tcPr>
            <w:tcW w:w="1532" w:type="dxa"/>
          </w:tcPr>
          <w:p w:rsidR="00B41D78" w:rsidRPr="00160DB0" w:rsidRDefault="00E36BD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4</w:t>
            </w:r>
          </w:p>
          <w:p w:rsidR="000B56BA" w:rsidRDefault="00427766" w:rsidP="00F43675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Gymnastics </w:t>
            </w:r>
          </w:p>
          <w:p w:rsidR="00DE51F7" w:rsidRPr="0075116E" w:rsidRDefault="00DE51F7" w:rsidP="00F43675">
            <w:pPr>
              <w:jc w:val="center"/>
              <w:rPr>
                <w:rFonts w:ascii="Cachet Book" w:hAnsi="Cachet Book"/>
                <w:b/>
                <w:szCs w:val="22"/>
              </w:rPr>
            </w:pPr>
            <w:r w:rsidRPr="0075116E">
              <w:rPr>
                <w:rFonts w:ascii="Cachet Book" w:hAnsi="Cachet Book"/>
                <w:b/>
                <w:szCs w:val="22"/>
              </w:rPr>
              <w:t xml:space="preserve">9-12 Boys </w:t>
            </w:r>
          </w:p>
          <w:p w:rsidR="00DE51F7" w:rsidRPr="00DE51F7" w:rsidRDefault="00DE51F7" w:rsidP="00DE51F7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  <w:r w:rsidRPr="0075116E">
              <w:rPr>
                <w:rFonts w:ascii="Cachet Book" w:hAnsi="Cachet Book"/>
                <w:b/>
                <w:szCs w:val="22"/>
              </w:rPr>
              <w:t>10-12 Girls</w:t>
            </w:r>
          </w:p>
        </w:tc>
        <w:tc>
          <w:tcPr>
            <w:tcW w:w="1532" w:type="dxa"/>
          </w:tcPr>
          <w:p w:rsidR="003A3FD7" w:rsidRPr="00160DB0" w:rsidRDefault="00F830C9" w:rsidP="003A3FD7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15</w:t>
            </w:r>
          </w:p>
          <w:p w:rsidR="00B41D78" w:rsidRDefault="003A3FD7" w:rsidP="009D1A8B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  <w:p w:rsidR="009D1A8B" w:rsidRDefault="009D1A8B" w:rsidP="009D1A8B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:rsidR="009D1A8B" w:rsidRPr="00160DB0" w:rsidRDefault="009D1A8B" w:rsidP="009D1A8B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 xml:space="preserve">Water Day </w:t>
            </w:r>
            <w:r w:rsidRPr="009D1A8B">
              <w:rPr>
                <w:rFonts w:ascii="Cachet Book" w:hAnsi="Cachet Book"/>
                <w:b/>
              </w:rPr>
              <w:t>(Wear your bathing suit!)</w:t>
            </w:r>
          </w:p>
        </w:tc>
        <w:tc>
          <w:tcPr>
            <w:tcW w:w="1532" w:type="dxa"/>
          </w:tcPr>
          <w:p w:rsidR="00B41D78" w:rsidRPr="00160DB0" w:rsidRDefault="00E36BD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6</w:t>
            </w:r>
          </w:p>
        </w:tc>
      </w:tr>
      <w:tr w:rsidR="00B41D78" w:rsidTr="00F830C9">
        <w:trPr>
          <w:trHeight w:val="1411"/>
        </w:trPr>
        <w:tc>
          <w:tcPr>
            <w:tcW w:w="1532" w:type="dxa"/>
          </w:tcPr>
          <w:p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7</w:t>
            </w:r>
            <w:r w:rsidR="0019115A" w:rsidRPr="00F830C9">
              <w:rPr>
                <w:rFonts w:ascii="Cachet Bold" w:hAnsi="Cachet Bold"/>
                <w:b/>
                <w:sz w:val="16"/>
                <w:szCs w:val="16"/>
              </w:rPr>
              <w:t xml:space="preserve"> Food Drive this week</w:t>
            </w:r>
            <w:r w:rsidR="00FB0CDE">
              <w:rPr>
                <w:rFonts w:ascii="Cachet Bold" w:hAnsi="Cachet Bold"/>
                <w:b/>
                <w:sz w:val="16"/>
                <w:szCs w:val="16"/>
              </w:rPr>
              <w:t xml:space="preserve"> and next</w:t>
            </w:r>
            <w:r w:rsidR="0019115A" w:rsidRPr="00F830C9">
              <w:rPr>
                <w:rFonts w:ascii="Cachet Bold" w:hAnsi="Cachet Bold"/>
                <w:b/>
                <w:sz w:val="16"/>
                <w:szCs w:val="16"/>
              </w:rPr>
              <w:t>. The group with the most donated items wins an ice cream party!</w:t>
            </w:r>
          </w:p>
        </w:tc>
        <w:tc>
          <w:tcPr>
            <w:tcW w:w="1532" w:type="dxa"/>
          </w:tcPr>
          <w:p w:rsidR="00F830C9" w:rsidRDefault="00220B50">
            <w:pPr>
              <w:rPr>
                <w:rFonts w:ascii="Cachet Bold" w:hAnsi="Cachet Bold"/>
                <w:sz w:val="16"/>
                <w:szCs w:val="16"/>
              </w:rPr>
            </w:pPr>
            <w:r>
              <w:rPr>
                <w:rFonts w:ascii="Cachet Book" w:hAnsi="Cachet Book"/>
              </w:rPr>
              <w:t>1</w:t>
            </w:r>
            <w:r w:rsidR="00F830C9">
              <w:rPr>
                <w:rFonts w:ascii="Cachet Book" w:hAnsi="Cachet Book"/>
              </w:rPr>
              <w:t>8</w:t>
            </w:r>
            <w:r w:rsidR="0044236E">
              <w:rPr>
                <w:rFonts w:ascii="Cachet Book" w:hAnsi="Cachet Book"/>
              </w:rPr>
              <w:t xml:space="preserve"> </w:t>
            </w:r>
            <w:r w:rsidR="00AD37EF">
              <w:rPr>
                <w:rFonts w:ascii="Cachet Bold" w:hAnsi="Cachet Bold"/>
                <w:sz w:val="16"/>
                <w:szCs w:val="16"/>
              </w:rPr>
              <w:t xml:space="preserve"> </w:t>
            </w:r>
          </w:p>
          <w:p w:rsidR="0019115A" w:rsidRPr="00DE51F7" w:rsidRDefault="0019115A" w:rsidP="000D2057">
            <w:pPr>
              <w:jc w:val="center"/>
              <w:rPr>
                <w:rFonts w:ascii="Cachet Book" w:hAnsi="Cachet Book"/>
                <w:b/>
                <w:sz w:val="22"/>
              </w:rPr>
            </w:pPr>
            <w:r w:rsidRPr="00DE51F7">
              <w:rPr>
                <w:rFonts w:ascii="Cachet Book" w:hAnsi="Cachet Book"/>
                <w:b/>
                <w:sz w:val="22"/>
              </w:rPr>
              <w:t>Jump Zone</w:t>
            </w:r>
          </w:p>
          <w:p w:rsidR="003A3FD7" w:rsidRPr="0075116E" w:rsidRDefault="0019115A" w:rsidP="000D2057">
            <w:pPr>
              <w:jc w:val="center"/>
              <w:rPr>
                <w:rFonts w:ascii="Cachet Book" w:hAnsi="Cachet Book"/>
                <w:b/>
              </w:rPr>
            </w:pPr>
            <w:r w:rsidRPr="0075116E">
              <w:rPr>
                <w:rFonts w:ascii="Cachet Book" w:hAnsi="Cachet Book"/>
                <w:b/>
              </w:rPr>
              <w:t>5-12 Girls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19</w:t>
            </w:r>
          </w:p>
          <w:p w:rsidR="0019115A" w:rsidRPr="00DE51F7" w:rsidRDefault="0019115A" w:rsidP="0019115A">
            <w:pPr>
              <w:jc w:val="center"/>
              <w:rPr>
                <w:rFonts w:ascii="Cachet Book" w:hAnsi="Cachet Book"/>
                <w:b/>
                <w:sz w:val="22"/>
              </w:rPr>
            </w:pPr>
            <w:r w:rsidRPr="00DE51F7">
              <w:rPr>
                <w:rFonts w:ascii="Cachet Book" w:hAnsi="Cachet Book"/>
                <w:b/>
                <w:sz w:val="22"/>
              </w:rPr>
              <w:t xml:space="preserve">Jump Zone </w:t>
            </w:r>
          </w:p>
          <w:p w:rsidR="003A3FD7" w:rsidRPr="0075116E" w:rsidRDefault="0019115A" w:rsidP="0019115A">
            <w:pPr>
              <w:jc w:val="center"/>
              <w:rPr>
                <w:rFonts w:ascii="Cachet Book" w:hAnsi="Cachet Book"/>
                <w:b/>
              </w:rPr>
            </w:pPr>
            <w:r w:rsidRPr="0075116E">
              <w:rPr>
                <w:rFonts w:ascii="Cachet Book" w:hAnsi="Cachet Book"/>
                <w:b/>
              </w:rPr>
              <w:t>5-12 Boys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20</w:t>
            </w:r>
          </w:p>
          <w:p w:rsidR="0019115A" w:rsidRPr="00C820A0" w:rsidRDefault="0019115A" w:rsidP="0019115A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:rsidR="003A3FD7" w:rsidRPr="00B55A53" w:rsidRDefault="0019115A" w:rsidP="0019115A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:rsidR="00B41D78" w:rsidRPr="00160DB0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21</w:t>
            </w:r>
          </w:p>
          <w:p w:rsidR="003A3FD7" w:rsidRPr="00160DB0" w:rsidRDefault="003A3FD7" w:rsidP="007A2B1D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3A3FD7" w:rsidRPr="00160DB0" w:rsidRDefault="00E36BD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2</w:t>
            </w:r>
          </w:p>
          <w:p w:rsidR="003A3FD7" w:rsidRPr="00160DB0" w:rsidRDefault="003A3FD7" w:rsidP="003A3FD7">
            <w:pPr>
              <w:rPr>
                <w:rFonts w:ascii="Cachet Book" w:hAnsi="Cachet Book"/>
              </w:rPr>
            </w:pPr>
          </w:p>
          <w:p w:rsidR="00B41D78" w:rsidRPr="00160DB0" w:rsidRDefault="003A3FD7" w:rsidP="00502447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</w:t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="00502447"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Pr="00160DB0">
              <w:rPr>
                <w:rFonts w:ascii="Cachet Book" w:hAnsi="Cachet Book"/>
                <w:b/>
                <w:sz w:val="24"/>
                <w:szCs w:val="24"/>
              </w:rPr>
              <w:t>ch</w:t>
            </w:r>
          </w:p>
        </w:tc>
        <w:tc>
          <w:tcPr>
            <w:tcW w:w="1532" w:type="dxa"/>
          </w:tcPr>
          <w:p w:rsidR="00B41D78" w:rsidRPr="00160DB0" w:rsidRDefault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3</w:t>
            </w:r>
          </w:p>
        </w:tc>
      </w:tr>
      <w:tr w:rsidR="00B41D78" w:rsidTr="00F830C9">
        <w:trPr>
          <w:trHeight w:val="1411"/>
        </w:trPr>
        <w:tc>
          <w:tcPr>
            <w:tcW w:w="1532" w:type="dxa"/>
          </w:tcPr>
          <w:p w:rsidR="00515200" w:rsidRPr="00FB0CDE" w:rsidRDefault="00F830C9" w:rsidP="00FB0CDE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24</w:t>
            </w:r>
            <w:r w:rsidR="00FB0CDE" w:rsidRPr="00F830C9">
              <w:rPr>
                <w:rFonts w:ascii="Cachet Bold" w:hAnsi="Cachet Bold"/>
                <w:b/>
                <w:sz w:val="16"/>
                <w:szCs w:val="16"/>
              </w:rPr>
              <w:t>Food Drive this week</w:t>
            </w:r>
            <w:r w:rsidR="00FB0CDE">
              <w:rPr>
                <w:rFonts w:ascii="Cachet Bold" w:hAnsi="Cachet Bold"/>
                <w:b/>
                <w:sz w:val="16"/>
                <w:szCs w:val="16"/>
              </w:rPr>
              <w:t xml:space="preserve"> and next</w:t>
            </w:r>
            <w:bookmarkStart w:id="0" w:name="_GoBack"/>
            <w:bookmarkEnd w:id="0"/>
            <w:r w:rsidR="00FB0CDE" w:rsidRPr="00F830C9">
              <w:rPr>
                <w:rFonts w:ascii="Cachet Bold" w:hAnsi="Cachet Bold"/>
                <w:b/>
                <w:sz w:val="16"/>
                <w:szCs w:val="16"/>
              </w:rPr>
              <w:t>. The group with the most donated items wins an ice cream party!</w:t>
            </w:r>
          </w:p>
        </w:tc>
        <w:tc>
          <w:tcPr>
            <w:tcW w:w="1532" w:type="dxa"/>
          </w:tcPr>
          <w:p w:rsidR="00B41D78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25</w:t>
            </w:r>
          </w:p>
          <w:p w:rsidR="003A3FD7" w:rsidRPr="00160DB0" w:rsidRDefault="003A3FD7" w:rsidP="0019115A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B41D78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26</w:t>
            </w:r>
          </w:p>
          <w:p w:rsidR="0019115A" w:rsidRDefault="0019115A" w:rsidP="0019115A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Swimming</w:t>
            </w:r>
          </w:p>
          <w:p w:rsidR="0019115A" w:rsidRPr="0075116E" w:rsidRDefault="0019115A" w:rsidP="0019115A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75116E">
              <w:rPr>
                <w:rFonts w:ascii="Cachet Book" w:hAnsi="Cachet Book"/>
                <w:b/>
                <w:sz w:val="22"/>
                <w:szCs w:val="22"/>
              </w:rPr>
              <w:t>All Campers</w:t>
            </w:r>
          </w:p>
          <w:p w:rsidR="00021E86" w:rsidRPr="00021E86" w:rsidRDefault="0019115A" w:rsidP="0019115A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75116E">
              <w:rPr>
                <w:rFonts w:ascii="Cachet Book" w:hAnsi="Cachet Book"/>
                <w:b/>
                <w:szCs w:val="22"/>
              </w:rPr>
              <w:t>5-12</w:t>
            </w:r>
          </w:p>
        </w:tc>
        <w:tc>
          <w:tcPr>
            <w:tcW w:w="1532" w:type="dxa"/>
          </w:tcPr>
          <w:p w:rsidR="00220B50" w:rsidRPr="00B55A53" w:rsidRDefault="00E36BD6" w:rsidP="00220B50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F830C9">
              <w:rPr>
                <w:rFonts w:ascii="Cachet Book" w:hAnsi="Cachet Book"/>
              </w:rPr>
              <w:t>7</w:t>
            </w:r>
          </w:p>
          <w:p w:rsidR="00C55915" w:rsidRPr="00C55915" w:rsidRDefault="00C55915" w:rsidP="00021E8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B41D78" w:rsidRPr="00F830C9" w:rsidRDefault="00F830C9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28</w:t>
            </w:r>
          </w:p>
          <w:p w:rsidR="00C55915" w:rsidRPr="00021E86" w:rsidRDefault="00C55915" w:rsidP="00021E8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220B50" w:rsidRDefault="00F830C9">
            <w:pPr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</w:rPr>
              <w:t>29</w:t>
            </w:r>
            <w:r w:rsidR="00220B50" w:rsidRPr="00160DB0">
              <w:rPr>
                <w:rFonts w:ascii="Cachet Book" w:hAnsi="Cachet Book"/>
                <w:b/>
                <w:sz w:val="24"/>
                <w:szCs w:val="24"/>
              </w:rPr>
              <w:t xml:space="preserve"> </w:t>
            </w:r>
            <w:r w:rsidR="00220B50">
              <w:rPr>
                <w:rFonts w:ascii="Cachet Book" w:hAnsi="Cachet Book"/>
                <w:b/>
                <w:sz w:val="24"/>
                <w:szCs w:val="24"/>
              </w:rPr>
              <w:t xml:space="preserve">        </w:t>
            </w:r>
          </w:p>
          <w:p w:rsidR="00911684" w:rsidRDefault="00911684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:rsidR="00B41D78" w:rsidRPr="00160DB0" w:rsidRDefault="00220B50">
            <w:pPr>
              <w:rPr>
                <w:rFonts w:ascii="Cachet Book" w:hAnsi="Cachet Book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:rsidR="00B41D78" w:rsidRPr="00160DB0" w:rsidRDefault="00B41D78">
            <w:pPr>
              <w:rPr>
                <w:rFonts w:ascii="Cachet Book" w:hAnsi="Cachet Book"/>
              </w:rPr>
            </w:pPr>
          </w:p>
        </w:tc>
      </w:tr>
    </w:tbl>
    <w:p w:rsidR="00E50AAE" w:rsidRDefault="00E50AAE">
      <w:pPr>
        <w:jc w:val="center"/>
      </w:pP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2"/>
        <w:gridCol w:w="1532"/>
        <w:gridCol w:w="1532"/>
        <w:gridCol w:w="1532"/>
        <w:gridCol w:w="1532"/>
        <w:gridCol w:w="1532"/>
        <w:gridCol w:w="1532"/>
      </w:tblGrid>
      <w:tr w:rsidR="00630689" w:rsidTr="00052AF3">
        <w:trPr>
          <w:cantSplit/>
          <w:trHeight w:val="5084"/>
        </w:trPr>
        <w:tc>
          <w:tcPr>
            <w:tcW w:w="10724" w:type="dxa"/>
            <w:gridSpan w:val="7"/>
            <w:vAlign w:val="center"/>
          </w:tcPr>
          <w:p w:rsidR="00052AF3" w:rsidRDefault="0097363A" w:rsidP="00F26EF6">
            <w:pPr>
              <w:rPr>
                <w:rFonts w:ascii="Cachet Book" w:hAnsi="Cachet Book"/>
                <w:noProof/>
              </w:rPr>
            </w:pPr>
            <w:r>
              <w:rPr>
                <w:rFonts w:ascii="Cachet Book" w:hAnsi="Cachet Book"/>
                <w:noProof/>
              </w:rPr>
              <w:lastRenderedPageBreak/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-40640</wp:posOffset>
                  </wp:positionV>
                  <wp:extent cx="6819900" cy="2489200"/>
                  <wp:effectExtent l="19050" t="0" r="0" b="0"/>
                  <wp:wrapNone/>
                  <wp:docPr id="8" name="Picture 1" descr="C:\Users\Phyllis\APPDATA\LOCAL\TEMP\wzb9cb\Day-Camp-Email-Header-E-C-V2\Best-Summer-Ever-Email-Header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yllis\APPDATA\LOCAL\TEMP\wzb9cb\Day-Camp-Email-Header-E-C-V2\Best-Summer-Ever-Email-Header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52AF3">
              <w:rPr>
                <w:rFonts w:ascii="Cachet Book" w:hAnsi="Cachet Book"/>
                <w:noProof/>
              </w:rPr>
              <w:t>00</w:t>
            </w: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052AF3" w:rsidP="00F26EF6">
            <w:pPr>
              <w:rPr>
                <w:rFonts w:ascii="Cachet Book" w:hAnsi="Cachet Book"/>
                <w:noProof/>
              </w:rPr>
            </w:pPr>
          </w:p>
          <w:p w:rsidR="00052AF3" w:rsidRDefault="00F0673B" w:rsidP="00F26EF6">
            <w:pPr>
              <w:rPr>
                <w:rFonts w:ascii="Cachet Book" w:hAnsi="Cachet Book"/>
                <w:noProof/>
              </w:rPr>
            </w:pPr>
            <w:r>
              <w:rPr>
                <w:rFonts w:ascii="Cachet Book" w:hAnsi="Cachet Book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-5.9pt;margin-top:3.05pt;width:535.55pt;height:35.25pt;z-index:251675648;visibility:visible;mso-width-relative:margin;mso-height-relative:margin" fillcolor="#d8d8d8 [2732]" strokeweight=".5pt">
                  <v:path arrowok="t"/>
                  <v:textbox style="mso-next-textbox:#_x0000_s1040">
                    <w:txbxContent>
                      <w:p w:rsidR="00630689" w:rsidRPr="00C953FF" w:rsidRDefault="00630689" w:rsidP="00C06F77">
                        <w:pPr>
                          <w:ind w:firstLine="720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*Please be sure to pack a lunch Monday through Thursday. </w:t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*Wear Sunblock every day!</w:t>
                        </w:r>
                      </w:p>
                      <w:p w:rsidR="00630689" w:rsidRPr="00C953FF" w:rsidRDefault="00630689" w:rsidP="00C06F77">
                        <w:pPr>
                          <w:ind w:firstLine="720"/>
                          <w:jc w:val="both"/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</w:pP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 xml:space="preserve">*Wear your YMCA t-shirt on the day of Field Trips. </w:t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ab/>
                        </w:r>
                        <w:r w:rsidRPr="00C953FF">
                          <w:rPr>
                            <w:rFonts w:ascii="Cachet Book" w:hAnsi="Cachet Book"/>
                            <w:b/>
                            <w:color w:val="000000" w:themeColor="text1"/>
                          </w:rPr>
                          <w:t>*Bring an extra set of clothes.</w:t>
                        </w:r>
                      </w:p>
                      <w:p w:rsidR="00630689" w:rsidRDefault="00630689" w:rsidP="00630689">
                        <w:pPr>
                          <w:jc w:val="both"/>
                        </w:pPr>
                      </w:p>
                    </w:txbxContent>
                  </v:textbox>
                </v:shape>
              </w:pict>
            </w:r>
          </w:p>
          <w:p w:rsidR="00630689" w:rsidRDefault="00630689" w:rsidP="00F26EF6">
            <w:pPr>
              <w:rPr>
                <w:rFonts w:ascii="Cachet Book" w:hAnsi="Cachet Book"/>
                <w:sz w:val="24"/>
                <w:szCs w:val="24"/>
              </w:rPr>
            </w:pPr>
          </w:p>
          <w:p w:rsidR="00052AF3" w:rsidRDefault="00052AF3" w:rsidP="00F26EF6">
            <w:pPr>
              <w:rPr>
                <w:rFonts w:ascii="Cachet Book" w:hAnsi="Cachet Book"/>
                <w:sz w:val="24"/>
                <w:szCs w:val="24"/>
              </w:rPr>
            </w:pPr>
          </w:p>
          <w:p w:rsidR="00052AF3" w:rsidRPr="00630689" w:rsidRDefault="00052AF3" w:rsidP="00052AF3">
            <w:pPr>
              <w:jc w:val="center"/>
              <w:rPr>
                <w:rFonts w:ascii="Cachet Book" w:hAnsi="Cachet Book"/>
                <w:sz w:val="24"/>
                <w:szCs w:val="24"/>
              </w:rPr>
            </w:pPr>
            <w:r>
              <w:rPr>
                <w:rFonts w:ascii="Cachet Book" w:hAnsi="Cachet Book"/>
                <w:sz w:val="24"/>
                <w:szCs w:val="24"/>
              </w:rPr>
              <w:t>**ALL EVENTS ARE SUBJECT TO CHANGE**</w:t>
            </w:r>
          </w:p>
        </w:tc>
      </w:tr>
      <w:tr w:rsidR="00630689" w:rsidTr="00F26EF6">
        <w:trPr>
          <w:cantSplit/>
          <w:trHeight w:val="719"/>
        </w:trPr>
        <w:tc>
          <w:tcPr>
            <w:tcW w:w="10724" w:type="dxa"/>
            <w:gridSpan w:val="7"/>
            <w:tcBorders>
              <w:bottom w:val="nil"/>
            </w:tcBorders>
            <w:vAlign w:val="center"/>
          </w:tcPr>
          <w:p w:rsidR="00630689" w:rsidRPr="00A47DF5" w:rsidRDefault="00630689" w:rsidP="00F26EF6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>MONTH of JU</w:t>
            </w:r>
            <w:r w:rsidR="00691F99">
              <w:rPr>
                <w:rFonts w:ascii="Cachet Book" w:hAnsi="Cachet Book"/>
              </w:rPr>
              <w:t>LY</w:t>
            </w:r>
          </w:p>
        </w:tc>
      </w:tr>
      <w:tr w:rsidR="00630689" w:rsidTr="00F26EF6"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Pr="00911684" w:rsidRDefault="00911684" w:rsidP="00F26EF6">
            <w:pPr>
              <w:rPr>
                <w:rFonts w:ascii="Cachet Book" w:hAnsi="Cachet Book"/>
                <w:szCs w:val="18"/>
              </w:rPr>
            </w:pPr>
            <w:r>
              <w:rPr>
                <w:rFonts w:ascii="Cachet Book" w:hAnsi="Cachet Book"/>
                <w:szCs w:val="18"/>
              </w:rPr>
              <w:t>1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4015DB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 xml:space="preserve">YMCA CARNIVAL </w:t>
            </w:r>
          </w:p>
        </w:tc>
        <w:tc>
          <w:tcPr>
            <w:tcW w:w="1532" w:type="dxa"/>
          </w:tcPr>
          <w:p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</w:p>
          <w:p w:rsidR="00630689" w:rsidRDefault="00F25337" w:rsidP="004F0435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>YMCA CARNIVAL</w:t>
            </w:r>
          </w:p>
          <w:p w:rsidR="004F0435" w:rsidRPr="004F0435" w:rsidRDefault="004F0435" w:rsidP="00F25337">
            <w:pPr>
              <w:jc w:val="center"/>
            </w:pPr>
            <w:r w:rsidRPr="004F0435">
              <w:rPr>
                <w:rFonts w:ascii="Cachet Book" w:hAnsi="Cachet Book"/>
                <w:b/>
                <w:sz w:val="24"/>
                <w:szCs w:val="24"/>
              </w:rPr>
              <w:t>Water Day</w:t>
            </w:r>
            <w:r w:rsidRPr="004F0435">
              <w:rPr>
                <w:rFonts w:ascii="Cachet Book" w:hAnsi="Cachet Book"/>
                <w:b/>
              </w:rPr>
              <w:t xml:space="preserve"> </w:t>
            </w:r>
            <w:r>
              <w:rPr>
                <w:rFonts w:ascii="Cachet Book" w:hAnsi="Cachet Book"/>
                <w:b/>
              </w:rPr>
              <w:t xml:space="preserve">       (</w:t>
            </w:r>
            <w:r w:rsidRPr="004F0435">
              <w:rPr>
                <w:rFonts w:ascii="Cachet Book" w:hAnsi="Cachet Book"/>
                <w:b/>
              </w:rPr>
              <w:t>Wear your bathing suit!)</w:t>
            </w:r>
          </w:p>
        </w:tc>
        <w:tc>
          <w:tcPr>
            <w:tcW w:w="1532" w:type="dxa"/>
          </w:tcPr>
          <w:p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4</w:t>
            </w:r>
          </w:p>
          <w:p w:rsidR="00EC241A" w:rsidRPr="00E66C3A" w:rsidRDefault="00EC241A" w:rsidP="00EC241A">
            <w:pPr>
              <w:jc w:val="center"/>
              <w:rPr>
                <w:rFonts w:ascii="Cachet Book" w:hAnsi="Cachet Book"/>
                <w:b/>
                <w:sz w:val="28"/>
                <w:szCs w:val="28"/>
              </w:rPr>
            </w:pPr>
            <w:r w:rsidRPr="00E66C3A">
              <w:rPr>
                <w:noProof/>
                <w:sz w:val="28"/>
                <w:szCs w:val="28"/>
              </w:rPr>
              <w:drawing>
                <wp:inline distT="0" distB="0" distL="0" distR="0">
                  <wp:extent cx="572493" cy="536652"/>
                  <wp:effectExtent l="0" t="0" r="0" b="0"/>
                  <wp:docPr id="3" name="Picture 3" descr="https://theybrand.org/CWIMAGES/Preview/Y/274606.jpg?dummy=166980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theybrand.org/CWIMAGES/Preview/Y/274606.jpg?dummy=1669805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4" cy="55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689" w:rsidRPr="00160DB0" w:rsidRDefault="00EC241A" w:rsidP="00EC241A">
            <w:pPr>
              <w:jc w:val="center"/>
              <w:rPr>
                <w:rFonts w:ascii="Cachet Book" w:hAnsi="Cachet Book"/>
              </w:rPr>
            </w:pPr>
            <w:r w:rsidRPr="00E66C3A">
              <w:rPr>
                <w:rFonts w:ascii="Cachet Book" w:hAnsi="Cachet Book"/>
                <w:b/>
                <w:sz w:val="28"/>
                <w:szCs w:val="28"/>
              </w:rPr>
              <w:t>CLOSED!</w:t>
            </w:r>
          </w:p>
        </w:tc>
        <w:tc>
          <w:tcPr>
            <w:tcW w:w="1532" w:type="dxa"/>
          </w:tcPr>
          <w:p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5</w:t>
            </w:r>
          </w:p>
          <w:p w:rsidR="00137C64" w:rsidRDefault="00137C64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  <w:p w:rsidR="00630689" w:rsidRPr="00E52B11" w:rsidRDefault="004015DB" w:rsidP="00F26EF6">
            <w:pPr>
              <w:jc w:val="center"/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  <w:b/>
                <w:sz w:val="24"/>
                <w:szCs w:val="24"/>
              </w:rPr>
              <w:t>YMCA CARNIVAL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6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8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9</w:t>
            </w: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:rsidR="00630689" w:rsidRPr="007A2B1D" w:rsidRDefault="00630689" w:rsidP="00F26EF6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180B33" w:rsidRDefault="00911684" w:rsidP="00180B33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10</w:t>
            </w:r>
          </w:p>
          <w:p w:rsidR="00630689" w:rsidRDefault="00630689" w:rsidP="00180B33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Swimming</w:t>
            </w:r>
          </w:p>
          <w:p w:rsidR="00630689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All Campers </w:t>
            </w:r>
          </w:p>
          <w:p w:rsidR="00630689" w:rsidRPr="00180B33" w:rsidRDefault="00630689" w:rsidP="00F26EF6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  <w:r w:rsidRPr="00180B33">
              <w:rPr>
                <w:rFonts w:ascii="Cachet Book" w:hAnsi="Cachet Book"/>
                <w:szCs w:val="22"/>
              </w:rPr>
              <w:t>5-12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11</w:t>
            </w:r>
          </w:p>
          <w:p w:rsidR="00EB3BFE" w:rsidRDefault="00EB3BFE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Honor Roll</w:t>
            </w:r>
          </w:p>
          <w:p w:rsidR="002A0CA2" w:rsidRPr="00B55A53" w:rsidRDefault="002A0CA2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Ice Cream 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12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13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14</w:t>
            </w:r>
          </w:p>
        </w:tc>
      </w:tr>
      <w:tr w:rsidR="00630689" w:rsidTr="004F0435">
        <w:trPr>
          <w:trHeight w:val="1259"/>
        </w:trPr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911684">
              <w:rPr>
                <w:rFonts w:ascii="Cachet Book" w:hAnsi="Cachet Book"/>
              </w:rPr>
              <w:t>5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16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911684" w:rsidRDefault="00911684" w:rsidP="00F26EF6">
            <w:pPr>
              <w:rPr>
                <w:rFonts w:ascii="Cachet Book" w:hAnsi="Cachet Book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17</w:t>
            </w:r>
          </w:p>
          <w:p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:rsidR="00630689" w:rsidRPr="00911684" w:rsidRDefault="00630689" w:rsidP="00F26EF6">
            <w:pPr>
              <w:rPr>
                <w:rFonts w:ascii="Cachet Book" w:hAnsi="Cachet Book"/>
                <w:szCs w:val="22"/>
              </w:rPr>
            </w:pPr>
            <w:r w:rsidRPr="00911684">
              <w:rPr>
                <w:rFonts w:ascii="Cachet Book" w:hAnsi="Cachet Book"/>
                <w:szCs w:val="22"/>
              </w:rPr>
              <w:t>1</w:t>
            </w:r>
            <w:r w:rsidR="00911684" w:rsidRPr="00911684">
              <w:rPr>
                <w:rFonts w:ascii="Cachet Book" w:hAnsi="Cachet Book"/>
                <w:szCs w:val="22"/>
              </w:rPr>
              <w:t>8</w:t>
            </w:r>
          </w:p>
          <w:p w:rsidR="007B579C" w:rsidRPr="000D2057" w:rsidRDefault="007B579C" w:rsidP="00180B33">
            <w:pPr>
              <w:jc w:val="center"/>
              <w:rPr>
                <w:rFonts w:ascii="Cachet Medium" w:hAnsi="Cachet Medium"/>
                <w:b/>
              </w:rPr>
            </w:pPr>
            <w:r w:rsidRPr="000D2057">
              <w:rPr>
                <w:rFonts w:ascii="Cachet Medium" w:hAnsi="Cachet Medium"/>
                <w:b/>
              </w:rPr>
              <w:t xml:space="preserve">Broussard Splash Pad </w:t>
            </w:r>
          </w:p>
          <w:p w:rsidR="00630689" w:rsidRPr="007B579C" w:rsidRDefault="007B579C" w:rsidP="00180B33">
            <w:pPr>
              <w:jc w:val="center"/>
              <w:rPr>
                <w:rFonts w:ascii="Cachet Medium" w:hAnsi="Cachet Medium"/>
                <w:sz w:val="24"/>
                <w:szCs w:val="24"/>
              </w:rPr>
            </w:pPr>
            <w:r w:rsidRPr="000D2057">
              <w:rPr>
                <w:rFonts w:ascii="Cachet Medium" w:hAnsi="Cachet Medium"/>
                <w:b/>
              </w:rPr>
              <w:t xml:space="preserve">All 5&amp;6 Boys &amp; Girls 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19</w:t>
            </w:r>
          </w:p>
          <w:p w:rsidR="00630689" w:rsidRDefault="009D1A8B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Bowling </w:t>
            </w:r>
          </w:p>
          <w:p w:rsidR="009D1A8B" w:rsidRDefault="009D1A8B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7-12</w:t>
            </w:r>
          </w:p>
          <w:p w:rsidR="009D1A8B" w:rsidRDefault="009D1A8B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Boys &amp; Girls</w:t>
            </w:r>
          </w:p>
          <w:p w:rsidR="00D66AAD" w:rsidRDefault="00D66AAD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  <w:p w:rsidR="00D66AAD" w:rsidRPr="00C820A0" w:rsidRDefault="001F1341" w:rsidP="00F25337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National Ice Cream Day!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20</w:t>
            </w:r>
          </w:p>
          <w:p w:rsidR="004F0435" w:rsidRDefault="004F0435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21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22</w:t>
            </w:r>
          </w:p>
        </w:tc>
        <w:tc>
          <w:tcPr>
            <w:tcW w:w="1532" w:type="dxa"/>
          </w:tcPr>
          <w:p w:rsidR="00911684" w:rsidRDefault="00911684" w:rsidP="00F26EF6">
            <w:pPr>
              <w:rPr>
                <w:rFonts w:ascii="Cachet Bold" w:hAnsi="Cachet Bold"/>
                <w:sz w:val="16"/>
                <w:szCs w:val="16"/>
              </w:rPr>
            </w:pPr>
            <w:r>
              <w:rPr>
                <w:rFonts w:ascii="Cachet Book" w:hAnsi="Cachet Book"/>
              </w:rPr>
              <w:t>23</w:t>
            </w:r>
          </w:p>
          <w:p w:rsidR="00630689" w:rsidRPr="00160DB0" w:rsidRDefault="00630689" w:rsidP="00EC241A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24</w:t>
            </w:r>
          </w:p>
          <w:p w:rsidR="00630689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Swimming </w:t>
            </w:r>
          </w:p>
          <w:p w:rsidR="00630689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 xml:space="preserve">All Campers </w:t>
            </w:r>
          </w:p>
          <w:p w:rsidR="00630689" w:rsidRPr="0075116E" w:rsidRDefault="00630689" w:rsidP="00F26EF6">
            <w:pPr>
              <w:jc w:val="center"/>
              <w:rPr>
                <w:rFonts w:ascii="Cachet Book" w:hAnsi="Cachet Book"/>
                <w:b/>
              </w:rPr>
            </w:pPr>
            <w:r w:rsidRPr="0075116E">
              <w:rPr>
                <w:rFonts w:ascii="Cachet Book" w:hAnsi="Cachet Book"/>
                <w:b/>
                <w:szCs w:val="22"/>
              </w:rPr>
              <w:t>5-12</w:t>
            </w: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25</w:t>
            </w:r>
          </w:p>
          <w:p w:rsidR="00630689" w:rsidRPr="00B55A53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26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630689" w:rsidRPr="00160DB0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27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</w:t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>
              <w:rPr>
                <w:rFonts w:ascii="Cachet Book" w:hAnsi="Cachet Book"/>
                <w:b/>
                <w:sz w:val="24"/>
                <w:szCs w:val="24"/>
              </w:rPr>
              <w:softHyphen/>
            </w:r>
            <w:r w:rsidRPr="00160DB0">
              <w:rPr>
                <w:rFonts w:ascii="Cachet Book" w:hAnsi="Cachet Book"/>
                <w:b/>
                <w:sz w:val="24"/>
                <w:szCs w:val="24"/>
              </w:rPr>
              <w:t>ch</w:t>
            </w: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911684">
              <w:rPr>
                <w:rFonts w:ascii="Cachet Book" w:hAnsi="Cachet Book"/>
              </w:rPr>
              <w:t>8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29</w:t>
            </w:r>
          </w:p>
          <w:p w:rsidR="00630689" w:rsidRPr="00A47DF5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30</w:t>
            </w:r>
          </w:p>
          <w:p w:rsidR="00630689" w:rsidRPr="00160DB0" w:rsidRDefault="00630689" w:rsidP="00F26EF6">
            <w:pPr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  <w:sz w:val="32"/>
                <w:szCs w:val="32"/>
              </w:rPr>
              <w:t xml:space="preserve"> </w:t>
            </w:r>
            <w:r w:rsidRPr="00835FA7">
              <w:rPr>
                <w:rFonts w:ascii="Cachet Book" w:hAnsi="Cachet Book"/>
                <w:sz w:val="32"/>
                <w:szCs w:val="32"/>
              </w:rPr>
              <w:t xml:space="preserve"> </w:t>
            </w:r>
          </w:p>
        </w:tc>
        <w:tc>
          <w:tcPr>
            <w:tcW w:w="1532" w:type="dxa"/>
          </w:tcPr>
          <w:p w:rsidR="00630689" w:rsidRDefault="00911684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31</w:t>
            </w:r>
          </w:p>
          <w:p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Water Day</w:t>
            </w:r>
          </w:p>
          <w:p w:rsidR="00630689" w:rsidRPr="00021E86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 w:rsidRPr="00C820A0">
              <w:rPr>
                <w:rFonts w:ascii="Cachet Book" w:hAnsi="Cachet Book"/>
                <w:b/>
                <w:sz w:val="22"/>
                <w:szCs w:val="22"/>
              </w:rPr>
              <w:t>(Wear your bathing suit!)</w:t>
            </w:r>
          </w:p>
        </w:tc>
        <w:tc>
          <w:tcPr>
            <w:tcW w:w="1532" w:type="dxa"/>
          </w:tcPr>
          <w:p w:rsidR="00630689" w:rsidRPr="00C55915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021E86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</w:tr>
    </w:tbl>
    <w:p w:rsidR="00630689" w:rsidRDefault="00630689">
      <w:pPr>
        <w:jc w:val="center"/>
      </w:pPr>
    </w:p>
    <w:tbl>
      <w:tblPr>
        <w:tblW w:w="10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2"/>
        <w:gridCol w:w="1532"/>
        <w:gridCol w:w="1532"/>
        <w:gridCol w:w="1532"/>
        <w:gridCol w:w="1532"/>
        <w:gridCol w:w="1532"/>
        <w:gridCol w:w="1532"/>
      </w:tblGrid>
      <w:tr w:rsidR="00630689" w:rsidTr="00052AF3">
        <w:trPr>
          <w:cantSplit/>
          <w:trHeight w:val="4994"/>
        </w:trPr>
        <w:tc>
          <w:tcPr>
            <w:tcW w:w="10724" w:type="dxa"/>
            <w:gridSpan w:val="7"/>
            <w:vAlign w:val="center"/>
          </w:tcPr>
          <w:p w:rsidR="00630689" w:rsidRPr="00630689" w:rsidRDefault="00F0673B" w:rsidP="00F26EF6">
            <w:pPr>
              <w:rPr>
                <w:rFonts w:ascii="Cachet Book" w:hAnsi="Cachet Book"/>
                <w:sz w:val="24"/>
                <w:szCs w:val="24"/>
              </w:rPr>
            </w:pPr>
            <w:r w:rsidRPr="00F0673B">
              <w:rPr>
                <w:rFonts w:ascii="Cachet Book" w:hAnsi="Cachet Book"/>
                <w:noProof/>
              </w:rPr>
              <w:lastRenderedPageBreak/>
              <w:pict>
                <v:shape id="_x0000_s1042" type="#_x0000_t202" style="position:absolute;margin-left:-5.3pt;margin-top:199.05pt;width:535.55pt;height:35.25pt;z-index:251679744;visibility:visible;mso-width-relative:margin;mso-height-relative:margin" fillcolor="#d8d8d8 [2732]" strokeweight=".5pt">
                  <v:path arrowok="t"/>
                  <v:textbox style="mso-next-textbox:#_x0000_s1042">
                    <w:txbxContent>
                      <w:p w:rsidR="00386547" w:rsidRDefault="00386547" w:rsidP="00386547">
                        <w:pPr>
                          <w:jc w:val="center"/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</w:pPr>
                        <w:r w:rsidRPr="00386547"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>THANK YOU TO ALL OUR PARENTS, CAMPERS, AND STAFF FOR ANOTHER SUCCE</w:t>
                        </w:r>
                        <w:r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>S</w:t>
                        </w:r>
                        <w:r w:rsidRPr="00386547"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 xml:space="preserve">SFUL SUMMER! </w:t>
                        </w:r>
                      </w:p>
                      <w:p w:rsidR="00630689" w:rsidRPr="00386547" w:rsidRDefault="00386547" w:rsidP="00386547">
                        <w:pPr>
                          <w:jc w:val="center"/>
                          <w:rPr>
                            <w:sz w:val="22"/>
                          </w:rPr>
                        </w:pPr>
                        <w:r w:rsidRPr="00386547">
                          <w:rPr>
                            <w:rFonts w:ascii="Cachet Book" w:hAnsi="Cachet Book"/>
                            <w:b/>
                            <w:color w:val="000000" w:themeColor="text1"/>
                            <w:sz w:val="22"/>
                          </w:rPr>
                          <w:t>GOOD LUCK THIS SCHOOL YEAR!</w:t>
                        </w:r>
                      </w:p>
                    </w:txbxContent>
                  </v:textbox>
                </v:shape>
              </w:pict>
            </w:r>
            <w:r w:rsidR="00340423">
              <w:rPr>
                <w:rFonts w:ascii="Cachet Book" w:hAnsi="Cachet Book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-10160</wp:posOffset>
                  </wp:positionV>
                  <wp:extent cx="6819900" cy="2489200"/>
                  <wp:effectExtent l="19050" t="0" r="0" b="0"/>
                  <wp:wrapNone/>
                  <wp:docPr id="9" name="Picture 1" descr="C:\Users\Phyllis\APPDATA\LOCAL\TEMP\wzb9cb\Day-Camp-Email-Header-E-C-V2\Best-Summer-Ever-Email-Header-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yllis\APPDATA\LOCAL\TEMP\wzb9cb\Day-Camp-Email-Header-E-C-V2\Best-Summer-Ever-Email-Header-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chet Book" w:hAnsi="Cachet Book"/>
                <w:noProof/>
                <w:sz w:val="24"/>
                <w:szCs w:val="24"/>
                <w:lang w:eastAsia="zh-TW"/>
              </w:rPr>
              <w:pict>
                <v:shape id="_x0000_s1045" type="#_x0000_t202" style="position:absolute;margin-left:0;margin-top:234.7pt;width:250.25pt;height:22.4pt;z-index:251682816;mso-position-horizontal:center;mso-position-horizontal-relative:margin;mso-position-vertical-relative:text;mso-width-relative:margin;mso-height-relative:margin" filled="f" stroked="f">
                  <v:textbox style="mso-next-textbox:#_x0000_s1045">
                    <w:txbxContent>
                      <w:p w:rsidR="00263F5E" w:rsidRPr="00263F5E" w:rsidRDefault="00263F5E" w:rsidP="00340423">
                        <w:pPr>
                          <w:jc w:val="center"/>
                          <w:rPr>
                            <w:rFonts w:ascii="Cachet Book" w:hAnsi="Cachet Book"/>
                            <w:sz w:val="24"/>
                            <w:szCs w:val="24"/>
                          </w:rPr>
                        </w:pPr>
                        <w:r w:rsidRPr="00263F5E">
                          <w:rPr>
                            <w:rFonts w:ascii="Cachet Book" w:hAnsi="Cachet Book"/>
                            <w:sz w:val="24"/>
                            <w:szCs w:val="24"/>
                          </w:rPr>
                          <w:t>**ALL EVENTS ARE SUBJECT TO CHANGE**</w:t>
                        </w:r>
                      </w:p>
                    </w:txbxContent>
                  </v:textbox>
                  <w10:wrap type="square" anchorx="margin"/>
                </v:shape>
              </w:pict>
            </w:r>
          </w:p>
        </w:tc>
      </w:tr>
      <w:tr w:rsidR="00630689" w:rsidTr="00F26EF6">
        <w:trPr>
          <w:cantSplit/>
          <w:trHeight w:val="719"/>
        </w:trPr>
        <w:tc>
          <w:tcPr>
            <w:tcW w:w="10724" w:type="dxa"/>
            <w:gridSpan w:val="7"/>
            <w:tcBorders>
              <w:bottom w:val="nil"/>
            </w:tcBorders>
            <w:vAlign w:val="center"/>
          </w:tcPr>
          <w:p w:rsidR="00630689" w:rsidRPr="00A47DF5" w:rsidRDefault="00630689" w:rsidP="00F26EF6">
            <w:pPr>
              <w:pStyle w:val="Heading1"/>
              <w:rPr>
                <w:rFonts w:ascii="Cachet Book" w:hAnsi="Cachet Book"/>
              </w:rPr>
            </w:pPr>
            <w:r w:rsidRPr="00A47DF5">
              <w:rPr>
                <w:rFonts w:ascii="Cachet Book" w:hAnsi="Cachet Book"/>
              </w:rPr>
              <w:t xml:space="preserve">MONTH of </w:t>
            </w:r>
            <w:r w:rsidR="00691F99">
              <w:rPr>
                <w:rFonts w:ascii="Cachet Book" w:hAnsi="Cachet Book"/>
              </w:rPr>
              <w:t>AUGUST</w:t>
            </w:r>
          </w:p>
        </w:tc>
      </w:tr>
      <w:tr w:rsidR="00630689" w:rsidTr="00F26EF6"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Sunday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Monday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532" w:type="dxa"/>
            <w:shd w:val="pct50" w:color="auto" w:fill="FFFFFF"/>
            <w:vAlign w:val="center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color w:val="FFFFFF"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color w:val="FFFFFF"/>
                <w:sz w:val="24"/>
                <w:szCs w:val="24"/>
              </w:rPr>
              <w:t>Saturday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Pr="0021798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630689" w:rsidRPr="00E36BD6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</w:p>
          <w:p w:rsidR="00EB3BFE" w:rsidRDefault="00EB3BFE" w:rsidP="00F26EF6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  <w:p w:rsidR="002A0CA2" w:rsidRDefault="00EB3BFE" w:rsidP="002A0CA2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H</w:t>
            </w:r>
            <w:r w:rsidR="002A0CA2">
              <w:rPr>
                <w:rFonts w:ascii="Cachet Book" w:hAnsi="Cachet Book"/>
                <w:b/>
                <w:sz w:val="22"/>
                <w:szCs w:val="22"/>
              </w:rPr>
              <w:t>onor Roll</w:t>
            </w:r>
          </w:p>
          <w:p w:rsidR="002A0CA2" w:rsidRPr="002A0CA2" w:rsidRDefault="002A0CA2" w:rsidP="002A0CA2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Ice Cream</w:t>
            </w:r>
          </w:p>
          <w:p w:rsidR="00630689" w:rsidRPr="00160DB0" w:rsidRDefault="00630689" w:rsidP="00F26EF6">
            <w:pPr>
              <w:jc w:val="center"/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</w:p>
          <w:p w:rsidR="00180B33" w:rsidRPr="00180B33" w:rsidRDefault="00180B33" w:rsidP="00F26EF6">
            <w:pPr>
              <w:jc w:val="center"/>
              <w:rPr>
                <w:rFonts w:ascii="Cachet Book" w:hAnsi="Cachet Book"/>
                <w:b/>
                <w:sz w:val="22"/>
              </w:rPr>
            </w:pPr>
          </w:p>
          <w:p w:rsidR="00630689" w:rsidRPr="00E52B11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jc w:val="center"/>
              <w:rPr>
                <w:rFonts w:ascii="Cachet Book" w:hAnsi="Cachet Book"/>
                <w:b/>
                <w:sz w:val="24"/>
                <w:szCs w:val="24"/>
              </w:rPr>
            </w:pPr>
            <w:r w:rsidRPr="00160DB0">
              <w:rPr>
                <w:rFonts w:ascii="Cachet Book" w:hAnsi="Cachet Book"/>
                <w:b/>
                <w:sz w:val="24"/>
                <w:szCs w:val="24"/>
              </w:rPr>
              <w:t>YMCA Lunch</w:t>
            </w: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4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5</w:t>
            </w: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6</w:t>
            </w: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18"/>
                <w:szCs w:val="18"/>
              </w:rPr>
            </w:pPr>
          </w:p>
          <w:p w:rsidR="00630689" w:rsidRPr="007A2B1D" w:rsidRDefault="00630689" w:rsidP="00F26EF6">
            <w:pPr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180B33" w:rsidRDefault="00814B23" w:rsidP="00180B33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7</w:t>
            </w:r>
          </w:p>
          <w:p w:rsidR="00630689" w:rsidRPr="00180B33" w:rsidRDefault="00630689" w:rsidP="00F26EF6">
            <w:pPr>
              <w:jc w:val="center"/>
              <w:rPr>
                <w:rFonts w:ascii="Cachet Book" w:hAnsi="Cachet Book"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8</w:t>
            </w:r>
          </w:p>
          <w:p w:rsidR="00630689" w:rsidRPr="00B55A53" w:rsidRDefault="007B579C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  <w:r>
              <w:rPr>
                <w:rFonts w:ascii="Cachet Book" w:hAnsi="Cachet Book"/>
                <w:b/>
                <w:sz w:val="22"/>
                <w:szCs w:val="22"/>
              </w:rPr>
              <w:t>LAST DAY OF SUMMER CAMP 2018!</w:t>
            </w:r>
          </w:p>
        </w:tc>
        <w:tc>
          <w:tcPr>
            <w:tcW w:w="1532" w:type="dxa"/>
          </w:tcPr>
          <w:p w:rsidR="007B579C" w:rsidRDefault="00814B23" w:rsidP="007B579C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9</w:t>
            </w:r>
            <w:r w:rsidR="007B579C">
              <w:rPr>
                <w:rFonts w:ascii="Cachet Book" w:hAnsi="Cachet Book"/>
              </w:rPr>
              <w:t xml:space="preserve"> </w:t>
            </w:r>
          </w:p>
          <w:p w:rsidR="00630689" w:rsidRPr="007B579C" w:rsidRDefault="007B579C" w:rsidP="007B579C">
            <w:pPr>
              <w:jc w:val="center"/>
              <w:rPr>
                <w:rFonts w:ascii="Cachet Book" w:hAnsi="Cachet Book"/>
                <w:b/>
              </w:rPr>
            </w:pPr>
            <w:r w:rsidRPr="007B579C">
              <w:rPr>
                <w:rFonts w:ascii="Cachet Book" w:hAnsi="Cachet Book"/>
                <w:b/>
              </w:rPr>
              <w:t>Before &amp; After School Enrichment Begin!</w:t>
            </w: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10</w:t>
            </w: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1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2</w:t>
            </w: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13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814B23" w:rsidRDefault="00814B23" w:rsidP="00F26EF6">
            <w:pPr>
              <w:rPr>
                <w:rFonts w:ascii="Cachet Book" w:hAnsi="Cachet Book"/>
                <w:szCs w:val="22"/>
              </w:rPr>
            </w:pPr>
            <w:r>
              <w:rPr>
                <w:rFonts w:ascii="Cachet Book" w:hAnsi="Cachet Book"/>
                <w:szCs w:val="22"/>
              </w:rPr>
              <w:t>14</w:t>
            </w:r>
          </w:p>
          <w:p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Pr="00814B23" w:rsidRDefault="00630689" w:rsidP="00F26EF6">
            <w:pPr>
              <w:rPr>
                <w:rFonts w:ascii="Cachet Book" w:hAnsi="Cachet Book"/>
                <w:szCs w:val="22"/>
              </w:rPr>
            </w:pPr>
            <w:r w:rsidRPr="00814B23">
              <w:rPr>
                <w:rFonts w:ascii="Cachet Book" w:hAnsi="Cachet Book"/>
                <w:szCs w:val="22"/>
              </w:rPr>
              <w:t>1</w:t>
            </w:r>
            <w:r w:rsidR="00814B23">
              <w:rPr>
                <w:rFonts w:ascii="Cachet Book" w:hAnsi="Cachet Book"/>
                <w:szCs w:val="22"/>
              </w:rPr>
              <w:t>5</w:t>
            </w:r>
          </w:p>
          <w:p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16</w:t>
            </w:r>
          </w:p>
          <w:p w:rsidR="00630689" w:rsidRPr="00C820A0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7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8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1</w:t>
            </w:r>
            <w:r w:rsidR="00814B23">
              <w:rPr>
                <w:rFonts w:ascii="Cachet Book" w:hAnsi="Cachet Book"/>
              </w:rPr>
              <w:t>9</w:t>
            </w:r>
          </w:p>
        </w:tc>
        <w:tc>
          <w:tcPr>
            <w:tcW w:w="1532" w:type="dxa"/>
          </w:tcPr>
          <w:p w:rsidR="00814B23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20</w:t>
            </w:r>
            <w:r w:rsidR="00630689">
              <w:rPr>
                <w:rFonts w:ascii="Cachet Book" w:hAnsi="Cachet Book"/>
              </w:rPr>
              <w:t xml:space="preserve"> </w:t>
            </w:r>
          </w:p>
          <w:p w:rsidR="00630689" w:rsidRPr="0044236E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ld" w:hAnsi="Cachet Bold"/>
                <w:sz w:val="16"/>
                <w:szCs w:val="16"/>
              </w:rPr>
              <w:t xml:space="preserve"> </w:t>
            </w:r>
          </w:p>
          <w:p w:rsidR="00630689" w:rsidRPr="00160DB0" w:rsidRDefault="00630689" w:rsidP="00F26EF6">
            <w:pPr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21</w:t>
            </w:r>
          </w:p>
          <w:p w:rsidR="00630689" w:rsidRPr="00160DB0" w:rsidRDefault="00630689" w:rsidP="00F26EF6">
            <w:pPr>
              <w:jc w:val="center"/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22</w:t>
            </w:r>
          </w:p>
          <w:p w:rsidR="00630689" w:rsidRPr="00B55A53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23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630689" w:rsidRPr="00160DB0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24</w:t>
            </w: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</w:t>
            </w:r>
            <w:r w:rsidR="00814B23">
              <w:rPr>
                <w:rFonts w:ascii="Cachet Book" w:hAnsi="Cachet Book"/>
              </w:rPr>
              <w:t>5</w:t>
            </w:r>
          </w:p>
        </w:tc>
      </w:tr>
      <w:tr w:rsidR="00630689" w:rsidTr="00F830C9">
        <w:trPr>
          <w:trHeight w:val="1411"/>
        </w:trPr>
        <w:tc>
          <w:tcPr>
            <w:tcW w:w="1532" w:type="dxa"/>
          </w:tcPr>
          <w:p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26</w:t>
            </w:r>
          </w:p>
          <w:p w:rsidR="00630689" w:rsidRPr="00A47DF5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27</w:t>
            </w:r>
          </w:p>
          <w:p w:rsidR="00630689" w:rsidRPr="00160DB0" w:rsidRDefault="00630689" w:rsidP="00F26EF6">
            <w:pPr>
              <w:rPr>
                <w:rFonts w:ascii="Cachet Book" w:hAnsi="Cachet Book"/>
                <w:b/>
              </w:rPr>
            </w:pPr>
            <w:r>
              <w:rPr>
                <w:rFonts w:ascii="Cachet Book" w:hAnsi="Cachet Book"/>
                <w:sz w:val="32"/>
                <w:szCs w:val="32"/>
              </w:rPr>
              <w:t xml:space="preserve"> </w:t>
            </w:r>
            <w:r w:rsidRPr="00835FA7">
              <w:rPr>
                <w:rFonts w:ascii="Cachet Book" w:hAnsi="Cachet Book"/>
                <w:sz w:val="32"/>
                <w:szCs w:val="32"/>
              </w:rPr>
              <w:t xml:space="preserve"> </w:t>
            </w:r>
          </w:p>
        </w:tc>
        <w:tc>
          <w:tcPr>
            <w:tcW w:w="1532" w:type="dxa"/>
          </w:tcPr>
          <w:p w:rsidR="00630689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28</w:t>
            </w:r>
          </w:p>
          <w:p w:rsidR="00630689" w:rsidRPr="00021E86" w:rsidRDefault="00630689" w:rsidP="00F26EF6">
            <w:pPr>
              <w:jc w:val="center"/>
              <w:rPr>
                <w:rFonts w:ascii="Cachet Book" w:hAnsi="Cachet Book"/>
                <w:b/>
                <w:sz w:val="22"/>
                <w:szCs w:val="22"/>
              </w:rPr>
            </w:pPr>
          </w:p>
        </w:tc>
        <w:tc>
          <w:tcPr>
            <w:tcW w:w="1532" w:type="dxa"/>
          </w:tcPr>
          <w:p w:rsidR="00630689" w:rsidRPr="00B55A53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29</w:t>
            </w:r>
          </w:p>
          <w:p w:rsidR="00630689" w:rsidRPr="00C55915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Pr="00814B23" w:rsidRDefault="00814B23" w:rsidP="00F26EF6">
            <w:pPr>
              <w:rPr>
                <w:rFonts w:ascii="Cachet Book" w:hAnsi="Cachet Book"/>
              </w:rPr>
            </w:pPr>
            <w:r>
              <w:rPr>
                <w:rFonts w:ascii="Cachet Book" w:hAnsi="Cachet Book"/>
              </w:rPr>
              <w:t>30</w:t>
            </w:r>
          </w:p>
          <w:p w:rsidR="00630689" w:rsidRPr="00021E86" w:rsidRDefault="00630689" w:rsidP="00F26EF6">
            <w:pPr>
              <w:jc w:val="center"/>
              <w:rPr>
                <w:rFonts w:ascii="Cachet Book" w:hAnsi="Cachet Book"/>
                <w:b/>
              </w:rPr>
            </w:pPr>
          </w:p>
        </w:tc>
        <w:tc>
          <w:tcPr>
            <w:tcW w:w="1532" w:type="dxa"/>
          </w:tcPr>
          <w:p w:rsidR="00630689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  <w:r>
              <w:rPr>
                <w:rFonts w:ascii="Cachet Book" w:hAnsi="Cachet Book"/>
              </w:rPr>
              <w:t>3</w:t>
            </w:r>
            <w:r w:rsidR="00814B23">
              <w:rPr>
                <w:rFonts w:ascii="Cachet Book" w:hAnsi="Cachet Book"/>
              </w:rPr>
              <w:t>1</w:t>
            </w:r>
            <w:r>
              <w:rPr>
                <w:rFonts w:ascii="Cachet Book" w:hAnsi="Cachet Book"/>
                <w:b/>
                <w:sz w:val="24"/>
                <w:szCs w:val="24"/>
              </w:rPr>
              <w:t xml:space="preserve">       </w:t>
            </w:r>
          </w:p>
          <w:p w:rsidR="00630689" w:rsidRDefault="00630689" w:rsidP="00F26EF6">
            <w:pPr>
              <w:rPr>
                <w:rFonts w:ascii="Cachet Book" w:hAnsi="Cachet Book"/>
                <w:b/>
                <w:sz w:val="24"/>
                <w:szCs w:val="24"/>
              </w:rPr>
            </w:pPr>
          </w:p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  <w:tc>
          <w:tcPr>
            <w:tcW w:w="1532" w:type="dxa"/>
          </w:tcPr>
          <w:p w:rsidR="00630689" w:rsidRPr="00160DB0" w:rsidRDefault="00630689" w:rsidP="00F26EF6">
            <w:pPr>
              <w:rPr>
                <w:rFonts w:ascii="Cachet Book" w:hAnsi="Cachet Book"/>
              </w:rPr>
            </w:pPr>
          </w:p>
        </w:tc>
      </w:tr>
    </w:tbl>
    <w:p w:rsidR="00630689" w:rsidRDefault="00630689" w:rsidP="00375F2F"/>
    <w:sectPr w:rsidR="00630689" w:rsidSect="00052AF3">
      <w:pgSz w:w="12240" w:h="15840"/>
      <w:pgMar w:top="432" w:right="864" w:bottom="432" w:left="86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chet Book">
    <w:altName w:val="Calibri"/>
    <w:charset w:val="00"/>
    <w:family w:val="swiss"/>
    <w:pitch w:val="variable"/>
    <w:sig w:usb0="00000003" w:usb1="00000000" w:usb2="00000000" w:usb3="00000000" w:csb0="00000001" w:csb1="00000000"/>
  </w:font>
  <w:font w:name="Cache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chet Medium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E769F"/>
    <w:multiLevelType w:val="hybridMultilevel"/>
    <w:tmpl w:val="8B12D5B6"/>
    <w:lvl w:ilvl="0" w:tplc="040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4481C"/>
    <w:rsid w:val="000047F6"/>
    <w:rsid w:val="00021E86"/>
    <w:rsid w:val="0004432E"/>
    <w:rsid w:val="00052AF3"/>
    <w:rsid w:val="00062F38"/>
    <w:rsid w:val="000736D0"/>
    <w:rsid w:val="000B56BA"/>
    <w:rsid w:val="000B7C84"/>
    <w:rsid w:val="000C23F1"/>
    <w:rsid w:val="000D2057"/>
    <w:rsid w:val="000E7BD0"/>
    <w:rsid w:val="00103E18"/>
    <w:rsid w:val="00103F22"/>
    <w:rsid w:val="00137C64"/>
    <w:rsid w:val="00160DB0"/>
    <w:rsid w:val="00180B33"/>
    <w:rsid w:val="0019115A"/>
    <w:rsid w:val="001B26FB"/>
    <w:rsid w:val="001F1341"/>
    <w:rsid w:val="0020068E"/>
    <w:rsid w:val="00213E32"/>
    <w:rsid w:val="00217980"/>
    <w:rsid w:val="00220B50"/>
    <w:rsid w:val="00224892"/>
    <w:rsid w:val="00263F5E"/>
    <w:rsid w:val="002A0CA2"/>
    <w:rsid w:val="00326031"/>
    <w:rsid w:val="00340423"/>
    <w:rsid w:val="00367B88"/>
    <w:rsid w:val="00375F2F"/>
    <w:rsid w:val="00386547"/>
    <w:rsid w:val="00393FB0"/>
    <w:rsid w:val="003A3FD7"/>
    <w:rsid w:val="003A7E76"/>
    <w:rsid w:val="003E492F"/>
    <w:rsid w:val="004015DB"/>
    <w:rsid w:val="00404A5C"/>
    <w:rsid w:val="00426DE0"/>
    <w:rsid w:val="00427766"/>
    <w:rsid w:val="0044236E"/>
    <w:rsid w:val="00472785"/>
    <w:rsid w:val="00482CCA"/>
    <w:rsid w:val="004972AD"/>
    <w:rsid w:val="004D45E5"/>
    <w:rsid w:val="004F0435"/>
    <w:rsid w:val="00502447"/>
    <w:rsid w:val="00506B0B"/>
    <w:rsid w:val="00513455"/>
    <w:rsid w:val="00515200"/>
    <w:rsid w:val="00532E5A"/>
    <w:rsid w:val="005565E8"/>
    <w:rsid w:val="0059672E"/>
    <w:rsid w:val="005D0698"/>
    <w:rsid w:val="006157B1"/>
    <w:rsid w:val="00630689"/>
    <w:rsid w:val="0064481C"/>
    <w:rsid w:val="00690984"/>
    <w:rsid w:val="00691F99"/>
    <w:rsid w:val="006A4DD5"/>
    <w:rsid w:val="00703A4E"/>
    <w:rsid w:val="007047AB"/>
    <w:rsid w:val="0074093E"/>
    <w:rsid w:val="0075116E"/>
    <w:rsid w:val="007A2B1D"/>
    <w:rsid w:val="007B579C"/>
    <w:rsid w:val="007C1731"/>
    <w:rsid w:val="00814B23"/>
    <w:rsid w:val="0082057C"/>
    <w:rsid w:val="00835FA7"/>
    <w:rsid w:val="00874395"/>
    <w:rsid w:val="008B56F3"/>
    <w:rsid w:val="00911684"/>
    <w:rsid w:val="00913667"/>
    <w:rsid w:val="00973263"/>
    <w:rsid w:val="0097363A"/>
    <w:rsid w:val="00973BEC"/>
    <w:rsid w:val="00993234"/>
    <w:rsid w:val="009D1A8B"/>
    <w:rsid w:val="009E1EF6"/>
    <w:rsid w:val="009F2017"/>
    <w:rsid w:val="00A47DF5"/>
    <w:rsid w:val="00A94EE4"/>
    <w:rsid w:val="00AD0B9D"/>
    <w:rsid w:val="00AD37EF"/>
    <w:rsid w:val="00AF6BEE"/>
    <w:rsid w:val="00B22444"/>
    <w:rsid w:val="00B41D78"/>
    <w:rsid w:val="00B45BF2"/>
    <w:rsid w:val="00B5173E"/>
    <w:rsid w:val="00B55A53"/>
    <w:rsid w:val="00B65747"/>
    <w:rsid w:val="00B75281"/>
    <w:rsid w:val="00B7701A"/>
    <w:rsid w:val="00C06F77"/>
    <w:rsid w:val="00C14924"/>
    <w:rsid w:val="00C46210"/>
    <w:rsid w:val="00C55915"/>
    <w:rsid w:val="00C56BB1"/>
    <w:rsid w:val="00C820A0"/>
    <w:rsid w:val="00C953FF"/>
    <w:rsid w:val="00CE22F7"/>
    <w:rsid w:val="00D152F1"/>
    <w:rsid w:val="00D66AAD"/>
    <w:rsid w:val="00D77A01"/>
    <w:rsid w:val="00DD2AA7"/>
    <w:rsid w:val="00DE51F7"/>
    <w:rsid w:val="00DF66D5"/>
    <w:rsid w:val="00E11E66"/>
    <w:rsid w:val="00E36BD6"/>
    <w:rsid w:val="00E50AAE"/>
    <w:rsid w:val="00E52B11"/>
    <w:rsid w:val="00EA124F"/>
    <w:rsid w:val="00EA68DE"/>
    <w:rsid w:val="00EB2E89"/>
    <w:rsid w:val="00EB3BFE"/>
    <w:rsid w:val="00EC241A"/>
    <w:rsid w:val="00EE2FF5"/>
    <w:rsid w:val="00F0673B"/>
    <w:rsid w:val="00F25337"/>
    <w:rsid w:val="00F43675"/>
    <w:rsid w:val="00F55236"/>
    <w:rsid w:val="00F830C9"/>
    <w:rsid w:val="00F9130B"/>
    <w:rsid w:val="00FB0CDE"/>
    <w:rsid w:val="00FB52C7"/>
    <w:rsid w:val="00FE3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EE4"/>
    <w:rPr>
      <w:rFonts w:ascii="Arial" w:hAnsi="Arial"/>
    </w:rPr>
  </w:style>
  <w:style w:type="paragraph" w:styleId="Heading1">
    <w:name w:val="heading 1"/>
    <w:basedOn w:val="Normal"/>
    <w:next w:val="Normal"/>
    <w:qFormat/>
    <w:rsid w:val="00F9130B"/>
    <w:pPr>
      <w:keepNext/>
      <w:jc w:val="center"/>
      <w:outlineLvl w:val="0"/>
    </w:pPr>
    <w:rPr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E66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32603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6031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F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5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940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02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26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3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7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9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77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233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%20of%20Acadiana\AppData\Roaming\Microsoft\Templates\June%20calend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D27B6-0E1B-47C8-8634-23A51D21C8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964E82-2AF3-4733-B4B4-6941925E0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June calendar.dotx</Template>
  <TotalTime>8889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 of JANUARY</vt:lpstr>
    </vt:vector>
  </TitlesOfParts>
  <Company/>
  <LinksUpToDate>false</LinksUpToDate>
  <CharactersWithSpaces>1811</CharactersWithSpaces>
  <SharedDoc>false</SharedDoc>
  <HLinks>
    <vt:vector size="6" baseType="variant">
      <vt:variant>
        <vt:i4>3276899</vt:i4>
      </vt:variant>
      <vt:variant>
        <vt:i4>1024</vt:i4>
      </vt:variant>
      <vt:variant>
        <vt:i4>1025</vt:i4>
      </vt:variant>
      <vt:variant>
        <vt:i4>1</vt:i4>
      </vt:variant>
      <vt:variant>
        <vt:lpwstr>JUN.gif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 of JANUARY</dc:title>
  <dc:creator>Y of Acadiana</dc:creator>
  <cp:lastModifiedBy>Courtney Shun</cp:lastModifiedBy>
  <cp:revision>38</cp:revision>
  <cp:lastPrinted>2018-06-11T12:50:00Z</cp:lastPrinted>
  <dcterms:created xsi:type="dcterms:W3CDTF">2018-01-23T18:55:00Z</dcterms:created>
  <dcterms:modified xsi:type="dcterms:W3CDTF">2018-06-25T16:15:00Z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TC018755989991</vt:lpwstr>
  </property>
</Properties>
</file>