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87198276"/>
        <w:docPartObj>
          <w:docPartGallery w:val="Cover Pages"/>
          <w:docPartUnique/>
        </w:docPartObj>
      </w:sdtPr>
      <w:sdtEndPr>
        <w:rPr>
          <w:b/>
          <w:noProof/>
          <w:lang w:eastAsia="en-US"/>
        </w:rPr>
      </w:sdtEndPr>
      <w:sdtContent>
        <w:p w14:paraId="23DECF72" w14:textId="3730006A" w:rsidR="00CA2BB8" w:rsidRDefault="00CA2BB8" w:rsidP="00CA2BB8">
          <w:pPr>
            <w:jc w:val="center"/>
          </w:pPr>
        </w:p>
        <w:p w14:paraId="1CCD754F" w14:textId="4850A634" w:rsidR="00CA2BB8" w:rsidRDefault="00A2766B">
          <w:pPr>
            <w:rPr>
              <w:noProof/>
              <w:lang w:eastAsia="en-US"/>
            </w:rPr>
          </w:pPr>
          <w:r>
            <w:rPr>
              <w:noProof/>
              <w:lang w:eastAsia="en-US"/>
            </w:rPr>
            <w:drawing>
              <wp:inline distT="0" distB="0" distL="0" distR="0" wp14:anchorId="5904E7A4" wp14:editId="5E81FAAA">
                <wp:extent cx="6675120" cy="9001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JPG"/>
                        <pic:cNvPicPr/>
                      </pic:nvPicPr>
                      <pic:blipFill>
                        <a:blip r:embed="rId8">
                          <a:extLst>
                            <a:ext uri="{28A0092B-C50C-407E-A947-70E740481C1C}">
                              <a14:useLocalDpi xmlns:a14="http://schemas.microsoft.com/office/drawing/2010/main" val="0"/>
                            </a:ext>
                          </a:extLst>
                        </a:blip>
                        <a:stretch>
                          <a:fillRect/>
                        </a:stretch>
                      </pic:blipFill>
                      <pic:spPr>
                        <a:xfrm>
                          <a:off x="0" y="0"/>
                          <a:ext cx="6675120" cy="9001125"/>
                        </a:xfrm>
                        <a:prstGeom prst="rect">
                          <a:avLst/>
                        </a:prstGeom>
                      </pic:spPr>
                    </pic:pic>
                  </a:graphicData>
                </a:graphic>
              </wp:inline>
            </w:drawing>
          </w:r>
          <w:r>
            <w:rPr>
              <w:noProof/>
              <w:lang w:eastAsia="en-US"/>
            </w:rPr>
            <mc:AlternateContent>
              <mc:Choice Requires="wps">
                <w:drawing>
                  <wp:anchor distT="0" distB="0" distL="114300" distR="114300" simplePos="0" relativeHeight="251659264" behindDoc="1" locked="0" layoutInCell="1" allowOverlap="1" wp14:anchorId="315FB7B2" wp14:editId="1C291F51">
                    <wp:simplePos x="0" y="0"/>
                    <wp:positionH relativeFrom="column">
                      <wp:posOffset>570077</wp:posOffset>
                    </wp:positionH>
                    <wp:positionV relativeFrom="paragraph">
                      <wp:posOffset>1631501</wp:posOffset>
                    </wp:positionV>
                    <wp:extent cx="5777383" cy="660255"/>
                    <wp:effectExtent l="0" t="0" r="0" b="698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3" cy="66025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411BD5A9" id="Freeform 11" o:spid="_x0000_s1026" style="position:absolute;margin-left:44.9pt;margin-top:128.45pt;width:454.9pt;height:52pt;z-index:-251657216;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" path="m607,c450,44,300,57,176,57,109,57,49,53,,48,66,58,152,66,251,66,358,66,480,56,607,27,607,,607,,607,e" fillcolor="white [3212]" stroked="f">
                    <v:fill opacity="19789f"/>
                    <v:path arrowok="t" o:connecttype="custom" o:connectlocs="5777383,0;1675156,570220;0,480185;2389000,660255;5777383,270104;5777383,0" o:connectangles="0,0,0,0,0,0"/>
                  </v:shape>
                </w:pict>
              </mc:Fallback>
            </mc:AlternateContent>
          </w:r>
          <w:r w:rsidR="00CA2BB8">
            <w:rPr>
              <w:b/>
              <w:noProof/>
              <w:lang w:eastAsia="en-US"/>
            </w:rPr>
            <w:br w:type="page"/>
          </w:r>
        </w:p>
      </w:sdtContent>
    </w:sdt>
    <w:p w14:paraId="7DB1EDF2" w14:textId="77777777" w:rsidR="00CA2BB8" w:rsidRDefault="00CA2BB8">
      <w:pPr>
        <w:pStyle w:val="Heading1"/>
      </w:pPr>
    </w:p>
    <w:p w14:paraId="62A2FCCD" w14:textId="77777777" w:rsidR="003B63B9" w:rsidRDefault="00CA2BB8">
      <w:pPr>
        <w:rPr>
          <w:rFonts w:ascii="Source Sans Pro" w:hAnsi="Source Sans Pro"/>
          <w:b/>
          <w:bCs/>
          <w:color w:val="000000"/>
          <w:sz w:val="39"/>
          <w:szCs w:val="39"/>
        </w:rPr>
      </w:pPr>
      <w:r>
        <w:rPr>
          <w:rFonts w:ascii="Source Sans Pro" w:hAnsi="Source Sans Pro"/>
          <w:b/>
          <w:bCs/>
          <w:color w:val="000000"/>
          <w:sz w:val="39"/>
          <w:szCs w:val="39"/>
        </w:rPr>
        <w:t>Your Dreams are the Key for Your Life's Journey.  It is the engine that moves and motivates you.  It creates your passion.  Fulfilling your dreams defines your success. We need you to explore, engage and pursue your dreams. The Dailey Dream Journal is designed to help you to stay focused on your dreams daily.  Even</w:t>
      </w:r>
      <w:r w:rsidR="003B63B9">
        <w:rPr>
          <w:rFonts w:ascii="Source Sans Pro" w:hAnsi="Source Sans Pro"/>
          <w:b/>
          <w:bCs/>
          <w:color w:val="000000"/>
          <w:sz w:val="39"/>
          <w:szCs w:val="39"/>
        </w:rPr>
        <w:t xml:space="preserve"> if it is just thinking about your dreams, we want you to record it.</w:t>
      </w:r>
    </w:p>
    <w:p w14:paraId="2D8704F4" w14:textId="14639338" w:rsidR="00CA2BB8" w:rsidRDefault="003B63B9" w:rsidP="003B63B9">
      <w:pPr>
        <w:jc w:val="center"/>
        <w:rPr>
          <w:rFonts w:asciiTheme="majorHAnsi" w:eastAsiaTheme="majorEastAsia" w:hAnsiTheme="majorHAnsi" w:cstheme="majorBidi"/>
          <w:b/>
          <w:color w:val="454541" w:themeColor="text2" w:themeTint="E6"/>
          <w:sz w:val="44"/>
          <w:szCs w:val="32"/>
        </w:rPr>
      </w:pPr>
      <w:r>
        <w:rPr>
          <w:rFonts w:ascii="Source Sans Pro" w:hAnsi="Source Sans Pro"/>
          <w:b/>
          <w:bCs/>
          <w:noProof/>
          <w:color w:val="000000"/>
          <w:sz w:val="39"/>
          <w:szCs w:val="39"/>
          <w:lang w:eastAsia="en-US"/>
        </w:rPr>
        <w:drawing>
          <wp:inline distT="0" distB="0" distL="0" distR="0" wp14:anchorId="030DB9E1" wp14:editId="490E6C44">
            <wp:extent cx="1691640" cy="2871216"/>
            <wp:effectExtent l="0" t="0" r="3810" b="5715"/>
            <wp:docPr id="451" name="Picture 45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Following and Living my dreams.jpg"/>
                    <pic:cNvPicPr/>
                  </pic:nvPicPr>
                  <pic:blipFill>
                    <a:blip r:embed="rId9">
                      <a:extLst>
                        <a:ext uri="{28A0092B-C50C-407E-A947-70E740481C1C}">
                          <a14:useLocalDpi xmlns:a14="http://schemas.microsoft.com/office/drawing/2010/main" val="0"/>
                        </a:ext>
                      </a:extLst>
                    </a:blip>
                    <a:stretch>
                      <a:fillRect/>
                    </a:stretch>
                  </pic:blipFill>
                  <pic:spPr>
                    <a:xfrm>
                      <a:off x="0" y="0"/>
                      <a:ext cx="1691640" cy="2871216"/>
                    </a:xfrm>
                    <a:prstGeom prst="rect">
                      <a:avLst/>
                    </a:prstGeom>
                  </pic:spPr>
                </pic:pic>
              </a:graphicData>
            </a:graphic>
          </wp:inline>
        </w:drawing>
      </w:r>
      <w:r w:rsidR="00CA2BB8">
        <w:br w:type="page"/>
      </w:r>
    </w:p>
    <w:p w14:paraId="535D58CA" w14:textId="2E02691B" w:rsidR="008019BA" w:rsidRDefault="00475B90">
      <w:pPr>
        <w:pStyle w:val="Heading1"/>
      </w:pPr>
      <w:r>
        <w:lastRenderedPageBreak/>
        <w:t>Week 1</w:t>
      </w:r>
    </w:p>
    <w:p w14:paraId="657C444F" w14:textId="2B1F4D2D" w:rsidR="008019BA" w:rsidRDefault="004452A0" w:rsidP="004452A0">
      <w:r>
        <w:t>Each day of the week we want you to explore, engage and pursue your dreams.  Your journal is the place that will allow you to record each day what you are doing.</w:t>
      </w:r>
    </w:p>
    <w:p w14:paraId="6AE06EB8" w14:textId="24CB49CB" w:rsidR="004452A0" w:rsidRDefault="004452A0" w:rsidP="004452A0">
      <w:r>
        <w:t>Sunday:____________________________________________________________________________________________________________________________________________________________________________________________________________________________________</w:t>
      </w:r>
    </w:p>
    <w:p w14:paraId="2C35A846" w14:textId="6821CFA6" w:rsidR="004452A0" w:rsidRDefault="004452A0" w:rsidP="004452A0">
      <w:r>
        <w:t>Monday:___________________________________________________________________________________________________________________________________________________________________________________________________________________________________</w:t>
      </w:r>
    </w:p>
    <w:p w14:paraId="42A7BF9A" w14:textId="25B04BAB" w:rsidR="004452A0" w:rsidRDefault="004452A0" w:rsidP="004452A0">
      <w:r>
        <w:t>Tuesday:___________________________________________________________________________________________________________________________________________________________________________________________________________________________________</w:t>
      </w:r>
    </w:p>
    <w:p w14:paraId="4C467FC9" w14:textId="5B756433" w:rsidR="004452A0" w:rsidRDefault="004452A0" w:rsidP="004452A0">
      <w:r>
        <w:t>Wednesday:________________________________________________________________________________________________________________________________________________________________________________________________________________________________</w:t>
      </w:r>
    </w:p>
    <w:p w14:paraId="38347592" w14:textId="35D80858" w:rsidR="004452A0" w:rsidRDefault="004452A0" w:rsidP="004452A0">
      <w:r>
        <w:t>Thursday:__________________________________________________________________________________________________________________________________________________________________________________________________________________________________</w:t>
      </w:r>
    </w:p>
    <w:p w14:paraId="29420A67" w14:textId="45CDE720" w:rsidR="004452A0" w:rsidRDefault="004452A0" w:rsidP="004452A0">
      <w:r>
        <w:t>Friday:_____________________________________________________________________________________________________________________________________________________________________________________________________________________________________</w:t>
      </w:r>
    </w:p>
    <w:p w14:paraId="7167C50C" w14:textId="3790015C" w:rsidR="004452A0" w:rsidRDefault="004452A0" w:rsidP="004452A0">
      <w:r>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6B55808F" w14:textId="77777777" w:rsidR="008019BA" w:rsidRDefault="00617A95" w:rsidP="00D679B8">
      <w:r>
        <w:rPr>
          <w:noProof/>
          <w:lang w:eastAsia="en-US"/>
        </w:rPr>
        <w:drawing>
          <wp:inline distT="0" distB="0" distL="0" distR="0" wp14:anchorId="76EF1255" wp14:editId="6A3EE478">
            <wp:extent cx="6583680" cy="30861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0">
                      <a:extLst>
                        <a:ext uri="{28A0092B-C50C-407E-A947-70E740481C1C}">
                          <a14:useLocalDpi xmlns:a14="http://schemas.microsoft.com/office/drawing/2010/main" val="0"/>
                        </a:ext>
                      </a:extLst>
                    </a:blip>
                    <a:stretch>
                      <a:fillRect/>
                    </a:stretch>
                  </pic:blipFill>
                  <pic:spPr>
                    <a:xfrm>
                      <a:off x="0" y="0"/>
                      <a:ext cx="6586503" cy="3087423"/>
                    </a:xfrm>
                    <a:prstGeom prst="rect">
                      <a:avLst/>
                    </a:prstGeom>
                  </pic:spPr>
                </pic:pic>
              </a:graphicData>
            </a:graphic>
          </wp:inline>
        </w:drawing>
      </w:r>
    </w:p>
    <w:p w14:paraId="1E6E1A6C" w14:textId="6719E051" w:rsidR="004452A0" w:rsidRDefault="004452A0"/>
    <w:p w14:paraId="54ED1839" w14:textId="77777777" w:rsidR="004452A0" w:rsidRDefault="004452A0">
      <w:r>
        <w:br w:type="page"/>
      </w:r>
    </w:p>
    <w:p w14:paraId="3534A5E9" w14:textId="5ACDAF74" w:rsidR="004452A0" w:rsidRP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4452A0">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2</w:t>
      </w:r>
    </w:p>
    <w:p w14:paraId="3FCDB808" w14:textId="77777777" w:rsidR="004452A0" w:rsidRPr="004452A0" w:rsidRDefault="004452A0" w:rsidP="004452A0">
      <w:r w:rsidRPr="004452A0">
        <w:t>Each day of the week we want you to explore, engage and pursue your dreams.  Your journal is the place that will allow you to record each day what you are doing.</w:t>
      </w:r>
    </w:p>
    <w:p w14:paraId="5219E352" w14:textId="77777777" w:rsidR="004452A0" w:rsidRPr="004452A0" w:rsidRDefault="004452A0" w:rsidP="004452A0">
      <w:r w:rsidRPr="004452A0">
        <w:t>Sunday:____________________________________________________________________________________________________________________________________________________________________________________________________________________________________</w:t>
      </w:r>
    </w:p>
    <w:p w14:paraId="4632A784" w14:textId="77777777" w:rsidR="004452A0" w:rsidRPr="004452A0" w:rsidRDefault="004452A0" w:rsidP="004452A0">
      <w:r w:rsidRPr="004452A0">
        <w:t>Monday:___________________________________________________________________________________________________________________________________________________________________________________________________________________________________</w:t>
      </w:r>
    </w:p>
    <w:p w14:paraId="20514DEB" w14:textId="77777777" w:rsidR="004452A0" w:rsidRPr="004452A0" w:rsidRDefault="004452A0" w:rsidP="004452A0">
      <w:r w:rsidRPr="004452A0">
        <w:t>Tuesday:___________________________________________________________________________________________________________________________________________________________________________________________________________________________________</w:t>
      </w:r>
    </w:p>
    <w:p w14:paraId="6A26F77A" w14:textId="77777777" w:rsidR="004452A0" w:rsidRPr="004452A0" w:rsidRDefault="004452A0" w:rsidP="004452A0">
      <w:r w:rsidRPr="004452A0">
        <w:t>Wednesday:________________________________________________________________________________________________________________________________________________________________________________________________________________________________</w:t>
      </w:r>
    </w:p>
    <w:p w14:paraId="73F0EB9E" w14:textId="77777777" w:rsidR="004452A0" w:rsidRPr="004452A0" w:rsidRDefault="004452A0" w:rsidP="004452A0">
      <w:r w:rsidRPr="004452A0">
        <w:t>Thursday:__________________________________________________________________________________________________________________________________________________________________________________________________________________________________</w:t>
      </w:r>
    </w:p>
    <w:p w14:paraId="7C8C069A" w14:textId="77777777" w:rsidR="004452A0" w:rsidRPr="004452A0" w:rsidRDefault="004452A0" w:rsidP="004452A0">
      <w:r w:rsidRPr="004452A0">
        <w:t>Friday:_____________________________________________________________________________________________________________________________________________________________________________________________________________________________________</w:t>
      </w:r>
    </w:p>
    <w:p w14:paraId="22E64C0A" w14:textId="77777777" w:rsidR="004452A0" w:rsidRPr="004452A0" w:rsidRDefault="004452A0" w:rsidP="004452A0">
      <w:r w:rsidRPr="004452A0">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77FFEC7A" w14:textId="77777777" w:rsidR="004452A0" w:rsidRPr="004452A0" w:rsidRDefault="004452A0" w:rsidP="004452A0">
      <w:r w:rsidRPr="004452A0">
        <w:rPr>
          <w:noProof/>
          <w:lang w:eastAsia="en-US"/>
        </w:rPr>
        <w:drawing>
          <wp:inline distT="0" distB="0" distL="0" distR="0" wp14:anchorId="18D744FD" wp14:editId="770DDE1D">
            <wp:extent cx="6656832"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1">
                      <a:extLst>
                        <a:ext uri="{28A0092B-C50C-407E-A947-70E740481C1C}">
                          <a14:useLocalDpi xmlns:a14="http://schemas.microsoft.com/office/drawing/2010/main" val="0"/>
                        </a:ext>
                      </a:extLst>
                    </a:blip>
                    <a:stretch>
                      <a:fillRect/>
                    </a:stretch>
                  </pic:blipFill>
                  <pic:spPr>
                    <a:xfrm>
                      <a:off x="0" y="0"/>
                      <a:ext cx="6659923" cy="3087533"/>
                    </a:xfrm>
                    <a:prstGeom prst="rect">
                      <a:avLst/>
                    </a:prstGeom>
                  </pic:spPr>
                </pic:pic>
              </a:graphicData>
            </a:graphic>
          </wp:inline>
        </w:drawing>
      </w:r>
    </w:p>
    <w:p w14:paraId="42314661" w14:textId="77777777" w:rsidR="004452A0" w:rsidRDefault="004452A0"/>
    <w:p w14:paraId="191B320B" w14:textId="77777777" w:rsidR="004452A0" w:rsidRDefault="004452A0">
      <w:r>
        <w:br w:type="page"/>
      </w:r>
    </w:p>
    <w:p w14:paraId="5D5B9586" w14:textId="393C1F44" w:rsidR="004452A0" w:rsidRP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4452A0">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w:t>
      </w:r>
    </w:p>
    <w:p w14:paraId="1D841285" w14:textId="77777777" w:rsidR="004452A0" w:rsidRPr="004452A0" w:rsidRDefault="004452A0" w:rsidP="004452A0">
      <w:r w:rsidRPr="004452A0">
        <w:t>Each day of the week we want you to explore, engage and pursue your dreams.  Your journal is the place that will allow you to record each day what you are doing.</w:t>
      </w:r>
    </w:p>
    <w:p w14:paraId="6EC72DD0" w14:textId="77777777" w:rsidR="004452A0" w:rsidRPr="004452A0" w:rsidRDefault="004452A0" w:rsidP="004452A0">
      <w:r w:rsidRPr="004452A0">
        <w:t>Sunday</w:t>
      </w:r>
      <w:bookmarkStart w:id="0" w:name="_GoBack"/>
      <w:bookmarkEnd w:id="0"/>
      <w:r w:rsidRPr="004452A0">
        <w:t>:____________________________________________________________________________________________________________________________________________________________________________________________________________________________________</w:t>
      </w:r>
    </w:p>
    <w:p w14:paraId="6A3578ED" w14:textId="77777777" w:rsidR="004452A0" w:rsidRPr="004452A0" w:rsidRDefault="004452A0" w:rsidP="004452A0">
      <w:r w:rsidRPr="004452A0">
        <w:t>Monday:___________________________________________________________________________________________________________________________________________________________________________________________________________________________________</w:t>
      </w:r>
    </w:p>
    <w:p w14:paraId="206CF963" w14:textId="77777777" w:rsidR="004452A0" w:rsidRPr="004452A0" w:rsidRDefault="004452A0" w:rsidP="004452A0">
      <w:r w:rsidRPr="004452A0">
        <w:t>Tuesday:___________________________________________________________________________________________________________________________________________________________________________________________________________________________________</w:t>
      </w:r>
    </w:p>
    <w:p w14:paraId="0FA803EA" w14:textId="77777777" w:rsidR="004452A0" w:rsidRPr="004452A0" w:rsidRDefault="004452A0" w:rsidP="004452A0">
      <w:r w:rsidRPr="004452A0">
        <w:t>Wednesday:________________________________________________________________________________________________________________________________________________________________________________________________________________________________</w:t>
      </w:r>
    </w:p>
    <w:p w14:paraId="3BAADD48" w14:textId="77777777" w:rsidR="004452A0" w:rsidRPr="004452A0" w:rsidRDefault="004452A0" w:rsidP="004452A0">
      <w:r w:rsidRPr="004452A0">
        <w:t>Thursday:__________________________________________________________________________________________________________________________________________________________________________________________________________________________________</w:t>
      </w:r>
    </w:p>
    <w:p w14:paraId="24F7F29E" w14:textId="77777777" w:rsidR="004452A0" w:rsidRPr="004452A0" w:rsidRDefault="004452A0" w:rsidP="004452A0">
      <w:r w:rsidRPr="004452A0">
        <w:t>Friday:_____________________________________________________________________________________________________________________________________________________________________________________________________________________________________</w:t>
      </w:r>
    </w:p>
    <w:p w14:paraId="57235A9C" w14:textId="77777777" w:rsidR="004452A0" w:rsidRPr="004452A0" w:rsidRDefault="004452A0" w:rsidP="004452A0">
      <w:r w:rsidRPr="004452A0">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0257E9E4" w14:textId="77777777" w:rsidR="004452A0" w:rsidRPr="004452A0" w:rsidRDefault="004452A0" w:rsidP="004452A0">
      <w:r w:rsidRPr="004452A0">
        <w:rPr>
          <w:noProof/>
          <w:lang w:eastAsia="en-US"/>
        </w:rPr>
        <w:drawing>
          <wp:inline distT="0" distB="0" distL="0" distR="0" wp14:anchorId="1F99F30B" wp14:editId="26BF55B6">
            <wp:extent cx="6681216" cy="30861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2">
                      <a:extLst>
                        <a:ext uri="{28A0092B-C50C-407E-A947-70E740481C1C}">
                          <a14:useLocalDpi xmlns:a14="http://schemas.microsoft.com/office/drawing/2010/main" val="0"/>
                        </a:ext>
                      </a:extLst>
                    </a:blip>
                    <a:stretch>
                      <a:fillRect/>
                    </a:stretch>
                  </pic:blipFill>
                  <pic:spPr>
                    <a:xfrm>
                      <a:off x="0" y="0"/>
                      <a:ext cx="6682933" cy="3086893"/>
                    </a:xfrm>
                    <a:prstGeom prst="rect">
                      <a:avLst/>
                    </a:prstGeom>
                  </pic:spPr>
                </pic:pic>
              </a:graphicData>
            </a:graphic>
          </wp:inline>
        </w:drawing>
      </w:r>
    </w:p>
    <w:p w14:paraId="4A31E370" w14:textId="2FBC24D9" w:rsidR="004452A0" w:rsidRDefault="004452A0"/>
    <w:p w14:paraId="5FDE6EFF" w14:textId="77777777" w:rsidR="004452A0" w:rsidRDefault="004452A0">
      <w:r>
        <w:br w:type="page"/>
      </w:r>
    </w:p>
    <w:p w14:paraId="398C2D1C" w14:textId="51DD01A0" w:rsidR="004452A0" w:rsidRP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4452A0">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4</w:t>
      </w:r>
    </w:p>
    <w:p w14:paraId="51AB68F4" w14:textId="77777777" w:rsidR="004452A0" w:rsidRPr="004452A0" w:rsidRDefault="004452A0" w:rsidP="004452A0">
      <w:r w:rsidRPr="004452A0">
        <w:t>Each day of the week we want you to explore, engage and pursue your dreams.  Your journal is the place that will allow you to record each day what you are doing.</w:t>
      </w:r>
    </w:p>
    <w:p w14:paraId="37E63AF3" w14:textId="77777777" w:rsidR="004452A0" w:rsidRPr="004452A0" w:rsidRDefault="004452A0" w:rsidP="004452A0">
      <w:r w:rsidRPr="004452A0">
        <w:t>Sunday:____________________________________________________________________________________________________________________________________________________________________________________________________________________________________</w:t>
      </w:r>
    </w:p>
    <w:p w14:paraId="16703BBF" w14:textId="77777777" w:rsidR="004452A0" w:rsidRPr="004452A0" w:rsidRDefault="004452A0" w:rsidP="004452A0">
      <w:r w:rsidRPr="004452A0">
        <w:t>Monday:___________________________________________________________________________________________________________________________________________________________________________________________________________________________________</w:t>
      </w:r>
    </w:p>
    <w:p w14:paraId="6AB0BC17" w14:textId="77777777" w:rsidR="004452A0" w:rsidRPr="004452A0" w:rsidRDefault="004452A0" w:rsidP="004452A0">
      <w:r w:rsidRPr="004452A0">
        <w:t>Tuesday:___________________________________________________________________________________________________________________________________________________________________________________________________________________________________</w:t>
      </w:r>
    </w:p>
    <w:p w14:paraId="192CB6EB" w14:textId="77777777" w:rsidR="004452A0" w:rsidRPr="004452A0" w:rsidRDefault="004452A0" w:rsidP="004452A0">
      <w:r w:rsidRPr="004452A0">
        <w:t>Wednesday:________________________________________________________________________________________________________________________________________________________________________________________________________________________________</w:t>
      </w:r>
    </w:p>
    <w:p w14:paraId="637212CF" w14:textId="77777777" w:rsidR="004452A0" w:rsidRPr="004452A0" w:rsidRDefault="004452A0" w:rsidP="004452A0">
      <w:r w:rsidRPr="004452A0">
        <w:t>Thursday:__________________________________________________________________________________________________________________________________________________________________________________________________________________________________</w:t>
      </w:r>
    </w:p>
    <w:p w14:paraId="2A488D4E" w14:textId="77777777" w:rsidR="004452A0" w:rsidRPr="004452A0" w:rsidRDefault="004452A0" w:rsidP="004452A0">
      <w:r w:rsidRPr="004452A0">
        <w:t>Friday:_____________________________________________________________________________________________________________________________________________________________________________________________________________________________________</w:t>
      </w:r>
    </w:p>
    <w:p w14:paraId="3C61B7B6" w14:textId="77777777" w:rsidR="004452A0" w:rsidRPr="004452A0" w:rsidRDefault="004452A0" w:rsidP="004452A0">
      <w:r w:rsidRPr="004452A0">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0BD19ACF" w14:textId="77777777" w:rsidR="004452A0" w:rsidRPr="004452A0" w:rsidRDefault="004452A0" w:rsidP="004452A0">
      <w:r w:rsidRPr="004452A0">
        <w:rPr>
          <w:noProof/>
          <w:lang w:eastAsia="en-US"/>
        </w:rPr>
        <w:drawing>
          <wp:inline distT="0" distB="0" distL="0" distR="0" wp14:anchorId="5FAACBFB" wp14:editId="0B43B229">
            <wp:extent cx="67056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3">
                      <a:extLst>
                        <a:ext uri="{28A0092B-C50C-407E-A947-70E740481C1C}">
                          <a14:useLocalDpi xmlns:a14="http://schemas.microsoft.com/office/drawing/2010/main" val="0"/>
                        </a:ext>
                      </a:extLst>
                    </a:blip>
                    <a:stretch>
                      <a:fillRect/>
                    </a:stretch>
                  </pic:blipFill>
                  <pic:spPr>
                    <a:xfrm>
                      <a:off x="0" y="0"/>
                      <a:ext cx="6715174" cy="3662822"/>
                    </a:xfrm>
                    <a:prstGeom prst="rect">
                      <a:avLst/>
                    </a:prstGeom>
                  </pic:spPr>
                </pic:pic>
              </a:graphicData>
            </a:graphic>
          </wp:inline>
        </w:drawing>
      </w:r>
    </w:p>
    <w:p w14:paraId="032CBAF0" w14:textId="6EF69F15" w:rsidR="004452A0" w:rsidRPr="004452A0" w:rsidRDefault="004452A0" w:rsidP="004452A0"/>
    <w:p w14:paraId="5E850275" w14:textId="37E1FACC" w:rsidR="004452A0" w:rsidRDefault="004452A0"/>
    <w:p w14:paraId="735F35A1" w14:textId="77777777" w:rsidR="004452A0" w:rsidRDefault="004452A0">
      <w:r>
        <w:br w:type="page"/>
      </w:r>
    </w:p>
    <w:p w14:paraId="0DDA9EA2" w14:textId="2722ABAB"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5</w:t>
      </w:r>
    </w:p>
    <w:p w14:paraId="17046892"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1F2C79F7"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084FB2CE"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748B338B"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1B4549DE"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4C2F928E"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816214F"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408B7BA"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3D7D4738" w14:textId="77777777" w:rsidR="00761A3D" w:rsidRPr="00761A3D" w:rsidRDefault="00761A3D" w:rsidP="00761A3D">
      <w:r w:rsidRPr="00761A3D">
        <w:rPr>
          <w:noProof/>
          <w:lang w:eastAsia="en-US"/>
        </w:rPr>
        <w:drawing>
          <wp:inline distT="0" distB="0" distL="0" distR="0" wp14:anchorId="4CF5810A" wp14:editId="11C7C71B">
            <wp:extent cx="6888480" cy="30861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4">
                      <a:extLst>
                        <a:ext uri="{28A0092B-C50C-407E-A947-70E740481C1C}">
                          <a14:useLocalDpi xmlns:a14="http://schemas.microsoft.com/office/drawing/2010/main" val="0"/>
                        </a:ext>
                      </a:extLst>
                    </a:blip>
                    <a:stretch>
                      <a:fillRect/>
                    </a:stretch>
                  </pic:blipFill>
                  <pic:spPr>
                    <a:xfrm>
                      <a:off x="0" y="0"/>
                      <a:ext cx="6893976" cy="3088562"/>
                    </a:xfrm>
                    <a:prstGeom prst="rect">
                      <a:avLst/>
                    </a:prstGeom>
                  </pic:spPr>
                </pic:pic>
              </a:graphicData>
            </a:graphic>
          </wp:inline>
        </w:drawing>
      </w:r>
    </w:p>
    <w:p w14:paraId="0A21F15C" w14:textId="1809BE8A" w:rsidR="00761A3D" w:rsidRPr="00761A3D" w:rsidRDefault="00761A3D" w:rsidP="00761A3D"/>
    <w:p w14:paraId="2562996C" w14:textId="2DA4AB97" w:rsidR="004452A0" w:rsidRDefault="00761A3D" w:rsidP="00761A3D">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r w:rsidR="004452A0">
        <w:rPr>
          <w:rFonts w:asciiTheme="majorHAnsi" w:eastAsiaTheme="majorEastAsia" w:hAnsiTheme="majorHAnsi" w:cstheme="majorBidi"/>
          <w:b/>
          <w:color w:val="454541" w:themeColor="text2" w:themeTint="E6"/>
          <w:sz w:val="44"/>
          <w:szCs w:val="32"/>
        </w:rPr>
        <w:br w:type="page"/>
      </w:r>
    </w:p>
    <w:p w14:paraId="7E60DB76" w14:textId="5951AED9"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D541F9A" w14:textId="134BA18E"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6</w:t>
      </w:r>
    </w:p>
    <w:p w14:paraId="5F4D25FE"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2DB77351"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71CFAF6F"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478A1A54"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1820DCAA"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3FBE188F"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7AC105A1" w14:textId="77777777" w:rsidR="00761A3D" w:rsidRPr="00761A3D" w:rsidRDefault="00761A3D" w:rsidP="00761A3D">
      <w:r w:rsidRPr="00761A3D">
        <w:t>Friday:_____________________________________________________________________________________________________________________</w:t>
      </w:r>
      <w:r w:rsidRPr="00761A3D">
        <w:lastRenderedPageBreak/>
        <w:t>________________________________________________________________________________________________________________</w:t>
      </w:r>
    </w:p>
    <w:p w14:paraId="5A01EFF7" w14:textId="77777777" w:rsidR="00761A3D" w:rsidRPr="00761A3D" w:rsidRDefault="00761A3D" w:rsidP="00761A3D">
      <w:r w:rsidRPr="00761A3D">
        <w:t>Saturday___________________________________________________________________________________________________________________________________________________________________________________________________________________________________</w:t>
      </w:r>
    </w:p>
    <w:p w14:paraId="175FC7F3" w14:textId="77777777" w:rsidR="00761A3D" w:rsidRPr="00761A3D" w:rsidRDefault="00761A3D" w:rsidP="00761A3D">
      <w:r w:rsidRPr="00761A3D">
        <w:rPr>
          <w:noProof/>
          <w:lang w:eastAsia="en-US"/>
        </w:rPr>
        <w:drawing>
          <wp:inline distT="0" distB="0" distL="0" distR="0" wp14:anchorId="54C4AF05" wp14:editId="1798FFC8">
            <wp:extent cx="6656832"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5">
                      <a:extLst>
                        <a:ext uri="{28A0092B-C50C-407E-A947-70E740481C1C}">
                          <a14:useLocalDpi xmlns:a14="http://schemas.microsoft.com/office/drawing/2010/main" val="0"/>
                        </a:ext>
                      </a:extLst>
                    </a:blip>
                    <a:stretch>
                      <a:fillRect/>
                    </a:stretch>
                  </pic:blipFill>
                  <pic:spPr>
                    <a:xfrm>
                      <a:off x="0" y="0"/>
                      <a:ext cx="6661823" cy="3088414"/>
                    </a:xfrm>
                    <a:prstGeom prst="rect">
                      <a:avLst/>
                    </a:prstGeom>
                  </pic:spPr>
                </pic:pic>
              </a:graphicData>
            </a:graphic>
          </wp:inline>
        </w:drawing>
      </w:r>
    </w:p>
    <w:p w14:paraId="50867A5C" w14:textId="54C7E0FC" w:rsidR="00761A3D" w:rsidRPr="00761A3D" w:rsidRDefault="00761A3D" w:rsidP="00761A3D"/>
    <w:p w14:paraId="2DAD951F" w14:textId="1A02E999" w:rsidR="004452A0" w:rsidRDefault="00761A3D" w:rsidP="00761A3D">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r w:rsidR="004452A0">
        <w:rPr>
          <w:rFonts w:asciiTheme="majorHAnsi" w:eastAsiaTheme="majorEastAsia" w:hAnsiTheme="majorHAnsi" w:cstheme="majorBidi"/>
          <w:b/>
          <w:color w:val="454541" w:themeColor="text2" w:themeTint="E6"/>
          <w:sz w:val="44"/>
          <w:szCs w:val="32"/>
        </w:rPr>
        <w:br w:type="page"/>
      </w:r>
    </w:p>
    <w:p w14:paraId="505C196A" w14:textId="77777777" w:rsidR="00761A3D" w:rsidRPr="00761A3D" w:rsidRDefault="00761A3D" w:rsidP="00761A3D">
      <w:r w:rsidRPr="00761A3D">
        <w:lastRenderedPageBreak/>
        <w:t>Each day of the week we want you to explore, engage and pursue your dreams.  Your journal is the place that will allow you to record each day what you are doing.</w:t>
      </w:r>
    </w:p>
    <w:p w14:paraId="7847E8B9"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79B7ECA7"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1FFEAECB"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0884596C"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58673623"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0A94B582"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603F912" w14:textId="77777777" w:rsidR="00761A3D" w:rsidRPr="00761A3D" w:rsidRDefault="00761A3D" w:rsidP="00761A3D">
      <w:r w:rsidRPr="00761A3D">
        <w:t>Saturday_________________________________________________________</w:t>
      </w:r>
      <w:r w:rsidRPr="00761A3D">
        <w:lastRenderedPageBreak/>
        <w:t>__________________________________________________________________________________________________________________________________________________________________________</w:t>
      </w:r>
    </w:p>
    <w:p w14:paraId="6176EDE5" w14:textId="77777777" w:rsidR="00761A3D" w:rsidRPr="00761A3D" w:rsidRDefault="00761A3D" w:rsidP="00761A3D">
      <w:r w:rsidRPr="00761A3D">
        <w:rPr>
          <w:noProof/>
          <w:lang w:eastAsia="en-US"/>
        </w:rPr>
        <w:drawing>
          <wp:inline distT="0" distB="0" distL="0" distR="0" wp14:anchorId="4D4FB9F3" wp14:editId="5934610D">
            <wp:extent cx="6620256" cy="3086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6">
                      <a:extLst>
                        <a:ext uri="{28A0092B-C50C-407E-A947-70E740481C1C}">
                          <a14:useLocalDpi xmlns:a14="http://schemas.microsoft.com/office/drawing/2010/main" val="0"/>
                        </a:ext>
                      </a:extLst>
                    </a:blip>
                    <a:stretch>
                      <a:fillRect/>
                    </a:stretch>
                  </pic:blipFill>
                  <pic:spPr>
                    <a:xfrm>
                      <a:off x="0" y="0"/>
                      <a:ext cx="6624397" cy="3088030"/>
                    </a:xfrm>
                    <a:prstGeom prst="rect">
                      <a:avLst/>
                    </a:prstGeom>
                  </pic:spPr>
                </pic:pic>
              </a:graphicData>
            </a:graphic>
          </wp:inline>
        </w:drawing>
      </w:r>
    </w:p>
    <w:p w14:paraId="2A915989" w14:textId="7B93637F" w:rsidR="00761A3D" w:rsidRPr="00761A3D" w:rsidRDefault="00761A3D" w:rsidP="00761A3D"/>
    <w:p w14:paraId="2C5BD045" w14:textId="04456441"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7523CF34"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078907C" w14:textId="7A7AF520"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8</w:t>
      </w:r>
    </w:p>
    <w:p w14:paraId="5C4BDCEE"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65678846"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4FE3E242"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746BEF57"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6BC9D5FD"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39232EA4"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15C11A6E"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C1FA110"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5472B801" w14:textId="77777777" w:rsidR="00761A3D" w:rsidRPr="00761A3D" w:rsidRDefault="00761A3D" w:rsidP="00761A3D">
      <w:r w:rsidRPr="00761A3D">
        <w:rPr>
          <w:noProof/>
          <w:lang w:eastAsia="en-US"/>
        </w:rPr>
        <w:drawing>
          <wp:inline distT="0" distB="0" distL="0" distR="0" wp14:anchorId="31535B29" wp14:editId="01160391">
            <wp:extent cx="6498336"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7">
                      <a:extLst>
                        <a:ext uri="{28A0092B-C50C-407E-A947-70E740481C1C}">
                          <a14:useLocalDpi xmlns:a14="http://schemas.microsoft.com/office/drawing/2010/main" val="0"/>
                        </a:ext>
                      </a:extLst>
                    </a:blip>
                    <a:stretch>
                      <a:fillRect/>
                    </a:stretch>
                  </pic:blipFill>
                  <pic:spPr>
                    <a:xfrm>
                      <a:off x="0" y="0"/>
                      <a:ext cx="6502969" cy="3660208"/>
                    </a:xfrm>
                    <a:prstGeom prst="rect">
                      <a:avLst/>
                    </a:prstGeom>
                  </pic:spPr>
                </pic:pic>
              </a:graphicData>
            </a:graphic>
          </wp:inline>
        </w:drawing>
      </w:r>
    </w:p>
    <w:p w14:paraId="5009EC5B" w14:textId="6C98688B" w:rsidR="00761A3D" w:rsidRPr="00761A3D" w:rsidRDefault="00761A3D" w:rsidP="00761A3D"/>
    <w:p w14:paraId="37DBBF44" w14:textId="5510385E"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6A4F540C"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6343649" w14:textId="51A96D54"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9</w:t>
      </w:r>
    </w:p>
    <w:p w14:paraId="0C13521C"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5C41A981"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5E108F94"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3C61192D"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740FA936"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17DB82F7"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B3C0B6E"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98F62AA"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7CC8D637" w14:textId="77777777" w:rsidR="00761A3D" w:rsidRPr="00761A3D" w:rsidRDefault="00761A3D" w:rsidP="00761A3D">
      <w:r w:rsidRPr="00761A3D">
        <w:rPr>
          <w:noProof/>
          <w:lang w:eastAsia="en-US"/>
        </w:rPr>
        <w:drawing>
          <wp:inline distT="0" distB="0" distL="0" distR="0" wp14:anchorId="781D3042" wp14:editId="06EFF070">
            <wp:extent cx="6839712" cy="308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8">
                      <a:extLst>
                        <a:ext uri="{28A0092B-C50C-407E-A947-70E740481C1C}">
                          <a14:useLocalDpi xmlns:a14="http://schemas.microsoft.com/office/drawing/2010/main" val="0"/>
                        </a:ext>
                      </a:extLst>
                    </a:blip>
                    <a:stretch>
                      <a:fillRect/>
                    </a:stretch>
                  </pic:blipFill>
                  <pic:spPr>
                    <a:xfrm>
                      <a:off x="0" y="0"/>
                      <a:ext cx="6846995" cy="3089386"/>
                    </a:xfrm>
                    <a:prstGeom prst="rect">
                      <a:avLst/>
                    </a:prstGeom>
                  </pic:spPr>
                </pic:pic>
              </a:graphicData>
            </a:graphic>
          </wp:inline>
        </w:drawing>
      </w:r>
    </w:p>
    <w:p w14:paraId="3FCF009B" w14:textId="6F1FAAD5" w:rsidR="00761A3D" w:rsidRPr="00761A3D" w:rsidRDefault="00761A3D" w:rsidP="00761A3D"/>
    <w:p w14:paraId="5DB71E3F" w14:textId="1E7CBC31"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24C600B"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928F953" w14:textId="6BD4229A"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0</w:t>
      </w:r>
    </w:p>
    <w:p w14:paraId="73F1A883"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18DA8EBF"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13A2F142"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6D0E2978"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5359DF26"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39D286B4"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C866F52"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C698504"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6720B754" w14:textId="77777777" w:rsidR="00761A3D" w:rsidRPr="00761A3D" w:rsidRDefault="00761A3D" w:rsidP="00761A3D">
      <w:r w:rsidRPr="00761A3D">
        <w:rPr>
          <w:noProof/>
          <w:lang w:eastAsia="en-US"/>
        </w:rPr>
        <w:drawing>
          <wp:inline distT="0" distB="0" distL="0" distR="0" wp14:anchorId="3D3D3218" wp14:editId="591BFC51">
            <wp:extent cx="6961632"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19">
                      <a:extLst>
                        <a:ext uri="{28A0092B-C50C-407E-A947-70E740481C1C}">
                          <a14:useLocalDpi xmlns:a14="http://schemas.microsoft.com/office/drawing/2010/main" val="0"/>
                        </a:ext>
                      </a:extLst>
                    </a:blip>
                    <a:stretch>
                      <a:fillRect/>
                    </a:stretch>
                  </pic:blipFill>
                  <pic:spPr>
                    <a:xfrm>
                      <a:off x="0" y="0"/>
                      <a:ext cx="6967719" cy="3660798"/>
                    </a:xfrm>
                    <a:prstGeom prst="rect">
                      <a:avLst/>
                    </a:prstGeom>
                  </pic:spPr>
                </pic:pic>
              </a:graphicData>
            </a:graphic>
          </wp:inline>
        </w:drawing>
      </w:r>
    </w:p>
    <w:p w14:paraId="6D25F94A" w14:textId="1316ED4E" w:rsidR="00761A3D" w:rsidRPr="00761A3D" w:rsidRDefault="00761A3D" w:rsidP="00761A3D"/>
    <w:p w14:paraId="574573EA" w14:textId="3B400FB6"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3A78ED6"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175BE3D5" w14:textId="59CC4762"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E0ABD1D" w14:textId="44406E26"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Week 1</w:t>
      </w:r>
      <w:r>
        <w:rPr>
          <w:rFonts w:asciiTheme="majorHAnsi" w:eastAsiaTheme="majorEastAsia" w:hAnsiTheme="majorHAnsi" w:cstheme="majorBidi"/>
          <w:b/>
          <w:color w:val="454541" w:themeColor="text2" w:themeTint="E6"/>
          <w:sz w:val="44"/>
          <w:szCs w:val="32"/>
        </w:rPr>
        <w:t>1</w:t>
      </w:r>
    </w:p>
    <w:p w14:paraId="3D05E0B2"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2589DA5E"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348B097D"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54F7C2DF"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3FFBC346"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387F1B3D"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7F44BF95" w14:textId="77777777" w:rsidR="00761A3D" w:rsidRPr="00761A3D" w:rsidRDefault="00761A3D" w:rsidP="00761A3D">
      <w:r w:rsidRPr="00761A3D">
        <w:t>Friday:_____________________________________________________________________________________________________________________</w:t>
      </w:r>
      <w:r w:rsidRPr="00761A3D">
        <w:lastRenderedPageBreak/>
        <w:t>________________________________________________________________________________________________________________</w:t>
      </w:r>
    </w:p>
    <w:p w14:paraId="0B76C1D3" w14:textId="77777777" w:rsidR="00761A3D" w:rsidRPr="00761A3D" w:rsidRDefault="00761A3D" w:rsidP="00761A3D">
      <w:r w:rsidRPr="00761A3D">
        <w:t>Saturday___________________________________________________________________________________________________________________________________________________________________________________________________________________________________</w:t>
      </w:r>
    </w:p>
    <w:p w14:paraId="65F67785" w14:textId="77777777" w:rsidR="00761A3D" w:rsidRPr="00761A3D" w:rsidRDefault="00761A3D" w:rsidP="00761A3D">
      <w:r w:rsidRPr="00761A3D">
        <w:rPr>
          <w:noProof/>
          <w:lang w:eastAsia="en-US"/>
        </w:rPr>
        <w:drawing>
          <wp:inline distT="0" distB="0" distL="0" distR="0" wp14:anchorId="783988F7" wp14:editId="13C93C19">
            <wp:extent cx="6839712"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0">
                      <a:extLst>
                        <a:ext uri="{28A0092B-C50C-407E-A947-70E740481C1C}">
                          <a14:useLocalDpi xmlns:a14="http://schemas.microsoft.com/office/drawing/2010/main" val="0"/>
                        </a:ext>
                      </a:extLst>
                    </a:blip>
                    <a:stretch>
                      <a:fillRect/>
                    </a:stretch>
                  </pic:blipFill>
                  <pic:spPr>
                    <a:xfrm>
                      <a:off x="0" y="0"/>
                      <a:ext cx="6847462" cy="3661745"/>
                    </a:xfrm>
                    <a:prstGeom prst="rect">
                      <a:avLst/>
                    </a:prstGeom>
                  </pic:spPr>
                </pic:pic>
              </a:graphicData>
            </a:graphic>
          </wp:inline>
        </w:drawing>
      </w:r>
    </w:p>
    <w:p w14:paraId="3B54082D" w14:textId="6F0D70F2" w:rsidR="00761A3D" w:rsidRPr="00761A3D" w:rsidRDefault="00761A3D" w:rsidP="00761A3D"/>
    <w:p w14:paraId="0CDB562B" w14:textId="6EC2DCCA" w:rsidR="004452A0" w:rsidRDefault="00761A3D" w:rsidP="00761A3D">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r w:rsidR="004452A0">
        <w:rPr>
          <w:rFonts w:asciiTheme="majorHAnsi" w:eastAsiaTheme="majorEastAsia" w:hAnsiTheme="majorHAnsi" w:cstheme="majorBidi"/>
          <w:b/>
          <w:color w:val="454541" w:themeColor="text2" w:themeTint="E6"/>
          <w:sz w:val="44"/>
          <w:szCs w:val="32"/>
        </w:rPr>
        <w:br w:type="page"/>
      </w:r>
    </w:p>
    <w:p w14:paraId="0BEA2BE3" w14:textId="76CE798C"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2</w:t>
      </w:r>
    </w:p>
    <w:p w14:paraId="31A24B7A"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3A366103"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533473D3"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1E4C4749"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6F5788FE"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0C2F7170"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131F7E3A"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3A3A34D0"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6608DCD0" w14:textId="77777777" w:rsidR="00761A3D" w:rsidRPr="00761A3D" w:rsidRDefault="00761A3D" w:rsidP="00761A3D">
      <w:r w:rsidRPr="00761A3D">
        <w:rPr>
          <w:noProof/>
          <w:lang w:eastAsia="en-US"/>
        </w:rPr>
        <w:drawing>
          <wp:inline distT="0" distB="0" distL="0" distR="0" wp14:anchorId="3258D6AB" wp14:editId="3F4C2DAD">
            <wp:extent cx="676656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1">
                      <a:extLst>
                        <a:ext uri="{28A0092B-C50C-407E-A947-70E740481C1C}">
                          <a14:useLocalDpi xmlns:a14="http://schemas.microsoft.com/office/drawing/2010/main" val="0"/>
                        </a:ext>
                      </a:extLst>
                    </a:blip>
                    <a:stretch>
                      <a:fillRect/>
                    </a:stretch>
                  </pic:blipFill>
                  <pic:spPr>
                    <a:xfrm>
                      <a:off x="0" y="0"/>
                      <a:ext cx="6769962" cy="3659439"/>
                    </a:xfrm>
                    <a:prstGeom prst="rect">
                      <a:avLst/>
                    </a:prstGeom>
                  </pic:spPr>
                </pic:pic>
              </a:graphicData>
            </a:graphic>
          </wp:inline>
        </w:drawing>
      </w:r>
    </w:p>
    <w:p w14:paraId="7D0BFBD0" w14:textId="38F16792" w:rsidR="00761A3D" w:rsidRPr="00761A3D" w:rsidRDefault="00761A3D" w:rsidP="00761A3D"/>
    <w:p w14:paraId="48901040" w14:textId="216C5E79"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5710F83"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8B7408D" w14:textId="6A19F694"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3</w:t>
      </w:r>
    </w:p>
    <w:p w14:paraId="59345B94"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48AA2E5B"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43C140FC"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67E6DAE9"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1E6914E8"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4053D036"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6A678FD7"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2061E59"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5FC6FDBE" w14:textId="77777777" w:rsidR="00761A3D" w:rsidRPr="00761A3D" w:rsidRDefault="00761A3D" w:rsidP="00761A3D">
      <w:r w:rsidRPr="00761A3D">
        <w:rPr>
          <w:noProof/>
          <w:lang w:eastAsia="en-US"/>
        </w:rPr>
        <w:drawing>
          <wp:inline distT="0" distB="0" distL="0" distR="0" wp14:anchorId="7679BA45" wp14:editId="3CE6EFB4">
            <wp:extent cx="6925056" cy="3657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2">
                      <a:extLst>
                        <a:ext uri="{28A0092B-C50C-407E-A947-70E740481C1C}">
                          <a14:useLocalDpi xmlns:a14="http://schemas.microsoft.com/office/drawing/2010/main" val="0"/>
                        </a:ext>
                      </a:extLst>
                    </a:blip>
                    <a:stretch>
                      <a:fillRect/>
                    </a:stretch>
                  </pic:blipFill>
                  <pic:spPr>
                    <a:xfrm>
                      <a:off x="0" y="0"/>
                      <a:ext cx="6931214" cy="3660853"/>
                    </a:xfrm>
                    <a:prstGeom prst="rect">
                      <a:avLst/>
                    </a:prstGeom>
                  </pic:spPr>
                </pic:pic>
              </a:graphicData>
            </a:graphic>
          </wp:inline>
        </w:drawing>
      </w:r>
    </w:p>
    <w:p w14:paraId="700151D0" w14:textId="6EE74576" w:rsidR="00761A3D" w:rsidRPr="00761A3D" w:rsidRDefault="00761A3D" w:rsidP="00761A3D"/>
    <w:p w14:paraId="7903CA14" w14:textId="2A31D330"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47F9414"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1BBFB91" w14:textId="01157C63"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4</w:t>
      </w:r>
    </w:p>
    <w:p w14:paraId="23AEA159"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7D70AB99"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6673FC5F"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0AA5C904"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151D65A3"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23D0E71F"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203F5FFD"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3A522A94"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7D38360C" w14:textId="77777777" w:rsidR="00761A3D" w:rsidRPr="00761A3D" w:rsidRDefault="00761A3D" w:rsidP="00761A3D">
      <w:r w:rsidRPr="00761A3D">
        <w:rPr>
          <w:noProof/>
          <w:lang w:eastAsia="en-US"/>
        </w:rPr>
        <w:drawing>
          <wp:inline distT="0" distB="0" distL="0" distR="0" wp14:anchorId="361379B2" wp14:editId="65F9E880">
            <wp:extent cx="6876288" cy="30861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3">
                      <a:extLst>
                        <a:ext uri="{28A0092B-C50C-407E-A947-70E740481C1C}">
                          <a14:useLocalDpi xmlns:a14="http://schemas.microsoft.com/office/drawing/2010/main" val="0"/>
                        </a:ext>
                      </a:extLst>
                    </a:blip>
                    <a:stretch>
                      <a:fillRect/>
                    </a:stretch>
                  </pic:blipFill>
                  <pic:spPr>
                    <a:xfrm>
                      <a:off x="0" y="0"/>
                      <a:ext cx="6880824" cy="3088136"/>
                    </a:xfrm>
                    <a:prstGeom prst="rect">
                      <a:avLst/>
                    </a:prstGeom>
                  </pic:spPr>
                </pic:pic>
              </a:graphicData>
            </a:graphic>
          </wp:inline>
        </w:drawing>
      </w:r>
    </w:p>
    <w:p w14:paraId="707E52BB" w14:textId="3DA79E6E" w:rsidR="00761A3D" w:rsidRPr="00761A3D" w:rsidRDefault="00761A3D" w:rsidP="00761A3D"/>
    <w:p w14:paraId="09B2C4BA" w14:textId="5355ED45"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27C61F6"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5556CBA0" w14:textId="305195AB"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5</w:t>
      </w:r>
    </w:p>
    <w:p w14:paraId="7DCE9090"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788CE38A"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50020F75"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7A17CBC0"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7DF07331"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0C80151E"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28B6CC2F"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7C3E7F7"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01A6ADC0" w14:textId="77777777" w:rsidR="00761A3D" w:rsidRPr="00761A3D" w:rsidRDefault="00761A3D" w:rsidP="00761A3D">
      <w:r w:rsidRPr="00761A3D">
        <w:rPr>
          <w:noProof/>
          <w:lang w:eastAsia="en-US"/>
        </w:rPr>
        <w:drawing>
          <wp:inline distT="0" distB="0" distL="0" distR="0" wp14:anchorId="5C4129BF" wp14:editId="2808E343">
            <wp:extent cx="6925056" cy="3657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4">
                      <a:extLst>
                        <a:ext uri="{28A0092B-C50C-407E-A947-70E740481C1C}">
                          <a14:useLocalDpi xmlns:a14="http://schemas.microsoft.com/office/drawing/2010/main" val="0"/>
                        </a:ext>
                      </a:extLst>
                    </a:blip>
                    <a:stretch>
                      <a:fillRect/>
                    </a:stretch>
                  </pic:blipFill>
                  <pic:spPr>
                    <a:xfrm>
                      <a:off x="0" y="0"/>
                      <a:ext cx="6932032" cy="3661285"/>
                    </a:xfrm>
                    <a:prstGeom prst="rect">
                      <a:avLst/>
                    </a:prstGeom>
                  </pic:spPr>
                </pic:pic>
              </a:graphicData>
            </a:graphic>
          </wp:inline>
        </w:drawing>
      </w:r>
    </w:p>
    <w:p w14:paraId="72644902" w14:textId="69415592" w:rsidR="00761A3D" w:rsidRPr="00761A3D" w:rsidRDefault="00761A3D" w:rsidP="00761A3D"/>
    <w:p w14:paraId="41D63FAF" w14:textId="09407E39"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A370A8E"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1686F556" w14:textId="44E78156"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6</w:t>
      </w:r>
    </w:p>
    <w:p w14:paraId="527EA0A2"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5EE55020"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1E3FBD55"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0E4F3A54"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107D50D5"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3292A437"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3EB2AB98"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76DC959"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79D24115" w14:textId="77777777" w:rsidR="00761A3D" w:rsidRPr="00761A3D" w:rsidRDefault="00761A3D" w:rsidP="00761A3D">
      <w:r w:rsidRPr="00761A3D">
        <w:rPr>
          <w:noProof/>
          <w:lang w:eastAsia="en-US"/>
        </w:rPr>
        <w:drawing>
          <wp:inline distT="0" distB="0" distL="0" distR="0" wp14:anchorId="1002992F" wp14:editId="066BDB5D">
            <wp:extent cx="6742176" cy="30861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5">
                      <a:extLst>
                        <a:ext uri="{28A0092B-C50C-407E-A947-70E740481C1C}">
                          <a14:useLocalDpi xmlns:a14="http://schemas.microsoft.com/office/drawing/2010/main" val="0"/>
                        </a:ext>
                      </a:extLst>
                    </a:blip>
                    <a:stretch>
                      <a:fillRect/>
                    </a:stretch>
                  </pic:blipFill>
                  <pic:spPr>
                    <a:xfrm>
                      <a:off x="0" y="0"/>
                      <a:ext cx="6747098" cy="3088353"/>
                    </a:xfrm>
                    <a:prstGeom prst="rect">
                      <a:avLst/>
                    </a:prstGeom>
                  </pic:spPr>
                </pic:pic>
              </a:graphicData>
            </a:graphic>
          </wp:inline>
        </w:drawing>
      </w:r>
    </w:p>
    <w:p w14:paraId="1217B619" w14:textId="68714524" w:rsidR="00761A3D" w:rsidRPr="00761A3D" w:rsidRDefault="00761A3D" w:rsidP="00761A3D"/>
    <w:p w14:paraId="1E5DA2EF" w14:textId="4398A9E7"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2BAE42D"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2E3E7EE" w14:textId="005998C6"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7</w:t>
      </w:r>
    </w:p>
    <w:p w14:paraId="6C45699A"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3DF13879"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6A1059CA"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10518070"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21B90B4D"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52F34ECE"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B2319C3"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CA04160"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5AF90386" w14:textId="77777777" w:rsidR="00761A3D" w:rsidRPr="00761A3D" w:rsidRDefault="00761A3D" w:rsidP="00761A3D">
      <w:r w:rsidRPr="00761A3D">
        <w:rPr>
          <w:noProof/>
          <w:lang w:eastAsia="en-US"/>
        </w:rPr>
        <w:drawing>
          <wp:inline distT="0" distB="0" distL="0" distR="0" wp14:anchorId="35586E34" wp14:editId="45DB7DC1">
            <wp:extent cx="6669024" cy="3086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6">
                      <a:extLst>
                        <a:ext uri="{28A0092B-C50C-407E-A947-70E740481C1C}">
                          <a14:useLocalDpi xmlns:a14="http://schemas.microsoft.com/office/drawing/2010/main" val="0"/>
                        </a:ext>
                      </a:extLst>
                    </a:blip>
                    <a:stretch>
                      <a:fillRect/>
                    </a:stretch>
                  </pic:blipFill>
                  <pic:spPr>
                    <a:xfrm>
                      <a:off x="0" y="0"/>
                      <a:ext cx="6672208" cy="3087573"/>
                    </a:xfrm>
                    <a:prstGeom prst="rect">
                      <a:avLst/>
                    </a:prstGeom>
                  </pic:spPr>
                </pic:pic>
              </a:graphicData>
            </a:graphic>
          </wp:inline>
        </w:drawing>
      </w:r>
    </w:p>
    <w:p w14:paraId="1E090B11" w14:textId="736DEB93" w:rsidR="00761A3D" w:rsidRPr="00761A3D" w:rsidRDefault="00761A3D" w:rsidP="00761A3D"/>
    <w:p w14:paraId="1E45CCED" w14:textId="288B1473" w:rsidR="00761A3D" w:rsidRPr="00761A3D" w:rsidRDefault="00761A3D" w:rsidP="00BC115F">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r w:rsidR="004452A0">
        <w:rPr>
          <w:rFonts w:asciiTheme="majorHAnsi" w:eastAsiaTheme="majorEastAsia" w:hAnsiTheme="majorHAnsi" w:cstheme="majorBidi"/>
          <w:b/>
          <w:color w:val="454541" w:themeColor="text2" w:themeTint="E6"/>
          <w:sz w:val="44"/>
          <w:szCs w:val="32"/>
        </w:rPr>
        <w:br w:type="page"/>
      </w:r>
      <w:r w:rsidRPr="00761A3D">
        <w:rPr>
          <w:rFonts w:asciiTheme="majorHAnsi" w:eastAsiaTheme="majorEastAsia" w:hAnsiTheme="majorHAnsi" w:cstheme="majorBidi"/>
          <w:b/>
          <w:color w:val="454541" w:themeColor="text2" w:themeTint="E6"/>
          <w:sz w:val="44"/>
          <w:szCs w:val="32"/>
        </w:rPr>
        <w:lastRenderedPageBreak/>
        <w:t>Week 1</w:t>
      </w:r>
      <w:r>
        <w:rPr>
          <w:rFonts w:asciiTheme="majorHAnsi" w:eastAsiaTheme="majorEastAsia" w:hAnsiTheme="majorHAnsi" w:cstheme="majorBidi"/>
          <w:b/>
          <w:color w:val="454541" w:themeColor="text2" w:themeTint="E6"/>
          <w:sz w:val="44"/>
          <w:szCs w:val="32"/>
        </w:rPr>
        <w:t>8</w:t>
      </w:r>
    </w:p>
    <w:p w14:paraId="76D36913"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2772FAF6"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011268FE"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3A527F89"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09F38B82"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5F3BA5E8"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0E58B184"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7B9ECE92"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1667AB08" w14:textId="77777777" w:rsidR="00761A3D" w:rsidRPr="00761A3D" w:rsidRDefault="00761A3D" w:rsidP="00761A3D">
      <w:r w:rsidRPr="00761A3D">
        <w:rPr>
          <w:noProof/>
          <w:lang w:eastAsia="en-US"/>
        </w:rPr>
        <w:drawing>
          <wp:inline distT="0" distB="0" distL="0" distR="0" wp14:anchorId="4411B92B" wp14:editId="0C69550E">
            <wp:extent cx="6973824" cy="3086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7">
                      <a:extLst>
                        <a:ext uri="{28A0092B-C50C-407E-A947-70E740481C1C}">
                          <a14:useLocalDpi xmlns:a14="http://schemas.microsoft.com/office/drawing/2010/main" val="0"/>
                        </a:ext>
                      </a:extLst>
                    </a:blip>
                    <a:stretch>
                      <a:fillRect/>
                    </a:stretch>
                  </pic:blipFill>
                  <pic:spPr>
                    <a:xfrm>
                      <a:off x="0" y="0"/>
                      <a:ext cx="6977983" cy="3087941"/>
                    </a:xfrm>
                    <a:prstGeom prst="rect">
                      <a:avLst/>
                    </a:prstGeom>
                  </pic:spPr>
                </pic:pic>
              </a:graphicData>
            </a:graphic>
          </wp:inline>
        </w:drawing>
      </w:r>
    </w:p>
    <w:p w14:paraId="22190C47" w14:textId="6D00FDB8" w:rsidR="00761A3D" w:rsidRPr="00761A3D" w:rsidRDefault="00761A3D" w:rsidP="00761A3D"/>
    <w:p w14:paraId="63800E5E" w14:textId="477406B5"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61879A63" w14:textId="77777777" w:rsidR="001D7B5A" w:rsidRDefault="001D7B5A" w:rsidP="001D7B5A">
      <w:pPr>
        <w:rPr>
          <w:rFonts w:asciiTheme="majorHAnsi" w:eastAsiaTheme="majorEastAsia" w:hAnsiTheme="majorHAnsi" w:cstheme="majorBidi"/>
          <w:b/>
          <w:color w:val="454541" w:themeColor="text2" w:themeTint="E6"/>
          <w:sz w:val="44"/>
          <w:szCs w:val="32"/>
        </w:rPr>
      </w:pPr>
    </w:p>
    <w:p w14:paraId="29E1FC09" w14:textId="77777777" w:rsidR="001D7B5A" w:rsidRDefault="001D7B5A" w:rsidP="001D7B5A">
      <w:pPr>
        <w:rPr>
          <w:rFonts w:asciiTheme="majorHAnsi" w:eastAsiaTheme="majorEastAsia" w:hAnsiTheme="majorHAnsi" w:cstheme="majorBidi"/>
          <w:b/>
          <w:color w:val="454541" w:themeColor="text2" w:themeTint="E6"/>
          <w:sz w:val="44"/>
          <w:szCs w:val="32"/>
        </w:rPr>
      </w:pPr>
    </w:p>
    <w:p w14:paraId="43446086" w14:textId="1E344F7C" w:rsidR="001D7B5A" w:rsidRDefault="001D7B5A" w:rsidP="001D7B5A">
      <w:pPr>
        <w:rPr>
          <w:rFonts w:asciiTheme="majorHAnsi" w:eastAsiaTheme="majorEastAsia" w:hAnsiTheme="majorHAnsi" w:cstheme="majorBidi"/>
          <w:b/>
          <w:color w:val="454541" w:themeColor="text2" w:themeTint="E6"/>
          <w:sz w:val="44"/>
          <w:szCs w:val="32"/>
        </w:rPr>
      </w:pPr>
    </w:p>
    <w:p w14:paraId="57DA11DA" w14:textId="63EBAED0" w:rsidR="001C6AF9" w:rsidRDefault="001C6AF9" w:rsidP="001D7B5A">
      <w:pPr>
        <w:rPr>
          <w:rFonts w:asciiTheme="majorHAnsi" w:eastAsiaTheme="majorEastAsia" w:hAnsiTheme="majorHAnsi" w:cstheme="majorBidi"/>
          <w:b/>
          <w:color w:val="454541" w:themeColor="text2" w:themeTint="E6"/>
          <w:sz w:val="44"/>
          <w:szCs w:val="32"/>
        </w:rPr>
      </w:pPr>
    </w:p>
    <w:p w14:paraId="639E3A80" w14:textId="77777777" w:rsidR="001C6AF9" w:rsidRDefault="001C6AF9" w:rsidP="001D7B5A">
      <w:pPr>
        <w:rPr>
          <w:rFonts w:asciiTheme="majorHAnsi" w:eastAsiaTheme="majorEastAsia" w:hAnsiTheme="majorHAnsi" w:cstheme="majorBidi"/>
          <w:b/>
          <w:color w:val="454541" w:themeColor="text2" w:themeTint="E6"/>
          <w:sz w:val="44"/>
          <w:szCs w:val="32"/>
        </w:rPr>
      </w:pPr>
    </w:p>
    <w:p w14:paraId="3D7601A7" w14:textId="5D8E9DB0" w:rsidR="00761A3D" w:rsidRPr="00761A3D" w:rsidRDefault="00761A3D" w:rsidP="001D7B5A">
      <w:pPr>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Week 1</w:t>
      </w:r>
      <w:r>
        <w:rPr>
          <w:rFonts w:asciiTheme="majorHAnsi" w:eastAsiaTheme="majorEastAsia" w:hAnsiTheme="majorHAnsi" w:cstheme="majorBidi"/>
          <w:b/>
          <w:color w:val="454541" w:themeColor="text2" w:themeTint="E6"/>
          <w:sz w:val="44"/>
          <w:szCs w:val="32"/>
        </w:rPr>
        <w:t>9</w:t>
      </w:r>
    </w:p>
    <w:p w14:paraId="732A4A48" w14:textId="77777777" w:rsidR="00761A3D" w:rsidRPr="00761A3D" w:rsidRDefault="00761A3D" w:rsidP="00761A3D">
      <w:r w:rsidRPr="00761A3D">
        <w:lastRenderedPageBreak/>
        <w:t>Each day of the week we want you to explore, engage and pursue your dreams.  Your journal is the place that will allow you to record each day what you are doing.</w:t>
      </w:r>
    </w:p>
    <w:p w14:paraId="38708FD0"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5149E884"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1B69F482"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4AD5EFED"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0C6222A1"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2BD73190"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79952831" w14:textId="77777777" w:rsidR="00761A3D" w:rsidRPr="00761A3D" w:rsidRDefault="00761A3D" w:rsidP="00761A3D">
      <w:r w:rsidRPr="00761A3D">
        <w:t>Saturday_________________________________________________________</w:t>
      </w:r>
      <w:r w:rsidRPr="00761A3D">
        <w:lastRenderedPageBreak/>
        <w:t>__________________________________________________________________________________________________________________________________________________________________________</w:t>
      </w:r>
    </w:p>
    <w:p w14:paraId="6A33D98F" w14:textId="77777777" w:rsidR="00761A3D" w:rsidRPr="00761A3D" w:rsidRDefault="00761A3D" w:rsidP="00BE274C">
      <w:pPr>
        <w:jc w:val="center"/>
      </w:pPr>
      <w:r w:rsidRPr="00761A3D">
        <w:rPr>
          <w:noProof/>
          <w:lang w:eastAsia="en-US"/>
        </w:rPr>
        <w:drawing>
          <wp:inline distT="0" distB="0" distL="0" distR="0" wp14:anchorId="15B28CFC" wp14:editId="2722B704">
            <wp:extent cx="3742944" cy="3656794"/>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8">
                      <a:extLst>
                        <a:ext uri="{28A0092B-C50C-407E-A947-70E740481C1C}">
                          <a14:useLocalDpi xmlns:a14="http://schemas.microsoft.com/office/drawing/2010/main" val="0"/>
                        </a:ext>
                      </a:extLst>
                    </a:blip>
                    <a:stretch>
                      <a:fillRect/>
                    </a:stretch>
                  </pic:blipFill>
                  <pic:spPr>
                    <a:xfrm>
                      <a:off x="0" y="0"/>
                      <a:ext cx="3753594" cy="3667199"/>
                    </a:xfrm>
                    <a:prstGeom prst="rect">
                      <a:avLst/>
                    </a:prstGeom>
                  </pic:spPr>
                </pic:pic>
              </a:graphicData>
            </a:graphic>
          </wp:inline>
        </w:drawing>
      </w:r>
    </w:p>
    <w:p w14:paraId="622E233B" w14:textId="0EB1130E" w:rsidR="00761A3D" w:rsidRPr="00761A3D" w:rsidRDefault="00761A3D" w:rsidP="00761A3D"/>
    <w:p w14:paraId="7540867B" w14:textId="5CF28400"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EBEE238"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325D1E9" w14:textId="3C726C63"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529756B" w14:textId="231BB2DA"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20</w:t>
      </w:r>
    </w:p>
    <w:p w14:paraId="228A425F"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2D20E857"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627E236D"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1C21F3ED"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5D979114"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1AA59F22"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ED6A049" w14:textId="77777777" w:rsidR="00761A3D" w:rsidRPr="00761A3D" w:rsidRDefault="00761A3D" w:rsidP="00761A3D">
      <w:r w:rsidRPr="00761A3D">
        <w:t>Friday:_____________________________________________________________________________________________________________________</w:t>
      </w:r>
      <w:r w:rsidRPr="00761A3D">
        <w:lastRenderedPageBreak/>
        <w:t>________________________________________________________________________________________________________________</w:t>
      </w:r>
    </w:p>
    <w:p w14:paraId="6ACFEE8D" w14:textId="77777777" w:rsidR="00761A3D" w:rsidRPr="00761A3D" w:rsidRDefault="00761A3D" w:rsidP="00761A3D">
      <w:r w:rsidRPr="00761A3D">
        <w:t>Saturday___________________________________________________________________________________________________________________________________________________________________________________________________________________________________</w:t>
      </w:r>
    </w:p>
    <w:p w14:paraId="45FF95DA" w14:textId="77777777" w:rsidR="00761A3D" w:rsidRPr="00761A3D" w:rsidRDefault="00761A3D" w:rsidP="00761A3D">
      <w:r w:rsidRPr="00761A3D">
        <w:rPr>
          <w:noProof/>
          <w:lang w:eastAsia="en-US"/>
        </w:rPr>
        <w:drawing>
          <wp:inline distT="0" distB="0" distL="0" distR="0" wp14:anchorId="73787F15" wp14:editId="7C08DE6B">
            <wp:extent cx="6498336" cy="365696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29">
                      <a:extLst>
                        <a:ext uri="{28A0092B-C50C-407E-A947-70E740481C1C}">
                          <a14:useLocalDpi xmlns:a14="http://schemas.microsoft.com/office/drawing/2010/main" val="0"/>
                        </a:ext>
                      </a:extLst>
                    </a:blip>
                    <a:stretch>
                      <a:fillRect/>
                    </a:stretch>
                  </pic:blipFill>
                  <pic:spPr>
                    <a:xfrm>
                      <a:off x="0" y="0"/>
                      <a:ext cx="6507455" cy="3662097"/>
                    </a:xfrm>
                    <a:prstGeom prst="rect">
                      <a:avLst/>
                    </a:prstGeom>
                  </pic:spPr>
                </pic:pic>
              </a:graphicData>
            </a:graphic>
          </wp:inline>
        </w:drawing>
      </w:r>
    </w:p>
    <w:p w14:paraId="7924A522" w14:textId="6DD90143" w:rsidR="00761A3D" w:rsidRPr="00761A3D" w:rsidRDefault="00761A3D" w:rsidP="00761A3D"/>
    <w:p w14:paraId="0CB4DED8" w14:textId="03F6A954" w:rsidR="004452A0" w:rsidRDefault="00761A3D" w:rsidP="00761A3D">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r w:rsidR="004452A0">
        <w:rPr>
          <w:rFonts w:asciiTheme="majorHAnsi" w:eastAsiaTheme="majorEastAsia" w:hAnsiTheme="majorHAnsi" w:cstheme="majorBidi"/>
          <w:b/>
          <w:color w:val="454541" w:themeColor="text2" w:themeTint="E6"/>
          <w:sz w:val="44"/>
          <w:szCs w:val="32"/>
        </w:rPr>
        <w:br w:type="page"/>
      </w:r>
    </w:p>
    <w:p w14:paraId="6E19111B" w14:textId="78A91CF9"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bookmarkStart w:id="1" w:name="_Hlk6751226"/>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2</w:t>
      </w:r>
      <w:r w:rsidRPr="00761A3D">
        <w:rPr>
          <w:rFonts w:asciiTheme="majorHAnsi" w:eastAsiaTheme="majorEastAsia" w:hAnsiTheme="majorHAnsi" w:cstheme="majorBidi"/>
          <w:b/>
          <w:color w:val="454541" w:themeColor="text2" w:themeTint="E6"/>
          <w:sz w:val="44"/>
          <w:szCs w:val="32"/>
        </w:rPr>
        <w:t>1</w:t>
      </w:r>
    </w:p>
    <w:bookmarkEnd w:id="1"/>
    <w:p w14:paraId="52B22A40"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180BB364"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13EDCA83"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247ECC7F"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2F77F3DD"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27D322F4"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69F0B0EC"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51C0361C"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55E8AAFC" w14:textId="77777777" w:rsidR="00761A3D" w:rsidRPr="00761A3D" w:rsidRDefault="00761A3D" w:rsidP="00761A3D">
      <w:r w:rsidRPr="00761A3D">
        <w:rPr>
          <w:noProof/>
          <w:lang w:eastAsia="en-US"/>
        </w:rPr>
        <w:drawing>
          <wp:inline distT="0" distB="0" distL="0" distR="0" wp14:anchorId="3FB93FF2" wp14:editId="19E52AC1">
            <wp:extent cx="7071360" cy="3086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0">
                      <a:extLst>
                        <a:ext uri="{28A0092B-C50C-407E-A947-70E740481C1C}">
                          <a14:useLocalDpi xmlns:a14="http://schemas.microsoft.com/office/drawing/2010/main" val="0"/>
                        </a:ext>
                      </a:extLst>
                    </a:blip>
                    <a:stretch>
                      <a:fillRect/>
                    </a:stretch>
                  </pic:blipFill>
                  <pic:spPr>
                    <a:xfrm>
                      <a:off x="0" y="0"/>
                      <a:ext cx="7073864" cy="3087193"/>
                    </a:xfrm>
                    <a:prstGeom prst="rect">
                      <a:avLst/>
                    </a:prstGeom>
                  </pic:spPr>
                </pic:pic>
              </a:graphicData>
            </a:graphic>
          </wp:inline>
        </w:drawing>
      </w:r>
    </w:p>
    <w:p w14:paraId="59F46514" w14:textId="0F7DC53A" w:rsidR="00761A3D" w:rsidRPr="00761A3D" w:rsidRDefault="00761A3D" w:rsidP="00761A3D"/>
    <w:p w14:paraId="0C47E03E" w14:textId="3626938C"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0F7290C"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803BADB" w14:textId="0F4C5228" w:rsidR="001C6AF9" w:rsidRPr="00761A3D" w:rsidRDefault="001C6AF9" w:rsidP="001C6AF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22</w:t>
      </w:r>
    </w:p>
    <w:p w14:paraId="283EBB97" w14:textId="483731A4" w:rsidR="00761A3D" w:rsidRPr="00761A3D" w:rsidRDefault="00761A3D" w:rsidP="00761A3D">
      <w:r w:rsidRPr="00761A3D">
        <w:t>Each day of the week we want you to explore, engage and pursue your dreams.  Your journal is the place that will allow you to record each day what you are doing.</w:t>
      </w:r>
    </w:p>
    <w:p w14:paraId="09AF50D2"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25BC4E46"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44139FEE"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3FEB58C2"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42B8E883"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4ABCC1DB"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4665C759"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499D8489" w14:textId="77777777" w:rsidR="00761A3D" w:rsidRPr="00761A3D" w:rsidRDefault="00761A3D" w:rsidP="00761A3D">
      <w:r w:rsidRPr="00761A3D">
        <w:rPr>
          <w:noProof/>
          <w:lang w:eastAsia="en-US"/>
        </w:rPr>
        <w:drawing>
          <wp:inline distT="0" distB="0" distL="0" distR="0" wp14:anchorId="6E7DBABE" wp14:editId="4CCEE746">
            <wp:extent cx="6876288" cy="30861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1">
                      <a:extLst>
                        <a:ext uri="{28A0092B-C50C-407E-A947-70E740481C1C}">
                          <a14:useLocalDpi xmlns:a14="http://schemas.microsoft.com/office/drawing/2010/main" val="0"/>
                        </a:ext>
                      </a:extLst>
                    </a:blip>
                    <a:stretch>
                      <a:fillRect/>
                    </a:stretch>
                  </pic:blipFill>
                  <pic:spPr>
                    <a:xfrm>
                      <a:off x="0" y="0"/>
                      <a:ext cx="6883141" cy="3089175"/>
                    </a:xfrm>
                    <a:prstGeom prst="rect">
                      <a:avLst/>
                    </a:prstGeom>
                  </pic:spPr>
                </pic:pic>
              </a:graphicData>
            </a:graphic>
          </wp:inline>
        </w:drawing>
      </w:r>
    </w:p>
    <w:p w14:paraId="3AF2687E" w14:textId="4E00274D" w:rsidR="00761A3D" w:rsidRPr="00761A3D" w:rsidRDefault="00761A3D" w:rsidP="00761A3D"/>
    <w:p w14:paraId="51153888" w14:textId="64F4471B"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A58D225"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11E04D20" w14:textId="256B66D4"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sidR="00AB2E57">
        <w:rPr>
          <w:rFonts w:asciiTheme="majorHAnsi" w:eastAsiaTheme="majorEastAsia" w:hAnsiTheme="majorHAnsi" w:cstheme="majorBidi"/>
          <w:b/>
          <w:color w:val="454541" w:themeColor="text2" w:themeTint="E6"/>
          <w:sz w:val="44"/>
          <w:szCs w:val="32"/>
        </w:rPr>
        <w:t>23</w:t>
      </w:r>
    </w:p>
    <w:p w14:paraId="64FB8D4E"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2168CA85"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4C2E1A58"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1FB58D7E"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1301E75A"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4B153399"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07694E80"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DF536C6"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7343458F" w14:textId="77777777" w:rsidR="00761A3D" w:rsidRPr="00761A3D" w:rsidRDefault="00761A3D" w:rsidP="00761A3D">
      <w:r w:rsidRPr="00761A3D">
        <w:rPr>
          <w:noProof/>
          <w:lang w:eastAsia="en-US"/>
        </w:rPr>
        <w:drawing>
          <wp:inline distT="0" distB="0" distL="0" distR="0" wp14:anchorId="32E61B1D" wp14:editId="18975B93">
            <wp:extent cx="6961632" cy="3086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2">
                      <a:extLst>
                        <a:ext uri="{28A0092B-C50C-407E-A947-70E740481C1C}">
                          <a14:useLocalDpi xmlns:a14="http://schemas.microsoft.com/office/drawing/2010/main" val="0"/>
                        </a:ext>
                      </a:extLst>
                    </a:blip>
                    <a:stretch>
                      <a:fillRect/>
                    </a:stretch>
                  </pic:blipFill>
                  <pic:spPr>
                    <a:xfrm>
                      <a:off x="0" y="0"/>
                      <a:ext cx="6965186" cy="3087676"/>
                    </a:xfrm>
                    <a:prstGeom prst="rect">
                      <a:avLst/>
                    </a:prstGeom>
                  </pic:spPr>
                </pic:pic>
              </a:graphicData>
            </a:graphic>
          </wp:inline>
        </w:drawing>
      </w:r>
    </w:p>
    <w:p w14:paraId="76D0740F" w14:textId="5A7D558D" w:rsidR="00761A3D" w:rsidRPr="00761A3D" w:rsidRDefault="00761A3D" w:rsidP="00761A3D"/>
    <w:p w14:paraId="661594A4" w14:textId="76FC697A"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4C675E29"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6AEB257" w14:textId="67A5A96E"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6103B088" w14:textId="38057182"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sidR="00AB2E57">
        <w:rPr>
          <w:rFonts w:asciiTheme="majorHAnsi" w:eastAsiaTheme="majorEastAsia" w:hAnsiTheme="majorHAnsi" w:cstheme="majorBidi"/>
          <w:b/>
          <w:color w:val="454541" w:themeColor="text2" w:themeTint="E6"/>
          <w:sz w:val="44"/>
          <w:szCs w:val="32"/>
        </w:rPr>
        <w:t>24</w:t>
      </w:r>
    </w:p>
    <w:p w14:paraId="65982D31"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1A0A9E33"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2463C57F"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229C711B"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66ABD5B9"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69330DE5"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66A8F569" w14:textId="77777777" w:rsidR="00761A3D" w:rsidRPr="00761A3D" w:rsidRDefault="00761A3D" w:rsidP="00761A3D">
      <w:r w:rsidRPr="00761A3D">
        <w:t>Friday:_____________________________________________________________________________________________________________________</w:t>
      </w:r>
      <w:r w:rsidRPr="00761A3D">
        <w:lastRenderedPageBreak/>
        <w:t>________________________________________________________________________________________________________________</w:t>
      </w:r>
    </w:p>
    <w:p w14:paraId="7ADBBA92" w14:textId="77777777" w:rsidR="00761A3D" w:rsidRPr="00761A3D" w:rsidRDefault="00761A3D" w:rsidP="00761A3D">
      <w:r w:rsidRPr="00761A3D">
        <w:t>Saturday___________________________________________________________________________________________________________________________________________________________________________________________________________________________________</w:t>
      </w:r>
    </w:p>
    <w:p w14:paraId="5A9175CA" w14:textId="77777777" w:rsidR="00761A3D" w:rsidRPr="00761A3D" w:rsidRDefault="00761A3D" w:rsidP="00761A3D">
      <w:r w:rsidRPr="00761A3D">
        <w:rPr>
          <w:noProof/>
          <w:lang w:eastAsia="en-US"/>
        </w:rPr>
        <w:drawing>
          <wp:inline distT="0" distB="0" distL="0" distR="0" wp14:anchorId="51DA4110" wp14:editId="2C9AAEAA">
            <wp:extent cx="6912864" cy="30861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3">
                      <a:extLst>
                        <a:ext uri="{28A0092B-C50C-407E-A947-70E740481C1C}">
                          <a14:useLocalDpi xmlns:a14="http://schemas.microsoft.com/office/drawing/2010/main" val="0"/>
                        </a:ext>
                      </a:extLst>
                    </a:blip>
                    <a:stretch>
                      <a:fillRect/>
                    </a:stretch>
                  </pic:blipFill>
                  <pic:spPr>
                    <a:xfrm>
                      <a:off x="0" y="0"/>
                      <a:ext cx="6918330" cy="3088540"/>
                    </a:xfrm>
                    <a:prstGeom prst="rect">
                      <a:avLst/>
                    </a:prstGeom>
                  </pic:spPr>
                </pic:pic>
              </a:graphicData>
            </a:graphic>
          </wp:inline>
        </w:drawing>
      </w:r>
    </w:p>
    <w:p w14:paraId="19609EE0" w14:textId="2D6E3631" w:rsidR="00761A3D" w:rsidRPr="00761A3D" w:rsidRDefault="00761A3D" w:rsidP="00761A3D"/>
    <w:p w14:paraId="5961CCDB" w14:textId="12C05B6B" w:rsidR="004452A0" w:rsidRDefault="00761A3D" w:rsidP="00761A3D">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r w:rsidR="004452A0">
        <w:rPr>
          <w:rFonts w:asciiTheme="majorHAnsi" w:eastAsiaTheme="majorEastAsia" w:hAnsiTheme="majorHAnsi" w:cstheme="majorBidi"/>
          <w:b/>
          <w:color w:val="454541" w:themeColor="text2" w:themeTint="E6"/>
          <w:sz w:val="44"/>
          <w:szCs w:val="32"/>
        </w:rPr>
        <w:br w:type="page"/>
      </w:r>
    </w:p>
    <w:p w14:paraId="1EEDF14F" w14:textId="760B61FB"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sidR="001D7B5A">
        <w:rPr>
          <w:rFonts w:asciiTheme="majorHAnsi" w:eastAsiaTheme="majorEastAsia" w:hAnsiTheme="majorHAnsi" w:cstheme="majorBidi"/>
          <w:b/>
          <w:color w:val="454541" w:themeColor="text2" w:themeTint="E6"/>
          <w:sz w:val="44"/>
          <w:szCs w:val="32"/>
        </w:rPr>
        <w:t>25</w:t>
      </w:r>
    </w:p>
    <w:p w14:paraId="294F14A1"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59D72F6A"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2F42E7ED"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34C83096"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7EFCBAE3"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409A92D9"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05005664"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78FEFFB5"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69A4CA99" w14:textId="77777777" w:rsidR="00761A3D" w:rsidRPr="00761A3D" w:rsidRDefault="00761A3D" w:rsidP="00761A3D">
      <w:r w:rsidRPr="00761A3D">
        <w:rPr>
          <w:noProof/>
          <w:lang w:eastAsia="en-US"/>
        </w:rPr>
        <w:drawing>
          <wp:inline distT="0" distB="0" distL="0" distR="0" wp14:anchorId="22CA2B8F" wp14:editId="09B283C9">
            <wp:extent cx="6876288" cy="308610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4">
                      <a:extLst>
                        <a:ext uri="{28A0092B-C50C-407E-A947-70E740481C1C}">
                          <a14:useLocalDpi xmlns:a14="http://schemas.microsoft.com/office/drawing/2010/main" val="0"/>
                        </a:ext>
                      </a:extLst>
                    </a:blip>
                    <a:stretch>
                      <a:fillRect/>
                    </a:stretch>
                  </pic:blipFill>
                  <pic:spPr>
                    <a:xfrm>
                      <a:off x="0" y="0"/>
                      <a:ext cx="6878413" cy="3087054"/>
                    </a:xfrm>
                    <a:prstGeom prst="rect">
                      <a:avLst/>
                    </a:prstGeom>
                  </pic:spPr>
                </pic:pic>
              </a:graphicData>
            </a:graphic>
          </wp:inline>
        </w:drawing>
      </w:r>
    </w:p>
    <w:p w14:paraId="71FD358F" w14:textId="20AB79B9" w:rsidR="00761A3D" w:rsidRPr="00761A3D" w:rsidRDefault="00761A3D" w:rsidP="00761A3D"/>
    <w:p w14:paraId="35826D3E" w14:textId="1CD48A79"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0D10AFE"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DB5A5B0" w14:textId="58503AFF"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sidR="001D7B5A">
        <w:rPr>
          <w:rFonts w:asciiTheme="majorHAnsi" w:eastAsiaTheme="majorEastAsia" w:hAnsiTheme="majorHAnsi" w:cstheme="majorBidi"/>
          <w:b/>
          <w:color w:val="454541" w:themeColor="text2" w:themeTint="E6"/>
          <w:sz w:val="44"/>
          <w:szCs w:val="32"/>
        </w:rPr>
        <w:t>26</w:t>
      </w:r>
    </w:p>
    <w:p w14:paraId="0CA216B3"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414D88A0"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567F336C"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68E49325"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23EDD546"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761BA84E"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1E14BC49"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1C88116A"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2B10E1A1" w14:textId="77777777" w:rsidR="00761A3D" w:rsidRPr="00761A3D" w:rsidRDefault="00761A3D" w:rsidP="00761A3D">
      <w:r w:rsidRPr="00761A3D">
        <w:rPr>
          <w:noProof/>
          <w:lang w:eastAsia="en-US"/>
        </w:rPr>
        <w:drawing>
          <wp:inline distT="0" distB="0" distL="0" distR="0" wp14:anchorId="1BEEF85B" wp14:editId="0C775189">
            <wp:extent cx="6754368" cy="3085465"/>
            <wp:effectExtent l="0" t="0" r="889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5">
                      <a:extLst>
                        <a:ext uri="{28A0092B-C50C-407E-A947-70E740481C1C}">
                          <a14:useLocalDpi xmlns:a14="http://schemas.microsoft.com/office/drawing/2010/main" val="0"/>
                        </a:ext>
                      </a:extLst>
                    </a:blip>
                    <a:stretch>
                      <a:fillRect/>
                    </a:stretch>
                  </pic:blipFill>
                  <pic:spPr>
                    <a:xfrm>
                      <a:off x="0" y="0"/>
                      <a:ext cx="6783240" cy="3098654"/>
                    </a:xfrm>
                    <a:prstGeom prst="rect">
                      <a:avLst/>
                    </a:prstGeom>
                  </pic:spPr>
                </pic:pic>
              </a:graphicData>
            </a:graphic>
          </wp:inline>
        </w:drawing>
      </w:r>
    </w:p>
    <w:p w14:paraId="41ACBA53" w14:textId="621FC1F9" w:rsidR="00761A3D" w:rsidRPr="00761A3D" w:rsidRDefault="00761A3D" w:rsidP="00761A3D"/>
    <w:p w14:paraId="6287511E" w14:textId="77777777" w:rsidR="009F4487" w:rsidRDefault="00761A3D" w:rsidP="009F4487">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t xml:space="preserve"> </w:t>
      </w:r>
    </w:p>
    <w:p w14:paraId="379FBDAB" w14:textId="77777777" w:rsidR="009F4487" w:rsidRDefault="009F4487" w:rsidP="009F4487">
      <w:pPr>
        <w:rPr>
          <w:rFonts w:asciiTheme="majorHAnsi" w:eastAsiaTheme="majorEastAsia" w:hAnsiTheme="majorHAnsi" w:cstheme="majorBidi"/>
          <w:b/>
          <w:color w:val="454541" w:themeColor="text2" w:themeTint="E6"/>
          <w:sz w:val="44"/>
          <w:szCs w:val="32"/>
        </w:rPr>
      </w:pPr>
    </w:p>
    <w:p w14:paraId="483EF545" w14:textId="77777777" w:rsidR="009F4487" w:rsidRDefault="009F4487" w:rsidP="009F4487">
      <w:pPr>
        <w:rPr>
          <w:rFonts w:asciiTheme="majorHAnsi" w:eastAsiaTheme="majorEastAsia" w:hAnsiTheme="majorHAnsi" w:cstheme="majorBidi"/>
          <w:b/>
          <w:color w:val="454541" w:themeColor="text2" w:themeTint="E6"/>
          <w:sz w:val="44"/>
          <w:szCs w:val="32"/>
        </w:rPr>
      </w:pPr>
    </w:p>
    <w:p w14:paraId="6178F50F" w14:textId="77777777" w:rsidR="009F4487" w:rsidRDefault="009F4487" w:rsidP="009F4487">
      <w:pPr>
        <w:rPr>
          <w:rFonts w:asciiTheme="majorHAnsi" w:eastAsiaTheme="majorEastAsia" w:hAnsiTheme="majorHAnsi" w:cstheme="majorBidi"/>
          <w:b/>
          <w:color w:val="454541" w:themeColor="text2" w:themeTint="E6"/>
          <w:sz w:val="44"/>
          <w:szCs w:val="32"/>
        </w:rPr>
      </w:pPr>
    </w:p>
    <w:p w14:paraId="74980AA5" w14:textId="77777777" w:rsidR="009034BB" w:rsidRDefault="009034BB" w:rsidP="009F4487">
      <w:pPr>
        <w:rPr>
          <w:rFonts w:asciiTheme="majorHAnsi" w:eastAsiaTheme="majorEastAsia" w:hAnsiTheme="majorHAnsi" w:cstheme="majorBidi"/>
          <w:b/>
          <w:color w:val="454541" w:themeColor="text2" w:themeTint="E6"/>
          <w:sz w:val="44"/>
          <w:szCs w:val="32"/>
        </w:rPr>
      </w:pPr>
    </w:p>
    <w:p w14:paraId="23A3C25F" w14:textId="39D9D39D" w:rsidR="00761A3D" w:rsidRPr="00761A3D" w:rsidRDefault="00761A3D" w:rsidP="009F4487">
      <w:pPr>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sidR="009F4487">
        <w:rPr>
          <w:rFonts w:asciiTheme="majorHAnsi" w:eastAsiaTheme="majorEastAsia" w:hAnsiTheme="majorHAnsi" w:cstheme="majorBidi"/>
          <w:b/>
          <w:color w:val="454541" w:themeColor="text2" w:themeTint="E6"/>
          <w:sz w:val="44"/>
          <w:szCs w:val="32"/>
        </w:rPr>
        <w:t>27</w:t>
      </w:r>
    </w:p>
    <w:p w14:paraId="5C6473E0"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14BE4F84" w14:textId="77777777" w:rsidR="00761A3D" w:rsidRPr="00761A3D" w:rsidRDefault="00761A3D" w:rsidP="00761A3D">
      <w:r w:rsidRPr="00761A3D">
        <w:lastRenderedPageBreak/>
        <w:t>Sunday:____________________________________________________________________________________________________________________________________________________________________________________________________________________________________</w:t>
      </w:r>
    </w:p>
    <w:p w14:paraId="63FD2716"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01D15050"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5602ADF4"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3FD85FE1"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6AE31D57"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5E9944F" w14:textId="77777777" w:rsidR="00761A3D" w:rsidRPr="00761A3D" w:rsidRDefault="00761A3D" w:rsidP="00761A3D">
      <w:r w:rsidRPr="00761A3D">
        <w:t>Saturday___________________________________________________________________________________________________________________________________________________________________________________________________________________________________</w:t>
      </w:r>
    </w:p>
    <w:p w14:paraId="0CEB5E5D" w14:textId="77777777" w:rsidR="00761A3D" w:rsidRPr="00761A3D" w:rsidRDefault="00761A3D" w:rsidP="00761A3D">
      <w:r w:rsidRPr="00761A3D">
        <w:rPr>
          <w:noProof/>
          <w:lang w:eastAsia="en-US"/>
        </w:rPr>
        <w:lastRenderedPageBreak/>
        <w:drawing>
          <wp:inline distT="0" distB="0" distL="0" distR="0" wp14:anchorId="04B8F425" wp14:editId="3F8A36B3">
            <wp:extent cx="6510302" cy="366204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6">
                      <a:extLst>
                        <a:ext uri="{28A0092B-C50C-407E-A947-70E740481C1C}">
                          <a14:useLocalDpi xmlns:a14="http://schemas.microsoft.com/office/drawing/2010/main" val="0"/>
                        </a:ext>
                      </a:extLst>
                    </a:blip>
                    <a:stretch>
                      <a:fillRect/>
                    </a:stretch>
                  </pic:blipFill>
                  <pic:spPr>
                    <a:xfrm>
                      <a:off x="0" y="0"/>
                      <a:ext cx="6515541" cy="3664992"/>
                    </a:xfrm>
                    <a:prstGeom prst="rect">
                      <a:avLst/>
                    </a:prstGeom>
                  </pic:spPr>
                </pic:pic>
              </a:graphicData>
            </a:graphic>
          </wp:inline>
        </w:drawing>
      </w:r>
    </w:p>
    <w:p w14:paraId="3C8FCA16" w14:textId="3647EB89" w:rsidR="00761A3D" w:rsidRPr="00761A3D" w:rsidRDefault="00761A3D" w:rsidP="00761A3D"/>
    <w:p w14:paraId="152EBB7E" w14:textId="0CEB0772"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F895278"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4EA814FD" w14:textId="682F9D71"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sidR="009F4487">
        <w:rPr>
          <w:rFonts w:asciiTheme="majorHAnsi" w:eastAsiaTheme="majorEastAsia" w:hAnsiTheme="majorHAnsi" w:cstheme="majorBidi"/>
          <w:b/>
          <w:color w:val="454541" w:themeColor="text2" w:themeTint="E6"/>
          <w:sz w:val="44"/>
          <w:szCs w:val="32"/>
        </w:rPr>
        <w:t>28</w:t>
      </w:r>
    </w:p>
    <w:p w14:paraId="213A1071"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4B95936B"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44455DF1"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3431B9DF"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72B47940"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109C72E8"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CF0DC10"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1F372AFB"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22789882" w14:textId="77777777" w:rsidR="00761A3D" w:rsidRPr="00761A3D" w:rsidRDefault="00761A3D" w:rsidP="00761A3D">
      <w:r w:rsidRPr="00761A3D">
        <w:rPr>
          <w:noProof/>
          <w:lang w:eastAsia="en-US"/>
        </w:rPr>
        <w:drawing>
          <wp:inline distT="0" distB="0" distL="0" distR="0" wp14:anchorId="4E67A874" wp14:editId="49B746E8">
            <wp:extent cx="6937248" cy="30810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7">
                      <a:extLst>
                        <a:ext uri="{28A0092B-C50C-407E-A947-70E740481C1C}">
                          <a14:useLocalDpi xmlns:a14="http://schemas.microsoft.com/office/drawing/2010/main" val="0"/>
                        </a:ext>
                      </a:extLst>
                    </a:blip>
                    <a:stretch>
                      <a:fillRect/>
                    </a:stretch>
                  </pic:blipFill>
                  <pic:spPr>
                    <a:xfrm>
                      <a:off x="0" y="0"/>
                      <a:ext cx="6940734" cy="3082568"/>
                    </a:xfrm>
                    <a:prstGeom prst="rect">
                      <a:avLst/>
                    </a:prstGeom>
                  </pic:spPr>
                </pic:pic>
              </a:graphicData>
            </a:graphic>
          </wp:inline>
        </w:drawing>
      </w:r>
    </w:p>
    <w:p w14:paraId="077F64FC" w14:textId="050B6D7E" w:rsidR="00761A3D" w:rsidRPr="00761A3D" w:rsidRDefault="00761A3D" w:rsidP="00761A3D"/>
    <w:p w14:paraId="26184A67" w14:textId="23A80B34"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0C28BD5"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1E9F078B" w14:textId="3DF43BA3"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sidR="009F4487">
        <w:rPr>
          <w:rFonts w:asciiTheme="majorHAnsi" w:eastAsiaTheme="majorEastAsia" w:hAnsiTheme="majorHAnsi" w:cstheme="majorBidi"/>
          <w:b/>
          <w:color w:val="454541" w:themeColor="text2" w:themeTint="E6"/>
          <w:sz w:val="44"/>
          <w:szCs w:val="32"/>
        </w:rPr>
        <w:t>29</w:t>
      </w:r>
    </w:p>
    <w:p w14:paraId="55F128B3"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1FB346A0"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3BA93BAC"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6662FD43"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7E9AF3FD"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198F2C65"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24A6DF5B"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30D37688"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3B771C65" w14:textId="77777777" w:rsidR="00761A3D" w:rsidRPr="00761A3D" w:rsidRDefault="00761A3D" w:rsidP="00761A3D">
      <w:r w:rsidRPr="00761A3D">
        <w:rPr>
          <w:noProof/>
          <w:lang w:eastAsia="en-US"/>
        </w:rPr>
        <w:drawing>
          <wp:inline distT="0" distB="0" distL="0" distR="0" wp14:anchorId="5D7B99A1" wp14:editId="24EA89B6">
            <wp:extent cx="6632448" cy="32918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8">
                      <a:extLst>
                        <a:ext uri="{28A0092B-C50C-407E-A947-70E740481C1C}">
                          <a14:useLocalDpi xmlns:a14="http://schemas.microsoft.com/office/drawing/2010/main" val="0"/>
                        </a:ext>
                      </a:extLst>
                    </a:blip>
                    <a:stretch>
                      <a:fillRect/>
                    </a:stretch>
                  </pic:blipFill>
                  <pic:spPr>
                    <a:xfrm>
                      <a:off x="0" y="0"/>
                      <a:ext cx="6633232" cy="3292229"/>
                    </a:xfrm>
                    <a:prstGeom prst="rect">
                      <a:avLst/>
                    </a:prstGeom>
                  </pic:spPr>
                </pic:pic>
              </a:graphicData>
            </a:graphic>
          </wp:inline>
        </w:drawing>
      </w:r>
    </w:p>
    <w:p w14:paraId="63891220" w14:textId="0F130A8B" w:rsidR="00761A3D" w:rsidRPr="00761A3D" w:rsidRDefault="00761A3D" w:rsidP="00761A3D"/>
    <w:p w14:paraId="6778E2F7" w14:textId="04EDA10A"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B47A4DF"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6E93BEB" w14:textId="1C604978" w:rsidR="00761A3D" w:rsidRPr="00761A3D" w:rsidRDefault="00761A3D" w:rsidP="00761A3D">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bookmarkStart w:id="2" w:name="_Hlk6678092"/>
      <w:r w:rsidRPr="00761A3D">
        <w:rPr>
          <w:rFonts w:asciiTheme="majorHAnsi" w:eastAsiaTheme="majorEastAsia" w:hAnsiTheme="majorHAnsi" w:cstheme="majorBidi"/>
          <w:b/>
          <w:color w:val="454541" w:themeColor="text2" w:themeTint="E6"/>
          <w:sz w:val="44"/>
          <w:szCs w:val="32"/>
        </w:rPr>
        <w:lastRenderedPageBreak/>
        <w:t xml:space="preserve">Week </w:t>
      </w:r>
      <w:r w:rsidR="009F4487">
        <w:rPr>
          <w:rFonts w:asciiTheme="majorHAnsi" w:eastAsiaTheme="majorEastAsia" w:hAnsiTheme="majorHAnsi" w:cstheme="majorBidi"/>
          <w:b/>
          <w:color w:val="454541" w:themeColor="text2" w:themeTint="E6"/>
          <w:sz w:val="44"/>
          <w:szCs w:val="32"/>
        </w:rPr>
        <w:t>30</w:t>
      </w:r>
    </w:p>
    <w:p w14:paraId="5CAC7CE9" w14:textId="77777777" w:rsidR="00761A3D" w:rsidRPr="00761A3D" w:rsidRDefault="00761A3D" w:rsidP="00761A3D">
      <w:r w:rsidRPr="00761A3D">
        <w:t>Each day of the week we want you to explore, engage and pursue your dreams.  Your journal is the place that will allow you to record each day what you are doing.</w:t>
      </w:r>
    </w:p>
    <w:p w14:paraId="6040EEFA" w14:textId="77777777" w:rsidR="00761A3D" w:rsidRPr="00761A3D" w:rsidRDefault="00761A3D" w:rsidP="00761A3D">
      <w:r w:rsidRPr="00761A3D">
        <w:t>Sunday:____________________________________________________________________________________________________________________________________________________________________________________________________________________________________</w:t>
      </w:r>
    </w:p>
    <w:p w14:paraId="361CE216" w14:textId="77777777" w:rsidR="00761A3D" w:rsidRPr="00761A3D" w:rsidRDefault="00761A3D" w:rsidP="00761A3D">
      <w:r w:rsidRPr="00761A3D">
        <w:t>Monday:___________________________________________________________________________________________________________________________________________________________________________________________________________________________________</w:t>
      </w:r>
    </w:p>
    <w:p w14:paraId="0D1A23BD" w14:textId="77777777" w:rsidR="00761A3D" w:rsidRPr="00761A3D" w:rsidRDefault="00761A3D" w:rsidP="00761A3D">
      <w:r w:rsidRPr="00761A3D">
        <w:t>Tuesday:___________________________________________________________________________________________________________________________________________________________________________________________________________________________________</w:t>
      </w:r>
    </w:p>
    <w:p w14:paraId="3ED9B08C" w14:textId="77777777" w:rsidR="00761A3D" w:rsidRPr="00761A3D" w:rsidRDefault="00761A3D" w:rsidP="00761A3D">
      <w:r w:rsidRPr="00761A3D">
        <w:t>Wednesday:________________________________________________________________________________________________________________________________________________________________________________________________________________________________</w:t>
      </w:r>
    </w:p>
    <w:p w14:paraId="4056CF1D" w14:textId="77777777" w:rsidR="00761A3D" w:rsidRPr="00761A3D" w:rsidRDefault="00761A3D" w:rsidP="00761A3D">
      <w:r w:rsidRPr="00761A3D">
        <w:t>Thursday:__________________________________________________________________________________________________________________________________________________________________________________________________________________________________</w:t>
      </w:r>
    </w:p>
    <w:p w14:paraId="5D5466B9" w14:textId="77777777" w:rsidR="00761A3D" w:rsidRPr="00761A3D" w:rsidRDefault="00761A3D" w:rsidP="00761A3D">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9F5A339" w14:textId="77777777" w:rsidR="00761A3D" w:rsidRPr="00761A3D" w:rsidRDefault="00761A3D" w:rsidP="00761A3D">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bookmarkEnd w:id="2"/>
    </w:p>
    <w:p w14:paraId="2F837748" w14:textId="77777777" w:rsidR="00761A3D" w:rsidRPr="00761A3D" w:rsidRDefault="00761A3D" w:rsidP="008E172A">
      <w:pPr>
        <w:jc w:val="center"/>
      </w:pPr>
      <w:r w:rsidRPr="00761A3D">
        <w:rPr>
          <w:noProof/>
          <w:lang w:eastAsia="en-US"/>
        </w:rPr>
        <w:drawing>
          <wp:inline distT="0" distB="0" distL="0" distR="0" wp14:anchorId="2DC47167" wp14:editId="4CD5AF13">
            <wp:extent cx="3657600" cy="3657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6183DA20" w14:textId="2AACEE2A" w:rsidR="00761A3D" w:rsidRPr="00761A3D" w:rsidRDefault="00761A3D" w:rsidP="00761A3D"/>
    <w:p w14:paraId="074F3695" w14:textId="38868DCF"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1CFB0815"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527DE8F3" w14:textId="1CAEB1F6" w:rsidR="00EB78FE" w:rsidRPr="00761A3D"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bookmarkStart w:id="3" w:name="_Hlk6678167"/>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31</w:t>
      </w:r>
    </w:p>
    <w:p w14:paraId="435E9183" w14:textId="77777777" w:rsidR="00EB78FE" w:rsidRPr="00761A3D" w:rsidRDefault="00EB78FE" w:rsidP="00EB78FE">
      <w:r w:rsidRPr="00761A3D">
        <w:t>Each day of the week we want you to explore, engage and pursue your dreams.  Your journal is the place that will allow you to record each day what you are doing.</w:t>
      </w:r>
    </w:p>
    <w:p w14:paraId="1E012343" w14:textId="77777777" w:rsidR="00EB78FE" w:rsidRPr="00761A3D" w:rsidRDefault="00EB78FE" w:rsidP="00EB78FE">
      <w:r w:rsidRPr="00761A3D">
        <w:t>Sunday:____________________________________________________________________________________________________________________________________________________________________________________________________________________________________</w:t>
      </w:r>
    </w:p>
    <w:p w14:paraId="2CB27E8F" w14:textId="77777777" w:rsidR="00EB78FE" w:rsidRPr="00761A3D" w:rsidRDefault="00EB78FE" w:rsidP="00EB78FE">
      <w:r w:rsidRPr="00761A3D">
        <w:t>Monday:___________________________________________________________________________________________________________________________________________________________________________________________________________________________________</w:t>
      </w:r>
    </w:p>
    <w:p w14:paraId="56ADF6C9" w14:textId="77777777" w:rsidR="00EB78FE" w:rsidRPr="00761A3D" w:rsidRDefault="00EB78FE" w:rsidP="00EB78FE">
      <w:r w:rsidRPr="00761A3D">
        <w:t>Tuesday:___________________________________________________________________________________________________________________________________________________________________________________________________________________________________</w:t>
      </w:r>
    </w:p>
    <w:p w14:paraId="6AE157C1" w14:textId="77777777" w:rsidR="00EB78FE" w:rsidRPr="00761A3D" w:rsidRDefault="00EB78FE" w:rsidP="00EB78FE">
      <w:r w:rsidRPr="00761A3D">
        <w:t>Wednesday:________________________________________________________________________________________________________________________________________________________________________________________________________________________________</w:t>
      </w:r>
    </w:p>
    <w:p w14:paraId="61F0860A" w14:textId="77777777" w:rsidR="00EB78FE" w:rsidRPr="00761A3D" w:rsidRDefault="00EB78FE" w:rsidP="00EB78FE">
      <w:r w:rsidRPr="00761A3D">
        <w:t>Thursday:__________________________________________________________________________________________________________________________________________________________________________________________________________________________________</w:t>
      </w:r>
    </w:p>
    <w:p w14:paraId="63532272" w14:textId="77777777" w:rsidR="00EB78FE" w:rsidRPr="00761A3D" w:rsidRDefault="00EB78FE" w:rsidP="00EB78FE">
      <w:r w:rsidRPr="00761A3D">
        <w:t>Friday:_____________________________________________________________________________________________________________________________________________________________________________________________________________________________________</w:t>
      </w:r>
    </w:p>
    <w:p w14:paraId="11C47343" w14:textId="075D5013" w:rsidR="004452A0"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426BC344"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F954617" w14:textId="77777777" w:rsidR="00EB78FE" w:rsidRPr="00761A3D" w:rsidRDefault="00EB78FE" w:rsidP="00EB78FE">
      <w:r w:rsidRPr="00761A3D">
        <w:rPr>
          <w:noProof/>
          <w:lang w:eastAsia="en-US"/>
        </w:rPr>
        <w:lastRenderedPageBreak/>
        <w:drawing>
          <wp:inline distT="0" distB="0" distL="0" distR="0" wp14:anchorId="7A06B56B" wp14:editId="08CDFD93">
            <wp:extent cx="6374920" cy="308610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0">
                      <a:extLst>
                        <a:ext uri="{28A0092B-C50C-407E-A947-70E740481C1C}">
                          <a14:useLocalDpi xmlns:a14="http://schemas.microsoft.com/office/drawing/2010/main" val="0"/>
                        </a:ext>
                      </a:extLst>
                    </a:blip>
                    <a:stretch>
                      <a:fillRect/>
                    </a:stretch>
                  </pic:blipFill>
                  <pic:spPr>
                    <a:xfrm>
                      <a:off x="0" y="0"/>
                      <a:ext cx="6382775" cy="3089903"/>
                    </a:xfrm>
                    <a:prstGeom prst="rect">
                      <a:avLst/>
                    </a:prstGeom>
                  </pic:spPr>
                </pic:pic>
              </a:graphicData>
            </a:graphic>
          </wp:inline>
        </w:drawing>
      </w:r>
    </w:p>
    <w:p w14:paraId="1CAED3F9" w14:textId="13D261FE" w:rsidR="00EB78FE" w:rsidRPr="00761A3D" w:rsidRDefault="00EB78FE" w:rsidP="00EB78FE"/>
    <w:bookmarkEnd w:id="3"/>
    <w:p w14:paraId="5899B403" w14:textId="61E95B9A"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06C1FC6"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D3030F6" w14:textId="3FDB1BAF" w:rsidR="00EB78FE" w:rsidRPr="00761A3D"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32</w:t>
      </w:r>
    </w:p>
    <w:p w14:paraId="3CD33A77" w14:textId="77777777" w:rsidR="00EB78FE" w:rsidRPr="00761A3D" w:rsidRDefault="00EB78FE" w:rsidP="00EB78FE">
      <w:r w:rsidRPr="00761A3D">
        <w:t>Each day of the week we want you to explore, engage and pursue your dreams.  Your journal is the place that will allow you to record each day what you are doing.</w:t>
      </w:r>
    </w:p>
    <w:p w14:paraId="0E76ACB1" w14:textId="77777777" w:rsidR="00EB78FE" w:rsidRPr="00761A3D" w:rsidRDefault="00EB78FE" w:rsidP="00EB78FE">
      <w:r w:rsidRPr="00761A3D">
        <w:t>Sunday:____________________________________________________________________________________________________________________________________________________________________________________________________________________________________</w:t>
      </w:r>
    </w:p>
    <w:p w14:paraId="79CBC462" w14:textId="77777777" w:rsidR="00EB78FE" w:rsidRPr="00761A3D" w:rsidRDefault="00EB78FE" w:rsidP="00EB78FE">
      <w:r w:rsidRPr="00761A3D">
        <w:t>Monday:___________________________________________________________________________________________________________________________________________________________________________________________________________________________________</w:t>
      </w:r>
    </w:p>
    <w:p w14:paraId="1939EBC0" w14:textId="77777777" w:rsidR="00EB78FE" w:rsidRPr="00761A3D" w:rsidRDefault="00EB78FE" w:rsidP="00EB78FE">
      <w:r w:rsidRPr="00761A3D">
        <w:t>Tuesday:___________________________________________________________________________________________________________________________________________________________________________________________________________________________________</w:t>
      </w:r>
    </w:p>
    <w:p w14:paraId="5E15D9DF" w14:textId="77777777" w:rsidR="00EB78FE" w:rsidRPr="00761A3D" w:rsidRDefault="00EB78FE" w:rsidP="00EB78FE">
      <w:r w:rsidRPr="00761A3D">
        <w:t>Wednesday:________________________________________________________________________________________________________________________________________________________________________________________________________________________________</w:t>
      </w:r>
    </w:p>
    <w:p w14:paraId="075437E7" w14:textId="77777777" w:rsidR="00EB78FE" w:rsidRPr="00761A3D" w:rsidRDefault="00EB78FE" w:rsidP="00EB78FE">
      <w:r w:rsidRPr="00761A3D">
        <w:t>Thursday:__________________________________________________________________________________________________________________________________________________________________________________________________________________________________</w:t>
      </w:r>
    </w:p>
    <w:p w14:paraId="44F13E02" w14:textId="77777777" w:rsidR="00EB78FE" w:rsidRPr="00761A3D" w:rsidRDefault="00EB78FE" w:rsidP="00EB78FE">
      <w:r w:rsidRPr="00761A3D">
        <w:t>Friday:_____________________________________________________________________________________________________________________________________________________________________________________________________________________________________</w:t>
      </w:r>
    </w:p>
    <w:p w14:paraId="75E4A931" w14:textId="77777777" w:rsidR="00EB78FE"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603BAE2A" w14:textId="77777777" w:rsidR="00EB78FE" w:rsidRDefault="00EB78FE" w:rsidP="00EB78FE">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C957AB7" w14:textId="77777777" w:rsidR="00EB78FE" w:rsidRPr="00761A3D" w:rsidRDefault="00EB78FE" w:rsidP="00EB78FE">
      <w:r w:rsidRPr="00761A3D">
        <w:rPr>
          <w:noProof/>
          <w:lang w:eastAsia="en-US"/>
        </w:rPr>
        <w:lastRenderedPageBreak/>
        <w:drawing>
          <wp:inline distT="0" distB="0" distL="0" distR="0" wp14:anchorId="1814165E" wp14:editId="72998F5C">
            <wp:extent cx="6331788" cy="3086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1">
                      <a:extLst>
                        <a:ext uri="{28A0092B-C50C-407E-A947-70E740481C1C}">
                          <a14:useLocalDpi xmlns:a14="http://schemas.microsoft.com/office/drawing/2010/main" val="0"/>
                        </a:ext>
                      </a:extLst>
                    </a:blip>
                    <a:stretch>
                      <a:fillRect/>
                    </a:stretch>
                  </pic:blipFill>
                  <pic:spPr>
                    <a:xfrm>
                      <a:off x="0" y="0"/>
                      <a:ext cx="6334180" cy="3087266"/>
                    </a:xfrm>
                    <a:prstGeom prst="rect">
                      <a:avLst/>
                    </a:prstGeom>
                  </pic:spPr>
                </pic:pic>
              </a:graphicData>
            </a:graphic>
          </wp:inline>
        </w:drawing>
      </w:r>
    </w:p>
    <w:p w14:paraId="3D91A92E" w14:textId="1A90852F" w:rsidR="00EB78FE" w:rsidRPr="00761A3D" w:rsidRDefault="00EB78FE" w:rsidP="00EB78FE"/>
    <w:p w14:paraId="10CEA053" w14:textId="0FA78239"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83B6F1E"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9A3D78D" w14:textId="5E9EC9A9" w:rsidR="00EB78FE" w:rsidRPr="00761A3D"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33</w:t>
      </w:r>
    </w:p>
    <w:p w14:paraId="0D910701" w14:textId="77777777" w:rsidR="00EB78FE" w:rsidRPr="00761A3D" w:rsidRDefault="00EB78FE" w:rsidP="00EB78FE">
      <w:r w:rsidRPr="00761A3D">
        <w:t>Each day of the week we want you to explore, engage and pursue your dreams.  Your journal is the place that will allow you to record each day what you are doing.</w:t>
      </w:r>
    </w:p>
    <w:p w14:paraId="0FC66F7B" w14:textId="77777777" w:rsidR="00EB78FE" w:rsidRPr="00761A3D" w:rsidRDefault="00EB78FE" w:rsidP="00EB78FE">
      <w:r w:rsidRPr="00761A3D">
        <w:t>Sunday:____________________________________________________________________________________________________________________________________________________________________________________________________________________________________</w:t>
      </w:r>
    </w:p>
    <w:p w14:paraId="4AAF8B6A" w14:textId="77777777" w:rsidR="00EB78FE" w:rsidRPr="00761A3D" w:rsidRDefault="00EB78FE" w:rsidP="00EB78FE">
      <w:r w:rsidRPr="00761A3D">
        <w:t>Monday:___________________________________________________________________________________________________________________________________________________________________________________________________________________________________</w:t>
      </w:r>
    </w:p>
    <w:p w14:paraId="4B843128" w14:textId="77777777" w:rsidR="00EB78FE" w:rsidRPr="00761A3D" w:rsidRDefault="00EB78FE" w:rsidP="00EB78FE">
      <w:r w:rsidRPr="00761A3D">
        <w:t>Tuesday:___________________________________________________________________________________________________________________________________________________________________________________________________________________________________</w:t>
      </w:r>
    </w:p>
    <w:p w14:paraId="295EA898" w14:textId="77777777" w:rsidR="00EB78FE" w:rsidRPr="00761A3D" w:rsidRDefault="00EB78FE" w:rsidP="00EB78FE">
      <w:r w:rsidRPr="00761A3D">
        <w:t>Wednesday:________________________________________________________________________________________________________________________________________________________________________________________________________________________________</w:t>
      </w:r>
    </w:p>
    <w:p w14:paraId="2F7699A0" w14:textId="77777777" w:rsidR="00EB78FE" w:rsidRPr="00761A3D" w:rsidRDefault="00EB78FE" w:rsidP="00EB78FE">
      <w:r w:rsidRPr="00761A3D">
        <w:t>Thursday:__________________________________________________________________________________________________________________________________________________________________________________________________________________________________</w:t>
      </w:r>
    </w:p>
    <w:p w14:paraId="73F050C2" w14:textId="77777777" w:rsidR="00EB78FE" w:rsidRPr="00761A3D" w:rsidRDefault="00EB78FE" w:rsidP="00EB78FE">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557272C" w14:textId="77777777" w:rsidR="00EB78FE"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5B86B732" w14:textId="77777777" w:rsidR="00EB78FE" w:rsidRDefault="00EB78FE" w:rsidP="00EB78FE">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5A2EEECD" w14:textId="77777777" w:rsidR="00EB78FE" w:rsidRPr="00761A3D" w:rsidRDefault="00EB78FE" w:rsidP="00EB78FE">
      <w:r w:rsidRPr="00761A3D">
        <w:rPr>
          <w:noProof/>
          <w:lang w:eastAsia="en-US"/>
        </w:rPr>
        <w:lastRenderedPageBreak/>
        <w:drawing>
          <wp:inline distT="0" distB="0" distL="0" distR="0" wp14:anchorId="792A6B18" wp14:editId="5F5FB44A">
            <wp:extent cx="6616460" cy="3086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2">
                      <a:extLst>
                        <a:ext uri="{28A0092B-C50C-407E-A947-70E740481C1C}">
                          <a14:useLocalDpi xmlns:a14="http://schemas.microsoft.com/office/drawing/2010/main" val="0"/>
                        </a:ext>
                      </a:extLst>
                    </a:blip>
                    <a:stretch>
                      <a:fillRect/>
                    </a:stretch>
                  </pic:blipFill>
                  <pic:spPr>
                    <a:xfrm>
                      <a:off x="0" y="0"/>
                      <a:ext cx="6625974" cy="3090537"/>
                    </a:xfrm>
                    <a:prstGeom prst="rect">
                      <a:avLst/>
                    </a:prstGeom>
                  </pic:spPr>
                </pic:pic>
              </a:graphicData>
            </a:graphic>
          </wp:inline>
        </w:drawing>
      </w:r>
    </w:p>
    <w:p w14:paraId="558C0F0E" w14:textId="15D6762D" w:rsidR="00EB78FE" w:rsidRPr="00761A3D" w:rsidRDefault="00EB78FE" w:rsidP="00EB78FE"/>
    <w:p w14:paraId="65A896A1" w14:textId="48E663FC"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49968A6C"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D0894E1" w14:textId="3B7EB188" w:rsidR="00EB78FE" w:rsidRPr="00761A3D"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34</w:t>
      </w:r>
    </w:p>
    <w:p w14:paraId="7D446CA7" w14:textId="77777777" w:rsidR="00EB78FE" w:rsidRPr="00761A3D" w:rsidRDefault="00EB78FE" w:rsidP="00EB78FE">
      <w:r w:rsidRPr="00761A3D">
        <w:t>Each day of the week we want you to explore, engage and pursue your dreams.  Your journal is the place that will allow you to record each day what you are doing.</w:t>
      </w:r>
    </w:p>
    <w:p w14:paraId="450938AE" w14:textId="77777777" w:rsidR="00EB78FE" w:rsidRPr="00761A3D" w:rsidRDefault="00EB78FE" w:rsidP="00EB78FE">
      <w:r w:rsidRPr="00761A3D">
        <w:t>Sunday:____________________________________________________________________________________________________________________________________________________________________________________________________________________________________</w:t>
      </w:r>
    </w:p>
    <w:p w14:paraId="0DD0485A" w14:textId="77777777" w:rsidR="00EB78FE" w:rsidRPr="00761A3D" w:rsidRDefault="00EB78FE" w:rsidP="00EB78FE">
      <w:r w:rsidRPr="00761A3D">
        <w:t>Monday:___________________________________________________________________________________________________________________________________________________________________________________________________________________________________</w:t>
      </w:r>
    </w:p>
    <w:p w14:paraId="0A744FB5" w14:textId="77777777" w:rsidR="00EB78FE" w:rsidRPr="00761A3D" w:rsidRDefault="00EB78FE" w:rsidP="00EB78FE">
      <w:r w:rsidRPr="00761A3D">
        <w:t>Tuesday:___________________________________________________________________________________________________________________________________________________________________________________________________________________________________</w:t>
      </w:r>
    </w:p>
    <w:p w14:paraId="2B229046" w14:textId="77777777" w:rsidR="00EB78FE" w:rsidRPr="00761A3D" w:rsidRDefault="00EB78FE" w:rsidP="00EB78FE">
      <w:r w:rsidRPr="00761A3D">
        <w:t>Wednesday:________________________________________________________________________________________________________________________________________________________________________________________________________________________________</w:t>
      </w:r>
    </w:p>
    <w:p w14:paraId="680585C6" w14:textId="77777777" w:rsidR="00EB78FE" w:rsidRPr="00761A3D" w:rsidRDefault="00EB78FE" w:rsidP="00EB78FE">
      <w:r w:rsidRPr="00761A3D">
        <w:t>Thursday:__________________________________________________________________________________________________________________________________________________________________________________________________________________________________</w:t>
      </w:r>
    </w:p>
    <w:p w14:paraId="36E9ED8C" w14:textId="77777777" w:rsidR="00EB78FE" w:rsidRPr="00761A3D" w:rsidRDefault="00EB78FE" w:rsidP="00EB78FE">
      <w:r w:rsidRPr="00761A3D">
        <w:t>Friday:_____________________________________________________________________________________________________________________________________________________________________________________________________________________________________</w:t>
      </w:r>
    </w:p>
    <w:p w14:paraId="474AEDEC" w14:textId="77777777" w:rsidR="00EB78FE"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20965D50" w14:textId="77777777" w:rsidR="00EB78FE" w:rsidRDefault="00EB78FE" w:rsidP="00EB78FE">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43869317" w14:textId="77777777" w:rsidR="00EB78FE" w:rsidRPr="00761A3D" w:rsidRDefault="00EB78FE" w:rsidP="00EB78FE">
      <w:r w:rsidRPr="00761A3D">
        <w:rPr>
          <w:noProof/>
          <w:lang w:eastAsia="en-US"/>
        </w:rPr>
        <w:lastRenderedPageBreak/>
        <w:drawing>
          <wp:inline distT="0" distB="0" distL="0" distR="0" wp14:anchorId="65E5E8F1" wp14:editId="06970CDC">
            <wp:extent cx="6461184" cy="3086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3">
                      <a:extLst>
                        <a:ext uri="{28A0092B-C50C-407E-A947-70E740481C1C}">
                          <a14:useLocalDpi xmlns:a14="http://schemas.microsoft.com/office/drawing/2010/main" val="0"/>
                        </a:ext>
                      </a:extLst>
                    </a:blip>
                    <a:stretch>
                      <a:fillRect/>
                    </a:stretch>
                  </pic:blipFill>
                  <pic:spPr>
                    <a:xfrm>
                      <a:off x="0" y="0"/>
                      <a:ext cx="6464018" cy="3087454"/>
                    </a:xfrm>
                    <a:prstGeom prst="rect">
                      <a:avLst/>
                    </a:prstGeom>
                  </pic:spPr>
                </pic:pic>
              </a:graphicData>
            </a:graphic>
          </wp:inline>
        </w:drawing>
      </w:r>
    </w:p>
    <w:p w14:paraId="1CC5A8B5" w14:textId="0650DF71" w:rsidR="00EB78FE" w:rsidRPr="00761A3D" w:rsidRDefault="00EB78FE" w:rsidP="00EB78FE"/>
    <w:p w14:paraId="4B099001" w14:textId="24FECE91"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E476472"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35A4D3E" w14:textId="212F7CAE" w:rsidR="00EB78FE" w:rsidRPr="00761A3D"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35</w:t>
      </w:r>
    </w:p>
    <w:p w14:paraId="1A522575" w14:textId="77777777" w:rsidR="00EB78FE" w:rsidRPr="00761A3D" w:rsidRDefault="00EB78FE" w:rsidP="00EB78FE">
      <w:r w:rsidRPr="00761A3D">
        <w:t>Each day of the week we want you to explore, engage and pursue your dreams.  Your journal is the place that will allow you to record each day what you are doing.</w:t>
      </w:r>
    </w:p>
    <w:p w14:paraId="5C73BC7D" w14:textId="77777777" w:rsidR="00EB78FE" w:rsidRPr="00761A3D" w:rsidRDefault="00EB78FE" w:rsidP="00EB78FE">
      <w:r w:rsidRPr="00761A3D">
        <w:t>Sunday:____________________________________________________________________________________________________________________________________________________________________________________________________________________________________</w:t>
      </w:r>
    </w:p>
    <w:p w14:paraId="5F12F015" w14:textId="77777777" w:rsidR="00EB78FE" w:rsidRPr="00761A3D" w:rsidRDefault="00EB78FE" w:rsidP="00EB78FE">
      <w:r w:rsidRPr="00761A3D">
        <w:t>Monday:___________________________________________________________________________________________________________________________________________________________________________________________________________________________________</w:t>
      </w:r>
    </w:p>
    <w:p w14:paraId="74914C50" w14:textId="77777777" w:rsidR="00EB78FE" w:rsidRPr="00761A3D" w:rsidRDefault="00EB78FE" w:rsidP="00EB78FE">
      <w:r w:rsidRPr="00761A3D">
        <w:t>Tuesday:___________________________________________________________________________________________________________________________________________________________________________________________________________________________________</w:t>
      </w:r>
    </w:p>
    <w:p w14:paraId="05298E7B" w14:textId="77777777" w:rsidR="00EB78FE" w:rsidRPr="00761A3D" w:rsidRDefault="00EB78FE" w:rsidP="00EB78FE">
      <w:r w:rsidRPr="00761A3D">
        <w:t>Wednesday:________________________________________________________________________________________________________________________________________________________________________________________________________________________________</w:t>
      </w:r>
    </w:p>
    <w:p w14:paraId="264BAA13" w14:textId="77777777" w:rsidR="00EB78FE" w:rsidRPr="00761A3D" w:rsidRDefault="00EB78FE" w:rsidP="00EB78FE">
      <w:r w:rsidRPr="00761A3D">
        <w:t>Thursday:__________________________________________________________________________________________________________________________________________________________________________________________________________________________________</w:t>
      </w:r>
    </w:p>
    <w:p w14:paraId="3FC866E1" w14:textId="77777777" w:rsidR="00EB78FE" w:rsidRPr="00761A3D" w:rsidRDefault="00EB78FE" w:rsidP="00EB78FE">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61FA6A0" w14:textId="77777777" w:rsidR="00EB78FE"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0747F649" w14:textId="77777777" w:rsidR="00EB78FE" w:rsidRDefault="00EB78FE" w:rsidP="00EB78FE">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EBFFDCC" w14:textId="77777777" w:rsidR="00EB78FE" w:rsidRPr="00761A3D" w:rsidRDefault="00EB78FE" w:rsidP="00EB78FE">
      <w:r w:rsidRPr="00761A3D">
        <w:rPr>
          <w:noProof/>
          <w:lang w:eastAsia="en-US"/>
        </w:rPr>
        <w:lastRenderedPageBreak/>
        <w:drawing>
          <wp:inline distT="0" distB="0" distL="0" distR="0" wp14:anchorId="64E9375C" wp14:editId="0CCE6B61">
            <wp:extent cx="6461184" cy="3086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4">
                      <a:extLst>
                        <a:ext uri="{28A0092B-C50C-407E-A947-70E740481C1C}">
                          <a14:useLocalDpi xmlns:a14="http://schemas.microsoft.com/office/drawing/2010/main" val="0"/>
                        </a:ext>
                      </a:extLst>
                    </a:blip>
                    <a:stretch>
                      <a:fillRect/>
                    </a:stretch>
                  </pic:blipFill>
                  <pic:spPr>
                    <a:xfrm>
                      <a:off x="0" y="0"/>
                      <a:ext cx="6469751" cy="3090192"/>
                    </a:xfrm>
                    <a:prstGeom prst="rect">
                      <a:avLst/>
                    </a:prstGeom>
                  </pic:spPr>
                </pic:pic>
              </a:graphicData>
            </a:graphic>
          </wp:inline>
        </w:drawing>
      </w:r>
    </w:p>
    <w:p w14:paraId="56786C8D" w14:textId="168432A2" w:rsidR="00EB78FE" w:rsidRPr="00761A3D" w:rsidRDefault="00EB78FE" w:rsidP="00EB78FE"/>
    <w:p w14:paraId="22E42226" w14:textId="68700FC1"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E193B94"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D6B3DEE" w14:textId="2DDF6D1A" w:rsidR="00EB78FE" w:rsidRPr="00761A3D"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36</w:t>
      </w:r>
    </w:p>
    <w:p w14:paraId="4633C67A" w14:textId="77777777" w:rsidR="00EB78FE" w:rsidRPr="00761A3D" w:rsidRDefault="00EB78FE" w:rsidP="00EB78FE">
      <w:r w:rsidRPr="00761A3D">
        <w:t>Each day of the week we want you to explore, engage and pursue your dreams.  Your journal is the place that will allow you to record each day what you are doing.</w:t>
      </w:r>
    </w:p>
    <w:p w14:paraId="4B520944" w14:textId="77777777" w:rsidR="00EB78FE" w:rsidRPr="00761A3D" w:rsidRDefault="00EB78FE" w:rsidP="00EB78FE">
      <w:r w:rsidRPr="00761A3D">
        <w:t>Sunday:____________________________________________________________________________________________________________________________________________________________________________________________________________________________________</w:t>
      </w:r>
    </w:p>
    <w:p w14:paraId="253A5277" w14:textId="77777777" w:rsidR="00EB78FE" w:rsidRPr="00761A3D" w:rsidRDefault="00EB78FE" w:rsidP="00EB78FE">
      <w:r w:rsidRPr="00761A3D">
        <w:t>Monday:___________________________________________________________________________________________________________________________________________________________________________________________________________________________________</w:t>
      </w:r>
    </w:p>
    <w:p w14:paraId="497A7420" w14:textId="77777777" w:rsidR="00EB78FE" w:rsidRPr="00761A3D" w:rsidRDefault="00EB78FE" w:rsidP="00EB78FE">
      <w:r w:rsidRPr="00761A3D">
        <w:t>Tuesday:___________________________________________________________________________________________________________________________________________________________________________________________________________________________________</w:t>
      </w:r>
    </w:p>
    <w:p w14:paraId="79C5C1BE" w14:textId="77777777" w:rsidR="00EB78FE" w:rsidRPr="00761A3D" w:rsidRDefault="00EB78FE" w:rsidP="00EB78FE">
      <w:r w:rsidRPr="00761A3D">
        <w:t>Wednesday:________________________________________________________________________________________________________________________________________________________________________________________________________________________________</w:t>
      </w:r>
    </w:p>
    <w:p w14:paraId="32A69939" w14:textId="77777777" w:rsidR="00EB78FE" w:rsidRPr="00761A3D" w:rsidRDefault="00EB78FE" w:rsidP="00EB78FE">
      <w:r w:rsidRPr="00761A3D">
        <w:t>Thursday:__________________________________________________________________________________________________________________________________________________________________________________________________________________________________</w:t>
      </w:r>
    </w:p>
    <w:p w14:paraId="3C50FBA5" w14:textId="77777777" w:rsidR="00EB78FE" w:rsidRPr="00761A3D" w:rsidRDefault="00EB78FE" w:rsidP="00EB78FE">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9D2BDEA" w14:textId="77777777" w:rsidR="00EB78FE" w:rsidRDefault="00EB78FE" w:rsidP="00EB78FE">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74CC6CBB" w14:textId="77777777" w:rsidR="00EB78FE" w:rsidRDefault="00EB78FE" w:rsidP="00EB78FE">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1744103" w14:textId="77777777" w:rsidR="00EB78FE" w:rsidRPr="00761A3D" w:rsidRDefault="00EB78FE" w:rsidP="00EB78FE">
      <w:r w:rsidRPr="00761A3D">
        <w:rPr>
          <w:noProof/>
          <w:lang w:eastAsia="en-US"/>
        </w:rPr>
        <w:lastRenderedPageBreak/>
        <w:drawing>
          <wp:inline distT="0" distB="0" distL="0" distR="0" wp14:anchorId="3FED1CFF" wp14:editId="702AD435">
            <wp:extent cx="6650966" cy="3086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5">
                      <a:extLst>
                        <a:ext uri="{28A0092B-C50C-407E-A947-70E740481C1C}">
                          <a14:useLocalDpi xmlns:a14="http://schemas.microsoft.com/office/drawing/2010/main" val="0"/>
                        </a:ext>
                      </a:extLst>
                    </a:blip>
                    <a:stretch>
                      <a:fillRect/>
                    </a:stretch>
                  </pic:blipFill>
                  <pic:spPr>
                    <a:xfrm>
                      <a:off x="0" y="0"/>
                      <a:ext cx="6655495" cy="3088202"/>
                    </a:xfrm>
                    <a:prstGeom prst="rect">
                      <a:avLst/>
                    </a:prstGeom>
                  </pic:spPr>
                </pic:pic>
              </a:graphicData>
            </a:graphic>
          </wp:inline>
        </w:drawing>
      </w:r>
    </w:p>
    <w:p w14:paraId="43EEEC54" w14:textId="07844283" w:rsidR="00EB78FE" w:rsidRPr="00761A3D" w:rsidRDefault="00EB78FE" w:rsidP="00EB78FE"/>
    <w:p w14:paraId="3DBF215F" w14:textId="45B4EF76"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49536BE4"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1C4218FE" w14:textId="6FA36634" w:rsidR="0032172C" w:rsidRPr="00761A3D"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37</w:t>
      </w:r>
    </w:p>
    <w:p w14:paraId="2EC579A7" w14:textId="77777777" w:rsidR="0032172C" w:rsidRPr="00761A3D" w:rsidRDefault="0032172C" w:rsidP="0032172C">
      <w:r w:rsidRPr="00761A3D">
        <w:t>Each day of the week we want you to explore, engage and pursue your dreams.  Your journal is the place that will allow you to record each day what you are doing.</w:t>
      </w:r>
    </w:p>
    <w:p w14:paraId="68D8CA0A" w14:textId="77777777" w:rsidR="0032172C" w:rsidRPr="00761A3D" w:rsidRDefault="0032172C" w:rsidP="0032172C">
      <w:r w:rsidRPr="00761A3D">
        <w:t>Sunday:____________________________________________________________________________________________________________________________________________________________________________________________________________________________________</w:t>
      </w:r>
    </w:p>
    <w:p w14:paraId="5FCBE1AF" w14:textId="77777777" w:rsidR="0032172C" w:rsidRPr="00761A3D" w:rsidRDefault="0032172C" w:rsidP="0032172C">
      <w:r w:rsidRPr="00761A3D">
        <w:t>Monday:___________________________________________________________________________________________________________________________________________________________________________________________________________________________________</w:t>
      </w:r>
    </w:p>
    <w:p w14:paraId="2B9DE0AD" w14:textId="77777777" w:rsidR="0032172C" w:rsidRPr="00761A3D" w:rsidRDefault="0032172C" w:rsidP="0032172C">
      <w:r w:rsidRPr="00761A3D">
        <w:t>Tuesday:___________________________________________________________________________________________________________________________________________________________________________________________________________________________________</w:t>
      </w:r>
    </w:p>
    <w:p w14:paraId="62C1081D" w14:textId="77777777" w:rsidR="0032172C" w:rsidRPr="00761A3D" w:rsidRDefault="0032172C" w:rsidP="0032172C">
      <w:r w:rsidRPr="00761A3D">
        <w:t>Wednesday:________________________________________________________________________________________________________________________________________________________________________________________________________________________________</w:t>
      </w:r>
    </w:p>
    <w:p w14:paraId="22613460" w14:textId="77777777" w:rsidR="0032172C" w:rsidRPr="00761A3D" w:rsidRDefault="0032172C" w:rsidP="0032172C">
      <w:r w:rsidRPr="00761A3D">
        <w:t>Thursday:__________________________________________________________________________________________________________________________________________________________________________________________________________________________________</w:t>
      </w:r>
    </w:p>
    <w:p w14:paraId="062319AD" w14:textId="77777777" w:rsidR="0032172C" w:rsidRPr="00761A3D" w:rsidRDefault="0032172C" w:rsidP="0032172C">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B9CAA50" w14:textId="77777777" w:rsidR="0032172C"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143E75D7" w14:textId="77777777" w:rsidR="0032172C" w:rsidRDefault="0032172C" w:rsidP="0032172C">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B3B641D" w14:textId="77777777" w:rsidR="0032172C" w:rsidRPr="00761A3D" w:rsidRDefault="0032172C" w:rsidP="0032172C">
      <w:r w:rsidRPr="00761A3D">
        <w:rPr>
          <w:noProof/>
          <w:lang w:eastAsia="en-US"/>
        </w:rPr>
        <w:lastRenderedPageBreak/>
        <w:drawing>
          <wp:inline distT="0" distB="0" distL="0" distR="0" wp14:anchorId="75BD1137" wp14:editId="7DB5D78C">
            <wp:extent cx="6625086" cy="308610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6">
                      <a:extLst>
                        <a:ext uri="{28A0092B-C50C-407E-A947-70E740481C1C}">
                          <a14:useLocalDpi xmlns:a14="http://schemas.microsoft.com/office/drawing/2010/main" val="0"/>
                        </a:ext>
                      </a:extLst>
                    </a:blip>
                    <a:stretch>
                      <a:fillRect/>
                    </a:stretch>
                  </pic:blipFill>
                  <pic:spPr>
                    <a:xfrm>
                      <a:off x="0" y="0"/>
                      <a:ext cx="6630660" cy="3088697"/>
                    </a:xfrm>
                    <a:prstGeom prst="rect">
                      <a:avLst/>
                    </a:prstGeom>
                  </pic:spPr>
                </pic:pic>
              </a:graphicData>
            </a:graphic>
          </wp:inline>
        </w:drawing>
      </w:r>
    </w:p>
    <w:p w14:paraId="707C9069" w14:textId="39F0A2B2" w:rsidR="0032172C" w:rsidRPr="00761A3D" w:rsidRDefault="0032172C" w:rsidP="0032172C"/>
    <w:p w14:paraId="7C5AE29F" w14:textId="3F0619EF"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681DB82B"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5FBB41C1" w14:textId="73786E73" w:rsidR="0032172C" w:rsidRPr="00761A3D"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38</w:t>
      </w:r>
    </w:p>
    <w:p w14:paraId="2DD685B8" w14:textId="77777777" w:rsidR="0032172C" w:rsidRPr="00761A3D" w:rsidRDefault="0032172C" w:rsidP="0032172C">
      <w:r w:rsidRPr="00761A3D">
        <w:t>Each day of the week we want you to explore, engage and pursue your dreams.  Your journal is the place that will allow you to record each day what you are doing.</w:t>
      </w:r>
    </w:p>
    <w:p w14:paraId="19D4C04F" w14:textId="77777777" w:rsidR="0032172C" w:rsidRPr="00761A3D" w:rsidRDefault="0032172C" w:rsidP="0032172C">
      <w:r w:rsidRPr="00761A3D">
        <w:t>Sunday:____________________________________________________________________________________________________________________________________________________________________________________________________________________________________</w:t>
      </w:r>
    </w:p>
    <w:p w14:paraId="11E24FB9" w14:textId="77777777" w:rsidR="0032172C" w:rsidRPr="00761A3D" w:rsidRDefault="0032172C" w:rsidP="0032172C">
      <w:r w:rsidRPr="00761A3D">
        <w:t>Monday:___________________________________________________________________________________________________________________________________________________________________________________________________________________________________</w:t>
      </w:r>
    </w:p>
    <w:p w14:paraId="32192873" w14:textId="77777777" w:rsidR="0032172C" w:rsidRPr="00761A3D" w:rsidRDefault="0032172C" w:rsidP="0032172C">
      <w:r w:rsidRPr="00761A3D">
        <w:t>Tuesday:___________________________________________________________________________________________________________________________________________________________________________________________________________________________________</w:t>
      </w:r>
    </w:p>
    <w:p w14:paraId="0A319F1E" w14:textId="77777777" w:rsidR="0032172C" w:rsidRPr="00761A3D" w:rsidRDefault="0032172C" w:rsidP="0032172C">
      <w:r w:rsidRPr="00761A3D">
        <w:t>Wednesday:________________________________________________________________________________________________________________________________________________________________________________________________________________________________</w:t>
      </w:r>
    </w:p>
    <w:p w14:paraId="2CB2057C" w14:textId="77777777" w:rsidR="0032172C" w:rsidRPr="00761A3D" w:rsidRDefault="0032172C" w:rsidP="0032172C">
      <w:r w:rsidRPr="00761A3D">
        <w:t>Thursday:__________________________________________________________________________________________________________________________________________________________________________________________________________________________________</w:t>
      </w:r>
    </w:p>
    <w:p w14:paraId="448939BE" w14:textId="77777777" w:rsidR="0032172C" w:rsidRPr="00761A3D" w:rsidRDefault="0032172C" w:rsidP="0032172C">
      <w:r w:rsidRPr="00761A3D">
        <w:t>Friday:_____________________________________________________________________________________________________________________________________________________________________________________________________________________________________</w:t>
      </w:r>
    </w:p>
    <w:p w14:paraId="5F7903BD" w14:textId="77777777" w:rsidR="0032172C"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lastRenderedPageBreak/>
        <w:t>Saturday___________________________________________________________________________________________________________________________________________________________________________________________________________________________________</w:t>
      </w:r>
    </w:p>
    <w:p w14:paraId="40916212" w14:textId="77777777" w:rsidR="0032172C" w:rsidRDefault="0032172C" w:rsidP="0032172C">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46C2269" w14:textId="77777777" w:rsidR="0032172C" w:rsidRPr="00761A3D" w:rsidRDefault="0032172C" w:rsidP="0032172C">
      <w:r w:rsidRPr="00761A3D">
        <w:rPr>
          <w:noProof/>
          <w:lang w:eastAsia="en-US"/>
        </w:rPr>
        <w:lastRenderedPageBreak/>
        <w:drawing>
          <wp:inline distT="0" distB="0" distL="0" distR="0" wp14:anchorId="79DF5FD3" wp14:editId="0E406BD7">
            <wp:extent cx="6849373" cy="308610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7">
                      <a:extLst>
                        <a:ext uri="{28A0092B-C50C-407E-A947-70E740481C1C}">
                          <a14:useLocalDpi xmlns:a14="http://schemas.microsoft.com/office/drawing/2010/main" val="0"/>
                        </a:ext>
                      </a:extLst>
                    </a:blip>
                    <a:stretch>
                      <a:fillRect/>
                    </a:stretch>
                  </pic:blipFill>
                  <pic:spPr>
                    <a:xfrm>
                      <a:off x="0" y="0"/>
                      <a:ext cx="6856529" cy="3089324"/>
                    </a:xfrm>
                    <a:prstGeom prst="rect">
                      <a:avLst/>
                    </a:prstGeom>
                  </pic:spPr>
                </pic:pic>
              </a:graphicData>
            </a:graphic>
          </wp:inline>
        </w:drawing>
      </w:r>
    </w:p>
    <w:p w14:paraId="6370CFC3" w14:textId="722171C2" w:rsidR="0032172C" w:rsidRPr="00761A3D" w:rsidRDefault="0032172C" w:rsidP="0032172C"/>
    <w:p w14:paraId="7370875E" w14:textId="43CD75A5"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C270D96"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F77D7C7" w14:textId="6AE7D1B0" w:rsidR="0032172C" w:rsidRPr="00761A3D"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lastRenderedPageBreak/>
        <w:t xml:space="preserve">Week </w:t>
      </w:r>
      <w:r>
        <w:rPr>
          <w:rFonts w:asciiTheme="majorHAnsi" w:eastAsiaTheme="majorEastAsia" w:hAnsiTheme="majorHAnsi" w:cstheme="majorBidi"/>
          <w:b/>
          <w:color w:val="454541" w:themeColor="text2" w:themeTint="E6"/>
          <w:sz w:val="44"/>
          <w:szCs w:val="32"/>
        </w:rPr>
        <w:t>39</w:t>
      </w:r>
    </w:p>
    <w:p w14:paraId="739DBB11" w14:textId="77777777" w:rsidR="0032172C" w:rsidRPr="00761A3D" w:rsidRDefault="0032172C" w:rsidP="0032172C">
      <w:r w:rsidRPr="00761A3D">
        <w:t>Each day of the week we want you to explore, engage and pursue your dreams.  Your journal is the place that will allow you to record each day what you are doing.</w:t>
      </w:r>
    </w:p>
    <w:p w14:paraId="051E69D9" w14:textId="77777777" w:rsidR="0032172C" w:rsidRPr="00761A3D" w:rsidRDefault="0032172C" w:rsidP="0032172C">
      <w:r w:rsidRPr="00761A3D">
        <w:t>Sunday:____________________________________________________________________________________________________________________________________________________________________________________________________________________________________</w:t>
      </w:r>
    </w:p>
    <w:p w14:paraId="7ACF683E" w14:textId="77777777" w:rsidR="0032172C" w:rsidRPr="00761A3D" w:rsidRDefault="0032172C" w:rsidP="0032172C">
      <w:r w:rsidRPr="00761A3D">
        <w:t>Monday:___________________________________________________________________________________________________________________________________________________________________________________________________________________________________</w:t>
      </w:r>
    </w:p>
    <w:p w14:paraId="01DF1E7E" w14:textId="77777777" w:rsidR="0032172C" w:rsidRPr="00761A3D" w:rsidRDefault="0032172C" w:rsidP="0032172C">
      <w:r w:rsidRPr="00761A3D">
        <w:t>Tuesday:___________________________________________________________________________________________________________________________________________________________________________________________________________________________________</w:t>
      </w:r>
    </w:p>
    <w:p w14:paraId="67A186F0" w14:textId="77777777" w:rsidR="0032172C" w:rsidRPr="00761A3D" w:rsidRDefault="0032172C" w:rsidP="0032172C">
      <w:r w:rsidRPr="00761A3D">
        <w:t>Wednesday:________________________________________________________________________________________________________________________________________________________________________________________________________________________________</w:t>
      </w:r>
    </w:p>
    <w:p w14:paraId="3AC283C0" w14:textId="77777777" w:rsidR="0032172C" w:rsidRPr="00761A3D" w:rsidRDefault="0032172C" w:rsidP="0032172C">
      <w:r w:rsidRPr="00761A3D">
        <w:t>Thursday:__________________________________________________________________________________________________________________________________________________________________________________________________________________________________</w:t>
      </w:r>
    </w:p>
    <w:p w14:paraId="53453012" w14:textId="77777777" w:rsidR="0032172C" w:rsidRPr="00761A3D" w:rsidRDefault="0032172C" w:rsidP="0032172C">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051FBC8" w14:textId="77777777" w:rsidR="0032172C"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0434E7F3" w14:textId="77777777" w:rsidR="0032172C" w:rsidRDefault="0032172C" w:rsidP="0032172C">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CB302E8" w14:textId="77777777" w:rsidR="0032172C" w:rsidRPr="00761A3D" w:rsidRDefault="0032172C" w:rsidP="0032172C">
      <w:r w:rsidRPr="00761A3D">
        <w:rPr>
          <w:noProof/>
          <w:lang w:eastAsia="en-US"/>
        </w:rPr>
        <w:drawing>
          <wp:inline distT="0" distB="0" distL="0" distR="0" wp14:anchorId="1F67A5F1" wp14:editId="5D9E1DCD">
            <wp:extent cx="6581954" cy="3086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8">
                      <a:extLst>
                        <a:ext uri="{28A0092B-C50C-407E-A947-70E740481C1C}">
                          <a14:useLocalDpi xmlns:a14="http://schemas.microsoft.com/office/drawing/2010/main" val="0"/>
                        </a:ext>
                      </a:extLst>
                    </a:blip>
                    <a:stretch>
                      <a:fillRect/>
                    </a:stretch>
                  </pic:blipFill>
                  <pic:spPr>
                    <a:xfrm>
                      <a:off x="0" y="0"/>
                      <a:ext cx="6586543" cy="3088252"/>
                    </a:xfrm>
                    <a:prstGeom prst="rect">
                      <a:avLst/>
                    </a:prstGeom>
                  </pic:spPr>
                </pic:pic>
              </a:graphicData>
            </a:graphic>
          </wp:inline>
        </w:drawing>
      </w:r>
    </w:p>
    <w:p w14:paraId="7A836FDF" w14:textId="3FC47894" w:rsidR="0032172C" w:rsidRPr="00761A3D" w:rsidRDefault="0032172C" w:rsidP="0032172C"/>
    <w:p w14:paraId="4A052E49" w14:textId="4F66D00A"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647FA8E"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1B0EFDC" w14:textId="73D91896" w:rsidR="0032172C" w:rsidRPr="00761A3D"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40</w:t>
      </w:r>
    </w:p>
    <w:p w14:paraId="5BEEA85B" w14:textId="77777777" w:rsidR="0032172C" w:rsidRPr="00761A3D" w:rsidRDefault="0032172C" w:rsidP="0032172C">
      <w:r w:rsidRPr="00761A3D">
        <w:t>Each day of the week we want you to explore, engage and pursue your dreams.  Your journal is the place that will allow you to record each day what you are doing.</w:t>
      </w:r>
    </w:p>
    <w:p w14:paraId="6DBD984D" w14:textId="77777777" w:rsidR="0032172C" w:rsidRPr="00761A3D" w:rsidRDefault="0032172C" w:rsidP="0032172C">
      <w:r w:rsidRPr="00761A3D">
        <w:t>Sunday:____________________________________________________________________________________________________________________________________________________________________________________________________________________________________</w:t>
      </w:r>
    </w:p>
    <w:p w14:paraId="1D88BBBC" w14:textId="77777777" w:rsidR="0032172C" w:rsidRPr="00761A3D" w:rsidRDefault="0032172C" w:rsidP="0032172C">
      <w:r w:rsidRPr="00761A3D">
        <w:t>Monday:___________________________________________________________________________________________________________________________________________________________________________________________________________________________________</w:t>
      </w:r>
    </w:p>
    <w:p w14:paraId="2196D538" w14:textId="77777777" w:rsidR="0032172C" w:rsidRPr="00761A3D" w:rsidRDefault="0032172C" w:rsidP="0032172C">
      <w:r w:rsidRPr="00761A3D">
        <w:t>Tuesday:___________________________________________________________________________________________________________________________________________________________________________________________________________________________________</w:t>
      </w:r>
    </w:p>
    <w:p w14:paraId="327E887B" w14:textId="77777777" w:rsidR="0032172C" w:rsidRPr="00761A3D" w:rsidRDefault="0032172C" w:rsidP="0032172C">
      <w:r w:rsidRPr="00761A3D">
        <w:t>Wednesday:________________________________________________________________________________________________________________________________________________________________________________________________________________________________</w:t>
      </w:r>
    </w:p>
    <w:p w14:paraId="3B46A6EF" w14:textId="77777777" w:rsidR="0032172C" w:rsidRPr="00761A3D" w:rsidRDefault="0032172C" w:rsidP="0032172C">
      <w:r w:rsidRPr="00761A3D">
        <w:t>Thursday:__________________________________________________________________________________________________________________________________________________________________________________________________________________________________</w:t>
      </w:r>
    </w:p>
    <w:p w14:paraId="207EE6E8" w14:textId="77777777" w:rsidR="0032172C" w:rsidRPr="00761A3D" w:rsidRDefault="0032172C" w:rsidP="0032172C">
      <w:r w:rsidRPr="00761A3D">
        <w:t>Friday:_____________________________________________________________________________________________________________________________________________________________________________________________________________________________________</w:t>
      </w:r>
    </w:p>
    <w:p w14:paraId="3F6D2215" w14:textId="77777777" w:rsidR="0032172C" w:rsidRDefault="0032172C" w:rsidP="0032172C">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58C14443" w14:textId="77777777" w:rsidR="0032172C" w:rsidRDefault="0032172C" w:rsidP="0032172C">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964A6DE" w14:textId="77777777" w:rsidR="0032172C" w:rsidRPr="00761A3D" w:rsidRDefault="0032172C" w:rsidP="0032172C">
      <w:r w:rsidRPr="00761A3D">
        <w:rPr>
          <w:noProof/>
          <w:lang w:eastAsia="en-US"/>
        </w:rPr>
        <w:drawing>
          <wp:inline distT="0" distB="0" distL="0" distR="0" wp14:anchorId="5865118F" wp14:editId="43BDFD39">
            <wp:extent cx="6521569" cy="3657583"/>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49">
                      <a:extLst>
                        <a:ext uri="{28A0092B-C50C-407E-A947-70E740481C1C}">
                          <a14:useLocalDpi xmlns:a14="http://schemas.microsoft.com/office/drawing/2010/main" val="0"/>
                        </a:ext>
                      </a:extLst>
                    </a:blip>
                    <a:stretch>
                      <a:fillRect/>
                    </a:stretch>
                  </pic:blipFill>
                  <pic:spPr>
                    <a:xfrm>
                      <a:off x="0" y="0"/>
                      <a:ext cx="6531525" cy="3663167"/>
                    </a:xfrm>
                    <a:prstGeom prst="rect">
                      <a:avLst/>
                    </a:prstGeom>
                  </pic:spPr>
                </pic:pic>
              </a:graphicData>
            </a:graphic>
          </wp:inline>
        </w:drawing>
      </w:r>
    </w:p>
    <w:p w14:paraId="75625508" w14:textId="39870AA4" w:rsidR="0032172C" w:rsidRPr="00761A3D" w:rsidRDefault="0032172C" w:rsidP="0032172C"/>
    <w:p w14:paraId="79ABD066" w14:textId="1EADC133"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AD9809F"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5B95384" w14:textId="4BE71F63" w:rsidR="00F35E42" w:rsidRPr="00761A3D" w:rsidRDefault="00F35E42" w:rsidP="00F35E42">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41</w:t>
      </w:r>
    </w:p>
    <w:p w14:paraId="21C5AD72" w14:textId="77777777" w:rsidR="00F35E42" w:rsidRPr="00761A3D" w:rsidRDefault="00F35E42" w:rsidP="00F35E42">
      <w:r w:rsidRPr="00761A3D">
        <w:t>Each day of the week we want you to explore, engage and pursue your dreams.  Your journal is the place that will allow you to record each day what you are doing.</w:t>
      </w:r>
    </w:p>
    <w:p w14:paraId="379BB49F" w14:textId="77777777" w:rsidR="00F35E42" w:rsidRPr="00761A3D" w:rsidRDefault="00F35E42" w:rsidP="00F35E42">
      <w:r w:rsidRPr="00761A3D">
        <w:t>Sunday:____________________________________________________________________________________________________________________________________________________________________________________________________________________________________</w:t>
      </w:r>
    </w:p>
    <w:p w14:paraId="6B6D192B" w14:textId="77777777" w:rsidR="00F35E42" w:rsidRPr="00761A3D" w:rsidRDefault="00F35E42" w:rsidP="00F35E42">
      <w:r w:rsidRPr="00761A3D">
        <w:t>Monday:___________________________________________________________________________________________________________________________________________________________________________________________________________________________________</w:t>
      </w:r>
    </w:p>
    <w:p w14:paraId="536B658E" w14:textId="77777777" w:rsidR="00F35E42" w:rsidRPr="00761A3D" w:rsidRDefault="00F35E42" w:rsidP="00F35E42">
      <w:r w:rsidRPr="00761A3D">
        <w:t>Tuesday:___________________________________________________________________________________________________________________________________________________________________________________________________________________________________</w:t>
      </w:r>
    </w:p>
    <w:p w14:paraId="5A23D7D2" w14:textId="77777777" w:rsidR="00F35E42" w:rsidRPr="00761A3D" w:rsidRDefault="00F35E42" w:rsidP="00F35E42">
      <w:r w:rsidRPr="00761A3D">
        <w:t>Wednesday:________________________________________________________________________________________________________________________________________________________________________________________________________________________________</w:t>
      </w:r>
    </w:p>
    <w:p w14:paraId="2C1B67F6" w14:textId="77777777" w:rsidR="00F35E42" w:rsidRPr="00761A3D" w:rsidRDefault="00F35E42" w:rsidP="00F35E42">
      <w:r w:rsidRPr="00761A3D">
        <w:t>Thursday:__________________________________________________________________________________________________________________________________________________________________________________________________________________________________</w:t>
      </w:r>
    </w:p>
    <w:p w14:paraId="32700596" w14:textId="77777777" w:rsidR="00F35E42" w:rsidRPr="00761A3D" w:rsidRDefault="00F35E42" w:rsidP="00F35E42">
      <w:r w:rsidRPr="00761A3D">
        <w:t>Friday:_____________________________________________________________________________________________________________________________________________________________________________________________________________________________________</w:t>
      </w:r>
    </w:p>
    <w:p w14:paraId="0E930E55" w14:textId="77777777" w:rsidR="00F35E42" w:rsidRDefault="00F35E42" w:rsidP="00F35E42">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3A998741" w14:textId="77777777" w:rsidR="00F35E42" w:rsidRDefault="00F35E42" w:rsidP="00F35E42">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EE6A12E" w14:textId="77777777" w:rsidR="00F35E42" w:rsidRPr="00761A3D" w:rsidRDefault="00F35E42" w:rsidP="00F35E42">
      <w:r w:rsidRPr="00761A3D">
        <w:rPr>
          <w:noProof/>
          <w:lang w:eastAsia="en-US"/>
        </w:rPr>
        <w:drawing>
          <wp:inline distT="0" distB="0" distL="0" distR="0" wp14:anchorId="14B8B5D0" wp14:editId="3A9CC1FC">
            <wp:extent cx="6737230" cy="308610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0">
                      <a:extLst>
                        <a:ext uri="{28A0092B-C50C-407E-A947-70E740481C1C}">
                          <a14:useLocalDpi xmlns:a14="http://schemas.microsoft.com/office/drawing/2010/main" val="0"/>
                        </a:ext>
                      </a:extLst>
                    </a:blip>
                    <a:stretch>
                      <a:fillRect/>
                    </a:stretch>
                  </pic:blipFill>
                  <pic:spPr>
                    <a:xfrm>
                      <a:off x="0" y="0"/>
                      <a:ext cx="6743863" cy="3089138"/>
                    </a:xfrm>
                    <a:prstGeom prst="rect">
                      <a:avLst/>
                    </a:prstGeom>
                  </pic:spPr>
                </pic:pic>
              </a:graphicData>
            </a:graphic>
          </wp:inline>
        </w:drawing>
      </w:r>
    </w:p>
    <w:p w14:paraId="60C23002" w14:textId="58666C77" w:rsidR="00F35E42" w:rsidRPr="00761A3D" w:rsidRDefault="00F35E42" w:rsidP="00F35E42"/>
    <w:p w14:paraId="50A680F3" w14:textId="6ADCDC0C"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5F2A1C9"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6F44EE2" w14:textId="3F1B6FFB" w:rsidR="00F35E42" w:rsidRPr="00761A3D" w:rsidRDefault="00F35E42" w:rsidP="00F35E42">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42</w:t>
      </w:r>
    </w:p>
    <w:p w14:paraId="45833055" w14:textId="77777777" w:rsidR="00F35E42" w:rsidRPr="00761A3D" w:rsidRDefault="00F35E42" w:rsidP="00F35E42">
      <w:r w:rsidRPr="00761A3D">
        <w:t>Each day of the week we want you to explore, engage and pursue your dreams.  Your journal is the place that will allow you to record each day what you are doing.</w:t>
      </w:r>
    </w:p>
    <w:p w14:paraId="54E20CDC" w14:textId="77777777" w:rsidR="00F35E42" w:rsidRPr="00761A3D" w:rsidRDefault="00F35E42" w:rsidP="00F35E42">
      <w:r w:rsidRPr="00761A3D">
        <w:t>Sunday:____________________________________________________________________________________________________________________________________________________________________________________________________________________________________</w:t>
      </w:r>
    </w:p>
    <w:p w14:paraId="7F1447E8" w14:textId="77777777" w:rsidR="00F35E42" w:rsidRPr="00761A3D" w:rsidRDefault="00F35E42" w:rsidP="00F35E42">
      <w:r w:rsidRPr="00761A3D">
        <w:t>Monday:___________________________________________________________________________________________________________________________________________________________________________________________________________________________________</w:t>
      </w:r>
    </w:p>
    <w:p w14:paraId="48179660" w14:textId="77777777" w:rsidR="00F35E42" w:rsidRPr="00761A3D" w:rsidRDefault="00F35E42" w:rsidP="00F35E42">
      <w:r w:rsidRPr="00761A3D">
        <w:t>Tuesday:___________________________________________________________________________________________________________________________________________________________________________________________________________________________________</w:t>
      </w:r>
    </w:p>
    <w:p w14:paraId="4BF0CDE5" w14:textId="77777777" w:rsidR="00F35E42" w:rsidRPr="00761A3D" w:rsidRDefault="00F35E42" w:rsidP="00F35E42">
      <w:r w:rsidRPr="00761A3D">
        <w:t>Wednesday:________________________________________________________________________________________________________________________________________________________________________________________________________________________________</w:t>
      </w:r>
    </w:p>
    <w:p w14:paraId="7017AF0B" w14:textId="77777777" w:rsidR="00F35E42" w:rsidRPr="00761A3D" w:rsidRDefault="00F35E42" w:rsidP="00F35E42">
      <w:r w:rsidRPr="00761A3D">
        <w:t>Thursday:__________________________________________________________________________________________________________________________________________________________________________________________________________________________________</w:t>
      </w:r>
    </w:p>
    <w:p w14:paraId="57A32591" w14:textId="77777777" w:rsidR="00F35E42" w:rsidRPr="00761A3D" w:rsidRDefault="00F35E42" w:rsidP="00F35E42">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8E50D29" w14:textId="77777777" w:rsidR="00F35E42" w:rsidRDefault="00F35E42" w:rsidP="00F35E42">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76369D6E" w14:textId="77777777" w:rsidR="00F35E42" w:rsidRDefault="00F35E42" w:rsidP="00F35E42">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842865D" w14:textId="77777777" w:rsidR="00F35E42" w:rsidRPr="00761A3D" w:rsidRDefault="00F35E42" w:rsidP="00F35E42">
      <w:r w:rsidRPr="00761A3D">
        <w:rPr>
          <w:noProof/>
          <w:lang w:eastAsia="en-US"/>
        </w:rPr>
        <w:drawing>
          <wp:inline distT="0" distB="0" distL="0" distR="0" wp14:anchorId="1F1E9AF9" wp14:editId="3322FADB">
            <wp:extent cx="6659592" cy="308610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1">
                      <a:extLst>
                        <a:ext uri="{28A0092B-C50C-407E-A947-70E740481C1C}">
                          <a14:useLocalDpi xmlns:a14="http://schemas.microsoft.com/office/drawing/2010/main" val="0"/>
                        </a:ext>
                      </a:extLst>
                    </a:blip>
                    <a:stretch>
                      <a:fillRect/>
                    </a:stretch>
                  </pic:blipFill>
                  <pic:spPr>
                    <a:xfrm>
                      <a:off x="0" y="0"/>
                      <a:ext cx="6669338" cy="3090616"/>
                    </a:xfrm>
                    <a:prstGeom prst="rect">
                      <a:avLst/>
                    </a:prstGeom>
                  </pic:spPr>
                </pic:pic>
              </a:graphicData>
            </a:graphic>
          </wp:inline>
        </w:drawing>
      </w:r>
    </w:p>
    <w:p w14:paraId="1B296BF0" w14:textId="2121195E" w:rsidR="00F35E42" w:rsidRPr="00761A3D" w:rsidRDefault="00F35E42" w:rsidP="00F35E42"/>
    <w:p w14:paraId="7B5444B5" w14:textId="667282A9"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20B7C5D"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4A0F021" w14:textId="4E7E2951"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43</w:t>
      </w:r>
    </w:p>
    <w:p w14:paraId="0D291695"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7C53F784"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3C4B754B"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35DF9F47"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5EEE493F"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767CE9A6"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311C777F"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C211615"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0C590065"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4D70D139" w14:textId="77777777" w:rsidR="001A1B19" w:rsidRPr="00761A3D" w:rsidRDefault="001A1B19" w:rsidP="001A1B19">
      <w:r w:rsidRPr="00761A3D">
        <w:rPr>
          <w:noProof/>
          <w:lang w:eastAsia="en-US"/>
        </w:rPr>
        <w:drawing>
          <wp:inline distT="0" distB="0" distL="0" distR="0" wp14:anchorId="247826DB" wp14:editId="1E4B9FB9">
            <wp:extent cx="6538822" cy="3086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2">
                      <a:extLst>
                        <a:ext uri="{28A0092B-C50C-407E-A947-70E740481C1C}">
                          <a14:useLocalDpi xmlns:a14="http://schemas.microsoft.com/office/drawing/2010/main" val="0"/>
                        </a:ext>
                      </a:extLst>
                    </a:blip>
                    <a:stretch>
                      <a:fillRect/>
                    </a:stretch>
                  </pic:blipFill>
                  <pic:spPr>
                    <a:xfrm>
                      <a:off x="0" y="0"/>
                      <a:ext cx="6542960" cy="3088053"/>
                    </a:xfrm>
                    <a:prstGeom prst="rect">
                      <a:avLst/>
                    </a:prstGeom>
                  </pic:spPr>
                </pic:pic>
              </a:graphicData>
            </a:graphic>
          </wp:inline>
        </w:drawing>
      </w:r>
    </w:p>
    <w:p w14:paraId="7C1749D3" w14:textId="505B544C" w:rsidR="001A1B19" w:rsidRPr="00761A3D" w:rsidRDefault="001A1B19" w:rsidP="001A1B19"/>
    <w:p w14:paraId="737EE70B" w14:textId="619178F3"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4D9F8BE"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4C1EC2FD" w14:textId="67C47A7D"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44</w:t>
      </w:r>
    </w:p>
    <w:p w14:paraId="532B46F7"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3E4E5084"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5D73A92D"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392DF94B"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33C172D6"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1F5F4540"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24F062FF"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351293B3"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24B9034F"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8C0B9E6" w14:textId="77777777" w:rsidR="001A1B19" w:rsidRPr="00761A3D" w:rsidRDefault="001A1B19" w:rsidP="001A1B19">
      <w:r w:rsidRPr="00761A3D">
        <w:rPr>
          <w:noProof/>
          <w:lang w:eastAsia="en-US"/>
        </w:rPr>
        <w:drawing>
          <wp:inline distT="0" distB="0" distL="0" distR="0" wp14:anchorId="1468D221" wp14:editId="57013DEE">
            <wp:extent cx="6711351" cy="3086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3">
                      <a:extLst>
                        <a:ext uri="{28A0092B-C50C-407E-A947-70E740481C1C}">
                          <a14:useLocalDpi xmlns:a14="http://schemas.microsoft.com/office/drawing/2010/main" val="0"/>
                        </a:ext>
                      </a:extLst>
                    </a:blip>
                    <a:stretch>
                      <a:fillRect/>
                    </a:stretch>
                  </pic:blipFill>
                  <pic:spPr>
                    <a:xfrm>
                      <a:off x="0" y="0"/>
                      <a:ext cx="6719232" cy="3089724"/>
                    </a:xfrm>
                    <a:prstGeom prst="rect">
                      <a:avLst/>
                    </a:prstGeom>
                  </pic:spPr>
                </pic:pic>
              </a:graphicData>
            </a:graphic>
          </wp:inline>
        </w:drawing>
      </w:r>
    </w:p>
    <w:p w14:paraId="44A8A258" w14:textId="4F7EF740" w:rsidR="001A1B19" w:rsidRPr="00761A3D" w:rsidRDefault="001A1B19" w:rsidP="001A1B19"/>
    <w:p w14:paraId="57548C26" w14:textId="02FFA5A6"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482744C"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B17F9EE" w14:textId="72EE66FB"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45</w:t>
      </w:r>
    </w:p>
    <w:p w14:paraId="31DBC813"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5797459C"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6156612A"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49DA6CE3"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5B901821"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41FA97C2"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459CCB49"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B2F993F"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5C16C4AD"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08402ED" w14:textId="77777777" w:rsidR="001A1B19" w:rsidRPr="00761A3D" w:rsidRDefault="001A1B19" w:rsidP="001A1B19">
      <w:r w:rsidRPr="00761A3D">
        <w:rPr>
          <w:noProof/>
          <w:lang w:eastAsia="en-US"/>
        </w:rPr>
        <w:drawing>
          <wp:inline distT="0" distB="0" distL="0" distR="0" wp14:anchorId="7919D108" wp14:editId="7400BDD4">
            <wp:extent cx="6642339" cy="308610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4">
                      <a:extLst>
                        <a:ext uri="{28A0092B-C50C-407E-A947-70E740481C1C}">
                          <a14:useLocalDpi xmlns:a14="http://schemas.microsoft.com/office/drawing/2010/main" val="0"/>
                        </a:ext>
                      </a:extLst>
                    </a:blip>
                    <a:stretch>
                      <a:fillRect/>
                    </a:stretch>
                  </pic:blipFill>
                  <pic:spPr>
                    <a:xfrm>
                      <a:off x="0" y="0"/>
                      <a:ext cx="6646516" cy="3088041"/>
                    </a:xfrm>
                    <a:prstGeom prst="rect">
                      <a:avLst/>
                    </a:prstGeom>
                  </pic:spPr>
                </pic:pic>
              </a:graphicData>
            </a:graphic>
          </wp:inline>
        </w:drawing>
      </w:r>
    </w:p>
    <w:p w14:paraId="13713563" w14:textId="4A53E7B7" w:rsidR="001A1B19" w:rsidRPr="00761A3D" w:rsidRDefault="001A1B19" w:rsidP="001A1B19"/>
    <w:p w14:paraId="79D888A9" w14:textId="032B9F33"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3B87153C"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4BCC303" w14:textId="495B4E66"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46</w:t>
      </w:r>
    </w:p>
    <w:p w14:paraId="58920090"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742C702C"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67D83C59"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6D8FFF9E"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484E2FB5"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7A890E63"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76F9F1C9"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DBD95BE"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1D267F41"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8ECA35F" w14:textId="77777777" w:rsidR="001A1B19" w:rsidRPr="00761A3D" w:rsidRDefault="001A1B19" w:rsidP="001A1B19">
      <w:r w:rsidRPr="00761A3D">
        <w:rPr>
          <w:noProof/>
          <w:lang w:eastAsia="en-US"/>
        </w:rPr>
        <w:drawing>
          <wp:inline distT="0" distB="0" distL="0" distR="0" wp14:anchorId="312F2FA1" wp14:editId="2D09F260">
            <wp:extent cx="6823494" cy="3086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5">
                      <a:extLst>
                        <a:ext uri="{28A0092B-C50C-407E-A947-70E740481C1C}">
                          <a14:useLocalDpi xmlns:a14="http://schemas.microsoft.com/office/drawing/2010/main" val="0"/>
                        </a:ext>
                      </a:extLst>
                    </a:blip>
                    <a:stretch>
                      <a:fillRect/>
                    </a:stretch>
                  </pic:blipFill>
                  <pic:spPr>
                    <a:xfrm>
                      <a:off x="0" y="0"/>
                      <a:ext cx="6827264" cy="3087805"/>
                    </a:xfrm>
                    <a:prstGeom prst="rect">
                      <a:avLst/>
                    </a:prstGeom>
                  </pic:spPr>
                </pic:pic>
              </a:graphicData>
            </a:graphic>
          </wp:inline>
        </w:drawing>
      </w:r>
    </w:p>
    <w:p w14:paraId="59446DA5" w14:textId="6D26EE3C" w:rsidR="001A1B19" w:rsidRPr="00761A3D" w:rsidRDefault="001A1B19" w:rsidP="001A1B19"/>
    <w:p w14:paraId="110B8CF7" w14:textId="603AE34D"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4E2EF689"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A357014" w14:textId="5260FD1B"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47</w:t>
      </w:r>
    </w:p>
    <w:p w14:paraId="6F199B9C"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4473A2B0"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23350CE3"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453C16DD"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2D45F12E"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6F4243D4"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5C311F37"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3875CEA"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5B047857"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55897AB2" w14:textId="77777777" w:rsidR="001A1B19" w:rsidRPr="00761A3D" w:rsidRDefault="001A1B19" w:rsidP="001A1B19">
      <w:r w:rsidRPr="00761A3D">
        <w:rPr>
          <w:noProof/>
          <w:lang w:eastAsia="en-US"/>
        </w:rPr>
        <w:drawing>
          <wp:inline distT="0" distB="0" distL="0" distR="0" wp14:anchorId="0437807B" wp14:editId="1AF2D4E1">
            <wp:extent cx="6858000" cy="3086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6">
                      <a:extLst>
                        <a:ext uri="{28A0092B-C50C-407E-A947-70E740481C1C}">
                          <a14:useLocalDpi xmlns:a14="http://schemas.microsoft.com/office/drawing/2010/main" val="0"/>
                        </a:ext>
                      </a:extLst>
                    </a:blip>
                    <a:stretch>
                      <a:fillRect/>
                    </a:stretch>
                  </pic:blipFill>
                  <pic:spPr>
                    <a:xfrm>
                      <a:off x="0" y="0"/>
                      <a:ext cx="6861740" cy="3087783"/>
                    </a:xfrm>
                    <a:prstGeom prst="rect">
                      <a:avLst/>
                    </a:prstGeom>
                  </pic:spPr>
                </pic:pic>
              </a:graphicData>
            </a:graphic>
          </wp:inline>
        </w:drawing>
      </w:r>
    </w:p>
    <w:p w14:paraId="1634D762" w14:textId="52121030" w:rsidR="001A1B19" w:rsidRPr="00761A3D" w:rsidRDefault="001A1B19" w:rsidP="001A1B19"/>
    <w:p w14:paraId="5169BB15" w14:textId="55C5ECC3"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2518C8EA"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44A01836" w14:textId="5BFA09F4"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48</w:t>
      </w:r>
    </w:p>
    <w:p w14:paraId="4CCD9992"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06895A99"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5E6549EA"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6ED187E5"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77575FFD"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6E0A5A3A"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1E3463E0"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5AE84524"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1BB15BD5"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E1CC77A" w14:textId="77777777" w:rsidR="001A1B19" w:rsidRPr="00761A3D" w:rsidRDefault="001A1B19" w:rsidP="001A1B19">
      <w:r w:rsidRPr="00761A3D">
        <w:rPr>
          <w:noProof/>
          <w:lang w:eastAsia="en-US"/>
        </w:rPr>
        <w:drawing>
          <wp:inline distT="0" distB="0" distL="0" distR="0" wp14:anchorId="562A336E" wp14:editId="2773A3A3">
            <wp:extent cx="6961517" cy="3657393"/>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7">
                      <a:extLst>
                        <a:ext uri="{28A0092B-C50C-407E-A947-70E740481C1C}">
                          <a14:useLocalDpi xmlns:a14="http://schemas.microsoft.com/office/drawing/2010/main" val="0"/>
                        </a:ext>
                      </a:extLst>
                    </a:blip>
                    <a:stretch>
                      <a:fillRect/>
                    </a:stretch>
                  </pic:blipFill>
                  <pic:spPr>
                    <a:xfrm>
                      <a:off x="0" y="0"/>
                      <a:ext cx="6990485" cy="3672612"/>
                    </a:xfrm>
                    <a:prstGeom prst="rect">
                      <a:avLst/>
                    </a:prstGeom>
                  </pic:spPr>
                </pic:pic>
              </a:graphicData>
            </a:graphic>
          </wp:inline>
        </w:drawing>
      </w:r>
    </w:p>
    <w:p w14:paraId="311D9001" w14:textId="47C3412F" w:rsidR="001A1B19" w:rsidRPr="00761A3D" w:rsidRDefault="001A1B19" w:rsidP="001A1B19"/>
    <w:p w14:paraId="031EF5BC" w14:textId="330811D2"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57A07397"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7F78DEB2" w14:textId="4DDAC28B"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49</w:t>
      </w:r>
    </w:p>
    <w:p w14:paraId="5B044048"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4D230078"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52D5CE2A"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6F53018A"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5E6EF4A1"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61ABBB19"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14359C88"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7C2B6D7"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33ED411B"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FE76AF9" w14:textId="77777777" w:rsidR="001A1B19" w:rsidRPr="00761A3D" w:rsidRDefault="001A1B19" w:rsidP="001A1B19">
      <w:r w:rsidRPr="00761A3D">
        <w:rPr>
          <w:noProof/>
          <w:lang w:eastAsia="en-US"/>
        </w:rPr>
        <w:drawing>
          <wp:inline distT="0" distB="0" distL="0" distR="0" wp14:anchorId="76FDF9C2" wp14:editId="54FCA29D">
            <wp:extent cx="6745856" cy="3086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8">
                      <a:extLst>
                        <a:ext uri="{28A0092B-C50C-407E-A947-70E740481C1C}">
                          <a14:useLocalDpi xmlns:a14="http://schemas.microsoft.com/office/drawing/2010/main" val="0"/>
                        </a:ext>
                      </a:extLst>
                    </a:blip>
                    <a:stretch>
                      <a:fillRect/>
                    </a:stretch>
                  </pic:blipFill>
                  <pic:spPr>
                    <a:xfrm>
                      <a:off x="0" y="0"/>
                      <a:ext cx="6751126" cy="3088511"/>
                    </a:xfrm>
                    <a:prstGeom prst="rect">
                      <a:avLst/>
                    </a:prstGeom>
                  </pic:spPr>
                </pic:pic>
              </a:graphicData>
            </a:graphic>
          </wp:inline>
        </w:drawing>
      </w:r>
    </w:p>
    <w:p w14:paraId="5BFF94D8" w14:textId="62FB3BB6" w:rsidR="001A1B19" w:rsidRPr="00761A3D" w:rsidRDefault="001A1B19" w:rsidP="001A1B19"/>
    <w:p w14:paraId="38FBE835" w14:textId="47EC4005"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4D60D0D0"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27F987E5" w14:textId="4464922F"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50</w:t>
      </w:r>
    </w:p>
    <w:p w14:paraId="2ADF14D7"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4B2F3BDE"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6E18A397"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4248BFEE"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7BF7F2D6"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722BF2BA"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1B0BB47F"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2B182768"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58AC8E42"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EDA4CC5" w14:textId="77777777" w:rsidR="001A1B19" w:rsidRPr="00761A3D" w:rsidRDefault="001A1B19" w:rsidP="001A1B19">
      <w:r w:rsidRPr="00761A3D">
        <w:rPr>
          <w:noProof/>
          <w:lang w:eastAsia="en-US"/>
        </w:rPr>
        <w:drawing>
          <wp:inline distT="0" distB="0" distL="0" distR="0" wp14:anchorId="2F35C740" wp14:editId="16957AE9">
            <wp:extent cx="6823494" cy="365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59">
                      <a:extLst>
                        <a:ext uri="{28A0092B-C50C-407E-A947-70E740481C1C}">
                          <a14:useLocalDpi xmlns:a14="http://schemas.microsoft.com/office/drawing/2010/main" val="0"/>
                        </a:ext>
                      </a:extLst>
                    </a:blip>
                    <a:stretch>
                      <a:fillRect/>
                    </a:stretch>
                  </pic:blipFill>
                  <pic:spPr>
                    <a:xfrm>
                      <a:off x="0" y="0"/>
                      <a:ext cx="6826676" cy="3659306"/>
                    </a:xfrm>
                    <a:prstGeom prst="rect">
                      <a:avLst/>
                    </a:prstGeom>
                  </pic:spPr>
                </pic:pic>
              </a:graphicData>
            </a:graphic>
          </wp:inline>
        </w:drawing>
      </w:r>
    </w:p>
    <w:p w14:paraId="47C016C1" w14:textId="4DF05B35" w:rsidR="001A1B19" w:rsidRPr="00761A3D" w:rsidRDefault="001A1B19" w:rsidP="001A1B19"/>
    <w:p w14:paraId="48F7079F" w14:textId="4367C3F5"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7ED55375"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0DC88666" w14:textId="20090240"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51</w:t>
      </w:r>
    </w:p>
    <w:p w14:paraId="60D8A19D"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71BCE477"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7695A0AA"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65418846"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1E15E2A3"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48A44EB2"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626BE771"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609ABFA7"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2BB74F33"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32660FBA" w14:textId="77777777" w:rsidR="001A1B19" w:rsidRPr="00761A3D" w:rsidRDefault="001A1B19" w:rsidP="001A1B19">
      <w:r w:rsidRPr="00761A3D">
        <w:rPr>
          <w:noProof/>
          <w:lang w:eastAsia="en-US"/>
        </w:rPr>
        <w:drawing>
          <wp:inline distT="0" distB="0" distL="0" distR="0" wp14:anchorId="1C25FCC6" wp14:editId="2C96C159">
            <wp:extent cx="6814867" cy="308610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60">
                      <a:extLst>
                        <a:ext uri="{28A0092B-C50C-407E-A947-70E740481C1C}">
                          <a14:useLocalDpi xmlns:a14="http://schemas.microsoft.com/office/drawing/2010/main" val="0"/>
                        </a:ext>
                      </a:extLst>
                    </a:blip>
                    <a:stretch>
                      <a:fillRect/>
                    </a:stretch>
                  </pic:blipFill>
                  <pic:spPr>
                    <a:xfrm>
                      <a:off x="0" y="0"/>
                      <a:ext cx="6819597" cy="3088242"/>
                    </a:xfrm>
                    <a:prstGeom prst="rect">
                      <a:avLst/>
                    </a:prstGeom>
                  </pic:spPr>
                </pic:pic>
              </a:graphicData>
            </a:graphic>
          </wp:inline>
        </w:drawing>
      </w:r>
    </w:p>
    <w:p w14:paraId="10760EE4" w14:textId="7E7586D3" w:rsidR="001A1B19" w:rsidRPr="00761A3D" w:rsidRDefault="001A1B19" w:rsidP="001A1B19"/>
    <w:p w14:paraId="6F73AAAE" w14:textId="3F718B68" w:rsidR="004452A0" w:rsidRDefault="004452A0" w:rsidP="004452A0">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p>
    <w:p w14:paraId="01FDFD76" w14:textId="77777777" w:rsidR="004452A0" w:rsidRDefault="004452A0">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4148E646" w14:textId="1DDCB6B6" w:rsidR="001A1B19" w:rsidRPr="00761A3D"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rPr>
          <w:rFonts w:asciiTheme="majorHAnsi" w:eastAsiaTheme="majorEastAsia" w:hAnsiTheme="majorHAnsi" w:cstheme="majorBidi"/>
          <w:b/>
          <w:color w:val="454541" w:themeColor="text2" w:themeTint="E6"/>
          <w:sz w:val="44"/>
          <w:szCs w:val="32"/>
        </w:rPr>
        <w:t xml:space="preserve">Week </w:t>
      </w:r>
      <w:r>
        <w:rPr>
          <w:rFonts w:asciiTheme="majorHAnsi" w:eastAsiaTheme="majorEastAsia" w:hAnsiTheme="majorHAnsi" w:cstheme="majorBidi"/>
          <w:b/>
          <w:color w:val="454541" w:themeColor="text2" w:themeTint="E6"/>
          <w:sz w:val="44"/>
          <w:szCs w:val="32"/>
        </w:rPr>
        <w:t>52</w:t>
      </w:r>
    </w:p>
    <w:p w14:paraId="24B6D250" w14:textId="77777777" w:rsidR="001A1B19" w:rsidRPr="00761A3D" w:rsidRDefault="001A1B19" w:rsidP="001A1B19">
      <w:r w:rsidRPr="00761A3D">
        <w:t>Each day of the week we want you to explore, engage and pursue your dreams.  Your journal is the place that will allow you to record each day what you are doing.</w:t>
      </w:r>
    </w:p>
    <w:p w14:paraId="14AF1A76" w14:textId="77777777" w:rsidR="001A1B19" w:rsidRPr="00761A3D" w:rsidRDefault="001A1B19" w:rsidP="001A1B19">
      <w:r w:rsidRPr="00761A3D">
        <w:t>Sunday:____________________________________________________________________________________________________________________________________________________________________________________________________________________________________</w:t>
      </w:r>
    </w:p>
    <w:p w14:paraId="1C96DAB7" w14:textId="77777777" w:rsidR="001A1B19" w:rsidRPr="00761A3D" w:rsidRDefault="001A1B19" w:rsidP="001A1B19">
      <w:r w:rsidRPr="00761A3D">
        <w:t>Monday:___________________________________________________________________________________________________________________________________________________________________________________________________________________________________</w:t>
      </w:r>
    </w:p>
    <w:p w14:paraId="62515AA5" w14:textId="77777777" w:rsidR="001A1B19" w:rsidRPr="00761A3D" w:rsidRDefault="001A1B19" w:rsidP="001A1B19">
      <w:r w:rsidRPr="00761A3D">
        <w:t>Tuesday:___________________________________________________________________________________________________________________________________________________________________________________________________________________________________</w:t>
      </w:r>
    </w:p>
    <w:p w14:paraId="660F66AC" w14:textId="77777777" w:rsidR="001A1B19" w:rsidRPr="00761A3D" w:rsidRDefault="001A1B19" w:rsidP="001A1B19">
      <w:r w:rsidRPr="00761A3D">
        <w:t>Wednesday:________________________________________________________________________________________________________________________________________________________________________________________________________________________________</w:t>
      </w:r>
    </w:p>
    <w:p w14:paraId="77E2C28D" w14:textId="77777777" w:rsidR="001A1B19" w:rsidRPr="00761A3D" w:rsidRDefault="001A1B19" w:rsidP="001A1B19">
      <w:r w:rsidRPr="00761A3D">
        <w:t>Thursday:__________________________________________________________________________________________________________________________________________________________________________________________________________________________________</w:t>
      </w:r>
    </w:p>
    <w:p w14:paraId="514E94E8" w14:textId="77777777" w:rsidR="001A1B19" w:rsidRPr="00761A3D" w:rsidRDefault="001A1B19" w:rsidP="001A1B19">
      <w:r w:rsidRPr="00761A3D">
        <w:t>Friday:_____________________________________________________________________________________________________________________________________________________________________________________________________________________________________</w:t>
      </w:r>
    </w:p>
    <w:p w14:paraId="4EB36185" w14:textId="77777777" w:rsidR="001A1B19" w:rsidRDefault="001A1B19" w:rsidP="001A1B19">
      <w:pPr>
        <w:keepNext/>
        <w:keepLines/>
        <w:spacing w:before="400" w:after="160"/>
        <w:contextualSpacing/>
        <w:outlineLvl w:val="0"/>
        <w:rPr>
          <w:rFonts w:asciiTheme="majorHAnsi" w:eastAsiaTheme="majorEastAsia" w:hAnsiTheme="majorHAnsi" w:cstheme="majorBidi"/>
          <w:b/>
          <w:color w:val="454541" w:themeColor="text2" w:themeTint="E6"/>
          <w:sz w:val="44"/>
          <w:szCs w:val="32"/>
        </w:rPr>
      </w:pPr>
      <w:r w:rsidRPr="00761A3D">
        <w:t>Saturday___________________________________________________________________________________________________________________________________________________________________________________________________________________________________</w:t>
      </w:r>
    </w:p>
    <w:p w14:paraId="52B111F8" w14:textId="77777777" w:rsidR="001A1B19" w:rsidRDefault="001A1B19" w:rsidP="001A1B19">
      <w:pP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color w:val="454541" w:themeColor="text2" w:themeTint="E6"/>
          <w:sz w:val="44"/>
          <w:szCs w:val="32"/>
        </w:rPr>
        <w:br w:type="page"/>
      </w:r>
    </w:p>
    <w:p w14:paraId="6E0B2B16" w14:textId="77777777" w:rsidR="001A1B19" w:rsidRPr="00761A3D" w:rsidRDefault="001A1B19" w:rsidP="001A1B19">
      <w:r w:rsidRPr="00761A3D">
        <w:rPr>
          <w:noProof/>
          <w:lang w:eastAsia="en-US"/>
        </w:rPr>
        <w:drawing>
          <wp:inline distT="0" distB="0" distL="0" distR="0" wp14:anchorId="139B280F" wp14:editId="57CAC235">
            <wp:extent cx="6903720" cy="7936992"/>
            <wp:effectExtent l="0" t="0" r="0" b="698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10002048_96.jpg"/>
                    <pic:cNvPicPr/>
                  </pic:nvPicPr>
                  <pic:blipFill>
                    <a:blip r:embed="rId9">
                      <a:extLst>
                        <a:ext uri="{28A0092B-C50C-407E-A947-70E740481C1C}">
                          <a14:useLocalDpi xmlns:a14="http://schemas.microsoft.com/office/drawing/2010/main" val="0"/>
                        </a:ext>
                      </a:extLst>
                    </a:blip>
                    <a:stretch>
                      <a:fillRect/>
                    </a:stretch>
                  </pic:blipFill>
                  <pic:spPr>
                    <a:xfrm>
                      <a:off x="0" y="0"/>
                      <a:ext cx="6903720" cy="7936992"/>
                    </a:xfrm>
                    <a:prstGeom prst="rect">
                      <a:avLst/>
                    </a:prstGeom>
                  </pic:spPr>
                </pic:pic>
              </a:graphicData>
            </a:graphic>
          </wp:inline>
        </w:drawing>
      </w:r>
    </w:p>
    <w:p w14:paraId="3D80DC95" w14:textId="71406C39" w:rsidR="001A1B19" w:rsidRPr="00761A3D" w:rsidRDefault="001A1B19" w:rsidP="001A1B19"/>
    <w:p w14:paraId="47296B27" w14:textId="73FD22ED" w:rsidR="00CB63C9" w:rsidRPr="00CB63C9" w:rsidRDefault="00CB63C9" w:rsidP="00CB63C9">
      <w:pPr>
        <w:pStyle w:val="ListParagraph"/>
        <w:keepNext/>
        <w:keepLines/>
        <w:numPr>
          <w:ilvl w:val="0"/>
          <w:numId w:val="23"/>
        </w:numPr>
        <w:spacing w:before="400" w:after="160"/>
        <w:outlineLvl w:val="0"/>
        <w:rPr>
          <w:rFonts w:asciiTheme="majorHAnsi" w:eastAsiaTheme="majorEastAsia" w:hAnsiTheme="majorHAnsi" w:cstheme="majorBidi"/>
          <w:b/>
          <w:color w:val="454541" w:themeColor="text2" w:themeTint="E6"/>
          <w:sz w:val="44"/>
          <w:szCs w:val="32"/>
        </w:rPr>
      </w:pPr>
      <w:r w:rsidRPr="00CB63C9">
        <w:rPr>
          <w:rFonts w:asciiTheme="majorHAnsi" w:eastAsiaTheme="majorEastAsia" w:hAnsiTheme="majorHAnsi" w:cstheme="majorBidi"/>
          <w:b/>
          <w:color w:val="454541" w:themeColor="text2" w:themeTint="E6"/>
          <w:sz w:val="44"/>
          <w:szCs w:val="32"/>
        </w:rPr>
        <w:t>EEP is a product of What if? Just A.S.K.</w:t>
      </w:r>
    </w:p>
    <w:p w14:paraId="00650B5C" w14:textId="64C07A87" w:rsidR="004452A0" w:rsidRPr="00CB63C9" w:rsidRDefault="00CB63C9" w:rsidP="00CB63C9">
      <w:pPr>
        <w:pStyle w:val="ListParagraph"/>
        <w:keepNext/>
        <w:keepLines/>
        <w:numPr>
          <w:ilvl w:val="0"/>
          <w:numId w:val="23"/>
        </w:numPr>
        <w:spacing w:before="400" w:after="160"/>
        <w:outlineLvl w:val="0"/>
        <w:rPr>
          <w:rFonts w:asciiTheme="majorHAnsi" w:eastAsiaTheme="majorEastAsia" w:hAnsiTheme="majorHAnsi" w:cstheme="majorBidi"/>
          <w:b/>
          <w:color w:val="454541" w:themeColor="text2" w:themeTint="E6"/>
          <w:sz w:val="44"/>
          <w:szCs w:val="32"/>
        </w:rPr>
      </w:pPr>
      <w:r w:rsidRPr="00CB63C9">
        <w:rPr>
          <w:rFonts w:asciiTheme="majorHAnsi" w:eastAsiaTheme="majorEastAsia" w:hAnsiTheme="majorHAnsi" w:cstheme="majorBidi"/>
          <w:b/>
          <w:color w:val="454541" w:themeColor="text2" w:themeTint="E6"/>
          <w:sz w:val="44"/>
          <w:szCs w:val="32"/>
        </w:rPr>
        <w:t>WIJA-What If? Just A.S.K. is a registered trademark</w:t>
      </w:r>
    </w:p>
    <w:p w14:paraId="73BD3DAC" w14:textId="5131C19A" w:rsidR="00CB63C9" w:rsidRPr="00CB63C9" w:rsidRDefault="00CB63C9" w:rsidP="00CB63C9">
      <w:pPr>
        <w:pStyle w:val="ListParagraph"/>
        <w:keepNext/>
        <w:keepLines/>
        <w:numPr>
          <w:ilvl w:val="0"/>
          <w:numId w:val="23"/>
        </w:numPr>
        <w:spacing w:before="400" w:after="160"/>
        <w:outlineLvl w:val="0"/>
        <w:rPr>
          <w:rFonts w:asciiTheme="majorHAnsi" w:eastAsiaTheme="majorEastAsia" w:hAnsiTheme="majorHAnsi" w:cstheme="majorBidi"/>
          <w:b/>
          <w:color w:val="454541" w:themeColor="text2" w:themeTint="E6"/>
          <w:sz w:val="44"/>
          <w:szCs w:val="32"/>
        </w:rPr>
      </w:pPr>
      <w:r w:rsidRPr="00CB63C9">
        <w:rPr>
          <w:rFonts w:asciiTheme="majorHAnsi" w:eastAsiaTheme="majorEastAsia" w:hAnsiTheme="majorHAnsi" w:cstheme="majorBidi"/>
          <w:b/>
          <w:color w:val="454541" w:themeColor="text2" w:themeTint="E6"/>
          <w:sz w:val="44"/>
          <w:szCs w:val="32"/>
        </w:rPr>
        <w:t>What If? Just A.S.K. is a registered trademark</w:t>
      </w:r>
    </w:p>
    <w:p w14:paraId="7CDD132C" w14:textId="644DAD86" w:rsidR="00CB63C9" w:rsidRPr="00CB63C9" w:rsidRDefault="00CB63C9" w:rsidP="00CB63C9">
      <w:pPr>
        <w:pStyle w:val="ListParagraph"/>
        <w:keepNext/>
        <w:keepLines/>
        <w:numPr>
          <w:ilvl w:val="0"/>
          <w:numId w:val="23"/>
        </w:numPr>
        <w:spacing w:before="400" w:after="160"/>
        <w:outlineLvl w:val="0"/>
        <w:rPr>
          <w:rFonts w:asciiTheme="majorHAnsi" w:eastAsiaTheme="majorEastAsia" w:hAnsiTheme="majorHAnsi" w:cstheme="majorBidi"/>
          <w:b/>
          <w:color w:val="454541" w:themeColor="text2" w:themeTint="E6"/>
          <w:sz w:val="44"/>
          <w:szCs w:val="32"/>
        </w:rPr>
      </w:pPr>
      <w:r w:rsidRPr="00CB63C9">
        <w:rPr>
          <w:rFonts w:asciiTheme="majorHAnsi" w:eastAsiaTheme="majorEastAsia" w:hAnsiTheme="majorHAnsi" w:cstheme="majorBidi"/>
          <w:b/>
          <w:color w:val="454541" w:themeColor="text2" w:themeTint="E6"/>
          <w:sz w:val="44"/>
          <w:szCs w:val="32"/>
        </w:rPr>
        <w:t>W.I.J.A.-What if Just A.S.K. and What If? Just A.S.K. are products of Brothers Brooks Vision 2 Mission LLC (BBV2M LLC) which is also a registered trademark</w:t>
      </w:r>
    </w:p>
    <w:p w14:paraId="356D299B" w14:textId="0F9BD753" w:rsidR="00992A06" w:rsidRDefault="00992A06">
      <w:pPr>
        <w:rPr>
          <w:rFonts w:asciiTheme="majorHAnsi" w:eastAsiaTheme="majorEastAsia" w:hAnsiTheme="majorHAnsi" w:cstheme="majorBidi"/>
          <w:b/>
          <w:color w:val="454541" w:themeColor="text2" w:themeTint="E6"/>
          <w:sz w:val="44"/>
          <w:szCs w:val="32"/>
        </w:rPr>
      </w:pPr>
    </w:p>
    <w:p w14:paraId="68A048AB" w14:textId="6810A6D4" w:rsidR="00C90896" w:rsidRDefault="00C90896">
      <w:pPr>
        <w:rPr>
          <w:rFonts w:asciiTheme="majorHAnsi" w:eastAsiaTheme="majorEastAsia" w:hAnsiTheme="majorHAnsi" w:cstheme="majorBidi"/>
          <w:b/>
          <w:color w:val="454541" w:themeColor="text2" w:themeTint="E6"/>
          <w:sz w:val="44"/>
          <w:szCs w:val="32"/>
        </w:rPr>
      </w:pPr>
    </w:p>
    <w:p w14:paraId="61DD03A2" w14:textId="76E137EA" w:rsidR="00C90896" w:rsidRDefault="00C90896">
      <w:pPr>
        <w:rPr>
          <w:rFonts w:asciiTheme="majorHAnsi" w:eastAsiaTheme="majorEastAsia" w:hAnsiTheme="majorHAnsi" w:cstheme="majorBidi"/>
          <w:b/>
          <w:color w:val="454541" w:themeColor="text2" w:themeTint="E6"/>
          <w:sz w:val="44"/>
          <w:szCs w:val="32"/>
        </w:rPr>
      </w:pPr>
    </w:p>
    <w:p w14:paraId="392AF296" w14:textId="3FA93198" w:rsidR="00C90896" w:rsidRDefault="00C90896">
      <w:pPr>
        <w:rPr>
          <w:rFonts w:asciiTheme="majorHAnsi" w:eastAsiaTheme="majorEastAsia" w:hAnsiTheme="majorHAnsi" w:cstheme="majorBidi"/>
          <w:b/>
          <w:color w:val="454541" w:themeColor="text2" w:themeTint="E6"/>
          <w:sz w:val="44"/>
          <w:szCs w:val="32"/>
        </w:rPr>
      </w:pPr>
    </w:p>
    <w:p w14:paraId="58E06A89" w14:textId="3463ED33" w:rsidR="00C90896" w:rsidRDefault="00C90896">
      <w:pPr>
        <w:rPr>
          <w:rFonts w:asciiTheme="majorHAnsi" w:eastAsiaTheme="majorEastAsia" w:hAnsiTheme="majorHAnsi" w:cstheme="majorBidi"/>
          <w:b/>
          <w:color w:val="454541" w:themeColor="text2" w:themeTint="E6"/>
          <w:sz w:val="44"/>
          <w:szCs w:val="32"/>
        </w:rPr>
      </w:pPr>
    </w:p>
    <w:p w14:paraId="788F98C9" w14:textId="37E5605D" w:rsidR="00C90896" w:rsidRDefault="00C90896">
      <w:pPr>
        <w:rPr>
          <w:rFonts w:asciiTheme="majorHAnsi" w:eastAsiaTheme="majorEastAsia" w:hAnsiTheme="majorHAnsi" w:cstheme="majorBidi"/>
          <w:b/>
          <w:color w:val="454541" w:themeColor="text2" w:themeTint="E6"/>
          <w:sz w:val="44"/>
          <w:szCs w:val="32"/>
        </w:rPr>
      </w:pPr>
    </w:p>
    <w:p w14:paraId="75AEA7AC" w14:textId="028AD272" w:rsidR="00C90896" w:rsidRPr="00CB63C9" w:rsidRDefault="00C90896" w:rsidP="00E47B1A">
      <w:pPr>
        <w:jc w:val="center"/>
        <w:rPr>
          <w:rFonts w:asciiTheme="majorHAnsi" w:eastAsiaTheme="majorEastAsia" w:hAnsiTheme="majorHAnsi" w:cstheme="majorBidi"/>
          <w:b/>
          <w:color w:val="454541" w:themeColor="text2" w:themeTint="E6"/>
          <w:sz w:val="44"/>
          <w:szCs w:val="32"/>
        </w:rPr>
      </w:pPr>
      <w:r>
        <w:rPr>
          <w:rFonts w:asciiTheme="majorHAnsi" w:eastAsiaTheme="majorEastAsia" w:hAnsiTheme="majorHAnsi" w:cstheme="majorBidi"/>
          <w:b/>
          <w:noProof/>
          <w:color w:val="454541" w:themeColor="text2" w:themeTint="E6"/>
          <w:sz w:val="44"/>
          <w:szCs w:val="32"/>
          <w:lang w:eastAsia="en-US"/>
        </w:rPr>
        <w:drawing>
          <wp:inline distT="0" distB="0" distL="0" distR="0" wp14:anchorId="153BAB1E" wp14:editId="0A0FEE23">
            <wp:extent cx="3840480" cy="2157984"/>
            <wp:effectExtent l="0" t="0" r="762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0480" cy="2157984"/>
                    </a:xfrm>
                    <a:prstGeom prst="rect">
                      <a:avLst/>
                    </a:prstGeom>
                    <a:noFill/>
                  </pic:spPr>
                </pic:pic>
              </a:graphicData>
            </a:graphic>
          </wp:inline>
        </w:drawing>
      </w:r>
      <w:r>
        <w:rPr>
          <w:rFonts w:asciiTheme="majorHAnsi" w:eastAsiaTheme="majorEastAsia" w:hAnsiTheme="majorHAnsi" w:cstheme="majorBidi"/>
          <w:b/>
          <w:noProof/>
          <w:color w:val="454541" w:themeColor="text2" w:themeTint="E6"/>
          <w:sz w:val="44"/>
          <w:szCs w:val="32"/>
          <w:lang w:eastAsia="en-US"/>
        </w:rPr>
        <w:drawing>
          <wp:inline distT="0" distB="0" distL="0" distR="0" wp14:anchorId="639F0D1B" wp14:editId="34B41DD5">
            <wp:extent cx="3836416" cy="215798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836416" cy="2157984"/>
                    </a:xfrm>
                    <a:prstGeom prst="rect">
                      <a:avLst/>
                    </a:prstGeom>
                    <a:noFill/>
                  </pic:spPr>
                </pic:pic>
              </a:graphicData>
            </a:graphic>
          </wp:inline>
        </w:drawing>
      </w:r>
      <w:r>
        <w:rPr>
          <w:rFonts w:asciiTheme="majorHAnsi" w:eastAsiaTheme="majorEastAsia" w:hAnsiTheme="majorHAnsi" w:cstheme="majorBidi"/>
          <w:b/>
          <w:noProof/>
          <w:color w:val="454541" w:themeColor="text2" w:themeTint="E6"/>
          <w:sz w:val="44"/>
          <w:szCs w:val="32"/>
          <w:lang w:eastAsia="en-US"/>
        </w:rPr>
        <w:drawing>
          <wp:inline distT="0" distB="0" distL="0" distR="0" wp14:anchorId="103B6675" wp14:editId="72BFCDD3">
            <wp:extent cx="4133088" cy="2186096"/>
            <wp:effectExtent l="0" t="0" r="1270" b="508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lide1.JPG"/>
                    <pic:cNvPicPr/>
                  </pic:nvPicPr>
                  <pic:blipFill>
                    <a:blip r:embed="rId63">
                      <a:extLst>
                        <a:ext uri="{28A0092B-C50C-407E-A947-70E740481C1C}">
                          <a14:useLocalDpi xmlns:a14="http://schemas.microsoft.com/office/drawing/2010/main" val="0"/>
                        </a:ext>
                      </a:extLst>
                    </a:blip>
                    <a:stretch>
                      <a:fillRect/>
                    </a:stretch>
                  </pic:blipFill>
                  <pic:spPr>
                    <a:xfrm>
                      <a:off x="0" y="0"/>
                      <a:ext cx="4133088" cy="2186096"/>
                    </a:xfrm>
                    <a:prstGeom prst="rect">
                      <a:avLst/>
                    </a:prstGeom>
                  </pic:spPr>
                </pic:pic>
              </a:graphicData>
            </a:graphic>
          </wp:inline>
        </w:drawing>
      </w:r>
    </w:p>
    <w:sectPr w:rsidR="00C90896" w:rsidRPr="00CB63C9" w:rsidSect="00A2766B">
      <w:headerReference w:type="default" r:id="rId64"/>
      <w:footerReference w:type="default" r:id="rId65"/>
      <w:headerReference w:type="first" r:id="rId66"/>
      <w:pgSz w:w="12240" w:h="15840"/>
      <w:pgMar w:top="0" w:right="864" w:bottom="0" w:left="864" w:header="288"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3B873" w14:textId="77777777" w:rsidR="00A14B9F" w:rsidRDefault="00A14B9F">
      <w:pPr>
        <w:spacing w:after="0" w:line="240" w:lineRule="auto"/>
      </w:pPr>
      <w:r>
        <w:separator/>
      </w:r>
    </w:p>
  </w:endnote>
  <w:endnote w:type="continuationSeparator" w:id="0">
    <w:p w14:paraId="17766764" w14:textId="77777777" w:rsidR="00A14B9F" w:rsidRDefault="00A14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852419"/>
      <w:docPartObj>
        <w:docPartGallery w:val="Page Numbers (Bottom of Page)"/>
        <w:docPartUnique/>
      </w:docPartObj>
    </w:sdtPr>
    <w:sdtEndPr>
      <w:rPr>
        <w:noProof/>
      </w:rPr>
    </w:sdtEndPr>
    <w:sdtContent>
      <w:p w14:paraId="40905337" w14:textId="384A8E25" w:rsidR="00ED1A7F" w:rsidRDefault="00ED1A7F">
        <w:r>
          <w:fldChar w:fldCharType="begin"/>
        </w:r>
        <w:r>
          <w:instrText xml:space="preserve"> PAGE   \* MERGEFORMAT </w:instrText>
        </w:r>
        <w:r>
          <w:fldChar w:fldCharType="separate"/>
        </w:r>
        <w:r w:rsidR="007B5138">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8068B" w14:textId="77777777" w:rsidR="00A14B9F" w:rsidRDefault="00A14B9F">
      <w:pPr>
        <w:spacing w:after="0" w:line="240" w:lineRule="auto"/>
      </w:pPr>
      <w:r>
        <w:separator/>
      </w:r>
    </w:p>
  </w:footnote>
  <w:footnote w:type="continuationSeparator" w:id="0">
    <w:p w14:paraId="5FE60BA5" w14:textId="77777777" w:rsidR="00A14B9F" w:rsidRDefault="00A14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850F" w14:textId="55EC9407" w:rsidR="00ED1A7F" w:rsidRDefault="00ED1A7F">
    <w:pPr>
      <w:pStyle w:val="Header"/>
    </w:pPr>
  </w:p>
  <w:p w14:paraId="7D065057" w14:textId="77777777" w:rsidR="00ED1A7F" w:rsidRDefault="00ED1A7F" w:rsidP="00AB2E57">
    <w:pPr>
      <w:pStyle w:val="Title"/>
    </w:pPr>
    <w:r w:rsidRPr="00475B90">
      <w:rPr>
        <w:i/>
      </w:rPr>
      <w:t>EEP – Dream Journal by</w:t>
    </w:r>
    <w:r>
      <w:t xml:space="preserve"> </w:t>
    </w:r>
    <w:r>
      <w:rPr>
        <w:noProof/>
        <w:lang w:eastAsia="en-US"/>
      </w:rPr>
      <w:drawing>
        <wp:inline distT="0" distB="0" distL="0" distR="0" wp14:anchorId="7645166F" wp14:editId="537A91D7">
          <wp:extent cx="1709928" cy="960120"/>
          <wp:effectExtent l="0" t="0" r="508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928" cy="960120"/>
                  </a:xfrm>
                  <a:prstGeom prst="rect">
                    <a:avLst/>
                  </a:prstGeom>
                </pic:spPr>
              </pic:pic>
            </a:graphicData>
          </a:graphic>
        </wp:inline>
      </w:drawing>
    </w:r>
  </w:p>
  <w:p w14:paraId="10758538" w14:textId="77777777" w:rsidR="00ED1A7F" w:rsidRDefault="00ED1A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F5E33" w14:textId="35FDAA85" w:rsidR="00ED1A7F" w:rsidRDefault="00ED1A7F">
    <w:pPr>
      <w:pStyle w:val="Header"/>
    </w:pPr>
  </w:p>
  <w:p w14:paraId="28321CC2" w14:textId="77777777" w:rsidR="00ED1A7F" w:rsidRDefault="00ED1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8208F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F3A9C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EE8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A670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E802E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BE38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8E61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AEF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2C9946"/>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FABCAA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D79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D34F7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A128F"/>
    <w:multiLevelType w:val="multilevel"/>
    <w:tmpl w:val="EE5A84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C2910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3F47DE5"/>
    <w:multiLevelType w:val="hybridMultilevel"/>
    <w:tmpl w:val="318E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A5080"/>
    <w:multiLevelType w:val="multilevel"/>
    <w:tmpl w:val="44F26F1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E2958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2"/>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8"/>
  </w:num>
  <w:num w:numId="17">
    <w:abstractNumId w:val="17"/>
  </w:num>
  <w:num w:numId="18">
    <w:abstractNumId w:val="10"/>
  </w:num>
  <w:num w:numId="19">
    <w:abstractNumId w:val="14"/>
  </w:num>
  <w:num w:numId="20">
    <w:abstractNumId w:val="16"/>
  </w:num>
  <w:num w:numId="21">
    <w:abstractNumId w:val="13"/>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90"/>
    <w:rsid w:val="000704DA"/>
    <w:rsid w:val="00111F46"/>
    <w:rsid w:val="001A1B19"/>
    <w:rsid w:val="001C6AF9"/>
    <w:rsid w:val="001C7CB6"/>
    <w:rsid w:val="001D7B5A"/>
    <w:rsid w:val="002A2DBD"/>
    <w:rsid w:val="0032172C"/>
    <w:rsid w:val="003B574F"/>
    <w:rsid w:val="003B63B9"/>
    <w:rsid w:val="003F2C38"/>
    <w:rsid w:val="004452A0"/>
    <w:rsid w:val="00475B90"/>
    <w:rsid w:val="004A5375"/>
    <w:rsid w:val="00510A0C"/>
    <w:rsid w:val="00590AE5"/>
    <w:rsid w:val="0059220A"/>
    <w:rsid w:val="005D7E47"/>
    <w:rsid w:val="00617A95"/>
    <w:rsid w:val="00644C90"/>
    <w:rsid w:val="006D68A1"/>
    <w:rsid w:val="00761A3D"/>
    <w:rsid w:val="00786158"/>
    <w:rsid w:val="0079250A"/>
    <w:rsid w:val="007B5138"/>
    <w:rsid w:val="007C39B6"/>
    <w:rsid w:val="007F203A"/>
    <w:rsid w:val="008019BA"/>
    <w:rsid w:val="008126D3"/>
    <w:rsid w:val="008E0581"/>
    <w:rsid w:val="008E172A"/>
    <w:rsid w:val="009034BB"/>
    <w:rsid w:val="0095286B"/>
    <w:rsid w:val="00992A06"/>
    <w:rsid w:val="009F4487"/>
    <w:rsid w:val="00A14B9F"/>
    <w:rsid w:val="00A2766B"/>
    <w:rsid w:val="00A909D3"/>
    <w:rsid w:val="00AA2295"/>
    <w:rsid w:val="00AB2E57"/>
    <w:rsid w:val="00AB3909"/>
    <w:rsid w:val="00B82626"/>
    <w:rsid w:val="00BC115F"/>
    <w:rsid w:val="00BE0408"/>
    <w:rsid w:val="00BE274C"/>
    <w:rsid w:val="00C824B5"/>
    <w:rsid w:val="00C90896"/>
    <w:rsid w:val="00CA2BB8"/>
    <w:rsid w:val="00CB63C9"/>
    <w:rsid w:val="00CB79AC"/>
    <w:rsid w:val="00D26206"/>
    <w:rsid w:val="00D679B8"/>
    <w:rsid w:val="00D9015A"/>
    <w:rsid w:val="00DB3B9B"/>
    <w:rsid w:val="00DB6612"/>
    <w:rsid w:val="00DE08A9"/>
    <w:rsid w:val="00E47B1A"/>
    <w:rsid w:val="00EB78FE"/>
    <w:rsid w:val="00ED1A7F"/>
    <w:rsid w:val="00EF4C8E"/>
    <w:rsid w:val="00F124B6"/>
    <w:rsid w:val="00F3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E8768E"/>
  <w15:chartTrackingRefBased/>
  <w15:docId w15:val="{F7FEAFD7-05F3-4E8A-9C76-231844B6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19"/>
  </w:style>
  <w:style w:type="paragraph" w:styleId="Heading1">
    <w:name w:val="heading 1"/>
    <w:basedOn w:val="Normal"/>
    <w:next w:val="Normal"/>
    <w:link w:val="Heading1Char"/>
    <w:uiPriority w:val="9"/>
    <w:qFormat/>
    <w:rsid w:val="0079250A"/>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rsid w:val="00617A95"/>
    <w:pPr>
      <w:keepNext/>
      <w:keepLines/>
      <w:spacing w:before="340" w:after="120"/>
      <w:contextualSpacing/>
      <w:outlineLvl w:val="3"/>
    </w:pPr>
    <w:rPr>
      <w:rFonts w:asciiTheme="majorHAnsi" w:eastAsiaTheme="majorEastAsia" w:hAnsiTheme="majorHAnsi" w:cstheme="majorBidi"/>
      <w:iCs/>
      <w:color w:val="BF5B00" w:themeColor="accent1" w:themeShade="BF"/>
    </w:rPr>
  </w:style>
  <w:style w:type="paragraph" w:styleId="Heading5">
    <w:name w:val="heading 5"/>
    <w:basedOn w:val="Normal"/>
    <w:next w:val="Normal"/>
    <w:link w:val="Heading5Char"/>
    <w:uiPriority w:val="9"/>
    <w:semiHidden/>
    <w:unhideWhenUsed/>
    <w:qFormat/>
    <w:rsid w:val="00617A95"/>
    <w:pPr>
      <w:keepNext/>
      <w:keepLines/>
      <w:spacing w:before="340" w:after="120"/>
      <w:contextualSpacing/>
      <w:outlineLvl w:val="4"/>
    </w:pPr>
    <w:rPr>
      <w:rFonts w:asciiTheme="majorHAnsi" w:eastAsiaTheme="majorEastAsia" w:hAnsiTheme="majorHAnsi" w:cstheme="majorBidi"/>
      <w:i/>
      <w:color w:val="BF5B00" w:themeColor="accent1" w:themeShade="BF"/>
    </w:rPr>
  </w:style>
  <w:style w:type="paragraph" w:styleId="Heading6">
    <w:name w:val="heading 6"/>
    <w:basedOn w:val="Normal"/>
    <w:next w:val="Normal"/>
    <w:link w:val="Heading6Char"/>
    <w:uiPriority w:val="9"/>
    <w:semiHidden/>
    <w:unhideWhenUsed/>
    <w:qFormat/>
    <w:rsid w:val="00617A95"/>
    <w:pPr>
      <w:keepNext/>
      <w:keepLines/>
      <w:spacing w:before="340" w:after="120"/>
      <w:contextualSpacing/>
      <w:outlineLvl w:val="5"/>
    </w:pPr>
    <w:rPr>
      <w:rFonts w:asciiTheme="majorHAnsi" w:eastAsiaTheme="majorEastAsia" w:hAnsiTheme="majorHAnsi" w:cstheme="majorBidi"/>
      <w:b/>
      <w:color w:val="BF5B00" w:themeColor="accent1" w:themeShade="BF"/>
      <w:sz w:val="22"/>
    </w:rPr>
  </w:style>
  <w:style w:type="paragraph" w:styleId="Heading7">
    <w:name w:val="heading 7"/>
    <w:basedOn w:val="Normal"/>
    <w:next w:val="Normal"/>
    <w:link w:val="Heading7Char"/>
    <w:uiPriority w:val="9"/>
    <w:semiHidden/>
    <w:unhideWhenUsed/>
    <w:qFormat/>
    <w:rsid w:val="00617A95"/>
    <w:pPr>
      <w:keepNext/>
      <w:keepLines/>
      <w:spacing w:before="340" w:after="120"/>
      <w:contextualSpacing/>
      <w:outlineLvl w:val="6"/>
    </w:pPr>
    <w:rPr>
      <w:rFonts w:asciiTheme="majorHAnsi" w:eastAsiaTheme="majorEastAsia" w:hAnsiTheme="majorHAnsi" w:cstheme="majorBidi"/>
      <w:b/>
      <w:i/>
      <w:iCs/>
      <w:color w:val="BF5B00" w:themeColor="accent1" w:themeShade="BF"/>
      <w:sz w:val="22"/>
    </w:rPr>
  </w:style>
  <w:style w:type="paragraph" w:styleId="Heading8">
    <w:name w:val="heading 8"/>
    <w:basedOn w:val="Normal"/>
    <w:next w:val="Normal"/>
    <w:link w:val="Heading8Char"/>
    <w:uiPriority w:val="9"/>
    <w:semiHidden/>
    <w:unhideWhenUsed/>
    <w:qFormat/>
    <w:rsid w:val="00617A95"/>
    <w:pPr>
      <w:keepNext/>
      <w:keepLines/>
      <w:spacing w:before="340" w:after="120"/>
      <w:contextualSpacing/>
      <w:outlineLvl w:val="7"/>
    </w:pPr>
    <w:rPr>
      <w:rFonts w:asciiTheme="majorHAnsi" w:eastAsiaTheme="majorEastAsia" w:hAnsiTheme="majorHAnsi" w:cstheme="majorBidi"/>
      <w:color w:val="BF5B00" w:themeColor="accent1" w:themeShade="BF"/>
      <w:sz w:val="22"/>
      <w:szCs w:val="21"/>
    </w:rPr>
  </w:style>
  <w:style w:type="paragraph" w:styleId="Heading9">
    <w:name w:val="heading 9"/>
    <w:basedOn w:val="Normal"/>
    <w:next w:val="Normal"/>
    <w:link w:val="Heading9Char"/>
    <w:uiPriority w:val="9"/>
    <w:semiHidden/>
    <w:unhideWhenUsed/>
    <w:qFormat/>
    <w:rsid w:val="00617A95"/>
    <w:pPr>
      <w:keepNext/>
      <w:keepLines/>
      <w:spacing w:before="340" w:after="120"/>
      <w:contextualSpacing/>
      <w:outlineLvl w:val="8"/>
    </w:pPr>
    <w:rPr>
      <w:rFonts w:asciiTheme="majorHAnsi" w:eastAsiaTheme="majorEastAsia" w:hAnsiTheme="majorHAnsi" w:cstheme="majorBidi"/>
      <w:i/>
      <w:iCs/>
      <w:color w:val="BF5B00" w:themeColor="accent1" w:themeShade="BF"/>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79250A"/>
    <w:pPr>
      <w:pBdr>
        <w:bottom w:val="single" w:sz="48" w:space="22" w:color="BF5B00" w:themeColor="accent1" w:themeShade="BF"/>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sid w:val="0079250A"/>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sid w:val="0079250A"/>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sid w:val="00617A95"/>
    <w:rPr>
      <w:rFonts w:asciiTheme="majorHAnsi" w:eastAsiaTheme="majorEastAsia" w:hAnsiTheme="majorHAnsi" w:cstheme="majorBidi"/>
      <w:i/>
      <w:color w:val="BF5B00" w:themeColor="accent1" w:themeShade="BF"/>
    </w:rPr>
  </w:style>
  <w:style w:type="character" w:customStyle="1" w:styleId="Heading6Char">
    <w:name w:val="Heading 6 Char"/>
    <w:basedOn w:val="DefaultParagraphFont"/>
    <w:link w:val="Heading6"/>
    <w:uiPriority w:val="9"/>
    <w:semiHidden/>
    <w:rsid w:val="00617A95"/>
    <w:rPr>
      <w:rFonts w:asciiTheme="majorHAnsi" w:eastAsiaTheme="majorEastAsia" w:hAnsiTheme="majorHAnsi" w:cstheme="majorBidi"/>
      <w:b/>
      <w:color w:val="BF5B00" w:themeColor="accent1" w:themeShade="BF"/>
      <w:sz w:val="22"/>
    </w:rPr>
  </w:style>
  <w:style w:type="character" w:customStyle="1" w:styleId="Heading7Char">
    <w:name w:val="Heading 7 Char"/>
    <w:basedOn w:val="DefaultParagraphFont"/>
    <w:link w:val="Heading7"/>
    <w:uiPriority w:val="9"/>
    <w:semiHidden/>
    <w:rsid w:val="00617A95"/>
    <w:rPr>
      <w:rFonts w:asciiTheme="majorHAnsi" w:eastAsiaTheme="majorEastAsia" w:hAnsiTheme="majorHAnsi" w:cstheme="majorBidi"/>
      <w:b/>
      <w:i/>
      <w:iCs/>
      <w:color w:val="BF5B00" w:themeColor="accent1" w:themeShade="BF"/>
      <w:sz w:val="22"/>
    </w:rPr>
  </w:style>
  <w:style w:type="character" w:customStyle="1" w:styleId="Heading8Char">
    <w:name w:val="Heading 8 Char"/>
    <w:basedOn w:val="DefaultParagraphFont"/>
    <w:link w:val="Heading8"/>
    <w:uiPriority w:val="9"/>
    <w:semiHidden/>
    <w:rsid w:val="00617A95"/>
    <w:rPr>
      <w:rFonts w:asciiTheme="majorHAnsi" w:eastAsiaTheme="majorEastAsia" w:hAnsiTheme="majorHAnsi" w:cstheme="majorBidi"/>
      <w:color w:val="BF5B00" w:themeColor="accent1" w:themeShade="BF"/>
      <w:sz w:val="22"/>
      <w:szCs w:val="21"/>
    </w:rPr>
  </w:style>
  <w:style w:type="character" w:customStyle="1" w:styleId="Heading9Char">
    <w:name w:val="Heading 9 Char"/>
    <w:basedOn w:val="DefaultParagraphFont"/>
    <w:link w:val="Heading9"/>
    <w:uiPriority w:val="9"/>
    <w:semiHidden/>
    <w:rsid w:val="00617A95"/>
    <w:rPr>
      <w:rFonts w:asciiTheme="majorHAnsi" w:eastAsiaTheme="majorEastAsia" w:hAnsiTheme="majorHAnsi" w:cstheme="majorBidi"/>
      <w:i/>
      <w:iCs/>
      <w:color w:val="BF5B00" w:themeColor="accent1" w:themeShade="BF"/>
      <w:sz w:val="22"/>
      <w:szCs w:val="21"/>
    </w:rPr>
  </w:style>
  <w:style w:type="paragraph" w:styleId="Subtitle">
    <w:name w:val="Subtitle"/>
    <w:basedOn w:val="Normal"/>
    <w:link w:val="SubtitleChar"/>
    <w:uiPriority w:val="11"/>
    <w:semiHidden/>
    <w:unhideWhenUsed/>
    <w:qFormat/>
    <w:rsid w:val="00617A95"/>
    <w:pPr>
      <w:numPr>
        <w:ilvl w:val="1"/>
      </w:numPr>
      <w:spacing w:after="480"/>
      <w:contextualSpacing/>
    </w:pPr>
    <w:rPr>
      <w:rFonts w:eastAsiaTheme="minorEastAsia"/>
      <w:color w:val="BF5B00" w:themeColor="accent1" w:themeShade="BF"/>
      <w:sz w:val="34"/>
      <w:szCs w:val="22"/>
    </w:rPr>
  </w:style>
  <w:style w:type="character" w:customStyle="1" w:styleId="SubtitleChar">
    <w:name w:val="Subtitle Char"/>
    <w:basedOn w:val="DefaultParagraphFont"/>
    <w:link w:val="Subtitle"/>
    <w:uiPriority w:val="11"/>
    <w:semiHidden/>
    <w:rsid w:val="00617A95"/>
    <w:rPr>
      <w:rFonts w:eastAsiaTheme="minorEastAsia"/>
      <w:color w:val="BF5B00" w:themeColor="accent1" w:themeShade="BF"/>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rsid w:val="00617A95"/>
    <w:pPr>
      <w:spacing w:after="200" w:line="240" w:lineRule="auto"/>
    </w:pPr>
    <w:rPr>
      <w:i/>
      <w:iCs/>
      <w:sz w:val="22"/>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617A95"/>
    <w:rPr>
      <w:color w:val="595959" w:themeColor="text1" w:themeTint="A6"/>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617A95"/>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617A95"/>
    <w:rPr>
      <w:rFonts w:ascii="Segoe UI" w:hAnsi="Segoe UI" w:cs="Segoe UI"/>
      <w:sz w:val="22"/>
      <w:szCs w:val="18"/>
    </w:rPr>
  </w:style>
  <w:style w:type="paragraph" w:styleId="BlockText">
    <w:name w:val="Block Text"/>
    <w:basedOn w:val="Normal"/>
    <w:uiPriority w:val="99"/>
    <w:semiHidden/>
    <w:unhideWhenUsed/>
    <w:rsid w:val="00617A95"/>
    <w:pPr>
      <w:pBdr>
        <w:top w:val="single" w:sz="2" w:space="10" w:color="BF5B00" w:themeColor="accent1" w:themeShade="BF" w:shadow="1"/>
        <w:left w:val="single" w:sz="2" w:space="10" w:color="BF5B00" w:themeColor="accent1" w:themeShade="BF" w:shadow="1"/>
        <w:bottom w:val="single" w:sz="2" w:space="10" w:color="BF5B00" w:themeColor="accent1" w:themeShade="BF" w:shadow="1"/>
        <w:right w:val="single" w:sz="2" w:space="10" w:color="BF5B00" w:themeColor="accent1" w:themeShade="BF" w:shadow="1"/>
      </w:pBdr>
      <w:ind w:left="1152" w:right="1152"/>
    </w:pPr>
    <w:rPr>
      <w:rFonts w:eastAsiaTheme="minorEastAsia"/>
      <w:i/>
      <w:iCs/>
      <w:color w:val="BF5B00" w:themeColor="accent1" w:themeShade="BF"/>
    </w:rPr>
  </w:style>
  <w:style w:type="paragraph" w:styleId="BodyText3">
    <w:name w:val="Body Text 3"/>
    <w:basedOn w:val="Normal"/>
    <w:link w:val="BodyText3Char"/>
    <w:uiPriority w:val="99"/>
    <w:semiHidden/>
    <w:unhideWhenUsed/>
    <w:rsid w:val="00617A95"/>
    <w:pPr>
      <w:spacing w:after="120"/>
    </w:pPr>
    <w:rPr>
      <w:sz w:val="22"/>
      <w:szCs w:val="16"/>
    </w:rPr>
  </w:style>
  <w:style w:type="character" w:customStyle="1" w:styleId="BodyText3Char">
    <w:name w:val="Body Text 3 Char"/>
    <w:basedOn w:val="DefaultParagraphFont"/>
    <w:link w:val="BodyText3"/>
    <w:uiPriority w:val="99"/>
    <w:semiHidden/>
    <w:rsid w:val="00617A95"/>
    <w:rPr>
      <w:sz w:val="22"/>
      <w:szCs w:val="16"/>
    </w:rPr>
  </w:style>
  <w:style w:type="paragraph" w:styleId="BodyTextIndent3">
    <w:name w:val="Body Text Indent 3"/>
    <w:basedOn w:val="Normal"/>
    <w:link w:val="BodyTextIndent3Char"/>
    <w:uiPriority w:val="99"/>
    <w:semiHidden/>
    <w:unhideWhenUsed/>
    <w:rsid w:val="00617A95"/>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17A95"/>
    <w:rPr>
      <w:sz w:val="22"/>
      <w:szCs w:val="16"/>
    </w:rPr>
  </w:style>
  <w:style w:type="character" w:styleId="CommentReference">
    <w:name w:val="annotation reference"/>
    <w:basedOn w:val="DefaultParagraphFont"/>
    <w:uiPriority w:val="99"/>
    <w:semiHidden/>
    <w:unhideWhenUsed/>
    <w:rsid w:val="00617A95"/>
    <w:rPr>
      <w:sz w:val="22"/>
      <w:szCs w:val="16"/>
    </w:rPr>
  </w:style>
  <w:style w:type="paragraph" w:styleId="CommentText">
    <w:name w:val="annotation text"/>
    <w:basedOn w:val="Normal"/>
    <w:link w:val="CommentTextChar"/>
    <w:uiPriority w:val="99"/>
    <w:semiHidden/>
    <w:unhideWhenUsed/>
    <w:rsid w:val="00617A95"/>
    <w:pPr>
      <w:spacing w:line="240" w:lineRule="auto"/>
    </w:pPr>
    <w:rPr>
      <w:sz w:val="22"/>
      <w:szCs w:val="20"/>
    </w:rPr>
  </w:style>
  <w:style w:type="character" w:customStyle="1" w:styleId="CommentTextChar">
    <w:name w:val="Comment Text Char"/>
    <w:basedOn w:val="DefaultParagraphFont"/>
    <w:link w:val="CommentText"/>
    <w:uiPriority w:val="99"/>
    <w:semiHidden/>
    <w:rsid w:val="00617A95"/>
    <w:rPr>
      <w:sz w:val="22"/>
      <w:szCs w:val="20"/>
    </w:rPr>
  </w:style>
  <w:style w:type="paragraph" w:styleId="CommentSubject">
    <w:name w:val="annotation subject"/>
    <w:basedOn w:val="CommentText"/>
    <w:next w:val="CommentText"/>
    <w:link w:val="CommentSubjectChar"/>
    <w:uiPriority w:val="99"/>
    <w:semiHidden/>
    <w:unhideWhenUsed/>
    <w:rsid w:val="00617A95"/>
    <w:rPr>
      <w:b/>
      <w:bCs/>
    </w:rPr>
  </w:style>
  <w:style w:type="character" w:customStyle="1" w:styleId="CommentSubjectChar">
    <w:name w:val="Comment Subject Char"/>
    <w:basedOn w:val="CommentTextChar"/>
    <w:link w:val="CommentSubject"/>
    <w:uiPriority w:val="99"/>
    <w:semiHidden/>
    <w:rsid w:val="00617A95"/>
    <w:rPr>
      <w:b/>
      <w:bCs/>
      <w:sz w:val="22"/>
      <w:szCs w:val="20"/>
    </w:rPr>
  </w:style>
  <w:style w:type="paragraph" w:styleId="DocumentMap">
    <w:name w:val="Document Map"/>
    <w:basedOn w:val="Normal"/>
    <w:link w:val="DocumentMapChar"/>
    <w:uiPriority w:val="99"/>
    <w:semiHidden/>
    <w:unhideWhenUsed/>
    <w:rsid w:val="00617A95"/>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17A95"/>
    <w:rPr>
      <w:rFonts w:ascii="Segoe UI" w:hAnsi="Segoe UI" w:cs="Segoe UI"/>
      <w:sz w:val="22"/>
      <w:szCs w:val="16"/>
    </w:rPr>
  </w:style>
  <w:style w:type="paragraph" w:styleId="EndnoteText">
    <w:name w:val="endnote text"/>
    <w:basedOn w:val="Normal"/>
    <w:link w:val="EndnoteTextChar"/>
    <w:uiPriority w:val="99"/>
    <w:semiHidden/>
    <w:unhideWhenUsed/>
    <w:rsid w:val="00617A95"/>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17A95"/>
    <w:rPr>
      <w:sz w:val="22"/>
      <w:szCs w:val="20"/>
    </w:rPr>
  </w:style>
  <w:style w:type="paragraph" w:styleId="EnvelopeReturn">
    <w:name w:val="envelope return"/>
    <w:basedOn w:val="Normal"/>
    <w:uiPriority w:val="99"/>
    <w:semiHidden/>
    <w:unhideWhenUsed/>
    <w:rsid w:val="00617A95"/>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617A95"/>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17A95"/>
    <w:rPr>
      <w:sz w:val="22"/>
      <w:szCs w:val="20"/>
    </w:rPr>
  </w:style>
  <w:style w:type="character" w:styleId="HTMLCode">
    <w:name w:val="HTML Code"/>
    <w:basedOn w:val="DefaultParagraphFont"/>
    <w:uiPriority w:val="99"/>
    <w:semiHidden/>
    <w:unhideWhenUsed/>
    <w:rsid w:val="00617A95"/>
    <w:rPr>
      <w:rFonts w:ascii="Consolas" w:hAnsi="Consolas"/>
      <w:sz w:val="22"/>
      <w:szCs w:val="20"/>
    </w:rPr>
  </w:style>
  <w:style w:type="character" w:styleId="HTMLKeyboard">
    <w:name w:val="HTML Keyboard"/>
    <w:basedOn w:val="DefaultParagraphFont"/>
    <w:uiPriority w:val="99"/>
    <w:semiHidden/>
    <w:unhideWhenUsed/>
    <w:rsid w:val="00617A95"/>
    <w:rPr>
      <w:rFonts w:ascii="Consolas" w:hAnsi="Consolas"/>
      <w:sz w:val="22"/>
      <w:szCs w:val="20"/>
    </w:rPr>
  </w:style>
  <w:style w:type="paragraph" w:styleId="HTMLPreformatted">
    <w:name w:val="HTML Preformatted"/>
    <w:basedOn w:val="Normal"/>
    <w:link w:val="HTMLPreformattedChar"/>
    <w:uiPriority w:val="99"/>
    <w:semiHidden/>
    <w:unhideWhenUsed/>
    <w:rsid w:val="00617A95"/>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17A95"/>
    <w:rPr>
      <w:rFonts w:ascii="Consolas" w:hAnsi="Consolas"/>
      <w:sz w:val="22"/>
      <w:szCs w:val="20"/>
    </w:rPr>
  </w:style>
  <w:style w:type="character" w:styleId="HTMLTypewriter">
    <w:name w:val="HTML Typewriter"/>
    <w:basedOn w:val="DefaultParagraphFont"/>
    <w:uiPriority w:val="99"/>
    <w:semiHidden/>
    <w:unhideWhenUsed/>
    <w:rsid w:val="00617A95"/>
    <w:rPr>
      <w:rFonts w:ascii="Consolas" w:hAnsi="Consolas"/>
      <w:sz w:val="22"/>
      <w:szCs w:val="20"/>
    </w:rPr>
  </w:style>
  <w:style w:type="character" w:styleId="Hyperlink">
    <w:name w:val="Hyperlink"/>
    <w:basedOn w:val="DefaultParagraphFont"/>
    <w:uiPriority w:val="99"/>
    <w:semiHidden/>
    <w:unhideWhenUsed/>
    <w:rsid w:val="00617A95"/>
    <w:rPr>
      <w:color w:val="9B4A06" w:themeColor="accent5" w:themeShade="80"/>
      <w:u w:val="single"/>
    </w:rPr>
  </w:style>
  <w:style w:type="paragraph" w:styleId="MacroText">
    <w:name w:val="macro"/>
    <w:link w:val="MacroTextChar"/>
    <w:uiPriority w:val="99"/>
    <w:semiHidden/>
    <w:unhideWhenUsed/>
    <w:rsid w:val="00617A9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17A95"/>
    <w:rPr>
      <w:rFonts w:ascii="Consolas" w:hAnsi="Consolas"/>
      <w:sz w:val="22"/>
      <w:szCs w:val="20"/>
    </w:rPr>
  </w:style>
  <w:style w:type="paragraph" w:styleId="PlainText">
    <w:name w:val="Plain Text"/>
    <w:basedOn w:val="Normal"/>
    <w:link w:val="PlainTextChar"/>
    <w:uiPriority w:val="99"/>
    <w:semiHidden/>
    <w:unhideWhenUsed/>
    <w:rsid w:val="00617A95"/>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17A95"/>
    <w:rPr>
      <w:rFonts w:ascii="Consolas" w:hAnsi="Consolas"/>
      <w:sz w:val="22"/>
      <w:szCs w:val="21"/>
    </w:rPr>
  </w:style>
  <w:style w:type="paragraph" w:styleId="NoSpacing">
    <w:name w:val="No Spacing"/>
    <w:link w:val="NoSpacingChar"/>
    <w:uiPriority w:val="1"/>
    <w:qFormat/>
    <w:rsid w:val="004A5375"/>
    <w:pPr>
      <w:spacing w:after="0" w:line="240" w:lineRule="auto"/>
    </w:pPr>
    <w:rPr>
      <w:rFonts w:eastAsiaTheme="minorEastAsia"/>
      <w:color w:val="auto"/>
      <w:sz w:val="22"/>
      <w:szCs w:val="22"/>
      <w:lang w:eastAsia="en-US"/>
    </w:rPr>
  </w:style>
  <w:style w:type="character" w:customStyle="1" w:styleId="NoSpacingChar">
    <w:name w:val="No Spacing Char"/>
    <w:basedOn w:val="DefaultParagraphFont"/>
    <w:link w:val="NoSpacing"/>
    <w:uiPriority w:val="1"/>
    <w:rsid w:val="004A5375"/>
    <w:rPr>
      <w:rFonts w:eastAsiaTheme="minorEastAsia"/>
      <w:color w:val="auto"/>
      <w:sz w:val="22"/>
      <w:szCs w:val="22"/>
      <w:lang w:eastAsia="en-US"/>
    </w:rPr>
  </w:style>
  <w:style w:type="paragraph" w:styleId="ListParagraph">
    <w:name w:val="List Paragraph"/>
    <w:basedOn w:val="Normal"/>
    <w:uiPriority w:val="34"/>
    <w:unhideWhenUsed/>
    <w:qFormat/>
    <w:rsid w:val="00CB6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gif"/><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ney%20B\AppData\Roaming\Microsoft\Templates\Write%20a%20Journal.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8449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B068-A215-4DDF-84C2-ED1BB854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Write a Journal</Template>
  <TotalTime>7</TotalTime>
  <Pages>108</Pages>
  <Words>14289</Words>
  <Characters>81448</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EEP Daily Dream Journal</vt:lpstr>
    </vt:vector>
  </TitlesOfParts>
  <Company/>
  <LinksUpToDate>false</LinksUpToDate>
  <CharactersWithSpaces>95546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EEP Daily Dream Journal</dc:title>
  <dc:subject/>
  <dc:creator>Rodney B</dc:creator>
  <cp:keywords/>
  <dc:description/>
  <cp:lastModifiedBy>Brooks, Rodney</cp:lastModifiedBy>
  <cp:revision>2</cp:revision>
  <dcterms:created xsi:type="dcterms:W3CDTF">2019-04-24T17:17:00Z</dcterms:created>
  <dcterms:modified xsi:type="dcterms:W3CDTF">2019-04-24T17:17:00Z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