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3C4EED">
        <w:trPr>
          <w:cantSplit/>
        </w:trPr>
        <w:tc>
          <w:tcPr>
            <w:tcW w:w="4437" w:type="dxa"/>
          </w:tcPr>
          <w:p w:rsidR="003C4EED" w:rsidRDefault="00B33D9E">
            <w:pPr>
              <w:pStyle w:val="Month"/>
            </w:pPr>
            <w:bookmarkStart w:id="0" w:name="_GoBack"/>
            <w:bookmarkEnd w:id="0"/>
            <w:r>
              <w:t>January</w:t>
            </w:r>
          </w:p>
        </w:tc>
        <w:tc>
          <w:tcPr>
            <w:tcW w:w="4438" w:type="dxa"/>
          </w:tcPr>
          <w:p w:rsidR="003C4EED" w:rsidRDefault="00B33D9E">
            <w:pPr>
              <w:pStyle w:val="Year"/>
            </w:pPr>
            <w:r>
              <w:t>201</w:t>
            </w:r>
            <w:r w:rsidR="00725EDC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Off-Month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725EDC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725EDC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725EDC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725EDC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725EDC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725EDC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Off-MonthDate"/>
            </w:pPr>
            <w: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E3225E">
            <w:pPr>
              <w:jc w:val="center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725EDC"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725EDC"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"/>
            </w:pPr>
            <w: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"/>
            </w:pPr>
            <w: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Off-Month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  <w:gridSpan w:val="2"/>
          </w:tcPr>
          <w:p w:rsidR="003C4EED" w:rsidRDefault="00F03555">
            <w:pPr>
              <w:pStyle w:val="Year"/>
            </w:pPr>
            <w:r>
              <w:t>2017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F03555">
              <w:t>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5B0E70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F03555"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"/>
            </w:pPr>
            <w: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Jobs for Life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F03555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Financial Peace University</w:t>
            </w: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F03555"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Housing Counseling</w:t>
            </w: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10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Off-MonthDate"/>
            </w:pPr>
            <w: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F03555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732CBF">
            <w:r>
              <w:t>Piatt Housing Counseling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F03555"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F03555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Off-Month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F0355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"/>
            </w:pPr>
            <w: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</w:t>
            </w:r>
            <w:r w:rsidR="00B33D9E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</w:tr>
      <w:tr w:rsidR="00E3225E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</w:tr>
      <w:tr w:rsidR="00E3225E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20</w:t>
            </w:r>
          </w:p>
        </w:tc>
      </w:tr>
      <w:tr w:rsidR="00E3225E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</w:tr>
      <w:tr w:rsidR="00E3225E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27</w:t>
            </w:r>
          </w:p>
        </w:tc>
      </w:tr>
      <w:tr w:rsidR="00E3225E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</w:tr>
      <w:tr w:rsidR="00E3225E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3</w:t>
            </w:r>
          </w:p>
        </w:tc>
      </w:tr>
      <w:tr w:rsidR="00E3225E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</w:tr>
      <w:tr w:rsidR="00E3225E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E3225E" w:rsidRDefault="00E3225E" w:rsidP="00E3225E">
            <w:pPr>
              <w:pStyle w:val="Off-MonthDate"/>
            </w:pPr>
            <w:r>
              <w:t>10</w:t>
            </w:r>
          </w:p>
        </w:tc>
      </w:tr>
      <w:tr w:rsidR="00E3225E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  <w:tc>
          <w:tcPr>
            <w:tcW w:w="1258" w:type="dxa"/>
            <w:tcBorders>
              <w:top w:val="nil"/>
            </w:tcBorders>
          </w:tcPr>
          <w:p w:rsidR="00E3225E" w:rsidRDefault="00E3225E" w:rsidP="00E3225E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4A6F2E" w:rsidP="00086E00">
            <w:pPr>
              <w:pStyle w:val="Date"/>
            </w:pPr>
            <w: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604913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4A6F2E" w:rsidP="00021FCE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e"/>
            </w:pPr>
            <w: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3</w:t>
            </w:r>
            <w:r w:rsidR="00086E00">
              <w:t>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604913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Off-Month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"/>
            </w:pPr>
            <w: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086E00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086E00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Off-MonthDate"/>
            </w:pPr>
            <w: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Off-MonthDate"/>
            </w:pPr>
            <w: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604913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y"/>
            </w:pPr>
            <w:r>
              <w:t>Sunday</w:t>
            </w:r>
          </w:p>
        </w:tc>
      </w:tr>
      <w:tr w:rsidR="00086E00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Off-Month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"/>
            </w:pPr>
            <w: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604913"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1</w:t>
            </w:r>
            <w:r w:rsidR="00604913"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"/>
            </w:pPr>
            <w:r>
              <w:t>2</w:t>
            </w:r>
            <w:r w:rsidR="00604913"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 w:rsidP="00021FCE">
            <w:pPr>
              <w:pStyle w:val="Date"/>
            </w:pPr>
            <w:r>
              <w:t>31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Off-MonthDate"/>
            </w:pPr>
            <w: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</w:tr>
    </w:tbl>
    <w:p w:rsidR="003C4EED" w:rsidRDefault="003C4EED">
      <w:pPr>
        <w:pStyle w:val="Heading1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NoSpacing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E62" w:rsidRDefault="00974E62">
      <w:pPr>
        <w:spacing w:after="0"/>
      </w:pPr>
      <w:r>
        <w:separator/>
      </w:r>
    </w:p>
  </w:endnote>
  <w:endnote w:type="continuationSeparator" w:id="0">
    <w:p w:rsidR="00974E62" w:rsidRDefault="00974E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25E" w:rsidRDefault="00E3225E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4E182F7" id="Group 37" o:spid="_x0000_s1026" alt="Title: Background 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X/Ksr4FAIUrx3GDVzGdcKpRFzrPdjUqFKLt6g1Uz&#10;YAAVyiKzalCTG3TbPnsI22yQ5JkAZm4ojAVZNYH93FCY5iarJhCsGwpR3Okmq6YskO55/2xt8W9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5ZRvOM8UBRCKAlo1Y0GvmmkFtDrfMHXSIq+aagW0OvuDTpEIcRl9&#10;w3m2FEWuB4oCkVhRJELc2t/Iq+ZakeoW9oYbzjNHkepWFIjEazI9t2UQ7jbhA7mRV20pCqi7G2Zu&#10;OM8UBRDC9nPDeeYocj0QJTZu5FVzFLkeCH/UDefZMgsIEKLmwiR7jBsxR5EIRZFaVbqAu01RpFbd&#10;WCRCUaRWHUUiFAXU/el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Bfim+QZ5uyyPFAWWAmVhapEF/tb9RVc63IdAu8&#10;4QZ55iwy3coCM/E2lZ7bMAi6TXAgN+qqbcoC6e7AzA3yTFlAIbCfG+SZs8jxQFyxcaOumrPI8UDw&#10;UTfIs80MIFCIOxem2GN8EXMWqVAWmVWVC9BtyiKz6voiFcois+osUqEskO6/vuV1g24TUN8N8mxT&#10;Fkj3/OZp6yiQZ3P1aZ+SoBCA5Q3yTLUCCkGi3iDPVHdDIZDdG+SZih4UyiKz6ixSoSyYbrHIIavW&#10;r7ye85gYo8QiB4rdWG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gDr5pao4AQWU0eOs/MSguEooC6FUUiRIaZKdCOsTAzKhEiFc+DAp1uRkHd/fhxXnBG&#10;K46vn3D+QfRr3ClAmBTisOgPwlCkuo93zCltHwV3mxkLOM8cBWK3GAs4z9RYACEqwk+ZwxwLM9xA&#10;KApEYk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GX0hvNsKYpcDxQFIrGiSIS4td/Iq+ZakeoW&#10;9oYN55mjSHUrCkTiNZme2zIId5vwgWzkVVuKAuruhpkN55miAELYfjacZ44i1wNRYmMjr5qjyPVA&#10;+KM2nGfLLCBAiJoLk+wxbsQcRSIURWpV6QLuNkWRWnVjkQhFkVp1FIlQFFD3Tz/y2nC3CVPfhvNs&#10;KQqoe7552j4KzrMpfdpDEhDCYLnhPFOtAEI4UTecZ2q4gRCW3Q3nmZIeEIoiteooEqEoqG6xyYG7&#10;7eglr+c9JtYosckBQlG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h/Ifo17hQgTApxWPQL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14+8NtxtwtS34TxbigLqnm+eto+C82xKn/aQBIQwWG44z1QrgBBO1A3nmRpuIIRld8N5&#10;pqQHhKJIrTqKRCgKqltscuBuO3rJ63mPiTVKbHKAU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pPDPLIBAiq8lN55migLr7vd5N55miyPVAZJiZAu0Y&#10;CzOjEiFS8dxnatXNqEQoilT3+vQTznnzGe1e/Rp3ChAmQBwW/SAMRap7vWNOafsouNtMR8F55igQ&#10;u/tR8A3nmRoLIERF+ClzmGNhhhsIRQGtKopEiKRnN0pumuNHIkTqtsmDlB2lJm0iFAW0+sxevk7a&#10;RCgKaPW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XjW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YatGM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jix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02zRbXj+KaW9QhzvTbfaj5idnvLOIFuGzzKVA4Hs/irN+6Nkk0wSD+KMwFkz3W+GGSUJe&#10;t7HItXt+6AsLKPo31k3UzFhQ0auyb7JmygLzgbFAVgWYuwm0GQtkVdDFm0SbsciV2ADMm0ibsUBW&#10;xcK6QaiJhggbJczMwvqj6HjD7N1kkNRVQNFfDzYhNTXcSHevN7hJqSkLpFtYADozW8GziZG31lgg&#10;q2JDe4NTE43ON7AzdxU5H4gu5BvcmbPI+UB0t5mNlbyz5qGFQjTX3mTVlEXOB8oCa7c4JjL9Ce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IGneenHxreVMzZn/aSA/LMWeR8YF4PwKo5i3yXN+9RIM+cRc4H5p0W&#10;5JmzQLr7qafNimafqYDeckFF7407BVUi3aeygGKmg/pEZbrdjaKiv5mDPFMWPwphgayaGwVWzfwo&#10;BnnmrgKrfe+Gtsmq/Tv6E0VFbzO6QZ7N8XdhkekWbUanURwe2umV3XIBxZy5rA8tSpu5q8h0m407&#10;kGdqYaVCbD+CVXMWmW7RPXM6h8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7TTzrFQFqlQFplVNZmDVRPnu6e5Ia5CLKxQiLP2N8kzNdxId99tno5M&#10;eRXmVQ0K0YX8JnlmLKBQFky3eOEEq7b694sbrJp64YRCFIiY7ukYC/FmDoWoB3KTPDPTIBSiqslN&#10;8kxZIN39u95N8kxZ5HwgKsxMtzWMhXmiUiFK8dxnZtU9UalQFpnu9ek7nHPmM6579c+404AwBWKz&#10;6EdhLDLd6x04pb1HgW4zNwrkmbPA2t23gm+QZ2osoBAd4acJ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B1gtXtG0AT&#10;AG+XvgAOAAAAAAAAAAAAAAAAAC4CAABkcnMvZTJvRG9jLnhtbFBLAQItABQABgAIAAAAIQD4kEVX&#10;3AAAAAcBAAAPAAAAAAAAAAAAAAAAAHVCEwBkcnMvZG93bnJldi54bWxQSwUGAAAAAAQABADzAAAA&#10;fkMTAAAA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E62" w:rsidRDefault="00974E62">
      <w:pPr>
        <w:spacing w:after="0"/>
      </w:pPr>
      <w:r>
        <w:separator/>
      </w:r>
    </w:p>
  </w:footnote>
  <w:footnote w:type="continuationSeparator" w:id="0">
    <w:p w:rsidR="00974E62" w:rsidRDefault="00974E6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05C"/>
    <w:rsid w:val="00021FCE"/>
    <w:rsid w:val="00022C79"/>
    <w:rsid w:val="00033DC7"/>
    <w:rsid w:val="0003440D"/>
    <w:rsid w:val="00086E00"/>
    <w:rsid w:val="000D7ABE"/>
    <w:rsid w:val="00173E5E"/>
    <w:rsid w:val="001B0600"/>
    <w:rsid w:val="00225F07"/>
    <w:rsid w:val="0033522F"/>
    <w:rsid w:val="003B5AE2"/>
    <w:rsid w:val="003C4EED"/>
    <w:rsid w:val="00420A4C"/>
    <w:rsid w:val="004528FA"/>
    <w:rsid w:val="004A6F2E"/>
    <w:rsid w:val="005B0E70"/>
    <w:rsid w:val="005F5BC2"/>
    <w:rsid w:val="00604913"/>
    <w:rsid w:val="00673146"/>
    <w:rsid w:val="00690B17"/>
    <w:rsid w:val="00725EDC"/>
    <w:rsid w:val="00732CBF"/>
    <w:rsid w:val="00777297"/>
    <w:rsid w:val="007F4C42"/>
    <w:rsid w:val="007F4DD5"/>
    <w:rsid w:val="00873793"/>
    <w:rsid w:val="00974E62"/>
    <w:rsid w:val="00A04496"/>
    <w:rsid w:val="00A3665A"/>
    <w:rsid w:val="00B33D9E"/>
    <w:rsid w:val="00BA505C"/>
    <w:rsid w:val="00BD447D"/>
    <w:rsid w:val="00BD7DF4"/>
    <w:rsid w:val="00CA33AA"/>
    <w:rsid w:val="00CC2E22"/>
    <w:rsid w:val="00E3225E"/>
    <w:rsid w:val="00E74560"/>
    <w:rsid w:val="00EE440A"/>
    <w:rsid w:val="00F03555"/>
    <w:rsid w:val="00F03DE4"/>
    <w:rsid w:val="00F2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0C1FA2-4BF4-4107-AA92-AC6D9A35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emp1_CSBG_Calendars.zip\2017%20Piatt%20County%20CSBG%20Calendar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0654E-4E92-422C-8978-AC452819A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Piatt County CSBG Calendar</Template>
  <TotalTime>0</TotalTime>
  <Pages>12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Katie Alexander</cp:lastModifiedBy>
  <cp:revision>1</cp:revision>
  <dcterms:created xsi:type="dcterms:W3CDTF">2017-02-09T20:48:00Z</dcterms:created>
  <dcterms:modified xsi:type="dcterms:W3CDTF">2017-02-09T20:48:00Z</dcterms:modified>
</cp:coreProperties>
</file>