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CC"/>
  <w:body>
    <w:p w14:paraId="07DA0499" w14:textId="16FE1582" w:rsidR="00AC7BFD" w:rsidRDefault="00A84A7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BBFB9D" wp14:editId="7F556AAB">
                <wp:simplePos x="0" y="0"/>
                <wp:positionH relativeFrom="column">
                  <wp:posOffset>2809875</wp:posOffset>
                </wp:positionH>
                <wp:positionV relativeFrom="paragraph">
                  <wp:posOffset>-714375</wp:posOffset>
                </wp:positionV>
                <wp:extent cx="3117215" cy="6887845"/>
                <wp:effectExtent l="0" t="0" r="6985" b="8255"/>
                <wp:wrapNone/>
                <wp:docPr id="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215" cy="6887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A95A3" w14:textId="0E0E8D26" w:rsidR="0082175D" w:rsidRPr="00863A90" w:rsidRDefault="00863A90" w:rsidP="003C1CE1">
                            <w:pPr>
                              <w:jc w:val="center"/>
                              <w:rPr>
                                <w:rFonts w:ascii="Cambria" w:hAnsi="Cambria"/>
                                <w:b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u w:val="single"/>
                              </w:rPr>
                              <w:t>For membership information</w:t>
                            </w:r>
                            <w:r>
                              <w:rPr>
                                <w:rFonts w:ascii="Cambria" w:hAnsi="Cambria"/>
                                <w:b/>
                              </w:rPr>
                              <w:t xml:space="preserve">:  Call Gyle Swentik (218) 780-8993 or print application off </w:t>
                            </w:r>
                            <w:r w:rsidR="00222C92">
                              <w:rPr>
                                <w:rFonts w:ascii="Cambria" w:hAnsi="Cambria"/>
                                <w:b/>
                              </w:rPr>
                              <w:t xml:space="preserve">of the township </w:t>
                            </w:r>
                            <w:r>
                              <w:rPr>
                                <w:rFonts w:ascii="Cambria" w:hAnsi="Cambria"/>
                                <w:b/>
                              </w:rPr>
                              <w:t xml:space="preserve">website </w:t>
                            </w:r>
                            <w:r w:rsidR="00222C92">
                              <w:rPr>
                                <w:rFonts w:ascii="Cambria" w:hAnsi="Cambria"/>
                                <w:b/>
                              </w:rPr>
                              <w:t xml:space="preserve">at </w:t>
                            </w:r>
                            <w:hyperlink r:id="rId8" w:history="1">
                              <w:r w:rsidR="00222C92" w:rsidRPr="00333305">
                                <w:rPr>
                                  <w:rStyle w:val="Hyperlink"/>
                                  <w:rFonts w:ascii="Cambria" w:hAnsi="Cambria"/>
                                  <w:b/>
                                </w:rPr>
                                <w:t>www.townofwhit.com</w:t>
                              </w:r>
                            </w:hyperlink>
                            <w:r w:rsidR="00222C92">
                              <w:rPr>
                                <w:rFonts w:ascii="Cambria" w:hAnsi="Cambria"/>
                                <w:b/>
                              </w:rPr>
                              <w:t xml:space="preserve"> under East Range </w:t>
                            </w:r>
                            <w:proofErr w:type="spellStart"/>
                            <w:r w:rsidR="00222C92">
                              <w:rPr>
                                <w:rFonts w:ascii="Cambria" w:hAnsi="Cambria"/>
                                <w:b/>
                              </w:rPr>
                              <w:t>Sportsmens</w:t>
                            </w:r>
                            <w:proofErr w:type="spellEnd"/>
                            <w:r w:rsidR="00222C92">
                              <w:rPr>
                                <w:rFonts w:ascii="Cambria" w:hAnsi="Cambria"/>
                                <w:b/>
                              </w:rPr>
                              <w:t xml:space="preserve"> &amp; Conservation Club </w:t>
                            </w:r>
                            <w:r>
                              <w:rPr>
                                <w:rFonts w:ascii="Cambria" w:hAnsi="Cambria"/>
                                <w:b/>
                              </w:rPr>
                              <w:t>and mail to P.O. Box 436, Hoyt Lakes, MN  55750</w:t>
                            </w:r>
                          </w:p>
                          <w:p w14:paraId="43F67324" w14:textId="77777777" w:rsidR="00A84A72" w:rsidRPr="00B00F5E" w:rsidRDefault="00A84A72" w:rsidP="00A84A72">
                            <w:r w:rsidRPr="00B00F5E">
                              <w:t xml:space="preserve">We are a non-profit organization (501c3) that opened our doors in 2010. Our facility was a joint project between the Town of White and </w:t>
                            </w:r>
                            <w:r>
                              <w:t>the</w:t>
                            </w:r>
                            <w:r w:rsidRPr="00B00F5E">
                              <w:t xml:space="preserve"> Club. The facility is owned by the Town of White and the Club maintains and runs it at no cost to taxpayers. The goal of the Club is continuing to</w:t>
                            </w:r>
                            <w:r>
                              <w:t xml:space="preserve"> grow and</w:t>
                            </w:r>
                            <w:r w:rsidRPr="00B00F5E">
                              <w:t xml:space="preserve"> provide a safe and effective recreational shooting facility for all ages.</w:t>
                            </w:r>
                          </w:p>
                          <w:p w14:paraId="60ABF86E" w14:textId="77777777" w:rsidR="00A84A72" w:rsidRPr="00B00F5E" w:rsidRDefault="00A84A72" w:rsidP="00A84A72">
                            <w:pPr>
                              <w:jc w:val="center"/>
                            </w:pPr>
                            <w:r w:rsidRPr="00B00F5E">
                              <w:t xml:space="preserve">Membership fees </w:t>
                            </w:r>
                            <w:r>
                              <w:t>vary for youth to adult and may contact us for cost.</w:t>
                            </w:r>
                          </w:p>
                          <w:p w14:paraId="40667152" w14:textId="77777777" w:rsidR="00A84A72" w:rsidRPr="00B00F5E" w:rsidRDefault="00A84A72" w:rsidP="00A84A72">
                            <w:pPr>
                              <w:jc w:val="center"/>
                            </w:pPr>
                            <w:r w:rsidRPr="00B00F5E">
                              <w:t xml:space="preserve">Monthly Club meetings are every third Monday of the month. The time and location are listed </w:t>
                            </w:r>
                            <w:r>
                              <w:t>on the club emails</w:t>
                            </w:r>
                            <w:r w:rsidRPr="00B00F5E">
                              <w:t xml:space="preserve"> along with the Club Facebook page.</w:t>
                            </w:r>
                          </w:p>
                          <w:p w14:paraId="35163D11" w14:textId="77777777" w:rsidR="00A84A72" w:rsidRPr="00B00F5E" w:rsidRDefault="00A84A72" w:rsidP="00A84A72">
                            <w:pPr>
                              <w:jc w:val="center"/>
                            </w:pPr>
                            <w:r w:rsidRPr="00B00F5E">
                              <w:t>Membership form, liability forms, range rules, and bylaws can be found and printed from townofwhite.com under the Club listing on the home page.</w:t>
                            </w:r>
                            <w:r>
                              <w:t xml:space="preserve"> We send out emails with club updates and events to keep everyone informed.</w:t>
                            </w:r>
                          </w:p>
                          <w:p w14:paraId="05B16A3A" w14:textId="31318CB1" w:rsidR="00A84A72" w:rsidRPr="00222C92" w:rsidRDefault="00A84A72" w:rsidP="00A84A72">
                            <w:pPr>
                              <w:jc w:val="center"/>
                              <w:rPr>
                                <w:rFonts w:ascii="Cambria" w:hAnsi="Cambria"/>
                                <w:szCs w:val="32"/>
                              </w:rPr>
                            </w:pPr>
                            <w:r w:rsidRPr="00B00F5E">
                              <w:t xml:space="preserve">For more information or questions, you may contact us at the following: </w:t>
                            </w:r>
                            <w:r w:rsidRPr="00B00F5E">
                              <w:br/>
                              <w:t>Facebook: @eastrangesportsmans</w:t>
                            </w:r>
                            <w:r w:rsidRPr="00B00F5E">
                              <w:br/>
                              <w:t xml:space="preserve">Email: </w:t>
                            </w:r>
                            <w:hyperlink r:id="rId9" w:history="1">
                              <w:r w:rsidRPr="00B00F5E">
                                <w:rPr>
                                  <w:rStyle w:val="Hyperlink"/>
                                </w:rPr>
                                <w:t>gomer8993@gmail.com</w:t>
                              </w:r>
                            </w:hyperlink>
                            <w:r w:rsidRPr="00B00F5E">
                              <w:br/>
                              <w:t>Phone: 218-780-8993</w:t>
                            </w:r>
                          </w:p>
                          <w:p w14:paraId="20BFAE8F" w14:textId="13446EC1" w:rsidR="00222C92" w:rsidRPr="00222C92" w:rsidRDefault="00222C92" w:rsidP="00C54211">
                            <w:pPr>
                              <w:jc w:val="center"/>
                              <w:rPr>
                                <w:rFonts w:ascii="Cambria" w:hAnsi="Cambria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BFB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1.25pt;margin-top:-56.25pt;width:245.45pt;height:542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" stroked="f">
                <v:textbox style="layout-flow:vertical">
                  <w:txbxContent>
                    <w:p w14:paraId="358A95A3" w14:textId="0E0E8D26" w:rsidR="0082175D" w:rsidRPr="00863A90" w:rsidRDefault="00863A90" w:rsidP="003C1CE1">
                      <w:pPr>
                        <w:jc w:val="center"/>
                        <w:rPr>
                          <w:rFonts w:ascii="Cambria" w:hAnsi="Cambria"/>
                          <w:b/>
                        </w:rPr>
                      </w:pPr>
                      <w:r>
                        <w:rPr>
                          <w:rFonts w:ascii="Cambria" w:hAnsi="Cambria"/>
                          <w:b/>
                          <w:u w:val="single"/>
                        </w:rPr>
                        <w:t>For membership information</w:t>
                      </w:r>
                      <w:r>
                        <w:rPr>
                          <w:rFonts w:ascii="Cambria" w:hAnsi="Cambria"/>
                          <w:b/>
                        </w:rPr>
                        <w:t xml:space="preserve">:  Call Gyle Swentik (218) 780-8993 or print application off </w:t>
                      </w:r>
                      <w:r w:rsidR="00222C92">
                        <w:rPr>
                          <w:rFonts w:ascii="Cambria" w:hAnsi="Cambria"/>
                          <w:b/>
                        </w:rPr>
                        <w:t xml:space="preserve">of the township </w:t>
                      </w:r>
                      <w:r>
                        <w:rPr>
                          <w:rFonts w:ascii="Cambria" w:hAnsi="Cambria"/>
                          <w:b/>
                        </w:rPr>
                        <w:t xml:space="preserve">website </w:t>
                      </w:r>
                      <w:r w:rsidR="00222C92">
                        <w:rPr>
                          <w:rFonts w:ascii="Cambria" w:hAnsi="Cambria"/>
                          <w:b/>
                        </w:rPr>
                        <w:t xml:space="preserve">at </w:t>
                      </w:r>
                      <w:hyperlink r:id="rId10" w:history="1">
                        <w:r w:rsidR="00222C92" w:rsidRPr="00333305">
                          <w:rPr>
                            <w:rStyle w:val="Hyperlink"/>
                            <w:rFonts w:ascii="Cambria" w:hAnsi="Cambria"/>
                            <w:b/>
                          </w:rPr>
                          <w:t>www.townofwhit.com</w:t>
                        </w:r>
                      </w:hyperlink>
                      <w:r w:rsidR="00222C92">
                        <w:rPr>
                          <w:rFonts w:ascii="Cambria" w:hAnsi="Cambria"/>
                          <w:b/>
                        </w:rPr>
                        <w:t xml:space="preserve"> under East Range </w:t>
                      </w:r>
                      <w:proofErr w:type="spellStart"/>
                      <w:r w:rsidR="00222C92">
                        <w:rPr>
                          <w:rFonts w:ascii="Cambria" w:hAnsi="Cambria"/>
                          <w:b/>
                        </w:rPr>
                        <w:t>Sportsmens</w:t>
                      </w:r>
                      <w:proofErr w:type="spellEnd"/>
                      <w:r w:rsidR="00222C92">
                        <w:rPr>
                          <w:rFonts w:ascii="Cambria" w:hAnsi="Cambria"/>
                          <w:b/>
                        </w:rPr>
                        <w:t xml:space="preserve"> &amp; Conservation Club </w:t>
                      </w:r>
                      <w:r>
                        <w:rPr>
                          <w:rFonts w:ascii="Cambria" w:hAnsi="Cambria"/>
                          <w:b/>
                        </w:rPr>
                        <w:t>and mail to P.O. Box 436, Hoyt Lakes, MN  55750</w:t>
                      </w:r>
                    </w:p>
                    <w:p w14:paraId="43F67324" w14:textId="77777777" w:rsidR="00A84A72" w:rsidRPr="00B00F5E" w:rsidRDefault="00A84A72" w:rsidP="00A84A72">
                      <w:r w:rsidRPr="00B00F5E">
                        <w:t xml:space="preserve">We are a non-profit organization (501c3) that opened our doors in 2010. Our facility was a joint project between the Town of White and </w:t>
                      </w:r>
                      <w:r>
                        <w:t>the</w:t>
                      </w:r>
                      <w:r w:rsidRPr="00B00F5E">
                        <w:t xml:space="preserve"> Club. The facility is owned by the Town of White and the Club maintains and runs it at no cost to taxpayers. The goal of the Club is continuing to</w:t>
                      </w:r>
                      <w:r>
                        <w:t xml:space="preserve"> grow and</w:t>
                      </w:r>
                      <w:r w:rsidRPr="00B00F5E">
                        <w:t xml:space="preserve"> provide a safe and effective recreational shooting facility for all ages.</w:t>
                      </w:r>
                    </w:p>
                    <w:p w14:paraId="60ABF86E" w14:textId="77777777" w:rsidR="00A84A72" w:rsidRPr="00B00F5E" w:rsidRDefault="00A84A72" w:rsidP="00A84A72">
                      <w:pPr>
                        <w:jc w:val="center"/>
                      </w:pPr>
                      <w:r w:rsidRPr="00B00F5E">
                        <w:t xml:space="preserve">Membership fees </w:t>
                      </w:r>
                      <w:r>
                        <w:t>vary for youth to adult and may contact us for cost.</w:t>
                      </w:r>
                    </w:p>
                    <w:p w14:paraId="40667152" w14:textId="77777777" w:rsidR="00A84A72" w:rsidRPr="00B00F5E" w:rsidRDefault="00A84A72" w:rsidP="00A84A72">
                      <w:pPr>
                        <w:jc w:val="center"/>
                      </w:pPr>
                      <w:r w:rsidRPr="00B00F5E">
                        <w:t xml:space="preserve">Monthly Club meetings are every third Monday of the month. The time and location are listed </w:t>
                      </w:r>
                      <w:r>
                        <w:t>on the club emails</w:t>
                      </w:r>
                      <w:r w:rsidRPr="00B00F5E">
                        <w:t xml:space="preserve"> along with the Club Facebook page.</w:t>
                      </w:r>
                    </w:p>
                    <w:p w14:paraId="35163D11" w14:textId="77777777" w:rsidR="00A84A72" w:rsidRPr="00B00F5E" w:rsidRDefault="00A84A72" w:rsidP="00A84A72">
                      <w:pPr>
                        <w:jc w:val="center"/>
                      </w:pPr>
                      <w:r w:rsidRPr="00B00F5E">
                        <w:t>Membership form, liability forms, range rules, and bylaws can be found and printed from townofwhite.com under the Club listing on the home page.</w:t>
                      </w:r>
                      <w:r>
                        <w:t xml:space="preserve"> We send out emails with club updates and events to keep everyone informed.</w:t>
                      </w:r>
                    </w:p>
                    <w:p w14:paraId="05B16A3A" w14:textId="31318CB1" w:rsidR="00A84A72" w:rsidRPr="00222C92" w:rsidRDefault="00A84A72" w:rsidP="00A84A72">
                      <w:pPr>
                        <w:jc w:val="center"/>
                        <w:rPr>
                          <w:rFonts w:ascii="Cambria" w:hAnsi="Cambria"/>
                          <w:szCs w:val="32"/>
                        </w:rPr>
                      </w:pPr>
                      <w:r w:rsidRPr="00B00F5E">
                        <w:t xml:space="preserve">For more information or questions, you may contact us at the following: </w:t>
                      </w:r>
                      <w:r w:rsidRPr="00B00F5E">
                        <w:br/>
                        <w:t>Facebook: @eastrangesportsmans</w:t>
                      </w:r>
                      <w:r w:rsidRPr="00B00F5E">
                        <w:br/>
                        <w:t xml:space="preserve">Email: </w:t>
                      </w:r>
                      <w:hyperlink r:id="rId11" w:history="1">
                        <w:r w:rsidRPr="00B00F5E">
                          <w:rPr>
                            <w:rStyle w:val="Hyperlink"/>
                          </w:rPr>
                          <w:t>gomer8993@gmail.com</w:t>
                        </w:r>
                      </w:hyperlink>
                      <w:r w:rsidRPr="00B00F5E">
                        <w:br/>
                        <w:t>Phone: 218-780-8993</w:t>
                      </w:r>
                    </w:p>
                    <w:p w14:paraId="20BFAE8F" w14:textId="13446EC1" w:rsidR="00222C92" w:rsidRPr="00222C92" w:rsidRDefault="00222C92" w:rsidP="00C54211">
                      <w:pPr>
                        <w:jc w:val="center"/>
                        <w:rPr>
                          <w:rFonts w:ascii="Cambria" w:hAnsi="Cambria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6641">
        <w:rPr>
          <w:noProof/>
        </w:rPr>
        <w:drawing>
          <wp:anchor distT="0" distB="0" distL="114300" distR="114300" simplePos="0" relativeHeight="251660288" behindDoc="0" locked="0" layoutInCell="1" allowOverlap="1" wp14:anchorId="25A74101" wp14:editId="1C75951D">
            <wp:simplePos x="0" y="0"/>
            <wp:positionH relativeFrom="column">
              <wp:posOffset>982980</wp:posOffset>
            </wp:positionH>
            <wp:positionV relativeFrom="paragraph">
              <wp:posOffset>-711200</wp:posOffset>
            </wp:positionV>
            <wp:extent cx="419100" cy="419100"/>
            <wp:effectExtent l="0" t="0" r="0" b="0"/>
            <wp:wrapNone/>
            <wp:docPr id="409" name="Picture 409" descr="C:\Users\White1\AppData\Local\Microsoft\Windows\INetCache\IE\DW8V0XUB\urwald-Zielscheibe-target-ai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C:\Users\White1\AppData\Local\Microsoft\Windows\INetCache\IE\DW8V0XUB\urwald-Zielscheibe-target-aim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641">
        <w:rPr>
          <w:noProof/>
        </w:rPr>
        <w:drawing>
          <wp:anchor distT="0" distB="0" distL="114300" distR="114300" simplePos="0" relativeHeight="251668480" behindDoc="0" locked="0" layoutInCell="1" allowOverlap="1" wp14:anchorId="65E63387" wp14:editId="4B53B283">
            <wp:simplePos x="0" y="0"/>
            <wp:positionH relativeFrom="column">
              <wp:posOffset>354330</wp:posOffset>
            </wp:positionH>
            <wp:positionV relativeFrom="paragraph">
              <wp:posOffset>-612140</wp:posOffset>
            </wp:positionV>
            <wp:extent cx="182880" cy="182880"/>
            <wp:effectExtent l="0" t="0" r="7620" b="7620"/>
            <wp:wrapNone/>
            <wp:docPr id="413" name="Picture 413" descr="C:\Users\White1\AppData\Local\Microsoft\Windows\INetCache\IE\DW8V0XUB\urwald-Zielscheibe-target-ai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C:\Users\White1\AppData\Local\Microsoft\Windows\INetCache\IE\DW8V0XUB\urwald-Zielscheibe-target-aim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641">
        <w:rPr>
          <w:noProof/>
        </w:rPr>
        <w:drawing>
          <wp:anchor distT="0" distB="0" distL="114300" distR="114300" simplePos="0" relativeHeight="251666432" behindDoc="0" locked="0" layoutInCell="1" allowOverlap="1" wp14:anchorId="64F417B7" wp14:editId="033EB64E">
            <wp:simplePos x="0" y="0"/>
            <wp:positionH relativeFrom="column">
              <wp:posOffset>1828800</wp:posOffset>
            </wp:positionH>
            <wp:positionV relativeFrom="paragraph">
              <wp:posOffset>-589280</wp:posOffset>
            </wp:positionV>
            <wp:extent cx="182880" cy="182880"/>
            <wp:effectExtent l="0" t="0" r="7620" b="7620"/>
            <wp:wrapNone/>
            <wp:docPr id="412" name="Picture 412" descr="C:\Users\White1\AppData\Local\Microsoft\Windows\INetCache\IE\DW8V0XUB\urwald-Zielscheibe-target-ai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C:\Users\White1\AppData\Local\Microsoft\Windows\INetCache\IE\DW8V0XUB\urwald-Zielscheibe-target-aim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641">
        <w:rPr>
          <w:noProof/>
        </w:rPr>
        <w:drawing>
          <wp:anchor distT="0" distB="0" distL="114300" distR="114300" simplePos="0" relativeHeight="251664384" behindDoc="0" locked="0" layoutInCell="1" allowOverlap="1" wp14:anchorId="17E47441" wp14:editId="324C91A5">
            <wp:simplePos x="0" y="0"/>
            <wp:positionH relativeFrom="column">
              <wp:posOffset>624840</wp:posOffset>
            </wp:positionH>
            <wp:positionV relativeFrom="paragraph">
              <wp:posOffset>-642620</wp:posOffset>
            </wp:positionV>
            <wp:extent cx="274320" cy="274320"/>
            <wp:effectExtent l="0" t="0" r="0" b="0"/>
            <wp:wrapNone/>
            <wp:docPr id="411" name="Picture 411" descr="C:\Users\White1\AppData\Local\Microsoft\Windows\INetCache\IE\DW8V0XUB\urwald-Zielscheibe-target-ai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C:\Users\White1\AppData\Local\Microsoft\Windows\INetCache\IE\DW8V0XUB\urwald-Zielscheibe-target-aim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641">
        <w:rPr>
          <w:noProof/>
        </w:rPr>
        <w:drawing>
          <wp:anchor distT="0" distB="0" distL="114300" distR="114300" simplePos="0" relativeHeight="251662336" behindDoc="0" locked="0" layoutInCell="1" allowOverlap="1" wp14:anchorId="3E7C41FB" wp14:editId="3FFC0842">
            <wp:simplePos x="0" y="0"/>
            <wp:positionH relativeFrom="column">
              <wp:posOffset>1469390</wp:posOffset>
            </wp:positionH>
            <wp:positionV relativeFrom="paragraph">
              <wp:posOffset>-635000</wp:posOffset>
            </wp:positionV>
            <wp:extent cx="274320" cy="274320"/>
            <wp:effectExtent l="0" t="0" r="0" b="0"/>
            <wp:wrapNone/>
            <wp:docPr id="410" name="Picture 410" descr="C:\Users\White1\AppData\Local\Microsoft\Windows\INetCache\IE\DW8V0XUB\urwald-Zielscheibe-target-ai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C:\Users\White1\AppData\Local\Microsoft\Windows\INetCache\IE\DW8V0XUB\urwald-Zielscheibe-target-aim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641">
        <w:rPr>
          <w:noProof/>
        </w:rPr>
        <w:drawing>
          <wp:anchor distT="0" distB="0" distL="114300" distR="114300" simplePos="0" relativeHeight="251648000" behindDoc="0" locked="0" layoutInCell="1" allowOverlap="1" wp14:anchorId="42D5B028" wp14:editId="1AD3C2C1">
            <wp:simplePos x="0" y="0"/>
            <wp:positionH relativeFrom="column">
              <wp:posOffset>7749540</wp:posOffset>
            </wp:positionH>
            <wp:positionV relativeFrom="paragraph">
              <wp:posOffset>-695960</wp:posOffset>
            </wp:positionV>
            <wp:extent cx="419100" cy="419100"/>
            <wp:effectExtent l="0" t="0" r="0" b="0"/>
            <wp:wrapNone/>
            <wp:docPr id="397" name="Picture 397" descr="C:\Users\White1\AppData\Local\Microsoft\Windows\INetCache\IE\DW8V0XUB\urwald-Zielscheibe-target-ai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C:\Users\White1\AppData\Local\Microsoft\Windows\INetCache\IE\DW8V0XUB\urwald-Zielscheibe-target-aim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641">
        <w:rPr>
          <w:noProof/>
        </w:rPr>
        <w:drawing>
          <wp:anchor distT="0" distB="0" distL="114300" distR="114300" simplePos="0" relativeHeight="251652096" behindDoc="0" locked="0" layoutInCell="1" allowOverlap="1" wp14:anchorId="48E31FE2" wp14:editId="4C4AFCAA">
            <wp:simplePos x="0" y="0"/>
            <wp:positionH relativeFrom="column">
              <wp:posOffset>7391400</wp:posOffset>
            </wp:positionH>
            <wp:positionV relativeFrom="paragraph">
              <wp:posOffset>-627380</wp:posOffset>
            </wp:positionV>
            <wp:extent cx="274320" cy="274320"/>
            <wp:effectExtent l="0" t="0" r="0" b="0"/>
            <wp:wrapNone/>
            <wp:docPr id="399" name="Picture 399" descr="C:\Users\White1\AppData\Local\Microsoft\Windows\INetCache\IE\DW8V0XUB\urwald-Zielscheibe-target-ai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C:\Users\White1\AppData\Local\Microsoft\Windows\INetCache\IE\DW8V0XUB\urwald-Zielscheibe-target-aim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641">
        <w:rPr>
          <w:noProof/>
        </w:rPr>
        <w:drawing>
          <wp:anchor distT="0" distB="0" distL="114300" distR="114300" simplePos="0" relativeHeight="251650048" behindDoc="0" locked="0" layoutInCell="1" allowOverlap="1" wp14:anchorId="73CBDE3F" wp14:editId="6F1A0494">
            <wp:simplePos x="0" y="0"/>
            <wp:positionH relativeFrom="column">
              <wp:posOffset>8235950</wp:posOffset>
            </wp:positionH>
            <wp:positionV relativeFrom="paragraph">
              <wp:posOffset>-619760</wp:posOffset>
            </wp:positionV>
            <wp:extent cx="274320" cy="274320"/>
            <wp:effectExtent l="0" t="0" r="0" b="0"/>
            <wp:wrapNone/>
            <wp:docPr id="398" name="Picture 398" descr="C:\Users\White1\AppData\Local\Microsoft\Windows\INetCache\IE\DW8V0XUB\urwald-Zielscheibe-target-ai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C:\Users\White1\AppData\Local\Microsoft\Windows\INetCache\IE\DW8V0XUB\urwald-Zielscheibe-target-aim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641">
        <w:rPr>
          <w:noProof/>
        </w:rPr>
        <w:drawing>
          <wp:anchor distT="0" distB="0" distL="114300" distR="114300" simplePos="0" relativeHeight="251656192" behindDoc="0" locked="0" layoutInCell="1" allowOverlap="1" wp14:anchorId="542E9EF8" wp14:editId="1B957E04">
            <wp:simplePos x="0" y="0"/>
            <wp:positionH relativeFrom="column">
              <wp:posOffset>7120890</wp:posOffset>
            </wp:positionH>
            <wp:positionV relativeFrom="paragraph">
              <wp:posOffset>-596900</wp:posOffset>
            </wp:positionV>
            <wp:extent cx="182880" cy="182880"/>
            <wp:effectExtent l="0" t="0" r="7620" b="7620"/>
            <wp:wrapNone/>
            <wp:docPr id="401" name="Picture 401" descr="C:\Users\White1\AppData\Local\Microsoft\Windows\INetCache\IE\DW8V0XUB\urwald-Zielscheibe-target-ai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C:\Users\White1\AppData\Local\Microsoft\Windows\INetCache\IE\DW8V0XUB\urwald-Zielscheibe-target-aim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641">
        <w:rPr>
          <w:noProof/>
        </w:rPr>
        <w:drawing>
          <wp:anchor distT="0" distB="0" distL="114300" distR="114300" simplePos="0" relativeHeight="251654144" behindDoc="0" locked="0" layoutInCell="1" allowOverlap="1" wp14:anchorId="511024D6" wp14:editId="62F46B4B">
            <wp:simplePos x="0" y="0"/>
            <wp:positionH relativeFrom="column">
              <wp:posOffset>8595360</wp:posOffset>
            </wp:positionH>
            <wp:positionV relativeFrom="paragraph">
              <wp:posOffset>-574040</wp:posOffset>
            </wp:positionV>
            <wp:extent cx="182880" cy="182880"/>
            <wp:effectExtent l="0" t="0" r="7620" b="7620"/>
            <wp:wrapNone/>
            <wp:docPr id="400" name="Picture 400" descr="C:\Users\White1\AppData\Local\Microsoft\Windows\INetCache\IE\DW8V0XUB\urwald-Zielscheibe-target-ai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C:\Users\White1\AppData\Local\Microsoft\Windows\INetCache\IE\DW8V0XUB\urwald-Zielscheibe-target-aim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227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AFA9632" wp14:editId="1A60B9FC">
                <wp:simplePos x="0" y="0"/>
                <wp:positionH relativeFrom="page">
                  <wp:posOffset>6811645</wp:posOffset>
                </wp:positionH>
                <wp:positionV relativeFrom="page">
                  <wp:posOffset>1074420</wp:posOffset>
                </wp:positionV>
                <wp:extent cx="3033395" cy="1683385"/>
                <wp:effectExtent l="1270" t="0" r="3810" b="4445"/>
                <wp:wrapNone/>
                <wp:docPr id="102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3395" cy="168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7E142" w14:textId="77777777" w:rsidR="002A0313" w:rsidRPr="0082175D" w:rsidRDefault="00B33B52" w:rsidP="00EE28B3">
                            <w:pPr>
                              <w:pStyle w:val="Masthead"/>
                              <w:rPr>
                                <w:rFonts w:ascii="Stencil" w:hAnsi="Stencil"/>
                                <w:color w:val="17365D"/>
                                <w:sz w:val="72"/>
                              </w:rPr>
                            </w:pPr>
                            <w:r w:rsidRPr="0082175D">
                              <w:rPr>
                                <w:rFonts w:ascii="Stencil" w:hAnsi="Stencil"/>
                                <w:color w:val="17365D"/>
                                <w:sz w:val="72"/>
                              </w:rPr>
                              <w:t xml:space="preserve">East Range </w:t>
                            </w:r>
                          </w:p>
                          <w:p w14:paraId="54496A7C" w14:textId="77777777" w:rsidR="00B33B52" w:rsidRPr="0082175D" w:rsidRDefault="00B33B52" w:rsidP="00EE28B3">
                            <w:pPr>
                              <w:pStyle w:val="Masthead"/>
                              <w:rPr>
                                <w:rFonts w:ascii="Stencil" w:hAnsi="Stencil"/>
                                <w:color w:val="17365D"/>
                                <w:sz w:val="72"/>
                              </w:rPr>
                            </w:pPr>
                            <w:r w:rsidRPr="0082175D">
                              <w:rPr>
                                <w:rFonts w:ascii="Stencil" w:hAnsi="Stencil"/>
                                <w:color w:val="17365D"/>
                                <w:sz w:val="72"/>
                              </w:rPr>
                              <w:t>Sportsmen</w:t>
                            </w:r>
                            <w:r w:rsidR="00A80654">
                              <w:rPr>
                                <w:rFonts w:ascii="Stencil" w:hAnsi="Stencil"/>
                                <w:color w:val="17365D"/>
                                <w:sz w:val="72"/>
                              </w:rPr>
                              <w:t>’s</w:t>
                            </w:r>
                          </w:p>
                          <w:p w14:paraId="1F86E8CC" w14:textId="77777777" w:rsidR="00AC7BFD" w:rsidRPr="00F115DC" w:rsidRDefault="00F115DC" w:rsidP="00EE28B3">
                            <w:pPr>
                              <w:pStyle w:val="Masthead"/>
                              <w:rPr>
                                <w:rFonts w:ascii="Stencil" w:hAnsi="Stencil"/>
                                <w:color w:val="17365D"/>
                                <w:sz w:val="40"/>
                              </w:rPr>
                            </w:pPr>
                            <w:r w:rsidRPr="00F115DC">
                              <w:rPr>
                                <w:rFonts w:ascii="Stencil" w:hAnsi="Stencil"/>
                                <w:color w:val="17365D"/>
                                <w:sz w:val="40"/>
                              </w:rPr>
                              <w:t xml:space="preserve">&amp; </w:t>
                            </w:r>
                            <w:r w:rsidR="00B33B52" w:rsidRPr="00F115DC">
                              <w:rPr>
                                <w:rFonts w:ascii="Stencil" w:hAnsi="Stencil"/>
                                <w:color w:val="17365D"/>
                                <w:sz w:val="40"/>
                              </w:rPr>
                              <w:t xml:space="preserve">Conservation Club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A9632" id="Text Box 40" o:spid="_x0000_s1027" type="#_x0000_t202" style="position:absolute;margin-left:536.35pt;margin-top:84.6pt;width:238.85pt;height:132.5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" filled="f" stroked="f" strokeweight="0">
                <v:textbox inset="0,0,0,0">
                  <w:txbxContent>
                    <w:p w14:paraId="27B7E142" w14:textId="77777777" w:rsidR="002A0313" w:rsidRPr="0082175D" w:rsidRDefault="00B33B52" w:rsidP="00EE28B3">
                      <w:pPr>
                        <w:pStyle w:val="Masthead"/>
                        <w:rPr>
                          <w:rFonts w:ascii="Stencil" w:hAnsi="Stencil"/>
                          <w:color w:val="17365D"/>
                          <w:sz w:val="72"/>
                        </w:rPr>
                      </w:pPr>
                      <w:r w:rsidRPr="0082175D">
                        <w:rPr>
                          <w:rFonts w:ascii="Stencil" w:hAnsi="Stencil"/>
                          <w:color w:val="17365D"/>
                          <w:sz w:val="72"/>
                        </w:rPr>
                        <w:t xml:space="preserve">East Range </w:t>
                      </w:r>
                    </w:p>
                    <w:p w14:paraId="54496A7C" w14:textId="77777777" w:rsidR="00B33B52" w:rsidRPr="0082175D" w:rsidRDefault="00B33B52" w:rsidP="00EE28B3">
                      <w:pPr>
                        <w:pStyle w:val="Masthead"/>
                        <w:rPr>
                          <w:rFonts w:ascii="Stencil" w:hAnsi="Stencil"/>
                          <w:color w:val="17365D"/>
                          <w:sz w:val="72"/>
                        </w:rPr>
                      </w:pPr>
                      <w:r w:rsidRPr="0082175D">
                        <w:rPr>
                          <w:rFonts w:ascii="Stencil" w:hAnsi="Stencil"/>
                          <w:color w:val="17365D"/>
                          <w:sz w:val="72"/>
                        </w:rPr>
                        <w:t>Sportsmen</w:t>
                      </w:r>
                      <w:r w:rsidR="00A80654">
                        <w:rPr>
                          <w:rFonts w:ascii="Stencil" w:hAnsi="Stencil"/>
                          <w:color w:val="17365D"/>
                          <w:sz w:val="72"/>
                        </w:rPr>
                        <w:t>’s</w:t>
                      </w:r>
                    </w:p>
                    <w:p w14:paraId="1F86E8CC" w14:textId="77777777" w:rsidR="00AC7BFD" w:rsidRPr="00F115DC" w:rsidRDefault="00F115DC" w:rsidP="00EE28B3">
                      <w:pPr>
                        <w:pStyle w:val="Masthead"/>
                        <w:rPr>
                          <w:rFonts w:ascii="Stencil" w:hAnsi="Stencil"/>
                          <w:color w:val="17365D"/>
                          <w:sz w:val="40"/>
                        </w:rPr>
                      </w:pPr>
                      <w:r w:rsidRPr="00F115DC">
                        <w:rPr>
                          <w:rFonts w:ascii="Stencil" w:hAnsi="Stencil"/>
                          <w:color w:val="17365D"/>
                          <w:sz w:val="40"/>
                        </w:rPr>
                        <w:t xml:space="preserve">&amp; </w:t>
                      </w:r>
                      <w:r w:rsidR="00B33B52" w:rsidRPr="00F115DC">
                        <w:rPr>
                          <w:rFonts w:ascii="Stencil" w:hAnsi="Stencil"/>
                          <w:color w:val="17365D"/>
                          <w:sz w:val="40"/>
                        </w:rPr>
                        <w:t xml:space="preserve">Conservation Club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1EF10DC" w14:textId="77777777" w:rsidR="00AC7BFD" w:rsidRDefault="000C3227">
      <w:r>
        <w:rPr>
          <w:noProof/>
        </w:rPr>
        <w:drawing>
          <wp:anchor distT="0" distB="0" distL="114300" distR="114300" simplePos="0" relativeHeight="251700224" behindDoc="0" locked="0" layoutInCell="1" allowOverlap="1" wp14:anchorId="0BCBA668" wp14:editId="1EBB9D8E">
            <wp:simplePos x="0" y="0"/>
            <wp:positionH relativeFrom="column">
              <wp:posOffset>-228600</wp:posOffset>
            </wp:positionH>
            <wp:positionV relativeFrom="paragraph">
              <wp:posOffset>134620</wp:posOffset>
            </wp:positionV>
            <wp:extent cx="2499360" cy="1440815"/>
            <wp:effectExtent l="38100" t="38100" r="34290" b="45085"/>
            <wp:wrapNone/>
            <wp:docPr id="414" name="Picture 414" descr="C:\Users\White1\Desktop\Trap photo #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C:\Users\White1\Desktop\Trap photo #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34" r="9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81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6B95D" w14:textId="77777777" w:rsidR="00AC7BFD" w:rsidRDefault="00AC7BFD"/>
    <w:p w14:paraId="0EE1FEC7" w14:textId="77777777" w:rsidR="00AC7BFD" w:rsidRDefault="00AC7BFD"/>
    <w:p w14:paraId="0EF7D18B" w14:textId="77777777" w:rsidR="00AC7BFD" w:rsidRDefault="00AC7BFD"/>
    <w:p w14:paraId="542E6C47" w14:textId="77777777" w:rsidR="00AC7BFD" w:rsidRDefault="00AC7BFD"/>
    <w:p w14:paraId="13FCD522" w14:textId="77777777" w:rsidR="00AC7BFD" w:rsidRDefault="00CE6641" w:rsidP="003331D0">
      <w:pPr>
        <w:tabs>
          <w:tab w:val="left" w:pos="180"/>
        </w:tabs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E9805CA" wp14:editId="4922C882">
            <wp:simplePos x="0" y="0"/>
            <wp:positionH relativeFrom="column">
              <wp:posOffset>7334885</wp:posOffset>
            </wp:positionH>
            <wp:positionV relativeFrom="paragraph">
              <wp:posOffset>3248660</wp:posOffset>
            </wp:positionV>
            <wp:extent cx="2145030" cy="2059940"/>
            <wp:effectExtent l="0" t="0" r="7620" b="0"/>
            <wp:wrapNone/>
            <wp:docPr id="3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95" t="14275" r="41943" b="45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67310EC" wp14:editId="175D0494">
            <wp:simplePos x="0" y="0"/>
            <wp:positionH relativeFrom="column">
              <wp:posOffset>6423660</wp:posOffset>
            </wp:positionH>
            <wp:positionV relativeFrom="paragraph">
              <wp:posOffset>1315720</wp:posOffset>
            </wp:positionV>
            <wp:extent cx="2566776" cy="2674620"/>
            <wp:effectExtent l="38100" t="38100" r="43180" b="30480"/>
            <wp:wrapNone/>
            <wp:docPr id="393" name="Picture 393" descr="C:\Users\White1\Desktop\Range sign #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C:\Users\White1\Desktop\Range sign #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1" t="9248" r="1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673187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685693F" wp14:editId="27237AAB">
                <wp:simplePos x="0" y="0"/>
                <wp:positionH relativeFrom="page">
                  <wp:posOffset>6812280</wp:posOffset>
                </wp:positionH>
                <wp:positionV relativeFrom="page">
                  <wp:posOffset>2964180</wp:posOffset>
                </wp:positionV>
                <wp:extent cx="3131820" cy="619760"/>
                <wp:effectExtent l="0" t="0" r="11430" b="8890"/>
                <wp:wrapNone/>
                <wp:docPr id="31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799E9" w14:textId="77777777" w:rsidR="00AC7BFD" w:rsidRPr="002A0313" w:rsidRDefault="00B33B52" w:rsidP="002A0313">
                            <w:pPr>
                              <w:pStyle w:val="OrgName1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2A0313">
                              <w:rPr>
                                <w:rFonts w:ascii="Times New Roman" w:hAnsi="Times New Roman"/>
                                <w:sz w:val="28"/>
                              </w:rPr>
                              <w:t>5610 Forestry Road, Aurora</w:t>
                            </w:r>
                          </w:p>
                          <w:p w14:paraId="2AE87223" w14:textId="77777777" w:rsidR="00B33B52" w:rsidRPr="002A0313" w:rsidRDefault="00B33B52" w:rsidP="002A0313">
                            <w:pPr>
                              <w:pStyle w:val="OrgName1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2A0313">
                              <w:rPr>
                                <w:rFonts w:ascii="Times New Roman" w:hAnsi="Times New Roman"/>
                                <w:sz w:val="28"/>
                              </w:rPr>
                              <w:t>P.O. Box 436, Hoyt Lakes, MN 55750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5693F" id="Text Box 41" o:spid="_x0000_s1028" type="#_x0000_t202" style="position:absolute;margin-left:536.4pt;margin-top:233.4pt;width:246.6pt;height:48.8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" filled="f" stroked="f" strokeweight="0">
                <v:textbox inset="0,0,0,0">
                  <w:txbxContent>
                    <w:p w14:paraId="594799E9" w14:textId="77777777" w:rsidR="00AC7BFD" w:rsidRPr="002A0313" w:rsidRDefault="00B33B52" w:rsidP="002A0313">
                      <w:pPr>
                        <w:pStyle w:val="OrgName1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 w:rsidRPr="002A0313">
                        <w:rPr>
                          <w:rFonts w:ascii="Times New Roman" w:hAnsi="Times New Roman"/>
                          <w:sz w:val="28"/>
                        </w:rPr>
                        <w:t>5610 Forestry Road, Aurora</w:t>
                      </w:r>
                    </w:p>
                    <w:p w14:paraId="2AE87223" w14:textId="77777777" w:rsidR="00B33B52" w:rsidRPr="002A0313" w:rsidRDefault="00B33B52" w:rsidP="002A0313">
                      <w:pPr>
                        <w:pStyle w:val="OrgName1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 w:rsidRPr="002A0313">
                        <w:rPr>
                          <w:rFonts w:ascii="Times New Roman" w:hAnsi="Times New Roman"/>
                          <w:sz w:val="28"/>
                        </w:rPr>
                        <w:t>P.O. Box 436, Hoyt Lakes, MN 55750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C3227">
        <w:rPr>
          <w:noProof/>
        </w:rPr>
        <w:drawing>
          <wp:anchor distT="0" distB="0" distL="114300" distR="114300" simplePos="0" relativeHeight="251702272" behindDoc="0" locked="0" layoutInCell="1" allowOverlap="1" wp14:anchorId="1725B15D" wp14:editId="1C11FBF4">
            <wp:simplePos x="0" y="0"/>
            <wp:positionH relativeFrom="column">
              <wp:posOffset>213360</wp:posOffset>
            </wp:positionH>
            <wp:positionV relativeFrom="paragraph">
              <wp:posOffset>553085</wp:posOffset>
            </wp:positionV>
            <wp:extent cx="2400300" cy="1326515"/>
            <wp:effectExtent l="38100" t="38100" r="38100" b="45085"/>
            <wp:wrapNone/>
            <wp:docPr id="415" name="Picture 415" descr="C:\Users\White1\Desktop\Trap photo #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C:\Users\White1\Desktop\Trap photo #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66" b="10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2651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227">
        <w:rPr>
          <w:noProof/>
        </w:rPr>
        <w:drawing>
          <wp:anchor distT="0" distB="0" distL="114300" distR="114300" simplePos="0" relativeHeight="251705344" behindDoc="0" locked="0" layoutInCell="1" allowOverlap="1" wp14:anchorId="78FB77D5" wp14:editId="62312F6C">
            <wp:simplePos x="0" y="0"/>
            <wp:positionH relativeFrom="column">
              <wp:posOffset>132080</wp:posOffset>
            </wp:positionH>
            <wp:positionV relativeFrom="paragraph">
              <wp:posOffset>2867660</wp:posOffset>
            </wp:positionV>
            <wp:extent cx="194310" cy="274320"/>
            <wp:effectExtent l="0" t="0" r="0" b="0"/>
            <wp:wrapNone/>
            <wp:docPr id="417" name="Picture 417" descr="Image result for shotgun she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Image result for shotgun shell clipart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9431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227">
        <w:rPr>
          <w:noProof/>
        </w:rPr>
        <w:drawing>
          <wp:anchor distT="0" distB="0" distL="114300" distR="114300" simplePos="0" relativeHeight="251707392" behindDoc="0" locked="0" layoutInCell="1" allowOverlap="1" wp14:anchorId="13F5249E" wp14:editId="3E8A87D5">
            <wp:simplePos x="0" y="0"/>
            <wp:positionH relativeFrom="column">
              <wp:posOffset>124460</wp:posOffset>
            </wp:positionH>
            <wp:positionV relativeFrom="paragraph">
              <wp:posOffset>4036060</wp:posOffset>
            </wp:positionV>
            <wp:extent cx="194310" cy="274320"/>
            <wp:effectExtent l="0" t="0" r="0" b="0"/>
            <wp:wrapNone/>
            <wp:docPr id="419" name="Picture 419" descr="Image result for shotgun she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Image result for shotgun shell clipart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9431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227">
        <w:rPr>
          <w:noProof/>
        </w:rPr>
        <w:drawing>
          <wp:anchor distT="0" distB="0" distL="114300" distR="114300" simplePos="0" relativeHeight="251706368" behindDoc="0" locked="0" layoutInCell="1" allowOverlap="1" wp14:anchorId="6389C653" wp14:editId="378A5716">
            <wp:simplePos x="0" y="0"/>
            <wp:positionH relativeFrom="column">
              <wp:posOffset>124460</wp:posOffset>
            </wp:positionH>
            <wp:positionV relativeFrom="paragraph">
              <wp:posOffset>3342640</wp:posOffset>
            </wp:positionV>
            <wp:extent cx="194310" cy="274320"/>
            <wp:effectExtent l="0" t="0" r="0" b="0"/>
            <wp:wrapNone/>
            <wp:docPr id="418" name="Picture 418" descr="Image result for shotgun she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Image result for shotgun shell clipart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9431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22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3BC746" wp14:editId="7D58B1ED">
                <wp:simplePos x="0" y="0"/>
                <wp:positionH relativeFrom="column">
                  <wp:posOffset>68580</wp:posOffset>
                </wp:positionH>
                <wp:positionV relativeFrom="paragraph">
                  <wp:posOffset>2222500</wp:posOffset>
                </wp:positionV>
                <wp:extent cx="2255520" cy="2598420"/>
                <wp:effectExtent l="1905" t="0" r="0" b="3810"/>
                <wp:wrapNone/>
                <wp:docPr id="318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259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57142" w14:textId="77777777" w:rsidR="0065140E" w:rsidRDefault="0065140E" w:rsidP="0065140E">
                            <w:pPr>
                              <w:jc w:val="center"/>
                              <w:rPr>
                                <w:rFonts w:ascii="Stencil" w:hAnsi="Stencil"/>
                                <w:color w:val="002060"/>
                                <w:sz w:val="52"/>
                              </w:rPr>
                            </w:pPr>
                            <w:r w:rsidRPr="0065140E">
                              <w:rPr>
                                <w:rFonts w:ascii="Stencil" w:hAnsi="Stencil"/>
                                <w:color w:val="002060"/>
                                <w:sz w:val="52"/>
                              </w:rPr>
                              <w:t>TRAP RANGE</w:t>
                            </w:r>
                          </w:p>
                          <w:p w14:paraId="00E6EDBD" w14:textId="77777777" w:rsidR="0065140E" w:rsidRPr="0065140E" w:rsidRDefault="0065140E" w:rsidP="0065140E">
                            <w:pPr>
                              <w:jc w:val="center"/>
                              <w:rPr>
                                <w:rFonts w:ascii="Stencil" w:hAnsi="Stencil"/>
                                <w:color w:val="002060"/>
                                <w:sz w:val="36"/>
                                <w:szCs w:val="20"/>
                              </w:rPr>
                            </w:pPr>
                          </w:p>
                          <w:p w14:paraId="363B0968" w14:textId="77777777" w:rsidR="0065140E" w:rsidRPr="003331D0" w:rsidRDefault="0065140E" w:rsidP="0065140E">
                            <w:pPr>
                              <w:ind w:left="360"/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331D0"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</w:rPr>
                              <w:t>Youth Trap Shooting starts in early April</w:t>
                            </w:r>
                          </w:p>
                          <w:p w14:paraId="11E4B8E5" w14:textId="77777777" w:rsidR="0065140E" w:rsidRPr="003331D0" w:rsidRDefault="0065140E" w:rsidP="0065140E">
                            <w:pPr>
                              <w:ind w:left="360"/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331D0"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</w:rPr>
                              <w:t>Adult Trap Shooting starts mid-April thru September</w:t>
                            </w:r>
                          </w:p>
                          <w:p w14:paraId="0E95ED88" w14:textId="77777777" w:rsidR="0065140E" w:rsidRPr="003331D0" w:rsidRDefault="0065140E" w:rsidP="0065140E">
                            <w:pPr>
                              <w:ind w:left="360"/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331D0"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</w:rPr>
                              <w:t xml:space="preserve">3 Trap fields: </w:t>
                            </w:r>
                            <w:r w:rsidR="00F115DC"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</w:rPr>
                              <w:t>Singles</w:t>
                            </w:r>
                            <w:r w:rsidRPr="003331D0"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</w:rPr>
                              <w:t>, Wobble, &amp; Doubles</w:t>
                            </w:r>
                          </w:p>
                          <w:p w14:paraId="28C620B2" w14:textId="77777777" w:rsidR="0065140E" w:rsidRPr="0065140E" w:rsidRDefault="0065140E" w:rsidP="0065140E">
                            <w:pPr>
                              <w:jc w:val="center"/>
                              <w:rPr>
                                <w:rFonts w:ascii="Stencil" w:hAnsi="Stencil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BC746" id="Text Box 416" o:spid="_x0000_s1029" type="#_x0000_t202" style="position:absolute;margin-left:5.4pt;margin-top:175pt;width:177.6pt;height:204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" filled="f" stroked="f">
                <v:textbox>
                  <w:txbxContent>
                    <w:p w14:paraId="78557142" w14:textId="77777777" w:rsidR="0065140E" w:rsidRDefault="0065140E" w:rsidP="0065140E">
                      <w:pPr>
                        <w:jc w:val="center"/>
                        <w:rPr>
                          <w:rFonts w:ascii="Stencil" w:hAnsi="Stencil"/>
                          <w:color w:val="002060"/>
                          <w:sz w:val="52"/>
                        </w:rPr>
                      </w:pPr>
                      <w:r w:rsidRPr="0065140E">
                        <w:rPr>
                          <w:rFonts w:ascii="Stencil" w:hAnsi="Stencil"/>
                          <w:color w:val="002060"/>
                          <w:sz w:val="52"/>
                        </w:rPr>
                        <w:t>TRAP RANGE</w:t>
                      </w:r>
                    </w:p>
                    <w:p w14:paraId="00E6EDBD" w14:textId="77777777" w:rsidR="0065140E" w:rsidRPr="0065140E" w:rsidRDefault="0065140E" w:rsidP="0065140E">
                      <w:pPr>
                        <w:jc w:val="center"/>
                        <w:rPr>
                          <w:rFonts w:ascii="Stencil" w:hAnsi="Stencil"/>
                          <w:color w:val="002060"/>
                          <w:sz w:val="36"/>
                          <w:szCs w:val="20"/>
                        </w:rPr>
                      </w:pPr>
                    </w:p>
                    <w:p w14:paraId="363B0968" w14:textId="77777777" w:rsidR="0065140E" w:rsidRPr="003331D0" w:rsidRDefault="0065140E" w:rsidP="0065140E">
                      <w:pPr>
                        <w:ind w:left="360"/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</w:rPr>
                      </w:pPr>
                      <w:r w:rsidRPr="003331D0"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</w:rPr>
                        <w:t>Youth Trap Shooting starts in early April</w:t>
                      </w:r>
                    </w:p>
                    <w:p w14:paraId="11E4B8E5" w14:textId="77777777" w:rsidR="0065140E" w:rsidRPr="003331D0" w:rsidRDefault="0065140E" w:rsidP="0065140E">
                      <w:pPr>
                        <w:ind w:left="360"/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</w:rPr>
                      </w:pPr>
                      <w:r w:rsidRPr="003331D0"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</w:rPr>
                        <w:t>Adult Trap Shooting starts mid-April thru September</w:t>
                      </w:r>
                    </w:p>
                    <w:p w14:paraId="0E95ED88" w14:textId="77777777" w:rsidR="0065140E" w:rsidRPr="003331D0" w:rsidRDefault="0065140E" w:rsidP="0065140E">
                      <w:pPr>
                        <w:ind w:left="360"/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</w:rPr>
                      </w:pPr>
                      <w:r w:rsidRPr="003331D0"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</w:rPr>
                        <w:t xml:space="preserve">3 Trap fields: </w:t>
                      </w:r>
                      <w:r w:rsidR="00F115DC"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</w:rPr>
                        <w:t>Singles</w:t>
                      </w:r>
                      <w:r w:rsidRPr="003331D0"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</w:rPr>
                        <w:t>, Wobble, &amp; Doubles</w:t>
                      </w:r>
                    </w:p>
                    <w:p w14:paraId="28C620B2" w14:textId="77777777" w:rsidR="0065140E" w:rsidRPr="0065140E" w:rsidRDefault="0065140E" w:rsidP="0065140E">
                      <w:pPr>
                        <w:jc w:val="center"/>
                        <w:rPr>
                          <w:rFonts w:ascii="Stencil" w:hAnsi="Stencil"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3227">
        <w:rPr>
          <w:noProof/>
        </w:rPr>
        <w:drawing>
          <wp:anchor distT="0" distB="0" distL="114300" distR="114300" simplePos="0" relativeHeight="251679744" behindDoc="1" locked="0" layoutInCell="1" allowOverlap="1" wp14:anchorId="4EAEC7B5" wp14:editId="22305946">
            <wp:simplePos x="0" y="0"/>
            <wp:positionH relativeFrom="column">
              <wp:posOffset>7075170</wp:posOffset>
            </wp:positionH>
            <wp:positionV relativeFrom="paragraph">
              <wp:posOffset>213995</wp:posOffset>
            </wp:positionV>
            <wp:extent cx="1326515" cy="581025"/>
            <wp:effectExtent l="76200" t="0" r="0" b="0"/>
            <wp:wrapNone/>
            <wp:docPr id="396" name="Picture 396" descr="C:\Users\White1\AppData\Local\Microsoft\Windows\INetCache\IE\DW8V0XUB\sniper-rif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C:\Users\White1\AppData\Local\Microsoft\Windows\INetCache\IE\DW8V0XUB\sniper-rifle[1]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4939">
                      <a:off x="0" y="0"/>
                      <a:ext cx="132651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22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DDA933" wp14:editId="59B0CA0A">
                <wp:simplePos x="0" y="0"/>
                <wp:positionH relativeFrom="page">
                  <wp:posOffset>425450</wp:posOffset>
                </wp:positionH>
                <wp:positionV relativeFrom="page">
                  <wp:posOffset>4368800</wp:posOffset>
                </wp:positionV>
                <wp:extent cx="2552700" cy="2908300"/>
                <wp:effectExtent l="0" t="0" r="19050" b="25400"/>
                <wp:wrapNone/>
                <wp:docPr id="313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290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430937" id="AutoShape 301" o:spid="_x0000_s1026" style="position:absolute;margin-left:33.5pt;margin-top:344pt;width:201pt;height:22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" fillcolor="#f2f2f2 [3052]" strokecolor="#1f497d">
                <w10:wrap anchorx="page" anchory="page"/>
              </v:roundrect>
            </w:pict>
          </mc:Fallback>
        </mc:AlternateContent>
      </w:r>
      <w:r w:rsidR="000C322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43CA88" wp14:editId="39BDA8A3">
                <wp:simplePos x="0" y="0"/>
                <wp:positionH relativeFrom="page">
                  <wp:posOffset>381000</wp:posOffset>
                </wp:positionH>
                <wp:positionV relativeFrom="page">
                  <wp:posOffset>4330700</wp:posOffset>
                </wp:positionV>
                <wp:extent cx="2552700" cy="2908300"/>
                <wp:effectExtent l="0" t="0" r="19050" b="25400"/>
                <wp:wrapNone/>
                <wp:docPr id="312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290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E411D1" id="AutoShape 299" o:spid="_x0000_s1026" style="position:absolute;margin-left:30pt;margin-top:341pt;width:201pt;height:22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" fillcolor="#f2f2f2 [3052]" strokecolor="#1f497d">
                <w10:wrap anchorx="page" anchory="page"/>
              </v:roundrect>
            </w:pict>
          </mc:Fallback>
        </mc:AlternateContent>
      </w:r>
      <w:r w:rsidR="00AC7BFD">
        <w:br w:type="page"/>
      </w:r>
    </w:p>
    <w:p w14:paraId="65893E0F" w14:textId="77777777" w:rsidR="00AC7BFD" w:rsidRDefault="000F7045" w:rsidP="00A64DA7">
      <w:pPr>
        <w:tabs>
          <w:tab w:val="left" w:pos="450"/>
        </w:tabs>
      </w:pPr>
      <w:r w:rsidRPr="00B65A1C"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3BFB37FA" wp14:editId="2F9F4597">
            <wp:simplePos x="0" y="0"/>
            <wp:positionH relativeFrom="column">
              <wp:posOffset>7113270</wp:posOffset>
            </wp:positionH>
            <wp:positionV relativeFrom="paragraph">
              <wp:posOffset>-749300</wp:posOffset>
            </wp:positionV>
            <wp:extent cx="182880" cy="182880"/>
            <wp:effectExtent l="0" t="0" r="7620" b="7620"/>
            <wp:wrapNone/>
            <wp:docPr id="387" name="Picture 387" descr="C:\Users\White1\AppData\Local\Microsoft\Windows\INetCache\IE\DW8V0XUB\urwald-Zielscheibe-target-ai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C:\Users\White1\AppData\Local\Microsoft\Windows\INetCache\IE\DW8V0XUB\urwald-Zielscheibe-target-aim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A1C">
        <w:rPr>
          <w:noProof/>
        </w:rPr>
        <w:drawing>
          <wp:anchor distT="0" distB="0" distL="114300" distR="114300" simplePos="0" relativeHeight="251783168" behindDoc="0" locked="0" layoutInCell="1" allowOverlap="1" wp14:anchorId="0C3D8E8C" wp14:editId="3092386C">
            <wp:simplePos x="0" y="0"/>
            <wp:positionH relativeFrom="column">
              <wp:posOffset>8587740</wp:posOffset>
            </wp:positionH>
            <wp:positionV relativeFrom="paragraph">
              <wp:posOffset>-726440</wp:posOffset>
            </wp:positionV>
            <wp:extent cx="182880" cy="182880"/>
            <wp:effectExtent l="0" t="0" r="7620" b="7620"/>
            <wp:wrapNone/>
            <wp:docPr id="386" name="Picture 386" descr="C:\Users\White1\AppData\Local\Microsoft\Windows\INetCache\IE\DW8V0XUB\urwald-Zielscheibe-target-ai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C:\Users\White1\AppData\Local\Microsoft\Windows\INetCache\IE\DW8V0XUB\urwald-Zielscheibe-target-aim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A1C">
        <w:rPr>
          <w:noProof/>
        </w:rPr>
        <w:drawing>
          <wp:anchor distT="0" distB="0" distL="114300" distR="114300" simplePos="0" relativeHeight="251782144" behindDoc="0" locked="0" layoutInCell="1" allowOverlap="1" wp14:anchorId="748B5D79" wp14:editId="218DEDC9">
            <wp:simplePos x="0" y="0"/>
            <wp:positionH relativeFrom="column">
              <wp:posOffset>7383780</wp:posOffset>
            </wp:positionH>
            <wp:positionV relativeFrom="paragraph">
              <wp:posOffset>-779780</wp:posOffset>
            </wp:positionV>
            <wp:extent cx="274320" cy="274320"/>
            <wp:effectExtent l="0" t="0" r="0" b="0"/>
            <wp:wrapNone/>
            <wp:docPr id="385" name="Picture 385" descr="C:\Users\White1\AppData\Local\Microsoft\Windows\INetCache\IE\DW8V0XUB\urwald-Zielscheibe-target-ai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C:\Users\White1\AppData\Local\Microsoft\Windows\INetCache\IE\DW8V0XUB\urwald-Zielscheibe-target-aim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A1C">
        <w:rPr>
          <w:noProof/>
        </w:rPr>
        <w:drawing>
          <wp:anchor distT="0" distB="0" distL="114300" distR="114300" simplePos="0" relativeHeight="251781120" behindDoc="0" locked="0" layoutInCell="1" allowOverlap="1" wp14:anchorId="5CE7F130" wp14:editId="491CAEFB">
            <wp:simplePos x="0" y="0"/>
            <wp:positionH relativeFrom="column">
              <wp:posOffset>8228330</wp:posOffset>
            </wp:positionH>
            <wp:positionV relativeFrom="paragraph">
              <wp:posOffset>-772160</wp:posOffset>
            </wp:positionV>
            <wp:extent cx="274320" cy="274320"/>
            <wp:effectExtent l="0" t="0" r="0" b="0"/>
            <wp:wrapNone/>
            <wp:docPr id="384" name="Picture 384" descr="C:\Users\White1\AppData\Local\Microsoft\Windows\INetCache\IE\DW8V0XUB\urwald-Zielscheibe-target-ai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C:\Users\White1\AppData\Local\Microsoft\Windows\INetCache\IE\DW8V0XUB\urwald-Zielscheibe-target-aim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A1C">
        <w:rPr>
          <w:noProof/>
        </w:rPr>
        <w:drawing>
          <wp:anchor distT="0" distB="0" distL="114300" distR="114300" simplePos="0" relativeHeight="251780096" behindDoc="0" locked="0" layoutInCell="1" allowOverlap="1" wp14:anchorId="6C71A647" wp14:editId="5F04DC7D">
            <wp:simplePos x="0" y="0"/>
            <wp:positionH relativeFrom="column">
              <wp:posOffset>7741920</wp:posOffset>
            </wp:positionH>
            <wp:positionV relativeFrom="paragraph">
              <wp:posOffset>-848360</wp:posOffset>
            </wp:positionV>
            <wp:extent cx="419100" cy="419100"/>
            <wp:effectExtent l="0" t="0" r="0" b="0"/>
            <wp:wrapNone/>
            <wp:docPr id="1055" name="Picture 1055" descr="C:\Users\White1\AppData\Local\Microsoft\Windows\INetCache\IE\DW8V0XUB\urwald-Zielscheibe-target-ai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C:\Users\White1\AppData\Local\Microsoft\Windows\INetCache\IE\DW8V0XUB\urwald-Zielscheibe-target-aim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045">
        <w:rPr>
          <w:noProof/>
        </w:rPr>
        <w:drawing>
          <wp:anchor distT="0" distB="0" distL="114300" distR="114300" simplePos="0" relativeHeight="251790336" behindDoc="0" locked="0" layoutInCell="1" allowOverlap="1" wp14:anchorId="588B9A6D" wp14:editId="7EB01A77">
            <wp:simplePos x="0" y="0"/>
            <wp:positionH relativeFrom="column">
              <wp:posOffset>361950</wp:posOffset>
            </wp:positionH>
            <wp:positionV relativeFrom="paragraph">
              <wp:posOffset>-749300</wp:posOffset>
            </wp:positionV>
            <wp:extent cx="182880" cy="182880"/>
            <wp:effectExtent l="0" t="0" r="7620" b="7620"/>
            <wp:wrapNone/>
            <wp:docPr id="392" name="Picture 392" descr="C:\Users\White1\AppData\Local\Microsoft\Windows\INetCache\IE\DW8V0XUB\urwald-Zielscheibe-target-ai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C:\Users\White1\AppData\Local\Microsoft\Windows\INetCache\IE\DW8V0XUB\urwald-Zielscheibe-target-aim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045">
        <w:rPr>
          <w:noProof/>
        </w:rPr>
        <w:drawing>
          <wp:anchor distT="0" distB="0" distL="114300" distR="114300" simplePos="0" relativeHeight="251789312" behindDoc="0" locked="0" layoutInCell="1" allowOverlap="1" wp14:anchorId="44F44363" wp14:editId="69CA060D">
            <wp:simplePos x="0" y="0"/>
            <wp:positionH relativeFrom="column">
              <wp:posOffset>1836420</wp:posOffset>
            </wp:positionH>
            <wp:positionV relativeFrom="paragraph">
              <wp:posOffset>-726440</wp:posOffset>
            </wp:positionV>
            <wp:extent cx="182880" cy="182880"/>
            <wp:effectExtent l="0" t="0" r="7620" b="7620"/>
            <wp:wrapNone/>
            <wp:docPr id="391" name="Picture 391" descr="C:\Users\White1\AppData\Local\Microsoft\Windows\INetCache\IE\DW8V0XUB\urwald-Zielscheibe-target-ai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C:\Users\White1\AppData\Local\Microsoft\Windows\INetCache\IE\DW8V0XUB\urwald-Zielscheibe-target-aim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045">
        <w:rPr>
          <w:noProof/>
        </w:rPr>
        <w:drawing>
          <wp:anchor distT="0" distB="0" distL="114300" distR="114300" simplePos="0" relativeHeight="251788288" behindDoc="0" locked="0" layoutInCell="1" allowOverlap="1" wp14:anchorId="06571FCE" wp14:editId="576BD7B5">
            <wp:simplePos x="0" y="0"/>
            <wp:positionH relativeFrom="column">
              <wp:posOffset>632460</wp:posOffset>
            </wp:positionH>
            <wp:positionV relativeFrom="paragraph">
              <wp:posOffset>-779780</wp:posOffset>
            </wp:positionV>
            <wp:extent cx="274320" cy="274320"/>
            <wp:effectExtent l="0" t="0" r="0" b="0"/>
            <wp:wrapNone/>
            <wp:docPr id="390" name="Picture 390" descr="C:\Users\White1\AppData\Local\Microsoft\Windows\INetCache\IE\DW8V0XUB\urwald-Zielscheibe-target-ai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C:\Users\White1\AppData\Local\Microsoft\Windows\INetCache\IE\DW8V0XUB\urwald-Zielscheibe-target-aim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045">
        <w:rPr>
          <w:noProof/>
        </w:rPr>
        <w:drawing>
          <wp:anchor distT="0" distB="0" distL="114300" distR="114300" simplePos="0" relativeHeight="251787264" behindDoc="0" locked="0" layoutInCell="1" allowOverlap="1" wp14:anchorId="5F3F2B98" wp14:editId="15785531">
            <wp:simplePos x="0" y="0"/>
            <wp:positionH relativeFrom="column">
              <wp:posOffset>1477010</wp:posOffset>
            </wp:positionH>
            <wp:positionV relativeFrom="paragraph">
              <wp:posOffset>-772160</wp:posOffset>
            </wp:positionV>
            <wp:extent cx="274320" cy="274320"/>
            <wp:effectExtent l="0" t="0" r="0" b="0"/>
            <wp:wrapNone/>
            <wp:docPr id="389" name="Picture 389" descr="C:\Users\White1\AppData\Local\Microsoft\Windows\INetCache\IE\DW8V0XUB\urwald-Zielscheibe-target-ai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C:\Users\White1\AppData\Local\Microsoft\Windows\INetCache\IE\DW8V0XUB\urwald-Zielscheibe-target-aim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045">
        <w:rPr>
          <w:noProof/>
        </w:rPr>
        <w:drawing>
          <wp:anchor distT="0" distB="0" distL="114300" distR="114300" simplePos="0" relativeHeight="251786240" behindDoc="0" locked="0" layoutInCell="1" allowOverlap="1" wp14:anchorId="4468ECA7" wp14:editId="084B90D2">
            <wp:simplePos x="0" y="0"/>
            <wp:positionH relativeFrom="column">
              <wp:posOffset>990600</wp:posOffset>
            </wp:positionH>
            <wp:positionV relativeFrom="paragraph">
              <wp:posOffset>-848360</wp:posOffset>
            </wp:positionV>
            <wp:extent cx="419100" cy="419100"/>
            <wp:effectExtent l="0" t="0" r="0" b="0"/>
            <wp:wrapNone/>
            <wp:docPr id="388" name="Picture 388" descr="C:\Users\White1\AppData\Local\Microsoft\Windows\INetCache\IE\DW8V0XUB\urwald-Zielscheibe-target-ai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C:\Users\White1\AppData\Local\Microsoft\Windows\INetCache\IE\DW8V0XUB\urwald-Zielscheibe-target-aim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045">
        <w:rPr>
          <w:noProof/>
        </w:rPr>
        <w:drawing>
          <wp:anchor distT="0" distB="0" distL="114300" distR="114300" simplePos="0" relativeHeight="251796480" behindDoc="0" locked="0" layoutInCell="1" allowOverlap="1" wp14:anchorId="55FF8D12" wp14:editId="47D3E200">
            <wp:simplePos x="0" y="0"/>
            <wp:positionH relativeFrom="column">
              <wp:posOffset>3724910</wp:posOffset>
            </wp:positionH>
            <wp:positionV relativeFrom="paragraph">
              <wp:posOffset>-745490</wp:posOffset>
            </wp:positionV>
            <wp:extent cx="182880" cy="182880"/>
            <wp:effectExtent l="0" t="0" r="7620" b="7620"/>
            <wp:wrapNone/>
            <wp:docPr id="405" name="Picture 405" descr="C:\Users\White1\AppData\Local\Microsoft\Windows\INetCache\IE\DW8V0XUB\urwald-Zielscheibe-target-ai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C:\Users\White1\AppData\Local\Microsoft\Windows\INetCache\IE\DW8V0XUB\urwald-Zielscheibe-target-aim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045">
        <w:rPr>
          <w:noProof/>
        </w:rPr>
        <w:drawing>
          <wp:anchor distT="0" distB="0" distL="114300" distR="114300" simplePos="0" relativeHeight="251795456" behindDoc="0" locked="0" layoutInCell="1" allowOverlap="1" wp14:anchorId="2691FA82" wp14:editId="49442544">
            <wp:simplePos x="0" y="0"/>
            <wp:positionH relativeFrom="column">
              <wp:posOffset>5199380</wp:posOffset>
            </wp:positionH>
            <wp:positionV relativeFrom="paragraph">
              <wp:posOffset>-722630</wp:posOffset>
            </wp:positionV>
            <wp:extent cx="182880" cy="182880"/>
            <wp:effectExtent l="0" t="0" r="7620" b="7620"/>
            <wp:wrapNone/>
            <wp:docPr id="404" name="Picture 404" descr="C:\Users\White1\AppData\Local\Microsoft\Windows\INetCache\IE\DW8V0XUB\urwald-Zielscheibe-target-ai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C:\Users\White1\AppData\Local\Microsoft\Windows\INetCache\IE\DW8V0XUB\urwald-Zielscheibe-target-aim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045">
        <w:rPr>
          <w:noProof/>
        </w:rPr>
        <w:drawing>
          <wp:anchor distT="0" distB="0" distL="114300" distR="114300" simplePos="0" relativeHeight="251794432" behindDoc="0" locked="0" layoutInCell="1" allowOverlap="1" wp14:anchorId="56568BF3" wp14:editId="5143D8D8">
            <wp:simplePos x="0" y="0"/>
            <wp:positionH relativeFrom="column">
              <wp:posOffset>3995420</wp:posOffset>
            </wp:positionH>
            <wp:positionV relativeFrom="paragraph">
              <wp:posOffset>-775970</wp:posOffset>
            </wp:positionV>
            <wp:extent cx="274320" cy="274320"/>
            <wp:effectExtent l="0" t="0" r="0" b="0"/>
            <wp:wrapNone/>
            <wp:docPr id="403" name="Picture 403" descr="C:\Users\White1\AppData\Local\Microsoft\Windows\INetCache\IE\DW8V0XUB\urwald-Zielscheibe-target-ai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C:\Users\White1\AppData\Local\Microsoft\Windows\INetCache\IE\DW8V0XUB\urwald-Zielscheibe-target-aim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045">
        <w:rPr>
          <w:noProof/>
        </w:rPr>
        <w:drawing>
          <wp:anchor distT="0" distB="0" distL="114300" distR="114300" simplePos="0" relativeHeight="251793408" behindDoc="0" locked="0" layoutInCell="1" allowOverlap="1" wp14:anchorId="32E2C211" wp14:editId="403BD9B9">
            <wp:simplePos x="0" y="0"/>
            <wp:positionH relativeFrom="column">
              <wp:posOffset>4839970</wp:posOffset>
            </wp:positionH>
            <wp:positionV relativeFrom="paragraph">
              <wp:posOffset>-768350</wp:posOffset>
            </wp:positionV>
            <wp:extent cx="274320" cy="274320"/>
            <wp:effectExtent l="0" t="0" r="0" b="0"/>
            <wp:wrapNone/>
            <wp:docPr id="402" name="Picture 402" descr="C:\Users\White1\AppData\Local\Microsoft\Windows\INetCache\IE\DW8V0XUB\urwald-Zielscheibe-target-ai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C:\Users\White1\AppData\Local\Microsoft\Windows\INetCache\IE\DW8V0XUB\urwald-Zielscheibe-target-aim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045">
        <w:rPr>
          <w:noProof/>
        </w:rPr>
        <w:drawing>
          <wp:anchor distT="0" distB="0" distL="114300" distR="114300" simplePos="0" relativeHeight="251792384" behindDoc="0" locked="0" layoutInCell="1" allowOverlap="1" wp14:anchorId="531C55FD" wp14:editId="011BA534">
            <wp:simplePos x="0" y="0"/>
            <wp:positionH relativeFrom="column">
              <wp:posOffset>4353560</wp:posOffset>
            </wp:positionH>
            <wp:positionV relativeFrom="paragraph">
              <wp:posOffset>-844550</wp:posOffset>
            </wp:positionV>
            <wp:extent cx="419100" cy="419100"/>
            <wp:effectExtent l="0" t="0" r="0" b="0"/>
            <wp:wrapNone/>
            <wp:docPr id="394" name="Picture 394" descr="C:\Users\White1\AppData\Local\Microsoft\Windows\INetCache\IE\DW8V0XUB\urwald-Zielscheibe-target-ai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C:\Users\White1\AppData\Local\Microsoft\Windows\INetCache\IE\DW8V0XUB\urwald-Zielscheibe-target-aim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A1C">
        <w:rPr>
          <w:noProof/>
        </w:rPr>
        <w:drawing>
          <wp:anchor distT="0" distB="0" distL="114300" distR="114300" simplePos="0" relativeHeight="251778048" behindDoc="0" locked="0" layoutInCell="1" allowOverlap="1" wp14:anchorId="1C9D6AA6" wp14:editId="5E1122F8">
            <wp:simplePos x="0" y="0"/>
            <wp:positionH relativeFrom="column">
              <wp:posOffset>7444740</wp:posOffset>
            </wp:positionH>
            <wp:positionV relativeFrom="paragraph">
              <wp:posOffset>-258445</wp:posOffset>
            </wp:positionV>
            <wp:extent cx="1973580" cy="2171700"/>
            <wp:effectExtent l="38100" t="38100" r="45720" b="381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98" t="35328" r="50791" b="39417"/>
                    <a:stretch/>
                  </pic:blipFill>
                  <pic:spPr bwMode="auto">
                    <a:xfrm>
                      <a:off x="0" y="0"/>
                      <a:ext cx="1973580" cy="217170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DA7">
        <w:rPr>
          <w:noProof/>
        </w:rPr>
        <w:drawing>
          <wp:anchor distT="0" distB="0" distL="114300" distR="114300" simplePos="0" relativeHeight="251729920" behindDoc="0" locked="0" layoutInCell="1" allowOverlap="1" wp14:anchorId="52776011" wp14:editId="48AD57C6">
            <wp:simplePos x="0" y="0"/>
            <wp:positionH relativeFrom="column">
              <wp:posOffset>3199130</wp:posOffset>
            </wp:positionH>
            <wp:positionV relativeFrom="paragraph">
              <wp:posOffset>137160</wp:posOffset>
            </wp:positionV>
            <wp:extent cx="2225040" cy="1668780"/>
            <wp:effectExtent l="38100" t="38100" r="41910" b="45720"/>
            <wp:wrapNone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oting Club (2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66878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22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D0D1A7A" wp14:editId="3ABD821A">
                <wp:simplePos x="0" y="0"/>
                <wp:positionH relativeFrom="column">
                  <wp:posOffset>53340</wp:posOffset>
                </wp:positionH>
                <wp:positionV relativeFrom="paragraph">
                  <wp:posOffset>-220980</wp:posOffset>
                </wp:positionV>
                <wp:extent cx="2323465" cy="2628900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465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3A08F" w14:textId="77777777" w:rsidR="003331D0" w:rsidRDefault="003331D0" w:rsidP="003331D0">
                            <w:pPr>
                              <w:jc w:val="center"/>
                              <w:rPr>
                                <w:rFonts w:ascii="Stencil" w:hAnsi="Stencil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3331D0">
                              <w:rPr>
                                <w:rFonts w:ascii="Stencil" w:hAnsi="Stencil"/>
                                <w:color w:val="002060"/>
                                <w:sz w:val="52"/>
                                <w:szCs w:val="52"/>
                              </w:rPr>
                              <w:t>Clubhouse</w:t>
                            </w:r>
                          </w:p>
                          <w:p w14:paraId="1AB38D54" w14:textId="77777777" w:rsidR="00342EB0" w:rsidRDefault="003331D0" w:rsidP="003331D0">
                            <w:pPr>
                              <w:spacing w:line="276" w:lineRule="auto"/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331D0"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</w:rPr>
                              <w:t xml:space="preserve">    Monthly Club meeting </w:t>
                            </w:r>
                            <w:r w:rsidR="00342EB0"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14:paraId="7541A142" w14:textId="77777777" w:rsidR="003331D0" w:rsidRPr="003331D0" w:rsidRDefault="00342EB0" w:rsidP="003331D0">
                            <w:pPr>
                              <w:spacing w:line="276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3331D0" w:rsidRPr="00342EB0">
                              <w:rPr>
                                <w:rFonts w:ascii="Times New Roman" w:hAnsi="Times New Roman"/>
                                <w:color w:val="000000"/>
                                <w:szCs w:val="32"/>
                              </w:rPr>
                              <w:t>(3rd Monday of each month)</w:t>
                            </w:r>
                          </w:p>
                          <w:p w14:paraId="71D467B2" w14:textId="77777777" w:rsidR="003331D0" w:rsidRPr="003331D0" w:rsidRDefault="003331D0" w:rsidP="003331D0">
                            <w:pPr>
                              <w:spacing w:line="276" w:lineRule="auto"/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331D0"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</w:rPr>
                              <w:t xml:space="preserve">    Permit to Carry Classes</w:t>
                            </w:r>
                          </w:p>
                          <w:p w14:paraId="7C9B0847" w14:textId="77777777" w:rsidR="003331D0" w:rsidRPr="003331D0" w:rsidRDefault="003331D0" w:rsidP="003331D0">
                            <w:pPr>
                              <w:spacing w:line="276" w:lineRule="auto"/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331D0"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</w:rPr>
                              <w:t xml:space="preserve">    Youth Safety Classes</w:t>
                            </w:r>
                          </w:p>
                          <w:p w14:paraId="62998C4B" w14:textId="77777777" w:rsidR="003331D0" w:rsidRPr="003331D0" w:rsidRDefault="003331D0" w:rsidP="003331D0">
                            <w:pPr>
                              <w:spacing w:line="276" w:lineRule="auto"/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331D0"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</w:rPr>
                              <w:t xml:space="preserve">    Youth Hunting Classes</w:t>
                            </w:r>
                          </w:p>
                          <w:p w14:paraId="37A806DE" w14:textId="77777777" w:rsidR="00342EB0" w:rsidRDefault="003331D0" w:rsidP="003331D0">
                            <w:pPr>
                              <w:spacing w:line="276" w:lineRule="auto"/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331D0"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</w:rPr>
                              <w:t xml:space="preserve">    Local, County, and </w:t>
                            </w:r>
                            <w:r w:rsidR="00342EB0"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441C4286" w14:textId="77777777" w:rsidR="003331D0" w:rsidRPr="003331D0" w:rsidRDefault="00342EB0" w:rsidP="003331D0">
                            <w:pPr>
                              <w:spacing w:line="276" w:lineRule="auto"/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3331D0" w:rsidRPr="003331D0"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</w:rPr>
                              <w:t>State Law Enforcement</w:t>
                            </w:r>
                          </w:p>
                          <w:p w14:paraId="0B30DA49" w14:textId="77777777" w:rsidR="003331D0" w:rsidRPr="003331D0" w:rsidRDefault="003331D0" w:rsidP="003331D0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331D0"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</w:rPr>
                              <w:t xml:space="preserve">    Local Social Events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D1A7A" id="_x0000_s1030" type="#_x0000_t202" style="position:absolute;margin-left:4.2pt;margin-top:-17.4pt;width:182.95pt;height:20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" filled="f" stroked="f">
                <v:textbox>
                  <w:txbxContent>
                    <w:p w14:paraId="7E83A08F" w14:textId="77777777" w:rsidR="003331D0" w:rsidRDefault="003331D0" w:rsidP="003331D0">
                      <w:pPr>
                        <w:jc w:val="center"/>
                        <w:rPr>
                          <w:rFonts w:ascii="Stencil" w:hAnsi="Stencil"/>
                          <w:color w:val="002060"/>
                          <w:sz w:val="52"/>
                          <w:szCs w:val="52"/>
                        </w:rPr>
                      </w:pPr>
                      <w:r w:rsidRPr="003331D0">
                        <w:rPr>
                          <w:rFonts w:ascii="Stencil" w:hAnsi="Stencil"/>
                          <w:color w:val="002060"/>
                          <w:sz w:val="52"/>
                          <w:szCs w:val="52"/>
                        </w:rPr>
                        <w:t>Clubhouse</w:t>
                      </w:r>
                    </w:p>
                    <w:p w14:paraId="1AB38D54" w14:textId="77777777" w:rsidR="00342EB0" w:rsidRDefault="003331D0" w:rsidP="003331D0">
                      <w:pPr>
                        <w:spacing w:line="276" w:lineRule="auto"/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</w:rPr>
                      </w:pPr>
                      <w:r w:rsidRPr="003331D0"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</w:rPr>
                        <w:t xml:space="preserve">    Monthly Club meeting </w:t>
                      </w:r>
                      <w:r w:rsidR="00342EB0"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</w:rPr>
                        <w:t xml:space="preserve">   </w:t>
                      </w:r>
                    </w:p>
                    <w:p w14:paraId="7541A142" w14:textId="77777777" w:rsidR="003331D0" w:rsidRPr="003331D0" w:rsidRDefault="00342EB0" w:rsidP="003331D0">
                      <w:pPr>
                        <w:spacing w:line="276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</w:rPr>
                        <w:t xml:space="preserve">    </w:t>
                      </w:r>
                      <w:r w:rsidR="003331D0" w:rsidRPr="00342EB0">
                        <w:rPr>
                          <w:rFonts w:ascii="Times New Roman" w:hAnsi="Times New Roman"/>
                          <w:color w:val="000000"/>
                          <w:szCs w:val="32"/>
                        </w:rPr>
                        <w:t>(3rd Monday of each month)</w:t>
                      </w:r>
                    </w:p>
                    <w:p w14:paraId="71D467B2" w14:textId="77777777" w:rsidR="003331D0" w:rsidRPr="003331D0" w:rsidRDefault="003331D0" w:rsidP="003331D0">
                      <w:pPr>
                        <w:spacing w:line="276" w:lineRule="auto"/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</w:rPr>
                      </w:pPr>
                      <w:r w:rsidRPr="003331D0"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</w:rPr>
                        <w:t xml:space="preserve">    Permit to Carry Classes</w:t>
                      </w:r>
                    </w:p>
                    <w:p w14:paraId="7C9B0847" w14:textId="77777777" w:rsidR="003331D0" w:rsidRPr="003331D0" w:rsidRDefault="003331D0" w:rsidP="003331D0">
                      <w:pPr>
                        <w:spacing w:line="276" w:lineRule="auto"/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</w:rPr>
                      </w:pPr>
                      <w:r w:rsidRPr="003331D0"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</w:rPr>
                        <w:t xml:space="preserve">    Youth Safety Classes</w:t>
                      </w:r>
                    </w:p>
                    <w:p w14:paraId="62998C4B" w14:textId="77777777" w:rsidR="003331D0" w:rsidRPr="003331D0" w:rsidRDefault="003331D0" w:rsidP="003331D0">
                      <w:pPr>
                        <w:spacing w:line="276" w:lineRule="auto"/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</w:rPr>
                      </w:pPr>
                      <w:r w:rsidRPr="003331D0"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</w:rPr>
                        <w:t xml:space="preserve">    Youth Hunting Classes</w:t>
                      </w:r>
                    </w:p>
                    <w:p w14:paraId="37A806DE" w14:textId="77777777" w:rsidR="00342EB0" w:rsidRDefault="003331D0" w:rsidP="003331D0">
                      <w:pPr>
                        <w:spacing w:line="276" w:lineRule="auto"/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</w:rPr>
                      </w:pPr>
                      <w:r w:rsidRPr="003331D0"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</w:rPr>
                        <w:t xml:space="preserve">    Local, County, and </w:t>
                      </w:r>
                      <w:r w:rsidR="00342EB0"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441C4286" w14:textId="77777777" w:rsidR="003331D0" w:rsidRPr="003331D0" w:rsidRDefault="00342EB0" w:rsidP="003331D0">
                      <w:pPr>
                        <w:spacing w:line="276" w:lineRule="auto"/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</w:rPr>
                        <w:t xml:space="preserve">    </w:t>
                      </w:r>
                      <w:r w:rsidR="003331D0" w:rsidRPr="003331D0"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</w:rPr>
                        <w:t>State Law Enforcement</w:t>
                      </w:r>
                    </w:p>
                    <w:p w14:paraId="0B30DA49" w14:textId="77777777" w:rsidR="003331D0" w:rsidRPr="003331D0" w:rsidRDefault="003331D0" w:rsidP="003331D0">
                      <w:pPr>
                        <w:tabs>
                          <w:tab w:val="left" w:pos="360"/>
                        </w:tabs>
                        <w:spacing w:line="276" w:lineRule="auto"/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</w:rPr>
                      </w:pPr>
                      <w:r w:rsidRPr="003331D0"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</w:rPr>
                        <w:t xml:space="preserve">    Local Social Events</w:t>
                      </w:r>
                    </w:p>
                  </w:txbxContent>
                </v:textbox>
              </v:shape>
            </w:pict>
          </mc:Fallback>
        </mc:AlternateContent>
      </w:r>
      <w:r w:rsidR="000C322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34F9BD" wp14:editId="725D766A">
                <wp:simplePos x="0" y="0"/>
                <wp:positionH relativeFrom="page">
                  <wp:posOffset>366395</wp:posOffset>
                </wp:positionH>
                <wp:positionV relativeFrom="page">
                  <wp:posOffset>887095</wp:posOffset>
                </wp:positionV>
                <wp:extent cx="2552700" cy="2709545"/>
                <wp:effectExtent l="0" t="0" r="19050" b="14605"/>
                <wp:wrapNone/>
                <wp:docPr id="310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2709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51EF5E" id="AutoShape 420" o:spid="_x0000_s1026" style="position:absolute;margin-left:28.85pt;margin-top:69.85pt;width:201pt;height:213.3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" fillcolor="#f2f2f2 [3052]" strokecolor="#1f497d">
                <w10:wrap anchorx="page" anchory="page"/>
              </v:roundrect>
            </w:pict>
          </mc:Fallback>
        </mc:AlternateContent>
      </w:r>
      <w:r w:rsidR="000C3227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94A78A" wp14:editId="0FEC0352">
                <wp:simplePos x="0" y="0"/>
                <wp:positionH relativeFrom="page">
                  <wp:posOffset>410845</wp:posOffset>
                </wp:positionH>
                <wp:positionV relativeFrom="page">
                  <wp:posOffset>925195</wp:posOffset>
                </wp:positionV>
                <wp:extent cx="2552700" cy="2717165"/>
                <wp:effectExtent l="0" t="0" r="19050" b="26035"/>
                <wp:wrapNone/>
                <wp:docPr id="309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2717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C4135D" id="AutoShape 421" o:spid="_x0000_s1026" style="position:absolute;margin-left:32.35pt;margin-top:72.85pt;width:201pt;height:213.9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" fillcolor="#f2f2f2 [3052]" strokecolor="#1f497d">
                <w10:wrap anchorx="page" anchory="page"/>
              </v:roundrect>
            </w:pict>
          </mc:Fallback>
        </mc:AlternateContent>
      </w:r>
    </w:p>
    <w:p w14:paraId="5D1EB4F1" w14:textId="77777777" w:rsidR="00AC7BFD" w:rsidRDefault="00A64DA7">
      <w:r>
        <w:rPr>
          <w:noProof/>
        </w:rPr>
        <w:drawing>
          <wp:anchor distT="0" distB="0" distL="114300" distR="114300" simplePos="0" relativeHeight="251713536" behindDoc="0" locked="0" layoutInCell="1" allowOverlap="1" wp14:anchorId="6C481E61" wp14:editId="25C254EB">
            <wp:simplePos x="0" y="0"/>
            <wp:positionH relativeFrom="column">
              <wp:posOffset>68580</wp:posOffset>
            </wp:positionH>
            <wp:positionV relativeFrom="paragraph">
              <wp:posOffset>81280</wp:posOffset>
            </wp:positionV>
            <wp:extent cx="274320" cy="151765"/>
            <wp:effectExtent l="0" t="0" r="0" b="635"/>
            <wp:wrapNone/>
            <wp:docPr id="423" name="Picture 423" descr="C:\Users\White1\AppData\Local\Microsoft\Windows\INetCache\IE\3HCNY4RC\tikigiki-pencil-office-00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C:\Users\White1\AppData\Local\Microsoft\Windows\INetCache\IE\3HCNY4RC\tikigiki-pencil-office-001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5405" b="86486" l="3030" r="9242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5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0662D" w14:textId="77777777" w:rsidR="00AC7BFD" w:rsidRDefault="00AC7BFD"/>
    <w:p w14:paraId="562CCA60" w14:textId="77777777" w:rsidR="00AC7BFD" w:rsidRDefault="00AC7BFD"/>
    <w:p w14:paraId="0F5CB2CC" w14:textId="77777777" w:rsidR="00AC7BFD" w:rsidRDefault="00A64DA7">
      <w:r>
        <w:rPr>
          <w:noProof/>
        </w:rPr>
        <w:drawing>
          <wp:anchor distT="0" distB="0" distL="114300" distR="114300" simplePos="0" relativeHeight="251732992" behindDoc="0" locked="0" layoutInCell="1" allowOverlap="1" wp14:anchorId="2B408195" wp14:editId="64B7EC2C">
            <wp:simplePos x="0" y="0"/>
            <wp:positionH relativeFrom="column">
              <wp:posOffset>71755</wp:posOffset>
            </wp:positionH>
            <wp:positionV relativeFrom="paragraph">
              <wp:posOffset>15875</wp:posOffset>
            </wp:positionV>
            <wp:extent cx="274320" cy="151765"/>
            <wp:effectExtent l="0" t="0" r="0" b="635"/>
            <wp:wrapNone/>
            <wp:docPr id="1029" name="Picture 1029" descr="C:\Users\White1\AppData\Local\Microsoft\Windows\INetCache\IE\3HCNY4RC\tikigiki-pencil-office-00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C:\Users\White1\AppData\Local\Microsoft\Windows\INetCache\IE\3HCNY4RC\tikigiki-pencil-office-001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5405" b="86486" l="3030" r="9242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5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4017D" w14:textId="77777777" w:rsidR="00AC7BFD" w:rsidRDefault="00A64DA7">
      <w:r>
        <w:rPr>
          <w:noProof/>
        </w:rPr>
        <w:drawing>
          <wp:anchor distT="0" distB="0" distL="114300" distR="114300" simplePos="0" relativeHeight="251735040" behindDoc="0" locked="0" layoutInCell="1" allowOverlap="1" wp14:anchorId="7EEC32EA" wp14:editId="466A4088">
            <wp:simplePos x="0" y="0"/>
            <wp:positionH relativeFrom="column">
              <wp:posOffset>68580</wp:posOffset>
            </wp:positionH>
            <wp:positionV relativeFrom="paragraph">
              <wp:posOffset>113665</wp:posOffset>
            </wp:positionV>
            <wp:extent cx="274320" cy="151765"/>
            <wp:effectExtent l="0" t="0" r="0" b="635"/>
            <wp:wrapNone/>
            <wp:docPr id="1030" name="Picture 1030" descr="C:\Users\White1\AppData\Local\Microsoft\Windows\INetCache\IE\3HCNY4RC\tikigiki-pencil-office-00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C:\Users\White1\AppData\Local\Microsoft\Windows\INetCache\IE\3HCNY4RC\tikigiki-pencil-office-001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5405" b="86486" l="3030" r="9242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5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A2042" w14:textId="77777777" w:rsidR="00AC7BFD" w:rsidRDefault="00AC7BFD"/>
    <w:p w14:paraId="57B44397" w14:textId="77777777" w:rsidR="00AC7BFD" w:rsidRDefault="00A64DA7">
      <w:r>
        <w:rPr>
          <w:noProof/>
        </w:rPr>
        <w:drawing>
          <wp:anchor distT="0" distB="0" distL="114300" distR="114300" simplePos="0" relativeHeight="251737088" behindDoc="0" locked="0" layoutInCell="1" allowOverlap="1" wp14:anchorId="753A6F41" wp14:editId="5DCB0640">
            <wp:simplePos x="0" y="0"/>
            <wp:positionH relativeFrom="column">
              <wp:posOffset>68580</wp:posOffset>
            </wp:positionH>
            <wp:positionV relativeFrom="paragraph">
              <wp:posOffset>25400</wp:posOffset>
            </wp:positionV>
            <wp:extent cx="274320" cy="151765"/>
            <wp:effectExtent l="0" t="0" r="0" b="635"/>
            <wp:wrapNone/>
            <wp:docPr id="1031" name="Picture 1031" descr="C:\Users\White1\AppData\Local\Microsoft\Windows\INetCache\IE\3HCNY4RC\tikigiki-pencil-office-00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C:\Users\White1\AppData\Local\Microsoft\Windows\INetCache\IE\3HCNY4RC\tikigiki-pencil-office-001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5405" b="86486" l="3030" r="9242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5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1D9DD" w14:textId="77777777" w:rsidR="00AC7BFD" w:rsidRDefault="00B65A1C">
      <w:r>
        <w:rPr>
          <w:noProof/>
        </w:rPr>
        <w:drawing>
          <wp:anchor distT="0" distB="0" distL="114300" distR="114300" simplePos="0" relativeHeight="251739136" behindDoc="0" locked="0" layoutInCell="1" allowOverlap="1" wp14:anchorId="50BBA5FB" wp14:editId="49DB7B21">
            <wp:simplePos x="0" y="0"/>
            <wp:positionH relativeFrom="column">
              <wp:posOffset>68580</wp:posOffset>
            </wp:positionH>
            <wp:positionV relativeFrom="paragraph">
              <wp:posOffset>115570</wp:posOffset>
            </wp:positionV>
            <wp:extent cx="274320" cy="151765"/>
            <wp:effectExtent l="0" t="0" r="0" b="635"/>
            <wp:wrapNone/>
            <wp:docPr id="1032" name="Picture 1032" descr="C:\Users\White1\AppData\Local\Microsoft\Windows\INetCache\IE\3HCNY4RC\tikigiki-pencil-office-00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C:\Users\White1\AppData\Local\Microsoft\Windows\INetCache\IE\3HCNY4RC\tikigiki-pencil-office-001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5405" b="86486" l="3030" r="9242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5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F1B" w:rsidRPr="00A64DA7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40F7EE1" wp14:editId="618321B4">
                <wp:simplePos x="0" y="0"/>
                <wp:positionH relativeFrom="page">
                  <wp:posOffset>3886200</wp:posOffset>
                </wp:positionH>
                <wp:positionV relativeFrom="page">
                  <wp:posOffset>2712720</wp:posOffset>
                </wp:positionV>
                <wp:extent cx="2557145" cy="1386840"/>
                <wp:effectExtent l="0" t="0" r="14605" b="22860"/>
                <wp:wrapNone/>
                <wp:docPr id="1034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7145" cy="1386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1ACCAF" id="AutoShape 431" o:spid="_x0000_s1026" style="position:absolute;margin-left:306pt;margin-top:213.6pt;width:201.35pt;height:109.2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" fillcolor="#f2f2f2 [3052]" strokecolor="#1f497d [3215]">
                <w10:wrap anchorx="page" anchory="page"/>
              </v:roundrect>
            </w:pict>
          </mc:Fallback>
        </mc:AlternateContent>
      </w:r>
    </w:p>
    <w:p w14:paraId="2B5FBD3E" w14:textId="77777777" w:rsidR="00AC7BFD" w:rsidRDefault="00B65A1C" w:rsidP="00B65A1C">
      <w:pPr>
        <w:tabs>
          <w:tab w:val="left" w:pos="10710"/>
          <w:tab w:val="left" w:pos="10800"/>
        </w:tabs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7EB0D76B" wp14:editId="61452CB0">
            <wp:simplePos x="0" y="0"/>
            <wp:positionH relativeFrom="column">
              <wp:posOffset>6424930</wp:posOffset>
            </wp:positionH>
            <wp:positionV relativeFrom="paragraph">
              <wp:posOffset>91440</wp:posOffset>
            </wp:positionV>
            <wp:extent cx="2841625" cy="1455420"/>
            <wp:effectExtent l="38100" t="38100" r="34925" b="30480"/>
            <wp:wrapNone/>
            <wp:docPr id="1054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le Range Photo #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8" b="24199"/>
                    <a:stretch/>
                  </pic:blipFill>
                  <pic:spPr bwMode="auto">
                    <a:xfrm>
                      <a:off x="0" y="0"/>
                      <a:ext cx="2841625" cy="145542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F1B" w:rsidRPr="00A64DA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5D04FDA" wp14:editId="139437F6">
                <wp:simplePos x="0" y="0"/>
                <wp:positionH relativeFrom="page">
                  <wp:posOffset>3939540</wp:posOffset>
                </wp:positionH>
                <wp:positionV relativeFrom="page">
                  <wp:posOffset>2750820</wp:posOffset>
                </wp:positionV>
                <wp:extent cx="2557145" cy="1386840"/>
                <wp:effectExtent l="0" t="0" r="14605" b="22860"/>
                <wp:wrapNone/>
                <wp:docPr id="1035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7145" cy="1386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5B5033" id="AutoShape 432" o:spid="_x0000_s1026" style="position:absolute;margin-left:310.2pt;margin-top:216.6pt;width:201.35pt;height:109.2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" fillcolor="#f2f2f2 [3052]" strokecolor="#1f497d [3215]">
                <w10:wrap anchorx="page" anchory="page"/>
              </v:roundrect>
            </w:pict>
          </mc:Fallback>
        </mc:AlternateContent>
      </w:r>
      <w:r w:rsidR="00A64DA7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833A312" wp14:editId="3003C70D">
                <wp:simplePos x="0" y="0"/>
                <wp:positionH relativeFrom="column">
                  <wp:posOffset>3512820</wp:posOffset>
                </wp:positionH>
                <wp:positionV relativeFrom="paragraph">
                  <wp:posOffset>30480</wp:posOffset>
                </wp:positionV>
                <wp:extent cx="2476500" cy="1371600"/>
                <wp:effectExtent l="0" t="0" r="0" b="0"/>
                <wp:wrapNone/>
                <wp:docPr id="10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DB712" w14:textId="77777777" w:rsidR="00A64DA7" w:rsidRDefault="00A64DA7" w:rsidP="00342EB0">
                            <w:pPr>
                              <w:tabs>
                                <w:tab w:val="left" w:pos="360"/>
                              </w:tabs>
                              <w:jc w:val="center"/>
                              <w:rPr>
                                <w:rFonts w:ascii="Stencil" w:hAnsi="Stencil"/>
                                <w:color w:val="00206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tencil" w:hAnsi="Stencil"/>
                                <w:color w:val="002060"/>
                                <w:sz w:val="52"/>
                                <w:szCs w:val="52"/>
                              </w:rPr>
                              <w:t>Pistols</w:t>
                            </w:r>
                          </w:p>
                          <w:p w14:paraId="32C527C0" w14:textId="77777777" w:rsidR="00623F1B" w:rsidRDefault="00623F1B" w:rsidP="00342EB0">
                            <w:pPr>
                              <w:tabs>
                                <w:tab w:val="left" w:pos="360"/>
                              </w:tabs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      Pistol target practice</w:t>
                            </w:r>
                          </w:p>
                          <w:p w14:paraId="5092AE1E" w14:textId="77777777" w:rsidR="00623F1B" w:rsidRDefault="00623F1B" w:rsidP="00623F1B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      Permit to Carry classes</w:t>
                            </w:r>
                          </w:p>
                          <w:p w14:paraId="262E85AC" w14:textId="77777777" w:rsidR="00623F1B" w:rsidRDefault="00623F1B" w:rsidP="00623F1B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      Law enforcement qualifications</w:t>
                            </w:r>
                          </w:p>
                          <w:p w14:paraId="61CAE9FB" w14:textId="77777777" w:rsidR="00623F1B" w:rsidRDefault="00623F1B" w:rsidP="00623F1B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      Small bore and pistol to 50 yards</w:t>
                            </w:r>
                          </w:p>
                          <w:p w14:paraId="407F1B80" w14:textId="77777777" w:rsidR="00623F1B" w:rsidRPr="00623F1B" w:rsidRDefault="00623F1B" w:rsidP="00623F1B">
                            <w:pPr>
                              <w:tabs>
                                <w:tab w:val="left" w:pos="360"/>
                              </w:tabs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3A312" id="_x0000_s1031" type="#_x0000_t202" style="position:absolute;margin-left:276.6pt;margin-top:2.4pt;width:195pt;height:10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" filled="f" stroked="f">
                <v:textbox>
                  <w:txbxContent>
                    <w:p w14:paraId="76DDB712" w14:textId="77777777" w:rsidR="00A64DA7" w:rsidRDefault="00A64DA7" w:rsidP="00342EB0">
                      <w:pPr>
                        <w:tabs>
                          <w:tab w:val="left" w:pos="360"/>
                        </w:tabs>
                        <w:jc w:val="center"/>
                        <w:rPr>
                          <w:rFonts w:ascii="Stencil" w:hAnsi="Stencil"/>
                          <w:color w:val="002060"/>
                          <w:sz w:val="52"/>
                          <w:szCs w:val="52"/>
                        </w:rPr>
                      </w:pPr>
                      <w:r>
                        <w:rPr>
                          <w:rFonts w:ascii="Stencil" w:hAnsi="Stencil"/>
                          <w:color w:val="002060"/>
                          <w:sz w:val="52"/>
                          <w:szCs w:val="52"/>
                        </w:rPr>
                        <w:t>Pistols</w:t>
                      </w:r>
                    </w:p>
                    <w:p w14:paraId="32C527C0" w14:textId="77777777" w:rsidR="00623F1B" w:rsidRDefault="00623F1B" w:rsidP="00342EB0">
                      <w:pPr>
                        <w:tabs>
                          <w:tab w:val="left" w:pos="360"/>
                        </w:tabs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      Pistol target practice</w:t>
                      </w:r>
                    </w:p>
                    <w:p w14:paraId="5092AE1E" w14:textId="77777777" w:rsidR="00623F1B" w:rsidRDefault="00623F1B" w:rsidP="00623F1B">
                      <w:pPr>
                        <w:tabs>
                          <w:tab w:val="left" w:pos="360"/>
                        </w:tabs>
                        <w:spacing w:line="276" w:lineRule="auto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      Permit to Carry classes</w:t>
                      </w:r>
                    </w:p>
                    <w:p w14:paraId="262E85AC" w14:textId="77777777" w:rsidR="00623F1B" w:rsidRDefault="00623F1B" w:rsidP="00623F1B">
                      <w:pPr>
                        <w:tabs>
                          <w:tab w:val="left" w:pos="360"/>
                        </w:tabs>
                        <w:spacing w:line="276" w:lineRule="auto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      Law enforcement qualifications</w:t>
                      </w:r>
                    </w:p>
                    <w:p w14:paraId="61CAE9FB" w14:textId="77777777" w:rsidR="00623F1B" w:rsidRDefault="00623F1B" w:rsidP="00623F1B">
                      <w:pPr>
                        <w:tabs>
                          <w:tab w:val="left" w:pos="360"/>
                        </w:tabs>
                        <w:spacing w:line="276" w:lineRule="auto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      Small bore and pistol to 50 yards</w:t>
                      </w:r>
                    </w:p>
                    <w:p w14:paraId="407F1B80" w14:textId="77777777" w:rsidR="00623F1B" w:rsidRPr="00623F1B" w:rsidRDefault="00623F1B" w:rsidP="00623F1B">
                      <w:pPr>
                        <w:tabs>
                          <w:tab w:val="left" w:pos="360"/>
                        </w:tabs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EBB1B8" w14:textId="77777777" w:rsidR="00AC7BFD" w:rsidRDefault="00AC7BFD"/>
    <w:p w14:paraId="770D8A2D" w14:textId="77777777" w:rsidR="00AC7BFD" w:rsidRDefault="00B65A1C">
      <w:r>
        <w:rPr>
          <w:noProof/>
        </w:rPr>
        <w:drawing>
          <wp:anchor distT="0" distB="0" distL="114300" distR="114300" simplePos="0" relativeHeight="251750400" behindDoc="0" locked="0" layoutInCell="1" allowOverlap="1" wp14:anchorId="1BF80B93" wp14:editId="15E0D5AE">
            <wp:simplePos x="0" y="0"/>
            <wp:positionH relativeFrom="column">
              <wp:posOffset>3542665</wp:posOffset>
            </wp:positionH>
            <wp:positionV relativeFrom="paragraph">
              <wp:posOffset>149225</wp:posOffset>
            </wp:positionV>
            <wp:extent cx="283210" cy="91440"/>
            <wp:effectExtent l="0" t="0" r="2540" b="3810"/>
            <wp:wrapNone/>
            <wp:docPr id="1039" name="Picture 1039" descr="Image result for pistol bull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istol bullet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31268" b="59437" l="299" r="98507">
                                  <a14:foregroundMark x1="5373" y1="40000" x2="93433" y2="42535"/>
                                  <a14:foregroundMark x1="93433" y1="43380" x2="5373" y2="52958"/>
                                  <a14:foregroundMark x1="4478" y1="50986" x2="81493" y2="50141"/>
                                  <a14:foregroundMark x1="6567" y1="54930" x2="6567" y2="439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06" b="39189"/>
                    <a:stretch/>
                  </pic:blipFill>
                  <pic:spPr bwMode="auto">
                    <a:xfrm>
                      <a:off x="0" y="0"/>
                      <a:ext cx="28321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6D722E6E" wp14:editId="506C10F8">
            <wp:simplePos x="0" y="0"/>
            <wp:positionH relativeFrom="column">
              <wp:posOffset>68580</wp:posOffset>
            </wp:positionH>
            <wp:positionV relativeFrom="paragraph">
              <wp:posOffset>125730</wp:posOffset>
            </wp:positionV>
            <wp:extent cx="274320" cy="151765"/>
            <wp:effectExtent l="0" t="0" r="0" b="635"/>
            <wp:wrapNone/>
            <wp:docPr id="1033" name="Picture 1033" descr="C:\Users\White1\AppData\Local\Microsoft\Windows\INetCache\IE\3HCNY4RC\tikigiki-pencil-office-00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C:\Users\White1\AppData\Local\Microsoft\Windows\INetCache\IE\3HCNY4RC\tikigiki-pencil-office-001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5405" b="86486" l="3030" r="9242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5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AD23D" w14:textId="77777777" w:rsidR="00AC7BFD" w:rsidRDefault="00342EB0">
      <w:r>
        <w:rPr>
          <w:noProof/>
        </w:rPr>
        <w:drawing>
          <wp:anchor distT="0" distB="0" distL="114300" distR="114300" simplePos="0" relativeHeight="251752448" behindDoc="0" locked="0" layoutInCell="1" allowOverlap="1" wp14:anchorId="5CD3E038" wp14:editId="474DB449">
            <wp:simplePos x="0" y="0"/>
            <wp:positionH relativeFrom="column">
              <wp:posOffset>3540760</wp:posOffset>
            </wp:positionH>
            <wp:positionV relativeFrom="paragraph">
              <wp:posOffset>154940</wp:posOffset>
            </wp:positionV>
            <wp:extent cx="283210" cy="91440"/>
            <wp:effectExtent l="0" t="0" r="2540" b="3810"/>
            <wp:wrapNone/>
            <wp:docPr id="1040" name="Picture 1040" descr="Image result for pistol bull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istol bullet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31268" b="59437" l="299" r="98507">
                                  <a14:foregroundMark x1="5373" y1="40000" x2="93433" y2="42535"/>
                                  <a14:foregroundMark x1="93433" y1="43380" x2="5373" y2="52958"/>
                                  <a14:foregroundMark x1="4478" y1="50986" x2="81493" y2="50141"/>
                                  <a14:foregroundMark x1="6567" y1="54930" x2="6567" y2="439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06" b="39189"/>
                    <a:stretch/>
                  </pic:blipFill>
                  <pic:spPr bwMode="auto">
                    <a:xfrm>
                      <a:off x="0" y="0"/>
                      <a:ext cx="28321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04B98" w14:textId="77777777" w:rsidR="00AC7BFD" w:rsidRDefault="00AC7BFD" w:rsidP="00342EB0">
      <w:pPr>
        <w:tabs>
          <w:tab w:val="left" w:pos="5580"/>
        </w:tabs>
      </w:pPr>
    </w:p>
    <w:p w14:paraId="76C0F376" w14:textId="77777777" w:rsidR="00AC7BFD" w:rsidRDefault="00342EB0">
      <w:r>
        <w:rPr>
          <w:noProof/>
        </w:rPr>
        <w:drawing>
          <wp:anchor distT="0" distB="0" distL="114300" distR="114300" simplePos="0" relativeHeight="251754496" behindDoc="0" locked="0" layoutInCell="1" allowOverlap="1" wp14:anchorId="0B0A3C99" wp14:editId="22C37886">
            <wp:simplePos x="0" y="0"/>
            <wp:positionH relativeFrom="column">
              <wp:posOffset>3543935</wp:posOffset>
            </wp:positionH>
            <wp:positionV relativeFrom="paragraph">
              <wp:posOffset>3810</wp:posOffset>
            </wp:positionV>
            <wp:extent cx="283210" cy="91440"/>
            <wp:effectExtent l="0" t="0" r="2540" b="3810"/>
            <wp:wrapNone/>
            <wp:docPr id="1041" name="Picture 1041" descr="Image result for pistol bull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istol bullet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31268" b="59437" l="299" r="98507">
                                  <a14:foregroundMark x1="5373" y1="40000" x2="93433" y2="42535"/>
                                  <a14:foregroundMark x1="93433" y1="43380" x2="5373" y2="52958"/>
                                  <a14:foregroundMark x1="4478" y1="50986" x2="81493" y2="50141"/>
                                  <a14:foregroundMark x1="6567" y1="54930" x2="6567" y2="439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06" b="39189"/>
                    <a:stretch/>
                  </pic:blipFill>
                  <pic:spPr bwMode="auto">
                    <a:xfrm>
                      <a:off x="0" y="0"/>
                      <a:ext cx="28321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DA7">
        <w:rPr>
          <w:noProof/>
        </w:rPr>
        <w:drawing>
          <wp:anchor distT="0" distB="0" distL="114300" distR="114300" simplePos="0" relativeHeight="251720704" behindDoc="0" locked="0" layoutInCell="1" allowOverlap="1" wp14:anchorId="3FF37656" wp14:editId="7A0F89EB">
            <wp:simplePos x="0" y="0"/>
            <wp:positionH relativeFrom="column">
              <wp:posOffset>-248920</wp:posOffset>
            </wp:positionH>
            <wp:positionV relativeFrom="paragraph">
              <wp:posOffset>118110</wp:posOffset>
            </wp:positionV>
            <wp:extent cx="2178685" cy="1175385"/>
            <wp:effectExtent l="38100" t="38100" r="31115" b="43815"/>
            <wp:wrapNone/>
            <wp:docPr id="429" name="Picture 429" descr="C:\Users\White1\Desktop\Clubhouse ext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C:\Users\White1\Desktop\Clubhouse exterio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5" b="12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17538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8EFA0" w14:textId="77777777" w:rsidR="00AC7BFD" w:rsidRDefault="00342EB0" w:rsidP="00B65A1C">
      <w:pPr>
        <w:tabs>
          <w:tab w:val="left" w:pos="10710"/>
        </w:tabs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412B03EB" wp14:editId="2A42187A">
            <wp:simplePos x="0" y="0"/>
            <wp:positionH relativeFrom="column">
              <wp:posOffset>3543935</wp:posOffset>
            </wp:positionH>
            <wp:positionV relativeFrom="paragraph">
              <wp:posOffset>35560</wp:posOffset>
            </wp:positionV>
            <wp:extent cx="283210" cy="91440"/>
            <wp:effectExtent l="0" t="0" r="2540" b="3810"/>
            <wp:wrapNone/>
            <wp:docPr id="1042" name="Picture 1042" descr="Image result for pistol bull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istol bullet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31268" b="59437" l="299" r="98507">
                                  <a14:foregroundMark x1="5373" y1="40000" x2="93433" y2="42535"/>
                                  <a14:foregroundMark x1="93433" y1="43380" x2="5373" y2="52958"/>
                                  <a14:foregroundMark x1="4478" y1="50986" x2="81493" y2="50141"/>
                                  <a14:foregroundMark x1="6567" y1="54930" x2="6567" y2="439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06" b="39189"/>
                    <a:stretch/>
                  </pic:blipFill>
                  <pic:spPr bwMode="auto">
                    <a:xfrm>
                      <a:off x="0" y="0"/>
                      <a:ext cx="28321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DAD69" w14:textId="77777777" w:rsidR="00AC7BFD" w:rsidRDefault="00AC7BFD" w:rsidP="000C3227">
      <w:pPr>
        <w:tabs>
          <w:tab w:val="left" w:pos="90"/>
        </w:tabs>
      </w:pPr>
    </w:p>
    <w:p w14:paraId="0D925849" w14:textId="77777777" w:rsidR="00AC7BFD" w:rsidRDefault="00AC7BFD"/>
    <w:p w14:paraId="42519268" w14:textId="77777777" w:rsidR="00AC7BFD" w:rsidRDefault="00342EB0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4B1CC73" wp14:editId="73FD203B">
                <wp:simplePos x="0" y="0"/>
                <wp:positionH relativeFrom="column">
                  <wp:posOffset>6697980</wp:posOffset>
                </wp:positionH>
                <wp:positionV relativeFrom="paragraph">
                  <wp:posOffset>114300</wp:posOffset>
                </wp:positionV>
                <wp:extent cx="2628900" cy="2750820"/>
                <wp:effectExtent l="0" t="0" r="0" b="0"/>
                <wp:wrapNone/>
                <wp:docPr id="1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75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F1659" w14:textId="77777777" w:rsidR="00342EB0" w:rsidRDefault="00342EB0" w:rsidP="00342EB0">
                            <w:pPr>
                              <w:jc w:val="center"/>
                              <w:rPr>
                                <w:rFonts w:ascii="Stencil" w:hAnsi="Stencil"/>
                                <w:color w:val="00206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tencil" w:hAnsi="Stencil"/>
                                <w:color w:val="002060"/>
                                <w:sz w:val="52"/>
                                <w:szCs w:val="52"/>
                              </w:rPr>
                              <w:t>RIFLE RANGE</w:t>
                            </w:r>
                          </w:p>
                          <w:p w14:paraId="3069464D" w14:textId="77777777" w:rsidR="00B65A1C" w:rsidRDefault="00342EB0" w:rsidP="00342EB0">
                            <w:pPr>
                              <w:spacing w:line="276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32"/>
                              </w:rPr>
                            </w:pPr>
                            <w:r w:rsidRPr="003331D0"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B65A1C"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342EB0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32"/>
                              </w:rPr>
                              <w:t xml:space="preserve">Rifle and shotgun target </w:t>
                            </w:r>
                            <w:r w:rsidR="00B65A1C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32"/>
                              </w:rPr>
                              <w:t xml:space="preserve">  </w:t>
                            </w:r>
                          </w:p>
                          <w:p w14:paraId="51BAB603" w14:textId="77777777" w:rsidR="00342EB0" w:rsidRPr="00342EB0" w:rsidRDefault="00B65A1C" w:rsidP="00342EB0">
                            <w:pPr>
                              <w:spacing w:line="276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32"/>
                              </w:rPr>
                              <w:t xml:space="preserve">        </w:t>
                            </w:r>
                            <w:r w:rsidR="00342EB0" w:rsidRPr="00342EB0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32"/>
                              </w:rPr>
                              <w:t>practice</w:t>
                            </w:r>
                          </w:p>
                          <w:p w14:paraId="02E57A38" w14:textId="77777777" w:rsidR="00B65A1C" w:rsidRDefault="00B65A1C" w:rsidP="00342EB0">
                            <w:pPr>
                              <w:spacing w:line="276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32"/>
                              </w:rPr>
                              <w:t xml:space="preserve">        </w:t>
                            </w:r>
                            <w:r w:rsidR="00342EB0" w:rsidRPr="00342EB0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32"/>
                              </w:rPr>
                              <w:t xml:space="preserve">Firearms Safety Classes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32"/>
                              </w:rPr>
                              <w:t xml:space="preserve"> </w:t>
                            </w:r>
                          </w:p>
                          <w:p w14:paraId="388E63C0" w14:textId="77777777" w:rsidR="00342EB0" w:rsidRPr="00342EB0" w:rsidRDefault="00B65A1C" w:rsidP="00342EB0">
                            <w:pPr>
                              <w:spacing w:line="276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32"/>
                              </w:rPr>
                              <w:t xml:space="preserve">        </w:t>
                            </w:r>
                            <w:r w:rsidR="00342EB0" w:rsidRPr="00342EB0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32"/>
                              </w:rPr>
                              <w:t>for youth</w:t>
                            </w:r>
                          </w:p>
                          <w:p w14:paraId="49959970" w14:textId="77777777" w:rsidR="00B65A1C" w:rsidRDefault="00B65A1C" w:rsidP="00342EB0">
                            <w:pPr>
                              <w:spacing w:line="276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32"/>
                              </w:rPr>
                              <w:t xml:space="preserve">        </w:t>
                            </w:r>
                            <w:r w:rsidR="00342EB0" w:rsidRPr="00342EB0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32"/>
                              </w:rPr>
                              <w:t xml:space="preserve">Sight-in Days </w:t>
                            </w:r>
                          </w:p>
                          <w:p w14:paraId="0B2C429F" w14:textId="77777777" w:rsidR="00342EB0" w:rsidRPr="00342EB0" w:rsidRDefault="00B65A1C" w:rsidP="00342EB0">
                            <w:pPr>
                              <w:spacing w:line="276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32"/>
                              </w:rPr>
                              <w:t xml:space="preserve">        </w:t>
                            </w:r>
                            <w:r w:rsidR="00342EB0" w:rsidRPr="00342EB0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32"/>
                              </w:rPr>
                              <w:t>(prior to deer opener)</w:t>
                            </w:r>
                          </w:p>
                          <w:p w14:paraId="3C047493" w14:textId="77777777" w:rsidR="00B65A1C" w:rsidRDefault="00B65A1C" w:rsidP="00342EB0">
                            <w:pPr>
                              <w:spacing w:line="276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32"/>
                              </w:rPr>
                              <w:t xml:space="preserve">        </w:t>
                            </w:r>
                            <w:r w:rsidR="00342EB0" w:rsidRPr="00342EB0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32"/>
                              </w:rPr>
                              <w:t xml:space="preserve">8 enclosed shooting </w:t>
                            </w:r>
                          </w:p>
                          <w:p w14:paraId="11F908B1" w14:textId="77777777" w:rsidR="00342EB0" w:rsidRPr="00342EB0" w:rsidRDefault="00B65A1C" w:rsidP="00342EB0">
                            <w:pPr>
                              <w:spacing w:line="276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32"/>
                              </w:rPr>
                              <w:t xml:space="preserve">        </w:t>
                            </w:r>
                            <w:r w:rsidR="00342EB0" w:rsidRPr="00342EB0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32"/>
                              </w:rPr>
                              <w:t>stations</w:t>
                            </w:r>
                          </w:p>
                          <w:p w14:paraId="19CF2740" w14:textId="77777777" w:rsidR="00342EB0" w:rsidRPr="00342EB0" w:rsidRDefault="00B65A1C" w:rsidP="00342EB0">
                            <w:pPr>
                              <w:spacing w:line="276" w:lineRule="auto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32"/>
                              </w:rPr>
                              <w:t xml:space="preserve">        </w:t>
                            </w:r>
                            <w:r w:rsidR="00342EB0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32"/>
                              </w:rPr>
                              <w:t xml:space="preserve">Rifle shooting to 600 </w:t>
                            </w:r>
                            <w:r w:rsidR="00342EB0" w:rsidRPr="00342EB0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32"/>
                              </w:rPr>
                              <w:t>yards</w:t>
                            </w:r>
                          </w:p>
                          <w:p w14:paraId="3B217786" w14:textId="77777777" w:rsidR="00342EB0" w:rsidRPr="003331D0" w:rsidRDefault="00342EB0" w:rsidP="00342EB0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1CC73" id="_x0000_s1032" type="#_x0000_t202" style="position:absolute;margin-left:527.4pt;margin-top:9pt;width:207pt;height:216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" filled="f" stroked="f">
                <v:textbox>
                  <w:txbxContent>
                    <w:p w14:paraId="53DF1659" w14:textId="77777777" w:rsidR="00342EB0" w:rsidRDefault="00342EB0" w:rsidP="00342EB0">
                      <w:pPr>
                        <w:jc w:val="center"/>
                        <w:rPr>
                          <w:rFonts w:ascii="Stencil" w:hAnsi="Stencil"/>
                          <w:color w:val="002060"/>
                          <w:sz w:val="52"/>
                          <w:szCs w:val="52"/>
                        </w:rPr>
                      </w:pPr>
                      <w:r>
                        <w:rPr>
                          <w:rFonts w:ascii="Stencil" w:hAnsi="Stencil"/>
                          <w:color w:val="002060"/>
                          <w:sz w:val="52"/>
                          <w:szCs w:val="52"/>
                        </w:rPr>
                        <w:t>RIFLE RANGE</w:t>
                      </w:r>
                    </w:p>
                    <w:p w14:paraId="3069464D" w14:textId="77777777" w:rsidR="00B65A1C" w:rsidRDefault="00342EB0" w:rsidP="00342EB0">
                      <w:pPr>
                        <w:spacing w:line="276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32"/>
                        </w:rPr>
                      </w:pPr>
                      <w:r w:rsidRPr="003331D0"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</w:rPr>
                        <w:t xml:space="preserve">    </w:t>
                      </w:r>
                      <w:r w:rsidR="00B65A1C"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</w:rPr>
                        <w:t xml:space="preserve">   </w:t>
                      </w:r>
                      <w:r w:rsidRPr="00342EB0">
                        <w:rPr>
                          <w:rFonts w:ascii="Times New Roman" w:hAnsi="Times New Roman"/>
                          <w:color w:val="000000"/>
                          <w:sz w:val="28"/>
                          <w:szCs w:val="32"/>
                        </w:rPr>
                        <w:t xml:space="preserve">Rifle and shotgun target </w:t>
                      </w:r>
                      <w:r w:rsidR="00B65A1C">
                        <w:rPr>
                          <w:rFonts w:ascii="Times New Roman" w:hAnsi="Times New Roman"/>
                          <w:color w:val="000000"/>
                          <w:sz w:val="28"/>
                          <w:szCs w:val="32"/>
                        </w:rPr>
                        <w:t xml:space="preserve">  </w:t>
                      </w:r>
                    </w:p>
                    <w:p w14:paraId="51BAB603" w14:textId="77777777" w:rsidR="00342EB0" w:rsidRPr="00342EB0" w:rsidRDefault="00B65A1C" w:rsidP="00342EB0">
                      <w:pPr>
                        <w:spacing w:line="276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32"/>
                        </w:rPr>
                        <w:t xml:space="preserve">        </w:t>
                      </w:r>
                      <w:r w:rsidR="00342EB0" w:rsidRPr="00342EB0">
                        <w:rPr>
                          <w:rFonts w:ascii="Times New Roman" w:hAnsi="Times New Roman"/>
                          <w:color w:val="000000"/>
                          <w:sz w:val="28"/>
                          <w:szCs w:val="32"/>
                        </w:rPr>
                        <w:t>practice</w:t>
                      </w:r>
                    </w:p>
                    <w:p w14:paraId="02E57A38" w14:textId="77777777" w:rsidR="00B65A1C" w:rsidRDefault="00B65A1C" w:rsidP="00342EB0">
                      <w:pPr>
                        <w:spacing w:line="276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32"/>
                        </w:rPr>
                        <w:t xml:space="preserve">        </w:t>
                      </w:r>
                      <w:r w:rsidR="00342EB0" w:rsidRPr="00342EB0">
                        <w:rPr>
                          <w:rFonts w:ascii="Times New Roman" w:hAnsi="Times New Roman"/>
                          <w:color w:val="000000"/>
                          <w:sz w:val="28"/>
                          <w:szCs w:val="32"/>
                        </w:rPr>
                        <w:t xml:space="preserve">Firearms Safety Classes 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32"/>
                        </w:rPr>
                        <w:t xml:space="preserve"> </w:t>
                      </w:r>
                    </w:p>
                    <w:p w14:paraId="388E63C0" w14:textId="77777777" w:rsidR="00342EB0" w:rsidRPr="00342EB0" w:rsidRDefault="00B65A1C" w:rsidP="00342EB0">
                      <w:pPr>
                        <w:spacing w:line="276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32"/>
                        </w:rPr>
                        <w:t xml:space="preserve">        </w:t>
                      </w:r>
                      <w:r w:rsidR="00342EB0" w:rsidRPr="00342EB0">
                        <w:rPr>
                          <w:rFonts w:ascii="Times New Roman" w:hAnsi="Times New Roman"/>
                          <w:color w:val="000000"/>
                          <w:sz w:val="28"/>
                          <w:szCs w:val="32"/>
                        </w:rPr>
                        <w:t>for youth</w:t>
                      </w:r>
                    </w:p>
                    <w:p w14:paraId="49959970" w14:textId="77777777" w:rsidR="00B65A1C" w:rsidRDefault="00B65A1C" w:rsidP="00342EB0">
                      <w:pPr>
                        <w:spacing w:line="276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32"/>
                        </w:rPr>
                        <w:t xml:space="preserve">        </w:t>
                      </w:r>
                      <w:r w:rsidR="00342EB0" w:rsidRPr="00342EB0">
                        <w:rPr>
                          <w:rFonts w:ascii="Times New Roman" w:hAnsi="Times New Roman"/>
                          <w:color w:val="000000"/>
                          <w:sz w:val="28"/>
                          <w:szCs w:val="32"/>
                        </w:rPr>
                        <w:t xml:space="preserve">Sight-in Days </w:t>
                      </w:r>
                    </w:p>
                    <w:p w14:paraId="0B2C429F" w14:textId="77777777" w:rsidR="00342EB0" w:rsidRPr="00342EB0" w:rsidRDefault="00B65A1C" w:rsidP="00342EB0">
                      <w:pPr>
                        <w:spacing w:line="276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32"/>
                        </w:rPr>
                        <w:t xml:space="preserve">        </w:t>
                      </w:r>
                      <w:r w:rsidR="00342EB0" w:rsidRPr="00342EB0">
                        <w:rPr>
                          <w:rFonts w:ascii="Times New Roman" w:hAnsi="Times New Roman"/>
                          <w:color w:val="000000"/>
                          <w:sz w:val="28"/>
                          <w:szCs w:val="32"/>
                        </w:rPr>
                        <w:t>(prior to deer opener)</w:t>
                      </w:r>
                    </w:p>
                    <w:p w14:paraId="3C047493" w14:textId="77777777" w:rsidR="00B65A1C" w:rsidRDefault="00B65A1C" w:rsidP="00342EB0">
                      <w:pPr>
                        <w:spacing w:line="276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32"/>
                        </w:rPr>
                        <w:t xml:space="preserve">        </w:t>
                      </w:r>
                      <w:r w:rsidR="00342EB0" w:rsidRPr="00342EB0">
                        <w:rPr>
                          <w:rFonts w:ascii="Times New Roman" w:hAnsi="Times New Roman"/>
                          <w:color w:val="000000"/>
                          <w:sz w:val="28"/>
                          <w:szCs w:val="32"/>
                        </w:rPr>
                        <w:t xml:space="preserve">8 enclosed shooting </w:t>
                      </w:r>
                    </w:p>
                    <w:p w14:paraId="11F908B1" w14:textId="77777777" w:rsidR="00342EB0" w:rsidRPr="00342EB0" w:rsidRDefault="00B65A1C" w:rsidP="00342EB0">
                      <w:pPr>
                        <w:spacing w:line="276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32"/>
                        </w:rPr>
                        <w:t xml:space="preserve">        </w:t>
                      </w:r>
                      <w:r w:rsidR="00342EB0" w:rsidRPr="00342EB0">
                        <w:rPr>
                          <w:rFonts w:ascii="Times New Roman" w:hAnsi="Times New Roman"/>
                          <w:color w:val="000000"/>
                          <w:sz w:val="28"/>
                          <w:szCs w:val="32"/>
                        </w:rPr>
                        <w:t>stations</w:t>
                      </w:r>
                    </w:p>
                    <w:p w14:paraId="19CF2740" w14:textId="77777777" w:rsidR="00342EB0" w:rsidRPr="00342EB0" w:rsidRDefault="00B65A1C" w:rsidP="00342EB0">
                      <w:pPr>
                        <w:spacing w:line="276" w:lineRule="auto"/>
                        <w:rPr>
                          <w:rFonts w:ascii="Times New Roman" w:hAnsi="Times New Roman"/>
                          <w:color w:val="000000"/>
                          <w:sz w:val="28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8"/>
                          <w:szCs w:val="32"/>
                        </w:rPr>
                        <w:t xml:space="preserve">        </w:t>
                      </w:r>
                      <w:r w:rsidR="00342EB0">
                        <w:rPr>
                          <w:rFonts w:ascii="Times New Roman" w:hAnsi="Times New Roman"/>
                          <w:color w:val="000000"/>
                          <w:sz w:val="28"/>
                          <w:szCs w:val="32"/>
                        </w:rPr>
                        <w:t xml:space="preserve">Rifle shooting to 600 </w:t>
                      </w:r>
                      <w:r w:rsidR="00342EB0" w:rsidRPr="00342EB0">
                        <w:rPr>
                          <w:rFonts w:ascii="Times New Roman" w:hAnsi="Times New Roman"/>
                          <w:color w:val="000000"/>
                          <w:sz w:val="28"/>
                          <w:szCs w:val="32"/>
                        </w:rPr>
                        <w:t>yards</w:t>
                      </w:r>
                    </w:p>
                    <w:p w14:paraId="3B217786" w14:textId="77777777" w:rsidR="00342EB0" w:rsidRPr="003331D0" w:rsidRDefault="00342EB0" w:rsidP="00342EB0">
                      <w:pPr>
                        <w:tabs>
                          <w:tab w:val="left" w:pos="360"/>
                        </w:tabs>
                        <w:spacing w:line="276" w:lineRule="auto"/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42EB0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0CA6A13" wp14:editId="00543173">
                <wp:simplePos x="0" y="0"/>
                <wp:positionH relativeFrom="page">
                  <wp:posOffset>7111365</wp:posOffset>
                </wp:positionH>
                <wp:positionV relativeFrom="page">
                  <wp:posOffset>4364990</wp:posOffset>
                </wp:positionV>
                <wp:extent cx="2552700" cy="2709545"/>
                <wp:effectExtent l="0" t="0" r="19050" b="14605"/>
                <wp:wrapNone/>
                <wp:docPr id="1046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2709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9FA171" id="AutoShape 420" o:spid="_x0000_s1026" style="position:absolute;margin-left:559.95pt;margin-top:343.7pt;width:201pt;height:213.3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" fillcolor="#f2f2f2 [3052]" strokecolor="#1f497d">
                <w10:wrap anchorx="page" anchory="page"/>
              </v:roundrect>
            </w:pict>
          </mc:Fallback>
        </mc:AlternateContent>
      </w:r>
      <w:r w:rsidRPr="00342EB0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8F9B463" wp14:editId="5E8A08DD">
                <wp:simplePos x="0" y="0"/>
                <wp:positionH relativeFrom="page">
                  <wp:posOffset>7155815</wp:posOffset>
                </wp:positionH>
                <wp:positionV relativeFrom="page">
                  <wp:posOffset>4403090</wp:posOffset>
                </wp:positionV>
                <wp:extent cx="2552700" cy="2717165"/>
                <wp:effectExtent l="0" t="0" r="19050" b="26035"/>
                <wp:wrapNone/>
                <wp:docPr id="1047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2717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F3489B" id="AutoShape 421" o:spid="_x0000_s1026" style="position:absolute;margin-left:563.45pt;margin-top:346.7pt;width:201pt;height:213.95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" fillcolor="#f2f2f2 [3052]" strokecolor="#1f497d">
                <w10:wrap anchorx="page" anchory="page"/>
              </v:roundrect>
            </w:pict>
          </mc:Fallback>
        </mc:AlternateContent>
      </w:r>
      <w:r w:rsidR="00A64DA7">
        <w:rPr>
          <w:noProof/>
        </w:rPr>
        <w:drawing>
          <wp:anchor distT="0" distB="0" distL="114300" distR="114300" simplePos="0" relativeHeight="251730944" behindDoc="0" locked="0" layoutInCell="1" allowOverlap="1" wp14:anchorId="7082F8C6" wp14:editId="6B8EB2BF">
            <wp:simplePos x="0" y="0"/>
            <wp:positionH relativeFrom="column">
              <wp:posOffset>3813175</wp:posOffset>
            </wp:positionH>
            <wp:positionV relativeFrom="paragraph">
              <wp:posOffset>7620</wp:posOffset>
            </wp:positionV>
            <wp:extent cx="2176145" cy="1752600"/>
            <wp:effectExtent l="38100" t="38100" r="33655" b="38100"/>
            <wp:wrapNone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hery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5"/>
                    <a:stretch/>
                  </pic:blipFill>
                  <pic:spPr bwMode="auto">
                    <a:xfrm>
                      <a:off x="0" y="0"/>
                      <a:ext cx="2176145" cy="175260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A763B" w14:textId="77777777" w:rsidR="00AC7BFD" w:rsidRDefault="00AC7BFD"/>
    <w:p w14:paraId="6546884D" w14:textId="77777777" w:rsidR="00AC7BFD" w:rsidRDefault="00B65A1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5C6C3C1A" wp14:editId="3F4A8EE2">
            <wp:simplePos x="0" y="0"/>
            <wp:positionH relativeFrom="column">
              <wp:posOffset>6904355</wp:posOffset>
            </wp:positionH>
            <wp:positionV relativeFrom="paragraph">
              <wp:posOffset>115570</wp:posOffset>
            </wp:positionV>
            <wp:extent cx="94615" cy="356235"/>
            <wp:effectExtent l="2540" t="0" r="0" b="3175"/>
            <wp:wrapNone/>
            <wp:docPr id="1049" name="Picture 1049" descr="Image result for Rifle bull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ifle bullet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333" b="100000" l="37667" r="64667">
                                  <a14:foregroundMark x1="49000" y1="42333" x2="51000" y2="12667"/>
                                  <a14:foregroundMark x1="50000" y1="9333" x2="46333" y2="31000"/>
                                  <a14:foregroundMark x1="50000" y1="18000" x2="53667" y2="34333"/>
                                  <a14:foregroundMark x1="55667" y1="39000" x2="55667" y2="45333"/>
                                  <a14:foregroundMark x1="45333" y1="98667" x2="47333" y2="99667"/>
                                  <a14:foregroundMark x1="55000" y1="31000" x2="54667" y2="28000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0" r="35672"/>
                    <a:stretch/>
                  </pic:blipFill>
                  <pic:spPr bwMode="auto">
                    <a:xfrm rot="5400000">
                      <a:off x="0" y="0"/>
                      <a:ext cx="9461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DA7">
        <w:rPr>
          <w:noProof/>
        </w:rPr>
        <w:drawing>
          <wp:anchor distT="0" distB="0" distL="114300" distR="114300" simplePos="0" relativeHeight="251722752" behindDoc="0" locked="0" layoutInCell="1" allowOverlap="1" wp14:anchorId="2A583AFC" wp14:editId="15DBA8F2">
            <wp:simplePos x="0" y="0"/>
            <wp:positionH relativeFrom="column">
              <wp:posOffset>429895</wp:posOffset>
            </wp:positionH>
            <wp:positionV relativeFrom="paragraph">
              <wp:posOffset>145415</wp:posOffset>
            </wp:positionV>
            <wp:extent cx="1923415" cy="1119505"/>
            <wp:effectExtent l="38100" t="38100" r="38735" b="42545"/>
            <wp:wrapNone/>
            <wp:docPr id="430" name="Picture 430" descr="C:\Users\White1\Desktop\Clubhouse int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C:\Users\White1\Desktop\Clubhouse interio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11950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7EE21" w14:textId="77777777" w:rsidR="00AC7BFD" w:rsidRDefault="00B65A1C" w:rsidP="00B65A1C">
      <w:pPr>
        <w:tabs>
          <w:tab w:val="left" w:pos="5310"/>
          <w:tab w:val="left" w:pos="10710"/>
          <w:tab w:val="left" w:pos="11160"/>
        </w:tabs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26ED05C3" wp14:editId="6E02C601">
            <wp:simplePos x="0" y="0"/>
            <wp:positionH relativeFrom="column">
              <wp:posOffset>6906260</wp:posOffset>
            </wp:positionH>
            <wp:positionV relativeFrom="paragraph">
              <wp:posOffset>1822450</wp:posOffset>
            </wp:positionV>
            <wp:extent cx="94615" cy="356235"/>
            <wp:effectExtent l="2540" t="0" r="0" b="3175"/>
            <wp:wrapNone/>
            <wp:docPr id="1053" name="Picture 1053" descr="Image result for Rifle bull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ifle bullet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333" b="100000" l="37667" r="64667">
                                  <a14:foregroundMark x1="49000" y1="42333" x2="51000" y2="12667"/>
                                  <a14:foregroundMark x1="50000" y1="9333" x2="46333" y2="31000"/>
                                  <a14:foregroundMark x1="50000" y1="18000" x2="53667" y2="34333"/>
                                  <a14:foregroundMark x1="55667" y1="39000" x2="55667" y2="45333"/>
                                  <a14:foregroundMark x1="45333" y1="98667" x2="47333" y2="99667"/>
                                  <a14:foregroundMark x1="55000" y1="31000" x2="54667" y2="28000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0" r="35672"/>
                    <a:stretch/>
                  </pic:blipFill>
                  <pic:spPr bwMode="auto">
                    <a:xfrm rot="5400000">
                      <a:off x="0" y="0"/>
                      <a:ext cx="9461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7B730F18" wp14:editId="0816F9F1">
            <wp:simplePos x="0" y="0"/>
            <wp:positionH relativeFrom="column">
              <wp:posOffset>6903720</wp:posOffset>
            </wp:positionH>
            <wp:positionV relativeFrom="paragraph">
              <wp:posOffset>1360805</wp:posOffset>
            </wp:positionV>
            <wp:extent cx="94615" cy="356235"/>
            <wp:effectExtent l="2540" t="0" r="0" b="3175"/>
            <wp:wrapNone/>
            <wp:docPr id="1052" name="Picture 1052" descr="Image result for Rifle bull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ifle bullet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333" b="100000" l="37667" r="64667">
                                  <a14:foregroundMark x1="49000" y1="42333" x2="51000" y2="12667"/>
                                  <a14:foregroundMark x1="50000" y1="9333" x2="46333" y2="31000"/>
                                  <a14:foregroundMark x1="50000" y1="18000" x2="53667" y2="34333"/>
                                  <a14:foregroundMark x1="55667" y1="39000" x2="55667" y2="45333"/>
                                  <a14:foregroundMark x1="45333" y1="98667" x2="47333" y2="99667"/>
                                  <a14:foregroundMark x1="55000" y1="31000" x2="54667" y2="28000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0" r="35672"/>
                    <a:stretch/>
                  </pic:blipFill>
                  <pic:spPr bwMode="auto">
                    <a:xfrm rot="5400000">
                      <a:off x="0" y="0"/>
                      <a:ext cx="9461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747F4D84" wp14:editId="52CDBF48">
            <wp:simplePos x="0" y="0"/>
            <wp:positionH relativeFrom="column">
              <wp:posOffset>6906260</wp:posOffset>
            </wp:positionH>
            <wp:positionV relativeFrom="paragraph">
              <wp:posOffset>885190</wp:posOffset>
            </wp:positionV>
            <wp:extent cx="94615" cy="356235"/>
            <wp:effectExtent l="2540" t="0" r="0" b="3175"/>
            <wp:wrapNone/>
            <wp:docPr id="1051" name="Picture 1051" descr="Image result for Rifle bull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ifle bullet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333" b="100000" l="37667" r="64667">
                                  <a14:foregroundMark x1="49000" y1="42333" x2="51000" y2="12667"/>
                                  <a14:foregroundMark x1="50000" y1="9333" x2="46333" y2="31000"/>
                                  <a14:foregroundMark x1="50000" y1="18000" x2="53667" y2="34333"/>
                                  <a14:foregroundMark x1="55667" y1="39000" x2="55667" y2="45333"/>
                                  <a14:foregroundMark x1="45333" y1="98667" x2="47333" y2="99667"/>
                                  <a14:foregroundMark x1="55000" y1="31000" x2="54667" y2="28000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0" r="35672"/>
                    <a:stretch/>
                  </pic:blipFill>
                  <pic:spPr bwMode="auto">
                    <a:xfrm rot="5400000">
                      <a:off x="0" y="0"/>
                      <a:ext cx="9461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3A301096" wp14:editId="60F925C1">
            <wp:simplePos x="0" y="0"/>
            <wp:positionH relativeFrom="column">
              <wp:posOffset>6903720</wp:posOffset>
            </wp:positionH>
            <wp:positionV relativeFrom="paragraph">
              <wp:posOffset>410845</wp:posOffset>
            </wp:positionV>
            <wp:extent cx="94615" cy="356235"/>
            <wp:effectExtent l="2540" t="0" r="0" b="3175"/>
            <wp:wrapNone/>
            <wp:docPr id="1050" name="Picture 1050" descr="Image result for Rifle bull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ifle bullet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333" b="100000" l="37667" r="64667">
                                  <a14:foregroundMark x1="49000" y1="42333" x2="51000" y2="12667"/>
                                  <a14:foregroundMark x1="50000" y1="9333" x2="46333" y2="31000"/>
                                  <a14:foregroundMark x1="50000" y1="18000" x2="53667" y2="34333"/>
                                  <a14:foregroundMark x1="55667" y1="39000" x2="55667" y2="45333"/>
                                  <a14:foregroundMark x1="45333" y1="98667" x2="47333" y2="99667"/>
                                  <a14:foregroundMark x1="55000" y1="31000" x2="54667" y2="28000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0" r="35672"/>
                    <a:stretch/>
                  </pic:blipFill>
                  <pic:spPr bwMode="auto">
                    <a:xfrm rot="5400000">
                      <a:off x="0" y="0"/>
                      <a:ext cx="9461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EB0">
        <w:rPr>
          <w:noProof/>
        </w:rPr>
        <w:drawing>
          <wp:anchor distT="0" distB="0" distL="114300" distR="114300" simplePos="0" relativeHeight="251759616" behindDoc="0" locked="0" layoutInCell="1" allowOverlap="1" wp14:anchorId="512A4018" wp14:editId="5CE9B089">
            <wp:simplePos x="0" y="0"/>
            <wp:positionH relativeFrom="column">
              <wp:posOffset>3276600</wp:posOffset>
            </wp:positionH>
            <wp:positionV relativeFrom="paragraph">
              <wp:posOffset>1496060</wp:posOffset>
            </wp:positionV>
            <wp:extent cx="356235" cy="177800"/>
            <wp:effectExtent l="0" t="0" r="5715" b="0"/>
            <wp:wrapNone/>
            <wp:docPr id="1044" name="Picture 1044" descr="C:\Users\White1\AppData\Local\Microsoft\Windows\INetCache\IE\JGABVI8R\arrow-151103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hite1\AppData\Local\Microsoft\Windows\INetCache\IE\JGABVI8R\arrow-151103_960_720[1]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6235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EB0">
        <w:rPr>
          <w:noProof/>
        </w:rPr>
        <w:drawing>
          <wp:anchor distT="0" distB="0" distL="114300" distR="114300" simplePos="0" relativeHeight="251761664" behindDoc="0" locked="0" layoutInCell="1" allowOverlap="1" wp14:anchorId="0C264D1E" wp14:editId="3469271B">
            <wp:simplePos x="0" y="0"/>
            <wp:positionH relativeFrom="column">
              <wp:posOffset>3284220</wp:posOffset>
            </wp:positionH>
            <wp:positionV relativeFrom="paragraph">
              <wp:posOffset>1694180</wp:posOffset>
            </wp:positionV>
            <wp:extent cx="356616" cy="178308"/>
            <wp:effectExtent l="0" t="0" r="5715" b="0"/>
            <wp:wrapNone/>
            <wp:docPr id="1045" name="Picture 1045" descr="C:\Users\White1\AppData\Local\Microsoft\Windows\INetCache\IE\JGABVI8R\arrow-151103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hite1\AppData\Local\Microsoft\Windows\INetCache\IE\JGABVI8R\arrow-151103_960_720[1]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6616" cy="17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EB0" w:rsidRPr="00A64DA7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10DFAEB" wp14:editId="505FE77B">
                <wp:simplePos x="0" y="0"/>
                <wp:positionH relativeFrom="page">
                  <wp:posOffset>3657600</wp:posOffset>
                </wp:positionH>
                <wp:positionV relativeFrom="page">
                  <wp:posOffset>5882640</wp:posOffset>
                </wp:positionV>
                <wp:extent cx="2369820" cy="975360"/>
                <wp:effectExtent l="0" t="0" r="11430" b="15240"/>
                <wp:wrapNone/>
                <wp:docPr id="1036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9820" cy="975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18888F" id="AutoShape 431" o:spid="_x0000_s1026" style="position:absolute;margin-left:4in;margin-top:463.2pt;width:186.6pt;height:76.8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" fillcolor="#f2f2f2 [3052]" strokecolor="#1f497d [3215]">
                <w10:wrap anchorx="page" anchory="page"/>
              </v:roundrect>
            </w:pict>
          </mc:Fallback>
        </mc:AlternateContent>
      </w:r>
      <w:r w:rsidR="00342EB0" w:rsidRPr="00A64DA7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A4038EC" wp14:editId="5CD4640A">
                <wp:simplePos x="0" y="0"/>
                <wp:positionH relativeFrom="page">
                  <wp:posOffset>3710940</wp:posOffset>
                </wp:positionH>
                <wp:positionV relativeFrom="page">
                  <wp:posOffset>5920740</wp:posOffset>
                </wp:positionV>
                <wp:extent cx="2369820" cy="975360"/>
                <wp:effectExtent l="0" t="0" r="11430" b="15240"/>
                <wp:wrapNone/>
                <wp:docPr id="1037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9820" cy="975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7D2A19" id="AutoShape 432" o:spid="_x0000_s1026" style="position:absolute;margin-left:292.2pt;margin-top:466.2pt;width:186.6pt;height:76.8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" fillcolor="#f2f2f2 [3052]" strokecolor="#1f497d [3215]">
                <w10:wrap anchorx="page" anchory="page"/>
              </v:roundrect>
            </w:pict>
          </mc:Fallback>
        </mc:AlternateContent>
      </w:r>
      <w:r w:rsidR="00342EB0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B0EB736" wp14:editId="5E977BD1">
                <wp:simplePos x="0" y="0"/>
                <wp:positionH relativeFrom="column">
                  <wp:posOffset>3185160</wp:posOffset>
                </wp:positionH>
                <wp:positionV relativeFrom="paragraph">
                  <wp:posOffset>1038860</wp:posOffset>
                </wp:positionV>
                <wp:extent cx="2476500" cy="899160"/>
                <wp:effectExtent l="0" t="0" r="0" b="0"/>
                <wp:wrapNone/>
                <wp:docPr id="1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43B4A" w14:textId="77777777" w:rsidR="00342EB0" w:rsidRDefault="00342EB0" w:rsidP="00342EB0">
                            <w:pPr>
                              <w:tabs>
                                <w:tab w:val="left" w:pos="360"/>
                              </w:tabs>
                              <w:jc w:val="center"/>
                              <w:rPr>
                                <w:rFonts w:ascii="Stencil" w:hAnsi="Stencil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B65A1C">
                              <w:rPr>
                                <w:rFonts w:ascii="Stencil" w:hAnsi="Stencil"/>
                                <w:color w:val="1F497D" w:themeColor="text2"/>
                                <w:sz w:val="52"/>
                                <w:szCs w:val="52"/>
                              </w:rPr>
                              <w:t>archery</w:t>
                            </w:r>
                          </w:p>
                          <w:p w14:paraId="31435D1A" w14:textId="77777777" w:rsidR="00342EB0" w:rsidRDefault="00342EB0" w:rsidP="00342EB0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          Archery target practice</w:t>
                            </w:r>
                          </w:p>
                          <w:p w14:paraId="00577269" w14:textId="77777777" w:rsidR="00342EB0" w:rsidRDefault="00342EB0" w:rsidP="00342EB0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ab/>
                              <w:t xml:space="preserve">    Archery stations 10-100 yards</w:t>
                            </w:r>
                          </w:p>
                          <w:p w14:paraId="35CCCFF5" w14:textId="77777777" w:rsidR="00342EB0" w:rsidRPr="00623F1B" w:rsidRDefault="00342EB0" w:rsidP="00342EB0">
                            <w:pPr>
                              <w:tabs>
                                <w:tab w:val="left" w:pos="360"/>
                              </w:tabs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EB736" id="_x0000_s1033" type="#_x0000_t202" style="position:absolute;margin-left:250.8pt;margin-top:81.8pt;width:195pt;height:70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" filled="f" stroked="f">
                <v:textbox>
                  <w:txbxContent>
                    <w:p w14:paraId="45643B4A" w14:textId="77777777" w:rsidR="00342EB0" w:rsidRDefault="00342EB0" w:rsidP="00342EB0">
                      <w:pPr>
                        <w:tabs>
                          <w:tab w:val="left" w:pos="360"/>
                        </w:tabs>
                        <w:jc w:val="center"/>
                        <w:rPr>
                          <w:rFonts w:ascii="Stencil" w:hAnsi="Stencil"/>
                          <w:color w:val="002060"/>
                          <w:sz w:val="52"/>
                          <w:szCs w:val="52"/>
                        </w:rPr>
                      </w:pPr>
                      <w:r w:rsidRPr="00B65A1C">
                        <w:rPr>
                          <w:rFonts w:ascii="Stencil" w:hAnsi="Stencil"/>
                          <w:color w:val="1F497D" w:themeColor="text2"/>
                          <w:sz w:val="52"/>
                          <w:szCs w:val="52"/>
                        </w:rPr>
                        <w:t>archery</w:t>
                      </w:r>
                    </w:p>
                    <w:p w14:paraId="31435D1A" w14:textId="77777777" w:rsidR="00342EB0" w:rsidRDefault="00342EB0" w:rsidP="00342EB0">
                      <w:pPr>
                        <w:tabs>
                          <w:tab w:val="left" w:pos="360"/>
                        </w:tabs>
                        <w:spacing w:line="276" w:lineRule="auto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          Archery target practice</w:t>
                      </w:r>
                    </w:p>
                    <w:p w14:paraId="00577269" w14:textId="77777777" w:rsidR="00342EB0" w:rsidRDefault="00342EB0" w:rsidP="00342EB0">
                      <w:pPr>
                        <w:tabs>
                          <w:tab w:val="left" w:pos="360"/>
                        </w:tabs>
                        <w:spacing w:line="276" w:lineRule="auto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ab/>
                        <w:t xml:space="preserve">    Archery stations 10-100 yards</w:t>
                      </w:r>
                    </w:p>
                    <w:p w14:paraId="35CCCFF5" w14:textId="77777777" w:rsidR="00342EB0" w:rsidRPr="00623F1B" w:rsidRDefault="00342EB0" w:rsidP="00342EB0">
                      <w:pPr>
                        <w:tabs>
                          <w:tab w:val="left" w:pos="360"/>
                        </w:tabs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4DA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475DBA9" wp14:editId="6878E152">
                <wp:simplePos x="0" y="0"/>
                <wp:positionH relativeFrom="column">
                  <wp:posOffset>-144780</wp:posOffset>
                </wp:positionH>
                <wp:positionV relativeFrom="paragraph">
                  <wp:posOffset>1275080</wp:posOffset>
                </wp:positionV>
                <wp:extent cx="2425700" cy="982980"/>
                <wp:effectExtent l="0" t="0" r="0" b="762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98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B8035" w14:textId="77777777" w:rsidR="000C3227" w:rsidRPr="000C3227" w:rsidRDefault="000C3227" w:rsidP="000C3227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0C3227">
                              <w:rPr>
                                <w:rFonts w:ascii="Times New Roman" w:hAnsi="Times New Roman"/>
                                <w:sz w:val="20"/>
                              </w:rPr>
                              <w:t>Clubhouse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is available </w:t>
                            </w:r>
                            <w:r w:rsidR="00A64DA7">
                              <w:rPr>
                                <w:rFonts w:ascii="Times New Roman" w:hAnsi="Times New Roman"/>
                                <w:sz w:val="20"/>
                              </w:rPr>
                              <w:t>to rent for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M</w:t>
                            </w:r>
                            <w:r w:rsidRPr="000C3227">
                              <w:rPr>
                                <w:rFonts w:ascii="Times New Roman" w:hAnsi="Times New Roman"/>
                                <w:sz w:val="20"/>
                              </w:rPr>
                              <w:t>embers or for Community Events for $25.00.</w:t>
                            </w:r>
                          </w:p>
                          <w:p w14:paraId="17F230B9" w14:textId="77777777" w:rsidR="00A64DA7" w:rsidRDefault="000C3227" w:rsidP="000C3227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0C322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Call the Town of White Office at </w:t>
                            </w:r>
                          </w:p>
                          <w:p w14:paraId="4143D6EA" w14:textId="77777777" w:rsidR="000C3227" w:rsidRPr="000C3227" w:rsidRDefault="000C3227" w:rsidP="000C3227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0C3227">
                              <w:rPr>
                                <w:rFonts w:ascii="Times New Roman" w:hAnsi="Times New Roman"/>
                                <w:sz w:val="20"/>
                              </w:rPr>
                              <w:t>(218)229-2813 to make reservations</w:t>
                            </w:r>
                            <w:r w:rsidR="00A8065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and pick up key</w:t>
                            </w:r>
                            <w:r w:rsidRPr="000C3227">
                              <w:rPr>
                                <w:rFonts w:ascii="Times New Roman" w:hAnsi="Times New Roman"/>
                                <w:sz w:val="20"/>
                              </w:rPr>
                              <w:t>.</w:t>
                            </w:r>
                          </w:p>
                          <w:p w14:paraId="6298A134" w14:textId="77777777" w:rsidR="000C3227" w:rsidRPr="000C3227" w:rsidRDefault="000C3227" w:rsidP="000C3227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0C3227">
                              <w:rPr>
                                <w:rFonts w:ascii="Times New Roman" w:hAnsi="Times New Roman"/>
                                <w:sz w:val="20"/>
                              </w:rPr>
                              <w:t>5-6’ tables, 30 chairs, heat and electricity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5DBA9" id="_x0000_s1034" type="#_x0000_t202" style="position:absolute;margin-left:-11.4pt;margin-top:100.4pt;width:191pt;height:77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" filled="f" stroked="f">
                <v:textbox>
                  <w:txbxContent>
                    <w:p w14:paraId="377B8035" w14:textId="77777777" w:rsidR="000C3227" w:rsidRPr="000C3227" w:rsidRDefault="000C3227" w:rsidP="000C3227">
                      <w:pPr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  <w:r w:rsidRPr="000C3227">
                        <w:rPr>
                          <w:rFonts w:ascii="Times New Roman" w:hAnsi="Times New Roman"/>
                          <w:sz w:val="20"/>
                        </w:rPr>
                        <w:t>Clubhouse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is available </w:t>
                      </w:r>
                      <w:r w:rsidR="00A64DA7">
                        <w:rPr>
                          <w:rFonts w:ascii="Times New Roman" w:hAnsi="Times New Roman"/>
                          <w:sz w:val="20"/>
                        </w:rPr>
                        <w:t>to rent for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M</w:t>
                      </w:r>
                      <w:r w:rsidRPr="000C3227">
                        <w:rPr>
                          <w:rFonts w:ascii="Times New Roman" w:hAnsi="Times New Roman"/>
                          <w:sz w:val="20"/>
                        </w:rPr>
                        <w:t>embers or for Community Events for $25.00.</w:t>
                      </w:r>
                    </w:p>
                    <w:p w14:paraId="17F230B9" w14:textId="77777777" w:rsidR="00A64DA7" w:rsidRDefault="000C3227" w:rsidP="000C3227">
                      <w:pPr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  <w:r w:rsidRPr="000C3227">
                        <w:rPr>
                          <w:rFonts w:ascii="Times New Roman" w:hAnsi="Times New Roman"/>
                          <w:sz w:val="20"/>
                        </w:rPr>
                        <w:t xml:space="preserve">Call the Town of White Office at </w:t>
                      </w:r>
                    </w:p>
                    <w:p w14:paraId="4143D6EA" w14:textId="77777777" w:rsidR="000C3227" w:rsidRPr="000C3227" w:rsidRDefault="000C3227" w:rsidP="000C3227">
                      <w:pPr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  <w:r w:rsidRPr="000C3227">
                        <w:rPr>
                          <w:rFonts w:ascii="Times New Roman" w:hAnsi="Times New Roman"/>
                          <w:sz w:val="20"/>
                        </w:rPr>
                        <w:t>(218)229-2813 to make reservations</w:t>
                      </w:r>
                      <w:r w:rsidR="00A80654">
                        <w:rPr>
                          <w:rFonts w:ascii="Times New Roman" w:hAnsi="Times New Roman"/>
                          <w:sz w:val="20"/>
                        </w:rPr>
                        <w:t xml:space="preserve"> and pick up key</w:t>
                      </w:r>
                      <w:r w:rsidRPr="000C3227">
                        <w:rPr>
                          <w:rFonts w:ascii="Times New Roman" w:hAnsi="Times New Roman"/>
                          <w:sz w:val="20"/>
                        </w:rPr>
                        <w:t>.</w:t>
                      </w:r>
                    </w:p>
                    <w:p w14:paraId="6298A134" w14:textId="77777777" w:rsidR="000C3227" w:rsidRPr="000C3227" w:rsidRDefault="000C3227" w:rsidP="000C3227">
                      <w:pPr>
                        <w:jc w:val="center"/>
                        <w:rPr>
                          <w:rFonts w:ascii="Times New Roman" w:hAnsi="Times New Roman"/>
                          <w:sz w:val="20"/>
                        </w:rPr>
                      </w:pPr>
                      <w:r w:rsidRPr="000C3227">
                        <w:rPr>
                          <w:rFonts w:ascii="Times New Roman" w:hAnsi="Times New Roman"/>
                          <w:sz w:val="20"/>
                        </w:rPr>
                        <w:t>5-6’ tables, 30 chairs, heat and electricity</w:t>
                      </w:r>
                    </w:p>
                  </w:txbxContent>
                </v:textbox>
              </v:shape>
            </w:pict>
          </mc:Fallback>
        </mc:AlternateContent>
      </w:r>
      <w:r w:rsidR="00A64DA7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068FB9B" wp14:editId="5689239A">
                <wp:simplePos x="0" y="0"/>
                <wp:positionH relativeFrom="page">
                  <wp:posOffset>312420</wp:posOffset>
                </wp:positionH>
                <wp:positionV relativeFrom="page">
                  <wp:posOffset>6050280</wp:posOffset>
                </wp:positionV>
                <wp:extent cx="2369820" cy="1104900"/>
                <wp:effectExtent l="0" t="0" r="11430" b="19050"/>
                <wp:wrapNone/>
                <wp:docPr id="6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9820" cy="1104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E6D87B" id="AutoShape 431" o:spid="_x0000_s1026" style="position:absolute;margin-left:24.6pt;margin-top:476.4pt;width:186.6pt;height:87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" fillcolor="#f2f2f2 [3052]" strokecolor="#1f497d [3215]">
                <w10:wrap anchorx="page" anchory="page"/>
              </v:roundrect>
            </w:pict>
          </mc:Fallback>
        </mc:AlternateContent>
      </w:r>
      <w:r w:rsidR="00A64DA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627B0EC" wp14:editId="1BBB3E21">
                <wp:simplePos x="0" y="0"/>
                <wp:positionH relativeFrom="page">
                  <wp:posOffset>365760</wp:posOffset>
                </wp:positionH>
                <wp:positionV relativeFrom="page">
                  <wp:posOffset>6088380</wp:posOffset>
                </wp:positionV>
                <wp:extent cx="2369820" cy="1104900"/>
                <wp:effectExtent l="0" t="0" r="11430" b="19050"/>
                <wp:wrapNone/>
                <wp:docPr id="5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9820" cy="1104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78CCF1" id="AutoShape 432" o:spid="_x0000_s1026" style="position:absolute;margin-left:28.8pt;margin-top:479.4pt;width:186.6pt;height:87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" fillcolor="#f2f2f2 [3052]" strokecolor="#1f497d [3215]">
                <w10:wrap anchorx="page" anchory="page"/>
              </v:roundrect>
            </w:pict>
          </mc:Fallback>
        </mc:AlternateContent>
      </w:r>
    </w:p>
    <w:sectPr w:rsidR="00AC7BFD" w:rsidSect="00BD6ECC">
      <w:pgSz w:w="15840" w:h="12240" w:orient="landscape"/>
      <w:pgMar w:top="1800" w:right="720" w:bottom="180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30ADE" w14:textId="77777777" w:rsidR="00431F29" w:rsidRDefault="00431F29">
      <w:r>
        <w:separator/>
      </w:r>
    </w:p>
  </w:endnote>
  <w:endnote w:type="continuationSeparator" w:id="0">
    <w:p w14:paraId="613D9DD6" w14:textId="77777777" w:rsidR="00431F29" w:rsidRDefault="00431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tencil"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B3D25" w14:textId="77777777" w:rsidR="00431F29" w:rsidRDefault="00431F29">
      <w:r>
        <w:separator/>
      </w:r>
    </w:p>
  </w:footnote>
  <w:footnote w:type="continuationSeparator" w:id="0">
    <w:p w14:paraId="7AA326A7" w14:textId="77777777" w:rsidR="00431F29" w:rsidRDefault="00431F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5A7410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733D"/>
      </v:shape>
    </w:pict>
  </w:numPicBullet>
  <w:abstractNum w:abstractNumId="0" w15:restartNumberingAfterBreak="0">
    <w:nsid w:val="122536E4"/>
    <w:multiLevelType w:val="hybridMultilevel"/>
    <w:tmpl w:val="DFF2FBF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296579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B52"/>
    <w:rsid w:val="000C2D9A"/>
    <w:rsid w:val="000C3227"/>
    <w:rsid w:val="000D317D"/>
    <w:rsid w:val="000F7045"/>
    <w:rsid w:val="00105928"/>
    <w:rsid w:val="00113AAB"/>
    <w:rsid w:val="00184FEE"/>
    <w:rsid w:val="001B7F40"/>
    <w:rsid w:val="00222C92"/>
    <w:rsid w:val="002A0313"/>
    <w:rsid w:val="002B474B"/>
    <w:rsid w:val="00316978"/>
    <w:rsid w:val="003331D0"/>
    <w:rsid w:val="003349E2"/>
    <w:rsid w:val="00342EB0"/>
    <w:rsid w:val="00351B8F"/>
    <w:rsid w:val="00363247"/>
    <w:rsid w:val="003869C2"/>
    <w:rsid w:val="003C1CE1"/>
    <w:rsid w:val="00431F29"/>
    <w:rsid w:val="00450013"/>
    <w:rsid w:val="00472D2B"/>
    <w:rsid w:val="004875DD"/>
    <w:rsid w:val="00492534"/>
    <w:rsid w:val="004D164C"/>
    <w:rsid w:val="00547C02"/>
    <w:rsid w:val="0055570A"/>
    <w:rsid w:val="005606C4"/>
    <w:rsid w:val="005B056B"/>
    <w:rsid w:val="005C560C"/>
    <w:rsid w:val="005F269A"/>
    <w:rsid w:val="00621258"/>
    <w:rsid w:val="00623F1B"/>
    <w:rsid w:val="006245B1"/>
    <w:rsid w:val="0065140E"/>
    <w:rsid w:val="006B3462"/>
    <w:rsid w:val="006B7CAB"/>
    <w:rsid w:val="007859C6"/>
    <w:rsid w:val="007D3609"/>
    <w:rsid w:val="0082175D"/>
    <w:rsid w:val="00863A90"/>
    <w:rsid w:val="008E77C2"/>
    <w:rsid w:val="00956369"/>
    <w:rsid w:val="00963B26"/>
    <w:rsid w:val="009A4458"/>
    <w:rsid w:val="009E2D16"/>
    <w:rsid w:val="00A2307F"/>
    <w:rsid w:val="00A46A65"/>
    <w:rsid w:val="00A64DA7"/>
    <w:rsid w:val="00A80654"/>
    <w:rsid w:val="00A84A72"/>
    <w:rsid w:val="00AC7BFD"/>
    <w:rsid w:val="00B02BFA"/>
    <w:rsid w:val="00B10E3E"/>
    <w:rsid w:val="00B1628C"/>
    <w:rsid w:val="00B33B52"/>
    <w:rsid w:val="00B65A1C"/>
    <w:rsid w:val="00BA3AFE"/>
    <w:rsid w:val="00BD6ECC"/>
    <w:rsid w:val="00BE261F"/>
    <w:rsid w:val="00C0295B"/>
    <w:rsid w:val="00C54211"/>
    <w:rsid w:val="00CA68F1"/>
    <w:rsid w:val="00CE6641"/>
    <w:rsid w:val="00D469E7"/>
    <w:rsid w:val="00D90CB2"/>
    <w:rsid w:val="00DD6258"/>
    <w:rsid w:val="00E374B2"/>
    <w:rsid w:val="00EC5293"/>
    <w:rsid w:val="00EE28B3"/>
    <w:rsid w:val="00F115DC"/>
    <w:rsid w:val="00F20B86"/>
    <w:rsid w:val="00F411D8"/>
    <w:rsid w:val="00FC04B1"/>
    <w:rsid w:val="00FF1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66FA738"/>
  <w15:docId w15:val="{7AD6101F-A075-40E2-8D01-BC1FD9C12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1D8"/>
    <w:rPr>
      <w:rFonts w:ascii="Trebuchet MS" w:hAnsi="Trebuchet MS"/>
      <w:sz w:val="24"/>
      <w:szCs w:val="24"/>
    </w:rPr>
  </w:style>
  <w:style w:type="paragraph" w:styleId="Heading1">
    <w:name w:val="heading 1"/>
    <w:basedOn w:val="Normal"/>
    <w:next w:val="Normal"/>
    <w:qFormat/>
    <w:rsid w:val="00450013"/>
    <w:pPr>
      <w:keepNext/>
      <w:outlineLvl w:val="0"/>
    </w:pPr>
    <w:rPr>
      <w:rFonts w:eastAsia="Times New Roman"/>
      <w:b/>
      <w:color w:val="993300"/>
      <w:sz w:val="44"/>
      <w:szCs w:val="44"/>
    </w:rPr>
  </w:style>
  <w:style w:type="paragraph" w:styleId="Heading2">
    <w:name w:val="heading 2"/>
    <w:basedOn w:val="Heading1"/>
    <w:next w:val="Normal"/>
    <w:qFormat/>
    <w:rsid w:val="00F20B86"/>
    <w:pPr>
      <w:jc w:val="both"/>
      <w:outlineLvl w:val="1"/>
    </w:pPr>
    <w:rPr>
      <w:color w:val="auto"/>
      <w:sz w:val="40"/>
      <w:szCs w:val="40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Comic Sans MS" w:hAnsi="Comic Sans MS"/>
      <w:color w:val="4517C5"/>
      <w:sz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Comic Sans MS" w:hAnsi="Comic Sans MS"/>
      <w:color w:val="003300"/>
      <w:sz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ascii="Comic Sans MS" w:hAnsi="Comic Sans MS"/>
      <w:color w:val="003300"/>
      <w:sz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color w:val="0033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869C2"/>
    <w:pPr>
      <w:tabs>
        <w:tab w:val="center" w:pos="4320"/>
        <w:tab w:val="right" w:pos="8640"/>
      </w:tabs>
    </w:pPr>
  </w:style>
  <w:style w:type="paragraph" w:customStyle="1" w:styleId="Address2">
    <w:name w:val="Address 2"/>
    <w:basedOn w:val="Normal"/>
    <w:pPr>
      <w:spacing w:line="280" w:lineRule="atLeast"/>
    </w:pPr>
    <w:rPr>
      <w:rFonts w:eastAsia="Times New Roman"/>
      <w:b/>
      <w:caps/>
      <w:sz w:val="20"/>
    </w:rPr>
  </w:style>
  <w:style w:type="paragraph" w:customStyle="1" w:styleId="Address1">
    <w:name w:val="Address 1"/>
    <w:basedOn w:val="Normal"/>
    <w:pPr>
      <w:spacing w:line="240" w:lineRule="atLeast"/>
    </w:pPr>
    <w:rPr>
      <w:rFonts w:eastAsia="Times New Roman"/>
      <w:sz w:val="20"/>
    </w:rPr>
  </w:style>
  <w:style w:type="paragraph" w:customStyle="1" w:styleId="AddressCorrection">
    <w:name w:val="Address Correction"/>
    <w:basedOn w:val="Normal"/>
    <w:pPr>
      <w:spacing w:before="120"/>
    </w:pPr>
    <w:rPr>
      <w:rFonts w:eastAsia="Times New Roman"/>
      <w:i/>
      <w:sz w:val="16"/>
    </w:rPr>
  </w:style>
  <w:style w:type="paragraph" w:customStyle="1" w:styleId="OrgInfo">
    <w:name w:val="Org Info"/>
    <w:basedOn w:val="Normal"/>
    <w:pPr>
      <w:spacing w:line="200" w:lineRule="atLeast"/>
    </w:pPr>
    <w:rPr>
      <w:rFonts w:eastAsia="Times New Roman"/>
      <w:sz w:val="16"/>
    </w:rPr>
  </w:style>
  <w:style w:type="paragraph" w:customStyle="1" w:styleId="PanelHeader">
    <w:name w:val="Panel Header"/>
    <w:basedOn w:val="Heading1"/>
    <w:rsid w:val="00316978"/>
    <w:pPr>
      <w:spacing w:after="120"/>
    </w:pPr>
    <w:rPr>
      <w:color w:val="003300"/>
      <w:sz w:val="28"/>
    </w:rPr>
  </w:style>
  <w:style w:type="paragraph" w:customStyle="1" w:styleId="Sign-up">
    <w:name w:val="Sign-up"/>
    <w:basedOn w:val="Normal"/>
    <w:pPr>
      <w:spacing w:line="220" w:lineRule="atLeast"/>
    </w:pPr>
    <w:rPr>
      <w:rFonts w:eastAsia="Times New Roman"/>
      <w:b/>
      <w:i/>
      <w:sz w:val="16"/>
    </w:rPr>
  </w:style>
  <w:style w:type="paragraph" w:customStyle="1" w:styleId="Event">
    <w:name w:val="Event"/>
    <w:basedOn w:val="Normal"/>
    <w:rsid w:val="00956369"/>
    <w:pPr>
      <w:spacing w:after="120" w:line="220" w:lineRule="atLeast"/>
    </w:pPr>
    <w:rPr>
      <w:rFonts w:eastAsia="Times New Roman"/>
      <w:sz w:val="18"/>
      <w:szCs w:val="18"/>
    </w:rPr>
  </w:style>
  <w:style w:type="paragraph" w:styleId="BodyText">
    <w:name w:val="Body Text"/>
    <w:basedOn w:val="Normal"/>
    <w:pPr>
      <w:spacing w:after="120" w:line="280" w:lineRule="atLeast"/>
    </w:pPr>
    <w:rPr>
      <w:rFonts w:eastAsia="Times New Roman"/>
      <w:sz w:val="19"/>
    </w:rPr>
  </w:style>
  <w:style w:type="paragraph" w:customStyle="1" w:styleId="Contact">
    <w:name w:val="Contact"/>
    <w:basedOn w:val="Normal"/>
    <w:rPr>
      <w:rFonts w:eastAsia="Times New Roman"/>
      <w:color w:val="000000"/>
      <w:kern w:val="28"/>
      <w:sz w:val="22"/>
    </w:rPr>
  </w:style>
  <w:style w:type="paragraph" w:customStyle="1" w:styleId="Masthead">
    <w:name w:val="Masthead"/>
    <w:basedOn w:val="Heading1"/>
    <w:rsid w:val="00EE28B3"/>
    <w:pPr>
      <w:jc w:val="center"/>
    </w:pPr>
    <w:rPr>
      <w:kern w:val="28"/>
      <w:szCs w:val="48"/>
    </w:rPr>
  </w:style>
  <w:style w:type="paragraph" w:customStyle="1" w:styleId="Tagline">
    <w:name w:val="Tagline"/>
    <w:basedOn w:val="Normal"/>
    <w:rsid w:val="00EE28B3"/>
    <w:pPr>
      <w:jc w:val="right"/>
    </w:pPr>
    <w:rPr>
      <w:rFonts w:eastAsia="Times New Roman"/>
      <w:kern w:val="28"/>
      <w:sz w:val="26"/>
    </w:rPr>
  </w:style>
  <w:style w:type="paragraph" w:customStyle="1" w:styleId="Caption">
    <w:name w:val="Caption."/>
    <w:basedOn w:val="Normal"/>
    <w:rsid w:val="00F20B86"/>
    <w:pPr>
      <w:spacing w:line="200" w:lineRule="atLeast"/>
      <w:jc w:val="center"/>
    </w:pPr>
    <w:rPr>
      <w:rFonts w:eastAsia="Times New Roman"/>
      <w:i/>
      <w:kern w:val="28"/>
      <w:sz w:val="16"/>
      <w:szCs w:val="16"/>
    </w:rPr>
  </w:style>
  <w:style w:type="paragraph" w:customStyle="1" w:styleId="OrgName1">
    <w:name w:val="Org Name 1"/>
    <w:basedOn w:val="Normal"/>
    <w:rPr>
      <w:rFonts w:eastAsia="Times New Roman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17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2175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2C9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2C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wnofwhit.co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microsoft.com/office/2007/relationships/hdphoto" Target="media/hdphoto1.wdp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https://img.clipartfest.com/1b582909e7c05e73f749e30d47c6c954_shotgun-shell-vector-not-shotgun-shells-clipart_744-1052.png" TargetMode="Externa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omer8993@gmail.com" TargetMode="External"/><Relationship Id="rId24" Type="http://schemas.openxmlformats.org/officeDocument/2006/relationships/image" Target="media/image13.png"/><Relationship Id="rId32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microsoft.com/office/2007/relationships/hdphoto" Target="media/hdphoto2.wdp"/><Relationship Id="rId36" Type="http://schemas.openxmlformats.org/officeDocument/2006/relationships/theme" Target="theme/theme1.xml"/><Relationship Id="rId10" Type="http://schemas.openxmlformats.org/officeDocument/2006/relationships/hyperlink" Target="http://www.townofwhit.com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mailto:gomer8993@gmail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hite1\AppData\Roaming\Microsoft\Templates\Event%20brochu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2ED47-530F-4EDC-8BCD-6940EFC1B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brochure</Template>
  <TotalTime>2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Amanda Gross</cp:lastModifiedBy>
  <cp:revision>2</cp:revision>
  <cp:lastPrinted>2022-10-25T17:55:00Z</cp:lastPrinted>
  <dcterms:created xsi:type="dcterms:W3CDTF">2022-10-25T17:57:00Z</dcterms:created>
  <dcterms:modified xsi:type="dcterms:W3CDTF">2022-10-25T17:57:00Z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TC010178201033</vt:lpwstr>
  </property>
</Properties>
</file>