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351" w:type="pct"/>
        <w:tblLayout w:type="fixed"/>
        <w:tblLook w:val="04A0"/>
      </w:tblPr>
      <w:tblGrid>
        <w:gridCol w:w="8121"/>
        <w:gridCol w:w="7213"/>
        <w:gridCol w:w="7213"/>
      </w:tblGrid>
      <w:tr w:rsidR="00DE505A" w:rsidTr="00DE505A">
        <w:tc>
          <w:tcPr>
            <w:tcW w:w="8007" w:type="dxa"/>
          </w:tcPr>
          <w:p w:rsidR="00DE505A" w:rsidRDefault="000B3E6D" w:rsidP="00B110DA">
            <w:pPr>
              <w:pStyle w:val="Year"/>
              <w:rPr>
                <w:color w:val="000000" w:themeColor="text1"/>
                <w:sz w:val="56"/>
                <w:szCs w:val="56"/>
              </w:rPr>
            </w:pPr>
            <w:r w:rsidRPr="000B3E6D">
              <w:rPr>
                <w:noProof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2050" type="#_x0000_t202" style="position:absolute;margin-left:380pt;margin-top:0;width:347.8pt;height:100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" fillcolor="#d8d8d8 [2732]" strokeweight=".5pt">
                  <v:path arrowok="t"/>
                  <v:textbox style="mso-next-textbox:#Text Box 1">
                    <w:txbxContent>
                      <w:p w:rsidR="00DE505A" w:rsidRDefault="00DE505A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REMINDERS…</w:t>
                        </w:r>
                      </w:p>
                      <w:p w:rsidR="00770221" w:rsidRPr="00EB2FBE" w:rsidRDefault="00770221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Please pack a morning snack!</w:t>
                        </w:r>
                      </w:p>
                      <w:p w:rsidR="004D7B14" w:rsidRPr="00EB2FBE" w:rsidRDefault="00770221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LUNCH AND AFTERNOON SNACK ARE PROVIDED DAILY</w:t>
                        </w:r>
                      </w:p>
                      <w:p w:rsidR="004D7B14" w:rsidRPr="00EB2FBE" w:rsidRDefault="00EB2FBE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Wear sunscreen</w:t>
                        </w:r>
                        <w:r w:rsidR="004D7B14"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 every day!</w:t>
                        </w:r>
                      </w:p>
                      <w:p w:rsidR="004D7B14" w:rsidRPr="00EB2FBE" w:rsidRDefault="004D7B14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Please pack a morning snack each day. No nuts or nut products!</w:t>
                        </w:r>
                      </w:p>
                      <w:p w:rsidR="004D7B14" w:rsidRPr="00EB2FBE" w:rsidRDefault="004D7B14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Bring an extra set of clothes.</w:t>
                        </w:r>
                      </w:p>
                      <w:p w:rsidR="004D7B14" w:rsidRPr="00EB2FBE" w:rsidRDefault="004D7B14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Please wear camp </w:t>
                        </w:r>
                        <w:r w:rsidR="00EB2FBE"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T-shirt</w:t>
                        </w: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 for any field trip we may take!</w:t>
                        </w:r>
                      </w:p>
                      <w:p w:rsidR="004D7B14" w:rsidRDefault="004D7B14" w:rsidP="00EB2FB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hd w:val="clear" w:color="auto" w:fill="F2F2F2" w:themeFill="background1" w:themeFillShade="F2"/>
                          <w:jc w:val="both"/>
                        </w:pPr>
                        <w:r w:rsidRPr="00EB2FBE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**ALL EVENTS ARE SUBJECT TO CHANGE**</w:t>
                        </w:r>
                      </w:p>
                    </w:txbxContent>
                  </v:textbox>
                </v:shape>
              </w:pict>
            </w:r>
            <w:r w:rsidR="00DE505A">
              <w:rPr>
                <w:color w:val="000000" w:themeColor="text1"/>
                <w:sz w:val="56"/>
                <w:szCs w:val="56"/>
              </w:rPr>
              <w:t xml:space="preserve">YMCA SUMMER CAMP </w:t>
            </w:r>
          </w:p>
          <w:p w:rsidR="00A81C60" w:rsidRDefault="00DE505A" w:rsidP="00B110DA">
            <w:pPr>
              <w:pStyle w:val="Year"/>
              <w:rPr>
                <w:color w:val="000000" w:themeColor="text1"/>
                <w:sz w:val="56"/>
                <w:szCs w:val="56"/>
              </w:rPr>
            </w:pPr>
            <w:r w:rsidRPr="00385DC7">
              <w:rPr>
                <w:color w:val="000000" w:themeColor="text1"/>
                <w:sz w:val="56"/>
                <w:szCs w:val="56"/>
              </w:rPr>
              <w:t>JUNE 2022</w:t>
            </w:r>
          </w:p>
          <w:p w:rsidR="00DE505A" w:rsidRPr="00385DC7" w:rsidRDefault="000B3E6D" w:rsidP="00B110DA">
            <w:pPr>
              <w:pStyle w:val="Yea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pict>
                <v:shape id="_x0000_s2052" type="#_x0000_t202" style="position:absolute;margin-left:6.5pt;margin-top:8.85pt;width:363.5pt;height:27.5pt;z-index:251663360">
                  <v:textbox style="mso-next-textbox:#_x0000_s2052">
                    <w:txbxContent>
                      <w:p w:rsidR="00A81C60" w:rsidRPr="00A81C60" w:rsidRDefault="00A81C6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A81C60">
                          <w:rPr>
                            <w:b/>
                            <w:sz w:val="24"/>
                            <w:szCs w:val="24"/>
                          </w:rPr>
                          <w:t>PLEASE DROP OFF YOUR CHILD BY 8:30 ON FIELD TRIP DAYS!!!!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11" w:type="dxa"/>
          </w:tcPr>
          <w:p w:rsidR="00DE505A" w:rsidRDefault="00DE505A"/>
        </w:tc>
        <w:tc>
          <w:tcPr>
            <w:tcW w:w="7111" w:type="dxa"/>
          </w:tcPr>
          <w:p w:rsidR="00DE505A" w:rsidRDefault="00DE505A"/>
        </w:tc>
      </w:tr>
      <w:tr w:rsidR="00DE505A" w:rsidTr="00DE505A">
        <w:trPr>
          <w:trHeight w:hRule="exact" w:val="288"/>
        </w:trPr>
        <w:tc>
          <w:tcPr>
            <w:tcW w:w="8007" w:type="dxa"/>
          </w:tcPr>
          <w:p w:rsidR="00DE505A" w:rsidRDefault="00DE505A"/>
        </w:tc>
        <w:tc>
          <w:tcPr>
            <w:tcW w:w="7111" w:type="dxa"/>
          </w:tcPr>
          <w:p w:rsidR="00DE505A" w:rsidRDefault="00DE505A">
            <w:pPr>
              <w:pStyle w:val="Caption"/>
            </w:pPr>
          </w:p>
        </w:tc>
        <w:tc>
          <w:tcPr>
            <w:tcW w:w="7111" w:type="dxa"/>
          </w:tcPr>
          <w:p w:rsidR="00DE505A" w:rsidRDefault="00DE505A">
            <w:pPr>
              <w:pStyle w:val="Caption"/>
            </w:pPr>
          </w:p>
        </w:tc>
      </w:tr>
    </w:tbl>
    <w:tbl>
      <w:tblPr>
        <w:tblStyle w:val="TableCalendar"/>
        <w:tblW w:w="4823" w:type="pct"/>
        <w:tblLook w:val="0420"/>
      </w:tblPr>
      <w:tblGrid>
        <w:gridCol w:w="2123"/>
        <w:gridCol w:w="2140"/>
        <w:gridCol w:w="2141"/>
        <w:gridCol w:w="2177"/>
        <w:gridCol w:w="2173"/>
        <w:gridCol w:w="2101"/>
        <w:gridCol w:w="1938"/>
      </w:tblGrid>
      <w:tr w:rsidR="00675392" w:rsidRPr="00EF7AFC" w:rsidTr="00377A6D">
        <w:trPr>
          <w:cnfStyle w:val="100000000000"/>
          <w:trHeight w:val="273"/>
        </w:trPr>
        <w:tc>
          <w:tcPr>
            <w:tcW w:w="2093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Sunday</w:t>
            </w: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Monday</w:t>
            </w: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Tuesday</w:t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Wednesday</w:t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Thursday</w:t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Friday</w:t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661028" w:rsidRPr="00EF7AFC" w:rsidRDefault="0081589D">
            <w:pPr>
              <w:pStyle w:val="Day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Saturday</w:t>
            </w:r>
          </w:p>
        </w:tc>
      </w:tr>
      <w:tr w:rsidR="00675392" w:rsidRPr="00EF7AFC" w:rsidTr="00675392">
        <w:trPr>
          <w:trHeight w:val="273"/>
        </w:trPr>
        <w:tc>
          <w:tcPr>
            <w:tcW w:w="20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661028" w:rsidRPr="00EF7AFC" w:rsidRDefault="000B3E6D">
            <w:pPr>
              <w:pStyle w:val="Dates"/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fldChar w:fldCharType="begin"/>
            </w:r>
            <w:r w:rsidR="0081589D" w:rsidRPr="00EF7AFC">
              <w:rPr>
                <w:sz w:val="20"/>
                <w:szCs w:val="20"/>
              </w:rPr>
              <w:instrText xml:space="preserve"> IF </w:instrText>
            </w:r>
            <w:r w:rsidRPr="00EF7AFC">
              <w:rPr>
                <w:sz w:val="20"/>
                <w:szCs w:val="20"/>
              </w:rPr>
              <w:fldChar w:fldCharType="begin"/>
            </w:r>
            <w:r w:rsidR="0081589D" w:rsidRPr="00EF7AFC">
              <w:rPr>
                <w:sz w:val="20"/>
                <w:szCs w:val="20"/>
              </w:rPr>
              <w:instrText xml:space="preserve"> DocVariable MonthStart \@ dddd </w:instrText>
            </w:r>
            <w:r w:rsidRPr="00EF7AFC">
              <w:rPr>
                <w:sz w:val="20"/>
                <w:szCs w:val="20"/>
              </w:rPr>
              <w:fldChar w:fldCharType="separate"/>
            </w:r>
            <w:r w:rsidR="00803E54" w:rsidRPr="00EF7AFC">
              <w:rPr>
                <w:sz w:val="20"/>
                <w:szCs w:val="20"/>
              </w:rPr>
              <w:instrText>Wednesday</w:instrText>
            </w:r>
            <w:r w:rsidRPr="00EF7AFC">
              <w:rPr>
                <w:sz w:val="20"/>
                <w:szCs w:val="20"/>
              </w:rPr>
              <w:fldChar w:fldCharType="end"/>
            </w:r>
            <w:r w:rsidR="0081589D" w:rsidRPr="00EF7AFC">
              <w:rPr>
                <w:sz w:val="20"/>
                <w:szCs w:val="20"/>
              </w:rPr>
              <w:instrText xml:space="preserve"> = "Sunday" 1 ""</w:instrText>
            </w:r>
            <w:r w:rsidRPr="00EF7AF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661028" w:rsidRPr="00EF7AFC" w:rsidRDefault="00803E54" w:rsidP="00803E54">
            <w:pPr>
              <w:pStyle w:val="Dates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F7AFC">
              <w:rPr>
                <w:b/>
                <w:bCs/>
                <w:color w:val="000000" w:themeColor="text1"/>
                <w:sz w:val="20"/>
                <w:szCs w:val="20"/>
              </w:rPr>
              <w:t>MAY 30</w: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DocVariable MonthStart \@ dddd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EF7AFC">
              <w:rPr>
                <w:b/>
                <w:bCs/>
                <w:color w:val="000000" w:themeColor="text1"/>
                <w:sz w:val="20"/>
                <w:szCs w:val="20"/>
              </w:rPr>
              <w:instrText>Wednesday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 "Monday" 1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=A2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EF7AFC">
              <w:rPr>
                <w:b/>
                <w:bCs/>
                <w:noProof/>
                <w:color w:val="000000" w:themeColor="text1"/>
                <w:sz w:val="20"/>
                <w:szCs w:val="20"/>
              </w:rPr>
              <w:instrText>0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&lt;&gt; 0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=A2+1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8111A1" w:rsidRPr="00EF7AFC">
              <w:rPr>
                <w:b/>
                <w:bCs/>
                <w:noProof/>
                <w:color w:val="000000" w:themeColor="text1"/>
                <w:sz w:val="20"/>
                <w:szCs w:val="20"/>
              </w:rPr>
              <w:instrText>2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""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661028" w:rsidRPr="00EF7AFC" w:rsidRDefault="00803E54" w:rsidP="00803E54">
            <w:pPr>
              <w:pStyle w:val="Dates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F7AFC">
              <w:rPr>
                <w:b/>
                <w:bCs/>
                <w:color w:val="000000" w:themeColor="text1"/>
                <w:sz w:val="20"/>
                <w:szCs w:val="20"/>
              </w:rPr>
              <w:t>MAY 31</w: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DocVariable MonthStart \@ dddd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EF7AFC">
              <w:rPr>
                <w:b/>
                <w:bCs/>
                <w:color w:val="000000" w:themeColor="text1"/>
                <w:sz w:val="20"/>
                <w:szCs w:val="20"/>
              </w:rPr>
              <w:instrText>Wednesday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 "Tuesday" 1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=B2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EF7AFC">
              <w:rPr>
                <w:b/>
                <w:bCs/>
                <w:noProof/>
                <w:color w:val="000000" w:themeColor="text1"/>
                <w:sz w:val="20"/>
                <w:szCs w:val="20"/>
              </w:rPr>
              <w:instrText>0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&lt;&gt; 0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=B2+1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8111A1" w:rsidRPr="00EF7AFC">
              <w:rPr>
                <w:b/>
                <w:bCs/>
                <w:noProof/>
                <w:color w:val="000000" w:themeColor="text1"/>
                <w:sz w:val="20"/>
                <w:szCs w:val="20"/>
              </w:rPr>
              <w:instrText>3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"" </w:instrText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0B3E6D" w:rsidRPr="00EF7AFC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DocVariable MonthStart \@ dddd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sz w:val="20"/>
                <w:szCs w:val="20"/>
              </w:rPr>
              <w:instrText>Wednesday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 "Wednesday" 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=C2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972C33" w:rsidRPr="00EF7AFC">
              <w:rPr>
                <w:b/>
                <w:bCs/>
                <w:noProof/>
                <w:sz w:val="20"/>
                <w:szCs w:val="20"/>
              </w:rPr>
              <w:instrText>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&lt;&gt; 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=C2+1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111A1" w:rsidRPr="00EF7AFC">
              <w:rPr>
                <w:b/>
                <w:bCs/>
                <w:noProof/>
                <w:sz w:val="20"/>
                <w:szCs w:val="20"/>
              </w:rPr>
              <w:instrText>4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DocVariable MonthStart \@ dddd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sz w:val="20"/>
                <w:szCs w:val="20"/>
              </w:rPr>
              <w:instrText>Wednesday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= "Thursday" 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=D2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1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&lt;&gt; 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=D2+1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2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2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DocVariable MonthStart \@ dddd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sz w:val="20"/>
                <w:szCs w:val="20"/>
              </w:rPr>
              <w:instrText>Wednesday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 "Friday" 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=E2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2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&lt;&gt; 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=E2+1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3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3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3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DocVariable MonthStart \@ dddd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sz w:val="20"/>
                <w:szCs w:val="20"/>
              </w:rPr>
              <w:instrText>Wednesday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 "Saturday" 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=F2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3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&lt;&gt; 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=F2+1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4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instrText>4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4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75392" w:rsidRPr="00EF7AFC" w:rsidTr="00EF7AFC">
        <w:trPr>
          <w:trHeight w:val="1377"/>
        </w:trPr>
        <w:tc>
          <w:tcPr>
            <w:tcW w:w="20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661028" w:rsidRPr="00EF7AFC" w:rsidRDefault="00DA5662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38200" cy="642620"/>
                  <wp:effectExtent l="0" t="0" r="0" b="508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00" cy="65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803E54" w:rsidP="00CB2B76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MEMORIAL DAY</w:t>
            </w:r>
          </w:p>
          <w:p w:rsidR="00803E54" w:rsidRPr="00EF7AFC" w:rsidRDefault="00803E54" w:rsidP="00CB2B76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NO CAMP</w:t>
            </w:r>
          </w:p>
        </w:tc>
        <w:tc>
          <w:tcPr>
            <w:tcW w:w="21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803E54" w:rsidP="00CB2B76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1</w:t>
            </w:r>
            <w:r w:rsidRPr="00EF7AFC">
              <w:rPr>
                <w:sz w:val="20"/>
                <w:szCs w:val="20"/>
                <w:vertAlign w:val="superscript"/>
              </w:rPr>
              <w:t>ST</w:t>
            </w:r>
            <w:r w:rsidRPr="00EF7AFC">
              <w:rPr>
                <w:sz w:val="20"/>
                <w:szCs w:val="20"/>
              </w:rPr>
              <w:t xml:space="preserve"> DAY OF SUMMER CAMP</w:t>
            </w:r>
          </w:p>
          <w:p w:rsidR="005D6FF5" w:rsidRDefault="005D6FF5" w:rsidP="00CB2B76">
            <w:pPr>
              <w:rPr>
                <w:sz w:val="20"/>
                <w:szCs w:val="20"/>
              </w:rPr>
            </w:pPr>
          </w:p>
          <w:p w:rsidR="005D6FF5" w:rsidRPr="00EF7AFC" w:rsidRDefault="005D6FF5" w:rsidP="00CB2B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SNOWBALLS</w:t>
            </w:r>
          </w:p>
        </w:tc>
        <w:tc>
          <w:tcPr>
            <w:tcW w:w="21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D22BD" w:rsidRPr="00EF7AFC" w:rsidRDefault="00AD22B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4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5D6FF5" w:rsidRPr="00EF7AFC" w:rsidRDefault="005D6FF5" w:rsidP="005D6FF5">
            <w:pPr>
              <w:rPr>
                <w:sz w:val="20"/>
                <w:szCs w:val="20"/>
                <w:lang w:val="en-GB"/>
              </w:rPr>
            </w:pPr>
            <w:r w:rsidRPr="00EF7AFC">
              <w:rPr>
                <w:sz w:val="20"/>
                <w:szCs w:val="20"/>
                <w:lang w:val="en-GB"/>
              </w:rPr>
              <w:t>WATER DAY</w:t>
            </w:r>
          </w:p>
          <w:p w:rsidR="00661028" w:rsidRDefault="005D6FF5" w:rsidP="005D6FF5">
            <w:pPr>
              <w:rPr>
                <w:sz w:val="20"/>
                <w:szCs w:val="20"/>
                <w:lang w:val="en-GB"/>
              </w:rPr>
            </w:pPr>
            <w:r w:rsidRPr="00EF7AFC">
              <w:rPr>
                <w:sz w:val="20"/>
                <w:szCs w:val="20"/>
                <w:lang w:val="en-GB"/>
              </w:rPr>
              <w:t>AT YMCA</w:t>
            </w:r>
          </w:p>
          <w:p w:rsidR="005D6FF5" w:rsidRDefault="005D6FF5" w:rsidP="005D6FF5">
            <w:pPr>
              <w:rPr>
                <w:sz w:val="20"/>
                <w:szCs w:val="20"/>
                <w:lang w:val="en-GB"/>
              </w:rPr>
            </w:pPr>
          </w:p>
          <w:p w:rsidR="005D6FF5" w:rsidRPr="00EF7AFC" w:rsidRDefault="005D6FF5" w:rsidP="005D6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ICE CREAM TRUCK</w:t>
            </w:r>
          </w:p>
        </w:tc>
        <w:tc>
          <w:tcPr>
            <w:tcW w:w="207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9576DA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DRESS UP DAY</w:t>
            </w:r>
            <w:r w:rsidR="004E11E8" w:rsidRPr="00EF7AFC">
              <w:rPr>
                <w:sz w:val="20"/>
                <w:szCs w:val="20"/>
              </w:rPr>
              <w:t>-</w:t>
            </w:r>
          </w:p>
          <w:p w:rsidR="009576DA" w:rsidRPr="00EF7AFC" w:rsidRDefault="009576DA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DISNEY</w:t>
            </w:r>
          </w:p>
        </w:tc>
        <w:tc>
          <w:tcPr>
            <w:tcW w:w="19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04297D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85825" cy="762000"/>
                  <wp:effectExtent l="0" t="0" r="9525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50" cy="78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92" w:rsidRPr="00EF7AFC" w:rsidTr="00675392">
        <w:trPr>
          <w:trHeight w:val="273"/>
        </w:trPr>
        <w:tc>
          <w:tcPr>
            <w:tcW w:w="20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=G2+1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5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=A4+1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6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=B4+1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7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=C4+1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8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=D4+1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9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=E4+1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10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=F4+1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11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75392" w:rsidRPr="00EF7AFC" w:rsidTr="00EF7AFC">
        <w:trPr>
          <w:trHeight w:hRule="exact" w:val="1287"/>
        </w:trPr>
        <w:tc>
          <w:tcPr>
            <w:tcW w:w="20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EF7AFC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38200" cy="642620"/>
                  <wp:effectExtent l="0" t="0" r="0" b="508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00" cy="65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576DA" w:rsidRPr="00EF7AFC" w:rsidRDefault="009576DA">
            <w:pPr>
              <w:rPr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5D6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SNOWBALLS</w:t>
            </w:r>
          </w:p>
        </w:tc>
        <w:tc>
          <w:tcPr>
            <w:tcW w:w="21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DA5662" w:rsidRPr="00EF7AFC" w:rsidRDefault="00DA5662" w:rsidP="00DA5662">
            <w:pPr>
              <w:rPr>
                <w:sz w:val="20"/>
                <w:szCs w:val="20"/>
                <w:lang w:val="en-GB"/>
              </w:rPr>
            </w:pPr>
            <w:r w:rsidRPr="00EF7AFC">
              <w:rPr>
                <w:sz w:val="20"/>
                <w:szCs w:val="20"/>
                <w:lang w:val="en-GB"/>
              </w:rPr>
              <w:t>WATER DAY</w:t>
            </w:r>
          </w:p>
          <w:p w:rsidR="00661028" w:rsidRPr="00EF7AFC" w:rsidRDefault="00DA5662" w:rsidP="00DA5662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  <w:lang w:val="en-GB"/>
              </w:rPr>
              <w:t>AT YMCA</w:t>
            </w:r>
          </w:p>
        </w:tc>
        <w:tc>
          <w:tcPr>
            <w:tcW w:w="214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576DA" w:rsidRPr="00EF7AFC" w:rsidRDefault="005D6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 TRUCK</w:t>
            </w:r>
          </w:p>
        </w:tc>
        <w:tc>
          <w:tcPr>
            <w:tcW w:w="207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9576DA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DRESS UP DAY</w:t>
            </w:r>
            <w:r w:rsidR="00011E67" w:rsidRPr="00EF7AFC">
              <w:rPr>
                <w:sz w:val="20"/>
                <w:szCs w:val="20"/>
              </w:rPr>
              <w:t>-</w:t>
            </w:r>
          </w:p>
          <w:p w:rsidR="009576DA" w:rsidRPr="00EF7AFC" w:rsidRDefault="00706AB5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HAWAIIAN</w:t>
            </w:r>
          </w:p>
        </w:tc>
        <w:tc>
          <w:tcPr>
            <w:tcW w:w="19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A711EB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723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26" cy="73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92" w:rsidRPr="00EF7AFC" w:rsidTr="00675392">
        <w:trPr>
          <w:trHeight w:val="288"/>
        </w:trPr>
        <w:tc>
          <w:tcPr>
            <w:tcW w:w="20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=G4+1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12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=A6+1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13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=B6+1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14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=C6+1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15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=D6+1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16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=E6+1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17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=F6+1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18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75392" w:rsidRPr="00EF7AFC" w:rsidTr="00EF7AFC">
        <w:trPr>
          <w:trHeight w:hRule="exact" w:val="1287"/>
        </w:trPr>
        <w:tc>
          <w:tcPr>
            <w:tcW w:w="20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AA200A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790575" cy="657225"/>
                  <wp:effectExtent l="0" t="0" r="9525" b="9525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53" cy="67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661028" w:rsidP="009576DA">
            <w:pPr>
              <w:rPr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5D6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SNOWBALLS</w:t>
            </w:r>
          </w:p>
        </w:tc>
        <w:tc>
          <w:tcPr>
            <w:tcW w:w="21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81C60" w:rsidRPr="00EF7AFC" w:rsidRDefault="00A81C60" w:rsidP="00A81C60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FIELD TRIP</w:t>
            </w:r>
          </w:p>
          <w:p w:rsidR="00A81C60" w:rsidRDefault="00A81C60" w:rsidP="00A81C60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MOVIES</w:t>
            </w:r>
            <w:r>
              <w:rPr>
                <w:sz w:val="20"/>
                <w:szCs w:val="20"/>
              </w:rPr>
              <w:t xml:space="preserve">: </w:t>
            </w:r>
            <w:r w:rsidRPr="00EF7AFC">
              <w:rPr>
                <w:sz w:val="20"/>
                <w:szCs w:val="20"/>
              </w:rPr>
              <w:t>GRAND 14</w:t>
            </w:r>
          </w:p>
          <w:p w:rsidR="00A81C60" w:rsidRDefault="00A81C60" w:rsidP="00A81C60">
            <w:pPr>
              <w:rPr>
                <w:sz w:val="20"/>
                <w:szCs w:val="20"/>
              </w:rPr>
            </w:pPr>
          </w:p>
          <w:p w:rsidR="00E611F5" w:rsidRPr="00EF7AFC" w:rsidRDefault="00E611F5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81C60" w:rsidRPr="00EF7AFC" w:rsidRDefault="00A81C60" w:rsidP="00A81C60">
            <w:pPr>
              <w:rPr>
                <w:sz w:val="20"/>
                <w:szCs w:val="20"/>
                <w:lang w:val="en-GB"/>
              </w:rPr>
            </w:pPr>
            <w:r w:rsidRPr="00EF7AFC">
              <w:rPr>
                <w:sz w:val="20"/>
                <w:szCs w:val="20"/>
                <w:lang w:val="en-GB"/>
              </w:rPr>
              <w:t>WATER DAY</w:t>
            </w:r>
          </w:p>
          <w:p w:rsidR="00A81C60" w:rsidRDefault="00A81C60" w:rsidP="00A81C60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  <w:lang w:val="en-GB"/>
              </w:rPr>
              <w:t>AT YMCA</w:t>
            </w:r>
            <w:r>
              <w:rPr>
                <w:sz w:val="20"/>
                <w:szCs w:val="20"/>
              </w:rPr>
              <w:t xml:space="preserve"> </w:t>
            </w:r>
          </w:p>
          <w:p w:rsidR="00A81C60" w:rsidRDefault="00A81C60" w:rsidP="00A81C60">
            <w:pPr>
              <w:rPr>
                <w:sz w:val="20"/>
                <w:szCs w:val="20"/>
              </w:rPr>
            </w:pPr>
          </w:p>
          <w:p w:rsidR="005D6FF5" w:rsidRDefault="005D6FF5" w:rsidP="00A81C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 TRUCK</w:t>
            </w:r>
          </w:p>
          <w:p w:rsidR="00A81C60" w:rsidRDefault="00A81C60" w:rsidP="00BC73F1">
            <w:pPr>
              <w:rPr>
                <w:sz w:val="20"/>
                <w:szCs w:val="20"/>
              </w:rPr>
            </w:pPr>
          </w:p>
          <w:p w:rsidR="00A81C60" w:rsidRPr="00EF7AFC" w:rsidRDefault="00A81C60" w:rsidP="00BC73F1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E11E8" w:rsidRPr="00EF7AFC" w:rsidRDefault="00BC73F1" w:rsidP="00BC73F1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DRESS UP DAY-</w:t>
            </w:r>
          </w:p>
          <w:p w:rsidR="00BC73F1" w:rsidRPr="00EF7AFC" w:rsidRDefault="00AB5C1D" w:rsidP="00BC73F1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INSIDE OUT</w:t>
            </w:r>
          </w:p>
          <w:p w:rsidR="00661028" w:rsidRPr="00EF7AFC" w:rsidRDefault="00661028">
            <w:pPr>
              <w:rPr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Pr="00EF7AFC" w:rsidRDefault="005543FB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951679" cy="685800"/>
                  <wp:effectExtent l="0" t="0" r="1270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52" cy="71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92" w:rsidRPr="00EF7AFC" w:rsidTr="00675392">
        <w:trPr>
          <w:trHeight w:val="273"/>
        </w:trPr>
        <w:tc>
          <w:tcPr>
            <w:tcW w:w="20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661028">
            <w:pPr>
              <w:pStyle w:val="Date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661028">
            <w:pPr>
              <w:pStyle w:val="Date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=B8+1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21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=C8+1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22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=D8+1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23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=E8+1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24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Pr="00EF7AFC" w:rsidRDefault="000B3E6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81589D" w:rsidRPr="00EF7AFC">
              <w:rPr>
                <w:b/>
                <w:bCs/>
                <w:sz w:val="20"/>
                <w:szCs w:val="20"/>
              </w:rPr>
              <w:instrText xml:space="preserve"> =F8+1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803E54" w:rsidRPr="00EF7AFC">
              <w:rPr>
                <w:b/>
                <w:bCs/>
                <w:noProof/>
                <w:sz w:val="20"/>
                <w:szCs w:val="20"/>
              </w:rPr>
              <w:t>25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75392" w:rsidRPr="00EF7AFC" w:rsidTr="00377A6D">
        <w:trPr>
          <w:trHeight w:hRule="exact" w:val="1377"/>
        </w:trPr>
        <w:tc>
          <w:tcPr>
            <w:tcW w:w="20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B5C1D" w:rsidRPr="00EF7AFC" w:rsidRDefault="00EF7AFC" w:rsidP="00AB5C1D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38200" cy="642620"/>
                  <wp:effectExtent l="0" t="0" r="0" b="508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00" cy="65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611F5" w:rsidRDefault="00E611F5" w:rsidP="00AB5C1D">
            <w:pPr>
              <w:rPr>
                <w:sz w:val="20"/>
                <w:szCs w:val="20"/>
              </w:rPr>
            </w:pPr>
          </w:p>
          <w:p w:rsidR="00E611F5" w:rsidRDefault="00E611F5" w:rsidP="00AB5C1D">
            <w:pPr>
              <w:rPr>
                <w:sz w:val="20"/>
                <w:szCs w:val="20"/>
              </w:rPr>
            </w:pPr>
          </w:p>
          <w:p w:rsidR="00AB5C1D" w:rsidRPr="00E611F5" w:rsidRDefault="00AB5C1D" w:rsidP="00AB5C1D">
            <w:pPr>
              <w:rPr>
                <w:b/>
                <w:sz w:val="20"/>
                <w:szCs w:val="20"/>
              </w:rPr>
            </w:pPr>
            <w:r w:rsidRPr="00E611F5">
              <w:rPr>
                <w:b/>
                <w:sz w:val="20"/>
                <w:szCs w:val="20"/>
              </w:rPr>
              <w:t>VACATION BIBLE SCHOOL</w:t>
            </w:r>
          </w:p>
        </w:tc>
        <w:tc>
          <w:tcPr>
            <w:tcW w:w="21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611F5" w:rsidRDefault="00E611F5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SNOWBALLS</w:t>
            </w:r>
            <w:r w:rsidRPr="00EF7AFC">
              <w:rPr>
                <w:sz w:val="20"/>
                <w:szCs w:val="20"/>
              </w:rPr>
              <w:t xml:space="preserve"> </w:t>
            </w:r>
          </w:p>
          <w:p w:rsidR="00E611F5" w:rsidRDefault="00E611F5" w:rsidP="00AB5C1D">
            <w:pPr>
              <w:rPr>
                <w:sz w:val="20"/>
                <w:szCs w:val="20"/>
              </w:rPr>
            </w:pPr>
          </w:p>
          <w:p w:rsidR="00AB5C1D" w:rsidRPr="00E611F5" w:rsidRDefault="00AB5C1D" w:rsidP="00AB5C1D">
            <w:pPr>
              <w:rPr>
                <w:b/>
                <w:sz w:val="20"/>
                <w:szCs w:val="20"/>
              </w:rPr>
            </w:pPr>
            <w:r w:rsidRPr="00E611F5">
              <w:rPr>
                <w:b/>
                <w:sz w:val="20"/>
                <w:szCs w:val="20"/>
              </w:rPr>
              <w:t>VACATION BIBLE SCHOOL</w:t>
            </w:r>
          </w:p>
          <w:p w:rsidR="00E611F5" w:rsidRDefault="00E611F5" w:rsidP="00AB5C1D">
            <w:pPr>
              <w:rPr>
                <w:sz w:val="20"/>
                <w:szCs w:val="20"/>
              </w:rPr>
            </w:pPr>
          </w:p>
          <w:p w:rsidR="005D6FF5" w:rsidRPr="00EF7AFC" w:rsidRDefault="005D6FF5" w:rsidP="00AB5C1D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A200A" w:rsidRPr="00EF7AFC" w:rsidRDefault="00AA200A" w:rsidP="00AA200A">
            <w:pPr>
              <w:rPr>
                <w:sz w:val="20"/>
                <w:szCs w:val="20"/>
                <w:lang w:val="en-GB"/>
              </w:rPr>
            </w:pPr>
            <w:r w:rsidRPr="00EF7AFC">
              <w:rPr>
                <w:sz w:val="20"/>
                <w:szCs w:val="20"/>
                <w:lang w:val="en-GB"/>
              </w:rPr>
              <w:t>WATER DAY</w:t>
            </w:r>
          </w:p>
          <w:p w:rsidR="00AA200A" w:rsidRPr="00EF7AFC" w:rsidRDefault="00AA200A" w:rsidP="00AA200A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  <w:lang w:val="en-GB"/>
              </w:rPr>
              <w:t>AT YMCA</w:t>
            </w:r>
            <w:r w:rsidRPr="00EF7AFC">
              <w:rPr>
                <w:sz w:val="20"/>
                <w:szCs w:val="20"/>
              </w:rPr>
              <w:t xml:space="preserve"> </w:t>
            </w:r>
          </w:p>
          <w:p w:rsidR="00AB5C1D" w:rsidRPr="00E611F5" w:rsidRDefault="00AB5C1D" w:rsidP="00AA200A">
            <w:pPr>
              <w:rPr>
                <w:b/>
                <w:sz w:val="20"/>
                <w:szCs w:val="20"/>
              </w:rPr>
            </w:pPr>
            <w:r w:rsidRPr="00E611F5">
              <w:rPr>
                <w:b/>
                <w:sz w:val="20"/>
                <w:szCs w:val="20"/>
              </w:rPr>
              <w:t>VACATION BIBLE SCHOOL</w:t>
            </w:r>
          </w:p>
        </w:tc>
        <w:tc>
          <w:tcPr>
            <w:tcW w:w="214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611F5" w:rsidRDefault="00E611F5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 TRUCK</w:t>
            </w:r>
          </w:p>
          <w:p w:rsidR="00E611F5" w:rsidRDefault="00E611F5" w:rsidP="00AB5C1D">
            <w:pPr>
              <w:rPr>
                <w:sz w:val="20"/>
                <w:szCs w:val="20"/>
              </w:rPr>
            </w:pPr>
          </w:p>
          <w:p w:rsidR="00AB5C1D" w:rsidRDefault="00AB5C1D" w:rsidP="00AB5C1D">
            <w:pPr>
              <w:rPr>
                <w:sz w:val="20"/>
                <w:szCs w:val="20"/>
              </w:rPr>
            </w:pPr>
            <w:r w:rsidRPr="00E611F5">
              <w:rPr>
                <w:b/>
                <w:sz w:val="20"/>
                <w:szCs w:val="20"/>
              </w:rPr>
              <w:t>VACATION BIBLE SCHOOL</w:t>
            </w:r>
          </w:p>
          <w:p w:rsidR="002C5EB7" w:rsidRDefault="002C5EB7" w:rsidP="00AB5C1D">
            <w:pPr>
              <w:rPr>
                <w:sz w:val="20"/>
                <w:szCs w:val="20"/>
              </w:rPr>
            </w:pPr>
          </w:p>
          <w:p w:rsidR="005D6FF5" w:rsidRPr="00EF7AFC" w:rsidRDefault="005D6FF5" w:rsidP="00AB5C1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E11E8" w:rsidRPr="00EF7AFC" w:rsidRDefault="00AB5C1D" w:rsidP="00AB5C1D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DRESS UP DAY-</w:t>
            </w:r>
          </w:p>
          <w:p w:rsidR="00AB5C1D" w:rsidRPr="00EF7AFC" w:rsidRDefault="00AB5C1D" w:rsidP="00AB5C1D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CAREER DAY</w:t>
            </w:r>
          </w:p>
          <w:p w:rsidR="00AB5C1D" w:rsidRPr="00E611F5" w:rsidRDefault="00AB5C1D" w:rsidP="00AB5C1D">
            <w:pPr>
              <w:rPr>
                <w:b/>
                <w:sz w:val="20"/>
                <w:szCs w:val="20"/>
              </w:rPr>
            </w:pPr>
            <w:r w:rsidRPr="00E611F5">
              <w:rPr>
                <w:b/>
                <w:sz w:val="20"/>
                <w:szCs w:val="20"/>
              </w:rPr>
              <w:t>VACATION BIBLE SCHOOL</w:t>
            </w:r>
          </w:p>
        </w:tc>
        <w:tc>
          <w:tcPr>
            <w:tcW w:w="19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B5C1D" w:rsidRPr="00EF7AFC" w:rsidRDefault="00DA5662" w:rsidP="00AB5C1D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00100" cy="695325"/>
                  <wp:effectExtent l="0" t="0" r="0" b="9525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47" cy="70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92" w:rsidRPr="00EF7AFC" w:rsidTr="00377A6D">
        <w:trPr>
          <w:trHeight w:val="273"/>
        </w:trPr>
        <w:tc>
          <w:tcPr>
            <w:tcW w:w="20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0B3E6D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=G8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25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=G8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25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=G8+1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26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26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t>26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0B3E6D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=A10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26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=A10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26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=A10+1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27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27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t>27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0B3E6D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=B10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27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=B10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27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=B10+1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t>28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0B3E6D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=C10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=C10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=C10+1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t>29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0B3E6D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=D10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=D10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=D10+1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30</w:instrTex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  <w:r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t>30</w:t>
            </w:r>
            <w:r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B5C1D" w:rsidRPr="00EF7AFC" w:rsidRDefault="00377A6D" w:rsidP="00377A6D">
            <w:pPr>
              <w:pStyle w:val="Dates"/>
              <w:tabs>
                <w:tab w:val="center" w:pos="942"/>
                <w:tab w:val="right" w:pos="1885"/>
              </w:tabs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ab/>
            </w:r>
            <w:r w:rsidR="002E2599">
              <w:rPr>
                <w:b/>
                <w:bCs/>
                <w:sz w:val="20"/>
                <w:szCs w:val="20"/>
              </w:rPr>
              <w:t>JULY 1</w: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=E10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30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=E10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30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=E10+1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CFCF" w:themeFill="background2" w:themeFillShade="E6"/>
          </w:tcPr>
          <w:p w:rsidR="00AB5C1D" w:rsidRPr="00EF7AFC" w:rsidRDefault="002E2599" w:rsidP="00AB5C1D">
            <w:pPr>
              <w:pStyle w:val="Date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JULY 2</w: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IF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=F10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0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 0,""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IF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=F10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28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&lt;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DocVariable MonthEnd \@ d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sz w:val="20"/>
                <w:szCs w:val="20"/>
              </w:rPr>
              <w:instrText>31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begin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=F10+1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AB5C1D" w:rsidRPr="00EF7AFC">
              <w:rPr>
                <w:b/>
                <w:bCs/>
                <w:sz w:val="20"/>
                <w:szCs w:val="20"/>
              </w:rPr>
              <w:instrText xml:space="preserve"> "" 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separate"/>
            </w:r>
            <w:r w:rsidR="00AB5C1D" w:rsidRPr="00EF7AFC">
              <w:rPr>
                <w:b/>
                <w:bCs/>
                <w:noProof/>
                <w:sz w:val="20"/>
                <w:szCs w:val="20"/>
              </w:rPr>
              <w:instrText>29</w:instrText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  <w:r w:rsidR="000B3E6D" w:rsidRPr="00EF7AFC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75392" w:rsidRPr="00EF7AFC" w:rsidTr="00377A6D">
        <w:trPr>
          <w:trHeight w:hRule="exact" w:val="1197"/>
        </w:trPr>
        <w:tc>
          <w:tcPr>
            <w:tcW w:w="20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AB5C1D" w:rsidRPr="00EF7AFC" w:rsidRDefault="00C044F1" w:rsidP="00AB5C1D">
            <w:pPr>
              <w:rPr>
                <w:sz w:val="20"/>
                <w:szCs w:val="20"/>
              </w:rPr>
            </w:pPr>
            <w:r w:rsidRPr="00EF7AFC">
              <w:rPr>
                <w:noProof/>
                <w:sz w:val="20"/>
                <w:szCs w:val="20"/>
              </w:rPr>
              <w:drawing>
                <wp:inline distT="0" distB="0" distL="0" distR="0">
                  <wp:extent cx="981075" cy="492760"/>
                  <wp:effectExtent l="0" t="0" r="9525" b="254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493" t="8974" r="9615" b="15066"/>
                          <a:stretch/>
                        </pic:blipFill>
                        <pic:spPr bwMode="auto">
                          <a:xfrm>
                            <a:off x="0" y="0"/>
                            <a:ext cx="1054564" cy="52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AB5C1D" w:rsidRPr="00EF7AFC" w:rsidRDefault="00AB5C1D" w:rsidP="00AB5C1D">
            <w:pPr>
              <w:rPr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AB5C1D" w:rsidRPr="00EF7AFC" w:rsidRDefault="005D6FF5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SNOWBALLS</w:t>
            </w:r>
          </w:p>
        </w:tc>
        <w:tc>
          <w:tcPr>
            <w:tcW w:w="21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AB5C1D" w:rsidRDefault="00AB5C1D" w:rsidP="00AB5C1D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LAFAYETTE SCIENCE MUSEUM</w:t>
            </w:r>
          </w:p>
          <w:p w:rsidR="00313AF0" w:rsidRPr="00313AF0" w:rsidRDefault="00313AF0" w:rsidP="00AB5C1D">
            <w:pPr>
              <w:rPr>
                <w:b/>
                <w:sz w:val="20"/>
                <w:szCs w:val="20"/>
              </w:rPr>
            </w:pPr>
            <w:r w:rsidRPr="00313AF0">
              <w:rPr>
                <w:b/>
                <w:sz w:val="20"/>
                <w:szCs w:val="20"/>
              </w:rPr>
              <w:t>AGES 7-12</w:t>
            </w:r>
          </w:p>
        </w:tc>
        <w:tc>
          <w:tcPr>
            <w:tcW w:w="2141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:rsidR="00AB5C1D" w:rsidRDefault="00AB5C1D" w:rsidP="00AB5C1D">
            <w:pPr>
              <w:rPr>
                <w:sz w:val="20"/>
                <w:szCs w:val="20"/>
              </w:rPr>
            </w:pPr>
            <w:r w:rsidRPr="00EF7AFC">
              <w:rPr>
                <w:sz w:val="20"/>
                <w:szCs w:val="20"/>
              </w:rPr>
              <w:t>CHILDREN’S MUSEUM</w:t>
            </w:r>
          </w:p>
          <w:p w:rsidR="002C5EB7" w:rsidRPr="00313AF0" w:rsidRDefault="00313AF0" w:rsidP="00AB5C1D">
            <w:pPr>
              <w:rPr>
                <w:b/>
                <w:sz w:val="20"/>
                <w:szCs w:val="20"/>
              </w:rPr>
            </w:pPr>
            <w:r w:rsidRPr="00313AF0">
              <w:rPr>
                <w:b/>
                <w:sz w:val="20"/>
                <w:szCs w:val="20"/>
              </w:rPr>
              <w:t>AGES 4-6</w:t>
            </w:r>
          </w:p>
          <w:p w:rsidR="005D6FF5" w:rsidRPr="00EF7AFC" w:rsidRDefault="005D6FF5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TRUCK </w:t>
            </w:r>
          </w:p>
        </w:tc>
        <w:tc>
          <w:tcPr>
            <w:tcW w:w="207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04DF4" w:rsidRDefault="00604DF4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DRESS UP DAY –</w:t>
            </w:r>
          </w:p>
          <w:p w:rsidR="002E2599" w:rsidRPr="00EF7AFC" w:rsidRDefault="00604DF4" w:rsidP="00AB5C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PAJAMA DAY</w:t>
            </w:r>
            <w:r w:rsidR="002E25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FCFCF" w:themeFill="background2" w:themeFillShade="E6"/>
          </w:tcPr>
          <w:p w:rsidR="00AB5C1D" w:rsidRPr="00EF7AFC" w:rsidRDefault="00AB5C1D" w:rsidP="00AB5C1D">
            <w:pPr>
              <w:rPr>
                <w:sz w:val="20"/>
                <w:szCs w:val="20"/>
              </w:rPr>
            </w:pPr>
          </w:p>
        </w:tc>
      </w:tr>
    </w:tbl>
    <w:p w:rsidR="00661028" w:rsidRDefault="00661028">
      <w:pPr>
        <w:pStyle w:val="NoSpacing"/>
      </w:pPr>
    </w:p>
    <w:p w:rsidR="00600AF5" w:rsidRDefault="00600AF5">
      <w:pPr>
        <w:pStyle w:val="NoSpacing"/>
      </w:pPr>
    </w:p>
    <w:sectPr w:rsidR="00600AF5" w:rsidSect="00675392">
      <w:pgSz w:w="15840" w:h="12240" w:orient="landscape"/>
      <w:pgMar w:top="360" w:right="360" w:bottom="360" w:left="360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592" w:rsidRDefault="00111592">
      <w:pPr>
        <w:spacing w:before="0" w:after="0"/>
      </w:pPr>
      <w:r>
        <w:separator/>
      </w:r>
    </w:p>
  </w:endnote>
  <w:endnote w:type="continuationSeparator" w:id="0">
    <w:p w:rsidR="00111592" w:rsidRDefault="0011159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chet Book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592" w:rsidRDefault="00111592">
      <w:pPr>
        <w:spacing w:before="0" w:after="0"/>
      </w:pPr>
      <w:r>
        <w:separator/>
      </w:r>
    </w:p>
  </w:footnote>
  <w:footnote w:type="continuationSeparator" w:id="0">
    <w:p w:rsidR="00111592" w:rsidRDefault="0011159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760CC7"/>
    <w:multiLevelType w:val="hybridMultilevel"/>
    <w:tmpl w:val="ACB059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MonthEnd" w:val="6/30/2022"/>
    <w:docVar w:name="MonthStart" w:val="6/1/2022"/>
    <w:docVar w:name="ShowDynamicGuides" w:val="1"/>
    <w:docVar w:name="ShowMarginGuides" w:val="0"/>
    <w:docVar w:name="ShowOutlines" w:val="0"/>
    <w:docVar w:name="ShowStaticGuides" w:val="0"/>
  </w:docVars>
  <w:rsids>
    <w:rsidRoot w:val="00803E54"/>
    <w:rsid w:val="00011E67"/>
    <w:rsid w:val="00013CD4"/>
    <w:rsid w:val="0004297D"/>
    <w:rsid w:val="00043E9F"/>
    <w:rsid w:val="00081A0C"/>
    <w:rsid w:val="000B3E6D"/>
    <w:rsid w:val="00111592"/>
    <w:rsid w:val="00170CE4"/>
    <w:rsid w:val="00230B4E"/>
    <w:rsid w:val="00234620"/>
    <w:rsid w:val="002C5EB7"/>
    <w:rsid w:val="002E2599"/>
    <w:rsid w:val="00313AF0"/>
    <w:rsid w:val="00334DB9"/>
    <w:rsid w:val="00344E5B"/>
    <w:rsid w:val="00377A6D"/>
    <w:rsid w:val="00385DC7"/>
    <w:rsid w:val="003B2474"/>
    <w:rsid w:val="00417BA1"/>
    <w:rsid w:val="00430154"/>
    <w:rsid w:val="004615C7"/>
    <w:rsid w:val="00484A80"/>
    <w:rsid w:val="004D2DF0"/>
    <w:rsid w:val="004D7B14"/>
    <w:rsid w:val="004E11E8"/>
    <w:rsid w:val="004E128F"/>
    <w:rsid w:val="0054479A"/>
    <w:rsid w:val="005543FB"/>
    <w:rsid w:val="005D6FF5"/>
    <w:rsid w:val="00600AF5"/>
    <w:rsid w:val="00604DF4"/>
    <w:rsid w:val="00632241"/>
    <w:rsid w:val="00657685"/>
    <w:rsid w:val="00661028"/>
    <w:rsid w:val="00675392"/>
    <w:rsid w:val="00683AD2"/>
    <w:rsid w:val="006B7A46"/>
    <w:rsid w:val="00706AB5"/>
    <w:rsid w:val="00770221"/>
    <w:rsid w:val="00803E54"/>
    <w:rsid w:val="008111A1"/>
    <w:rsid w:val="0081589D"/>
    <w:rsid w:val="008C666A"/>
    <w:rsid w:val="00921F35"/>
    <w:rsid w:val="009576DA"/>
    <w:rsid w:val="00972C33"/>
    <w:rsid w:val="009772EB"/>
    <w:rsid w:val="00981C3C"/>
    <w:rsid w:val="00A711EB"/>
    <w:rsid w:val="00A81C60"/>
    <w:rsid w:val="00A9066E"/>
    <w:rsid w:val="00AA200A"/>
    <w:rsid w:val="00AB5C1D"/>
    <w:rsid w:val="00AB6FE9"/>
    <w:rsid w:val="00AD22BD"/>
    <w:rsid w:val="00AD596A"/>
    <w:rsid w:val="00AE5778"/>
    <w:rsid w:val="00B110DA"/>
    <w:rsid w:val="00B4398C"/>
    <w:rsid w:val="00BA7574"/>
    <w:rsid w:val="00BC73F1"/>
    <w:rsid w:val="00C044F1"/>
    <w:rsid w:val="00CA1B39"/>
    <w:rsid w:val="00CB2B76"/>
    <w:rsid w:val="00CF3B21"/>
    <w:rsid w:val="00D4237E"/>
    <w:rsid w:val="00DA5662"/>
    <w:rsid w:val="00DB6D13"/>
    <w:rsid w:val="00DE505A"/>
    <w:rsid w:val="00E611F5"/>
    <w:rsid w:val="00EB2FBE"/>
    <w:rsid w:val="00EF714D"/>
    <w:rsid w:val="00EF7AFC"/>
    <w:rsid w:val="00F926D2"/>
    <w:rsid w:val="00FA7B45"/>
    <w:rsid w:val="00FC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8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FE9"/>
  </w:style>
  <w:style w:type="paragraph" w:styleId="Heading1">
    <w:name w:val="heading 1"/>
    <w:basedOn w:val="Normal"/>
    <w:next w:val="Normal"/>
    <w:link w:val="Heading1Char"/>
    <w:uiPriority w:val="9"/>
    <w:semiHidden/>
    <w:rsid w:val="004E12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12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12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2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2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28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28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28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28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4E128F"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rsid w:val="004E128F"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rsid w:val="004E128F"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rsid w:val="004E128F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rsid w:val="004E128F"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rsid w:val="004E128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rsid w:val="004E128F"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sid w:val="004E1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sid w:val="004E12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B6FE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128F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  <w:rsid w:val="004E128F"/>
  </w:style>
  <w:style w:type="paragraph" w:styleId="BlockText">
    <w:name w:val="Block Text"/>
    <w:basedOn w:val="Normal"/>
    <w:uiPriority w:val="11"/>
    <w:semiHidden/>
    <w:unhideWhenUsed/>
    <w:rsid w:val="004E128F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rsid w:val="004E12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sid w:val="004E128F"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rsid w:val="004E128F"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rsid w:val="004E12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sid w:val="004E128F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rsid w:val="004E128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sid w:val="004E128F"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sid w:val="004E128F"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rsid w:val="004E128F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sid w:val="004E128F"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rsid w:val="004E128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sid w:val="004E128F"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rsid w:val="004E128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sid w:val="004E128F"/>
    <w:rPr>
      <w:sz w:val="16"/>
      <w:szCs w:val="16"/>
    </w:rPr>
  </w:style>
  <w:style w:type="paragraph" w:styleId="Caption">
    <w:name w:val="caption"/>
    <w:basedOn w:val="Normal"/>
    <w:uiPriority w:val="3"/>
    <w:qFormat/>
    <w:rsid w:val="004E128F"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rsid w:val="004E128F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sid w:val="004E128F"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sid w:val="004E128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sid w:val="004E1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sid w:val="004E1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sid w:val="004E128F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  <w:rsid w:val="004E128F"/>
  </w:style>
  <w:style w:type="character" w:customStyle="1" w:styleId="DateChar">
    <w:name w:val="Date Char"/>
    <w:basedOn w:val="DefaultParagraphFont"/>
    <w:link w:val="Date"/>
    <w:uiPriority w:val="11"/>
    <w:semiHidden/>
    <w:rsid w:val="004E128F"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sid w:val="004E12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sid w:val="004E128F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  <w:rsid w:val="004E128F"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sid w:val="004E128F"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sid w:val="004E128F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sid w:val="004E128F"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rsid w:val="004E128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sid w:val="004E128F"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rsid w:val="004E128F"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sid w:val="004E128F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4E128F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B6FE9"/>
  </w:style>
  <w:style w:type="paragraph" w:styleId="Footer">
    <w:name w:val="footer"/>
    <w:basedOn w:val="Normal"/>
    <w:link w:val="FooterChar"/>
    <w:uiPriority w:val="99"/>
    <w:semiHidden/>
    <w:rsid w:val="004E128F"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E128F"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128F"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28F"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28F"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2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28F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28F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sid w:val="004E128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sid w:val="004E128F"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sid w:val="004E128F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sid w:val="004E128F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rsid w:val="004E128F"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rsid w:val="004E128F"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rsid w:val="004E128F"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rsid w:val="004E128F"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rsid w:val="004E128F"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rsid w:val="004E128F"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rsid w:val="004E128F"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rsid w:val="004E128F"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rsid w:val="004E128F"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sid w:val="004E128F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rsid w:val="004E128F"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rsid w:val="004E128F"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rsid w:val="004E128F"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rsid w:val="004E128F"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rsid w:val="004E128F"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rsid w:val="004E128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rsid w:val="004E128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rsid w:val="004E128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rsid w:val="004E128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rsid w:val="004E128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rsid w:val="004E128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rsid w:val="004E128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rsid w:val="004E128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rsid w:val="004E128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rsid w:val="004E128F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rsid w:val="004E128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rsid w:val="004E128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rsid w:val="004E128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rsid w:val="004E128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rsid w:val="004E128F"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rsid w:val="004E12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sid w:val="004E128F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rsid w:val="004E12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sid w:val="004E128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sid w:val="004E128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rsid w:val="004E128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  <w:rsid w:val="004E128F"/>
  </w:style>
  <w:style w:type="character" w:customStyle="1" w:styleId="NoteHeadingChar">
    <w:name w:val="Note Heading Char"/>
    <w:basedOn w:val="DefaultParagraphFont"/>
    <w:link w:val="NoteHeading"/>
    <w:uiPriority w:val="11"/>
    <w:semiHidden/>
    <w:rsid w:val="004E128F"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sid w:val="004E128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sid w:val="004E128F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  <w:rsid w:val="004E128F"/>
  </w:style>
  <w:style w:type="character" w:customStyle="1" w:styleId="SalutationChar">
    <w:name w:val="Salutation Char"/>
    <w:basedOn w:val="DefaultParagraphFont"/>
    <w:link w:val="Salutation"/>
    <w:uiPriority w:val="11"/>
    <w:semiHidden/>
    <w:rsid w:val="004E128F"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rsid w:val="004E128F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sid w:val="004E128F"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rsid w:val="004E128F"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  <w:rsid w:val="004E128F"/>
  </w:style>
  <w:style w:type="paragraph" w:styleId="TOAHeading">
    <w:name w:val="toa heading"/>
    <w:basedOn w:val="Normal"/>
    <w:next w:val="Normal"/>
    <w:uiPriority w:val="11"/>
    <w:semiHidden/>
    <w:unhideWhenUsed/>
    <w:rsid w:val="004E128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rsid w:val="004E128F"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rsid w:val="004E128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rsid w:val="004E128F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rsid w:val="004E128F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rsid w:val="004E128F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rsid w:val="004E128F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rsid w:val="004E128F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rsid w:val="004E128F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rsid w:val="004E128F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rsid w:val="004E128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E128F"/>
    <w:rPr>
      <w:color w:val="808080"/>
    </w:rPr>
  </w:style>
  <w:style w:type="paragraph" w:customStyle="1" w:styleId="Events-Dark">
    <w:name w:val="Events - Dark"/>
    <w:basedOn w:val="Normal"/>
    <w:uiPriority w:val="5"/>
    <w:qFormat/>
    <w:rsid w:val="004E128F"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semiHidden/>
    <w:rsid w:val="004E128F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6FE9"/>
  </w:style>
  <w:style w:type="paragraph" w:styleId="ListParagraph">
    <w:name w:val="List Paragraph"/>
    <w:basedOn w:val="Normal"/>
    <w:uiPriority w:val="34"/>
    <w:unhideWhenUsed/>
    <w:qFormat/>
    <w:rsid w:val="00EB2F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i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D4BDC-73B2-4C29-8430-8A0C7A2C25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DE9C6EC-3FE7-4F5D-9211-D0573D123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5EA712-AA3B-4CCE-9FAB-016F0D7F6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CD9DE9-939B-454F-99DA-DA7F35EA8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calendar.dotm</Template>
  <TotalTime>0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2022-03-24T15:21:00Z</dcterms:created>
  <dcterms:modified xsi:type="dcterms:W3CDTF">2022-06-15T16:12:00Z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