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6006"/>
        <w:gridCol w:w="4064"/>
      </w:tblGrid>
      <w:tr w:rsidR="009C146C" w14:paraId="7D3E26A4" w14:textId="77777777">
        <w:trPr>
          <w:trHeight w:hRule="exact" w:val="288"/>
        </w:trPr>
        <w:tc>
          <w:tcPr>
            <w:tcW w:w="1774" w:type="pct"/>
            <w:tcBorders>
              <w:left w:val="single" w:sz="4" w:space="0" w:color="EE6D49" w:themeColor="accent1" w:themeTint="99"/>
              <w:bottom w:val="single" w:sz="18" w:space="0" w:color="FFFFFF" w:themeColor="background1"/>
            </w:tcBorders>
            <w:shd w:val="clear" w:color="auto" w:fill="EE6D49" w:themeFill="accent1" w:themeFillTint="99"/>
          </w:tcPr>
          <w:p w14:paraId="05ACF7FF" w14:textId="77777777" w:rsidR="00FA19D6" w:rsidRDefault="00C64281">
            <w:pPr>
              <w:pStyle w:val="NoSpacing"/>
            </w:pPr>
            <w:r>
              <w:t>.</w:t>
            </w: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EE6D49" w:themeColor="accent1" w:themeTint="99"/>
            </w:tcBorders>
            <w:shd w:val="clear" w:color="auto" w:fill="EE6D49" w:themeFill="accent1" w:themeFillTint="99"/>
          </w:tcPr>
          <w:p w14:paraId="57B2B106" w14:textId="77777777" w:rsidR="00FA19D6" w:rsidRDefault="00FA19D6">
            <w:pPr>
              <w:pStyle w:val="NoSpacing"/>
            </w:pPr>
          </w:p>
        </w:tc>
      </w:tr>
      <w:tr w:rsidR="009C146C" w14:paraId="21A18A0C" w14:textId="77777777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F9CEC2" w:themeColor="accent1" w:themeTint="33"/>
              <w:bottom w:val="single" w:sz="18" w:space="0" w:color="FFFFFF" w:themeColor="background1"/>
            </w:tcBorders>
            <w:shd w:val="clear" w:color="auto" w:fill="F9CEC2" w:themeFill="accent1" w:themeFillTint="33"/>
          </w:tcPr>
          <w:p w14:paraId="545D5E42" w14:textId="40C39A90" w:rsidR="00FA19D6" w:rsidRDefault="009C146C">
            <w:pPr>
              <w:pStyle w:val="NoSpacing"/>
            </w:pPr>
            <w:bookmarkStart w:id="0" w:name="_MonthandYear"/>
            <w:bookmarkEnd w:id="0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D4AE0" wp14:editId="76DD586F">
                      <wp:extent cx="3667125" cy="1438275"/>
                      <wp:effectExtent l="0" t="0" r="9525" b="9525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125" cy="1438275"/>
                                <a:chOff x="0" y="0"/>
                                <a:chExt cx="5715000" cy="3348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3067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3067050"/>
                                  <a:ext cx="571500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21DDB3" w14:textId="0D608D55" w:rsidR="009C146C" w:rsidRPr="009C146C" w:rsidRDefault="00CD0493" w:rsidP="009C146C">
                                    <w:hyperlink r:id="rId9" w:history="1">
                                      <w:r w:rsidR="009C146C" w:rsidRPr="009C146C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C146C" w:rsidRPr="009C146C"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="009C146C" w:rsidRPr="009C146C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D4AE0" id="Group 9" o:spid="_x0000_s1026" style="width:288.75pt;height:113.25pt;mso-position-horizontal-relative:char;mso-position-vertical-relative:line" coordsize="57150,3348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57150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8" type="#_x0000_t202" style="position:absolute;top:30670;width:5715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7721DDB3" w14:textId="0D608D55" w:rsidR="009C146C" w:rsidRPr="009C146C" w:rsidRDefault="00CD0493" w:rsidP="009C146C">
                              <w:hyperlink r:id="rId12" w:history="1">
                                <w:r w:rsidR="009C146C" w:rsidRPr="009C146C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C146C" w:rsidRPr="009C146C">
                                <w:t xml:space="preserve"> by Unknown Author is licensed under </w:t>
                              </w:r>
                              <w:hyperlink r:id="rId13" w:history="1">
                                <w:r w:rsidR="009C146C" w:rsidRPr="009C146C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BE6407">
              <w:rPr>
                <w:noProof/>
              </w:rPr>
              <mc:AlternateContent>
                <mc:Choice Requires="wpg">
                  <w:drawing>
                    <wp:inline distT="0" distB="0" distL="0" distR="0" wp14:anchorId="3958A8D0" wp14:editId="24969A9A">
                      <wp:extent cx="2200275" cy="1857375"/>
                      <wp:effectExtent l="0" t="0" r="9525" b="9525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0275" cy="1857375"/>
                                <a:chOff x="0" y="0"/>
                                <a:chExt cx="1694815" cy="1868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4815" cy="1447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1447165"/>
                                  <a:ext cx="1694815" cy="421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977E3" w14:textId="426BB025" w:rsidR="00BE6407" w:rsidRPr="00BE6407" w:rsidRDefault="00CD0493" w:rsidP="00BE6407">
                                    <w:hyperlink r:id="rId16" w:history="1">
                                      <w:r w:rsidR="00BE6407" w:rsidRPr="00BE6407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BE6407" w:rsidRPr="00BE6407"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="00BE6407" w:rsidRPr="00BE6407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8A8D0" id="Group 3" o:spid="_x0000_s1029" style="width:173.25pt;height:146.25pt;mso-position-horizontal-relative:char;mso-position-vertical-relative:line" coordsize="16948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">
                      <v:shape id="Picture 1" o:spid="_x0000_s1030" type="#_x0000_t75" style="position:absolute;width:16948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">
                        <v:imagedata r:id="rId18" o:title=""/>
                      </v:shape>
                      <v:shape id="Text Box 2" o:spid="_x0000_s1031" type="#_x0000_t202" style="position:absolute;top:14471;width:16948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4C9977E3" w14:textId="426BB025" w:rsidR="00BE6407" w:rsidRPr="00BE6407" w:rsidRDefault="00CD0493" w:rsidP="00BE6407">
                              <w:hyperlink r:id="rId19" w:history="1">
                                <w:r w:rsidR="00BE6407" w:rsidRPr="00BE6407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BE6407" w:rsidRPr="00BE6407">
                                <w:t xml:space="preserve"> by Unknown Author is licensed under </w:t>
                              </w:r>
                              <w:hyperlink r:id="rId20" w:history="1">
                                <w:r w:rsidR="00BE6407" w:rsidRPr="00BE6407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687856">
              <w:rPr>
                <w:noProof/>
              </w:rPr>
              <mc:AlternateContent>
                <mc:Choice Requires="wpg">
                  <w:drawing>
                    <wp:inline distT="0" distB="0" distL="0" distR="0" wp14:anchorId="17B9723C" wp14:editId="40B5DE96">
                      <wp:extent cx="3267075" cy="1209675"/>
                      <wp:effectExtent l="0" t="0" r="9525" b="9525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7075" cy="1209675"/>
                                <a:chOff x="0" y="0"/>
                                <a:chExt cx="6400800" cy="2757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2475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2475230"/>
                                  <a:ext cx="640080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AB5A3" w14:textId="7FEADBC6" w:rsidR="00687856" w:rsidRPr="00687856" w:rsidRDefault="00CD0493" w:rsidP="00687856">
                                    <w:hyperlink r:id="rId23" w:history="1">
                                      <w:r w:rsidR="00687856" w:rsidRPr="00687856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687856" w:rsidRPr="00687856">
                                      <w:t xml:space="preserve"> by Unknown Author is licensed under </w:t>
                                    </w:r>
                                    <w:hyperlink r:id="rId24" w:history="1">
                                      <w:r w:rsidR="00687856" w:rsidRPr="00687856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9723C" id="Group 6" o:spid="_x0000_s1032" style="width:257.25pt;height:95.25pt;mso-position-horizontal-relative:char;mso-position-vertical-relative:line" coordsize="64008,275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">
                      <v:shape id="Picture 4" o:spid="_x0000_s1033" type="#_x0000_t75" style="position:absolute;width:64008;height:2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">
                        <v:imagedata r:id="rId25" o:title=""/>
                      </v:shape>
                      <v:shape id="Text Box 5" o:spid="_x0000_s1034" type="#_x0000_t202" style="position:absolute;top:24752;width:64008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6C9AB5A3" w14:textId="7FEADBC6" w:rsidR="00687856" w:rsidRPr="00687856" w:rsidRDefault="00CD0493" w:rsidP="00687856">
                              <w:hyperlink r:id="rId26" w:history="1">
                                <w:r w:rsidR="00687856" w:rsidRPr="00687856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687856" w:rsidRPr="00687856">
                                <w:t xml:space="preserve"> by Unknown Author is licensed under </w:t>
                              </w:r>
                              <w:hyperlink r:id="rId27" w:history="1">
                                <w:r w:rsidR="00687856" w:rsidRPr="00687856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F9CEC2" w:themeColor="accent1" w:themeTint="33"/>
            </w:tcBorders>
            <w:shd w:val="clear" w:color="auto" w:fill="F9CEC2" w:themeFill="accent1" w:themeFillTint="33"/>
            <w:vAlign w:val="bottom"/>
          </w:tcPr>
          <w:p w14:paraId="1CF5ED69" w14:textId="27ECC1EB" w:rsidR="00FA19D6" w:rsidRDefault="009C146C">
            <w:pPr>
              <w:pStyle w:val="Year"/>
            </w:pPr>
            <w:r>
              <w:rPr>
                <w:rStyle w:val="Month"/>
              </w:rPr>
              <w:t>December</w:t>
            </w:r>
            <w:r w:rsidR="00014B3F">
              <w:rPr>
                <w:rStyle w:val="Month"/>
              </w:rPr>
              <w:t xml:space="preserve"> </w:t>
            </w:r>
            <w:r w:rsidR="00B831EB">
              <w:t xml:space="preserve"> </w:t>
            </w:r>
            <w:r w:rsidR="00B831EB">
              <w:fldChar w:fldCharType="begin"/>
            </w:r>
            <w:r w:rsidR="00B831EB">
              <w:instrText xml:space="preserve"> DOCVARIABLE  MonthStart \@  yyyy   \* MERGEFORMAT </w:instrText>
            </w:r>
            <w:r w:rsidR="00B831EB">
              <w:fldChar w:fldCharType="separate"/>
            </w:r>
            <w:r w:rsidR="001B6C7B">
              <w:t>2020</w:t>
            </w:r>
            <w:r w:rsidR="00B831EB">
              <w:fldChar w:fldCharType="end"/>
            </w:r>
          </w:p>
        </w:tc>
      </w:tr>
      <w:tr w:rsidR="009C146C" w14:paraId="7EC8128E" w14:textId="77777777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F49E86" w:themeColor="accent1" w:themeTint="66"/>
            </w:tcBorders>
            <w:shd w:val="clear" w:color="auto" w:fill="EE6D49" w:themeFill="accent1" w:themeFillTint="99"/>
          </w:tcPr>
          <w:p w14:paraId="4D39AAFA" w14:textId="77777777" w:rsidR="00FA19D6" w:rsidRDefault="00FA19D6">
            <w:pPr>
              <w:pStyle w:val="NoSpacing"/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F49E86" w:themeColor="accent1" w:themeTint="66"/>
            </w:tcBorders>
            <w:shd w:val="clear" w:color="auto" w:fill="EE6D49" w:themeFill="accent1" w:themeFillTint="99"/>
          </w:tcPr>
          <w:p w14:paraId="386110A3" w14:textId="77777777" w:rsidR="00FA19D6" w:rsidRDefault="00FA19D6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439"/>
        <w:gridCol w:w="1439"/>
        <w:gridCol w:w="1439"/>
        <w:gridCol w:w="1439"/>
        <w:gridCol w:w="1438"/>
        <w:gridCol w:w="1438"/>
        <w:gridCol w:w="1438"/>
      </w:tblGrid>
      <w:tr w:rsidR="00FA19D6" w14:paraId="7399989C" w14:textId="77777777" w:rsidTr="00FA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14" w:type="pct"/>
          </w:tcPr>
          <w:p w14:paraId="5C7CCD84" w14:textId="77777777" w:rsidR="00FA19D6" w:rsidRDefault="00B831EB">
            <w:pPr>
              <w:pStyle w:val="Days"/>
            </w:pPr>
            <w:bookmarkStart w:id="1" w:name="_Calendar"/>
            <w:bookmarkEnd w:id="1"/>
            <w:r>
              <w:t>Sun.</w:t>
            </w:r>
          </w:p>
        </w:tc>
        <w:tc>
          <w:tcPr>
            <w:tcW w:w="714" w:type="pct"/>
          </w:tcPr>
          <w:p w14:paraId="3AE52B94" w14:textId="77777777" w:rsidR="00FA19D6" w:rsidRDefault="00B831EB">
            <w:pPr>
              <w:pStyle w:val="Days"/>
            </w:pPr>
            <w:r>
              <w:t>Mon.</w:t>
            </w:r>
          </w:p>
        </w:tc>
        <w:tc>
          <w:tcPr>
            <w:tcW w:w="714" w:type="pct"/>
          </w:tcPr>
          <w:p w14:paraId="04C59274" w14:textId="77777777" w:rsidR="00FA19D6" w:rsidRDefault="00B831EB">
            <w:pPr>
              <w:pStyle w:val="Days"/>
            </w:pPr>
            <w:r>
              <w:t>Tue.</w:t>
            </w:r>
          </w:p>
        </w:tc>
        <w:tc>
          <w:tcPr>
            <w:tcW w:w="714" w:type="pct"/>
          </w:tcPr>
          <w:p w14:paraId="2A901CC5" w14:textId="77777777" w:rsidR="00FA19D6" w:rsidRDefault="00B831EB">
            <w:pPr>
              <w:pStyle w:val="Days"/>
            </w:pPr>
            <w:r>
              <w:t>Wed.</w:t>
            </w:r>
          </w:p>
        </w:tc>
        <w:tc>
          <w:tcPr>
            <w:tcW w:w="714" w:type="pct"/>
          </w:tcPr>
          <w:p w14:paraId="75AC86FB" w14:textId="77777777" w:rsidR="00FA19D6" w:rsidRDefault="00B831EB">
            <w:pPr>
              <w:pStyle w:val="Days"/>
            </w:pPr>
            <w:r>
              <w:t>Thu.</w:t>
            </w:r>
          </w:p>
        </w:tc>
        <w:tc>
          <w:tcPr>
            <w:tcW w:w="714" w:type="pct"/>
          </w:tcPr>
          <w:p w14:paraId="76C34E15" w14:textId="77777777" w:rsidR="00FA19D6" w:rsidRDefault="00B831EB">
            <w:pPr>
              <w:pStyle w:val="Days"/>
            </w:pPr>
            <w:r>
              <w:t>Fri.</w:t>
            </w:r>
          </w:p>
        </w:tc>
        <w:tc>
          <w:tcPr>
            <w:tcW w:w="714" w:type="pct"/>
          </w:tcPr>
          <w:p w14:paraId="3D97620E" w14:textId="77777777" w:rsidR="00FA19D6" w:rsidRDefault="00B831EB">
            <w:pPr>
              <w:pStyle w:val="Days"/>
            </w:pPr>
            <w:r>
              <w:t>Sat.</w:t>
            </w:r>
          </w:p>
        </w:tc>
      </w:tr>
      <w:tr w:rsidR="00FA19D6" w14:paraId="1A7D68C4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66809D98" w14:textId="1792E6CE" w:rsidR="00FA19D6" w:rsidRPr="00657445" w:rsidRDefault="00B831EB">
            <w:pPr>
              <w:pStyle w:val="Dates"/>
              <w:spacing w:after="40"/>
              <w:rPr>
                <w:sz w:val="16"/>
                <w:szCs w:val="16"/>
              </w:rPr>
            </w:pPr>
            <w:r w:rsidRPr="00657445">
              <w:rPr>
                <w:sz w:val="16"/>
                <w:szCs w:val="16"/>
              </w:rPr>
              <w:fldChar w:fldCharType="begin"/>
            </w:r>
            <w:r w:rsidRPr="00657445">
              <w:rPr>
                <w:sz w:val="16"/>
                <w:szCs w:val="16"/>
              </w:rPr>
              <w:instrText xml:space="preserve"> IF </w:instrText>
            </w:r>
            <w:r w:rsidRPr="00657445">
              <w:rPr>
                <w:sz w:val="16"/>
                <w:szCs w:val="16"/>
              </w:rPr>
              <w:fldChar w:fldCharType="begin"/>
            </w:r>
            <w:r w:rsidRPr="00657445">
              <w:rPr>
                <w:sz w:val="16"/>
                <w:szCs w:val="16"/>
              </w:rPr>
              <w:instrText xml:space="preserve"> DocVariable MonthStart \@ dddd </w:instrText>
            </w:r>
            <w:r w:rsidRPr="00657445">
              <w:rPr>
                <w:sz w:val="16"/>
                <w:szCs w:val="16"/>
              </w:rPr>
              <w:fldChar w:fldCharType="separate"/>
            </w:r>
            <w:r w:rsidR="001B6C7B">
              <w:rPr>
                <w:sz w:val="16"/>
                <w:szCs w:val="16"/>
              </w:rPr>
              <w:instrText>Saturday</w:instrText>
            </w:r>
            <w:r w:rsidRPr="00657445">
              <w:rPr>
                <w:sz w:val="16"/>
                <w:szCs w:val="16"/>
              </w:rPr>
              <w:fldChar w:fldCharType="end"/>
            </w:r>
            <w:r w:rsidRPr="00657445">
              <w:rPr>
                <w:sz w:val="16"/>
                <w:szCs w:val="16"/>
              </w:rPr>
              <w:instrText xml:space="preserve"> = “Sunday" 1 ""</w:instrText>
            </w:r>
            <w:r w:rsidRPr="00657445">
              <w:rPr>
                <w:sz w:val="16"/>
                <w:szCs w:val="16"/>
              </w:rPr>
              <w:fldChar w:fldCharType="end"/>
            </w:r>
          </w:p>
        </w:tc>
        <w:tc>
          <w:tcPr>
            <w:tcW w:w="714" w:type="pct"/>
          </w:tcPr>
          <w:p w14:paraId="6F2AB30C" w14:textId="6A690870" w:rsidR="00FA19D6" w:rsidRPr="00657445" w:rsidRDefault="00FA19D6">
            <w:pPr>
              <w:pStyle w:val="Dates"/>
              <w:spacing w:after="40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14:paraId="5423C39A" w14:textId="6D6C6AE4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14" w:type="pct"/>
          </w:tcPr>
          <w:p w14:paraId="7B13C8AD" w14:textId="018A308F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14" w:type="pct"/>
          </w:tcPr>
          <w:p w14:paraId="41069DF7" w14:textId="0FE070BA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14" w:type="pct"/>
          </w:tcPr>
          <w:p w14:paraId="35E6F628" w14:textId="38118A45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14" w:type="pct"/>
          </w:tcPr>
          <w:p w14:paraId="787E25CF" w14:textId="51763AA9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FA19D6" w14:paraId="0EAC70EC" w14:textId="77777777" w:rsidTr="00AA2F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69"/>
        </w:trPr>
        <w:tc>
          <w:tcPr>
            <w:tcW w:w="714" w:type="pct"/>
          </w:tcPr>
          <w:p w14:paraId="120AC321" w14:textId="77777777" w:rsidR="007119A6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 10:</w:t>
            </w:r>
          </w:p>
          <w:p w14:paraId="5828F6B3" w14:textId="1EA47F2E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Being Safe</w:t>
            </w:r>
          </w:p>
        </w:tc>
        <w:tc>
          <w:tcPr>
            <w:tcW w:w="714" w:type="pct"/>
          </w:tcPr>
          <w:p w14:paraId="368D2684" w14:textId="19A169E2" w:rsidR="004D6A50" w:rsidRPr="00657445" w:rsidRDefault="004D6A50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14:paraId="6477F0C4" w14:textId="77777777" w:rsidR="004D6A50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Taking a Walk, In a Car &amp; Wheel Safety,</w:t>
            </w:r>
          </w:p>
          <w:p w14:paraId="29224F6A" w14:textId="77777777" w:rsidR="009C146C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Introduce Pp, </w:t>
            </w:r>
          </w:p>
          <w:p w14:paraId="600B6899" w14:textId="22778D01" w:rsidR="009C146C" w:rsidRPr="00657445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Goldilocks &amp; the Three Bears</w:t>
            </w:r>
          </w:p>
        </w:tc>
        <w:tc>
          <w:tcPr>
            <w:tcW w:w="714" w:type="pct"/>
          </w:tcPr>
          <w:p w14:paraId="77F677A2" w14:textId="77777777" w:rsidR="002B48B6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Tub, Shower &amp; Pool Safety,</w:t>
            </w:r>
          </w:p>
          <w:p w14:paraId="0583C971" w14:textId="77777777" w:rsidR="009C146C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 Pp Words, ASL Pp,</w:t>
            </w:r>
          </w:p>
          <w:p w14:paraId="30B89CD6" w14:textId="1BF3B83A" w:rsidR="009C146C" w:rsidRPr="00657445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Goldilocks Story</w:t>
            </w:r>
          </w:p>
        </w:tc>
        <w:tc>
          <w:tcPr>
            <w:tcW w:w="714" w:type="pct"/>
          </w:tcPr>
          <w:p w14:paraId="6D1EB759" w14:textId="77777777" w:rsidR="002B48B6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Fire Safety, Introduce Stranger Safety, Introduce Final p,</w:t>
            </w:r>
          </w:p>
          <w:p w14:paraId="35657CC2" w14:textId="68D86053" w:rsidR="009C146C" w:rsidRPr="00657445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a,b,n,p,s,t</w:t>
            </w:r>
          </w:p>
        </w:tc>
        <w:tc>
          <w:tcPr>
            <w:tcW w:w="714" w:type="pct"/>
          </w:tcPr>
          <w:p w14:paraId="6BD386B3" w14:textId="77777777" w:rsidR="009C3C97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Safety,</w:t>
            </w:r>
          </w:p>
          <w:p w14:paraId="54945EED" w14:textId="77777777" w:rsidR="009C146C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Review Aa, Ss, Pp,</w:t>
            </w:r>
          </w:p>
          <w:p w14:paraId="116FEF1A" w14:textId="4762F1E1" w:rsidR="009C146C" w:rsidRPr="00657445" w:rsidRDefault="009C146C" w:rsidP="00657445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Positional Words</w:t>
            </w:r>
          </w:p>
        </w:tc>
        <w:tc>
          <w:tcPr>
            <w:tcW w:w="714" w:type="pct"/>
          </w:tcPr>
          <w:p w14:paraId="0E347D02" w14:textId="77777777" w:rsidR="00FA19D6" w:rsidRPr="00657445" w:rsidRDefault="00FA19D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A19D6" w14:paraId="4DB1434E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0874D43F" w14:textId="4F3242C7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14" w:type="pct"/>
          </w:tcPr>
          <w:p w14:paraId="04FF2572" w14:textId="576F6AD5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14" w:type="pct"/>
          </w:tcPr>
          <w:p w14:paraId="4B4C2E80" w14:textId="1D80FEF3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14" w:type="pct"/>
          </w:tcPr>
          <w:p w14:paraId="44A0C528" w14:textId="2FA962F1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14" w:type="pct"/>
          </w:tcPr>
          <w:p w14:paraId="66B87582" w14:textId="08AD7F30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14" w:type="pct"/>
          </w:tcPr>
          <w:p w14:paraId="4D80DE3B" w14:textId="2F8922A1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14" w:type="pct"/>
          </w:tcPr>
          <w:p w14:paraId="63DA6DC0" w14:textId="075C5F48" w:rsidR="00FA19D6" w:rsidRPr="00657445" w:rsidRDefault="009C146C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FA19D6" w14:paraId="6A42F7D8" w14:textId="77777777" w:rsidTr="009C14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39"/>
        </w:trPr>
        <w:tc>
          <w:tcPr>
            <w:tcW w:w="714" w:type="pct"/>
          </w:tcPr>
          <w:p w14:paraId="578C47B2" w14:textId="77777777" w:rsidR="00E252E6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 11:</w:t>
            </w:r>
          </w:p>
          <w:p w14:paraId="246FD809" w14:textId="7E3B2487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Observing Weather</w:t>
            </w:r>
          </w:p>
        </w:tc>
        <w:tc>
          <w:tcPr>
            <w:tcW w:w="714" w:type="pct"/>
          </w:tcPr>
          <w:p w14:paraId="7D321AA1" w14:textId="77777777" w:rsidR="00DF283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Weather,</w:t>
            </w:r>
          </w:p>
          <w:p w14:paraId="491DCC7F" w14:textId="77777777" w:rsidR="009C146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I,</w:t>
            </w:r>
          </w:p>
          <w:p w14:paraId="71BF9CCB" w14:textId="7EE91339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 Likes the Rain</w:t>
            </w:r>
          </w:p>
        </w:tc>
        <w:tc>
          <w:tcPr>
            <w:tcW w:w="714" w:type="pct"/>
          </w:tcPr>
          <w:p w14:paraId="633C9573" w14:textId="77777777" w:rsidR="00DF283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Clouds are Formed,</w:t>
            </w:r>
          </w:p>
          <w:p w14:paraId="19D7C5D8" w14:textId="77777777" w:rsidR="009C146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Introduce Ll, </w:t>
            </w:r>
          </w:p>
          <w:p w14:paraId="5EEF1B8B" w14:textId="62E94EC4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Cloud Experiments</w:t>
            </w:r>
          </w:p>
        </w:tc>
        <w:tc>
          <w:tcPr>
            <w:tcW w:w="714" w:type="pct"/>
          </w:tcPr>
          <w:p w14:paraId="621BEDCF" w14:textId="77777777" w:rsidR="00DF283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Weather Cause &amp; Effect, </w:t>
            </w:r>
          </w:p>
          <w:p w14:paraId="79611068" w14:textId="77777777" w:rsidR="009C146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 Ll Words, ASL Ll,</w:t>
            </w:r>
          </w:p>
          <w:p w14:paraId="11689678" w14:textId="77777777" w:rsidR="009C146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Rain, </w:t>
            </w:r>
          </w:p>
          <w:p w14:paraId="160090D2" w14:textId="60A5FAE0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Weather Patterns</w:t>
            </w:r>
          </w:p>
        </w:tc>
        <w:tc>
          <w:tcPr>
            <w:tcW w:w="714" w:type="pct"/>
          </w:tcPr>
          <w:p w14:paraId="15047AE1" w14:textId="77777777" w:rsidR="00DF283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Will the Wind Blow it Graph,</w:t>
            </w:r>
          </w:p>
          <w:p w14:paraId="0E971C0C" w14:textId="77777777" w:rsidR="009C146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Final I,</w:t>
            </w:r>
          </w:p>
          <w:p w14:paraId="2EC07C4A" w14:textId="048B9734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Introduce Thermometers</w:t>
            </w:r>
          </w:p>
        </w:tc>
        <w:tc>
          <w:tcPr>
            <w:tcW w:w="714" w:type="pct"/>
          </w:tcPr>
          <w:p w14:paraId="5914E957" w14:textId="77777777" w:rsidR="00DF283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Weather Riddles,</w:t>
            </w:r>
          </w:p>
          <w:p w14:paraId="29549D43" w14:textId="77777777" w:rsidR="009C146C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Match Initial Sounds,</w:t>
            </w:r>
          </w:p>
          <w:p w14:paraId="296CFEF9" w14:textId="0459D2A2" w:rsidR="009C146C" w:rsidRPr="00657445" w:rsidRDefault="009C146C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Positional Words</w:t>
            </w:r>
          </w:p>
        </w:tc>
        <w:tc>
          <w:tcPr>
            <w:tcW w:w="714" w:type="pct"/>
          </w:tcPr>
          <w:p w14:paraId="557E5300" w14:textId="77777777" w:rsidR="00FA19D6" w:rsidRPr="00657445" w:rsidRDefault="00FA19D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A19D6" w14:paraId="36634C1A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262B194C" w14:textId="5A2724FD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14" w:type="pct"/>
          </w:tcPr>
          <w:p w14:paraId="5E764DCD" w14:textId="4AA26246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14" w:type="pct"/>
          </w:tcPr>
          <w:p w14:paraId="7B939F77" w14:textId="16F3AE36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14" w:type="pct"/>
          </w:tcPr>
          <w:p w14:paraId="69598AF2" w14:textId="69D2C973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714" w:type="pct"/>
          </w:tcPr>
          <w:p w14:paraId="2B34435A" w14:textId="66410F8F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714" w:type="pct"/>
          </w:tcPr>
          <w:p w14:paraId="0F089A95" w14:textId="020C4394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714" w:type="pct"/>
          </w:tcPr>
          <w:p w14:paraId="581EF329" w14:textId="4E9629E4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FA19D6" w14:paraId="7E848C78" w14:textId="77777777" w:rsidTr="00DF28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377"/>
        </w:trPr>
        <w:tc>
          <w:tcPr>
            <w:tcW w:w="714" w:type="pct"/>
          </w:tcPr>
          <w:p w14:paraId="1A6B63FB" w14:textId="054DDAD2" w:rsidR="00DF283C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Winter</w:t>
            </w:r>
          </w:p>
        </w:tc>
        <w:tc>
          <w:tcPr>
            <w:tcW w:w="714" w:type="pct"/>
          </w:tcPr>
          <w:p w14:paraId="5261FC6D" w14:textId="77777777" w:rsidR="00DF283C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Footprints in the Snow,</w:t>
            </w:r>
          </w:p>
          <w:p w14:paraId="0BA33637" w14:textId="77777777" w:rsidR="00B363FF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Winter Windows,</w:t>
            </w:r>
          </w:p>
          <w:p w14:paraId="24E74231" w14:textId="119CBE51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Marshmallow Math</w:t>
            </w:r>
          </w:p>
        </w:tc>
        <w:tc>
          <w:tcPr>
            <w:tcW w:w="714" w:type="pct"/>
          </w:tcPr>
          <w:p w14:paraId="5816EA84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Frozen Noses,</w:t>
            </w:r>
          </w:p>
          <w:p w14:paraId="1733659A" w14:textId="77777777" w:rsidR="00B363FF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Shaving Cream Snow,</w:t>
            </w:r>
          </w:p>
          <w:p w14:paraId="56E31982" w14:textId="0E7C5FD8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Keeps Animals Warm</w:t>
            </w:r>
          </w:p>
        </w:tc>
        <w:tc>
          <w:tcPr>
            <w:tcW w:w="714" w:type="pct"/>
          </w:tcPr>
          <w:p w14:paraId="6719DEC8" w14:textId="754E2BFC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the Snow,</w:t>
            </w:r>
          </w:p>
          <w:p w14:paraId="52FA6AD7" w14:textId="52C73836" w:rsidR="00B363FF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Indoor Ice-Skating,</w:t>
            </w:r>
          </w:p>
          <w:p w14:paraId="3FC45D3D" w14:textId="67AC74F4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Snowman Number Matching</w:t>
            </w:r>
          </w:p>
          <w:p w14:paraId="6156638C" w14:textId="370B6951" w:rsidR="00900009" w:rsidRPr="00657445" w:rsidRDefault="00900009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14:paraId="79F16DA7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Snow Ice Melting Chart,</w:t>
            </w:r>
          </w:p>
          <w:p w14:paraId="4A35CB19" w14:textId="5EFE69F0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Cottonball Igloo</w:t>
            </w:r>
          </w:p>
        </w:tc>
        <w:tc>
          <w:tcPr>
            <w:tcW w:w="714" w:type="pct"/>
          </w:tcPr>
          <w:p w14:paraId="1E889F13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Snowballs, </w:t>
            </w:r>
          </w:p>
          <w:p w14:paraId="032E6AA8" w14:textId="77777777" w:rsidR="00B363FF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Counting Snowballs,</w:t>
            </w:r>
          </w:p>
          <w:p w14:paraId="1C6122ED" w14:textId="77777777" w:rsidR="00B363FF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Party</w:t>
            </w:r>
          </w:p>
          <w:p w14:paraId="0CBD64BD" w14:textId="109AC435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9:30 AM</w:t>
            </w:r>
          </w:p>
        </w:tc>
        <w:tc>
          <w:tcPr>
            <w:tcW w:w="714" w:type="pct"/>
          </w:tcPr>
          <w:p w14:paraId="58CE544A" w14:textId="77777777" w:rsidR="00FA19D6" w:rsidRPr="00657445" w:rsidRDefault="00FA19D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A19D6" w14:paraId="634292D6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3E0DE5E2" w14:textId="1935D81A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14" w:type="pct"/>
          </w:tcPr>
          <w:p w14:paraId="3638E68B" w14:textId="5EC9BC13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714" w:type="pct"/>
          </w:tcPr>
          <w:p w14:paraId="3FF13B5D" w14:textId="209ED29E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714" w:type="pct"/>
          </w:tcPr>
          <w:p w14:paraId="247F2299" w14:textId="21CC5FF8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714" w:type="pct"/>
          </w:tcPr>
          <w:p w14:paraId="3C5F09D2" w14:textId="1B1CF644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714" w:type="pct"/>
          </w:tcPr>
          <w:p w14:paraId="250886A5" w14:textId="4FEC93B4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714" w:type="pct"/>
          </w:tcPr>
          <w:p w14:paraId="53223B1C" w14:textId="3F2CACAA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FA19D6" w14:paraId="57151D05" w14:textId="77777777" w:rsidTr="00657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49"/>
        </w:trPr>
        <w:tc>
          <w:tcPr>
            <w:tcW w:w="714" w:type="pct"/>
          </w:tcPr>
          <w:p w14:paraId="0C080AA4" w14:textId="1ABCD1A2" w:rsidR="00AA2F8A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Break</w:t>
            </w:r>
          </w:p>
        </w:tc>
        <w:tc>
          <w:tcPr>
            <w:tcW w:w="714" w:type="pct"/>
          </w:tcPr>
          <w:p w14:paraId="1F389699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Book,</w:t>
            </w:r>
          </w:p>
          <w:p w14:paraId="2B8CE276" w14:textId="4AD57AD8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&amp; Decorate a Christmas Tree</w:t>
            </w:r>
          </w:p>
        </w:tc>
        <w:tc>
          <w:tcPr>
            <w:tcW w:w="714" w:type="pct"/>
          </w:tcPr>
          <w:p w14:paraId="6896E47C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Book,</w:t>
            </w:r>
          </w:p>
          <w:p w14:paraId="56D89B23" w14:textId="6F2822F7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&amp; Decorate an Ornament</w:t>
            </w:r>
          </w:p>
        </w:tc>
        <w:tc>
          <w:tcPr>
            <w:tcW w:w="714" w:type="pct"/>
          </w:tcPr>
          <w:p w14:paraId="09AD81DD" w14:textId="77777777" w:rsidR="00510FAC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Book,</w:t>
            </w:r>
          </w:p>
          <w:p w14:paraId="4EC4787D" w14:textId="36049529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&amp; Decorate a Present</w:t>
            </w:r>
          </w:p>
        </w:tc>
        <w:tc>
          <w:tcPr>
            <w:tcW w:w="714" w:type="pct"/>
          </w:tcPr>
          <w:p w14:paraId="210F382F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Closed</w:t>
            </w:r>
          </w:p>
          <w:p w14:paraId="624F2707" w14:textId="478A8B0C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Merry Christmas</w:t>
            </w:r>
          </w:p>
        </w:tc>
        <w:tc>
          <w:tcPr>
            <w:tcW w:w="714" w:type="pct"/>
          </w:tcPr>
          <w:p w14:paraId="6CA4E4CF" w14:textId="77777777" w:rsidR="00917157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Closed </w:t>
            </w:r>
          </w:p>
          <w:p w14:paraId="11992CA9" w14:textId="37906ABB" w:rsidR="00B363FF" w:rsidRPr="00657445" w:rsidRDefault="00B363FF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Merry Christmas</w:t>
            </w:r>
          </w:p>
        </w:tc>
        <w:tc>
          <w:tcPr>
            <w:tcW w:w="714" w:type="pct"/>
          </w:tcPr>
          <w:p w14:paraId="3C52FF33" w14:textId="77777777" w:rsidR="00FA19D6" w:rsidRPr="00657445" w:rsidRDefault="00FA19D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A19D6" w14:paraId="7D1E0044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60072C52" w14:textId="3ED933C7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714" w:type="pct"/>
          </w:tcPr>
          <w:p w14:paraId="0E3C2806" w14:textId="24828DC8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714" w:type="pct"/>
          </w:tcPr>
          <w:p w14:paraId="34D826AD" w14:textId="135185E0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714" w:type="pct"/>
          </w:tcPr>
          <w:p w14:paraId="63509309" w14:textId="6D580899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14" w:type="pct"/>
          </w:tcPr>
          <w:p w14:paraId="2525B875" w14:textId="1BDF782E" w:rsidR="00FA19D6" w:rsidRPr="00657445" w:rsidRDefault="00B363FF">
            <w:pPr>
              <w:pStyle w:val="Dates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714" w:type="pct"/>
          </w:tcPr>
          <w:p w14:paraId="33222178" w14:textId="1E19191F" w:rsidR="00FA19D6" w:rsidRPr="00657445" w:rsidRDefault="00FA19D6">
            <w:pPr>
              <w:pStyle w:val="Dates"/>
              <w:spacing w:after="40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14:paraId="3F6ABE94" w14:textId="43E5815E" w:rsidR="00FA19D6" w:rsidRPr="00657445" w:rsidRDefault="00FA19D6">
            <w:pPr>
              <w:pStyle w:val="Dates"/>
              <w:spacing w:after="40"/>
              <w:rPr>
                <w:sz w:val="16"/>
                <w:szCs w:val="16"/>
              </w:rPr>
            </w:pPr>
          </w:p>
        </w:tc>
      </w:tr>
      <w:tr w:rsidR="00FA19D6" w14:paraId="7B99992B" w14:textId="77777777" w:rsidTr="004D0B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377"/>
        </w:trPr>
        <w:tc>
          <w:tcPr>
            <w:tcW w:w="714" w:type="pct"/>
          </w:tcPr>
          <w:p w14:paraId="02FD1C01" w14:textId="6DE51F7E" w:rsidR="00917157" w:rsidRPr="00657445" w:rsidRDefault="004D0B16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Winter Break</w:t>
            </w:r>
          </w:p>
        </w:tc>
        <w:tc>
          <w:tcPr>
            <w:tcW w:w="714" w:type="pct"/>
          </w:tcPr>
          <w:p w14:paraId="43280A09" w14:textId="7FABB502" w:rsidR="00917157" w:rsidRPr="00657445" w:rsidRDefault="004D0B16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Teacher Choice</w:t>
            </w:r>
          </w:p>
        </w:tc>
        <w:tc>
          <w:tcPr>
            <w:tcW w:w="714" w:type="pct"/>
          </w:tcPr>
          <w:p w14:paraId="7215D389" w14:textId="35EE024C" w:rsidR="00510FAC" w:rsidRPr="00657445" w:rsidRDefault="004D0B16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Teacher Choice</w:t>
            </w:r>
          </w:p>
        </w:tc>
        <w:tc>
          <w:tcPr>
            <w:tcW w:w="714" w:type="pct"/>
          </w:tcPr>
          <w:p w14:paraId="4A611E90" w14:textId="719714B4" w:rsidR="001D6B24" w:rsidRPr="00657445" w:rsidRDefault="004D0B16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Teacher Choice</w:t>
            </w:r>
          </w:p>
        </w:tc>
        <w:tc>
          <w:tcPr>
            <w:tcW w:w="714" w:type="pct"/>
          </w:tcPr>
          <w:p w14:paraId="0ADE5474" w14:textId="498648E5" w:rsidR="001D6B24" w:rsidRPr="00657445" w:rsidRDefault="004D0B16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Teacher Choice</w:t>
            </w:r>
          </w:p>
        </w:tc>
        <w:tc>
          <w:tcPr>
            <w:tcW w:w="714" w:type="pct"/>
          </w:tcPr>
          <w:p w14:paraId="0E5AAD53" w14:textId="3B599424" w:rsidR="001D6B24" w:rsidRPr="00657445" w:rsidRDefault="001D6B24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714" w:type="pct"/>
          </w:tcPr>
          <w:p w14:paraId="47B8120F" w14:textId="77777777" w:rsidR="00FA19D6" w:rsidRPr="00657445" w:rsidRDefault="00FA19D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A19D6" w14:paraId="35842626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4E961103" w14:textId="7A9493C3"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14:paraId="6E178CCF" w14:textId="2B90FA54"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1B6C7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846CF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46CF9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68785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14:paraId="1881D08C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14:paraId="472A3B56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14:paraId="3A334016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14:paraId="5B2E70C5" w14:textId="77777777"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14:paraId="1FA91B2C" w14:textId="77777777" w:rsidR="00FA19D6" w:rsidRPr="00657445" w:rsidRDefault="00FA19D6">
            <w:pPr>
              <w:pStyle w:val="Dates"/>
              <w:spacing w:after="40"/>
              <w:rPr>
                <w:sz w:val="16"/>
                <w:szCs w:val="16"/>
              </w:rPr>
            </w:pPr>
          </w:p>
        </w:tc>
      </w:tr>
      <w:tr w:rsidR="00FA19D6" w14:paraId="6567110A" w14:textId="77777777" w:rsidTr="00657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19"/>
        </w:trPr>
        <w:tc>
          <w:tcPr>
            <w:tcW w:w="714" w:type="pct"/>
          </w:tcPr>
          <w:p w14:paraId="29B85E5E" w14:textId="77777777"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14:paraId="2108F878" w14:textId="77777777"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14:paraId="7030CF89" w14:textId="77777777"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14:paraId="1B96A09A" w14:textId="77777777"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14:paraId="7C9BE1B9" w14:textId="77777777"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14:paraId="032F75BD" w14:textId="77777777"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14:paraId="4EC48D21" w14:textId="77777777" w:rsidR="00FA19D6" w:rsidRDefault="00FA19D6">
            <w:pPr>
              <w:spacing w:before="40" w:after="40"/>
            </w:pPr>
          </w:p>
        </w:tc>
      </w:tr>
    </w:tbl>
    <w:p w14:paraId="0D63BD0C" w14:textId="77777777" w:rsidR="00FA19D6" w:rsidRDefault="00FA19D6" w:rsidP="00657445">
      <w:pPr>
        <w:pStyle w:val="NoSpacing"/>
      </w:pPr>
      <w:bookmarkStart w:id="2" w:name="_Notes"/>
      <w:bookmarkEnd w:id="2"/>
    </w:p>
    <w:sectPr w:rsidR="00FA19D6">
      <w:pgSz w:w="12240" w:h="15840"/>
      <w:pgMar w:top="864" w:right="1080" w:bottom="720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D8B8E" w14:textId="77777777" w:rsidR="00CD0493" w:rsidRDefault="00CD0493">
      <w:pPr>
        <w:spacing w:before="0" w:after="0"/>
      </w:pPr>
      <w:r>
        <w:separator/>
      </w:r>
    </w:p>
  </w:endnote>
  <w:endnote w:type="continuationSeparator" w:id="0">
    <w:p w14:paraId="57DBC0BB" w14:textId="77777777" w:rsidR="00CD0493" w:rsidRDefault="00CD049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2126A" w14:textId="77777777" w:rsidR="00CD0493" w:rsidRDefault="00CD0493">
      <w:pPr>
        <w:spacing w:before="0" w:after="0"/>
      </w:pPr>
      <w:r>
        <w:separator/>
      </w:r>
    </w:p>
  </w:footnote>
  <w:footnote w:type="continuationSeparator" w:id="0">
    <w:p w14:paraId="160F2502" w14:textId="77777777" w:rsidR="00CD0493" w:rsidRDefault="00CD049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9/30/2020"/>
    <w:docVar w:name="MonthStart" w:val="8/1/2020"/>
    <w:docVar w:name="WeekStart" w:val="1"/>
  </w:docVars>
  <w:rsids>
    <w:rsidRoot w:val="00687856"/>
    <w:rsid w:val="00007358"/>
    <w:rsid w:val="00014B3F"/>
    <w:rsid w:val="000411EE"/>
    <w:rsid w:val="00070AD5"/>
    <w:rsid w:val="000C3BF5"/>
    <w:rsid w:val="00150A79"/>
    <w:rsid w:val="001559D1"/>
    <w:rsid w:val="001B6C7B"/>
    <w:rsid w:val="001C6595"/>
    <w:rsid w:val="001D6B24"/>
    <w:rsid w:val="002B48B6"/>
    <w:rsid w:val="00322DB2"/>
    <w:rsid w:val="00326B5D"/>
    <w:rsid w:val="003760EF"/>
    <w:rsid w:val="00467496"/>
    <w:rsid w:val="004D0B16"/>
    <w:rsid w:val="004D6A50"/>
    <w:rsid w:val="00510FAC"/>
    <w:rsid w:val="0052129F"/>
    <w:rsid w:val="005568D0"/>
    <w:rsid w:val="00604AA7"/>
    <w:rsid w:val="00657445"/>
    <w:rsid w:val="00687856"/>
    <w:rsid w:val="007119A6"/>
    <w:rsid w:val="00846CF9"/>
    <w:rsid w:val="00893872"/>
    <w:rsid w:val="00900009"/>
    <w:rsid w:val="00903794"/>
    <w:rsid w:val="00917157"/>
    <w:rsid w:val="009C146C"/>
    <w:rsid w:val="009C3C97"/>
    <w:rsid w:val="00A83F6C"/>
    <w:rsid w:val="00AA2F8A"/>
    <w:rsid w:val="00AD42EE"/>
    <w:rsid w:val="00B363FF"/>
    <w:rsid w:val="00B81BD4"/>
    <w:rsid w:val="00B831EB"/>
    <w:rsid w:val="00BD5EA1"/>
    <w:rsid w:val="00BE6407"/>
    <w:rsid w:val="00C57571"/>
    <w:rsid w:val="00C64281"/>
    <w:rsid w:val="00C966B4"/>
    <w:rsid w:val="00CC07E8"/>
    <w:rsid w:val="00CD0493"/>
    <w:rsid w:val="00CE42B5"/>
    <w:rsid w:val="00DF283C"/>
    <w:rsid w:val="00E17A71"/>
    <w:rsid w:val="00E252E6"/>
    <w:rsid w:val="00E41056"/>
    <w:rsid w:val="00F42DC7"/>
    <w:rsid w:val="00F81CD1"/>
    <w:rsid w:val="00FA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94D6D"/>
  <w15:docId w15:val="{C744132E-4353-4D63-A9BE-F5A686CB1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A5300F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7B230B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A5300F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EE6D49" w:themeColor="accent1" w:themeTint="99"/>
          <w:bottom w:val="nil"/>
          <w:right w:val="single" w:sz="4" w:space="0" w:color="EE6D49" w:themeColor="accent1" w:themeTint="99"/>
          <w:insideH w:val="nil"/>
          <w:insideV w:val="nil"/>
          <w:tl2br w:val="nil"/>
          <w:tr2bl w:val="nil"/>
        </w:tcBorders>
        <w:shd w:val="clear" w:color="auto" w:fill="A5300F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521807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87856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udgespot.blogspot.com/2011_12_01_archive.html" TargetMode="External"/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gingerlemongirl.blogspot.com/2015/08/back-to-school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gif"/><Relationship Id="rId12" Type="http://schemas.openxmlformats.org/officeDocument/2006/relationships/hyperlink" Target="http://kludgespot.blogspot.com/2011_12_01_archive.html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glutenfreefun.blogspot.com/2013_11_01_archive.html" TargetMode="External"/><Relationship Id="rId20" Type="http://schemas.openxmlformats.org/officeDocument/2006/relationships/hyperlink" Target="https://creativecommons.org/licenses/by-nc-nd/3.0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24" Type="http://schemas.openxmlformats.org/officeDocument/2006/relationships/hyperlink" Target="https://creativecommons.org/licenses/by-nc-nd/3.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lutenfreefun.blogspot.com/2013_11_01_archive.html" TargetMode="External"/><Relationship Id="rId23" Type="http://schemas.openxmlformats.org/officeDocument/2006/relationships/hyperlink" Target="http://gingerlemongirl.blogspot.com/2015/08/back-to-school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hyperlink" Target="http://glutenfreefun.blogspot.com/2013_11_01_archiv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ludgespot.blogspot.com/2011_12_01_archive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gingerlemongirl.blogspot.com/2015/08/back-to-school.html" TargetMode="External"/><Relationship Id="rId27" Type="http://schemas.openxmlformats.org/officeDocument/2006/relationships/hyperlink" Target="https://creativecommons.org/licenses/by-nc-nd/3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o\AppData\Roaming\Microsoft\Templates\Family%20photo%20calendar%20(any%20year).dotm" TargetMode="External"/></Relationships>
</file>

<file path=word/theme/theme1.xml><?xml version="1.0" encoding="utf-8"?>
<a:theme xmlns:a="http://schemas.openxmlformats.org/drawingml/2006/main" name="Calendar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419DC-6786-4A55-8BB2-E8EC53DA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year).dotm</Template>
  <TotalTime>9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Shelly Robertson</dc:creator>
  <cp:keywords/>
  <cp:lastModifiedBy>Shelly Robertson</cp:lastModifiedBy>
  <cp:revision>6</cp:revision>
  <dcterms:created xsi:type="dcterms:W3CDTF">2020-08-11T19:16:00Z</dcterms:created>
  <dcterms:modified xsi:type="dcterms:W3CDTF">2020-08-12T15:03:00Z</dcterms:modified>
  <cp:version/>
</cp:coreProperties>
</file>